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90DBF" w14:textId="5D825E8E" w:rsidR="0090145A" w:rsidRPr="0090145A" w:rsidRDefault="00D06504" w:rsidP="0090145A">
      <w:pPr>
        <w:spacing w:before="60"/>
        <w:jc w:val="right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ab/>
      </w:r>
    </w:p>
    <w:p w14:paraId="2A115884" w14:textId="5D98A61B" w:rsidR="00D70F99" w:rsidRDefault="00611373" w:rsidP="00D70F99">
      <w:pPr>
        <w:spacing w:before="60"/>
        <w:jc w:val="right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32"/>
          <w:szCs w:val="32"/>
          <w:lang w:val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2C13D" wp14:editId="39590E2A">
                <wp:simplePos x="0" y="0"/>
                <wp:positionH relativeFrom="page">
                  <wp:posOffset>781050</wp:posOffset>
                </wp:positionH>
                <wp:positionV relativeFrom="page">
                  <wp:posOffset>1466850</wp:posOffset>
                </wp:positionV>
                <wp:extent cx="4417695" cy="1055370"/>
                <wp:effectExtent l="0" t="0" r="1905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7695" cy="105537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D8255" w14:textId="77777777" w:rsidR="00874537" w:rsidRPr="00611373" w:rsidRDefault="00874537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611373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Klassenbuch</w:t>
                            </w:r>
                          </w:p>
                          <w:p w14:paraId="413123E5" w14:textId="31FA236B" w:rsidR="00874537" w:rsidRPr="00611373" w:rsidRDefault="00874537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  <w:t>ổ đầu bài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1.5pt;margin-top:115.5pt;width:347.85pt;height:83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" fillcolor="#5b7b7c" stroked="f">
                <v:textbox inset="0,0,0,0">
                  <w:txbxContent>
                    <w:p w14:paraId="642D8255" w14:textId="77777777" w:rsidR="00B738ED" w:rsidRPr="00611373" w:rsidRDefault="00B738ED" w:rsidP="0090145A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611373">
                        <w:rPr>
                          <w:b/>
                          <w:color w:val="FFFFFF"/>
                          <w:sz w:val="40"/>
                          <w:szCs w:val="40"/>
                        </w:rPr>
                        <w:t>Klassenbuch</w:t>
                      </w:r>
                    </w:p>
                    <w:p w14:paraId="413123E5" w14:textId="31FA236B" w:rsidR="00B738ED" w:rsidRPr="00611373" w:rsidRDefault="00B738ED" w:rsidP="0090145A">
                      <w:pPr>
                        <w:spacing w:before="240"/>
                        <w:jc w:val="center"/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  <w:t>ổ đầu bài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70F99" w:rsidRPr="00D70F99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inline distT="0" distB="0" distL="0" distR="0" wp14:anchorId="6AFC009F" wp14:editId="6757314D">
            <wp:extent cx="1594946" cy="508000"/>
            <wp:effectExtent l="0" t="0" r="5715" b="6350"/>
            <wp:docPr id="5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486" cy="51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Start w:id="0" w:name="_Hlk34140765"/>
    <w:bookmarkEnd w:id="0"/>
    <w:p w14:paraId="767D8AA7" w14:textId="6414C984" w:rsidR="0090145A" w:rsidRDefault="001E1819" w:rsidP="0090145A">
      <w:pPr>
        <w:spacing w:before="60"/>
        <w:jc w:val="center"/>
        <w:rPr>
          <w:rFonts w:eastAsia="Times New Roman" w:cs="Times New Roman"/>
          <w:b/>
          <w:sz w:val="28"/>
          <w:szCs w:val="28"/>
        </w:rPr>
        <w:sectPr w:rsidR="0090145A" w:rsidSect="00906C95">
          <w:headerReference w:type="default" r:id="rId10"/>
          <w:footerReference w:type="default" r:id="rId11"/>
          <w:pgSz w:w="11906" w:h="16838"/>
          <w:pgMar w:top="851" w:right="851" w:bottom="851" w:left="851" w:header="567" w:footer="567" w:gutter="0"/>
          <w:cols w:space="708"/>
          <w:titlePg/>
          <w:docGrid w:linePitch="360"/>
        </w:sectPr>
      </w:pPr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7F766" wp14:editId="150AB874">
                <wp:simplePos x="0" y="0"/>
                <wp:positionH relativeFrom="page">
                  <wp:posOffset>3105150</wp:posOffset>
                </wp:positionH>
                <wp:positionV relativeFrom="page">
                  <wp:posOffset>8639175</wp:posOffset>
                </wp:positionV>
                <wp:extent cx="3609975" cy="1016635"/>
                <wp:effectExtent l="0" t="0" r="952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016635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93919" w14:textId="442938AB" w:rsidR="00874537" w:rsidRPr="00611373" w:rsidRDefault="00874537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11373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für die Berufsausbildung</w:t>
                            </w:r>
                          </w:p>
                          <w:p w14:paraId="7C6FD04F" w14:textId="607E57DF" w:rsidR="00874537" w:rsidRPr="00611373" w:rsidRDefault="00874537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  <w:t>dành cho công tác đào tạo nghề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244.5pt;margin-top:680.25pt;width:284.25pt;height:80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" fillcolor="#5b7b7c" stroked="f">
                <v:textbox inset="0,0,0,0">
                  <w:txbxContent>
                    <w:p w14:paraId="23093919" w14:textId="442938AB" w:rsidR="00B738ED" w:rsidRPr="00611373" w:rsidRDefault="00B738ED" w:rsidP="00D70F99">
                      <w:pPr>
                        <w:spacing w:before="360"/>
                        <w:jc w:val="center"/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611373"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  <w:t>für die Berufsausbildung</w:t>
                      </w:r>
                    </w:p>
                    <w:p w14:paraId="7C6FD04F" w14:textId="607E57DF" w:rsidR="00B738ED" w:rsidRPr="00611373" w:rsidRDefault="00B738ED" w:rsidP="00D70F99">
                      <w:pPr>
                        <w:spacing w:before="360"/>
                        <w:jc w:val="center"/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  <w:t>dành cho công tác đào tạo nghề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46252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493AF8" wp14:editId="0C83B688">
                <wp:simplePos x="0" y="0"/>
                <wp:positionH relativeFrom="column">
                  <wp:posOffset>1078865</wp:posOffset>
                </wp:positionH>
                <wp:positionV relativeFrom="paragraph">
                  <wp:posOffset>5222875</wp:posOffset>
                </wp:positionV>
                <wp:extent cx="5391150" cy="1933575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933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25993" w14:textId="77777777" w:rsidR="00874537" w:rsidRDefault="00874537" w:rsidP="00E14B94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</w:t>
                            </w:r>
                          </w:p>
                          <w:p w14:paraId="12031EF1" w14:textId="77777777" w:rsidR="00874537" w:rsidRPr="00E14B94" w:rsidRDefault="00874537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50" w:type="dxa"/>
                              <w:tblBorders>
                                <w:top w:val="single" w:sz="4" w:space="0" w:color="5B7B7C"/>
                                <w:left w:val="single" w:sz="4" w:space="0" w:color="5B7B7C"/>
                                <w:bottom w:val="single" w:sz="4" w:space="0" w:color="5B7B7C"/>
                                <w:right w:val="single" w:sz="4" w:space="0" w:color="5B7B7C"/>
                                <w:insideH w:val="single" w:sz="4" w:space="0" w:color="5B7B7C"/>
                                <w:insideV w:val="single" w:sz="4" w:space="0" w:color="5B7B7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938"/>
                            </w:tblGrid>
                            <w:tr w:rsidR="00874537" w14:paraId="101D458F" w14:textId="77777777" w:rsidTr="00542D4A">
                              <w:trPr>
                                <w:trHeight w:val="456"/>
                              </w:trPr>
                              <w:tc>
                                <w:tcPr>
                                  <w:tcW w:w="7938" w:type="dxa"/>
                                  <w:vAlign w:val="center"/>
                                </w:tcPr>
                                <w:p w14:paraId="1CC6C26B" w14:textId="27BCB128" w:rsidR="00874537" w:rsidRPr="00611373" w:rsidRDefault="00874537" w:rsidP="002676B4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Schule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Trường: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>TRƯỜNG C</w:t>
                                  </w:r>
                                  <w:r>
                                    <w:rPr>
                                      <w:b/>
                                      <w:i/>
                                      <w:sz w:val="20"/>
                                    </w:rPr>
                                    <w:t>AO ĐẰNG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 xml:space="preserve"> LÝ TỰ TRỌNG TP.HCM</w:t>
                                  </w:r>
                                </w:p>
                              </w:tc>
                            </w:tr>
                            <w:tr w:rsidR="00874537" w14:paraId="4920E58F" w14:textId="77777777" w:rsidTr="00542D4A">
                              <w:trPr>
                                <w:trHeight w:val="450"/>
                              </w:trPr>
                              <w:tc>
                                <w:tcPr>
                                  <w:tcW w:w="7938" w:type="dxa"/>
                                  <w:vAlign w:val="center"/>
                                </w:tcPr>
                                <w:p w14:paraId="1FC0AA42" w14:textId="2AE9A9BD" w:rsidR="00874537" w:rsidRDefault="00874537" w:rsidP="00D82CA5">
                                  <w:pPr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Schuljahr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Năm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 xml:space="preserve"> học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NĂM THỨ NHẤT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HỌC KỲ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I NĂM HỌC 20</w:t>
                                  </w:r>
                                  <w:r w:rsidR="00453D0F"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-20</w:t>
                                  </w:r>
                                  <w:r w:rsidR="00453D0F">
                                    <w:rPr>
                                      <w:b/>
                                      <w:sz w:val="20"/>
                                    </w:rPr>
                                    <w:t>21</w:t>
                                  </w:r>
                                </w:p>
                                <w:p w14:paraId="4E024BC0" w14:textId="0A80E37F" w:rsidR="00874537" w:rsidRPr="00D82CA5" w:rsidRDefault="00874537" w:rsidP="00453D0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                              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(Từ</w:t>
                                  </w:r>
                                  <w:r w:rsidR="00453D0F">
                                    <w:rPr>
                                      <w:b/>
                                      <w:sz w:val="20"/>
                                    </w:rPr>
                                    <w:t xml:space="preserve"> 07/12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/2020 đến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r w:rsidR="00453D0F">
                                    <w:rPr>
                                      <w:b/>
                                      <w:sz w:val="20"/>
                                    </w:rPr>
                                    <w:t>23/5</w:t>
                                  </w:r>
                                  <w:r w:rsidR="00F4600F">
                                    <w:rPr>
                                      <w:b/>
                                      <w:sz w:val="20"/>
                                    </w:rPr>
                                    <w:t>/2021</w:t>
                                  </w:r>
                                  <w:bookmarkStart w:id="1" w:name="_GoBack"/>
                                  <w:bookmarkEnd w:id="1"/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874537" w14:paraId="1A364444" w14:textId="77777777" w:rsidTr="00542D4A">
                              <w:trPr>
                                <w:trHeight w:val="556"/>
                              </w:trPr>
                              <w:tc>
                                <w:tcPr>
                                  <w:tcW w:w="7938" w:type="dxa"/>
                                  <w:vAlign w:val="center"/>
                                </w:tcPr>
                                <w:p w14:paraId="0E136C81" w14:textId="04A01FE6" w:rsidR="00874537" w:rsidRPr="00611373" w:rsidRDefault="00874537" w:rsidP="000E3EFF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Beruf/ Klasse</w:t>
                                  </w:r>
                                  <w:r w:rsidRPr="00611373">
                                    <w:rPr>
                                      <w:b/>
                                      <w:sz w:val="20"/>
                                      <w:lang w:val="vi-VN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>Nghề/Lớp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Pr="00545A79">
                                    <w:rPr>
                                      <w:b/>
                                      <w:sz w:val="20"/>
                                    </w:rPr>
                                    <w:t>CÔNG NGHỆ Ô TÔ (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19C4-CNÔ1)</w:t>
                                  </w:r>
                                </w:p>
                              </w:tc>
                            </w:tr>
                          </w:tbl>
                          <w:p w14:paraId="2EE5AF68" w14:textId="77777777" w:rsidR="00874537" w:rsidRPr="00E14B94" w:rsidRDefault="00874537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left:0;text-align:left;margin-left:84.95pt;margin-top:411.25pt;width:424.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" stroked="f">
                <v:fill opacity="0"/>
                <v:textbox inset="0,0,0,0">
                  <w:txbxContent>
                    <w:p w14:paraId="23125993" w14:textId="77777777" w:rsidR="00874537" w:rsidRDefault="00874537" w:rsidP="00E14B94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 </w:t>
                      </w:r>
                    </w:p>
                    <w:p w14:paraId="12031EF1" w14:textId="77777777" w:rsidR="00874537" w:rsidRPr="00E14B94" w:rsidRDefault="00874537" w:rsidP="00E14B94">
                      <w:pPr>
                        <w:rPr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50" w:type="dxa"/>
                        <w:tblBorders>
                          <w:top w:val="single" w:sz="4" w:space="0" w:color="5B7B7C"/>
                          <w:left w:val="single" w:sz="4" w:space="0" w:color="5B7B7C"/>
                          <w:bottom w:val="single" w:sz="4" w:space="0" w:color="5B7B7C"/>
                          <w:right w:val="single" w:sz="4" w:space="0" w:color="5B7B7C"/>
                          <w:insideH w:val="single" w:sz="4" w:space="0" w:color="5B7B7C"/>
                          <w:insideV w:val="single" w:sz="4" w:space="0" w:color="5B7B7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938"/>
                      </w:tblGrid>
                      <w:tr w:rsidR="00874537" w14:paraId="101D458F" w14:textId="77777777" w:rsidTr="00542D4A">
                        <w:trPr>
                          <w:trHeight w:val="456"/>
                        </w:trPr>
                        <w:tc>
                          <w:tcPr>
                            <w:tcW w:w="7938" w:type="dxa"/>
                            <w:vAlign w:val="center"/>
                          </w:tcPr>
                          <w:p w14:paraId="1CC6C26B" w14:textId="27BCB128" w:rsidR="00874537" w:rsidRPr="00611373" w:rsidRDefault="00874537" w:rsidP="002676B4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Schule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Trường: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>TRƯỜNG C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AO ĐẰNG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 xml:space="preserve"> LÝ TỰ TRỌNG TP.HCM</w:t>
                            </w:r>
                          </w:p>
                        </w:tc>
                      </w:tr>
                      <w:tr w:rsidR="00874537" w14:paraId="4920E58F" w14:textId="77777777" w:rsidTr="00542D4A">
                        <w:trPr>
                          <w:trHeight w:val="450"/>
                        </w:trPr>
                        <w:tc>
                          <w:tcPr>
                            <w:tcW w:w="7938" w:type="dxa"/>
                            <w:vAlign w:val="center"/>
                          </w:tcPr>
                          <w:p w14:paraId="1FC0AA42" w14:textId="2AE9A9BD" w:rsidR="00874537" w:rsidRDefault="00874537" w:rsidP="00D82CA5">
                            <w:pPr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Schuljahr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Năm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 xml:space="preserve"> học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NĂM THỨ NHẤT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HỌC KỲ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I NĂM HỌC 20</w:t>
                            </w:r>
                            <w:r w:rsidR="00453D0F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-20</w:t>
                            </w:r>
                            <w:r w:rsidR="00453D0F">
                              <w:rPr>
                                <w:b/>
                                <w:sz w:val="20"/>
                              </w:rPr>
                              <w:t>21</w:t>
                            </w:r>
                          </w:p>
                          <w:p w14:paraId="4E024BC0" w14:textId="0A80E37F" w:rsidR="00874537" w:rsidRPr="00D82CA5" w:rsidRDefault="00874537" w:rsidP="00453D0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                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(Từ</w:t>
                            </w:r>
                            <w:r w:rsidR="00453D0F">
                              <w:rPr>
                                <w:b/>
                                <w:sz w:val="20"/>
                              </w:rPr>
                              <w:t xml:space="preserve"> 07/12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/2020 đến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453D0F">
                              <w:rPr>
                                <w:b/>
                                <w:sz w:val="20"/>
                              </w:rPr>
                              <w:t>23/5</w:t>
                            </w:r>
                            <w:r w:rsidR="00F4600F">
                              <w:rPr>
                                <w:b/>
                                <w:sz w:val="20"/>
                              </w:rPr>
                              <w:t>/2021</w:t>
                            </w:r>
                            <w:bookmarkStart w:id="2" w:name="_GoBack"/>
                            <w:bookmarkEnd w:id="2"/>
                            <w:r w:rsidRPr="00D82CA5"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  <w:tr w:rsidR="00874537" w14:paraId="1A364444" w14:textId="77777777" w:rsidTr="00542D4A">
                        <w:trPr>
                          <w:trHeight w:val="556"/>
                        </w:trPr>
                        <w:tc>
                          <w:tcPr>
                            <w:tcW w:w="7938" w:type="dxa"/>
                            <w:vAlign w:val="center"/>
                          </w:tcPr>
                          <w:p w14:paraId="0E136C81" w14:textId="04A01FE6" w:rsidR="00874537" w:rsidRPr="00611373" w:rsidRDefault="00874537" w:rsidP="000E3EFF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Beruf/ Klasse</w:t>
                            </w:r>
                            <w:r w:rsidRPr="00611373">
                              <w:rPr>
                                <w:b/>
                                <w:sz w:val="20"/>
                                <w:lang w:val="vi-VN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>Nghề/Lớp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545A79">
                              <w:rPr>
                                <w:b/>
                                <w:sz w:val="20"/>
                              </w:rPr>
                              <w:t>CÔNG NGHỆ Ô TÔ (</w:t>
                            </w:r>
                            <w:r>
                              <w:rPr>
                                <w:b/>
                                <w:sz w:val="20"/>
                              </w:rPr>
                              <w:t>19C4-CNÔ1)</w:t>
                            </w:r>
                          </w:p>
                        </w:tc>
                      </w:tr>
                    </w:tbl>
                    <w:p w14:paraId="2EE5AF68" w14:textId="77777777" w:rsidR="00874537" w:rsidRPr="00E14B94" w:rsidRDefault="00874537" w:rsidP="00E14B9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CD8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79E32682" wp14:editId="39C914E0">
                <wp:simplePos x="0" y="0"/>
                <wp:positionH relativeFrom="column">
                  <wp:posOffset>183515</wp:posOffset>
                </wp:positionH>
                <wp:positionV relativeFrom="paragraph">
                  <wp:posOffset>5532755</wp:posOffset>
                </wp:positionV>
                <wp:extent cx="742950" cy="209550"/>
                <wp:effectExtent l="0" t="0" r="0" b="381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E908F" w14:textId="77777777" w:rsidR="00874537" w:rsidRPr="00791298" w:rsidRDefault="00874537" w:rsidP="005131DB">
                            <w:pPr>
                              <w:spacing w:befor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791298">
                              <w:rPr>
                                <w:sz w:val="12"/>
                                <w:szCs w:val="12"/>
                              </w:rPr>
                              <w:t>(Quelle: Fotolia)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4.45pt;margin-top:435.65pt;width:58.5pt;height:16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" stroked="f">
                <v:textbox inset="0,0,0,0">
                  <w:txbxContent>
                    <w:p w14:paraId="0D6E908F" w14:textId="77777777" w:rsidR="00B738ED" w:rsidRPr="00791298" w:rsidRDefault="00B738ED" w:rsidP="005131DB">
                      <w:pPr>
                        <w:spacing w:before="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791298">
                        <w:rPr>
                          <w:sz w:val="12"/>
                          <w:szCs w:val="12"/>
                        </w:rPr>
                        <w:t>(Quelle: Fotolia)</w:t>
                      </w:r>
                    </w:p>
                  </w:txbxContent>
                </v:textbox>
              </v:shape>
            </w:pict>
          </mc:Fallback>
        </mc:AlternateContent>
      </w:r>
      <w:r w:rsidR="005131DB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anchor distT="0" distB="0" distL="114300" distR="114300" simplePos="0" relativeHeight="251658752" behindDoc="1" locked="0" layoutInCell="1" allowOverlap="1" wp14:anchorId="06680BBF" wp14:editId="78F14B3E">
            <wp:simplePos x="0" y="0"/>
            <wp:positionH relativeFrom="column">
              <wp:posOffset>193040</wp:posOffset>
            </wp:positionH>
            <wp:positionV relativeFrom="paragraph">
              <wp:posOffset>1548565</wp:posOffset>
            </wp:positionV>
            <wp:extent cx="59055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30" y="21496"/>
                <wp:lineTo x="21530" y="0"/>
                <wp:lineTo x="0" y="0"/>
              </wp:wrapPolygon>
            </wp:wrapTight>
            <wp:docPr id="2" name="Bild 1" descr="C:\Users\LPT201\Dropbox\Berufe\Berichtsheft\Fotolia_127377480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PT201\Dropbox\Berufe\Berichtsheft\Fotolia_127377480_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62400"/>
                    </a:xfrm>
                    <a:prstGeom prst="rect">
                      <a:avLst/>
                    </a:prstGeom>
                    <a:solidFill>
                      <a:schemeClr val="bg1">
                        <a:alpha val="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C195FC" w14:textId="77777777" w:rsidR="00874537" w:rsidRDefault="00106171" w:rsidP="00782370">
      <w:pPr>
        <w:rPr>
          <w:b/>
          <w:bCs/>
          <w:szCs w:val="24"/>
        </w:rPr>
      </w:pPr>
      <w:bookmarkStart w:id="3" w:name="_Hlk34134773"/>
      <w:r>
        <w:rPr>
          <w:b/>
          <w:bCs/>
          <w:szCs w:val="24"/>
        </w:rPr>
        <w:lastRenderedPageBreak/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74C57C75" w14:textId="7270BB66" w:rsidR="00782370" w:rsidRPr="005D613E" w:rsidRDefault="00874537" w:rsidP="00782370">
      <w:pPr>
        <w:rPr>
          <w:b/>
          <w:bCs/>
          <w:szCs w:val="24"/>
          <w:lang w:val="vi-VN"/>
        </w:rPr>
      </w:pP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="00782370">
        <w:rPr>
          <w:b/>
          <w:bCs/>
          <w:szCs w:val="24"/>
        </w:rPr>
        <w:t>Name, Vorname</w:t>
      </w:r>
      <w:r w:rsidR="005D613E">
        <w:rPr>
          <w:b/>
          <w:bCs/>
          <w:szCs w:val="24"/>
          <w:lang w:val="vi-VN"/>
        </w:rPr>
        <w:t>/</w:t>
      </w:r>
      <w:r w:rsidR="005D613E" w:rsidRPr="005D613E">
        <w:rPr>
          <w:b/>
          <w:bCs/>
          <w:i/>
          <w:szCs w:val="24"/>
          <w:lang w:val="vi-VN"/>
        </w:rPr>
        <w:t>Tên, Họ</w:t>
      </w:r>
    </w:p>
    <w:tbl>
      <w:tblPr>
        <w:tblStyle w:val="TableGrid"/>
        <w:tblW w:w="0" w:type="auto"/>
        <w:tblInd w:w="2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1"/>
        <w:gridCol w:w="3994"/>
      </w:tblGrid>
      <w:tr w:rsidR="00782370" w:rsidRPr="005669F9" w14:paraId="37A25C51" w14:textId="77777777" w:rsidTr="005B4B38">
        <w:trPr>
          <w:trHeight w:val="397"/>
        </w:trPr>
        <w:tc>
          <w:tcPr>
            <w:tcW w:w="1251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574490EC" w14:textId="3E20ABF3" w:rsidR="00782370" w:rsidRPr="005B4B38" w:rsidRDefault="00782370" w:rsidP="00782370">
            <w:pPr>
              <w:jc w:val="center"/>
              <w:rPr>
                <w:szCs w:val="24"/>
                <w:lang w:val="vi-VN"/>
              </w:rPr>
            </w:pPr>
            <w:r w:rsidRPr="005B4B38">
              <w:rPr>
                <w:b/>
                <w:szCs w:val="24"/>
              </w:rPr>
              <w:t>Nr.</w:t>
            </w:r>
            <w:r w:rsidR="005D613E" w:rsidRPr="005B4B38">
              <w:rPr>
                <w:b/>
                <w:szCs w:val="24"/>
                <w:lang w:val="vi-VN"/>
              </w:rPr>
              <w:t>/</w:t>
            </w:r>
            <w:r w:rsidR="005D613E" w:rsidRPr="005B4B38">
              <w:rPr>
                <w:i/>
                <w:szCs w:val="24"/>
                <w:lang w:val="vi-VN"/>
              </w:rPr>
              <w:t>STT</w:t>
            </w:r>
          </w:p>
        </w:tc>
        <w:tc>
          <w:tcPr>
            <w:tcW w:w="399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7C788C11" w14:textId="77777777" w:rsidR="00782370" w:rsidRPr="005B4B38" w:rsidRDefault="00782370" w:rsidP="00782370">
            <w:pPr>
              <w:rPr>
                <w:szCs w:val="24"/>
              </w:rPr>
            </w:pPr>
          </w:p>
        </w:tc>
      </w:tr>
      <w:tr w:rsidR="00782370" w:rsidRPr="005669F9" w14:paraId="2B6670A2" w14:textId="77777777" w:rsidTr="005B4B38">
        <w:trPr>
          <w:trHeight w:val="340"/>
        </w:trPr>
        <w:tc>
          <w:tcPr>
            <w:tcW w:w="1251" w:type="dxa"/>
            <w:tcBorders>
              <w:top w:val="single" w:sz="12" w:space="0" w:color="auto"/>
              <w:right w:val="single" w:sz="8" w:space="0" w:color="auto"/>
            </w:tcBorders>
          </w:tcPr>
          <w:p w14:paraId="6ABC57E1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</w:t>
            </w:r>
          </w:p>
        </w:tc>
        <w:tc>
          <w:tcPr>
            <w:tcW w:w="3994" w:type="dxa"/>
            <w:tcBorders>
              <w:top w:val="single" w:sz="12" w:space="0" w:color="auto"/>
              <w:left w:val="single" w:sz="8" w:space="0" w:color="auto"/>
            </w:tcBorders>
          </w:tcPr>
          <w:p w14:paraId="56844561" w14:textId="1197B16A" w:rsidR="00782370" w:rsidRPr="005B4B38" w:rsidRDefault="002E3CC7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Hà Võ An</w:t>
            </w:r>
          </w:p>
        </w:tc>
      </w:tr>
      <w:tr w:rsidR="00782370" w:rsidRPr="005669F9" w14:paraId="3EA2B6AA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  <w:shd w:val="clear" w:color="auto" w:fill="D1DDDD"/>
          </w:tcPr>
          <w:p w14:paraId="13FBBAE4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2</w:t>
            </w:r>
          </w:p>
        </w:tc>
        <w:tc>
          <w:tcPr>
            <w:tcW w:w="3994" w:type="dxa"/>
            <w:tcBorders>
              <w:left w:val="single" w:sz="8" w:space="0" w:color="auto"/>
            </w:tcBorders>
            <w:shd w:val="clear" w:color="auto" w:fill="D1DDDD"/>
          </w:tcPr>
          <w:p w14:paraId="3B3D6D9B" w14:textId="2B305265" w:rsidR="00782370" w:rsidRPr="005B4B38" w:rsidRDefault="002E3CC7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Hứa An Bình</w:t>
            </w:r>
          </w:p>
        </w:tc>
      </w:tr>
      <w:tr w:rsidR="00782370" w:rsidRPr="005669F9" w14:paraId="47CE1719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</w:tcPr>
          <w:p w14:paraId="03466C0E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3</w:t>
            </w:r>
          </w:p>
        </w:tc>
        <w:tc>
          <w:tcPr>
            <w:tcW w:w="3994" w:type="dxa"/>
            <w:tcBorders>
              <w:left w:val="single" w:sz="8" w:space="0" w:color="auto"/>
            </w:tcBorders>
          </w:tcPr>
          <w:p w14:paraId="3FAC15D3" w14:textId="46563D79" w:rsidR="00782370" w:rsidRPr="005B4B38" w:rsidRDefault="002E3CC7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Hùng Dũng</w:t>
            </w:r>
          </w:p>
        </w:tc>
      </w:tr>
      <w:tr w:rsidR="00782370" w:rsidRPr="005669F9" w14:paraId="00DF2103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  <w:shd w:val="clear" w:color="auto" w:fill="D1DDDD"/>
          </w:tcPr>
          <w:p w14:paraId="4858E396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4</w:t>
            </w:r>
          </w:p>
        </w:tc>
        <w:tc>
          <w:tcPr>
            <w:tcW w:w="3994" w:type="dxa"/>
            <w:tcBorders>
              <w:left w:val="single" w:sz="8" w:space="0" w:color="auto"/>
            </w:tcBorders>
            <w:shd w:val="clear" w:color="auto" w:fill="D1DDDD"/>
          </w:tcPr>
          <w:p w14:paraId="151FD29A" w14:textId="22D193FA" w:rsidR="00782370" w:rsidRPr="005B4B38" w:rsidRDefault="00BA400D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Lê Văn Duy</w:t>
            </w:r>
          </w:p>
        </w:tc>
      </w:tr>
      <w:tr w:rsidR="00782370" w:rsidRPr="005669F9" w14:paraId="3A2A2863" w14:textId="77777777" w:rsidTr="005B4B38">
        <w:trPr>
          <w:trHeight w:val="340"/>
        </w:trPr>
        <w:tc>
          <w:tcPr>
            <w:tcW w:w="1251" w:type="dxa"/>
            <w:tcBorders>
              <w:bottom w:val="single" w:sz="12" w:space="0" w:color="auto"/>
              <w:right w:val="single" w:sz="8" w:space="0" w:color="auto"/>
            </w:tcBorders>
          </w:tcPr>
          <w:p w14:paraId="0B021303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5</w:t>
            </w:r>
          </w:p>
        </w:tc>
        <w:tc>
          <w:tcPr>
            <w:tcW w:w="3994" w:type="dxa"/>
            <w:tcBorders>
              <w:left w:val="single" w:sz="8" w:space="0" w:color="auto"/>
              <w:bottom w:val="single" w:sz="12" w:space="0" w:color="auto"/>
            </w:tcBorders>
          </w:tcPr>
          <w:p w14:paraId="699FFFED" w14:textId="19216545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Châu Chiêu Hùng</w:t>
            </w:r>
          </w:p>
        </w:tc>
      </w:tr>
      <w:tr w:rsidR="00782370" w:rsidRPr="005669F9" w14:paraId="20DA7E2D" w14:textId="77777777" w:rsidTr="005B4B38">
        <w:trPr>
          <w:trHeight w:val="340"/>
        </w:trPr>
        <w:tc>
          <w:tcPr>
            <w:tcW w:w="1251" w:type="dxa"/>
            <w:tcBorders>
              <w:top w:val="single" w:sz="12" w:space="0" w:color="auto"/>
              <w:bottom w:val="nil"/>
              <w:right w:val="single" w:sz="8" w:space="0" w:color="auto"/>
            </w:tcBorders>
            <w:shd w:val="clear" w:color="auto" w:fill="D1DDDD"/>
          </w:tcPr>
          <w:p w14:paraId="7E5C34BA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6</w:t>
            </w:r>
          </w:p>
        </w:tc>
        <w:tc>
          <w:tcPr>
            <w:tcW w:w="3994" w:type="dxa"/>
            <w:tcBorders>
              <w:top w:val="single" w:sz="12" w:space="0" w:color="auto"/>
              <w:left w:val="single" w:sz="8" w:space="0" w:color="auto"/>
              <w:bottom w:val="nil"/>
            </w:tcBorders>
            <w:shd w:val="clear" w:color="auto" w:fill="D1DDDD"/>
          </w:tcPr>
          <w:p w14:paraId="325FD0D0" w14:textId="5701BFC9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Vũ Nhật Kha</w:t>
            </w:r>
          </w:p>
        </w:tc>
      </w:tr>
      <w:tr w:rsidR="00782370" w:rsidRPr="005669F9" w14:paraId="38A67FD4" w14:textId="77777777" w:rsidTr="005B4B38">
        <w:trPr>
          <w:trHeight w:val="340"/>
        </w:trPr>
        <w:tc>
          <w:tcPr>
            <w:tcW w:w="1251" w:type="dxa"/>
            <w:tcBorders>
              <w:top w:val="nil"/>
              <w:bottom w:val="nil"/>
              <w:right w:val="single" w:sz="8" w:space="0" w:color="auto"/>
            </w:tcBorders>
          </w:tcPr>
          <w:p w14:paraId="79274A2D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7</w:t>
            </w:r>
          </w:p>
        </w:tc>
        <w:tc>
          <w:tcPr>
            <w:tcW w:w="3994" w:type="dxa"/>
            <w:tcBorders>
              <w:top w:val="nil"/>
              <w:left w:val="single" w:sz="8" w:space="0" w:color="auto"/>
              <w:bottom w:val="nil"/>
            </w:tcBorders>
          </w:tcPr>
          <w:p w14:paraId="7355ABA3" w14:textId="43089318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Văn Kiên</w:t>
            </w:r>
          </w:p>
        </w:tc>
      </w:tr>
      <w:tr w:rsidR="00782370" w:rsidRPr="005669F9" w14:paraId="13845985" w14:textId="77777777" w:rsidTr="005B4B38">
        <w:trPr>
          <w:trHeight w:val="340"/>
        </w:trPr>
        <w:tc>
          <w:tcPr>
            <w:tcW w:w="1251" w:type="dxa"/>
            <w:tcBorders>
              <w:top w:val="nil"/>
              <w:bottom w:val="nil"/>
              <w:right w:val="single" w:sz="8" w:space="0" w:color="auto"/>
            </w:tcBorders>
            <w:shd w:val="clear" w:color="auto" w:fill="D1DDDD"/>
          </w:tcPr>
          <w:p w14:paraId="6682CC58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8</w:t>
            </w:r>
          </w:p>
        </w:tc>
        <w:tc>
          <w:tcPr>
            <w:tcW w:w="3994" w:type="dxa"/>
            <w:tcBorders>
              <w:top w:val="nil"/>
              <w:left w:val="single" w:sz="8" w:space="0" w:color="auto"/>
              <w:bottom w:val="nil"/>
            </w:tcBorders>
            <w:shd w:val="clear" w:color="auto" w:fill="D1DDDD"/>
          </w:tcPr>
          <w:p w14:paraId="42E62E20" w14:textId="69229265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Phan Minh Quân</w:t>
            </w:r>
          </w:p>
        </w:tc>
      </w:tr>
      <w:tr w:rsidR="00782370" w:rsidRPr="005669F9" w14:paraId="408CD7A7" w14:textId="77777777" w:rsidTr="005B4B38">
        <w:trPr>
          <w:trHeight w:val="340"/>
        </w:trPr>
        <w:tc>
          <w:tcPr>
            <w:tcW w:w="1251" w:type="dxa"/>
            <w:tcBorders>
              <w:top w:val="nil"/>
              <w:bottom w:val="nil"/>
              <w:right w:val="single" w:sz="8" w:space="0" w:color="auto"/>
            </w:tcBorders>
          </w:tcPr>
          <w:p w14:paraId="576AF944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9</w:t>
            </w:r>
          </w:p>
        </w:tc>
        <w:tc>
          <w:tcPr>
            <w:tcW w:w="3994" w:type="dxa"/>
            <w:tcBorders>
              <w:top w:val="nil"/>
              <w:left w:val="single" w:sz="8" w:space="0" w:color="auto"/>
              <w:bottom w:val="nil"/>
            </w:tcBorders>
          </w:tcPr>
          <w:p w14:paraId="3DE97727" w14:textId="293CC93B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Trịnh Tài Nguyên</w:t>
            </w:r>
          </w:p>
        </w:tc>
      </w:tr>
      <w:tr w:rsidR="00782370" w:rsidRPr="005669F9" w14:paraId="76C822D9" w14:textId="77777777" w:rsidTr="005B4B38">
        <w:trPr>
          <w:trHeight w:val="340"/>
        </w:trPr>
        <w:tc>
          <w:tcPr>
            <w:tcW w:w="1251" w:type="dxa"/>
            <w:tcBorders>
              <w:top w:val="nil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7639FC41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10</w:t>
            </w:r>
          </w:p>
        </w:tc>
        <w:tc>
          <w:tcPr>
            <w:tcW w:w="3994" w:type="dxa"/>
            <w:tcBorders>
              <w:top w:val="nil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298F3A9B" w14:textId="7DD11451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Trí Nhân</w:t>
            </w:r>
          </w:p>
        </w:tc>
      </w:tr>
      <w:tr w:rsidR="00782370" w:rsidRPr="005669F9" w14:paraId="2E1DA13D" w14:textId="77777777" w:rsidTr="005B4B38">
        <w:trPr>
          <w:trHeight w:val="340"/>
        </w:trPr>
        <w:tc>
          <w:tcPr>
            <w:tcW w:w="1251" w:type="dxa"/>
            <w:tcBorders>
              <w:top w:val="single" w:sz="12" w:space="0" w:color="auto"/>
              <w:right w:val="single" w:sz="8" w:space="0" w:color="auto"/>
            </w:tcBorders>
          </w:tcPr>
          <w:p w14:paraId="76EDD72A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11</w:t>
            </w:r>
          </w:p>
        </w:tc>
        <w:tc>
          <w:tcPr>
            <w:tcW w:w="3994" w:type="dxa"/>
            <w:tcBorders>
              <w:top w:val="single" w:sz="12" w:space="0" w:color="auto"/>
              <w:left w:val="single" w:sz="8" w:space="0" w:color="auto"/>
            </w:tcBorders>
          </w:tcPr>
          <w:p w14:paraId="1D645BAC" w14:textId="2D3A188B" w:rsidR="00782370" w:rsidRPr="005B4B38" w:rsidRDefault="00A83AF5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Nhựt Tiền</w:t>
            </w:r>
          </w:p>
        </w:tc>
      </w:tr>
      <w:tr w:rsidR="00782370" w:rsidRPr="005669F9" w14:paraId="67189A19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  <w:shd w:val="clear" w:color="auto" w:fill="D1DDDD"/>
          </w:tcPr>
          <w:p w14:paraId="41BF6D23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12</w:t>
            </w:r>
          </w:p>
        </w:tc>
        <w:tc>
          <w:tcPr>
            <w:tcW w:w="3994" w:type="dxa"/>
            <w:tcBorders>
              <w:left w:val="single" w:sz="8" w:space="0" w:color="auto"/>
            </w:tcBorders>
            <w:shd w:val="clear" w:color="auto" w:fill="D1DDDD"/>
          </w:tcPr>
          <w:p w14:paraId="67CAB898" w14:textId="7D72A139" w:rsidR="00782370" w:rsidRPr="005B4B38" w:rsidRDefault="00A011C1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Phạm Hoàng Toàn</w:t>
            </w:r>
          </w:p>
        </w:tc>
      </w:tr>
      <w:tr w:rsidR="00782370" w:rsidRPr="005669F9" w14:paraId="220E7A51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</w:tcPr>
          <w:p w14:paraId="35DCAD17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13</w:t>
            </w:r>
          </w:p>
        </w:tc>
        <w:tc>
          <w:tcPr>
            <w:tcW w:w="3994" w:type="dxa"/>
            <w:tcBorders>
              <w:left w:val="single" w:sz="8" w:space="0" w:color="auto"/>
            </w:tcBorders>
          </w:tcPr>
          <w:p w14:paraId="6DE9166E" w14:textId="08B75042" w:rsidR="00782370" w:rsidRPr="005B4B38" w:rsidRDefault="00A011C1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Hồ Đình Minh Trí</w:t>
            </w:r>
          </w:p>
        </w:tc>
      </w:tr>
      <w:tr w:rsidR="00782370" w:rsidRPr="005669F9" w14:paraId="6D6378B7" w14:textId="77777777" w:rsidTr="005B4B38">
        <w:trPr>
          <w:trHeight w:val="340"/>
        </w:trPr>
        <w:tc>
          <w:tcPr>
            <w:tcW w:w="1251" w:type="dxa"/>
            <w:tcBorders>
              <w:right w:val="single" w:sz="8" w:space="0" w:color="auto"/>
            </w:tcBorders>
            <w:shd w:val="clear" w:color="auto" w:fill="D1DDDD"/>
          </w:tcPr>
          <w:p w14:paraId="20772EC0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14</w:t>
            </w:r>
          </w:p>
        </w:tc>
        <w:tc>
          <w:tcPr>
            <w:tcW w:w="3994" w:type="dxa"/>
            <w:tcBorders>
              <w:left w:val="single" w:sz="8" w:space="0" w:color="auto"/>
            </w:tcBorders>
            <w:shd w:val="clear" w:color="auto" w:fill="D1DDDD"/>
          </w:tcPr>
          <w:p w14:paraId="17492D81" w14:textId="0C97D281" w:rsidR="00782370" w:rsidRPr="005B4B38" w:rsidRDefault="00A011C1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Nguyễn Tuấn Tú</w:t>
            </w:r>
          </w:p>
        </w:tc>
      </w:tr>
      <w:tr w:rsidR="00782370" w:rsidRPr="005669F9" w14:paraId="70E6994D" w14:textId="77777777" w:rsidTr="005B4B38">
        <w:trPr>
          <w:trHeight w:val="340"/>
        </w:trPr>
        <w:tc>
          <w:tcPr>
            <w:tcW w:w="1251" w:type="dxa"/>
            <w:tcBorders>
              <w:bottom w:val="single" w:sz="12" w:space="0" w:color="auto"/>
              <w:right w:val="single" w:sz="8" w:space="0" w:color="auto"/>
            </w:tcBorders>
          </w:tcPr>
          <w:p w14:paraId="1C1AEFEE" w14:textId="77777777" w:rsidR="00782370" w:rsidRPr="005B4B38" w:rsidRDefault="00782370" w:rsidP="00782370">
            <w:pPr>
              <w:jc w:val="center"/>
              <w:rPr>
                <w:szCs w:val="24"/>
              </w:rPr>
            </w:pPr>
            <w:r w:rsidRPr="005B4B38">
              <w:rPr>
                <w:szCs w:val="24"/>
              </w:rPr>
              <w:t>15</w:t>
            </w:r>
          </w:p>
        </w:tc>
        <w:tc>
          <w:tcPr>
            <w:tcW w:w="3994" w:type="dxa"/>
            <w:tcBorders>
              <w:left w:val="single" w:sz="8" w:space="0" w:color="auto"/>
              <w:bottom w:val="single" w:sz="12" w:space="0" w:color="auto"/>
            </w:tcBorders>
          </w:tcPr>
          <w:p w14:paraId="50734338" w14:textId="0A14D632" w:rsidR="00782370" w:rsidRPr="005B4B38" w:rsidRDefault="00A011C1" w:rsidP="00782370">
            <w:pPr>
              <w:rPr>
                <w:szCs w:val="24"/>
              </w:rPr>
            </w:pPr>
            <w:r w:rsidRPr="005B4B38">
              <w:rPr>
                <w:szCs w:val="24"/>
              </w:rPr>
              <w:t>Phan Minh Tuấn</w:t>
            </w:r>
          </w:p>
        </w:tc>
      </w:tr>
    </w:tbl>
    <w:p w14:paraId="2E13E037" w14:textId="77777777" w:rsidR="00782370" w:rsidRDefault="00782370" w:rsidP="00782370">
      <w:pPr>
        <w:rPr>
          <w:b/>
          <w:bCs/>
          <w:szCs w:val="24"/>
        </w:rPr>
      </w:pPr>
    </w:p>
    <w:p w14:paraId="4B8D6E14" w14:textId="77777777" w:rsidR="00782370" w:rsidRDefault="00782370" w:rsidP="00782370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tbl>
      <w:tblPr>
        <w:tblStyle w:val="TableGrid"/>
        <w:tblpPr w:leftFromText="141" w:rightFromText="141" w:vertAnchor="page" w:horzAnchor="margin" w:tblpX="250" w:tblpY="1105"/>
        <w:tblW w:w="0" w:type="auto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94"/>
      </w:tblGrid>
      <w:tr w:rsidR="00923246" w:rsidRPr="00080B19" w14:paraId="27368680" w14:textId="77777777" w:rsidTr="00106171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bookmarkEnd w:id="3"/>
          <w:p w14:paraId="526C7E4F" w14:textId="3C5167B7" w:rsidR="00923246" w:rsidRPr="005D613E" w:rsidRDefault="00923246" w:rsidP="00106171">
            <w:pPr>
              <w:jc w:val="left"/>
              <w:rPr>
                <w:lang w:val="vi-VN"/>
              </w:rPr>
            </w:pPr>
            <w:r w:rsidRPr="005D613E">
              <w:rPr>
                <w:b/>
                <w:szCs w:val="24"/>
              </w:rPr>
              <w:lastRenderedPageBreak/>
              <w:t>Name und Ort der Schule</w:t>
            </w:r>
            <w:r w:rsidR="005D613E">
              <w:rPr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Tên và địa chỉ trường</w:t>
            </w:r>
          </w:p>
        </w:tc>
      </w:tr>
      <w:tr w:rsidR="00923246" w:rsidRPr="00080B19" w14:paraId="5F43899D" w14:textId="77777777" w:rsidTr="00106171">
        <w:trPr>
          <w:trHeight w:val="567"/>
        </w:trPr>
        <w:tc>
          <w:tcPr>
            <w:tcW w:w="10194" w:type="dxa"/>
            <w:vAlign w:val="center"/>
          </w:tcPr>
          <w:p w14:paraId="71D2A241" w14:textId="77777777" w:rsidR="00923246" w:rsidRDefault="00923246" w:rsidP="00106171">
            <w:pPr>
              <w:jc w:val="left"/>
            </w:pPr>
          </w:p>
          <w:p w14:paraId="38A79BF0" w14:textId="77777777" w:rsidR="00923246" w:rsidRDefault="00923246" w:rsidP="00106171">
            <w:pPr>
              <w:jc w:val="left"/>
            </w:pPr>
          </w:p>
          <w:p w14:paraId="111617A3" w14:textId="77777777" w:rsidR="00923246" w:rsidRDefault="00923246" w:rsidP="00106171">
            <w:pPr>
              <w:jc w:val="left"/>
            </w:pPr>
          </w:p>
          <w:p w14:paraId="17958CB4" w14:textId="77777777" w:rsidR="00923246" w:rsidRPr="00080B19" w:rsidRDefault="00923246" w:rsidP="00106171">
            <w:pPr>
              <w:jc w:val="left"/>
            </w:pPr>
          </w:p>
        </w:tc>
      </w:tr>
      <w:tr w:rsidR="00923246" w:rsidRPr="00080B19" w14:paraId="40490C16" w14:textId="77777777" w:rsidTr="00106171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D033D07" w14:textId="7B8E1166" w:rsidR="00923246" w:rsidRPr="005D613E" w:rsidRDefault="00923246" w:rsidP="00106171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Lớp</w:t>
            </w:r>
          </w:p>
        </w:tc>
      </w:tr>
      <w:tr w:rsidR="00923246" w:rsidRPr="00080B19" w14:paraId="60474F97" w14:textId="77777777" w:rsidTr="00106171">
        <w:trPr>
          <w:trHeight w:val="567"/>
        </w:trPr>
        <w:tc>
          <w:tcPr>
            <w:tcW w:w="10194" w:type="dxa"/>
            <w:vAlign w:val="center"/>
          </w:tcPr>
          <w:p w14:paraId="4D6179F7" w14:textId="77777777" w:rsidR="00923246" w:rsidRPr="005D613E" w:rsidRDefault="00923246" w:rsidP="00106171">
            <w:pPr>
              <w:jc w:val="left"/>
              <w:rPr>
                <w:b/>
                <w:szCs w:val="24"/>
              </w:rPr>
            </w:pPr>
          </w:p>
          <w:p w14:paraId="2F90C7A2" w14:textId="77777777" w:rsidR="00923246" w:rsidRPr="005D613E" w:rsidRDefault="00923246" w:rsidP="00106171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6D53AAD8" w14:textId="77777777" w:rsidTr="00106171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2AC54779" w14:textId="3A34BAF7" w:rsidR="00923246" w:rsidRPr="005D613E" w:rsidRDefault="00923246" w:rsidP="00106171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Schuljahr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Năm học</w:t>
            </w:r>
          </w:p>
        </w:tc>
      </w:tr>
      <w:tr w:rsidR="00923246" w:rsidRPr="00080B19" w14:paraId="081581D4" w14:textId="77777777" w:rsidTr="00106171">
        <w:trPr>
          <w:trHeight w:val="567"/>
        </w:trPr>
        <w:tc>
          <w:tcPr>
            <w:tcW w:w="10194" w:type="dxa"/>
          </w:tcPr>
          <w:p w14:paraId="3DCE2205" w14:textId="77777777" w:rsidR="00923246" w:rsidRPr="005D613E" w:rsidRDefault="00923246" w:rsidP="00106171">
            <w:pPr>
              <w:rPr>
                <w:b/>
                <w:szCs w:val="24"/>
              </w:rPr>
            </w:pPr>
          </w:p>
          <w:p w14:paraId="27FBF5E8" w14:textId="77777777" w:rsidR="00923246" w:rsidRPr="005D613E" w:rsidRDefault="00923246" w:rsidP="00106171">
            <w:pPr>
              <w:rPr>
                <w:b/>
                <w:szCs w:val="24"/>
              </w:rPr>
            </w:pPr>
          </w:p>
        </w:tc>
      </w:tr>
      <w:tr w:rsidR="00923246" w:rsidRPr="00080B19" w14:paraId="0ADDA3F8" w14:textId="77777777" w:rsidTr="00106171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C224C80" w14:textId="664A874E" w:rsidR="00923246" w:rsidRPr="005D613E" w:rsidRDefault="00923246" w:rsidP="00106171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Klassenlehrerin/Klassenlehrer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Giáo viên chủ nhiệm</w:t>
            </w:r>
          </w:p>
        </w:tc>
      </w:tr>
      <w:tr w:rsidR="00923246" w:rsidRPr="00080B19" w14:paraId="2C1CD849" w14:textId="77777777" w:rsidTr="00106171">
        <w:trPr>
          <w:trHeight w:val="567"/>
        </w:trPr>
        <w:tc>
          <w:tcPr>
            <w:tcW w:w="10194" w:type="dxa"/>
            <w:vAlign w:val="center"/>
          </w:tcPr>
          <w:p w14:paraId="73E80FEC" w14:textId="77777777" w:rsidR="00923246" w:rsidRPr="005D613E" w:rsidRDefault="00923246" w:rsidP="00106171">
            <w:pPr>
              <w:jc w:val="left"/>
              <w:rPr>
                <w:b/>
                <w:szCs w:val="24"/>
              </w:rPr>
            </w:pPr>
          </w:p>
          <w:p w14:paraId="28B7BEBB" w14:textId="77777777" w:rsidR="00923246" w:rsidRPr="005D613E" w:rsidRDefault="00923246" w:rsidP="00106171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115FAF05" w14:textId="77777777" w:rsidTr="00106171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69A245E1" w14:textId="11B2BF33" w:rsidR="00923246" w:rsidRPr="005D613E" w:rsidRDefault="00923246" w:rsidP="00106171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Schulleiterin/Schulleiter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Hiệu trưởng</w:t>
            </w:r>
          </w:p>
        </w:tc>
      </w:tr>
      <w:tr w:rsidR="00923246" w:rsidRPr="00080B19" w14:paraId="77870A26" w14:textId="77777777" w:rsidTr="00106171">
        <w:trPr>
          <w:trHeight w:val="567"/>
        </w:trPr>
        <w:tc>
          <w:tcPr>
            <w:tcW w:w="10194" w:type="dxa"/>
            <w:vAlign w:val="center"/>
          </w:tcPr>
          <w:p w14:paraId="1ECA03F9" w14:textId="77777777" w:rsidR="00923246" w:rsidRDefault="00923246" w:rsidP="00106171">
            <w:pPr>
              <w:jc w:val="left"/>
              <w:rPr>
                <w:szCs w:val="24"/>
              </w:rPr>
            </w:pPr>
          </w:p>
          <w:p w14:paraId="470720ED" w14:textId="77777777" w:rsidR="00923246" w:rsidRPr="00080B19" w:rsidRDefault="00923246" w:rsidP="00106171">
            <w:pPr>
              <w:jc w:val="left"/>
              <w:rPr>
                <w:szCs w:val="24"/>
              </w:rPr>
            </w:pPr>
          </w:p>
        </w:tc>
      </w:tr>
    </w:tbl>
    <w:p w14:paraId="67ECC276" w14:textId="32202095" w:rsidR="004A29BB" w:rsidRDefault="004A29BB">
      <w:pPr>
        <w:spacing w:before="0" w:after="200" w:line="276" w:lineRule="auto"/>
        <w:jc w:val="left"/>
      </w:pPr>
    </w:p>
    <w:p w14:paraId="729FAFBC" w14:textId="67C6AF5A" w:rsidR="00A40008" w:rsidRDefault="004A29BB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0" w:type="auto"/>
        <w:jc w:val="center"/>
        <w:tblInd w:w="698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82"/>
      </w:tblGrid>
      <w:tr w:rsidR="0090145A" w:rsidRPr="00080B19" w14:paraId="2AD453F6" w14:textId="77777777" w:rsidTr="00106171">
        <w:trPr>
          <w:trHeight w:val="737"/>
          <w:jc w:val="center"/>
        </w:trPr>
        <w:tc>
          <w:tcPr>
            <w:tcW w:w="10182" w:type="dxa"/>
            <w:shd w:val="clear" w:color="auto" w:fill="auto"/>
            <w:vAlign w:val="center"/>
          </w:tcPr>
          <w:p w14:paraId="662EC1F9" w14:textId="1809FF5E" w:rsidR="0090145A" w:rsidRPr="005D613E" w:rsidRDefault="0090145A" w:rsidP="0090145A">
            <w:pPr>
              <w:jc w:val="center"/>
              <w:rPr>
                <w:b/>
                <w:lang w:val="vi-VN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Inhaltsübersicht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Mục lục</w:t>
            </w:r>
          </w:p>
        </w:tc>
      </w:tr>
      <w:tr w:rsidR="0090145A" w:rsidRPr="00080B19" w14:paraId="1000451C" w14:textId="77777777" w:rsidTr="00106171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2E6BD43B" w14:textId="77777777" w:rsidR="0090145A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Übersicht Fächer – allgemeinbildender und fachtheoretischer Unterricht</w:t>
            </w:r>
          </w:p>
          <w:p w14:paraId="050AF25B" w14:textId="4710E79A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90145A" w:rsidRPr="00080B19" w14:paraId="2FAA98C6" w14:textId="77777777" w:rsidTr="00106171">
        <w:trPr>
          <w:trHeight w:val="737"/>
          <w:jc w:val="center"/>
        </w:trPr>
        <w:tc>
          <w:tcPr>
            <w:tcW w:w="10182" w:type="dxa"/>
          </w:tcPr>
          <w:p w14:paraId="7567F18D" w14:textId="59803516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Stundenpläne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C77007">
              <w:rPr>
                <w:rFonts w:eastAsia="Calibri"/>
                <w:i/>
                <w:szCs w:val="24"/>
                <w:lang w:val="vi-VN" w:bidi="ar-SA"/>
              </w:rPr>
              <w:t>Thời khoá biểu</w:t>
            </w:r>
          </w:p>
        </w:tc>
      </w:tr>
      <w:tr w:rsidR="0090145A" w:rsidRPr="00080B19" w14:paraId="0C792ECD" w14:textId="77777777" w:rsidTr="00106171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3EB3A2CC" w14:textId="65EBCCB1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Sitzpläne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Sơ đồ chỗ ngồi</w:t>
            </w:r>
          </w:p>
        </w:tc>
      </w:tr>
      <w:tr w:rsidR="0090145A" w:rsidRPr="00080B19" w14:paraId="7E000F73" w14:textId="77777777" w:rsidTr="00106171">
        <w:trPr>
          <w:trHeight w:val="737"/>
          <w:jc w:val="center"/>
        </w:trPr>
        <w:tc>
          <w:tcPr>
            <w:tcW w:w="10182" w:type="dxa"/>
          </w:tcPr>
          <w:p w14:paraId="200514EA" w14:textId="483F52A0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90145A" w:rsidRPr="00080B19" w14:paraId="1A373A24" w14:textId="77777777" w:rsidTr="00106171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635DA2B1" w14:textId="5986D1CF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bookmarkStart w:id="4" w:name="OLE_LINK3"/>
            <w:bookmarkStart w:id="5" w:name="OLE_LINK4"/>
            <w:r w:rsidRPr="005D613E">
              <w:rPr>
                <w:rFonts w:eastAsia="Calibri"/>
                <w:b/>
                <w:szCs w:val="24"/>
                <w:lang w:bidi="ar-SA"/>
              </w:rPr>
              <w:t>Stundenberichte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Báo cáo tổng kết theo giờ</w:t>
            </w:r>
            <w:bookmarkEnd w:id="4"/>
            <w:bookmarkEnd w:id="5"/>
          </w:p>
        </w:tc>
      </w:tr>
      <w:tr w:rsidR="0090145A" w:rsidRPr="00080B19" w14:paraId="45F9C724" w14:textId="77777777" w:rsidTr="00106171">
        <w:trPr>
          <w:trHeight w:val="737"/>
          <w:jc w:val="center"/>
        </w:trPr>
        <w:tc>
          <w:tcPr>
            <w:tcW w:w="10182" w:type="dxa"/>
          </w:tcPr>
          <w:p w14:paraId="53BE48C0" w14:textId="25D846C8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Ausgegebene Lernmittel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Các công cụ học tập được phát</w:t>
            </w:r>
          </w:p>
        </w:tc>
      </w:tr>
      <w:tr w:rsidR="0090145A" w:rsidRPr="00080B19" w14:paraId="764F4216" w14:textId="77777777" w:rsidTr="00106171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1A597E4E" w14:textId="26164824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Belehrungen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Hướng dẫn</w:t>
            </w:r>
          </w:p>
        </w:tc>
      </w:tr>
      <w:tr w:rsidR="0090145A" w:rsidRPr="00080B19" w14:paraId="7F28F5E8" w14:textId="77777777" w:rsidTr="00106171">
        <w:trPr>
          <w:trHeight w:val="737"/>
          <w:jc w:val="center"/>
        </w:trPr>
        <w:tc>
          <w:tcPr>
            <w:tcW w:w="10182" w:type="dxa"/>
          </w:tcPr>
          <w:p w14:paraId="3604B591" w14:textId="77777777" w:rsidR="0090145A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allgemeinbildender und fachtheoretischer Unterricht</w:t>
            </w:r>
          </w:p>
          <w:p w14:paraId="59A73855" w14:textId="6009DDD3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môn chung và học lý thuyết</w:t>
            </w:r>
          </w:p>
        </w:tc>
      </w:tr>
      <w:tr w:rsidR="0044701D" w:rsidRPr="00080B19" w14:paraId="6DD3672C" w14:textId="77777777" w:rsidTr="00106171">
        <w:trPr>
          <w:trHeight w:val="737"/>
          <w:jc w:val="center"/>
        </w:trPr>
        <w:tc>
          <w:tcPr>
            <w:tcW w:w="10182" w:type="dxa"/>
          </w:tcPr>
          <w:p w14:paraId="33ADECD5" w14:textId="77777777" w:rsid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praktische Ausbildung</w:t>
            </w:r>
          </w:p>
          <w:p w14:paraId="55490861" w14:textId="2E65F259" w:rsidR="0044701D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thực hành</w:t>
            </w:r>
          </w:p>
        </w:tc>
      </w:tr>
      <w:tr w:rsidR="0044701D" w:rsidRPr="00080B19" w14:paraId="5ADF9BB3" w14:textId="77777777" w:rsidTr="00106171">
        <w:trPr>
          <w:trHeight w:val="737"/>
          <w:jc w:val="center"/>
        </w:trPr>
        <w:tc>
          <w:tcPr>
            <w:tcW w:w="10182" w:type="dxa"/>
          </w:tcPr>
          <w:p w14:paraId="1EC3DC1A" w14:textId="2562B2D9" w:rsidR="0044701D" w:rsidRP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Ferientermine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 xml:space="preserve">/ 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Lịch nghỉ lễ</w:t>
            </w:r>
          </w:p>
        </w:tc>
      </w:tr>
    </w:tbl>
    <w:p w14:paraId="6982F339" w14:textId="77777777" w:rsidR="0090145A" w:rsidRPr="00080B19" w:rsidRDefault="0090145A" w:rsidP="0090145A">
      <w:pPr>
        <w:spacing w:before="200" w:after="200" w:line="276" w:lineRule="auto"/>
      </w:pPr>
      <w:r w:rsidRPr="00080B19">
        <w:br w:type="page"/>
      </w:r>
    </w:p>
    <w:tbl>
      <w:tblPr>
        <w:tblStyle w:val="TableGrid"/>
        <w:tblW w:w="10060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110"/>
        <w:gridCol w:w="1560"/>
      </w:tblGrid>
      <w:tr w:rsidR="00504FF6" w:rsidRPr="00080B19" w14:paraId="29C6A82F" w14:textId="77777777" w:rsidTr="00504FF6">
        <w:trPr>
          <w:trHeight w:val="699"/>
          <w:jc w:val="center"/>
        </w:trPr>
        <w:tc>
          <w:tcPr>
            <w:tcW w:w="10060" w:type="dxa"/>
            <w:gridSpan w:val="3"/>
            <w:tcBorders>
              <w:top w:val="single" w:sz="4" w:space="0" w:color="5B7B7C"/>
            </w:tcBorders>
            <w:vAlign w:val="center"/>
          </w:tcPr>
          <w:p w14:paraId="46160A9F" w14:textId="77777777" w:rsidR="005D613E" w:rsidRDefault="005D613E" w:rsidP="005D613E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Übersicht Fächer – allgemeinbildender und fachtheoretischer Unterricht</w:t>
            </w:r>
          </w:p>
          <w:p w14:paraId="3B40388F" w14:textId="29DD8F40" w:rsidR="00504FF6" w:rsidRPr="00080B19" w:rsidRDefault="005D613E" w:rsidP="005D613E">
            <w:pPr>
              <w:jc w:val="center"/>
              <w:rPr>
                <w:sz w:val="18"/>
                <w:szCs w:val="18"/>
              </w:rPr>
            </w:pP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504FF6" w:rsidRPr="00A956D1" w14:paraId="1103CE2F" w14:textId="51CDF49D" w:rsidTr="00504FF6">
        <w:trPr>
          <w:trHeight w:val="567"/>
          <w:jc w:val="center"/>
        </w:trPr>
        <w:tc>
          <w:tcPr>
            <w:tcW w:w="4390" w:type="dxa"/>
            <w:tcBorders>
              <w:top w:val="single" w:sz="4" w:space="0" w:color="5B7B7C"/>
            </w:tcBorders>
            <w:vAlign w:val="center"/>
          </w:tcPr>
          <w:p w14:paraId="74A61692" w14:textId="202CC7DB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Fach/ Lernfelder</w:t>
            </w:r>
            <w:r w:rsidR="00A956D1">
              <w:rPr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Môn học</w:t>
            </w:r>
          </w:p>
        </w:tc>
        <w:tc>
          <w:tcPr>
            <w:tcW w:w="4110" w:type="dxa"/>
            <w:tcBorders>
              <w:top w:val="single" w:sz="4" w:space="0" w:color="5B7B7C"/>
            </w:tcBorders>
            <w:vAlign w:val="center"/>
          </w:tcPr>
          <w:p w14:paraId="22BCE7A3" w14:textId="237BF5C8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Fachlehrer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Giáo viên phụ trách</w:t>
            </w:r>
          </w:p>
        </w:tc>
        <w:tc>
          <w:tcPr>
            <w:tcW w:w="1560" w:type="dxa"/>
            <w:tcBorders>
              <w:top w:val="single" w:sz="4" w:space="0" w:color="5B7B7C"/>
            </w:tcBorders>
            <w:vAlign w:val="center"/>
          </w:tcPr>
          <w:p w14:paraId="794BCD37" w14:textId="77777777" w:rsidR="00504FF6" w:rsidRPr="00A956D1" w:rsidRDefault="00504FF6" w:rsidP="00504FF6">
            <w:pPr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Sollstunden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40F10C9" w14:textId="48B76033" w:rsidR="00A956D1" w:rsidRPr="00A956D1" w:rsidRDefault="00A956D1" w:rsidP="00504FF6">
            <w:pPr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giờ học dự kiến</w:t>
            </w:r>
          </w:p>
        </w:tc>
      </w:tr>
      <w:tr w:rsidR="00504FF6" w:rsidRPr="00A956D1" w14:paraId="799F809B" w14:textId="77777777" w:rsidTr="00504FF6">
        <w:trPr>
          <w:trHeight w:val="340"/>
          <w:jc w:val="center"/>
        </w:trPr>
        <w:tc>
          <w:tcPr>
            <w:tcW w:w="4390" w:type="dxa"/>
          </w:tcPr>
          <w:p w14:paraId="452ECB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F44783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A6541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3273D0BB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715B42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6ACB0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5824A9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FF4488F" w14:textId="77777777" w:rsidTr="00504FF6">
        <w:trPr>
          <w:trHeight w:val="340"/>
          <w:jc w:val="center"/>
        </w:trPr>
        <w:tc>
          <w:tcPr>
            <w:tcW w:w="4390" w:type="dxa"/>
          </w:tcPr>
          <w:p w14:paraId="201B5BE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4A212D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643C14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2A91E93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990951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AB4E9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518DA96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5238503" w14:textId="77777777" w:rsidTr="00504FF6">
        <w:trPr>
          <w:trHeight w:val="340"/>
          <w:jc w:val="center"/>
        </w:trPr>
        <w:tc>
          <w:tcPr>
            <w:tcW w:w="4390" w:type="dxa"/>
          </w:tcPr>
          <w:p w14:paraId="6D06C9C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7822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33436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E21C0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EB293F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3E336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790964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A09C990" w14:textId="77777777" w:rsidTr="00504FF6">
        <w:trPr>
          <w:trHeight w:val="340"/>
          <w:jc w:val="center"/>
        </w:trPr>
        <w:tc>
          <w:tcPr>
            <w:tcW w:w="4390" w:type="dxa"/>
          </w:tcPr>
          <w:p w14:paraId="4D590FA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CBA69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9BC5B5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D2FB7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4867D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69A5E3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EDBD0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8D8D4C5" w14:textId="77777777" w:rsidTr="00504FF6">
        <w:trPr>
          <w:trHeight w:val="340"/>
          <w:jc w:val="center"/>
        </w:trPr>
        <w:tc>
          <w:tcPr>
            <w:tcW w:w="4390" w:type="dxa"/>
          </w:tcPr>
          <w:p w14:paraId="660577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AB4BC0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3BBDB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498F85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67521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3C55C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7B70DC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0C21CA4" w14:textId="77777777" w:rsidTr="00504FF6">
        <w:trPr>
          <w:trHeight w:val="340"/>
          <w:jc w:val="center"/>
        </w:trPr>
        <w:tc>
          <w:tcPr>
            <w:tcW w:w="4390" w:type="dxa"/>
          </w:tcPr>
          <w:p w14:paraId="5B7CFCE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4FED9B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744AD8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5AD4B22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1D1781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BF8491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C63A4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EB025FC" w14:textId="77777777" w:rsidTr="00504FF6">
        <w:trPr>
          <w:trHeight w:val="340"/>
          <w:jc w:val="center"/>
        </w:trPr>
        <w:tc>
          <w:tcPr>
            <w:tcW w:w="4390" w:type="dxa"/>
          </w:tcPr>
          <w:p w14:paraId="042825E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341EA0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6C42AF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728D5D0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6AE0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CEF4EB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F1080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FD1B444" w14:textId="77777777" w:rsidTr="00504FF6">
        <w:trPr>
          <w:trHeight w:val="340"/>
          <w:jc w:val="center"/>
        </w:trPr>
        <w:tc>
          <w:tcPr>
            <w:tcW w:w="4390" w:type="dxa"/>
          </w:tcPr>
          <w:p w14:paraId="549F7B0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53ECB8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B29DB5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C8D039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AFD45A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16522C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4AEDA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1037B20" w14:textId="77777777" w:rsidTr="00504FF6">
        <w:trPr>
          <w:trHeight w:val="340"/>
          <w:jc w:val="center"/>
        </w:trPr>
        <w:tc>
          <w:tcPr>
            <w:tcW w:w="4390" w:type="dxa"/>
          </w:tcPr>
          <w:p w14:paraId="58CF16A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BA53F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249B72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8D6D237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5D976A6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4DA7C0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AFCA1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67ED602" w14:textId="77777777" w:rsidTr="00504FF6">
        <w:trPr>
          <w:trHeight w:val="340"/>
          <w:jc w:val="center"/>
        </w:trPr>
        <w:tc>
          <w:tcPr>
            <w:tcW w:w="4390" w:type="dxa"/>
          </w:tcPr>
          <w:p w14:paraId="144B65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B70216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25F9AD6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405DAC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E4F96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407C7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1E25C9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3AFA65C" w14:textId="77777777" w:rsidTr="00504FF6">
        <w:trPr>
          <w:trHeight w:val="340"/>
          <w:jc w:val="center"/>
        </w:trPr>
        <w:tc>
          <w:tcPr>
            <w:tcW w:w="4390" w:type="dxa"/>
          </w:tcPr>
          <w:p w14:paraId="0FA5DAC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8C7EF9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947D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62BE21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48E074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7BA831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7792CF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A69065A" w14:textId="77777777" w:rsidTr="00504FF6">
        <w:trPr>
          <w:trHeight w:val="340"/>
          <w:jc w:val="center"/>
        </w:trPr>
        <w:tc>
          <w:tcPr>
            <w:tcW w:w="4390" w:type="dxa"/>
          </w:tcPr>
          <w:p w14:paraId="6C8D32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FC5B7D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888FD4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31D1A3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256C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8C836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89339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602CE6F" w14:textId="77777777" w:rsidTr="00504FF6">
        <w:trPr>
          <w:trHeight w:val="340"/>
          <w:jc w:val="center"/>
        </w:trPr>
        <w:tc>
          <w:tcPr>
            <w:tcW w:w="4390" w:type="dxa"/>
          </w:tcPr>
          <w:p w14:paraId="6E83279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92988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EB522B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2F35FC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4B6320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CA9BE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7A93F7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CBCFA93" w14:textId="77777777" w:rsidTr="00504FF6">
        <w:trPr>
          <w:trHeight w:val="340"/>
          <w:jc w:val="center"/>
        </w:trPr>
        <w:tc>
          <w:tcPr>
            <w:tcW w:w="4390" w:type="dxa"/>
          </w:tcPr>
          <w:p w14:paraId="4DAD9EE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8B595F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70819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A21588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8E5A2D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CA49F8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28838F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BD5BDD6" w14:textId="77777777" w:rsidTr="00504FF6">
        <w:trPr>
          <w:trHeight w:val="340"/>
          <w:jc w:val="center"/>
        </w:trPr>
        <w:tc>
          <w:tcPr>
            <w:tcW w:w="4390" w:type="dxa"/>
          </w:tcPr>
          <w:p w14:paraId="4C4D30E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4859877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0D238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45BB4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E084E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5824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52610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21AACFA" w14:textId="77777777" w:rsidTr="00504FF6">
        <w:trPr>
          <w:trHeight w:val="340"/>
          <w:jc w:val="center"/>
        </w:trPr>
        <w:tc>
          <w:tcPr>
            <w:tcW w:w="4390" w:type="dxa"/>
          </w:tcPr>
          <w:p w14:paraId="5E2F2F5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33924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F3C29C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E38775E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46AC0D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2E74158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E58C2D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9236815" w14:textId="77777777" w:rsidTr="00504FF6">
        <w:trPr>
          <w:trHeight w:val="340"/>
          <w:jc w:val="center"/>
        </w:trPr>
        <w:tc>
          <w:tcPr>
            <w:tcW w:w="4390" w:type="dxa"/>
          </w:tcPr>
          <w:p w14:paraId="57483E3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988BC5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64F3EA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28D06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E5CB8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612B2A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0EAF79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8DC0949" w14:textId="77777777" w:rsidTr="00504FF6">
        <w:trPr>
          <w:trHeight w:val="340"/>
          <w:jc w:val="center"/>
        </w:trPr>
        <w:tc>
          <w:tcPr>
            <w:tcW w:w="4390" w:type="dxa"/>
          </w:tcPr>
          <w:p w14:paraId="65CF6E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1C2E37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56258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A45E548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C5D15F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A2002B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0DFA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</w:tbl>
    <w:p w14:paraId="20A9841D" w14:textId="3DF27286" w:rsidR="0090145A" w:rsidRPr="00A956D1" w:rsidRDefault="0090145A">
      <w:pPr>
        <w:spacing w:before="0" w:after="200" w:line="276" w:lineRule="auto"/>
        <w:jc w:val="left"/>
        <w:rPr>
          <w:sz w:val="12"/>
          <w:szCs w:val="12"/>
          <w:lang w:val="vi-VN"/>
        </w:rPr>
      </w:pPr>
    </w:p>
    <w:tbl>
      <w:tblPr>
        <w:tblStyle w:val="TableGrid"/>
        <w:tblW w:w="10206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395"/>
        <w:gridCol w:w="1275"/>
      </w:tblGrid>
      <w:tr w:rsidR="0090145A" w:rsidRPr="00080B19" w14:paraId="428462E1" w14:textId="77777777" w:rsidTr="00542D4A">
        <w:trPr>
          <w:trHeight w:val="428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23E13A5" w14:textId="6C30E573" w:rsidR="0090145A" w:rsidRPr="00A956D1" w:rsidRDefault="0090145A" w:rsidP="0090145A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90145A">
              <w:rPr>
                <w:b/>
                <w:szCs w:val="24"/>
              </w:rPr>
              <w:lastRenderedPageBreak/>
              <w:t>Schülerverzeichnis</w:t>
            </w:r>
            <w:r w:rsidR="00A956D1">
              <w:rPr>
                <w:b/>
                <w:szCs w:val="24"/>
                <w:lang w:val="vi-VN"/>
              </w:rPr>
              <w:t>/</w:t>
            </w:r>
            <w:r w:rsidR="00A956D1" w:rsidRPr="00A956D1">
              <w:rPr>
                <w:i/>
                <w:szCs w:val="24"/>
                <w:lang w:val="vi-VN"/>
              </w:rPr>
              <w:t>Thông tin cá nhân của sinh viên</w:t>
            </w:r>
          </w:p>
        </w:tc>
      </w:tr>
      <w:tr w:rsidR="0090145A" w:rsidRPr="00080B19" w14:paraId="1D3ED4A9" w14:textId="77777777" w:rsidTr="00542D4A">
        <w:trPr>
          <w:trHeight w:val="284"/>
        </w:trPr>
        <w:tc>
          <w:tcPr>
            <w:tcW w:w="567" w:type="dxa"/>
            <w:vMerge w:val="restart"/>
            <w:tcBorders>
              <w:top w:val="single" w:sz="4" w:space="0" w:color="5B7B7C"/>
            </w:tcBorders>
            <w:vAlign w:val="center"/>
          </w:tcPr>
          <w:p w14:paraId="6BD22595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3969" w:type="dxa"/>
            <w:vMerge w:val="restart"/>
            <w:tcBorders>
              <w:top w:val="single" w:sz="4" w:space="0" w:color="5B7B7C"/>
            </w:tcBorders>
            <w:vAlign w:val="center"/>
          </w:tcPr>
          <w:p w14:paraId="77F8A8C8" w14:textId="6451A245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Name, Vorname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Tên, họ</w:t>
            </w:r>
          </w:p>
        </w:tc>
        <w:tc>
          <w:tcPr>
            <w:tcW w:w="4395" w:type="dxa"/>
            <w:vMerge w:val="restart"/>
            <w:tcBorders>
              <w:top w:val="single" w:sz="4" w:space="0" w:color="5B7B7C"/>
            </w:tcBorders>
            <w:vAlign w:val="center"/>
          </w:tcPr>
          <w:p w14:paraId="196FF0FA" w14:textId="148667DC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Wohnanschrift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Địa chỉ nơi ở</w:t>
            </w:r>
          </w:p>
        </w:tc>
        <w:tc>
          <w:tcPr>
            <w:tcW w:w="1275" w:type="dxa"/>
            <w:vMerge w:val="restart"/>
            <w:tcBorders>
              <w:top w:val="single" w:sz="4" w:space="0" w:color="5B7B7C"/>
            </w:tcBorders>
            <w:vAlign w:val="center"/>
          </w:tcPr>
          <w:p w14:paraId="04D5C905" w14:textId="77777777" w:rsidR="00A956D1" w:rsidRPr="00A956D1" w:rsidRDefault="0090145A" w:rsidP="00D70F99">
            <w:pPr>
              <w:spacing w:before="40" w:after="40"/>
              <w:ind w:left="34" w:firstLine="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Geburts</w:t>
            </w:r>
            <w:r w:rsidR="00D70F99" w:rsidRPr="00A956D1">
              <w:rPr>
                <w:b/>
                <w:sz w:val="18"/>
                <w:szCs w:val="18"/>
              </w:rPr>
              <w:t>-</w:t>
            </w:r>
            <w:r w:rsidRPr="00A956D1">
              <w:rPr>
                <w:b/>
                <w:sz w:val="18"/>
                <w:szCs w:val="18"/>
              </w:rPr>
              <w:t>datum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767C6515" w14:textId="516AAF59" w:rsidR="0090145A" w:rsidRPr="00A956D1" w:rsidRDefault="00A956D1" w:rsidP="00D70F99">
            <w:pPr>
              <w:spacing w:before="40" w:after="40"/>
              <w:ind w:left="34" w:firstLine="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sinh</w:t>
            </w:r>
          </w:p>
        </w:tc>
      </w:tr>
      <w:tr w:rsidR="0090145A" w:rsidRPr="00080B19" w14:paraId="09BF5EA7" w14:textId="77777777" w:rsidTr="00542D4A">
        <w:trPr>
          <w:trHeight w:val="597"/>
        </w:trPr>
        <w:tc>
          <w:tcPr>
            <w:tcW w:w="567" w:type="dxa"/>
            <w:vMerge/>
            <w:vAlign w:val="center"/>
          </w:tcPr>
          <w:p w14:paraId="0E711EF4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24BD3C07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</w:tcPr>
          <w:p w14:paraId="0AB493AA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4C91A04C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90145A" w:rsidRPr="00080B19" w14:paraId="29B41AF9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D9ED46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14:paraId="214671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79EA1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E16547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6525841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D7B9A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D1DDDD"/>
          </w:tcPr>
          <w:p w14:paraId="09F4239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606EE8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2F9057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3467194A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401082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14:paraId="547673A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F4063B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43EB30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9F421AA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2420E7C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shd w:val="clear" w:color="auto" w:fill="D1DDDD"/>
          </w:tcPr>
          <w:p w14:paraId="6B32ACB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121A056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4E67E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0CD8B6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5BC6B6D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2871E0F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33CFDED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8A57F2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A9F7994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57E27F27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shd w:val="clear" w:color="auto" w:fill="D1DDDD"/>
          </w:tcPr>
          <w:p w14:paraId="2734EE7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4ADD3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94E84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484163D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3080C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</w:tcPr>
          <w:p w14:paraId="66DF7C0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A6A9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2D3056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440AA9F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A5614B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D1DDDD"/>
          </w:tcPr>
          <w:p w14:paraId="0365F30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927E8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1A8A8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DC7B60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FDE3FE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</w:tcPr>
          <w:p w14:paraId="5C452A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648F62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BC028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C7226C6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3675E353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shd w:val="clear" w:color="auto" w:fill="D1DDDD"/>
          </w:tcPr>
          <w:p w14:paraId="639EAB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92B66C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7113B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93B7727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62464BF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</w:tcPr>
          <w:p w14:paraId="3DDD8B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7744BEE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35D31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51E226D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957001E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shd w:val="clear" w:color="auto" w:fill="D1DDDD"/>
          </w:tcPr>
          <w:p w14:paraId="69AC36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0EB097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7B3505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4CFEBE1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101B7D0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</w:tcPr>
          <w:p w14:paraId="099734D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8D27B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DEA692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7A1931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7990F3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shd w:val="clear" w:color="auto" w:fill="D1DDDD"/>
          </w:tcPr>
          <w:p w14:paraId="75E9DA8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2771E25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705B19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C52DBB3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3725168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</w:tcPr>
          <w:p w14:paraId="24DE664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30689D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CE29AA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AFAAFD2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1C317E6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shd w:val="clear" w:color="auto" w:fill="D1DDDD"/>
          </w:tcPr>
          <w:p w14:paraId="1478C3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7ECE8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6A6759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0E8FBE2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E37F671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3969" w:type="dxa"/>
          </w:tcPr>
          <w:p w14:paraId="13F5F6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E095D8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855DC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D4A4D2B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513AF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3969" w:type="dxa"/>
            <w:shd w:val="clear" w:color="auto" w:fill="D1DDDD"/>
          </w:tcPr>
          <w:p w14:paraId="5F519C2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8E03CD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D8B1F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02DD3F3D" w14:textId="77777777" w:rsidTr="00542D4A">
        <w:trPr>
          <w:trHeight w:hRule="exact" w:val="425"/>
        </w:trPr>
        <w:tc>
          <w:tcPr>
            <w:tcW w:w="567" w:type="dxa"/>
            <w:vAlign w:val="center"/>
          </w:tcPr>
          <w:p w14:paraId="01493EB3" w14:textId="1AFC540C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969" w:type="dxa"/>
          </w:tcPr>
          <w:p w14:paraId="71F712C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E98F7A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3D62658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3A7DDEAF" w14:textId="77777777" w:rsidTr="00542D4A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CCFC92B" w14:textId="3460D7E3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969" w:type="dxa"/>
            <w:shd w:val="clear" w:color="auto" w:fill="D1DDDD"/>
          </w:tcPr>
          <w:p w14:paraId="4A6577C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1B1C3B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AE584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1CBA02F0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06" w:type="dxa"/>
        <w:tblInd w:w="39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2835"/>
        <w:gridCol w:w="2977"/>
        <w:gridCol w:w="1843"/>
        <w:gridCol w:w="1950"/>
      </w:tblGrid>
      <w:tr w:rsidR="0090145A" w:rsidRPr="00080B19" w14:paraId="149E3F0B" w14:textId="77777777" w:rsidTr="00F94423">
        <w:trPr>
          <w:trHeight w:hRule="exact" w:val="425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70F64E4" w14:textId="77777777" w:rsidR="0090145A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</w:tr>
      <w:tr w:rsidR="00504FF6" w:rsidRPr="00080B19" w14:paraId="33AE3D50" w14:textId="77777777" w:rsidTr="00F94423">
        <w:trPr>
          <w:trHeight w:val="840"/>
        </w:trPr>
        <w:tc>
          <w:tcPr>
            <w:tcW w:w="601" w:type="dxa"/>
            <w:tcBorders>
              <w:top w:val="single" w:sz="4" w:space="0" w:color="5B7B7C"/>
            </w:tcBorders>
            <w:vAlign w:val="center"/>
          </w:tcPr>
          <w:p w14:paraId="15E55606" w14:textId="77777777" w:rsidR="00504FF6" w:rsidRPr="00080B19" w:rsidRDefault="00504FF6" w:rsidP="004A29BB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2835" w:type="dxa"/>
            <w:tcBorders>
              <w:top w:val="single" w:sz="4" w:space="0" w:color="5B7B7C"/>
            </w:tcBorders>
            <w:vAlign w:val="center"/>
          </w:tcPr>
          <w:p w14:paraId="56C3AA2C" w14:textId="77777777" w:rsidR="00A956D1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Telefonnummer</w:t>
            </w:r>
            <w:r w:rsidR="00A956D1">
              <w:rPr>
                <w:b/>
                <w:sz w:val="18"/>
                <w:szCs w:val="18"/>
                <w:lang w:val="vi-VN"/>
              </w:rPr>
              <w:t xml:space="preserve">/ </w:t>
            </w:r>
          </w:p>
          <w:p w14:paraId="1A21F388" w14:textId="66369374" w:rsidR="00504FF6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điện thoại</w:t>
            </w:r>
          </w:p>
        </w:tc>
        <w:tc>
          <w:tcPr>
            <w:tcW w:w="2977" w:type="dxa"/>
            <w:tcBorders>
              <w:top w:val="single" w:sz="4" w:space="0" w:color="5B7B7C"/>
            </w:tcBorders>
            <w:vAlign w:val="center"/>
          </w:tcPr>
          <w:p w14:paraId="34D295F8" w14:textId="77777777" w:rsidR="00504FF6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Im Notfall zu verständigen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3886999" w14:textId="5746B085" w:rsidR="00A956D1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Liên hệ trong TH khẩn cấp</w:t>
            </w:r>
          </w:p>
        </w:tc>
        <w:tc>
          <w:tcPr>
            <w:tcW w:w="1843" w:type="dxa"/>
            <w:tcBorders>
              <w:top w:val="single" w:sz="4" w:space="0" w:color="5B7B7C"/>
            </w:tcBorders>
            <w:vAlign w:val="center"/>
          </w:tcPr>
          <w:p w14:paraId="5D5A33A2" w14:textId="77777777" w:rsidR="00504FF6" w:rsidRDefault="00504FF6" w:rsidP="00A956D1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Zugang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805EED0" w14:textId="5D906548" w:rsidR="00A956D1" w:rsidRPr="00A956D1" w:rsidRDefault="00A956D1" w:rsidP="0090145A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bắt đầu</w:t>
            </w:r>
          </w:p>
        </w:tc>
        <w:tc>
          <w:tcPr>
            <w:tcW w:w="1950" w:type="dxa"/>
            <w:tcBorders>
              <w:top w:val="single" w:sz="4" w:space="0" w:color="5B7B7C"/>
            </w:tcBorders>
            <w:vAlign w:val="center"/>
          </w:tcPr>
          <w:p w14:paraId="42383AC8" w14:textId="77777777" w:rsidR="00A956D1" w:rsidRDefault="00504FF6" w:rsidP="00504FF6">
            <w:pPr>
              <w:spacing w:before="40" w:after="40"/>
              <w:jc w:val="left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Abgang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347C71B" w14:textId="59B9A693" w:rsidR="00504FF6" w:rsidRPr="00A956D1" w:rsidRDefault="00A956D1" w:rsidP="00504FF6">
            <w:pPr>
              <w:spacing w:before="40" w:after="40"/>
              <w:jc w:val="left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kết thúc</w:t>
            </w:r>
          </w:p>
        </w:tc>
      </w:tr>
      <w:tr w:rsidR="0090145A" w:rsidRPr="00080B19" w14:paraId="14F2E52B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4E968D0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14:paraId="00AD20A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CCAA21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4B892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47EAC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278A8E9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54E5A4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D1DDDD"/>
          </w:tcPr>
          <w:p w14:paraId="69EAC7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EF4C5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F44FD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54BBC4C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2A959BC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29F4C95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14:paraId="2EDCC82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6F746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764F1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691CE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81FFDF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5E439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2835" w:type="dxa"/>
            <w:shd w:val="clear" w:color="auto" w:fill="D1DDDD"/>
          </w:tcPr>
          <w:p w14:paraId="1F8CD8C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9664AE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454414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0F58437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6A11F49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0E5E1A1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2835" w:type="dxa"/>
          </w:tcPr>
          <w:p w14:paraId="4B1B8A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A9A0F3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345F9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2E88869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661A3A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2E3A13B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D1DDDD"/>
          </w:tcPr>
          <w:p w14:paraId="0513A91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5E4B1ED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02E9FF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600BD2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63251E4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7908FA5C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2835" w:type="dxa"/>
          </w:tcPr>
          <w:p w14:paraId="68798CB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A18148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8D88D4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16AFED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9F3A69B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37C85C1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2835" w:type="dxa"/>
            <w:shd w:val="clear" w:color="auto" w:fill="D1DDDD"/>
          </w:tcPr>
          <w:p w14:paraId="5B23DC3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9C3C5B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6846C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1136AF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D1B6AD7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34B7E4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2835" w:type="dxa"/>
          </w:tcPr>
          <w:p w14:paraId="52370D2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4FF877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79FC262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5950D5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8355508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6FDE7DB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2835" w:type="dxa"/>
            <w:shd w:val="clear" w:color="auto" w:fill="D1DDDD"/>
          </w:tcPr>
          <w:p w14:paraId="4588C2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2AAD86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E0B02F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77E02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7744092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610C045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2835" w:type="dxa"/>
          </w:tcPr>
          <w:p w14:paraId="2510A30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A4A25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999B5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78D7521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86EE54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1DE1E8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2835" w:type="dxa"/>
            <w:shd w:val="clear" w:color="auto" w:fill="D1DDDD"/>
          </w:tcPr>
          <w:p w14:paraId="01469DE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D2568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F21746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7B76B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F71793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5B71D2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2835" w:type="dxa"/>
          </w:tcPr>
          <w:p w14:paraId="38B3A45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EB50DC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2DD5E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6185400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E29917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5504EF9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2835" w:type="dxa"/>
            <w:shd w:val="clear" w:color="auto" w:fill="D1DDDD"/>
          </w:tcPr>
          <w:p w14:paraId="04F287D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753083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776F2B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EE4C18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C4EE6E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817D0D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2835" w:type="dxa"/>
          </w:tcPr>
          <w:p w14:paraId="64B4690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82E1A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BCD656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1B6E03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4C7904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0FBD83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2835" w:type="dxa"/>
            <w:shd w:val="clear" w:color="auto" w:fill="D1DDDD"/>
          </w:tcPr>
          <w:p w14:paraId="68A373A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19993A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BC3604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50D35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178E9A5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36F618E8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6" w:name="_Hlk34289441"/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2835" w:type="dxa"/>
          </w:tcPr>
          <w:p w14:paraId="1A2649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9DCEA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B2826B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E612FF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49E488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6A84884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2835" w:type="dxa"/>
            <w:shd w:val="clear" w:color="auto" w:fill="D1DDDD"/>
          </w:tcPr>
          <w:p w14:paraId="10F2C7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4CCFA6F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54462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B73CD7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bookmarkEnd w:id="6"/>
      <w:tr w:rsidR="003E6615" w:rsidRPr="00080B19" w14:paraId="22EEB1EF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116A505" w14:textId="4D019E3D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5" w:type="dxa"/>
          </w:tcPr>
          <w:p w14:paraId="2CC55E0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AB3EDC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3B5EBF2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529780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647E49F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3A2CEE4C" w14:textId="532329F1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35" w:type="dxa"/>
            <w:shd w:val="clear" w:color="auto" w:fill="D1DDDD"/>
          </w:tcPr>
          <w:p w14:paraId="68BEB69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76FCF0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1765B89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466BD7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26AC7E1F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20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30"/>
        <w:gridCol w:w="731"/>
        <w:gridCol w:w="680"/>
        <w:gridCol w:w="680"/>
        <w:gridCol w:w="681"/>
        <w:gridCol w:w="681"/>
        <w:gridCol w:w="62"/>
        <w:gridCol w:w="619"/>
        <w:gridCol w:w="682"/>
        <w:gridCol w:w="681"/>
        <w:gridCol w:w="681"/>
        <w:gridCol w:w="682"/>
        <w:gridCol w:w="681"/>
        <w:gridCol w:w="681"/>
        <w:gridCol w:w="681"/>
        <w:gridCol w:w="7"/>
      </w:tblGrid>
      <w:tr w:rsidR="0090145A" w:rsidRPr="00080B19" w14:paraId="3E3447BB" w14:textId="77777777" w:rsidTr="00F94423">
        <w:trPr>
          <w:gridAfter w:val="1"/>
          <w:wAfter w:w="7" w:type="dxa"/>
          <w:trHeight w:val="243"/>
        </w:trPr>
        <w:tc>
          <w:tcPr>
            <w:tcW w:w="10213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26F2D93" w14:textId="3CF8BC67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lastRenderedPageBreak/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>Thời khoá biểu</w:t>
            </w:r>
          </w:p>
        </w:tc>
      </w:tr>
      <w:tr w:rsidR="0090145A" w:rsidRPr="00080B19" w14:paraId="15753363" w14:textId="77777777" w:rsidTr="00F94423">
        <w:trPr>
          <w:gridAfter w:val="1"/>
          <w:wAfter w:w="7" w:type="dxa"/>
          <w:trHeight w:val="243"/>
        </w:trPr>
        <w:tc>
          <w:tcPr>
            <w:tcW w:w="4825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76B096EA" w14:textId="2892B5D6" w:rsidR="0090145A" w:rsidRPr="00C77007" w:rsidRDefault="0090145A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88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6F9A81DF" w14:textId="5462EEB6" w:rsidR="0090145A" w:rsidRPr="00C77007" w:rsidRDefault="00C77007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B</w:t>
            </w:r>
            <w:r w:rsidR="0090145A" w:rsidRPr="00C77007">
              <w:rPr>
                <w:b/>
                <w:sz w:val="20"/>
              </w:rPr>
              <w:t>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="0090145A" w:rsidRPr="00C77007">
              <w:rPr>
                <w:i/>
                <w:sz w:val="20"/>
              </w:rPr>
              <w:t>_____________</w:t>
            </w:r>
          </w:p>
        </w:tc>
      </w:tr>
      <w:tr w:rsidR="0090145A" w:rsidRPr="00C77007" w14:paraId="4491BC38" w14:textId="77777777" w:rsidTr="00F94423">
        <w:trPr>
          <w:gridAfter w:val="1"/>
          <w:wAfter w:w="7" w:type="dxa"/>
          <w:trHeight w:val="243"/>
        </w:trPr>
        <w:tc>
          <w:tcPr>
            <w:tcW w:w="680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4C411BAE" w14:textId="7AE0C106" w:rsidR="0090145A" w:rsidRPr="00C77007" w:rsidRDefault="0090145A" w:rsidP="0090145A">
            <w:pPr>
              <w:ind w:left="113" w:right="113" w:firstLine="0"/>
              <w:jc w:val="center"/>
              <w:rPr>
                <w:sz w:val="12"/>
                <w:szCs w:val="12"/>
                <w:lang w:val="vi-VN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="00C77007"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61" w:type="dxa"/>
            <w:gridSpan w:val="2"/>
            <w:tcBorders>
              <w:top w:val="single" w:sz="4" w:space="0" w:color="5B7B7C"/>
            </w:tcBorders>
            <w:vAlign w:val="center"/>
          </w:tcPr>
          <w:p w14:paraId="38A69972" w14:textId="5E7436A8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78CFBD52" w14:textId="30E768A7" w:rsidR="0090145A" w:rsidRPr="00C77007" w:rsidRDefault="00C77007" w:rsidP="004A29BB">
            <w:pPr>
              <w:jc w:val="center"/>
              <w:rPr>
                <w:i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6931A72D" w14:textId="63D4314D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549EEE32" w14:textId="0FD7E9D1" w:rsidR="0090145A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094F1D63" w14:textId="0DA09080" w:rsidR="0090145A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7024D44B" w14:textId="6341E07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63" w:type="dxa"/>
            <w:gridSpan w:val="3"/>
            <w:tcBorders>
              <w:top w:val="single" w:sz="4" w:space="0" w:color="5B7B7C"/>
            </w:tcBorders>
            <w:vAlign w:val="center"/>
          </w:tcPr>
          <w:p w14:paraId="1C004DAF" w14:textId="77777777" w:rsidR="00C77007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4FF1432C" w14:textId="6A16F421" w:rsidR="00C77007" w:rsidRP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5BBCB3A8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75AAC79F" w14:textId="5780D22B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63" w:type="dxa"/>
            <w:gridSpan w:val="2"/>
            <w:tcBorders>
              <w:top w:val="single" w:sz="4" w:space="0" w:color="5B7B7C"/>
            </w:tcBorders>
            <w:vAlign w:val="center"/>
          </w:tcPr>
          <w:p w14:paraId="4AD94865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33B91A65" w14:textId="4DCA87A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7878E320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5F366371" w14:textId="2B051854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74ED4B14" w14:textId="77777777" w:rsidTr="00F94423">
        <w:trPr>
          <w:trHeight w:val="243"/>
        </w:trPr>
        <w:tc>
          <w:tcPr>
            <w:tcW w:w="680" w:type="dxa"/>
            <w:vMerge/>
            <w:vAlign w:val="center"/>
          </w:tcPr>
          <w:p w14:paraId="25EE85D7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vAlign w:val="center"/>
          </w:tcPr>
          <w:p w14:paraId="528697A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A91463F" w14:textId="2F0AF335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731" w:type="dxa"/>
            <w:vAlign w:val="center"/>
          </w:tcPr>
          <w:p w14:paraId="5A60ED2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240C11E" w14:textId="317201CD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0988B0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93D7AC2" w14:textId="5BD5944B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E85664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569B3CAB" w14:textId="1EB0A8A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341B73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1C733DF2" w14:textId="4B1E979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98356C3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0C1C2DE1" w14:textId="5EA436C1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gridSpan w:val="2"/>
            <w:vAlign w:val="center"/>
          </w:tcPr>
          <w:p w14:paraId="257E60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3018D6B9" w14:textId="7C360F8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2" w:type="dxa"/>
            <w:vAlign w:val="center"/>
          </w:tcPr>
          <w:p w14:paraId="2B4964C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F243B5" w14:textId="39AAFC82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B87D472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01C620D" w14:textId="34EE0383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4D6E4A2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BEA6AC3" w14:textId="1B20BFDF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2" w:type="dxa"/>
            <w:vAlign w:val="center"/>
          </w:tcPr>
          <w:p w14:paraId="1198069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B0E6CBF" w14:textId="104135D5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0E135040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6E8DD0" w14:textId="15FA503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27EA4A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34347C6" w14:textId="62260CD6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8" w:type="dxa"/>
            <w:gridSpan w:val="2"/>
            <w:vAlign w:val="center"/>
          </w:tcPr>
          <w:p w14:paraId="40E0E77D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72516ED" w14:textId="0F1D89F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0109C88F" w14:textId="77777777" w:rsidTr="00F94423">
        <w:trPr>
          <w:trHeight w:val="201"/>
        </w:trPr>
        <w:tc>
          <w:tcPr>
            <w:tcW w:w="680" w:type="dxa"/>
          </w:tcPr>
          <w:p w14:paraId="4E662BF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0B1533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DD2061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D40D1D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ABFCA9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ACC3C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829A5B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0C6CD7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45C46D3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B9E0EC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9A8B1B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7B5BA4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1B719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84B75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1D770A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0AD66979" w14:textId="77777777" w:rsidTr="00F94423">
        <w:trPr>
          <w:trHeight w:val="201"/>
        </w:trPr>
        <w:tc>
          <w:tcPr>
            <w:tcW w:w="680" w:type="dxa"/>
          </w:tcPr>
          <w:p w14:paraId="6F5FBC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6C2632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2A6301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33A6AC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631FD0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8BC7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B80CEB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2788497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276DFB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70B9D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95F8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45C8BA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D65C5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6619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BDA90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3971609" w14:textId="77777777" w:rsidTr="00F94423">
        <w:trPr>
          <w:trHeight w:val="201"/>
        </w:trPr>
        <w:tc>
          <w:tcPr>
            <w:tcW w:w="680" w:type="dxa"/>
          </w:tcPr>
          <w:p w14:paraId="5E98F38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2CC3D1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F5813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0E105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38E065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97466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739F0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56A8945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C4F2A9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22A9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CF118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2E09F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E414C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0E47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0D6982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A9F3E2D" w14:textId="77777777" w:rsidTr="00F94423">
        <w:trPr>
          <w:trHeight w:val="201"/>
        </w:trPr>
        <w:tc>
          <w:tcPr>
            <w:tcW w:w="680" w:type="dxa"/>
          </w:tcPr>
          <w:p w14:paraId="16352E4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113CA1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E01D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86A72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6BFA1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0A5C4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2810AD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B8AE52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A84ED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A53C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10D9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F69233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F77C1F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0596FF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229DA0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6CD6DFB1" w14:textId="77777777" w:rsidTr="00F94423">
        <w:trPr>
          <w:trHeight w:val="201"/>
        </w:trPr>
        <w:tc>
          <w:tcPr>
            <w:tcW w:w="680" w:type="dxa"/>
          </w:tcPr>
          <w:p w14:paraId="2A211E3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8FE91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2EEB08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9F8528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68343E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4D0277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85FAE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EF8775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D07409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A4692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603C8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6FEC04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23A80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F209E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071E7D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AC9B9BB" w14:textId="77777777" w:rsidTr="00F94423">
        <w:trPr>
          <w:trHeight w:val="201"/>
        </w:trPr>
        <w:tc>
          <w:tcPr>
            <w:tcW w:w="680" w:type="dxa"/>
          </w:tcPr>
          <w:p w14:paraId="0A506DE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A961B3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B9E68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712D26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81E308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937871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246B9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E52C0A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7B5453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2E4A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E9BE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42F572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72FF76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32B14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1C918C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711F4DE3" w14:textId="77777777" w:rsidTr="00F94423">
        <w:trPr>
          <w:trHeight w:val="201"/>
        </w:trPr>
        <w:tc>
          <w:tcPr>
            <w:tcW w:w="680" w:type="dxa"/>
          </w:tcPr>
          <w:p w14:paraId="37E710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3673C8D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12ECE07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46BC81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55E8D1A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FC0F58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98E6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CE027F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E69A04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5364E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F7A29A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C9CA5F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97B4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F435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51BD95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8DA2B9F" w14:textId="77777777" w:rsidTr="00F94423">
        <w:trPr>
          <w:trHeight w:val="201"/>
        </w:trPr>
        <w:tc>
          <w:tcPr>
            <w:tcW w:w="680" w:type="dxa"/>
          </w:tcPr>
          <w:p w14:paraId="58FBED7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D276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4C247E9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F1A860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794CC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81C3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744DF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83E9A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4AE5D9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48184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8D85A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F063A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D00B3E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F024A6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5EC648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7357AA3" w14:textId="77777777" w:rsidTr="00F94423">
        <w:trPr>
          <w:trHeight w:val="201"/>
        </w:trPr>
        <w:tc>
          <w:tcPr>
            <w:tcW w:w="680" w:type="dxa"/>
          </w:tcPr>
          <w:p w14:paraId="44C847A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271CA2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265170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B305D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975483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36077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D4ED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95C74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A0A252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3F9AC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D22008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C7A863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7BEA0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CD3C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396B1F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171B26F" w14:textId="77777777" w:rsidTr="00F94423">
        <w:trPr>
          <w:trHeight w:val="201"/>
        </w:trPr>
        <w:tc>
          <w:tcPr>
            <w:tcW w:w="680" w:type="dxa"/>
          </w:tcPr>
          <w:p w14:paraId="69AEA45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6BE48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39E4845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EB677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912EDD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3B65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FBEB1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BD0CF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CA661B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FEFC7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2279B5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47E86E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50B59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F6C427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73EDB5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</w:tbl>
    <w:p w14:paraId="11D722A5" w14:textId="77777777" w:rsidR="0090145A" w:rsidRDefault="0090145A" w:rsidP="0090145A"/>
    <w:tbl>
      <w:tblPr>
        <w:tblStyle w:val="TableGrid"/>
        <w:tblW w:w="10191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679"/>
        <w:gridCol w:w="680"/>
        <w:gridCol w:w="679"/>
        <w:gridCol w:w="679"/>
        <w:gridCol w:w="680"/>
        <w:gridCol w:w="679"/>
        <w:gridCol w:w="65"/>
        <w:gridCol w:w="614"/>
        <w:gridCol w:w="680"/>
        <w:gridCol w:w="679"/>
        <w:gridCol w:w="679"/>
        <w:gridCol w:w="680"/>
        <w:gridCol w:w="679"/>
        <w:gridCol w:w="679"/>
        <w:gridCol w:w="681"/>
      </w:tblGrid>
      <w:tr w:rsidR="0090145A" w:rsidRPr="00080B19" w14:paraId="3B5714FD" w14:textId="77777777" w:rsidTr="00F94423">
        <w:trPr>
          <w:trHeight w:val="238"/>
        </w:trPr>
        <w:tc>
          <w:tcPr>
            <w:tcW w:w="10191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0558D103" w14:textId="4A64F8A4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 xml:space="preserve"> Thời khoá biểu</w:t>
            </w:r>
          </w:p>
        </w:tc>
      </w:tr>
      <w:tr w:rsidR="00C77007" w:rsidRPr="00080B19" w14:paraId="3156D949" w14:textId="77777777" w:rsidTr="00F94423">
        <w:trPr>
          <w:trHeight w:val="238"/>
        </w:trPr>
        <w:tc>
          <w:tcPr>
            <w:tcW w:w="4820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16CD10E5" w14:textId="24B144F7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71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540DD2A5" w14:textId="4A00C749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Bis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Pr="00C77007">
              <w:rPr>
                <w:i/>
                <w:sz w:val="20"/>
              </w:rPr>
              <w:t>_____________</w:t>
            </w:r>
          </w:p>
        </w:tc>
      </w:tr>
      <w:tr w:rsidR="00C77007" w:rsidRPr="00080B19" w14:paraId="526032F6" w14:textId="77777777" w:rsidTr="00F94423">
        <w:trPr>
          <w:trHeight w:val="238"/>
        </w:trPr>
        <w:tc>
          <w:tcPr>
            <w:tcW w:w="679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6BDA9B16" w14:textId="0690E009" w:rsidR="00C77007" w:rsidRPr="0090145A" w:rsidRDefault="00C77007" w:rsidP="00C77007">
            <w:pPr>
              <w:ind w:left="113" w:right="113" w:firstLine="0"/>
              <w:jc w:val="center"/>
              <w:rPr>
                <w:sz w:val="16"/>
                <w:szCs w:val="16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19913A8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3C7C8577" w14:textId="2893D97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122871B5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1019046B" w14:textId="349EE1C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70E9D9E6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2ACB3CB6" w14:textId="56594902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59" w:type="dxa"/>
            <w:gridSpan w:val="3"/>
            <w:tcBorders>
              <w:top w:val="single" w:sz="4" w:space="0" w:color="5B7B7C"/>
            </w:tcBorders>
            <w:vAlign w:val="center"/>
          </w:tcPr>
          <w:p w14:paraId="149D3C89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51E4E2AA" w14:textId="6F280B24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32EA42CE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54D877B6" w14:textId="6011A23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0338FC3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0F7566CC" w14:textId="151EF46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73A9EBBF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25F5663F" w14:textId="58C5E929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29DA4150" w14:textId="77777777" w:rsidTr="00F94423">
        <w:trPr>
          <w:trHeight w:val="238"/>
        </w:trPr>
        <w:tc>
          <w:tcPr>
            <w:tcW w:w="679" w:type="dxa"/>
            <w:vMerge/>
            <w:vAlign w:val="center"/>
          </w:tcPr>
          <w:p w14:paraId="4F8FEA6C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79" w:type="dxa"/>
            <w:vAlign w:val="center"/>
          </w:tcPr>
          <w:p w14:paraId="000EE2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F211004" w14:textId="5601A2F2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61CF73CC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270610B" w14:textId="6E9A492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83B6474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C479292" w14:textId="29898E1C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108790A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60CEF85A" w14:textId="3BC64E6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5D100BB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F1A84B6" w14:textId="4B9E43E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313AA85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37622929" w14:textId="3258B25A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gridSpan w:val="2"/>
            <w:vAlign w:val="center"/>
          </w:tcPr>
          <w:p w14:paraId="29EF62B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BD1EB3A" w14:textId="5FAA2A51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FAE7ED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F39E809" w14:textId="2444B0A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2BD052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B87848C" w14:textId="687C5926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751F0EF5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8F4E28D" w14:textId="438DBE2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1EF2683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5A40016" w14:textId="549480A9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2E53019E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7FA3FCB1" w14:textId="4171C9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6F9773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122150D" w14:textId="6B603F97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DAAB468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238E6C37" w14:textId="38D7AA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6D7160FE" w14:textId="77777777" w:rsidTr="00F94423">
        <w:trPr>
          <w:trHeight w:val="197"/>
        </w:trPr>
        <w:tc>
          <w:tcPr>
            <w:tcW w:w="679" w:type="dxa"/>
          </w:tcPr>
          <w:p w14:paraId="350870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E03BC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618C9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15C6F0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21B388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954719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79703A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772F3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FF1A8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4E5217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54131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10E9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5268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707B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94B00F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C3CC8F0" w14:textId="77777777" w:rsidTr="00F94423">
        <w:trPr>
          <w:trHeight w:val="197"/>
        </w:trPr>
        <w:tc>
          <w:tcPr>
            <w:tcW w:w="679" w:type="dxa"/>
          </w:tcPr>
          <w:p w14:paraId="31A2D8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F66D2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6AF23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7E28E1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972B7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0E5DA6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933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F39C6A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6862ED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4BF96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4FD35F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10B3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D86D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AEDA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9549C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5CFB6AA0" w14:textId="77777777" w:rsidTr="00F94423">
        <w:trPr>
          <w:trHeight w:val="197"/>
        </w:trPr>
        <w:tc>
          <w:tcPr>
            <w:tcW w:w="679" w:type="dxa"/>
          </w:tcPr>
          <w:p w14:paraId="02F5710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D410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AB57C1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65A20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906623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4F329E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9C67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E41437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C6F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4678D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B1BF9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0FFD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6D31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0357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6C4CE50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39CB0D1" w14:textId="77777777" w:rsidTr="00F94423">
        <w:trPr>
          <w:trHeight w:val="197"/>
        </w:trPr>
        <w:tc>
          <w:tcPr>
            <w:tcW w:w="679" w:type="dxa"/>
          </w:tcPr>
          <w:p w14:paraId="34366C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6F68F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BDC259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9A1F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EA69E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91C62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F14C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409CC4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6EF1F4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E90C6C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327B40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31B5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0CC43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D1801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B2B34FE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29E4F25A" w14:textId="77777777" w:rsidTr="00F94423">
        <w:trPr>
          <w:trHeight w:val="197"/>
        </w:trPr>
        <w:tc>
          <w:tcPr>
            <w:tcW w:w="679" w:type="dxa"/>
          </w:tcPr>
          <w:p w14:paraId="1D381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350F6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D9C6A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D4E1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D69E1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1FA3CA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F6EB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26C2E1B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D59E2F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646A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5001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F5604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B933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4C585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0AE5B888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49554F13" w14:textId="77777777" w:rsidTr="00F94423">
        <w:trPr>
          <w:trHeight w:val="197"/>
        </w:trPr>
        <w:tc>
          <w:tcPr>
            <w:tcW w:w="679" w:type="dxa"/>
          </w:tcPr>
          <w:p w14:paraId="4F3242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6279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7BF4A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A60B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D064E6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5FA959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49A95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9F1F5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26F7D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A375AF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8AA26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28D21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B4B4CA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2C931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3B6FC13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ACFF94F" w14:textId="77777777" w:rsidTr="00F94423">
        <w:trPr>
          <w:trHeight w:val="197"/>
        </w:trPr>
        <w:tc>
          <w:tcPr>
            <w:tcW w:w="679" w:type="dxa"/>
          </w:tcPr>
          <w:p w14:paraId="68C766C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F39E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71C7F8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B550B2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899982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76E1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5BAD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9253D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4AE50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E5F86E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C7BE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6D70E1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44C1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CBC4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74A5C9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A0F4BCB" w14:textId="77777777" w:rsidTr="00F94423">
        <w:trPr>
          <w:trHeight w:val="197"/>
        </w:trPr>
        <w:tc>
          <w:tcPr>
            <w:tcW w:w="679" w:type="dxa"/>
          </w:tcPr>
          <w:p w14:paraId="379C125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7911E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B1043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FB93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54FBC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A4B8F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D0FB6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F48C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56546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95CDF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AF759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3C72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00FC2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7B050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20BCEF5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C8D1D67" w14:textId="77777777" w:rsidTr="00F94423">
        <w:trPr>
          <w:trHeight w:val="197"/>
        </w:trPr>
        <w:tc>
          <w:tcPr>
            <w:tcW w:w="679" w:type="dxa"/>
          </w:tcPr>
          <w:p w14:paraId="77DB8C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CB671F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E3DE49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77878D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C071C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8D89B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8D56B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7E98A54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10874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C6AFE4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FAA2C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8999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FDEE97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5AECA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DA1357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7B4921F1" w14:textId="77777777" w:rsidTr="00F94423">
        <w:trPr>
          <w:trHeight w:val="197"/>
        </w:trPr>
        <w:tc>
          <w:tcPr>
            <w:tcW w:w="679" w:type="dxa"/>
          </w:tcPr>
          <w:p w14:paraId="6CADC5F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9094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2AB86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95E456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985FD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0A1EED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54E26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467EC41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834859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4A06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BB81D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71D6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E37FC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4D42CC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C5A49F" w14:textId="77777777" w:rsidR="0090145A" w:rsidRPr="00080B19" w:rsidRDefault="0090145A" w:rsidP="004A29BB">
            <w:pPr>
              <w:spacing w:before="80" w:after="80"/>
            </w:pPr>
          </w:p>
        </w:tc>
      </w:tr>
    </w:tbl>
    <w:p w14:paraId="3FA80942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33" w:type="dxa"/>
        <w:jc w:val="center"/>
        <w:tblInd w:w="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90145A" w:rsidRPr="00080B19" w14:paraId="589E28C8" w14:textId="77777777" w:rsidTr="00F94423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6FDBA6E2" w14:textId="740B64C0" w:rsidR="0090145A" w:rsidRPr="00080B19" w:rsidRDefault="0090145A" w:rsidP="0090145A">
            <w:pPr>
              <w:jc w:val="left"/>
            </w:pPr>
            <w:r w:rsidRPr="00C77007">
              <w:rPr>
                <w:b/>
                <w:sz w:val="20"/>
              </w:rPr>
              <w:lastRenderedPageBreak/>
              <w:t>Sitzplan ab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90145A" w:rsidRPr="00080B19" w14:paraId="01B6C6E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468F6416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05FF7B4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5284F98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66825208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091F89D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AFB749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BB5226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EF6410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2A9C4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25BA936F" w14:textId="77777777" w:rsidR="0090145A" w:rsidRPr="00080B19" w:rsidRDefault="0090145A" w:rsidP="004A29BB"/>
        </w:tc>
      </w:tr>
      <w:tr w:rsidR="0090145A" w:rsidRPr="00080B19" w14:paraId="0E84911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BF9E4A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1CC6FA13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87475FC" w14:textId="77777777" w:rsidR="0090145A" w:rsidRPr="00080B19" w:rsidRDefault="0090145A" w:rsidP="004A29BB"/>
        </w:tc>
        <w:tc>
          <w:tcPr>
            <w:tcW w:w="222" w:type="dxa"/>
          </w:tcPr>
          <w:p w14:paraId="46DEF82C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2E38F9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F088B5E" w14:textId="77777777" w:rsidR="0090145A" w:rsidRPr="00080B19" w:rsidRDefault="0090145A" w:rsidP="004A29BB"/>
        </w:tc>
        <w:tc>
          <w:tcPr>
            <w:tcW w:w="222" w:type="dxa"/>
          </w:tcPr>
          <w:p w14:paraId="25D76433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32BC43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112EA4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B1F157" w14:textId="77777777" w:rsidR="0090145A" w:rsidRPr="00080B19" w:rsidRDefault="0090145A" w:rsidP="004A29BB"/>
        </w:tc>
      </w:tr>
      <w:tr w:rsidR="0090145A" w:rsidRPr="00080B19" w14:paraId="6A8FE82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EBFDEB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1CF58B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A8B163C" w14:textId="77777777" w:rsidR="0090145A" w:rsidRPr="00080B19" w:rsidRDefault="0090145A" w:rsidP="004A29BB"/>
        </w:tc>
        <w:tc>
          <w:tcPr>
            <w:tcW w:w="222" w:type="dxa"/>
          </w:tcPr>
          <w:p w14:paraId="04E0C6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E31B9C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4AFE6BA" w14:textId="77777777" w:rsidR="0090145A" w:rsidRPr="00080B19" w:rsidRDefault="0090145A" w:rsidP="004A29BB"/>
        </w:tc>
        <w:tc>
          <w:tcPr>
            <w:tcW w:w="222" w:type="dxa"/>
          </w:tcPr>
          <w:p w14:paraId="3B33173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0F0BF9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64B2B9F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CD53647" w14:textId="77777777" w:rsidR="0090145A" w:rsidRPr="00080B19" w:rsidRDefault="0090145A" w:rsidP="004A29BB"/>
        </w:tc>
      </w:tr>
      <w:tr w:rsidR="0090145A" w:rsidRPr="00080B19" w14:paraId="2FEE6D8A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2DCA205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E48AE2F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054F1A78" w14:textId="77777777" w:rsidR="0090145A" w:rsidRPr="00080B19" w:rsidRDefault="0090145A" w:rsidP="004A29BB"/>
        </w:tc>
        <w:tc>
          <w:tcPr>
            <w:tcW w:w="222" w:type="dxa"/>
          </w:tcPr>
          <w:p w14:paraId="46B71575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8BEF54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0D3B0F4" w14:textId="77777777" w:rsidR="0090145A" w:rsidRPr="00080B19" w:rsidRDefault="0090145A" w:rsidP="004A29BB"/>
        </w:tc>
        <w:tc>
          <w:tcPr>
            <w:tcW w:w="222" w:type="dxa"/>
          </w:tcPr>
          <w:p w14:paraId="643861A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207E5F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0D1BF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5F62B77" w14:textId="77777777" w:rsidR="0090145A" w:rsidRPr="00080B19" w:rsidRDefault="0090145A" w:rsidP="004A29BB"/>
        </w:tc>
      </w:tr>
      <w:tr w:rsidR="0090145A" w:rsidRPr="00080B19" w14:paraId="18A9410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ED23E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86DD1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CDC671E" w14:textId="77777777" w:rsidR="0090145A" w:rsidRPr="00080B19" w:rsidRDefault="0090145A" w:rsidP="004A29BB"/>
        </w:tc>
        <w:tc>
          <w:tcPr>
            <w:tcW w:w="222" w:type="dxa"/>
          </w:tcPr>
          <w:p w14:paraId="7E6CA05E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8513860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4EEC8906" w14:textId="77777777" w:rsidR="0090145A" w:rsidRPr="00080B19" w:rsidRDefault="0090145A" w:rsidP="004A29BB"/>
        </w:tc>
        <w:tc>
          <w:tcPr>
            <w:tcW w:w="222" w:type="dxa"/>
          </w:tcPr>
          <w:p w14:paraId="63519653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C00E49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4F3B8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4FAC1B89" w14:textId="77777777" w:rsidR="0090145A" w:rsidRPr="00080B19" w:rsidRDefault="0090145A" w:rsidP="004A29BB"/>
        </w:tc>
      </w:tr>
      <w:tr w:rsidR="0090145A" w:rsidRPr="00080B19" w14:paraId="12558BA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0302606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22F796A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3251AB0E" w14:textId="77777777" w:rsidR="0090145A" w:rsidRPr="00080B19" w:rsidRDefault="0090145A" w:rsidP="004A29BB"/>
        </w:tc>
        <w:tc>
          <w:tcPr>
            <w:tcW w:w="222" w:type="dxa"/>
          </w:tcPr>
          <w:p w14:paraId="021BFFDF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33C1F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7A3E94E" w14:textId="77777777" w:rsidR="0090145A" w:rsidRPr="00080B19" w:rsidRDefault="0090145A" w:rsidP="004A29BB"/>
        </w:tc>
        <w:tc>
          <w:tcPr>
            <w:tcW w:w="222" w:type="dxa"/>
          </w:tcPr>
          <w:p w14:paraId="163A535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69CA88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2FAB835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779AFAE" w14:textId="77777777" w:rsidR="0090145A" w:rsidRPr="00080B19" w:rsidRDefault="0090145A" w:rsidP="004A29BB"/>
        </w:tc>
      </w:tr>
      <w:tr w:rsidR="0090145A" w:rsidRPr="00080B19" w14:paraId="66A6744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6DBD07F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DA8CDF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05B4738" w14:textId="77777777" w:rsidR="0090145A" w:rsidRPr="00080B19" w:rsidRDefault="0090145A" w:rsidP="004A29BB"/>
        </w:tc>
        <w:tc>
          <w:tcPr>
            <w:tcW w:w="222" w:type="dxa"/>
          </w:tcPr>
          <w:p w14:paraId="48C7DA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61C120F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DEDA60F" w14:textId="77777777" w:rsidR="0090145A" w:rsidRPr="00080B19" w:rsidRDefault="0090145A" w:rsidP="004A29BB"/>
        </w:tc>
        <w:tc>
          <w:tcPr>
            <w:tcW w:w="222" w:type="dxa"/>
          </w:tcPr>
          <w:p w14:paraId="51087AC5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D5AB201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B6BB36C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CEEEA7" w14:textId="77777777" w:rsidR="0090145A" w:rsidRPr="00080B19" w:rsidRDefault="0090145A" w:rsidP="004A29BB"/>
        </w:tc>
      </w:tr>
      <w:tr w:rsidR="0090145A" w:rsidRPr="00080B19" w14:paraId="3E8A14F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AC6B78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7CA989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4D80DCA3" w14:textId="77777777" w:rsidR="0090145A" w:rsidRPr="00080B19" w:rsidRDefault="0090145A" w:rsidP="004A29BB"/>
        </w:tc>
        <w:tc>
          <w:tcPr>
            <w:tcW w:w="222" w:type="dxa"/>
          </w:tcPr>
          <w:p w14:paraId="639D3A5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1D3453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1131843" w14:textId="77777777" w:rsidR="0090145A" w:rsidRPr="00080B19" w:rsidRDefault="0090145A" w:rsidP="004A29BB"/>
        </w:tc>
        <w:tc>
          <w:tcPr>
            <w:tcW w:w="222" w:type="dxa"/>
          </w:tcPr>
          <w:p w14:paraId="14968E8B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EE739E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37A5DAE4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CB33AB" w14:textId="77777777" w:rsidR="0090145A" w:rsidRPr="00080B19" w:rsidRDefault="0090145A" w:rsidP="004A29BB"/>
        </w:tc>
      </w:tr>
      <w:tr w:rsidR="0090145A" w:rsidRPr="00080B19" w14:paraId="7FF91AA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2532CA8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5BE51C9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F85EA52" w14:textId="77777777" w:rsidR="0090145A" w:rsidRPr="00080B19" w:rsidRDefault="0090145A" w:rsidP="004A29BB"/>
        </w:tc>
        <w:tc>
          <w:tcPr>
            <w:tcW w:w="222" w:type="dxa"/>
          </w:tcPr>
          <w:p w14:paraId="4F7B5176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8F0F78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F53EF52" w14:textId="77777777" w:rsidR="0090145A" w:rsidRPr="00080B19" w:rsidRDefault="0090145A" w:rsidP="004A29BB"/>
        </w:tc>
        <w:tc>
          <w:tcPr>
            <w:tcW w:w="222" w:type="dxa"/>
          </w:tcPr>
          <w:p w14:paraId="3211065D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22DF500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1CEB5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87C9F54" w14:textId="77777777" w:rsidR="0090145A" w:rsidRPr="00080B19" w:rsidRDefault="0090145A" w:rsidP="004A29BB"/>
        </w:tc>
      </w:tr>
      <w:tr w:rsidR="0090145A" w:rsidRPr="00080B19" w14:paraId="2BC1FDC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27F6669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C888E68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DCBF177" w14:textId="77777777" w:rsidR="0090145A" w:rsidRPr="00080B19" w:rsidRDefault="0090145A" w:rsidP="004A29BB"/>
        </w:tc>
        <w:tc>
          <w:tcPr>
            <w:tcW w:w="222" w:type="dxa"/>
          </w:tcPr>
          <w:p w14:paraId="73FB3938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CF152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E6A492A" w14:textId="77777777" w:rsidR="0090145A" w:rsidRPr="00080B19" w:rsidRDefault="0090145A" w:rsidP="004A29BB"/>
        </w:tc>
        <w:tc>
          <w:tcPr>
            <w:tcW w:w="222" w:type="dxa"/>
          </w:tcPr>
          <w:p w14:paraId="3E85903F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4FB9F6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1DDB3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8700022" w14:textId="77777777" w:rsidR="0090145A" w:rsidRPr="00080B19" w:rsidRDefault="0090145A" w:rsidP="004A29BB"/>
        </w:tc>
      </w:tr>
      <w:tr w:rsidR="0090145A" w:rsidRPr="00080B19" w14:paraId="41E4738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C329F6D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D1AFF66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FC4CDFD" w14:textId="77777777" w:rsidR="0090145A" w:rsidRPr="00080B19" w:rsidRDefault="0090145A" w:rsidP="004A29BB"/>
        </w:tc>
        <w:tc>
          <w:tcPr>
            <w:tcW w:w="222" w:type="dxa"/>
          </w:tcPr>
          <w:p w14:paraId="5C1F25E5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1FDAAD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B90D6F8" w14:textId="77777777" w:rsidR="0090145A" w:rsidRPr="00080B19" w:rsidRDefault="0090145A" w:rsidP="004A29BB"/>
        </w:tc>
        <w:tc>
          <w:tcPr>
            <w:tcW w:w="222" w:type="dxa"/>
          </w:tcPr>
          <w:p w14:paraId="2E93DD82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9A58FFA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F915C2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68971ED" w14:textId="77777777" w:rsidR="0090145A" w:rsidRPr="00080B19" w:rsidRDefault="0090145A" w:rsidP="004A29BB"/>
        </w:tc>
      </w:tr>
      <w:tr w:rsidR="0090145A" w:rsidRPr="00080B19" w14:paraId="5B50DFD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431DBFC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7D144BD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246D99A" w14:textId="77777777" w:rsidR="0090145A" w:rsidRPr="00080B19" w:rsidRDefault="0090145A" w:rsidP="004A29BB"/>
        </w:tc>
        <w:tc>
          <w:tcPr>
            <w:tcW w:w="222" w:type="dxa"/>
          </w:tcPr>
          <w:p w14:paraId="2316EC1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416B4395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B0C8B30" w14:textId="77777777" w:rsidR="0090145A" w:rsidRPr="00080B19" w:rsidRDefault="0090145A" w:rsidP="004A29BB"/>
        </w:tc>
        <w:tc>
          <w:tcPr>
            <w:tcW w:w="222" w:type="dxa"/>
          </w:tcPr>
          <w:p w14:paraId="3B448508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EB0608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F739546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3278CA" w14:textId="77777777" w:rsidR="0090145A" w:rsidRPr="00080B19" w:rsidRDefault="0090145A" w:rsidP="004A29BB"/>
        </w:tc>
      </w:tr>
      <w:tr w:rsidR="0090145A" w:rsidRPr="00080B19" w14:paraId="043CDC6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8A7D15C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178E3C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7B88F81" w14:textId="77777777" w:rsidR="0090145A" w:rsidRPr="00080B19" w:rsidRDefault="0090145A" w:rsidP="004A29BB"/>
        </w:tc>
        <w:tc>
          <w:tcPr>
            <w:tcW w:w="222" w:type="dxa"/>
          </w:tcPr>
          <w:p w14:paraId="0E661D6F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7E83EF6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6855370" w14:textId="77777777" w:rsidR="0090145A" w:rsidRPr="00080B19" w:rsidRDefault="0090145A" w:rsidP="004A29BB"/>
        </w:tc>
        <w:tc>
          <w:tcPr>
            <w:tcW w:w="222" w:type="dxa"/>
          </w:tcPr>
          <w:p w14:paraId="63DEA88E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6FF54A9E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303C72F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A13CA19" w14:textId="77777777" w:rsidR="0090145A" w:rsidRPr="00080B19" w:rsidRDefault="0090145A" w:rsidP="004A29BB"/>
        </w:tc>
      </w:tr>
      <w:tr w:rsidR="0090145A" w:rsidRPr="00C77007" w14:paraId="5FF01847" w14:textId="77777777" w:rsidTr="00F94423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2DE1160B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625" w:type="dxa"/>
            <w:tcBorders>
              <w:bottom w:val="single" w:sz="12" w:space="0" w:color="5B7B7C"/>
            </w:tcBorders>
          </w:tcPr>
          <w:p w14:paraId="2F1772AC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488" w:type="dxa"/>
            <w:tcBorders>
              <w:bottom w:val="single" w:sz="12" w:space="0" w:color="5B7B7C"/>
            </w:tcBorders>
          </w:tcPr>
          <w:p w14:paraId="3196FFAF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8DBB631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FE93291" w14:textId="57394B18" w:rsidR="0090145A" w:rsidRPr="00C77007" w:rsidRDefault="00D70F99" w:rsidP="00D70F99">
            <w:pPr>
              <w:spacing w:after="240"/>
              <w:jc w:val="center"/>
              <w:rPr>
                <w:sz w:val="20"/>
                <w:lang w:val="vi-VN"/>
              </w:rPr>
            </w:pPr>
            <w:r w:rsidRPr="00C77007">
              <w:rPr>
                <w:b/>
                <w:sz w:val="20"/>
              </w:rPr>
              <w:t>Lehrertisch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sz w:val="20"/>
                <w:lang w:val="vi-VN"/>
              </w:rPr>
              <w:t xml:space="preserve"> </w:t>
            </w:r>
            <w:r w:rsidR="00C77007"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045CA6D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581" w:type="dxa"/>
            <w:tcBorders>
              <w:bottom w:val="single" w:sz="12" w:space="0" w:color="5B7B7C"/>
            </w:tcBorders>
          </w:tcPr>
          <w:p w14:paraId="7073AB36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396" w:type="dxa"/>
            <w:tcBorders>
              <w:bottom w:val="single" w:sz="12" w:space="0" w:color="5B7B7C"/>
            </w:tcBorders>
          </w:tcPr>
          <w:p w14:paraId="207C1AE0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541FB859" w14:textId="77777777" w:rsidR="0090145A" w:rsidRPr="00C77007" w:rsidRDefault="0090145A" w:rsidP="004A29BB">
            <w:pPr>
              <w:rPr>
                <w:sz w:val="20"/>
              </w:rPr>
            </w:pPr>
          </w:p>
        </w:tc>
      </w:tr>
    </w:tbl>
    <w:p w14:paraId="18E055DB" w14:textId="77777777" w:rsidR="00D70F99" w:rsidRPr="00C77007" w:rsidRDefault="00D70F99" w:rsidP="00D70F99">
      <w:pPr>
        <w:rPr>
          <w:sz w:val="20"/>
        </w:rPr>
      </w:pPr>
    </w:p>
    <w:tbl>
      <w:tblPr>
        <w:tblStyle w:val="TableGri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D70F99" w:rsidRPr="00080B19" w14:paraId="4D9B200E" w14:textId="77777777" w:rsidTr="004A29BB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714A61E9" w14:textId="30130DCF" w:rsidR="00D70F99" w:rsidRPr="00080B19" w:rsidRDefault="00C77007" w:rsidP="004A29BB">
            <w:pPr>
              <w:jc w:val="left"/>
            </w:pPr>
            <w:r w:rsidRPr="00C77007">
              <w:rPr>
                <w:b/>
                <w:sz w:val="20"/>
              </w:rPr>
              <w:t>Sitzplan ab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D70F99" w:rsidRPr="00080B19" w14:paraId="7221F503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53298F0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C60E67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2C775FA5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7A9CF7C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2D9BDDE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2655D92C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67939A3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3A4F51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A5B22C9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75525208" w14:textId="77777777" w:rsidR="00D70F99" w:rsidRPr="00080B19" w:rsidRDefault="00D70F99" w:rsidP="004A29BB"/>
        </w:tc>
      </w:tr>
      <w:tr w:rsidR="00D70F99" w:rsidRPr="00080B19" w14:paraId="2769939E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BC17AE3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6894279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6C08103" w14:textId="77777777" w:rsidR="00D70F99" w:rsidRPr="00080B19" w:rsidRDefault="00D70F99" w:rsidP="004A29BB"/>
        </w:tc>
        <w:tc>
          <w:tcPr>
            <w:tcW w:w="222" w:type="dxa"/>
          </w:tcPr>
          <w:p w14:paraId="722214CC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084C59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09D8994" w14:textId="77777777" w:rsidR="00D70F99" w:rsidRPr="00080B19" w:rsidRDefault="00D70F99" w:rsidP="004A29BB"/>
        </w:tc>
        <w:tc>
          <w:tcPr>
            <w:tcW w:w="222" w:type="dxa"/>
          </w:tcPr>
          <w:p w14:paraId="56B3A41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4AA0DF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4AE5DAB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F04D4EE" w14:textId="77777777" w:rsidR="00D70F99" w:rsidRPr="00080B19" w:rsidRDefault="00D70F99" w:rsidP="004A29BB"/>
        </w:tc>
      </w:tr>
      <w:tr w:rsidR="00D70F99" w:rsidRPr="00080B19" w14:paraId="4205836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850D04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F529F8F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FC02F81" w14:textId="77777777" w:rsidR="00D70F99" w:rsidRPr="00080B19" w:rsidRDefault="00D70F99" w:rsidP="004A29BB"/>
        </w:tc>
        <w:tc>
          <w:tcPr>
            <w:tcW w:w="222" w:type="dxa"/>
          </w:tcPr>
          <w:p w14:paraId="1AEB39C3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D13B5C5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8312ECC" w14:textId="77777777" w:rsidR="00D70F99" w:rsidRPr="00080B19" w:rsidRDefault="00D70F99" w:rsidP="004A29BB"/>
        </w:tc>
        <w:tc>
          <w:tcPr>
            <w:tcW w:w="222" w:type="dxa"/>
          </w:tcPr>
          <w:p w14:paraId="61DCEE9F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3BB318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6F68448F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E1B2274" w14:textId="77777777" w:rsidR="00D70F99" w:rsidRPr="00080B19" w:rsidRDefault="00D70F99" w:rsidP="004A29BB"/>
        </w:tc>
      </w:tr>
      <w:tr w:rsidR="00D70F99" w:rsidRPr="00080B19" w14:paraId="5D3314D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8EAFED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5000910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D688F38" w14:textId="77777777" w:rsidR="00D70F99" w:rsidRPr="00080B19" w:rsidRDefault="00D70F99" w:rsidP="004A29BB"/>
        </w:tc>
        <w:tc>
          <w:tcPr>
            <w:tcW w:w="222" w:type="dxa"/>
          </w:tcPr>
          <w:p w14:paraId="1F4B1A1B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1F355195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B877773" w14:textId="77777777" w:rsidR="00D70F99" w:rsidRPr="00080B19" w:rsidRDefault="00D70F99" w:rsidP="004A29BB"/>
        </w:tc>
        <w:tc>
          <w:tcPr>
            <w:tcW w:w="222" w:type="dxa"/>
          </w:tcPr>
          <w:p w14:paraId="76FE6B10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195E416C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0008268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E97B622" w14:textId="77777777" w:rsidR="00D70F99" w:rsidRPr="00080B19" w:rsidRDefault="00D70F99" w:rsidP="004A29BB"/>
        </w:tc>
      </w:tr>
      <w:tr w:rsidR="00D70F99" w:rsidRPr="00080B19" w14:paraId="67FC091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BB3317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47D1591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DB14120" w14:textId="77777777" w:rsidR="00D70F99" w:rsidRPr="00080B19" w:rsidRDefault="00D70F99" w:rsidP="004A29BB"/>
        </w:tc>
        <w:tc>
          <w:tcPr>
            <w:tcW w:w="222" w:type="dxa"/>
          </w:tcPr>
          <w:p w14:paraId="141C66BB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09DE263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402AA42" w14:textId="77777777" w:rsidR="00D70F99" w:rsidRPr="00080B19" w:rsidRDefault="00D70F99" w:rsidP="004A29BB"/>
        </w:tc>
        <w:tc>
          <w:tcPr>
            <w:tcW w:w="222" w:type="dxa"/>
          </w:tcPr>
          <w:p w14:paraId="554A8BF4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7E7F1A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82E3743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0AC387" w14:textId="77777777" w:rsidR="00D70F99" w:rsidRPr="00080B19" w:rsidRDefault="00D70F99" w:rsidP="004A29BB"/>
        </w:tc>
      </w:tr>
      <w:tr w:rsidR="00D70F99" w:rsidRPr="00080B19" w14:paraId="2DD69BF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AF61C69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EACCC8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62FFFFC" w14:textId="77777777" w:rsidR="00D70F99" w:rsidRPr="00080B19" w:rsidRDefault="00D70F99" w:rsidP="004A29BB"/>
        </w:tc>
        <w:tc>
          <w:tcPr>
            <w:tcW w:w="222" w:type="dxa"/>
          </w:tcPr>
          <w:p w14:paraId="1A7C3A5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AD6121D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7181B075" w14:textId="77777777" w:rsidR="00D70F99" w:rsidRPr="00080B19" w:rsidRDefault="00D70F99" w:rsidP="004A29BB"/>
        </w:tc>
        <w:tc>
          <w:tcPr>
            <w:tcW w:w="222" w:type="dxa"/>
          </w:tcPr>
          <w:p w14:paraId="175B751D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AA88FB6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1F9DF91C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A6A5F4C" w14:textId="77777777" w:rsidR="00D70F99" w:rsidRPr="00080B19" w:rsidRDefault="00D70F99" w:rsidP="004A29BB"/>
        </w:tc>
      </w:tr>
      <w:tr w:rsidR="00D70F99" w:rsidRPr="00080B19" w14:paraId="674C3862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29EC6F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601D69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E554319" w14:textId="77777777" w:rsidR="00D70F99" w:rsidRPr="00080B19" w:rsidRDefault="00D70F99" w:rsidP="004A29BB"/>
        </w:tc>
        <w:tc>
          <w:tcPr>
            <w:tcW w:w="222" w:type="dxa"/>
          </w:tcPr>
          <w:p w14:paraId="67FBFCF5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9242BE7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BB52226" w14:textId="77777777" w:rsidR="00D70F99" w:rsidRPr="00080B19" w:rsidRDefault="00D70F99" w:rsidP="004A29BB"/>
        </w:tc>
        <w:tc>
          <w:tcPr>
            <w:tcW w:w="222" w:type="dxa"/>
          </w:tcPr>
          <w:p w14:paraId="3EEBCE7E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75D8492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B3D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13D12B" w14:textId="77777777" w:rsidR="00D70F99" w:rsidRPr="00080B19" w:rsidRDefault="00D70F99" w:rsidP="004A29BB"/>
        </w:tc>
      </w:tr>
      <w:tr w:rsidR="00D70F99" w:rsidRPr="00080B19" w14:paraId="79E6904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21BF8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61F95A2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4BC35B3" w14:textId="77777777" w:rsidR="00D70F99" w:rsidRPr="00080B19" w:rsidRDefault="00D70F99" w:rsidP="004A29BB"/>
        </w:tc>
        <w:tc>
          <w:tcPr>
            <w:tcW w:w="222" w:type="dxa"/>
          </w:tcPr>
          <w:p w14:paraId="736509A9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6309F7E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2636B6F" w14:textId="77777777" w:rsidR="00D70F99" w:rsidRPr="00080B19" w:rsidRDefault="00D70F99" w:rsidP="004A29BB"/>
        </w:tc>
        <w:tc>
          <w:tcPr>
            <w:tcW w:w="222" w:type="dxa"/>
          </w:tcPr>
          <w:p w14:paraId="0B1D3FD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7C25FB21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82028C2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C87969" w14:textId="77777777" w:rsidR="00D70F99" w:rsidRPr="00080B19" w:rsidRDefault="00D70F99" w:rsidP="004A29BB"/>
        </w:tc>
      </w:tr>
      <w:tr w:rsidR="00D70F99" w:rsidRPr="00080B19" w14:paraId="303B61A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3ACE0A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3FF170B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C23F0CB" w14:textId="77777777" w:rsidR="00D70F99" w:rsidRPr="00080B19" w:rsidRDefault="00D70F99" w:rsidP="004A29BB"/>
        </w:tc>
        <w:tc>
          <w:tcPr>
            <w:tcW w:w="222" w:type="dxa"/>
          </w:tcPr>
          <w:p w14:paraId="29D94F86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10CC8EDD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2917D32" w14:textId="77777777" w:rsidR="00D70F99" w:rsidRPr="00080B19" w:rsidRDefault="00D70F99" w:rsidP="004A29BB"/>
        </w:tc>
        <w:tc>
          <w:tcPr>
            <w:tcW w:w="222" w:type="dxa"/>
          </w:tcPr>
          <w:p w14:paraId="727C9086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FC148B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50F347A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35CF54D" w14:textId="77777777" w:rsidR="00D70F99" w:rsidRPr="00080B19" w:rsidRDefault="00D70F99" w:rsidP="004A29BB"/>
        </w:tc>
      </w:tr>
      <w:tr w:rsidR="00D70F99" w:rsidRPr="00080B19" w14:paraId="750E4410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11E96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D86E4C7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B038B38" w14:textId="77777777" w:rsidR="00D70F99" w:rsidRPr="00080B19" w:rsidRDefault="00D70F99" w:rsidP="004A29BB"/>
        </w:tc>
        <w:tc>
          <w:tcPr>
            <w:tcW w:w="222" w:type="dxa"/>
          </w:tcPr>
          <w:p w14:paraId="5200D6E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540798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5836A05" w14:textId="77777777" w:rsidR="00D70F99" w:rsidRPr="00080B19" w:rsidRDefault="00D70F99" w:rsidP="004A29BB"/>
        </w:tc>
        <w:tc>
          <w:tcPr>
            <w:tcW w:w="222" w:type="dxa"/>
          </w:tcPr>
          <w:p w14:paraId="6D86EED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C85DB0A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630F12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EA0ACB3" w14:textId="77777777" w:rsidR="00D70F99" w:rsidRPr="00080B19" w:rsidRDefault="00D70F99" w:rsidP="004A29BB"/>
        </w:tc>
      </w:tr>
      <w:tr w:rsidR="00D70F99" w:rsidRPr="00080B19" w14:paraId="76FA8D3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F560F86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39E6F4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5020E531" w14:textId="77777777" w:rsidR="00D70F99" w:rsidRPr="00080B19" w:rsidRDefault="00D70F99" w:rsidP="004A29BB"/>
        </w:tc>
        <w:tc>
          <w:tcPr>
            <w:tcW w:w="222" w:type="dxa"/>
          </w:tcPr>
          <w:p w14:paraId="19056B2F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FEDB081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C993B2C" w14:textId="77777777" w:rsidR="00D70F99" w:rsidRPr="00080B19" w:rsidRDefault="00D70F99" w:rsidP="004A29BB"/>
        </w:tc>
        <w:tc>
          <w:tcPr>
            <w:tcW w:w="222" w:type="dxa"/>
          </w:tcPr>
          <w:p w14:paraId="7D7FFFFD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8C9A87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710E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F428BD0" w14:textId="77777777" w:rsidR="00D70F99" w:rsidRPr="00080B19" w:rsidRDefault="00D70F99" w:rsidP="004A29BB"/>
        </w:tc>
      </w:tr>
      <w:tr w:rsidR="00D70F99" w:rsidRPr="00080B19" w14:paraId="04E465FB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50965D5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945BD8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A944189" w14:textId="77777777" w:rsidR="00D70F99" w:rsidRPr="00080B19" w:rsidRDefault="00D70F99" w:rsidP="004A29BB"/>
        </w:tc>
        <w:tc>
          <w:tcPr>
            <w:tcW w:w="222" w:type="dxa"/>
          </w:tcPr>
          <w:p w14:paraId="04A31D55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0A90353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EF13887" w14:textId="77777777" w:rsidR="00D70F99" w:rsidRPr="00080B19" w:rsidRDefault="00D70F99" w:rsidP="004A29BB"/>
        </w:tc>
        <w:tc>
          <w:tcPr>
            <w:tcW w:w="222" w:type="dxa"/>
          </w:tcPr>
          <w:p w14:paraId="371287C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CEFE8E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7AC60F26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B4017F9" w14:textId="77777777" w:rsidR="00D70F99" w:rsidRPr="00080B19" w:rsidRDefault="00D70F99" w:rsidP="004A29BB"/>
        </w:tc>
      </w:tr>
      <w:tr w:rsidR="00D70F99" w:rsidRPr="00080B19" w14:paraId="09C4F0FF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928FC5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4656B40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1D04155" w14:textId="77777777" w:rsidR="00D70F99" w:rsidRPr="00080B19" w:rsidRDefault="00D70F99" w:rsidP="004A29BB"/>
        </w:tc>
        <w:tc>
          <w:tcPr>
            <w:tcW w:w="222" w:type="dxa"/>
          </w:tcPr>
          <w:p w14:paraId="2D670D8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657DED79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B0C231C" w14:textId="77777777" w:rsidR="00D70F99" w:rsidRPr="00080B19" w:rsidRDefault="00D70F99" w:rsidP="004A29BB"/>
        </w:tc>
        <w:tc>
          <w:tcPr>
            <w:tcW w:w="222" w:type="dxa"/>
          </w:tcPr>
          <w:p w14:paraId="0BABAF15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4687E2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7BCDA50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3100CB9" w14:textId="77777777" w:rsidR="00D70F99" w:rsidRPr="00080B19" w:rsidRDefault="00D70F99" w:rsidP="004A29BB"/>
        </w:tc>
      </w:tr>
      <w:tr w:rsidR="00D70F99" w:rsidRPr="00080B19" w14:paraId="4BABA4CA" w14:textId="77777777" w:rsidTr="004A29BB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635E2DAB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</w:tcBorders>
          </w:tcPr>
          <w:p w14:paraId="2F0ADA74" w14:textId="77777777" w:rsidR="00D70F99" w:rsidRPr="00080B19" w:rsidRDefault="00D70F99" w:rsidP="004A29BB"/>
        </w:tc>
        <w:tc>
          <w:tcPr>
            <w:tcW w:w="1488" w:type="dxa"/>
            <w:tcBorders>
              <w:bottom w:val="single" w:sz="12" w:space="0" w:color="5B7B7C"/>
            </w:tcBorders>
          </w:tcPr>
          <w:p w14:paraId="4E6B6C1B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A1F2B18" w14:textId="77777777" w:rsidR="00D70F99" w:rsidRPr="00080B19" w:rsidRDefault="00D70F99" w:rsidP="004A29BB"/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8C4DEAE" w14:textId="19290E49" w:rsidR="00D70F99" w:rsidRPr="00080B19" w:rsidRDefault="00C77007" w:rsidP="004A29BB">
            <w:pPr>
              <w:spacing w:after="240"/>
              <w:jc w:val="center"/>
            </w:pPr>
            <w:r w:rsidRPr="00C77007">
              <w:rPr>
                <w:b/>
                <w:sz w:val="20"/>
              </w:rPr>
              <w:t>Lehrertisch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sz w:val="20"/>
                <w:lang w:val="vi-VN"/>
              </w:rPr>
              <w:t xml:space="preserve"> </w:t>
            </w:r>
            <w:r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39FA46E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</w:tcBorders>
          </w:tcPr>
          <w:p w14:paraId="7E740D63" w14:textId="77777777" w:rsidR="00D70F99" w:rsidRPr="00080B19" w:rsidRDefault="00D70F99" w:rsidP="004A29BB"/>
        </w:tc>
        <w:tc>
          <w:tcPr>
            <w:tcW w:w="1396" w:type="dxa"/>
            <w:tcBorders>
              <w:bottom w:val="single" w:sz="12" w:space="0" w:color="5B7B7C"/>
            </w:tcBorders>
          </w:tcPr>
          <w:p w14:paraId="453291B7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400CF1F9" w14:textId="77777777" w:rsidR="00D70F99" w:rsidRPr="00080B19" w:rsidRDefault="00D70F99" w:rsidP="004A29BB"/>
        </w:tc>
      </w:tr>
    </w:tbl>
    <w:p w14:paraId="12DDB03A" w14:textId="77777777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8B1F29" w:rsidRPr="0090145A" w14:paraId="3649C058" w14:textId="23D56DDA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4DE3F905" w14:textId="116DC1F7" w:rsidR="008B1F29" w:rsidRDefault="008B1F29" w:rsidP="004325B2">
            <w:pPr>
              <w:jc w:val="center"/>
            </w:pPr>
            <w:bookmarkStart w:id="7" w:name="_Hlk34205938"/>
            <w:r>
              <w:lastRenderedPageBreak/>
              <w:br w:type="page"/>
            </w:r>
            <w:r>
              <w:br w:type="page"/>
            </w:r>
            <w:r w:rsidR="00C77007"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C77007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8B1F29" w:rsidRPr="0090145A" w14:paraId="23A49B9D" w14:textId="3DD510D4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F370F4" w14:textId="2229C8C6" w:rsidR="008B1F29" w:rsidRPr="00385875" w:rsidRDefault="00C77007" w:rsidP="0090145A">
            <w:pPr>
              <w:jc w:val="left"/>
              <w:rPr>
                <w:b/>
                <w:sz w:val="18"/>
                <w:szCs w:val="18"/>
                <w:lang w:val="en-US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8B1F29" w:rsidRPr="0090145A" w14:paraId="7AF5396B" w14:textId="6341159C" w:rsidTr="00F94423">
        <w:trPr>
          <w:cantSplit/>
          <w:trHeight w:hRule="exact" w:val="567"/>
        </w:trPr>
        <w:tc>
          <w:tcPr>
            <w:tcW w:w="465" w:type="dxa"/>
          </w:tcPr>
          <w:p w14:paraId="7CF2A72E" w14:textId="77777777" w:rsidR="008B1F29" w:rsidRPr="008B1F29" w:rsidRDefault="008B1F29" w:rsidP="008B1F29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0404850D" w14:textId="7985EEC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3C71089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57631332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EE4418E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5B396A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5A6D1F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5BD0E58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801C00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7631E7B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73948498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3AF9EF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2371A12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93F2217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60BA18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74165DA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52ED4EE9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4F91E0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1400F2A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0369552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597874E6" w14:textId="1A996A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902237E" w14:textId="08C5676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567045B4" w14:textId="7AC3E935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D96C883" w14:textId="6834DC4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5A6EBC3" w14:textId="4E2D2B50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5333A00" w14:textId="7396406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76976E6D" w14:textId="35632A9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5278A615" w14:textId="4C033EF2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16AA5F56" w14:textId="1D64407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3EE2FFB1" w14:textId="71D96634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EFF76B8" w14:textId="014452FF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52E6DAC3" w14:textId="279D38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8B1F29" w:rsidRPr="0090145A" w14:paraId="14026BB3" w14:textId="7D63438D" w:rsidTr="00F94423">
        <w:trPr>
          <w:trHeight w:hRule="exact" w:val="425"/>
        </w:trPr>
        <w:tc>
          <w:tcPr>
            <w:tcW w:w="465" w:type="dxa"/>
            <w:vAlign w:val="center"/>
          </w:tcPr>
          <w:p w14:paraId="2CA8C62B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1C722AE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8A5C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1909C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984D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D8F1D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C35B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A155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865F5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6951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2A2C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FB2C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1F3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354E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11611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75C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34283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F782A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5CDF4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EE2B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D68F5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B590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C87F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708F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65EA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486D1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00468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10183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B3C41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942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FDD65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237A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454ECFA1" w14:textId="402BBB35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BEA6E7F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B9DC805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0F1F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26977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8D08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8406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EED4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5C1E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0AFE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C1F61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0BC7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E6A5E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7690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8761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C67F0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04D7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C3E2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E3F0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88E7B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2E3FB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968A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CEAA5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41C58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7804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AFFDD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F9F6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F6C0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69C6D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F3CB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1C5F1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5AC8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B9AF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147B8F57" w14:textId="369B2E1C" w:rsidTr="00F94423">
        <w:trPr>
          <w:trHeight w:hRule="exact" w:val="425"/>
        </w:trPr>
        <w:tc>
          <w:tcPr>
            <w:tcW w:w="465" w:type="dxa"/>
            <w:vAlign w:val="center"/>
          </w:tcPr>
          <w:p w14:paraId="7B803B69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17428E1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50EB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64641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6124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D12A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63CA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5F23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E389E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2E26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9376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A090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A9E3A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8E826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2DD7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B8DA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B280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FA505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E970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236C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1065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EE9C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1665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0FFD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518D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BC5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595A0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85446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D76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C8DF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9CEAA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4B6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66D81F1A" w14:textId="3921B24A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336AE9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3D469E3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EF08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27CFF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61AF7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952A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48547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0997A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30C45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D9CD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AA7E5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BD2B0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2906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E1F3D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5414C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AD434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FAA46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80EF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7CB8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C3EF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F37B3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6320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7418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F02A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397B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CA857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7852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3E5D9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D4AD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DD3D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F38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C1A2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682F7C52" w14:textId="0B8FEEEA" w:rsidTr="00F94423">
        <w:trPr>
          <w:trHeight w:hRule="exact" w:val="425"/>
        </w:trPr>
        <w:tc>
          <w:tcPr>
            <w:tcW w:w="465" w:type="dxa"/>
            <w:vAlign w:val="center"/>
          </w:tcPr>
          <w:p w14:paraId="0C2E17A4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5F4DB755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7F20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FC98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7F4F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182A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337D6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5E67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B4A0B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866DC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2F9C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94CA7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85F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D9CA5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33AA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0F444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BC5C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27E2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10B7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C1F7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E20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ACD5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31D4C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9C1DB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FCA2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3BCD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1E93A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05684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48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CDB0D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912F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CD495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2772133E" w14:textId="7D829F1C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0C14476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16C2136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42CC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BB15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3914E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DE3DF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F675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18D8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38862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7FFD8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2D2E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5FDE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EC35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DDBFD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1516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FD1D6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5D3F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4D5D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09655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80E8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68A4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F306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5B8C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5882C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B0E3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EE683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8102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20B7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3B26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8A80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DF28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EEA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3AB1697B" w14:textId="181A483F" w:rsidTr="00F94423">
        <w:trPr>
          <w:trHeight w:hRule="exact" w:val="425"/>
        </w:trPr>
        <w:tc>
          <w:tcPr>
            <w:tcW w:w="465" w:type="dxa"/>
            <w:vAlign w:val="center"/>
          </w:tcPr>
          <w:p w14:paraId="5E590AC3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8FEC17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51D2C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F9AC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B245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27BD3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939A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91D2A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4B5A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DA3C2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41AC6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0EE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3C06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C8FA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3EE94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7138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0586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2CF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E4FB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83FD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53C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3E877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8E51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ABDB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B94E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9CE0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99BEB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2973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F1FB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50D0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D55C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5264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58FE3C4E" w14:textId="4AF4532B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3285B3E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E411EE7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4B8BC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3D9D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DC3C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1A66C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E5C4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C0696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985B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0D4B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0AEB5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F4817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187A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2004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61011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73ED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5DDF8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5579F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34C1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EF9A4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00EC2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3611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B9845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B51C4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B94F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578E0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5184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DD101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7D75B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E804A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5F72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276D2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14A67F93" w14:textId="7592D3B8" w:rsidTr="00F94423">
        <w:trPr>
          <w:trHeight w:hRule="exact" w:val="425"/>
        </w:trPr>
        <w:tc>
          <w:tcPr>
            <w:tcW w:w="465" w:type="dxa"/>
            <w:vAlign w:val="center"/>
          </w:tcPr>
          <w:p w14:paraId="2C5C641D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F7975F6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AF5ED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D758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21EF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49CF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9CEF9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9F9D2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5D28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D5713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65B2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7849A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AEDB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1CD2B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D0C2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58F5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D624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3FC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5C49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C3CD4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3383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C46C1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076AA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57BC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0B04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7120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4288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8956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A07E1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5ABF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1336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D12B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32651648" w14:textId="1F7669A9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278E40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2D087C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F6CA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C609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6C0D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5480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E30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5F41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6772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A14F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0A86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29B6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3F147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03E6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6763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4E69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36B2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5AA7B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E2153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55B09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841C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7A951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AABF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C09B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0AB6F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2796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AAD9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C85F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FCAB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267EA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A260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C03F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588F15A4" w14:textId="1653D9AC" w:rsidTr="00F94423">
        <w:trPr>
          <w:trHeight w:hRule="exact" w:val="425"/>
        </w:trPr>
        <w:tc>
          <w:tcPr>
            <w:tcW w:w="465" w:type="dxa"/>
            <w:vAlign w:val="center"/>
          </w:tcPr>
          <w:p w14:paraId="6B14982D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01EF641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ED9D1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4672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B25D7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745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F38D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7FEE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8D64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724A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A973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C5817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5735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27F0F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54B5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C329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2AF3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CBA5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A672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F6E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78AB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C3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1C83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9C9E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581E4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29D7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F3C7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BD9BD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5814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334D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0AEC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D26B3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7E3A468A" w14:textId="0867B449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43E1910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D541E2D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169A5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2C98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E2979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DEBE8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3FCA6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44ECB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3B239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D2422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3FF5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ADD5F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F5CF3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A1BB8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90CDF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3AF72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27FB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EABB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1C5EF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7499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20FC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4D48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648E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DE137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D0451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DCCE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F717A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F49C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A57E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3B270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0184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7C1A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241B755B" w14:textId="6D1D12D8" w:rsidTr="00F94423">
        <w:trPr>
          <w:trHeight w:hRule="exact" w:val="425"/>
        </w:trPr>
        <w:tc>
          <w:tcPr>
            <w:tcW w:w="465" w:type="dxa"/>
            <w:vAlign w:val="center"/>
          </w:tcPr>
          <w:p w14:paraId="1CB1287A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536A8C0A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8B2C8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924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27A4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ED86D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5A88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3638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53EA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1285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97AB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E3C3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77B4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04BF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EB8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18CAB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5A2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E82C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0D56F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CF70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887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1E027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B998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91D93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85483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8394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49AA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FADD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544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F189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C35F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68E9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0468EF9C" w14:textId="46D83E7A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C71E6E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8B3B9EE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F0B80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D0B2D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69DB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0AAE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DB444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D79C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89ADE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E07B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FAA3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66A1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5EFF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6E5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DB6C8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DE54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51F3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0521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CFF4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DE54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585A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061C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DCA7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7C24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CE4AA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3869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C3DD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57D39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E1F72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5B1D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FBD71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E198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545ADBBA" w14:textId="19A43999" w:rsidTr="00F94423">
        <w:trPr>
          <w:trHeight w:hRule="exact" w:val="425"/>
        </w:trPr>
        <w:tc>
          <w:tcPr>
            <w:tcW w:w="465" w:type="dxa"/>
            <w:vAlign w:val="center"/>
          </w:tcPr>
          <w:p w14:paraId="48BCD5C4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F618C7C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721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9CC0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8A21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2538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457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8F27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E5F2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8A73F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8E822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23BB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F4D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75309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D675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7F0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89B40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C68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DD6ED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F21D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B88C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285A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5780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FE8DD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1FA62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1F3E1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C62F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490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1AF2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1DA41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9A90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266F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751EB2BE" w14:textId="2A75F1E5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CAC56B9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87BD1E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6EED7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9784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E5AE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B205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83C80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9C895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4D59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7C96C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B011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8BF1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AE2F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6875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77B95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E98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FA42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CA65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A9E0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090C0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7777D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567A3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44C2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76569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66493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D7583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341A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7CBE0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3A20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13B10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6DBBA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CDACF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346CE12F" w14:textId="32706FB8" w:rsidTr="00F94423">
        <w:trPr>
          <w:trHeight w:hRule="exact" w:val="425"/>
        </w:trPr>
        <w:tc>
          <w:tcPr>
            <w:tcW w:w="465" w:type="dxa"/>
            <w:vAlign w:val="center"/>
          </w:tcPr>
          <w:p w14:paraId="35BC1331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8" w:name="_Hlk34289467"/>
            <w:r w:rsidRPr="00E202C0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0B39157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7FA62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A89A3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31AE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F813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013A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829C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7701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83F0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2F0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F24B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4C182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46B67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D356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A130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B37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BD01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DAC6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DE0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E0D68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02E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784D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CB06D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85B7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3F05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FEC5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B9D3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E99A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02004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D54D8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7ABB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30D16948" w14:textId="6571B5BF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0079EFE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F6B44B9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384D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0FFD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73D5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CC81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88B2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2453C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ADC6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9A01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2BE2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AF83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55FC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B664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315C4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AE90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D8FE4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A0464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B60E0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46024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54F6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5223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AED1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2B0A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E86AB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AA2E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F9667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CD03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FE77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FF5CC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344A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5642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bookmarkEnd w:id="8"/>
      <w:tr w:rsidR="003E6615" w:rsidRPr="00E202C0" w14:paraId="3E6E471A" w14:textId="77777777" w:rsidTr="00F94423">
        <w:trPr>
          <w:trHeight w:hRule="exact" w:val="425"/>
        </w:trPr>
        <w:tc>
          <w:tcPr>
            <w:tcW w:w="465" w:type="dxa"/>
            <w:vAlign w:val="center"/>
          </w:tcPr>
          <w:p w14:paraId="2EF9AD01" w14:textId="07684415" w:rsidR="003E6615" w:rsidRPr="00E202C0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3B6ECF76" w14:textId="77777777" w:rsidR="003E6615" w:rsidRPr="00E202C0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19C260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42B4EA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235F4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0A3030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E7404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9AEA3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1951AC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5F04B5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4469B2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97B89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924EE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E9D50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9E309B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BB739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4E340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FF2E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85438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7C8F2D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8D88DD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8661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0272F3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00BD4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692C8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DD63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6FC50A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E6C7E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90D13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84B4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CEA7C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2C9573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D47E0E0" w14:textId="77777777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7AA80B2" w14:textId="603A4FE9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317F4B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15132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8DDD1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66E41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4822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62C5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43963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0E76E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97BF5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84CC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B90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518B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4EF37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DFF6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0DC7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9892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31C0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BF86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A8A4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AA015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01C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BCF2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BF6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B9CE4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2AEC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CB572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E5DF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CB5F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238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BD6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57183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C57F4" w:rsidRPr="0090145A" w14:paraId="4ECC808A" w14:textId="77777777" w:rsidTr="00F94423">
        <w:trPr>
          <w:trHeight w:hRule="exact" w:val="1003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CCD4A6E" w14:textId="77777777" w:rsidR="00C77007" w:rsidRDefault="008C57F4" w:rsidP="008C57F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bookmarkStart w:id="9" w:name="OLE_LINK1"/>
            <w:bookmarkStart w:id="10" w:name="OLE_LINK2"/>
            <w:r w:rsidRPr="00C77007">
              <w:rPr>
                <w:b/>
                <w:sz w:val="16"/>
                <w:szCs w:val="16"/>
              </w:rPr>
              <w:t>E = entschuldigt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1FF32B2F" w14:textId="264FBF0D" w:rsidR="008C57F4" w:rsidRPr="00C77007" w:rsidRDefault="008C57F4" w:rsidP="008C57F4">
            <w:pPr>
              <w:spacing w:before="0" w:after="200" w:line="276" w:lineRule="auto"/>
              <w:jc w:val="left"/>
              <w:rPr>
                <w:b/>
                <w:sz w:val="18"/>
                <w:szCs w:val="18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  <w:bookmarkEnd w:id="9"/>
            <w:bookmarkEnd w:id="10"/>
          </w:p>
        </w:tc>
      </w:tr>
      <w:bookmarkEnd w:id="7"/>
    </w:tbl>
    <w:p w14:paraId="59C04687" w14:textId="62900098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6D249F89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00EF0878" w14:textId="19E38E69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489A3D44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093099" w14:textId="24263F74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0BEB9EBC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602D31D1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40DD10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7BC120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B09A0A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7B64F6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B5B9DB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4BE272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7DF113D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49388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4AF1558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276C30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7C99313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1C01F7C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128B5D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784E61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07C070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0125748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4F322C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E88E7D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532B1A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4D7338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EE0C1A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F71BD9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98344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BDCBD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E53822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4B5F6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3AE2F5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C59E5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FD6BB7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4BE1D2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3143AA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5AC3DE9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93549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3C5DC79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BFD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0533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925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D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5F4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484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B672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B7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AC6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9EDB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9AF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8C3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007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15C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82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36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FC2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22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FA2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7922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23E3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CDB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C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FB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516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7FC2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4C7F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B6A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AA74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52D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3DEFC5F2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73FEC6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A5DDEB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354F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31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951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EC90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6CBD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B26B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E338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01B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9F0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0B10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8DAA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D6B9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9832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E4BC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1F6C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A10E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C04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941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416F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6E9B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5257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F86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D761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C9E2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077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1B93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051F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A073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8768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D008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8725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289A4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657545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FD2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15431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F78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668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5753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35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19A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A07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E730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2F02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7E4E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A396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D090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3BB2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2AC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F6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D744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7A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0B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553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90F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18F2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095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54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6325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B42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438D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8ECD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6CC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6750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27AF14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2B6566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81E4C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6B4C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493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B755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6264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ABA9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979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B9F7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C6D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3EE2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869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246F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CA1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3B12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3F7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0D6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465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23EB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048D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EA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535D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311F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8DDC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858A0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184F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A84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661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CA63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56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8AD6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457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515552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185F97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BBF520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B7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935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D0D4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30E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2A4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AD7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14C0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6E7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685C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BDD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C5E0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69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B0C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73A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BE09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DC7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86D3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5A2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9DE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40B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9139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8A6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C45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4A4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7F69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ECE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8B5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6C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FA9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93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E38D850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D42E6F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A3196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113F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C6C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478A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A49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EEB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A4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878E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613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92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2531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D5F2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BCF5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24CE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15F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F13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107C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91D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1C6B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5908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96C6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4BAA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E9E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6A73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CD9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3997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3CF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B78A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5342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29B1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7B7B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4BB4C9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5CF1E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65D798E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0A9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497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4E0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FB5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D0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5BEC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9B3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6FA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8C0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9A5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4B5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78E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F8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B2C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4016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AF87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DDF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532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7CE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6F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F9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108F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55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CA35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754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5F8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3257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66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E7F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23E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4E06293F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07596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A1859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37A3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946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7E2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7640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83B7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15D5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A92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26CD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F16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5364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559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D798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10D9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736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90C6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2B3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D8A6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7D15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9E6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216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76FA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76B6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52D6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05EE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700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DA2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23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5BE1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DCBE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7A5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DD2F0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D693B3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29109BE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3A6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83B2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64C2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7A30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9379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A94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8F7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47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54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BA74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08F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644A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9A2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D7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A77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A6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053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38A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E829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8CD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39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B382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B4E6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F9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FBE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7EC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A1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8897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365F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0C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5B7A2C4B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162EA9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ACDF5F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6232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490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A4B8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3DD2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C75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143A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071F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408F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C24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8AF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F78F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575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C96C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55EA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0EAD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30CA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D3B5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F28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5A6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6809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53C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F066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93E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A3C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E3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B5A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A016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96F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553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48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22A945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902178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04C9D0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312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DC26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CBCA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1D84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5FE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2A5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970B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A08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DD6A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392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CFA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B5CC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8366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F89F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151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B808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E0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179E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304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44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F9C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141A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21D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790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6AA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D15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A15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C849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5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0AB0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722F0E3C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68A372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F72E58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DCC5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9DF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A8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46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F8CA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8775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A95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A5E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6666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85F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A43D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C626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B5A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B423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C1A6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B17E3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75E1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4D1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9BB4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5AA9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1778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6F4B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A90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E5B1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CB0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E2ED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C7F4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EBA3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FC43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B5F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BC87B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41F7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07CA669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CE0F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4256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0E19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E47F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0AF1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E7F9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6B1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B207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E7C4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F1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9F6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879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408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20C5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3D3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186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5F2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FD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C5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D13D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267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FAB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F25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ABB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B4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185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9A5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2D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5CD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6B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45AB2CB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536A61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C8F341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CE7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E623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EECF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8A4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163F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808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7029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02AF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0215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0C68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07E0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3D5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7B7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18B0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C0C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5EC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272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1256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8958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06B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E74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7040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5C8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E89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159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D80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6EA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ECD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D57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914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7A56B5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2DE51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35EF34D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B90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714B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7A3C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6D1B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C23D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C38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FE9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0F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9B7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DEC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6BCE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DEB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107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3F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641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713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07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8E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93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32A3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A833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C11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E1A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3C7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B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190D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28A3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02F2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A53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DB0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7431ADF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013E01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589ADD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E02F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C7B28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BF1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C1E2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10E2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CFC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DDB6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9E42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B6DF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A3C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0442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7BA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DB7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4CC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318E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3C05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ABD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E02E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6D63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9D34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FCD8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FD31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5DF3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56F5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9A1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5DB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7D30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BE11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BB1C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52BD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64C2C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46A97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782FF1D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5D44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19F7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3FC0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D64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F0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185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033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C297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A74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C6E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C6F5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C7CC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007B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916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CB6C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FE3D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8CB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946B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DAEA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7B1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247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955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DC00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FC8D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2FB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3A5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7B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90DD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A1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B49F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34AC56F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35E086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97485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3BC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DB23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FFA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ED5F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86CA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0A5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9768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99DB7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9D4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87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C26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0323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7B01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00E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2BE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C73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BBA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EC3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416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DE2D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76A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164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438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92F0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3339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421F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B1D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9607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7AA2B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4D75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1211A806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188755" w14:textId="484C49E0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00C966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F2D50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E3E8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68D5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D6553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F55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CEF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A23A1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C2D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90EF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9C76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72A4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0BD8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7771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3AB0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9A0D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0F9F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63F6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F0DD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E830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A512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C4E2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3C609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52E74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EBD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4407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DC37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4488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33C7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7EE8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27F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27472CC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A679F42" w14:textId="10FA07A6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4557FD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1645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6C9D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DEF50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6BA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FD2C9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A414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B4C5C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134B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5233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8CBEA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7A30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9DF54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D7F6B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21AF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4BA2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B459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E0DD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986C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7C15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3F9D5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83C6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E64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4D3B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00C2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3ED6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B0C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DE70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9E9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CF86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6F20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22EE590" w14:textId="77777777" w:rsidTr="00C77007">
        <w:trPr>
          <w:trHeight w:hRule="exact" w:val="861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F212652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52903ADC" w14:textId="45C7F29A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4973BB48" w14:textId="77777777" w:rsidR="00C87BED" w:rsidRDefault="00C87BED">
      <w:pPr>
        <w:spacing w:before="0" w:after="200" w:line="276" w:lineRule="auto"/>
        <w:jc w:val="left"/>
      </w:pPr>
    </w:p>
    <w:p w14:paraId="64AB248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12D561D9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BD76F4A" w14:textId="0BCA86E8" w:rsidR="00E82CC4" w:rsidRDefault="00E82CC4" w:rsidP="00271E7C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60E2760B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1F176DF8" w14:textId="77FA58E0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99F8166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6AD7719D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62E8A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27B6B2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3CBB6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913F1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3D289B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59F1C9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2BCD2D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9522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1B44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42EC1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00CDFA0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8FD40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26ABA7A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224C8DD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DEB0DF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6D8446F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06A2C05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CBA22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BBA0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2A26169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23DF3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DB6423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0418175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B4373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55BA0B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D4672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7299BF2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F46A3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23F243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01F7F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3630AB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106828A4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3FB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0404D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EEB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F856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2A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A59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D0C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50E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BE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1DF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151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D5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16CD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4E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27D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790C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4E97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4257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2F5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36BF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513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AB5F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8B7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C84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488B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2486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5558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2A0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5D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02A2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2B4B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093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7659D066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6EBC38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DB871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EDC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2CF7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256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B8AD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E008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BF75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078F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13B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51F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6F7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7BBC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FD3F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824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6239F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9D6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2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C0E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AD49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EB29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964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28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37D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4E6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EE1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28D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BF0F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D28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DED5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9EB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2A0D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8CF73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E9CBD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0BDB8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2AA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8CA1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0D1B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4C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5F1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EC19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9875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F7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1F8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ACD7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D87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5A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EF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3C9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ED1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C32B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6024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3A7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ADB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D6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A266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2F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9F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09F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C413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1F80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77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3BB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1BD6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0506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0D5AF34C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98D7E9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43F137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DAB2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0051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32D9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D306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695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8E0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833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F3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72F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9D29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5FD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F40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CF3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3E5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FD3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2D93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675D4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78B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B3EF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E52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BBA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AE34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182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08D5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01A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5E4C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B170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277A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9567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BF4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93988B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534658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7626D6D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0D9D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5C26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2C8B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01D1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3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5BA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6A6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23D5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4C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5A9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E6E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E8C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089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1729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981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EA58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61A8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9A74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7320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D05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798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4B2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109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B65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DDCC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049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6492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47CA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21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D1C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5FC9EFB9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F3F98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5C63D7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3027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6F6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A7C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0C06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679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29F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B1D6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7B5F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1AC7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6A4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4C8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3407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0153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EA54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B53B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C5E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8BF6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753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1F2C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F035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317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C3C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CAC8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83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449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79B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35EF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2D49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7A2C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1063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AF9AA9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0FE71C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C60F7B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C7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8FC9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388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B04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97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E94D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4800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3DA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761F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AEB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8006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79F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E0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617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122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AC9B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AE0D0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D2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5E67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AEDE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A91D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E36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A55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BE8B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F70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7D15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A65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C68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DA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690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775C1B52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711C29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F61DD2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6D6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C2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C82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5AED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04619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5B0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1BF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B5B8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7D4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1DB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D01E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2CB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AE21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592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C2E0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188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42C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1D70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695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6C07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4795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05F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4D6E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A4E1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7534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7D42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7DE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9147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689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62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39BC6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911A6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0AF37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F64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19F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2084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874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99A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EEF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9E6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FA6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0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4CB8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6150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666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A6F3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9FB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656D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24C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98A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6B9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61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AA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FBE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FB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5CB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F452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1AE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6DC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E88D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7A0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F74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45EA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E3C5154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DFD72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F23D2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4B5E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69F8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640B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109C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3432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61C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4E9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A7BF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686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8F7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1D2A3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D7A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ABA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01DC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679D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22A4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0EAC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FE91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1E44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487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485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231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DBED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1D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1BA6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D51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F91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20B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6F08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A2BD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F10ACF2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B08CBA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7A5C4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31E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EFB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3A1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B40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B07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0601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61EA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68F1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156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64AB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0F2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767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0B34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D8FF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D2E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EFE0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87B4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1DF2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EEE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C52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CF9A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78B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0E04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D90A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7E28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EF9A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009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ABC8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3524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D30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9F21EFF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DC7723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774971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D45C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DF99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094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530A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B68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DB1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CC5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9444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23FA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5797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649D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02C1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7D0E2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980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B00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5CDE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D4E9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1483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050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132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FAF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1BA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86CB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45CD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F984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354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BE33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C059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37E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CA61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17DE5AF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9BF1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3193804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ACA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424F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DDC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1C18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5A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50CC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CC72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4B4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CD2C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3AFC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61A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4F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48C2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2A9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0383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D0B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208E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113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B7B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6020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CD9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74BE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BC1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012F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877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3877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3D96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BA20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8AC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20E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6FD55B03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5E15E7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1F2BB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065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67D2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F4E3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D5E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164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B51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A249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F087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91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EFD8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476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BDCF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D79D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D4D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5501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1B62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9367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0756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8D5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24DC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36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8C1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E7E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8D8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2E94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0BB5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3910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2C21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0439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15B5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4D6D16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7117B1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24AC55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556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8B5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E76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827F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6D5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B9E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DA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52F9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467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F53D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33D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1D7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630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518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B07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4E18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FD8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D0D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247B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980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35E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6F0B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0B8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A4AF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F49B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F1D5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9B6C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9E4D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069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30A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507E96A7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02D37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1BC37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CA6B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CC0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AAF9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2267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F25E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16BD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82F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06D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56A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4AF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7AAD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6FE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1E4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B1A6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5C9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B21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5BDC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2BC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2270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3E4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115F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9C9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7C44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6DE0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567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1D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2F1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4A4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96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893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ECB71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665E0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93333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23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5E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68B8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7F59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A962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21FE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2E8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26D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515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949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EDD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F26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455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292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800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53D71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36A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86CA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5E1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4E2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A2E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9AE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D4D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843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F56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AF4F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799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1D2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8E40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DF6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D3ED4E9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539A0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ECBC3E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27F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4E6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7AEF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93BA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766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26E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B1FAA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D6E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A56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023B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AE3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5409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F90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4105A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772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674B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DA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1FE2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31A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174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FF2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E20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5F2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5969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1F99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5CF8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C210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F200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1C8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844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F8BAA3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E0882DF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791B33A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9588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6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8D7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B44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DCDB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D0BD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FB84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244A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39E8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8758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662E1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026F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8D06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6C5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45D8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94C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E211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CDA7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1E30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BF3A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187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50F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F0BE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4E3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2A0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0A7D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8D40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FC5E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BC94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9FFBC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28FCA4B6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C0E939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3FFE5E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0E0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B4133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5296C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6F09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D384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7CA0E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5F6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3D1B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5BC3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7AC2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8BA47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3245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9B3D6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904D2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EB85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7C37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63272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E2896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BE9D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B953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D2FF3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9557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49477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6CA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DC84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E0C7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3F533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686D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463F0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EBD9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5B8023F" w14:textId="77777777" w:rsidTr="00271E7C">
        <w:trPr>
          <w:trHeight w:hRule="exact" w:val="720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87942AB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E7ABD2C" w14:textId="6EFF7754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03A8280B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764B767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F3B0CBE" w14:textId="0DEBC36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C3C08CD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DDCD749" w14:textId="20691AB9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5070FDD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62A6EEC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4EE346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15CC64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F3080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2B879E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7A2A375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09AC27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0C22BA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5E67D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C2632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F634E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5FB706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0B80F6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6D80475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D3D713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92DA6E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17687D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EA471D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5AF4D9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5140A4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803D05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55D8FC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716263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66881A7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0E6B7E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4CDA1A1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628637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67D788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68646F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685C21E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318C9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044C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6ABF476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F851F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536CA7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6C4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4CE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AFCB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2371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C7D9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DF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5157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A97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797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7101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453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FF3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1BE0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7DB9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49C4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012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213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E6F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5B6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8B4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FE4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F10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A1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A1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A7F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02D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250D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71C8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209D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484D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1B172CF9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7240A8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B5708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ABCD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EFF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8BB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B973F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6ED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568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EEC3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CAD7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C2D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1F3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34E8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C2A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E0E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F3E7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14E4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901E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E1BB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EF5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2618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7A84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3C58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4241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254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9F2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5421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8488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879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D9F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1F83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1008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D802BE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32518F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213B5A4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041A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6696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B6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7373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2CB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85E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D94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1A8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5DC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1E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09B4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56E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EDD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4E5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0497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31C7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CEAF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41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E8BB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76D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C1E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8FC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54C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88E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04ED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1761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0AE3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B6E0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DD73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A985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FEAD1FD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92005A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85598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8F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EE4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A575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89D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E1EE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7BC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CBD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114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E57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AD5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2D9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F9E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C1C0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F36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D226A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690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CB95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2687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2F2D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F4F9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242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6E21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163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0EC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2FF3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9003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DA6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E234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0674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A812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85FD446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E8690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6B6C1E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E07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DAE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266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55D1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526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42D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7B2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A013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21E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AD0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214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20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FD4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D96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57C2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C2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4AA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24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27C7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2CE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205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2E43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E76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F5E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CC33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DC7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EB5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D71A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10BF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8E33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C7C4DB1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F5F560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77400C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4F32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58FD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0BB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99D4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7A5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6CF6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2E4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691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56FC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341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DD06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5E2A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9CC9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E62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3DEB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862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0F00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8AD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EC01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FA49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E66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A368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D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0AA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7C3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B10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6500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CA8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616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CF87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E9F00CE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7BD6F0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958E5F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7BE6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3B94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BD38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A53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8FA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4CD3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547F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A69C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C432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DA61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E06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83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15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F61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82E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181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44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2A7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354F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390D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BEC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4C5E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1C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67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38FC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F3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FACF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006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9B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94C0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541441C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4EEBE3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044C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08E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C42D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24F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270F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9D00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2353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3FFD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D9D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927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9AE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907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4685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6B61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949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C4E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9EB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0ACA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042B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F5C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593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4E7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F1D8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FC8E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04E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F3C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3CE5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36F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B6F2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750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0238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31487D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DE9E7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E713E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97F3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75F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D760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AD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D4F3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883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9CE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09F09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F22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444E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8A0C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04B3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76E8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193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AF0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0C3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1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F0D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2FD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D938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5DD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BF0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862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26CA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359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E2A8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68B4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D196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92CB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9C9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A096080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5AC138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57511E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3BD2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0D6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934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214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36B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DEBF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55FBC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DC08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4891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7A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65E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ECD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A9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3D65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628A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6F6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2EBB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D439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9FD3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8541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35E4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7D2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8C32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8BA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6CA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2CB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0989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EAE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B1E6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F71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9E8F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4C7FA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6E0C3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CB4D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18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6F9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DB3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00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5A8D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E066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924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AA9F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AAA3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3E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1A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CA3A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65B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CEF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5A42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B8E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5219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995F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E7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B0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910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91E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54DC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A78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326E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C20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AC8D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ADD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45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CE9F035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9F4A3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92D883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CEE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A7B2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A89EC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3A0F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839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086B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1EB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F9C8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98F8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6EF3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7454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D89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DA90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E464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FE71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4FD9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4585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256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D37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F7D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6B8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B902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ADC6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947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E2B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8752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7AE2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550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083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34C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D0CF083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5B1084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39782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7B3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0C0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6C06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3809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DB2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BDD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F7BE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622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EDC3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6973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9226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DA8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7B6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3F3D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1B8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EBA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4A7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B2E5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26B6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341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1D3B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7ED9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6580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0B25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47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980D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5AA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5221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E50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EF79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3273FF4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473A94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431106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4E5D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626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441F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87B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7AC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D9E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73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1C72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61AF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A71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C29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26F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B73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07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11E1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0CA6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55F2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565F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AB90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D5F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D9E9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CD87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C247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4859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9158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06B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72C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5BBB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42AC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F00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40A6BC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CD51A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6C3321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665B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A62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2C29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4BA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4491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9E51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A06B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425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39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AE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E5B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21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A04B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5A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493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BCF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6B6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0802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47D7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358B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371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66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604B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2AA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A83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E7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3834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A88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82F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B80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720BF790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ED5C64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2362F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9940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444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9D59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185D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9DE2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0059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7F0A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9C8EA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D0B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8D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1140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F65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731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856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C3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AF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6B29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1FD2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C8E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E66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620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B01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3F86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0F2E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79D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C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B5D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05EB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2283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53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E9BB22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025515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42AD499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ED3C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0D7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A8D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A9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FF52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65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425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309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775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8ED6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B67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E07F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8DF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3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6AB3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4E2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91B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0B4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7CC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FF4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53B2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E82B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E889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F915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C2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29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B8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370A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34E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083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1BD3F341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60D29C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2087A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61BD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A82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83E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FE74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BE04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B2C3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F4B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0B43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1C8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D45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38A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1E62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AF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CEB9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BAE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DB4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500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6F7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D697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68E4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197B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95FA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6C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16DB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F63A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1D6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57E2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8BA0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AC44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D1C7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36830CE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F479B0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9125ABD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FFBB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8B3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76F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F92D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2D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7DB6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AC1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7D1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775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5060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8E72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C04D9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DA11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CA37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AE574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55D2D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8682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5601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83152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EB0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585D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12707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7233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C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96A8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274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F294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6F8E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D65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D77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9BD2A28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F250D67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7FF599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FDA5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C3252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75E4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D087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E058E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C00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C992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122C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32A2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98DB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2DD20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E0298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A5A3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753A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496F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4F82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52B7A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5C23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C65C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E18F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57ED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3632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3A63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05644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E3DDA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BBAA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8CF3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55CF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0868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9E08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9AB468F" w14:textId="77777777" w:rsidTr="00E82CC4">
        <w:trPr>
          <w:trHeight w:hRule="exact" w:val="720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BA4650D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D27C487" w14:textId="3CC54A63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79FF9C2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3236CDB6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ABEBBC8" w14:textId="788CA5D8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3F43A8C4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B7E81BA" w14:textId="737ED16F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139D1627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21AE4C22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36AB81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6C94F5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299476D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3F9F58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5F0AEE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166692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10DDE0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0ACE6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89DD5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A10DE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342B5D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EBE04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ACB8B9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4DB7B6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BED2C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74E107A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7EFEBD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A382E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68577EB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FA5705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8D3EAD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4E3F7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895A7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051E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0083CD4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B67A1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1B2EF4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8922BE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AABA7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654C7A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D7BDB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24EE1A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C6782E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7A159C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183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E6A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D43A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473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50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134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FEA6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E0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946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9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2C06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0B0B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CE9A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FA60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F9A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F4EA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5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66D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76E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BC01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94BA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C16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669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76CE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F3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BA6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9A2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AE3E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A4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DA9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2EDA85C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D7A0F3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EA75FF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1A5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4960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0F52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DF9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AE3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96AE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A51C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511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123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0BB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D894D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6883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7E4D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B612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5F78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982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115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23A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F041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123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B40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13E5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605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47EA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FF14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BB5E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24AC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0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20D1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01E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AFDD2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260B45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52F2CB5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7088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27E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8059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F052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8C3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88A8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BC8F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CABB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787F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64D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42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B91F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FD14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02CB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4A16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56F5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217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8A2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04D1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E814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7292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282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284C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1D7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D67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0317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B423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D24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6F1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C23D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BCE001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CC3E3A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20075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B20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BEF3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8B8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DB43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A7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EA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8F3F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8DE0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E68A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606F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A3F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63F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05F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AE3A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0230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20C28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71C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6A7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0F29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B3E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6A0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B05B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BAE9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9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027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D0D2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1D81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F5D0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521E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75C9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5324DD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E7813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0454568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871F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C5CC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4E1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DF09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7A9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D8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12C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473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9D6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32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510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275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37C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791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11F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9D5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4170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979B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387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4D8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1A5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C1F2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01C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A8D8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8229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6BD9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8181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5FF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82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7E45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61F56AA5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75E0D21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E7F9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64D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569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1D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15A81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13A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4BF3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DA0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08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8ACE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2342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CC5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883C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81C4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6A0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C52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DD0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2E8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A3A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231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0453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F54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958A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F01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1E71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615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58D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9B5B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07E2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981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2B4B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0FFDD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F091E5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3BDD1C96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9E76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29F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2277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3DC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E3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62B0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088C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F5C5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A7B4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C707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7797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05DA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A1D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EA90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D3C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F6A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326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56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7E3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E5E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71E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59C9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8374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25D9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0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B2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7B7E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AC14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9479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1D22333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38AE0D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1DFDAD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DA47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F360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C69C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68D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9A03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8ED1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01C2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38A0F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7D9D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003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5C0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1EE4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286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4B9D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E37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AC82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1BEE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994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EE24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03E4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58BF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B281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30D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54D7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EDF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5D5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D353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34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DE6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531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D2C9EF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59D3A9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7BDE5FC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0CCE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48A4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E37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381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87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3A8F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227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962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5143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888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F6DA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2764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798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F29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6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DC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93B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FE5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404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2B9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C565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C8D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172C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0275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6DE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9A9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CAFB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16E9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FF0B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785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0FF468D2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13DAC63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AF3191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15D9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4E76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2AE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D182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908F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D0C1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A9BD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DBD5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794A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387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65A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1C6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CE1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B058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461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665D3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76BD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41C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A1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3AF6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216E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99C9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DE6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687F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ECA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0375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BD32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5049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1F1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68FE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AE72CE0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E660AF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BC08FC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58DF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913D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E8F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F9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CEA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C878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508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92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CB5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BD13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95E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F291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BE4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9D56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1F0A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345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E611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49C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21D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E83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B291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74E7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DCBA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F02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99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52D2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37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0995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BEB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E68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583A4B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1B16CD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EA9111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01F7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848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C86C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FE2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769E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98C7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28C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C21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CA81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E2A8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57FF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F98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756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381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EB9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EEAF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DFA3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805F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D224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DEE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4E7A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B4B7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ECA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0A2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93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C29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4AA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4AA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EAE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B7D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1888CBC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7653E74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DDBD2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AF7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1E4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9BC0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2E8D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E5A4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EE5E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9B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8F11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9CD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2B3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E4C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697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107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119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223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9331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E02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DF1A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FD66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41EC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207E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B18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540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7C1A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001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0F15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B173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B95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7650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E97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5FEB362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E8BBFD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24AA5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C07F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E581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A2B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C450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47C6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A728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C96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C3B7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21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E190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719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01E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4B77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3EC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D1E7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AE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71CF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44BE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40B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BBB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7B84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8DD5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5212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986C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82A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6239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53A5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FBA9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AF7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058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909168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4788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730119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4E6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1765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51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61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322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0EF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9289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B8F8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CF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56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019D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FB12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70E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8D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5672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217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D5FD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76D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5A51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F47C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47E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FDBE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32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05E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4C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408C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5202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2804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446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279E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DA4366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CB1515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98A67D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BDC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0EE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B75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7128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325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7A4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49A4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376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72B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24C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1028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F669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3336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C9F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62D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F248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CF77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2911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988E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93AD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84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4480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F4C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4CB8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3C9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DD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AA7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F9C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601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9B0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470C6AE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FC919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60E0D03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A0F6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92E6C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127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4D6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BB3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E58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938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D77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FBA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074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B9DF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BAB9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A4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0CD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5051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3B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46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95A0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2E3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23B8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6A7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33F9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F3B6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A049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4F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C7A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445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364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E6B7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0ED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E7E7141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582EF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B29A0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F34A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733F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46C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61CF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68F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11D4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0BD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9B8A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1E42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D89A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AC20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558C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F724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5081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7A3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4894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62DE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048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1F01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7A48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3622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C8D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1C0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7852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F3D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9D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D10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DB3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5AE4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EA4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5EFEBC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59070012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C9A8D9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363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9600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9B84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363A9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71F5C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EF1E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D5E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DAC12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5670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3490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8DAE8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6E3A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D5938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8A12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E5BB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56021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9B5D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6127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26808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D20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83BC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D1DD7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292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5D89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81D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A2E64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68BF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8D5A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BDB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1582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7BBFB75B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035AEDB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681AE7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0E2F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479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532F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60B5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0EF6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2609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34FF1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2B4C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2A817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B47CA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1FF4A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F8A1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46498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7FC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B13A9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2286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8C0B4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9A14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63E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A7CAE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1F04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0E28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3206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38638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4F5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99C3B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F76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BBD0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4D51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4AE1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3D35A6" w14:textId="77777777" w:rsidTr="00271E7C">
        <w:trPr>
          <w:trHeight w:hRule="exact" w:val="862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85130D1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CB9C6F" w14:textId="2DCA6EC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3FD1439C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C5B6C0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8400DB9" w14:textId="724C483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9147D5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6A4CA2F5" w14:textId="04E2269A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60C8769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219B233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ED613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5B573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D2C3D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536EC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0724C76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2901C15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4362C5B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3F474C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2D4DC61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1BB5AED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401F8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AA62F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4883A4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930D11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30D35A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3743718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31666AF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12308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808523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246B60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DC3529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943348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24408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6F593B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6631C2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1E0475D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2C2909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D622CA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7A5765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5D5E6A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FE90F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7FB229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9B390C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18C6D12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2A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C49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8A68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E09A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A945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203E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11B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C90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6C6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996F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D7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7E7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77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188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4EB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B75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E748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CFC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ACF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355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C9B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BEC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CA0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460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906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DD8A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CD3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05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7B2E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B9C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3B3FEF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0F9233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0C8B4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CAC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28E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4CB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633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F7F8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C4E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01A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9F51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10F1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1043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F5DC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0C48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369E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7AEA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7477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253B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5B4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3834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3F07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0C7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35A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302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F40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C556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8C62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B9E6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DAB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657A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D0956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421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8A2CBDB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B49F01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8DC8A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577E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4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D2CC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F85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8E1A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ACD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BB9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787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32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EAB3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F2CC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B3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10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54E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95FD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8B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3B4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7CB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F1F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B0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5AD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F94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411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A1B2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422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6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C67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00A5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CF16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9D5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009EDFE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8737C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182FD2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937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5C71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6D5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96A8C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9CC2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D1E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147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67C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2A1A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461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E8BE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D9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2573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C642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ECF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A800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1E76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A8C8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1673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59B6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C81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635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24C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FF7C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75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C085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C426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12C9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D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F2D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0DA6D3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01023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3BF4C5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E00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AB6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62E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A48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1473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B23E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21DC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245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0FD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DA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838A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6D33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603E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4AC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89C6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8F3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C5C2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CE6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FF80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89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0EA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042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383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97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514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B6A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6EC3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2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D06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1D8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94833B3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69C363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1D98D8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17B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633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C4E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F0C4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B9EC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B57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454B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6B2D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CD9F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7A8E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C0F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1CCF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5E1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B3E12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45B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683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70D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0D25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620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A83E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6B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2C6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1C9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857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4EE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15AD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A207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0C0C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457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E708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36A0C7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1F4347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208D9C4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B17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D430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57B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D18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CF5A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BDC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9F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3D8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71F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00E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7F4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1D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F7C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AF61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0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C400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4D05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E49C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59C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930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3837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A89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FCE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04C8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900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F82D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EC07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E2D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E2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E1E7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A9C70B6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66CAE7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26DA30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1547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5D0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0B9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8A1B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562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DB4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601B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FFD0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0137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BB0F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147D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0C9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D764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40A4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AFDC1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F82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9B6E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EFC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6D5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7F06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26AD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DC39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87C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E77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E1FC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A418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538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635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240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459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6FC27F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E9CB79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D3C85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E24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4C1E1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F43D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F376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0B7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962F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6D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BF87A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8F4D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AC5E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C272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BFDD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966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323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9E5C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53D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736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1F5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5E6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E98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612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FAB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C5D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216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6FB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6E73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49B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AF9C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1E5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901E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D2E431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2965D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D9507C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58F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CD1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CC9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22AA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A0DC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3FCD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C892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9B7E9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942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B437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CE49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E20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9EC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C1DB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FF7D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7846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47A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B28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72E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AF2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315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FE5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ED5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578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F809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967A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D8C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23FE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D407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32F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3A13A4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D1512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03241A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B0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24F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C7436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5517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6D7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1CA4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D433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098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6E7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CC71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317E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72B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3A2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8C9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3EC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95CF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3765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045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C7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045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52C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76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84F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27D1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A0FB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EF89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76F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85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A27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85E4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7848675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B4663D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709D47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4E57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8297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0418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35A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4B1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2D6F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274C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BF6C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C0B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4B7E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443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9873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9A82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93D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A9E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2452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6E8A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B24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305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BD14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B72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F46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E64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7BB8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66A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197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303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12D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47E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1C6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6C12943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227042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DD646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63ED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A63C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68AD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C6F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056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764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A497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565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4B31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ABAB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D3A1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2E42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28B7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1A1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6258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EF81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3CF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8BA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DF09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8C45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646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447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899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73B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674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390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076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5A74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3A29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4F2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9122484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B58B5B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53F5D0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DFEC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7DA4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2753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B408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C9C5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A8AA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9107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CB0B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945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DB77A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E4A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C885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A564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FCEC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01C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231A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C23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944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B087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440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FB3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540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2E52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26B3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AE06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378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8F0B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C88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E4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B8D0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11B61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0FB2B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4D4823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8F32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9A88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69E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019E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34F2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510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019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7FE1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34A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28B34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70EC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B21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7DB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02B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353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EE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CBE5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841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2AF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D92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B6D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104E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95F1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5D5F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2E9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BCE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AE58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AD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C2D1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ED7E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C8A3722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48383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464E59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C94E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DE83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77D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9B5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A3BB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6E5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C7BC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A009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A03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7BE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103A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9BAC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29CC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9D48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FB35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3B73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D73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94C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F0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785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01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6899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D452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693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B64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4676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43C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641C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B1A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0D5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97A0B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D71D04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24FB4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C84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073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0EE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21A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D646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58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C8CA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AAD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BBB6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54F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AD9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309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BC75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01A6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5A7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20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842E8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A1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FFD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3344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D08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70F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6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256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64D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BC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7FAE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4DE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D7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100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58AA969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A18A90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F198F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2972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62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1DC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28A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413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D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B0EA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0DF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8301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DF82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B145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BF84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55F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1BB2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8FF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F1BA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8563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52C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AB54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E23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7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589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D79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63A8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401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75BE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2CBD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778B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C2F86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390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5920C9CD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4EA204A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4E55EAC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6DB1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67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1134F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E7EA3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1236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CC13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06EAF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703F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4D49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A0701C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DB78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B9C7F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3993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CAE2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70F82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EC4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5CA33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EF1E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6750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9AE3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1303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7601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2ED8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43024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BC70F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4736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0C87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BE7B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9979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D21FF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3A6FCDB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9EAA878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A4DEC1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6823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2C6E9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9BAE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82A3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CCB2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E8D63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6F675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2DBEF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8BC0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1E2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3A23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79ACB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E435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ED4E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E1A8E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188F7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4485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D18E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61901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E2A9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958AA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F4F2D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1541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8F0B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C45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4DD4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E6201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68C6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9306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7876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E6A348" w14:textId="77777777" w:rsidTr="00E82CC4">
        <w:trPr>
          <w:trHeight w:hRule="exact" w:val="862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31EBEED2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91EAB9" w14:textId="4335C38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12752D47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p w14:paraId="07B08AB8" w14:textId="7777777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64CB18B8" w14:textId="447CF1A9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</w:p>
    <w:p w14:paraId="698FF62A" w14:textId="3B42F25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1FEED9BB" w14:textId="77777777" w:rsidR="00C82607" w:rsidRPr="00C82607" w:rsidRDefault="00C82607">
      <w:pPr>
        <w:spacing w:before="0" w:after="200" w:line="276" w:lineRule="auto"/>
        <w:jc w:val="left"/>
        <w:rPr>
          <w:sz w:val="20"/>
        </w:rPr>
      </w:pPr>
    </w:p>
    <w:p w14:paraId="1CB9641E" w14:textId="6FA53D89" w:rsidR="00E14B94" w:rsidRDefault="00E03B8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t>v</w:t>
      </w:r>
    </w:p>
    <w:p w14:paraId="56CD04C7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23D2814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F373C5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6418A1C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0026592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6FF609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7AA8996E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E285BF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D5BE80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511B9F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9E1D06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703DFAC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923A065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88141D8" w14:textId="77777777" w:rsidR="00542D4A" w:rsidRDefault="001A4D37" w:rsidP="004211D1">
      <w:pPr>
        <w:spacing w:after="200" w:line="276" w:lineRule="auto"/>
        <w:ind w:firstLine="1134"/>
        <w:jc w:val="center"/>
        <w:outlineLvl w:val="0"/>
        <w:rPr>
          <w:rFonts w:eastAsia="Calibri"/>
          <w:b/>
          <w:sz w:val="50"/>
          <w:szCs w:val="50"/>
          <w:lang w:val="en-US" w:bidi="ar-SA"/>
        </w:rPr>
      </w:pPr>
      <w:r w:rsidRPr="001A4D37">
        <w:rPr>
          <w:rFonts w:eastAsia="Calibri"/>
          <w:b/>
          <w:sz w:val="50"/>
          <w:szCs w:val="50"/>
          <w:lang w:bidi="ar-SA"/>
        </w:rPr>
        <w:t>Stundenberichte</w:t>
      </w:r>
      <w:r w:rsidRPr="001A4D37">
        <w:rPr>
          <w:rFonts w:eastAsia="Calibri"/>
          <w:b/>
          <w:sz w:val="50"/>
          <w:szCs w:val="50"/>
          <w:lang w:val="vi-VN" w:bidi="ar-SA"/>
        </w:rPr>
        <w:t>/</w:t>
      </w:r>
    </w:p>
    <w:p w14:paraId="55671795" w14:textId="01C7B41E" w:rsidR="00FE4636" w:rsidRPr="001A4D37" w:rsidRDefault="001A4D37" w:rsidP="004211D1">
      <w:pPr>
        <w:spacing w:after="200" w:line="276" w:lineRule="auto"/>
        <w:ind w:firstLine="1134"/>
        <w:jc w:val="center"/>
        <w:outlineLvl w:val="0"/>
        <w:rPr>
          <w:sz w:val="50"/>
          <w:szCs w:val="50"/>
          <w:lang w:val="vi-VN"/>
        </w:rPr>
      </w:pPr>
      <w:r w:rsidRPr="001A4D37">
        <w:rPr>
          <w:rFonts w:eastAsia="Calibri"/>
          <w:i/>
          <w:sz w:val="50"/>
          <w:szCs w:val="50"/>
          <w:lang w:val="vi-VN" w:bidi="ar-SA"/>
        </w:rPr>
        <w:t>Báo cáo tổng kết theo giờ</w:t>
      </w:r>
      <w:r w:rsidRPr="001A4D37">
        <w:rPr>
          <w:sz w:val="50"/>
          <w:szCs w:val="50"/>
          <w:lang w:val="vi-VN"/>
        </w:rPr>
        <w:t xml:space="preserve"> </w:t>
      </w:r>
      <w:r w:rsidR="00D70F99" w:rsidRPr="001A4D37">
        <w:rPr>
          <w:sz w:val="50"/>
          <w:szCs w:val="50"/>
          <w:lang w:val="vi-VN"/>
        </w:rPr>
        <w:br w:type="page"/>
      </w:r>
    </w:p>
    <w:p w14:paraId="49430B52" w14:textId="689F4315" w:rsidR="005F146E" w:rsidRPr="001A4D37" w:rsidRDefault="00062725" w:rsidP="00BA5783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bookmarkStart w:id="11" w:name="_Hlk34140737"/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bookmarkEnd w:id="11"/>
      <w:r w:rsidR="001A4D37"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78905D85" w14:textId="1B38B17C" w:rsidR="00C87BED" w:rsidRPr="00FC69CD" w:rsidRDefault="001A4D37" w:rsidP="00BA5783">
      <w:pPr>
        <w:spacing w:before="0" w:line="259" w:lineRule="auto"/>
        <w:ind w:right="-142"/>
        <w:jc w:val="center"/>
        <w:rPr>
          <w:i/>
          <w:sz w:val="20"/>
          <w:lang w:val="en-US"/>
        </w:rPr>
      </w:pPr>
      <w:r w:rsidRPr="00FC69CD">
        <w:rPr>
          <w:i/>
          <w:sz w:val="20"/>
          <w:lang w:val="vi-VN"/>
        </w:rPr>
        <w:t>Các môn chung và môn lý thuyết chuyên ngành</w:t>
      </w:r>
    </w:p>
    <w:p w14:paraId="68D742E9" w14:textId="77777777" w:rsidR="009A373F" w:rsidRDefault="009A373F" w:rsidP="009A373F">
      <w:pPr>
        <w:spacing w:before="0" w:after="0" w:line="259" w:lineRule="auto"/>
        <w:ind w:right="-142"/>
        <w:jc w:val="center"/>
        <w:rPr>
          <w:i/>
          <w:sz w:val="16"/>
          <w:szCs w:val="16"/>
          <w:lang w:val="en-US"/>
        </w:rPr>
      </w:pPr>
    </w:p>
    <w:tbl>
      <w:tblPr>
        <w:tblStyle w:val="Tabellenraster9"/>
        <w:tblpPr w:leftFromText="141" w:rightFromText="141" w:vertAnchor="page" w:horzAnchor="margin" w:tblpXSpec="center" w:tblpY="181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FC69CD" w:rsidRPr="00A71226" w14:paraId="5DE41961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D26A65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bookmarkStart w:id="12" w:name="_Hlk34140630"/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48511F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5D0773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F3A3EA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E139E" w:rsidRPr="00A71226" w14:paraId="4BB28BA2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AE821F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BC2979B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3F05E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3D32F2A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C51E78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02EEBFC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200F46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F6930B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740A0E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E139E" w:rsidRPr="00C87BED" w14:paraId="636AF66A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A3A9CF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B62983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637317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D42ED6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B9B7804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58103D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73C575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139E" w:rsidRPr="00C87BED" w14:paraId="5A18DC7A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97C2357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648A7C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21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4FDF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844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0712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50FD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2CCCB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CF2624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6E3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764D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77CB4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BE933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23CF1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D6C08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AC6EE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83D9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0566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F60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8502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CBB1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7314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816C88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2D3E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D2DE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BAA28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2F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5CA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63565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ED6940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EB706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43E3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6B50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C8C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65ED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0ED9A0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F4D2CC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47D1F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4F0C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A282C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CD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F43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69BDFA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3BD69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0A522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2842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9905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A74DF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0B9E5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E5AF3A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DFCDA2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8E069A9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4425FE0" w14:textId="77777777" w:rsidR="00FC69CD" w:rsidRPr="00C87BE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4C1F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70B21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6CBBA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568BE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4A50D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242EA6F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C287774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7B9E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C98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7085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07B48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540E5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0CC0B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49D0AC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26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BE3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B51A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B419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595541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C0D7AA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1E5B30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9D36C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4A36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15A7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D8AD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1F3822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CC7948D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9AC6C8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8AD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7FB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BBBC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4061C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CC1AEE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D600B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DE65CCD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2E2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3E647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A0A8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5B18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9FC25A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D60947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2C4EF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DDC9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289D0B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18894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57DE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327E10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3D6AC1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356E51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0D5EB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ABD7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7115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246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85695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CC4DD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F1F93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22A4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D30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38398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04111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F79E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2B4E3A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705DA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C546C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381C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A4720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B82F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122F7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63C62A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8EEA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C1EA6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4AF5A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BE8E9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6FF91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B2B0F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339ED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A26A6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9C0C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C62CD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359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96C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3EB1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0848B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54A5B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6715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197A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43E29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59B87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68A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83C8A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DB9289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9199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1AAE2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CD49F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9C60B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3796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846F3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B4E83D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3E298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CBF0D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E2546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DCD8C9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98A4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E5D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F55F23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21F76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DBE5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FD07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137E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E6DA0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47B0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7E5DDB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3A616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882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0B11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77815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A9142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7830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41C8933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8CBA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A2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F7FC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A3D04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7A36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B4AF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E6C2E2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588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D45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5164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A4144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BD9D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1D1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B2112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34A2F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B1D9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000FF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7122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5631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B4B21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2212F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E17C2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659A2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D768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9CE793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0CF55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2DEE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95779E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3A7C3C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4BCF1A5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8F3D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3EF8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CC9B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37E0DD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6264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547D22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EDC79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F29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B7E3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8F25F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176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0EEA8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BC3617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56C4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B8109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60F4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8075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3573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A96A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2AA825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7EB3F3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CA41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2F60E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A540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9828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43F8B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13BF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56297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8215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73096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BE1A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4B759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EBF49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A941B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AEAE6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5F7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DB28D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B9E7F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05BDB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4CB3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CFB4D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F4B7C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3BCB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F8D96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B97AC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8A89B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72DF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E5F03B7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D18D4A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5263590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5E19B7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153ED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1914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22ABA0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2FBC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F66204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1E6A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E5EDD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1BF2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DF1B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DB63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44E8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FE249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F158A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E3BBB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A43C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BCA9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BCEC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DA25A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E239C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1A1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041CE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6493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C2FD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7A8C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62BE1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D3020E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4419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80FB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2F08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4273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4414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448F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F23D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BB4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0F8B0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9BC17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59AA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F1BA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7A2BE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bookmarkEnd w:id="12"/>
    </w:tbl>
    <w:p w14:paraId="252ECA06" w14:textId="77777777" w:rsidR="009A373F" w:rsidRPr="009A373F" w:rsidRDefault="009A373F" w:rsidP="009A373F">
      <w:pPr>
        <w:spacing w:before="0" w:after="0" w:line="259" w:lineRule="auto"/>
        <w:ind w:right="-142"/>
        <w:jc w:val="center"/>
        <w:rPr>
          <w:sz w:val="12"/>
          <w:szCs w:val="12"/>
          <w:lang w:val="en-US"/>
        </w:rPr>
      </w:pPr>
    </w:p>
    <w:p w14:paraId="1EEB4DC4" w14:textId="77777777" w:rsidR="005F146E" w:rsidRDefault="005F146E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6ED40" w14:textId="77777777" w:rsidR="009A373F" w:rsidRDefault="009A373F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F018A5" w14:textId="4E905FD2" w:rsidR="00C87BED" w:rsidRPr="00A71226" w:rsidRDefault="00C87BED" w:rsidP="00C87BED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</w:p>
    <w:p w14:paraId="1F207972" w14:textId="77777777" w:rsidR="000F305A" w:rsidRDefault="000F305A">
      <w:pPr>
        <w:rPr>
          <w:sz w:val="10"/>
          <w:szCs w:val="10"/>
        </w:rPr>
      </w:pPr>
    </w:p>
    <w:p w14:paraId="7FC44508" w14:textId="77777777" w:rsidR="00D44BA7" w:rsidRDefault="00D44BA7">
      <w:pPr>
        <w:spacing w:before="0" w:after="200" w:line="276" w:lineRule="auto"/>
        <w:jc w:val="left"/>
        <w:rPr>
          <w:sz w:val="10"/>
          <w:szCs w:val="10"/>
        </w:rPr>
      </w:pPr>
    </w:p>
    <w:p w14:paraId="4A682972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26BD1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396EDC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5B267C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D1D28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3187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69E4ED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2DA634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BE85B1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1D8D18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51283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72B67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0A33A6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C73937F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819548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3A8423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17025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E1B5F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6CA40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FC5B4A7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51CA7A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83AC3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8B5E3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40B789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2596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6D9770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7A6398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4B6340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6B8757E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B68A7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79CE9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15024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E7016E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05295B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C34EA1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4119EE5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FB1E13A" w14:textId="13B8CEB0" w:rsidR="005E2B8B" w:rsidRDefault="009A373F" w:rsidP="009A373F">
      <w:pPr>
        <w:spacing w:before="0" w:after="200" w:line="276" w:lineRule="auto"/>
        <w:jc w:val="center"/>
        <w:rPr>
          <w:sz w:val="10"/>
          <w:szCs w:val="10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83" w:tblpY="612"/>
        <w:tblW w:w="9756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659"/>
        <w:gridCol w:w="1701"/>
        <w:gridCol w:w="1710"/>
      </w:tblGrid>
      <w:tr w:rsidR="009A373F" w:rsidRPr="00C87BED" w14:paraId="4533B314" w14:textId="77777777" w:rsidTr="009A43F9">
        <w:tc>
          <w:tcPr>
            <w:tcW w:w="975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B37F9F" w14:textId="77777777" w:rsidR="009A373F" w:rsidRPr="00F361D6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A373F" w:rsidRPr="00C87BED" w14:paraId="3B30ACB7" w14:textId="77777777" w:rsidTr="009A43F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69E892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90C0EDE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6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A32ECB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546FAEA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49C5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34BE1AA2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C1083B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0997BD7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A373F" w:rsidRPr="00C87BED" w14:paraId="31D1BC61" w14:textId="77777777" w:rsidTr="009A43F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5EB881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6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DD90667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9D77994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600CA3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3D75E8B1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34B60B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38B7E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DF43F6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1E3169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B6876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E9AD4AB" w14:textId="77777777" w:rsidTr="009A43F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F6C997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447D81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  <w:textDirection w:val="btLr"/>
          </w:tcPr>
          <w:p w14:paraId="433A12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5E73C9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B2BC4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78C4A73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DD957D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3BCAF6E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58A2F2B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7E45411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DE4866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67DFC78D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10C5A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A7AF055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962B8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5B5A8A71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B7DE5A5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677857F" w14:textId="77777777" w:rsidTr="009A43F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F7598C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3303DC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3A27EB0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86F8EA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BFADB3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7731BA2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324907F8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6C37CBA" w14:textId="77777777" w:rsidR="009A373F" w:rsidRPr="00ED5107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494B7ED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860B61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369D0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FD099C0" w14:textId="77777777" w:rsidTr="009A43F9">
        <w:trPr>
          <w:trHeight w:val="284"/>
        </w:trPr>
        <w:tc>
          <w:tcPr>
            <w:tcW w:w="634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BF4A00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4A86C82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FB863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31683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E0210B1" w14:textId="77777777" w:rsidR="00B4339D" w:rsidRDefault="00B4339D">
      <w:pPr>
        <w:spacing w:before="0" w:after="200" w:line="276" w:lineRule="auto"/>
        <w:jc w:val="left"/>
        <w:rPr>
          <w:sz w:val="10"/>
          <w:szCs w:val="10"/>
        </w:rPr>
      </w:pPr>
    </w:p>
    <w:p w14:paraId="2DB6B218" w14:textId="6DC87374" w:rsidR="000F305A" w:rsidRDefault="000F305A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0ED9C24" w14:textId="77777777" w:rsidR="009A43F9" w:rsidRDefault="009A43F9" w:rsidP="00DD1C32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33F057B" w14:textId="77777777" w:rsidR="009E139E" w:rsidRPr="00BA5783" w:rsidRDefault="009E139E" w:rsidP="00DD1C32">
      <w:pPr>
        <w:tabs>
          <w:tab w:val="left" w:pos="2856"/>
        </w:tabs>
        <w:spacing w:before="0" w:line="276" w:lineRule="auto"/>
        <w:jc w:val="center"/>
        <w:rPr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29183A6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100D98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6535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170EC3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9E1B7D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6B78D6A8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7426BB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9FED35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FD75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9D668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74460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5B05337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752D6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5CEDF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221F3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13441B84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5CFE88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418CA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0F1F3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D2D68E8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21E63A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2E1A9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24F7D2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4DC80393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E063D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62A3C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326C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CD4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2086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5D83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3D42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0DAA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DFA5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9B0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7D0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C64A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479A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5B9F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F41E2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57965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2F55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F9B8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1EB2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B053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747D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D42D1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14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57F9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534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1FF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73B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B7BC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6D266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D2B2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649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D1D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1CDA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FE3F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570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DC95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66C5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B11D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3D9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3C2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060A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F9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3400D8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0588B1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D66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AD23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24A4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4CF17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7C59D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DA649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54001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09412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B8B1003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F202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5BB5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C4FCA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09C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913A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50A90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72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883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B78A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6ACE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64C9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F4D8D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76DA5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9A410AF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20B6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0478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9A2E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E83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93C3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D2F864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3F00E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13413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AA3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1B12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9873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B55B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B4634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55270C5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BCE9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509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834D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30A1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F7CB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776D3D0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A8D1D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7FC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EEA5F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612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3774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1777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ED01E7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2C9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6E599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2CEE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C569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7721E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225645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EEAA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18D852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D3AEE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8CE5F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3560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BDF6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B685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150D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4582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C5B3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7B2A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1168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271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398E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1935F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BFEFB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5BB1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842C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79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43C2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CD6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3EAF0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370C4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DE12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6C05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26E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8A10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94A9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DC310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CDCD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0E4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26C9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C8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DFCD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EC1B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F039D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5251B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1557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B7C1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248F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05D27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681B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9500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8ADBD2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3ED7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1D416F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0824A2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16402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4CD43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CD01DB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A0B8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A9351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965F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BA4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7F8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F228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0F1C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F82EA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11C9E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7A9E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0EF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2D68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20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52E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4CAD4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30C2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95BF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EE1B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C84E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6B16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9AE55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A18F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00BB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4BB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74F4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D85E9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B2560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F80D3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5E220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4C99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B40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CE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61AF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913D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8FF21E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F91A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23A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C9DA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BD24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337D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747D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76500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EC4F15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6C51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A6F53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DE149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C8BD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2326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B1CA2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E9F270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306AC3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209D2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CA8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77D7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A1A0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A60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C8ECDC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45AD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E8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CA4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16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9F6D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426E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1E608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7A0A0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DFEFE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0476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4A0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D66D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3CBC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B97AD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92F3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4568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80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731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30D9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202F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F5DBB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AB16D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9957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C872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E86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3F42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450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1E1B6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FB31A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ABDD2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4F2D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9370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3CEB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19A6B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38C6A6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20E964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A854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B00E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439F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9FB53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F87A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6DE7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DBFB3D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E4247F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CFFC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0AAA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374F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F138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61A8B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FF9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60CA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53E5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9ABE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FB6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CE7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2AA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60D7B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96D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919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EFB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AE34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123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F4F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28C838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40A4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EC24D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4E4A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D47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FEBC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8E56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0C812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9F2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CF7EB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055A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7C8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F39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230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D67BB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3DD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1C49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0A0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5F8B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C16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80876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047AF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27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0E49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24A4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C500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A2C8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F6BB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7A51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835E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BAD5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AFF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353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DB96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212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38A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ACD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EC73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0ADD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D1669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5AA7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D3B7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34DC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49E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7F47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229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3BD0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DB5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5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176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53E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0E85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1A7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23A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036D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89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129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8C8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541E23" w14:textId="77777777" w:rsidR="00F361D6" w:rsidRPr="00A71226" w:rsidRDefault="00F361D6" w:rsidP="00F361D6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74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801"/>
        <w:gridCol w:w="1418"/>
        <w:gridCol w:w="1842"/>
      </w:tblGrid>
      <w:tr w:rsidR="00F361D6" w:rsidRPr="00C87BED" w14:paraId="31EF490F" w14:textId="77777777" w:rsidTr="009E139E">
        <w:tc>
          <w:tcPr>
            <w:tcW w:w="9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88248E" w14:textId="77777777" w:rsidR="00F361D6" w:rsidRPr="00F361D6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F361D6" w:rsidRPr="00C87BED" w14:paraId="5F6EA7A4" w14:textId="77777777" w:rsidTr="009E139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E9071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D28676" w14:textId="08C0D43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8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31934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E7D37AD" w14:textId="10EAD6E5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8393AF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CDEDBF" w14:textId="1DC568C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B4B7CC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2682A5" w14:textId="08FBD006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F361D6" w:rsidRPr="00C87BED" w14:paraId="48AC4FC8" w14:textId="77777777" w:rsidTr="009E139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222528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83C8F" w14:textId="2BFC2B7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138094D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DC99029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41291BD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CDAD93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57D9229" w14:textId="02CC274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D5CF4F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422E081C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A0158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027AE809" w14:textId="77777777" w:rsidTr="009E139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012A7A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76DFAC5" w14:textId="4AC760DD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  <w:textDirection w:val="btLr"/>
          </w:tcPr>
          <w:p w14:paraId="113A1BC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D4779D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1995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00D27B1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142E0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245AF7" w14:textId="7AFF6F7A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4DC28A5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3B4185C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B5947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5EF832D4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CC4B2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3B88D4F" w14:textId="086BF954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A12120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2495F0A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3D0090F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56C6BAA" w14:textId="77777777" w:rsidTr="009E139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892B4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2C2D990" w14:textId="7F4F472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38214E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0C92D8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0E3FCF6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899623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3FA8E9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B6B542A" w14:textId="4CC09107" w:rsidR="00F361D6" w:rsidRPr="00ED5107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ED5107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F88AF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9BD6AE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BA855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32D1276" w14:textId="77777777" w:rsidTr="009E139E">
        <w:trPr>
          <w:trHeight w:val="284"/>
        </w:trPr>
        <w:tc>
          <w:tcPr>
            <w:tcW w:w="6487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F58F60D" w14:textId="6BD94AA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02E41B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F182A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32A1DA3" w14:textId="77777777" w:rsidR="00BF365B" w:rsidRDefault="00BF365B" w:rsidP="00BF365B">
      <w:pPr>
        <w:rPr>
          <w:sz w:val="10"/>
          <w:szCs w:val="10"/>
        </w:rPr>
      </w:pPr>
    </w:p>
    <w:p w14:paraId="11BFCC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1660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8DCD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FE82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DB41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791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072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02B1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4EA6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5B0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534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1EE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94F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49C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134A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DD89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E9A7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BB0B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AE21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596D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3E1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BE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AF12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689F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CEA0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2B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F652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CA12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24C3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E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BA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54C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023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668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A4D2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3B2A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205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0804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5FB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DB564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CC54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1D8D2B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6191E89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66901FE" w14:textId="77777777" w:rsidR="00DD1C32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DD1C32" w:rsidRPr="00A71226" w14:paraId="10E46A89" w14:textId="77777777" w:rsidTr="00DD1C32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7E4EAD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9D4826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E592AC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38CB85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DD1C32" w:rsidRPr="00A71226" w14:paraId="0FCAE1E6" w14:textId="77777777" w:rsidTr="00DD1C32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7CC9C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2D1310C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5371EE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2465F6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C69EC6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EC6002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0931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169DCF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B0F59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DD1C32" w:rsidRPr="00C87BED" w14:paraId="5B016683" w14:textId="77777777" w:rsidTr="00DD1C32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48FCEF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C1C488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160AB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A64C33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2C61712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6FDF83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DE737D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DD1C32" w:rsidRPr="00C87BED" w14:paraId="2BB2C30E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C6A334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6FE625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9DCF4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A1A0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972A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43DF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E8091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42D49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F1ACEF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83EC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20FD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A11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2F06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FCCC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EDD8E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3779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056B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B896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9386B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A4FB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5898E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19A1EB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849E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28E1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8E4E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34D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5027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F6AEB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FBB57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982F36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80C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E080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AD462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68EF6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325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E0720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DF7E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CA9B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98C0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287B9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194B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6DC3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0F0442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8392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96DF3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DFDD76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3CB06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4940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2D24F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26EF65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72F132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09BD604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56E42E7" w14:textId="77777777" w:rsidR="00DD1C32" w:rsidRPr="00C87BED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2095D8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5D4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B569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A56D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2BF2C8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C96C3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606AB0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E9D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D4E4E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5F28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95E6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F2611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1BFAEE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B7645AB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5B76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D8549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3286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EFAA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D0AD1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826379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2F0FCC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7DBB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97DE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48AF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0A7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F0C504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8D2831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74BBBAA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6B3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208DB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E871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E908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ABF83B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71AD6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1740C9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1D21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BEA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B37E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2C77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5368A6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5E9F9C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E1E1C0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42547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9A9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020E98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9ACCCB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57ADF34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68904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7394C2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1ED3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ABA82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45DE5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433EC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BCC3E3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A5387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19BF7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936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C5C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64A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7CD0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50D91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FC3F14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5449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639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6947C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F4955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12B7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0346E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9F7C1D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0CC13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DF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E8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B85E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CB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34002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7E2E1F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D47334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547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36E5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097EE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56D35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F58B0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57A085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3551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E4FC9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BB42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00E47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4A5ED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24FFE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83AD26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59E360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8BE7F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4EA9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7C590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45BEF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BBCE2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2644DE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6231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79CFE3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D2AF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EAC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746AE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95822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AF628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04A2C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0C935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D724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9704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8C383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556BB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11841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687B01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E53F8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C3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56529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A4B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00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BE8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0F006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A5EA2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8D3A4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009B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5811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90E3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7094F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5E86C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F25E3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AD7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58F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E75A3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B95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FE3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6873FB6C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5BA1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A1D65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9498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5E20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6C42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3229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F52B97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815AB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8106D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EFB44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E3E9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58767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6A191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64F12B6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1B670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DE0C6F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3E01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CCFF4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E267A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B027A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EDCF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4AFCC8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DB8F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CD3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56995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469DF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5FB8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EF6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6378D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45006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2C3B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CABD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8F3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7130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5AFB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8B3C4E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1FBB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81C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13704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7EC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347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6F2A3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DE9C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95462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B132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EBBE7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F653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EBCDB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400A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C868A6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302EA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B23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BB7A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90CA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C045B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3FE0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DBEA6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77D27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D27C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F916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6E61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F80C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DF8D2D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F6E51C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10099C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04D9B2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6468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0D03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147ABF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D8CC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82FA5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A5A940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C030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1723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AA6B4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E2133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07834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43853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308554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EEA7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968E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C1CB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15CC0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4204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B0FDE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57E91F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BB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6E118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A33B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2F0EC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670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6704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EA8B1F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B264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C0D6A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F82F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3A391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ADFF9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329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DC631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BEF1F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5590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8C13A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DB12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61F67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838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CB53600" w14:textId="058ABC5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72D03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F8F9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90F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28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CBC7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391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92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78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40A2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B77E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8069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6BB7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6042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E3DE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DF73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010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85A2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B28E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0307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536E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D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AFD1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01ED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1396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85FC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3375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414D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4956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77B2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03E6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6B3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2EB6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205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FBEA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696A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7599D0" w14:textId="0673E68D" w:rsidR="006F1797" w:rsidRPr="00A71226" w:rsidRDefault="00BF365B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>
        <w:rPr>
          <w:sz w:val="10"/>
          <w:szCs w:val="10"/>
        </w:rPr>
        <w:br w:type="page"/>
      </w:r>
      <w:r w:rsidR="00BA5783" w:rsidRPr="00BA5783">
        <w:rPr>
          <w:b/>
          <w:szCs w:val="24"/>
        </w:rPr>
        <w:lastRenderedPageBreak/>
        <w:t>P</w:t>
      </w:r>
      <w:r w:rsidR="006F1797" w:rsidRPr="00BA5783">
        <w:rPr>
          <w:b/>
          <w:bCs/>
          <w:szCs w:val="24"/>
        </w:rPr>
        <w:t>raktischer</w:t>
      </w:r>
      <w:r w:rsidR="006F1797" w:rsidRPr="009F3305">
        <w:rPr>
          <w:b/>
          <w:bCs/>
          <w:szCs w:val="24"/>
        </w:rPr>
        <w:t xml:space="preserve"> Unterricht</w:t>
      </w:r>
      <w:r w:rsidR="006F1797">
        <w:rPr>
          <w:b/>
          <w:bCs/>
          <w:szCs w:val="24"/>
          <w:lang w:val="vi-VN"/>
        </w:rPr>
        <w:t>/</w:t>
      </w:r>
      <w:r w:rsidR="006F1797"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2C9584F0" w14:textId="77777777" w:rsidTr="00BA5783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9A9011" w14:textId="77777777" w:rsidR="006F1797" w:rsidRPr="00F361D6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6145260" w14:textId="77777777" w:rsidTr="00BA57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9BDD4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9947BA2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7B503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FC8390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400AEB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6EFC9B1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94991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281758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9B301A8" w14:textId="77777777" w:rsidTr="00BA57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90AB0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40BC54D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29CD9C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65AEFED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A02E39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536A77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228284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9F005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3DCF8C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41993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323D64" w14:textId="77777777" w:rsidTr="00BA57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61A069D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F7CA0EE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B36B9E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D85CA7A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B566B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0C34FD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6A0709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29CB8B6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67132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56B4B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60438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90CFE0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59B3AA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E4E4DD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0DC73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4A1529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EA461E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87737E" w14:textId="77777777" w:rsidTr="00BA57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83C28E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CCB96EF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69FE0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433D03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888A0A4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A82124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66804B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E5476B8" w14:textId="01CCAF5D" w:rsidR="006F1797" w:rsidRPr="00142BB5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142BB5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595B308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A61BA6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380770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9A9099" w14:textId="77777777" w:rsidTr="00BA57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B0314CA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166A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80C8D6F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E9381B" w14:textId="77777777" w:rsidR="00BF365B" w:rsidRDefault="00BF365B" w:rsidP="00BF365B">
      <w:pPr>
        <w:rPr>
          <w:sz w:val="10"/>
          <w:szCs w:val="10"/>
        </w:rPr>
      </w:pPr>
    </w:p>
    <w:p w14:paraId="321A4F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4A316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161E8B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D01A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2A41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7DD5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542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746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E14E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8FF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68D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4456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A97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869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E71E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7A8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D8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04D7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492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884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510D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3E0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109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4184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7CD0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5A1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E41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A35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287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D64E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7DC5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0A0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B9D4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1431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F52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97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B1D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BBC7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BD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708212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53AC974" w14:textId="77777777" w:rsidR="006F179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75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8A31327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4E7FAC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84B13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8E781F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A3168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0A79ED93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22932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0747D7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EE5F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0C958D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61688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EF4B12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3D0D6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37A892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B4AAA7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3FBBF7D6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BD42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27AFE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93AD1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C647E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661A62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30605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9EDB81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0E764F8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1FB0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BF02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DDD88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CBEF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9F76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98D5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4AB1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C2474E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6D7A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1BC5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7C98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FE25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A2D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CE37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F82E77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58BF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F6AE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8ECB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8BB9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E2034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A55A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32072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F79BC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1ED9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894D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BB7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28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C69AE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749C7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4A59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5DC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F816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803E5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470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AB00C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3F5D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7C568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19B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80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D6AE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FB836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DA7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8017E0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FD35F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60C38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DCEE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5FDA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645B3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F6C5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F9044B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BD33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3F3B4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4F88AD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3B3D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C26D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EA1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623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4B47E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267BF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6E024A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5AAD6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BC8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FD11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8960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BD00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411B0C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5B85A1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46E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E3CE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720A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011CD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5522C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1AF1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667D24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A2F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58A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CCF9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86C5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6258DC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24693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E42D0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A14B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C816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0D2C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681CC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42A83F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BC289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6EE06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3D9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E207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3761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937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3382F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E14F4B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FDF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D6D34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17218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123F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963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927476C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356C91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92E125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6D44C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78C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BFB3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9106A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CDF4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4494F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BF9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56E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2D2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44E6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4418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660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1F739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147CE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07D5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89E8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874F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9B65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2BC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2849D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29E4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9FF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FCC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D4C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0A6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889E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E5AF5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A5606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6FF1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C82A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1B73A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3027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D48B6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67D3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7F65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713E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0CD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5D3B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BDCF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686A3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CF4650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588E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8F0D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B1FE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247E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03C9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E3051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BEA2A2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971E99B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21BC7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BFBF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2CFA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9F60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A3570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96F70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305A7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B1B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37B8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B5DB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A0B5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6653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704B9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8EE47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E064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74ED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C69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4D98E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FA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3029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3106B7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F7BA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4ED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12D8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0439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29BC7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D29DB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B023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4698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52D0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F50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888A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3F5C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73349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F9DCB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94F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57E5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D06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9B90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F0A8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F0A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B5EF3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A78A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8737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D745C1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D7C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A5CE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708EB6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8E23A7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FAB26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9B197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42CFA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9A39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AD53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6183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3B6303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3B387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F1FE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C13D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DA6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408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0541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BEBA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65878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0DFB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8F7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BF3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A3F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41EA1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8E3F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58A2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630B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F48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641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304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592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8E92ED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1BA19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295F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10E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BA10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0C99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01BD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23CF4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B7EF1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C03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283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A042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11BBB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C408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3BD04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D3FA5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3889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F6D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28865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B76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8108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FCAD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B12C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01164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5C077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BE4E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6CCB6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68BEB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CBAC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8CDCC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5B3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CB22F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C87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535A0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2B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21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C5DFE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FF89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047019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1501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E791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B92F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D3A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95307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2C5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B7315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12E6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139C3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5CB9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3613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7D17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7131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887C7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F467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2049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9EB6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CD7E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429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E1F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A36C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579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C21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F34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250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6769B0" w14:textId="77777777" w:rsidR="00BA5783" w:rsidRPr="00BA5783" w:rsidRDefault="00BA5783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</w:p>
    <w:p w14:paraId="3B4F239C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2F3957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E47D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F59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D2F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89C9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001C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54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A7B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149C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2FB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479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31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D06F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F5F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396E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46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913C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C971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2483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C4E1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03C3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21D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B161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F14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BA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059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2614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EF65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1B77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D2E6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D34F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77D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1A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7BC0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9208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FA1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8A48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5A67BA" w14:textId="5F278398" w:rsidR="006F1797" w:rsidRPr="00A71226" w:rsidRDefault="006F1797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D13D37A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4A07A3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DEE62B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A4D24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A24ABC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BDF39B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B66A2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A12AB3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93E2E8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18C901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880BD6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9405D42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4D176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188F6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E59427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579D7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CFE6C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4678F5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9B098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5C92E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1FE30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8AD3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DB01C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D6262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F82A4A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1F33F2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BCACC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267E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F0B5A9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DFBC1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4033F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9169A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43E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479A2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AC86E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575ED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835C5F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F93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1DC81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2943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38846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C10B7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EE288B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3A380D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927FF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3E19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9F7115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1ADE804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FBB9E5D" w14:textId="57AA8A10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BB71A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A8BC2C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BB13E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3C4D51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61AFE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CA5A3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98CD7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79FF660" w14:textId="77777777" w:rsidR="00BF365B" w:rsidRDefault="00BF365B" w:rsidP="00BF365B">
      <w:pPr>
        <w:rPr>
          <w:sz w:val="10"/>
          <w:szCs w:val="10"/>
        </w:rPr>
      </w:pPr>
    </w:p>
    <w:p w14:paraId="6EBB7C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664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A5E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12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2D4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A893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1C43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634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BBC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8416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6FDE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309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FB7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1D3F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2038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233A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75B7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4A9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ED78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416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D871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75C2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A1A3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0DCD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89B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BB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E0E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769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45C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83B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6E42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020A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6BB78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6D15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F93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70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D3E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BE6E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A38B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71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3654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B69B2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C6C023C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927292B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729178B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6319A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DD17DA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E8F8C4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9C2057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678786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D1709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D8C517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0DEFB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6B198E4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434E21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F18FF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14CE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490230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5E5A85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095480E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F32D3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A3D9FB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925323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304D9D9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C26408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8788E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9C401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6670B77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24576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88F790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233ED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2D8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470BB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99D1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0A3A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3A75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A8B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0D179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4F7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DAD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6B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CEB6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0E952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C813C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AA61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2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4B6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A8CF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32DB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EEB1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7CCA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649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A7E4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FF2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3F1B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19EE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1279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1165A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753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04C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895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87C7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EDB3A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5026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35B9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6D4C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218C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0F6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6A6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5AB1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B18F1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8D05C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85C2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8562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20E99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2016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AFBDB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4C1F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EB89F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518127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89E568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328F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EC202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E7FB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A1191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2FB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637E1F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AEA6EE9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ADC0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ACAF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C8202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85EF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68E6B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2FC00E2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8BA89CA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44B9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9C30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96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D13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507F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0ABB5E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6EC6D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CE46F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497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E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1C6B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BF22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12D580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97698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B817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5BA0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3EC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38E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65573E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CAE3EA5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A607A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803E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F59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442B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433BA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F542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74B4744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F9F5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44D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FFC1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1F3F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C796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7C432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FBC11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2C0EA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23A57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335D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9F194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99DD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CA21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1C8A75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29B2B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BA1E7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2FFBC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DB93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C5FA1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18BAF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0477F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95F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58B4A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175B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2438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A921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69F0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317C82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009B7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848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B83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146A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47AF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2BA2F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41092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5712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B1E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451E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A6D7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A3E1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0E77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C66BC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CCC8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372C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A102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D984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BF9D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0CBD4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25FC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2220F2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FAC4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E5B7E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CD9F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46E63E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FC391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AD2D0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668DF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61D8DD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C9415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DD9DF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031A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F11EDB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DD8C2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35B2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49AFE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DAC0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806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F115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D404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B9E9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2689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16AD8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0B64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2B35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A41A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A69E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272E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326BD2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7A64F7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8027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6AF1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C6C3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4EB7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D994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25A58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342A0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3D681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CE7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0574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55C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D70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B6C1C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088D6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4CC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E090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3C4F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73B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45C5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CD5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35AA7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88A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1385F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ABFCAF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ADAF0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370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8ABD2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7656F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0F32C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0D83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D87894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A934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7E5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2E12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39F7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87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C7A6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4CFC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8A80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62A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D3A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8DB5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CA4A0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880D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7D780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7169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65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008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50B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FD8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9471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DB44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E4DB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44F8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FCEE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E57DA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A9EDA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0DEF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8AC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B9230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80D8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003E0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4706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D9D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362B5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2A0D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5531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47E2F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DA8C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457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FDBCF0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A2A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26B3C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1CAB0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7D88F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A13475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9C52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BAD73E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84361D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0E67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A1A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A46F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A5E5D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878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EB7F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4B7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FBEB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8040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5E5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D7A5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0391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C5D99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98D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0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0131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CA04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E72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5A1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C728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DD50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69D3D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F0221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5991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3FC6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C140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74B8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8CA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128C0F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7F49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24D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0779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9FAB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6554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DD4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C68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57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16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583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FC34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69E9F6D" w14:textId="418AE95B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280AE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AEA3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D153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7611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9C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C4D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265F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1ED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B653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26A5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D5BE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2D7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1F06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4F33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E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081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1538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238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A1D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5525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8456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E5E5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B547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54D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230D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C852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05F1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C4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2FD8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ADB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E934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2A5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A2C7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C1E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ED3B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F39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40D9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EDAFE" w14:textId="04129DA9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8618C10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40F72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F4DCDB1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47213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D15DC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0729E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CDF6C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60545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9089C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01D6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99C614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EFC02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6D8EFC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B7324B1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B538920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C0369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B9F320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F4C2F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E87B9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DDAEF8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3230DE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D9B32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6A74A97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B0E00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88F38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972677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F7D05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00757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4110AF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E5866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263024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B5C23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8D39C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15328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907CC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429CBA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276F42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823D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882C6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1BEE4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8CDE0B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106CA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246A7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15AC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D7B1C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F87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E13FB8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0F34883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249BEB" w14:textId="60318EF9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97E42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BBFFD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5A810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7C6F4A3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FA611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0EE2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AFAEF9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70695E6" w14:textId="77777777" w:rsidR="00BF365B" w:rsidRDefault="00BF365B" w:rsidP="00BF365B">
      <w:pPr>
        <w:rPr>
          <w:sz w:val="10"/>
          <w:szCs w:val="10"/>
        </w:rPr>
      </w:pPr>
    </w:p>
    <w:p w14:paraId="42B16B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72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4F5C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9F6E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0FC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F64E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268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043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549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0266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EFF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5CA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3FF9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421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901F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484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F97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86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934E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2E68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C3D7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CB5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30A4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131D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CA0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EF9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646C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9953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18B8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6012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A4A1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DD5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067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25E6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FAE5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45DA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DC06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EEE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1CEF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E3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91EE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27BD9D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217AA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270CA49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D07F6C0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0D1D86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3270B4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1A66C2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E4F14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2B6694DF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91D6B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E67EA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95762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E38E4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D7777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0EF95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80EBE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E6E09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94231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7AA21235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96A07F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3BFE66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3F77B5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43F56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22B263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C671BF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AA803A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6417C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A17FF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CB6817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928E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04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F4F6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A3B2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F37E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B6D3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5BF31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8D6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8C5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D6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F7BB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F4089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BCE37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99AC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74C1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389A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4F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FAE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433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15CB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FF54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204C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286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2B4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D9C8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F40F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A4C7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1C8F4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B0FB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692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650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042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A209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5967F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1B7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BAA8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F5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B27E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DE1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E879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301DB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9B0ACE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E578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33E40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63EA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D239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B73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C120F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60F75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7FD7F3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305A304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4BA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291BF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C63B6E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6C6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7D4EF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C1AADD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8B486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6650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1B82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585A8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5BC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6A08F5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4B8A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41B030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0B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E49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AD3F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745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94968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A7B60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4FDFD16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E2FB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DFD4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5F8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BE0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0F1D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5E77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30A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C01C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1776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9E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B1F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3A762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FD4C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60EE3C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045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AA0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91A8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E72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9D0E8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8D2E07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F97D6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4CF2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5049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2A8C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6765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2A42ED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43F4B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10D55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D66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57A4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E45AB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C8B6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C01F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F600AD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A68FC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E6A7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BB5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CC0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029E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82CF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D4C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8BC42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F1BA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89DD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0D46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5787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FBEF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9B0AA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21114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45A6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13F0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F3B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9834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25E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A342C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78B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8BC4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EBCE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6B75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8CAC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083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B939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44E8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897F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001CD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F88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F31E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CEF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EC29F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BE8B11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8DED0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6F9E5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D340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4F6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C81E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F8820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12D09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4D8B48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89275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A1AE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6AB37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18C2D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C105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0D1F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02E7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226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37B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D5CE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6AAA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D10FE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B2619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DF2B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0650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5939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FCF0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97B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C989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30E2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57F31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14B9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A2F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CA87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BDDD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D8C6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C7DAD5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7465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D2AE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7D73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C365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1CFE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628B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A8F4D8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FDC3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6007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4DA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519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9FA9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2CAA5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F676D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9F0FC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2D6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C8708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3706A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AC3464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06C5B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77AAF2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397A2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91033E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A35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F9D7C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7C1113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DF7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6BE241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B0D563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9DC1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1292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8ADD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5E00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4927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860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A3EB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B14F9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479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46A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07F7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D0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22EF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FF0BB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2F50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DE6C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ECA0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DFF8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4B9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6168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62A18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4030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0595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50233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642E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55FA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8C6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EA5B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F820F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1622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277F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5B46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8BCB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5D07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524E9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CD3EB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3EAE3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2729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6758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9CCE3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353C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91C0D6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9E7C5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C15860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C476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F51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CAB0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DDA4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FAA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139B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9FB7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743D0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C62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B8C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3ABC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29C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64B963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463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EB3F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E0E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EF0E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5BF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8C0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47006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F0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44FC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94C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688C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E3A5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E42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91FE8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80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9E7B8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BF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976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C1F0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B00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3D55D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DEDD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E960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188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A43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97A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E1F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729041" w14:textId="59371D6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074322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C2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DAD8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A6FC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2308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FD9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365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568B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2705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C22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9CF7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D9C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5B6D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80DD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C29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14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5FCA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E44B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3419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CE87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2CF0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1FC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DF89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B5BF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980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348B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D521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7E63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CCE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BF7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21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EC73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806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C36E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7FD6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5475F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3D7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A3D745" w14:textId="03BD8454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6DE63DE1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866BE7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E020D6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E0CD16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2891A5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6839D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37EB65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269A1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6F19C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E136CA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A3C7FD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FE0BDC0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FC963F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C0CC703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13B6E1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C5F4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438E1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DC521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E46AA1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F88EA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658448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D194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3663D6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AFF9F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D15C6E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77D93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79E8BC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65533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5176ED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A0D01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35B3FB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EA949D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F83AE6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C7714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B45E07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4C3C8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2BB36D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331B7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AB06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B5889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46FE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2C05C3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9E8BE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56A52F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AFEC2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89B4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213EA2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0A9D5D7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F439870" w14:textId="2E7D530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F3BBF5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227CDA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09A58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DAE099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1B6CA50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2046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36014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A57B8A4" w14:textId="77777777" w:rsidR="00BF365B" w:rsidRDefault="00BF365B" w:rsidP="00BF365B">
      <w:pPr>
        <w:rPr>
          <w:sz w:val="10"/>
          <w:szCs w:val="10"/>
        </w:rPr>
      </w:pPr>
    </w:p>
    <w:p w14:paraId="32531D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A1B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F6F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A382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DE77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A4C2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36D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1D89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2133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CAA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7A6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E40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224B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BC142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5E5D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F6A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0495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F181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F38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84E5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539A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66B9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4C7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4C4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D670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B6FC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67F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5F21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9A82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93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7C7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EA28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373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04B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58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8A14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4439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C6B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3C3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6CD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1D95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ED2D6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35F43425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B2E22CD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AC2BFDB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F9CE6B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09E56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771D4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AC5843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90DD762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47134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DBB0852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3B0BDA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34290C6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B8C8F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B022E5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B91A3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0BDC7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5ED3B6E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29034FD1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30CA98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7D0CBE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2C372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4D07AB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52C1AE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8115D25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D2F41FC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BF001C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F19D4A5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FFC85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BB5519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60849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708DF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7E28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C8B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61840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80CF2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9753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5CAB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2087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061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8961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26FEE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13502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F767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5C99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8A8E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086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EF2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976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2230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FD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D65A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5303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AFBE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24A8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EC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1F29F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9B15C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F03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4CA2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045E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A57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21ED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2D800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95B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9D8F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96F5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053D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D83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F447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99406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49317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1FBB85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DAA83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74D11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869AF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3EA19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68F6A8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4CB8B7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FB1EE16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0768A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F46C4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A4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6B4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1595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9C9241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7AB43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5F7ED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92AD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95F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800A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54B56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00CE42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9A068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88E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3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C1B56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85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263D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C00768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0E91CA4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FC7C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4C60F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FE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49253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DCFBC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02BA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1C8189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6329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9F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B969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9DD3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AA327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78491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299C7B6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8F535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7D936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8D1C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20A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2E5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65F924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7C19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2EBC7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59FE3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796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24633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B6943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1253CC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D2574F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0579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19E06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DC2A1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B08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70E9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2DE295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60071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FD28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F8D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6270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64DA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21B3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D031E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E432C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7E31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3810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970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982FC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6DA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E4A7D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E203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172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B37FD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3D4C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9E57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97FD7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066F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07872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87E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7A7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474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B3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4C9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50E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F1C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9F2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E0A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1AA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D9BF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95C0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3848F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2FDC0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818D6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BE144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0F98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4C32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293DE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71836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531BB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D5B3757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66C1B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239E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88F2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C2A6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D9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E883A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9FD3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045D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8409F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FE68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BADA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5E239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CB3D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403B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439E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24DC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2873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DC0B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95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3EFA3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DED1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4E21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D5B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5F36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B013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5496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854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1125F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EA01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35EE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0DEAA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F0A9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693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7A09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40B12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D91B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770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A930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ABE31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3377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CD314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CE89AC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845E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2D3E7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C227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C80DB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683B54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BCD1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E7CF73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0E4F2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AFEBB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78336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35958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9E5A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0DF4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319F0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D8A8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CBD83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3217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B04D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8D8E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ABB4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17F8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ADD4D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A0C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1E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6D47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647A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AD8D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6B0C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B4690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DB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5CC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CBA1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C8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144D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D889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C0ED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B9F5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FC07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BC47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067E2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235DF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E5ACF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1FB2E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A1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36FD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B29E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FA7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8B0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5DE9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CF4C9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B8DB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9C59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1334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DA6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CE53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47C5E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D355AD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28A8B9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19ED1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A09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2D65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A9F3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FEC1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A0174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7F339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EADC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09DC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A68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280E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8FB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ED62A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A92A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C4BDA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AD2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92F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5390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C934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1B51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DD8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9DB6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6543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CC7A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7773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A25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7C98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0B4E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C294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61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ADF2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4BF0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23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E1B2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0E3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91240C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4B3B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4016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3AD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B654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8133D9" w14:textId="188A42B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18248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27DC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A34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C2DC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7EF6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B0E7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B295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983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CA46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01ED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0B2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473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7CE9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0E5E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8B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EB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3F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D84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4216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71B2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F87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742E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1616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74F3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BC2C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0E3F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B965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2B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B9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DFDD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490C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890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822B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B25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CE6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CAC0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E71A3B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0F987011" w14:textId="77777777" w:rsidTr="007966BE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E642AC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1D57B1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0FFCC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E60B4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164D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87355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16609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685333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0B7A9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6A94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26A3219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DF486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E9F368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72BC20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4BEAFC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0E37B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10A3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5E3F9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BA83F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6625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AFE5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3EF3BCE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7B509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CEF7F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540C5D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970D69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4FD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B6315B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6104D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E3C11D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865ED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AF06AB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3AD2C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C6CE54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9047F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92511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E209F4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48C37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492D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4EC19F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A3EBF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3A05E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A5984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2C8FB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93206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765DF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35E4C7C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6BC9B88" w14:textId="13A8FDC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A79E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57D41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421D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E7FB0A8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800598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0764B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549E26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ABD8A39" w14:textId="77777777" w:rsidR="00BF365B" w:rsidRDefault="00BF365B" w:rsidP="00BF365B">
      <w:pPr>
        <w:rPr>
          <w:sz w:val="10"/>
          <w:szCs w:val="10"/>
        </w:rPr>
      </w:pPr>
    </w:p>
    <w:p w14:paraId="646C7A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0C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448A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27B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C83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4FD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B32C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76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006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8C9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E54E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F79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FDC6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C214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D5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EDDA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DEE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93DD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788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0DB6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2E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A066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25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F70A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3F7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434D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FDD2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9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A33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544D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3D4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A3B3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BDE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16C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21B6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5E89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12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73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A0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11E8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415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D685D0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51602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6B64430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D9170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5425C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3A27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14A0A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4EE1B45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06CDA1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F63BD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63023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85822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EA65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AE0F14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94690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8D717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74749F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BC3A5E4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98ED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EEC57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BF87C4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C44A7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369AA8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C085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C460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64DC0F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C005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0AD56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4ECE7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75B5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5B4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9F43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C5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00AC1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F11E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21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74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92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759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3C1B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5A23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638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391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320E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593E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D02B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2444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4E95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1BB1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73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3814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80F5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4E4B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05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96B32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C948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FFA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3466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52B3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AA6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15D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FA75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6359D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7AB7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E3F8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987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81B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7C8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4D6C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721C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B1C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D676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A9B84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44A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CBC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758F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A2F8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7DE01D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7AF89C78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9796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8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D64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467E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CE872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FDE3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E08CB2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66F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F83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2C5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4FA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5F06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B23358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C9B13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093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390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DC6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62E1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A9D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7D079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A99603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CB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42FB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B726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579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13BF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D10B7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B2914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7B3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3DA7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4F9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37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1B4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B97C5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E311C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EF8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52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E141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8923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81F9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717C1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66ED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8A74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474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CE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A016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BF95B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5CE14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43BDF7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7F90E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9B2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7B2E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C12E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2B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9CAA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736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B877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91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B7AF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D815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ECA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3117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5194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64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F73A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D4D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F5FA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8ED9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440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6D21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B75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ED4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7AB5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9D7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857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2B40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4467A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486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475A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66FC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B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E4A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842A7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59FC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297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0AA7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BC7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71C9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3EAD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B10F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E1DE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AD03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7A78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E725A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B73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79A4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E6CAD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A771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6C95BD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5D55E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12A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F754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786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2BA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F7406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011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1AD4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633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B0F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7D5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FB9A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DC37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1781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3A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129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5E7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A04C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B0CE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5E8B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FD31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91C8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6C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E9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D3E6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513B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68C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CF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C027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C0C1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D7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B395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872A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4B5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E56D4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9E1D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82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93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CA0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FE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2BCA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842CB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53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5AF7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C95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C7ACA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DC13C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A93F9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05541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78C9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E1D1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51DB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58EF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FBB7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C0FC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AD81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FAB65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32F4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5DB20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7CA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46A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257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0BD8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D11A1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6626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D425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AEA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473B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BF90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8395B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E0B9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F4D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23E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63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DE3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A65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0E70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6F6F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038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762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FFCA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0EFE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AE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6EB1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CE4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654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7AF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D76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04D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56E3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1323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58932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B5BA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5AF1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806C4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6B4A6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671A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09C11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71522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6AB0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0FD5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7765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7879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6321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0287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C9BD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424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846C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3ABB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29CA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5B2C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D5A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0788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6C6C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A781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E4B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46A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BCC2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7A1F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27CB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F94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622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CA04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91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272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D7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1249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BF70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541D3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B86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97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C28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DF0D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2423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0D4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013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A47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38DD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87E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97EB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E9FD01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07E066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C7F99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FC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EA81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D20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5FB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D62F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E0E5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C0F6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7E0D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09B3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2FB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C55E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8B6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004D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9810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C4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4539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B05D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F926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2EA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291D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702F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CAE6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EC3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E6A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A3E5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9924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EF8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62C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A311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E4DC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D9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6FA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186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28C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5A913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2E1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A9070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6A8B5D58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07EB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2CCB78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88F1C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F4B7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EEB952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F48554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FB8FF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1CF634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20857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6ADFF6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85EB8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D86906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E5DFEF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70BB4E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728EED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413B67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4C6D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1DC2EC0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6FA21A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4EA4D2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9EAC3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57606F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0C99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3918FE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24B3F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C677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DEAB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A2D9A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71B678E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60754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C7FCB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DA477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7F53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D45EBA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853FD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0EE5F2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3C59C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02AD7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C4CEF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E374D2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6DFF1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DF1F1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6B9A9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BA9A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CFF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7ECFAE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442A681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8EB9733" w14:textId="2BFA5C2F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146B0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075B9E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D79B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DD1D93C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DF22DE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ED82C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2ED5E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6BA67B" w14:textId="77777777" w:rsidR="00BF365B" w:rsidRDefault="00BF365B" w:rsidP="00BF365B">
      <w:pPr>
        <w:rPr>
          <w:sz w:val="10"/>
          <w:szCs w:val="10"/>
        </w:rPr>
      </w:pPr>
    </w:p>
    <w:p w14:paraId="73DE87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13E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0A74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2852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FC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C1E0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C7FB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08B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D94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90DA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E9A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B37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97AA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56D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29A1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1A2A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E64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FB7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625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01EF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D2B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27C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DBF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19A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F3ED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FD47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B80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9530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8022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AA9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7F98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FBA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3C6E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17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EF6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252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1A88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E4A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F72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72B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555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6EE14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4A4C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1DF22D2D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87128A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6C659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83544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445D7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C270E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0D80A5A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30678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FF907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E56CFF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753E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3F4330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5A5726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5F9B5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D7CF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434828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D148A72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5FB00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0F053B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EC820D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E9FD88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54199E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98F2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9B698E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736046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0FF78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798C8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5635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54BE4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B82FC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14E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BA77C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D680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669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A7A5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7E70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B77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1D5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A03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8652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F72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D65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E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849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AC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DC53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F00F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0B8F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908E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0BE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5181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EB0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231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862B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7F40C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584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063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D7D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657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040D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E2D2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479A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008D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4255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21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82E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66A5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764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C493C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65A2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29B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B676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0E32B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61134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5E052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A8EA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E4647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31A39C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05E7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AE3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113C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31F3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2C05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F8395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BD148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C948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F6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9215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56AC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7A2C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DDBDB5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B63C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010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76E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084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6A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1AB5F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01AE7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8E925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9143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A0A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A9E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C6C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201C4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C35C7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ABFCAC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D303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4B1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EF7E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D27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860D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977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28EF49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48F6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B43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C1E1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F98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1CA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EC2AAB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1B4B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320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99416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1329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CC9BC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87DA5A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D2735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29F4DC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76E9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D7DF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4ADF4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09812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FF7D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5B5D8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4A07C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1982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AAE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A3A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0E6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25A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189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20A5A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F60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953D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FA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3FA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4C43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884D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BFF7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766D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544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C4BF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EDF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08D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D017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5DF5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55C9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1567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315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979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535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A61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106D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37D2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9CCC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7008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1384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C38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DAB9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B971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4F1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8A32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5939D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FC4D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C2A32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9178A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BB67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D3355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662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B9F1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499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E431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32A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792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CE298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1C3B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123C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093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4EC3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BC0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1026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1FE04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EBA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0E18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DAF6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086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7EF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08AD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65C0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2A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957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BED1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D5A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6B6B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4B35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E1B11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549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282F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77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787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947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4AA3E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142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7B9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935B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1E9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52D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79C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6E5B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7FB7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B191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18C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8F61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AE2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85D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965238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A7879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908A5F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BD39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E81D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666A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17DF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D85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412D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103E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2EC3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084C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5B57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BD1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DE75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4FF7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14F5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E39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EAB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F3F9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C786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6ED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9E9D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D66A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B6EC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8A57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3F8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9980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D2D0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12B2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D80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E84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6B17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F5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D1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7BE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0A6D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642D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398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AA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EE8B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5C2F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9368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E7A68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11A78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54C8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A543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1BD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308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1C2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4E1F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FED76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39AC7C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EE5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A954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CCACE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53F0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4251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32DB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2238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E1E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4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150A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2AC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ABC8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5AF3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0D22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9F94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8791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DAF9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B0A2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52FA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12FD3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A331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5FB6D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98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95E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A2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7B09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B5F4C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D277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46D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518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5E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7A0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880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55AA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7BA4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872C1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7769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37C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D12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A3EB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00D50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B10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3DC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4048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1F34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6C0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775A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E396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1A74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F33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DA6F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581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D10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10C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D105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C124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A824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8E7E0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84A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5641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CE7E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D25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62AB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6B55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C69E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1C4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A640F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17DC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7B11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6BD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86F4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1B9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693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5D2C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012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43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0EB2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E8D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687C17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2DE36D76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15D6E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2AF557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EB0B2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C17B55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9523E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88EFF1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DD6C7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9974A9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5DE5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FECA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10D2F9C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B6F19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040068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34761A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47B149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D7FB0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C4C4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B406D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869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E7C36B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4C153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C018FD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C575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94A357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7EF279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2B870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E7F0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016722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F7762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7BC01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884B54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62B41E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8D1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B6F045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DE379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C06F36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B440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110FC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96C7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64CE92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06247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FB2DA0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B6319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DEF6F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47DD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25CD1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F99C95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CE340D" w14:textId="5A657DC4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6AF8C9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7B194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89F2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871DE22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239932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CEB73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57FC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0EF62C" w14:textId="77777777" w:rsidR="00BF365B" w:rsidRDefault="00BF365B" w:rsidP="00BF365B">
      <w:pPr>
        <w:rPr>
          <w:sz w:val="10"/>
          <w:szCs w:val="10"/>
        </w:rPr>
      </w:pPr>
    </w:p>
    <w:p w14:paraId="7006A5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78C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A1E3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9A9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D787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85D3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D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2AED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E3C3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DA2D7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100B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A34B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A13F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1EA2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5DD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5BC2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39C9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449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C2C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4029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D18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F23A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CB4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8A81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F81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5AE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107C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847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CCE3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49B0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00A0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A91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F4F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4BF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4F46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4FFA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3DAF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54D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F563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FEA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FC57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1C85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E3E67D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B22AFE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5A5CBC4E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F2C4E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78B9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7B8AF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8EFB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66052B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B0E82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7C72EF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F6234F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596C3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C92CF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7D0023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F1A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BBBFA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3B3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4CC5024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534BC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E8E8B0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D774EF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51C92D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43A6F1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0C5951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6F62A6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7AC72B4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CF5A1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6307D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DD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60AF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289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6407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1759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0B0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946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C7C2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80D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081E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76F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DA5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E406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077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2C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BD1B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D62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A7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D1F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8A8E9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DA2E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49C5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BE8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28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53A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448A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C635D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DC1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405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4B6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9A5D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F6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1F67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3A0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0C42C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69FB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2F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4A3E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4D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203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CFA54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1C1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F873A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D3FE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C9EC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8D09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2BDB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8171D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544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2F3C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1B3B997A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87BA8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AFB0A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DE8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0D6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A9CE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F968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D231CF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1B75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849C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818E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48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E4BD0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A716B1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255E4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E3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916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944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C6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EC5E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35639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23A0605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05E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35D6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C50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30D1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794D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5E82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5D3C48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2689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84C1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FD4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DA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FF1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A435B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AD7C9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921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D42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E2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D978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F043C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1BA89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C2CF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F7B1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D73BF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8A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17C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F6B32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641E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8024AF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B022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9C9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A8BF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88B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4028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E880E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44EA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ED43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4FC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340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02E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B2DD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7AA0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A6962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DB4D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42BB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0EEF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F51C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454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E60A6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455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AE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281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8A8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5DE5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B52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4289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29D4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65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C7D5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47B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1ABF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41D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A25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B3152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406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CC7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844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14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181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A3EA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BEF7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52F55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3F930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9D4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AAE2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CA5E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BCDB3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62D05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BDFA2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6F9C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D7F2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7EEC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0466F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263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640F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19D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740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79E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032F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4A0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32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1002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BFC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B2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292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34E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5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A86A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705E5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22D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85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8C23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DFB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ECD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4A38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FA2B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DF1C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4A8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F18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1C98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2160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0F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008F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5E8F4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ABD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04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3EF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B233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772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2D95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90AE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90C0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3E90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42B7B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32BA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1D9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6D1E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C2A7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6AEA2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4953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3AB4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61FF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3A01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327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D529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3A51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55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9374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FB80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6C3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49C9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5768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AE6B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68CB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49D4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F9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872B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AF0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A81CB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40F30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B72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4B1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0E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8139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69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9762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6206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A2F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E0A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5503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78E8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7D6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D4FB4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2D0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305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1C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E66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A9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F29B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A61CA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5D818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E32D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EA109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2FEB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F0D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81B2D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061AA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A5C3D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256665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7A11F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B2F2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ABCC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7277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1DCB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C4DA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399A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4E0DB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17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C1F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C53C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01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D5706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ED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36E6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39A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C865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DF44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5F15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50B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463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967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69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1FB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6042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D598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A6AC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516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2F1E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B8A8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2A74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C7BC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93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D531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32F6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E3A5D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22E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7B66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060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F868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DA9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19BC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62B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AD94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B12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AC9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46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E06A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1318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9178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641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C5B2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6ECF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2E3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896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60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094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BB5E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3CA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DD6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14A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EE29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BDED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5026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DA22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5D0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9FC6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7D3A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1D5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433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BA05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6946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C3FC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BA3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E7ED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5D3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907F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6845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363700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348482F4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CDA6CA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E1B6D23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A08FE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CBC57E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85C08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637623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C0B9A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D9EAF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C39D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8BBE9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A0E9B37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36C01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8740D2C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72A0A2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D46A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55B4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65515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ED5D1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7189B2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60463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16A4B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418BD9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466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2698DB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66DFE9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4CCDCA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396E1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0A2F6F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9EEAB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9F0AA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688DE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18733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DE5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AA66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E908E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07F92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DED7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B17AC6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CF97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536AF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0F111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A0F7E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F6F9BE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7BD299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F1479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18D73C5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03BE8D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56048C9" w14:textId="096EEA0A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69D528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1741CE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864E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8FF5EB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A9F1877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47A8D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C938C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16034F5" w14:textId="77777777" w:rsidR="00BF365B" w:rsidRDefault="00BF365B" w:rsidP="00BF365B">
      <w:pPr>
        <w:rPr>
          <w:sz w:val="10"/>
          <w:szCs w:val="10"/>
        </w:rPr>
      </w:pPr>
    </w:p>
    <w:p w14:paraId="72DC7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7E3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E2C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B73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39D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C55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3788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8A5A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026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571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C87E3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9F9C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3E6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8A0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BD34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8B92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C76E1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942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A0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930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3EE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885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3D90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E2D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61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061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5FEB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D6F2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253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296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3547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518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664C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97F2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4E0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4D4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8D3A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0D5D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D3EB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F95E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BC56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9681C1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CFC80DD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D9E2D40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6E2ADCC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3AEE0D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CB680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629F5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86F1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F53C149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23AC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F05018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18D58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9C4DC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041C0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576DB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DC77E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EFFC7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8B4E8C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3E99A02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B2AEB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9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7BE5B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C6BCC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F44865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E1A6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BC29B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7F6013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A127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826E1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C68C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126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A590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9550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378B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ADD1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98F8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8E2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7BE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C14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0CD8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C9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848B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3CA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8ED1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F828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3321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A4B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253C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486C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F17F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76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CD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E81D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3AFC7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8F0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D6B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6FDC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683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3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D22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517A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E56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D1D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594A2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7ED5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C441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2454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C34C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699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AF1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A8E43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3472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B47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0CD4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B2D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44D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1D8F5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EECDC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A5A3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A38659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65D2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42E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351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E77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BF73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1020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FC7DE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B26F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9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A6D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719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F2EF6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B26C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FA2F1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D5A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A65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1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FD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D092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D808A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0E99F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F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AC89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CF2F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6827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B634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7E01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014E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D50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B276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709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F23A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7F64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1400E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73576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C57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31D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1CC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9CB2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D473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12D177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EA0F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362F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87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365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912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5E484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67D9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90339E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BD27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CECA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359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4F52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1C86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4A24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EA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CCF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68C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FDD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0E6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F0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BF5CB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5473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DD5C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268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87D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E03B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4F85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DA0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551E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22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65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B47A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D9E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93A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3064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6D63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8A91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F223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7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2333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7114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649D9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9565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6D4E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346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90E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C960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869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7DA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FF125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01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265ED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5360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9C3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D4036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00A0E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70B06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08E6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7D1B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F9F40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B7BB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53ADE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634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6BF6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298AA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B8B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228B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4ACE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EB72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907F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9537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DD8B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448E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2D8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B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E7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1C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31B0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D2ED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EDD3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CFE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1804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3F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FF1E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9D249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F99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C349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DF47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1FB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D01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420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4CB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277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9FF22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DC2A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677B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94B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1CE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C5A5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72988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56B0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BB35A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AB05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0F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90F2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ABA80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6178F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E69969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2B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96A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4D3C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073E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FAA5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D94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5A7C9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6AC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9A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BC1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661D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75AA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8C885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1909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8E1C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E1E8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AEFC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20D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1940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DE0E6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BF60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EE9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B6C0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FE61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536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68C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310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DC96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83FF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FE5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BA1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8CE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35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8186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06E46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40B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8D7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4D3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798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34B1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D2E0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23C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4BC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5BD9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BA3C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3B98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F1BA6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3C22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008CF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32D42C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671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8068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92E8E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25F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AF82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8F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FD42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F04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FD1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298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F97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39F6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3A95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60BA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E288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A9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755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276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57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69E5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BFF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124A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BFD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F82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4A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DBEE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FE2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A650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3776A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D0F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C9CE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F823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82B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A3C2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3F4E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A1DA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41BC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EF4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AA64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F76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DE85728" w14:textId="3BDECE5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54BB4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67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B28F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E5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F8D8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EF2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F1E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FBCA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9003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5B6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8706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0C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FC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347A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47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EB5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BD7C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593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2B29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F62B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FFB6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7A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29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DFBE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3C4A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B01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BE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D6A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DCA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6059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4870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12AD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F3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2A97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85C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BE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2ED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DA06F9" w14:textId="791A4C50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5B86ABAC" w14:textId="77777777" w:rsidTr="00757259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A46B1" w14:textId="77777777" w:rsidR="006F1797" w:rsidRPr="00F361D6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4EEF1A3" w14:textId="77777777" w:rsidTr="0075725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74C83D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332B57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674509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D01859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43035F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2E522B6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7179BB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B57DE0F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57862D36" w14:textId="77777777" w:rsidTr="0075725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B8F4BA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B913673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CE29A1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3D522B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5AF1B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81588B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A2EA3DC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A5127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658FE0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15549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11AACE8" w14:textId="77777777" w:rsidTr="0075725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F87AB5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688618D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913120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2BA651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8540F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25072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68244F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45D758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63335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BB591C9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A6853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1829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57DA47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C5DC07F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AE6E6E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5CF1E7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D0B764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186BAA" w14:textId="77777777" w:rsidTr="0075725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0F53EE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413B1D3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2998F66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81EE1D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C9FDC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DE92727" w14:textId="77777777" w:rsidTr="0075725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EE74C73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6C9CA2" w14:textId="4A3431AF" w:rsidR="006F1797" w:rsidRPr="00C87BED" w:rsidRDefault="0052648B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3C1F04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22BD6B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D82AA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BFF1B5" w14:textId="77777777" w:rsidTr="0075725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48FDEE2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0E66442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451E4B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FE0318F" w14:textId="77777777" w:rsidR="00BF365B" w:rsidRDefault="00BF365B" w:rsidP="00BF365B">
      <w:pPr>
        <w:rPr>
          <w:sz w:val="10"/>
          <w:szCs w:val="10"/>
        </w:rPr>
      </w:pPr>
    </w:p>
    <w:p w14:paraId="06DA3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83E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E5EC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DC8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024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3F16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592C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FDC5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935F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07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0A71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BB67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772C3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E95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A4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3F52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4855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0664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3DF2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C34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D2D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82A9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B01C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50D1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525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0C1A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03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C640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93FA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E01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7F0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A798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D5C0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405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C45D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33DA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5BD5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278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725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9086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C7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9AFBEAA" w14:textId="77777777" w:rsidR="006F1797" w:rsidRPr="00B42FAE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6324CC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754A295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EE99D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9196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44464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4850E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62A979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EE00D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9A373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E819AF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D23602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2DAC1D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030A17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B000C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B310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35C09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57FAF3A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B06EFF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30F5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35EC8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F09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BDF17C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A0232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7184A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621F580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631B1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138A7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2B3BE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AB10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AF10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1FEF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32F6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00FEE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D3ED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4410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E3F6A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1D536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974B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40BF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FF860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FC1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F7E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34AB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35E1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43DE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0F3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30A8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F8693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EA5E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4081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B8B2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AD9C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4E6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E0A74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BAAE5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BF6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0A3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E850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C0BF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884C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44774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F46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C2BE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313B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AE0A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DC4D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872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20DB0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A17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2EF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E9F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06E8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0E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EF1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838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7F9BA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83E0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A3C6EF3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792E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EB7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B2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3FAAD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0FC0E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BEF9B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FFC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7052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AB001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3BB9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3EFA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BDA9E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69094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994F5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29D1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27D9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6C91D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88C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C364E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2CAD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DFDA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30D7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B5AF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01A0B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CE2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8EDE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702576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DF8BF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E0A6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F5E3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D3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52D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8EB16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2F3BCB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9C8D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EC7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D297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B574E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9BE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C20C3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37D7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611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E8634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99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C1D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ED6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971E18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5B793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24607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3A04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FF1D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13E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9337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CC02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81083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6A6CF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E214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372A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62E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40CF8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20B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30DD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254D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104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8EBB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DC7EC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BBC0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6D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4BBA5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785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C71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8981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FA0B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C855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9C1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2318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37C6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4D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90C28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26C9E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C04D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9F73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73BFB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6A88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0F9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EF29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F04D7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C045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08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93A50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8E082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DB7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9634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9EB6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BAED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46C2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7AD52C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2E698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9399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829F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EB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6940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E62D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7B4E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6126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50F5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E4B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6FF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EF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4ADE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3F3F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304BC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0B7F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295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AD35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A6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4A2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D54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01C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D710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AEE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175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C0C4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D4349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6A4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414C4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D748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F9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D0C9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4C36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EE2A8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564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7CC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178F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6EA7B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C9EF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CCE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A2EC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FB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8EE5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F95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5B4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D578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6657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4277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6E522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D8E8B6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BB9B3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3DE4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271B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D2A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90A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81DFB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14742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86EB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647F0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6A4B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FEC7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A2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C3DE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369E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B59CF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9D5B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D857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69791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BE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228E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0D4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EB64D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1F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55A94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EF28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8EAA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603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862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2091B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8977F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CBCD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39CEC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F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87B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DD2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2AF4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83740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07C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01C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8C48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5C846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4871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518C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FF6EB0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A32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39C0C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973E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332B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0FC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C229C1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94A95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30250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0A26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1F7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645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47C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5D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AD8A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8B2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83D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CCCC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65C6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093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DD1C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7D83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A519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C74E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419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59DF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1E290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C4A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2BE2F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DDCD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31CEC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AC20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671C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BE1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291C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C4229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ADE8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B102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BAB88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A16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611F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FE3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0CF95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6F0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3870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F7171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1C66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8BF0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D9A43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0FA516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E10D8C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758E8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8ED243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923F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001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E8BDE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6F4E86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8435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70700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BC098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C629B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73AB7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2AF189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5064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13D6FC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CF70E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A4EB6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C6D48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ED4DA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BDDA7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722A6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D13C8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00B1C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553E29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E293EC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F5A5CD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8A88A4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CEC94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C0B59D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A8272C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97A4F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43B659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B5CE5D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ABAA4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548464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0BC4E4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314071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2B88A5E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2A8938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6D30C4A8" w14:textId="77777777" w:rsidR="00BF365B" w:rsidRDefault="00BF365B" w:rsidP="00BF365B">
      <w:pPr>
        <w:rPr>
          <w:sz w:val="10"/>
          <w:szCs w:val="10"/>
        </w:rPr>
      </w:pPr>
    </w:p>
    <w:p w14:paraId="02F550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0DC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1437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AC2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245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42" w:tblpY="612"/>
        <w:tblW w:w="9511" w:type="dxa"/>
        <w:tblLayout w:type="fixed"/>
        <w:tblLook w:val="04A0" w:firstRow="1" w:lastRow="0" w:firstColumn="1" w:lastColumn="0" w:noHBand="0" w:noVBand="1"/>
      </w:tblPr>
      <w:tblGrid>
        <w:gridCol w:w="660"/>
        <w:gridCol w:w="19"/>
        <w:gridCol w:w="5473"/>
        <w:gridCol w:w="1755"/>
        <w:gridCol w:w="1604"/>
      </w:tblGrid>
      <w:tr w:rsidR="009B5617" w:rsidRPr="00C87BED" w14:paraId="508E4846" w14:textId="77777777" w:rsidTr="009B5617">
        <w:trPr>
          <w:trHeight w:val="244"/>
        </w:trPr>
        <w:tc>
          <w:tcPr>
            <w:tcW w:w="9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92748F" w14:textId="77777777" w:rsidR="009B5617" w:rsidRPr="00F361D6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1CF30D1F" w14:textId="77777777" w:rsidTr="009B5617">
        <w:trPr>
          <w:trHeight w:val="392"/>
        </w:trPr>
        <w:tc>
          <w:tcPr>
            <w:tcW w:w="67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77735A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91404C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4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CA682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A6CAF94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989F3F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82235F6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7D04CC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E2DC53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D925FE8" w14:textId="77777777" w:rsidTr="009B5617">
        <w:trPr>
          <w:trHeight w:val="129"/>
        </w:trPr>
        <w:tc>
          <w:tcPr>
            <w:tcW w:w="67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4B1EB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47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3E59A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A76925A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D96F5F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7902EC7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7643A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0E9851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9F620E3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58668E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631101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A6EBED7" w14:textId="77777777" w:rsidTr="00757259">
        <w:trPr>
          <w:trHeight w:val="1785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5F52D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FA1E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566D51E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EAD85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7B476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703F29D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59C0D14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EAEA357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CBD09B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B55E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8C3CC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16D052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7F287B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240E0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EDDAEF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F4E4E7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FE693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28A094D" w14:textId="77777777" w:rsidTr="00757259">
        <w:trPr>
          <w:trHeight w:val="1763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42D13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616615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B95D62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625B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2174C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85929B7" w14:textId="77777777" w:rsidTr="00757259">
        <w:trPr>
          <w:trHeight w:val="164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493B75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DAC26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5F1E6FA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36CF0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B01D1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29672C0" w14:textId="77777777" w:rsidTr="00757259">
        <w:trPr>
          <w:trHeight w:val="255"/>
        </w:trPr>
        <w:tc>
          <w:tcPr>
            <w:tcW w:w="615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A21E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8A6FC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FDA4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EFDB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B9F7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F2C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37E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D98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FBD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7D9D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ED9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B782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1C6E5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C2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3E32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7E3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3DA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354B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F95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4365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8822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8B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85D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96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AEA4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DBF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0290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6715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C29A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BD07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E212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031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863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992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25BE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18F2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14DD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EBD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F37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AD9F58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3C694C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445D39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AE53F0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C7322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DD27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382EA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62731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5F6082A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AEA52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202FEA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7EFD7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20E3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CD22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B615B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AD84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F8FA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2A497C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046D420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81A2E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C52538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5B27F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D18812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020646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5B8A1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70B37E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214F32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8A28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540DE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AA0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6D5B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6C6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0C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B296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FF46D6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43BE2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E3FD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88F2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66366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70E5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2016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B449F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4D6A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EAD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60E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E1050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2E159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2F3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9944A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86F4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4E91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3303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C0DA2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2182C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6A64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8AE87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EBF1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9970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97F0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972D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BC0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33FD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0C21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512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AABEF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0F75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21B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E0B1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0859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69ED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3220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0FC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0A1B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6D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6077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5E5C9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44E6D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C206A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3871B4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12E3301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67A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8EDB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8625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5934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2D578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59BF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124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6EE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92185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0544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1290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A48FB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83CC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33DD1E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5A9D9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1C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658D5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0A8B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4661C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829AD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00612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9B5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9B60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BDF76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2DD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786E7B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F231D3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1257B3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F590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8C79B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93AE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A470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7F19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735F0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E1033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E93BD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4CCD9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AF13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9D17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421D7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51BC4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5421D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805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DC2B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7935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085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3066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71214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71703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8EF1E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6826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92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26A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D28D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FDF1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CBA56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956C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F68F1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FC5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2236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8B67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5644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2ABF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0F8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665B8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284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5116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634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70D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4511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D03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C50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5E5E1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179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D63A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74FF2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E994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00A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4E52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5AF6E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3C6D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4EF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CBA2C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E87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414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0847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51B40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72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26C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6AD8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61B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97C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BE8B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FDBE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8747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EDD8C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79DE3D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FD0EE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430CCA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288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532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973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FA1A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CB33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382D21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4FA8A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05B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9F06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7C7D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CD89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2D43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3970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C2F20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CCE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A048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FF5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32675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8624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4ACB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87B1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B83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3771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02DF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4FCD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9348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F0203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7A73E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BC8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A7588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A094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9841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22E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9595C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11E4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69BE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C5A4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4104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61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72A0F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F7DE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7A06ED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C88B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AD56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0E2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6AF3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15D5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93246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7D2F4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8A968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BBD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EDFF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5DD9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7E5B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F6D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BFD8C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E9913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74AB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D86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18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A268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8614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B8898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EC6E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4DD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826A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13EDA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4E3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E0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68DBF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82168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A722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8D97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AF40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9363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601D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F3507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CCA9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9B8B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235EA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74E4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480B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F542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B558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631FC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C7E0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6F2D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0F7C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30A3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077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931C4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0D73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18F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815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6A04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29C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7D2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C4F495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B0E2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E3B5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684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AEEE5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ED9A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3ACE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07EA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D924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E7BA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DCD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06CF7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5A74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45FA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B466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97540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F4A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B3F6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C0823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3D1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574A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F42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F2D63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0A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6982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C73F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D825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1E3D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2BF8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0C1B5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1198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195A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4B9EC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BB207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5B4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4BA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2B395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A81C5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8A66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9898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224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3F3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3815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242B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8110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6799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7A95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C19E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897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087D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D521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9A1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6C1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5BA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34B4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EF5A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9BF9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7A1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52E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11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2FD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41E3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CDD5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89D3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78A8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DC16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66E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8B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D15C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C62A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5C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F30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0A2F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C316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C15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1703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FBA2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A08B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0CE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3D82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B208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5C547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25011F06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4BDA44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0A22D33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0FE520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7D5BC1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9D926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0731F3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3DC4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0F6F8B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DB19203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3B5E6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14D4524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ACE0CF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B39329A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C5709C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1EC3E0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281CD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62249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2346CC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FC21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A58A2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B1557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933F966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E6DB3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B73A90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1F28ADF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A7962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84EC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EB0DB46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F3794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C7F52C1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96B36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6CF82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785DB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B065BB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1D8EE6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A4008A5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8603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AFA8E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02D4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AD9329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F8F0EA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3F29D6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34AEB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1F704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22734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E44B24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6F3451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AD675A" w14:textId="185708B5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62E14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6A3FA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19E7F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19ACC79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28237347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0A446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EF2CE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041EB16" w14:textId="77777777" w:rsidR="00BF365B" w:rsidRDefault="00BF365B" w:rsidP="00BF365B">
      <w:pPr>
        <w:rPr>
          <w:sz w:val="10"/>
          <w:szCs w:val="10"/>
        </w:rPr>
      </w:pPr>
    </w:p>
    <w:p w14:paraId="1BE45D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D255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2F75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EE0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D7BA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237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F5E8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F56F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D337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B8A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0C01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0DF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30F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32C1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319B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902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7833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D7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9B5E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764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F862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E263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FDC3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4E96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AC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649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A998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5AC1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352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333D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D196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771F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F7F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11B7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AA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9B86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0B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446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04B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E7FE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B26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1847C6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2A65E4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37BAD39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4088FB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4407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DD3F8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DC1774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7CBA6C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12915B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77D0D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71766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D87C26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61FAE2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67BFD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3685A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9B116A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BEE21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F4ECB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658E75C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322DD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016A68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FFF6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9B14A3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79624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8BBCAA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75B585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60A885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B0818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D65C7F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B66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5018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C943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0D8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FB12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6A8D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1D6D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0B8A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D5CF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7A9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3BE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B87B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E43DC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BA977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16C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B57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08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209D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547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EC1FD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2426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ECE4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0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563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7964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80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5D45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8F55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D2BE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E89C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4FA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66D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26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E96F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4B216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4CA5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89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46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709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7B6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F77E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5CFA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FB74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5A992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6156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2D1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60F8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B40BD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BE4A6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138216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669F7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901A9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D514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7F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A231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23CB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DB97C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EFCE3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C7B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01D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59D8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C8D1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EE028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38626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4370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5FDC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A27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7E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BCF4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F78F3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E306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C785FD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01F2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D077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84B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F7C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443D1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F3D251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7C4B87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5E0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4F4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4240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BCE2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98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E7424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8E6E28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8E3A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7957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0D33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6EAB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B12E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DA3DD5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703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5B47A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7BFF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B3706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F5B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D37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64E11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1B7A1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274B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95A3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C016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26F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5C6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72A8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008B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1C7D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7A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321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AA6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803B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9DD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C522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B8C2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2A6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928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D362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890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B4D0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F5578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2C4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A70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47C3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2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B097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CD90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B84AF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217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665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EE46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2332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5A50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0405BC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AB8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22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1947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016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D039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2EA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4B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00C7F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A96B8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342E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04A5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51B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BB81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705F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3D8A8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F9110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0DF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5889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3F0D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3F06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E38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A1C6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7BBF1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5F06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776C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9B6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9AD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8D81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00E701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56B7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BCDC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F9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92C3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5E9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549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C1EF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EE92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78D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440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C37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461B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8FA5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0874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DD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D9E0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96F2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EBF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63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E3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6714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709D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5498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C4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744F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2D5A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70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89FC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7E522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32163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F4EE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D27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9890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F36C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222E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97424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D7A46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3CA8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C796A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EBAF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F1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4CC0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F01D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82C6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1629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55E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DCF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B64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78C3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71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AB6CB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685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9A0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B10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E60C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CC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C67DB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F589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BB7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ED51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5396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9A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01A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75537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D2ADA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5BB7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9C9F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9308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B5C1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A84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7F11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1072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1F7D4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C85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110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5BB7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88C1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23F8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D851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AC362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AE2D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18CF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7ECB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7679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84F42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0485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715FF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7ABC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9A8E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048E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3BC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A95A2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746D9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97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BB60C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135B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A7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28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0D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690F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9C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047F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8E8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17A3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E5F3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B15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5611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7C8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1F1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DE9A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9EB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D05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CF93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DFAF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F237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8406A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14F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D099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A89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459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5D84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5DE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A97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448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91E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FC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81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6890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8474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7A1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50F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53F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9371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9BB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0890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A5D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B6C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B66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6EA3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92E9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34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80EF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F15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BBF7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03F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3F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97A5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A7E3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CA86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F538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8418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8DB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1D6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4E58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9767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6B0D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DF39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BB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7904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A1F3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08A9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6178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9E5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D2C9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888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AA3121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48C0685B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FA489D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46583BA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870432D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5CDE034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1EEFF9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BE90F6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01BEF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908A317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655F27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00450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F4C767E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57B2A0B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8E008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C876C4D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526DD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729C7E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6AB21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3FE39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0A1422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AB329C1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559CF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86DD89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EA90E6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1C59C9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1579A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3E85D2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4B3D9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648CA9C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EDD17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8AD160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8F1A5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7F2DDA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E9CF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E49D92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918775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706639A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B27EB7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80992F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8163F6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43D7923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7DD5A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279A1C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F3F7DA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C3170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5822D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854E1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55CDDD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B6C4A4" w14:textId="55030D8F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CA28B0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2BBDE3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489B9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8782E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D1098B9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0BFD40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A364D8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2DDAB3" w14:textId="77777777" w:rsidR="00BF365B" w:rsidRDefault="00BF365B" w:rsidP="00BF365B">
      <w:pPr>
        <w:rPr>
          <w:sz w:val="10"/>
          <w:szCs w:val="10"/>
        </w:rPr>
      </w:pPr>
    </w:p>
    <w:p w14:paraId="302BD7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DC8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0AB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81F2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3F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2F39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E1D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F1F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51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7B49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D0D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9E4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8B2E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8ED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B070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9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DA1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CC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10D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92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474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2ACD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3F9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6A3D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B3C8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0E6F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D432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1D7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A744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F3C5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F3E5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A77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4D46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9663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644F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3BB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2FD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3D6B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E0C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0670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1950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F23BFA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97D114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94F057B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1227997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921D0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711546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49F5F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6D24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529EE4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3646A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41AD9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AD5EC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1A123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38F0E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B7F184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40CE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FFC5F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95AA2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79DA5246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8491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08723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A1160D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BC39C5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B0120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54776A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19EF2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AF91FB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93421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75B2D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E0A9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C16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72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809E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3FC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706E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4398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408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534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76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FE54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46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90285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5422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CF53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B6A4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694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4510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A21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5ABA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7D5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7409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89FA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32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3AAF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6BB7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BFF5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ECAB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A427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568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FD5B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C9C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DBB2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9D36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8F5E0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83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9453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4D0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337B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244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E8E2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3324D3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C8AD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A526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B33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8FA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3FC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DC2EA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573F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61F4BF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B2C3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061E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7CAC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C62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EF99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B9621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58AC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DA38F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C8C7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9E63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4D5F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5A3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BBA81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DF4DD4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5D9CD3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2F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8C62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A4A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E0FF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9F6DC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12D5E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91A8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EA0B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C89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7D38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DC7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C10A0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43F36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ADE0E3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D40C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E6D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B82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E3F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7F3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D859B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AF61F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21E0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44C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2A7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D87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FEC8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8B813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8E1A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3D9D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78D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5A1E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149E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ADB52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E3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F4D8A1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B7A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7724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CD36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A26A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9E25A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FAA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A5EF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EA41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EC7E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3DF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97B5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2C12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F2285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9C1D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D9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8A2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39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D2BC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87C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5658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2E3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E93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D85F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DF8A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2DF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CE2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F147A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25D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B40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DE4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935F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4E7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E4C1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E3BD1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5639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EA50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30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99A0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80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A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5F17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D9D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C96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1BDB4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5B90E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620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606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A3E8B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1796A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2FB460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B97D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3047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D9731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5FA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368B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F35F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2426A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EB8A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C1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B0DF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733C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EC9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EC250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A8AB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021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9402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233B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B82D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D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C94A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5680B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943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5349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2EA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F77A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153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B0F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3512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BDD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D6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E512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039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765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34879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3EE8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681A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CB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15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7BCA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0184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3D7C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A41CE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99BAB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1098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BC8E8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8521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6F7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F8CCBD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F0860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5249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E16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11B0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4857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4C1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20BA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12EC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74231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73D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408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D7F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B0C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519D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386B3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0881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66C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09B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0509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595F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B35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D7D02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F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5C7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376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34A7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112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29C0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C47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5905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3C20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7E0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2AE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3CC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605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0D9C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2C2A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1333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707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52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1C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0251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49BBCE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5333B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76CB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62D4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7245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D285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453F9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A8A5BB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AB8F1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19E1C2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AB1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62E4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EC6D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032F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54E9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12B99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ECA8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102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9F1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3C23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18A2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1E01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43AA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82C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B86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F71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4036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77B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03C9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4DC9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92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AEBF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E905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85E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9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AADF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6E9071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43D1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CA2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03CF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451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91B4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CEDC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8F5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C12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FFDE6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8934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9CDA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700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FB84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C00D8" w14:textId="29B32995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48BA6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930A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F3CF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6AA8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CD21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9700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079D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3DCB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A32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C30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8B55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531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47F9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3A55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ECE2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CBE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C675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996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26CD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93D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0D5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030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01FE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974B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F54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799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77D2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B1F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5C0D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8BB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C23C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95A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F5F8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4C98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412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FE8D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94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372B2A" w14:textId="1CCEE97F" w:rsidR="006F1797" w:rsidRPr="00A71226" w:rsidRDefault="006F1797" w:rsidP="009B5617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361F2A59" w14:textId="77777777" w:rsidTr="009B5617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7FDBC7" w14:textId="77777777" w:rsidR="006F1797" w:rsidRPr="00F361D6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1D79C9" w14:textId="77777777" w:rsidTr="009B5617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A875FE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DC36D10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3BC5D8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21D0CD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42070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36D4BF7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08366B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D1C921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D8B9E01" w14:textId="77777777" w:rsidTr="009B5617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1D5F06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7749E33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FE5CAE3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DA567CA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50097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395C3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3945BC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912C3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55B2FA7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FC714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04B5AC" w14:textId="77777777" w:rsidTr="009B5617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B46EC8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0AC4E6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308805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CDEE0D6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64545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C2763C9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BA4B12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DEC53B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416483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5B9EDF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C4BDD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C70955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2BCB4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22DBB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5371F8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947E7F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9A193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3F0F53" w14:textId="77777777" w:rsidTr="009B5617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BDE95B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6AE1BFA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074307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734B1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14D51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3A8DA9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63B9953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775EB80" w14:textId="6E1675A0" w:rsidR="006F1797" w:rsidRPr="00C87BED" w:rsidRDefault="0052648B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D8925A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C733C1E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D6384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D21836" w14:textId="77777777" w:rsidTr="009B5617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5593BE6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5BC68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ADC69C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F2AC5C2" w14:textId="77777777" w:rsidR="00BF365B" w:rsidRDefault="00BF365B" w:rsidP="00BF365B">
      <w:pPr>
        <w:rPr>
          <w:sz w:val="10"/>
          <w:szCs w:val="10"/>
        </w:rPr>
      </w:pPr>
    </w:p>
    <w:p w14:paraId="48E07CF0" w14:textId="77777777" w:rsidR="00B42FAE" w:rsidRDefault="00B42FAE" w:rsidP="00BF365B">
      <w:pPr>
        <w:rPr>
          <w:sz w:val="10"/>
          <w:szCs w:val="10"/>
        </w:rPr>
      </w:pPr>
    </w:p>
    <w:p w14:paraId="6725DED3" w14:textId="77777777" w:rsidR="00B42FAE" w:rsidRDefault="00B42FAE" w:rsidP="00BF365B">
      <w:pPr>
        <w:rPr>
          <w:sz w:val="10"/>
          <w:szCs w:val="10"/>
        </w:rPr>
      </w:pPr>
    </w:p>
    <w:p w14:paraId="32E2241D" w14:textId="77777777" w:rsidR="00B42FAE" w:rsidRDefault="00B42FAE" w:rsidP="00BF365B">
      <w:pPr>
        <w:rPr>
          <w:sz w:val="10"/>
          <w:szCs w:val="10"/>
        </w:rPr>
      </w:pPr>
    </w:p>
    <w:p w14:paraId="28902FBF" w14:textId="77777777" w:rsidR="00B42FAE" w:rsidRDefault="00B42FAE" w:rsidP="00BF365B">
      <w:pPr>
        <w:rPr>
          <w:sz w:val="10"/>
          <w:szCs w:val="10"/>
        </w:rPr>
      </w:pPr>
    </w:p>
    <w:p w14:paraId="3E84899B" w14:textId="77777777" w:rsidR="00B42FAE" w:rsidRDefault="00B42FAE" w:rsidP="00BF365B">
      <w:pPr>
        <w:rPr>
          <w:sz w:val="10"/>
          <w:szCs w:val="10"/>
        </w:rPr>
      </w:pPr>
    </w:p>
    <w:p w14:paraId="7D9FC344" w14:textId="77777777" w:rsidR="00B42FAE" w:rsidRDefault="00B42FAE" w:rsidP="00BF365B">
      <w:pPr>
        <w:rPr>
          <w:sz w:val="10"/>
          <w:szCs w:val="10"/>
        </w:rPr>
      </w:pPr>
    </w:p>
    <w:p w14:paraId="7512FE3D" w14:textId="77777777" w:rsidR="00B42FAE" w:rsidRDefault="00B42FAE" w:rsidP="00BF365B">
      <w:pPr>
        <w:rPr>
          <w:sz w:val="10"/>
          <w:szCs w:val="10"/>
        </w:rPr>
      </w:pPr>
    </w:p>
    <w:p w14:paraId="74B051A2" w14:textId="77777777" w:rsidR="00B42FAE" w:rsidRDefault="00B42FAE" w:rsidP="00BF365B">
      <w:pPr>
        <w:rPr>
          <w:sz w:val="10"/>
          <w:szCs w:val="10"/>
        </w:rPr>
      </w:pPr>
    </w:p>
    <w:p w14:paraId="2B38AE36" w14:textId="77777777" w:rsidR="00B42FAE" w:rsidRDefault="00B42FAE" w:rsidP="00BF365B">
      <w:pPr>
        <w:rPr>
          <w:sz w:val="10"/>
          <w:szCs w:val="10"/>
        </w:rPr>
      </w:pPr>
    </w:p>
    <w:p w14:paraId="388018EC" w14:textId="77777777" w:rsidR="00B42FAE" w:rsidRDefault="00B42FAE" w:rsidP="00BF365B">
      <w:pPr>
        <w:rPr>
          <w:sz w:val="10"/>
          <w:szCs w:val="10"/>
        </w:rPr>
      </w:pPr>
    </w:p>
    <w:p w14:paraId="2548DE44" w14:textId="77777777" w:rsidR="00B42FAE" w:rsidRDefault="00B42FAE" w:rsidP="00BF365B">
      <w:pPr>
        <w:rPr>
          <w:sz w:val="10"/>
          <w:szCs w:val="10"/>
        </w:rPr>
      </w:pPr>
    </w:p>
    <w:p w14:paraId="7783A9F2" w14:textId="77777777" w:rsidR="00B42FAE" w:rsidRDefault="00B42FAE" w:rsidP="00BF365B">
      <w:pPr>
        <w:rPr>
          <w:sz w:val="10"/>
          <w:szCs w:val="10"/>
        </w:rPr>
      </w:pPr>
    </w:p>
    <w:p w14:paraId="111BA18D" w14:textId="77777777" w:rsidR="00B42FAE" w:rsidRDefault="00B42FAE" w:rsidP="00BF365B">
      <w:pPr>
        <w:rPr>
          <w:sz w:val="10"/>
          <w:szCs w:val="10"/>
        </w:rPr>
      </w:pPr>
    </w:p>
    <w:p w14:paraId="6C1162A1" w14:textId="77777777" w:rsidR="00B42FAE" w:rsidRDefault="00B42FAE" w:rsidP="00BF365B">
      <w:pPr>
        <w:rPr>
          <w:sz w:val="10"/>
          <w:szCs w:val="10"/>
        </w:rPr>
      </w:pPr>
    </w:p>
    <w:p w14:paraId="7201B478" w14:textId="77777777" w:rsidR="00B42FAE" w:rsidRDefault="00B42FAE" w:rsidP="00BF365B">
      <w:pPr>
        <w:rPr>
          <w:sz w:val="10"/>
          <w:szCs w:val="10"/>
        </w:rPr>
      </w:pPr>
    </w:p>
    <w:p w14:paraId="467554B5" w14:textId="77777777" w:rsidR="00B42FAE" w:rsidRDefault="00B42FAE" w:rsidP="00BF365B">
      <w:pPr>
        <w:rPr>
          <w:sz w:val="10"/>
          <w:szCs w:val="10"/>
        </w:rPr>
      </w:pPr>
    </w:p>
    <w:p w14:paraId="1E3F7A00" w14:textId="77777777" w:rsidR="00B42FAE" w:rsidRDefault="00B42FAE" w:rsidP="00BF365B">
      <w:pPr>
        <w:rPr>
          <w:sz w:val="10"/>
          <w:szCs w:val="10"/>
        </w:rPr>
      </w:pPr>
    </w:p>
    <w:p w14:paraId="0438081A" w14:textId="77777777" w:rsidR="00B42FAE" w:rsidRDefault="00B42FAE" w:rsidP="00BF365B">
      <w:pPr>
        <w:rPr>
          <w:sz w:val="10"/>
          <w:szCs w:val="10"/>
        </w:rPr>
      </w:pPr>
    </w:p>
    <w:p w14:paraId="749B8676" w14:textId="77777777" w:rsidR="00B42FAE" w:rsidRDefault="00B42FAE" w:rsidP="00BF365B">
      <w:pPr>
        <w:rPr>
          <w:sz w:val="10"/>
          <w:szCs w:val="10"/>
        </w:rPr>
      </w:pPr>
    </w:p>
    <w:p w14:paraId="0D8265D7" w14:textId="77777777" w:rsidR="00B42FAE" w:rsidRDefault="00B42FAE" w:rsidP="00BF365B">
      <w:pPr>
        <w:rPr>
          <w:sz w:val="10"/>
          <w:szCs w:val="10"/>
        </w:rPr>
      </w:pPr>
    </w:p>
    <w:p w14:paraId="5E899E14" w14:textId="77777777" w:rsidR="00B42FAE" w:rsidRDefault="00B42FAE" w:rsidP="00BF365B">
      <w:pPr>
        <w:rPr>
          <w:sz w:val="10"/>
          <w:szCs w:val="10"/>
        </w:rPr>
      </w:pPr>
    </w:p>
    <w:p w14:paraId="60824F36" w14:textId="77777777" w:rsidR="00B42FAE" w:rsidRDefault="00B42FAE" w:rsidP="00BF365B">
      <w:pPr>
        <w:rPr>
          <w:sz w:val="10"/>
          <w:szCs w:val="10"/>
        </w:rPr>
      </w:pPr>
    </w:p>
    <w:p w14:paraId="0225C4AE" w14:textId="77777777" w:rsidR="00B42FAE" w:rsidRDefault="00B42FAE" w:rsidP="00BF365B">
      <w:pPr>
        <w:rPr>
          <w:sz w:val="10"/>
          <w:szCs w:val="10"/>
        </w:rPr>
      </w:pPr>
    </w:p>
    <w:p w14:paraId="7DF6F690" w14:textId="77777777" w:rsidR="00B42FAE" w:rsidRDefault="00B42FAE" w:rsidP="00BF365B">
      <w:pPr>
        <w:rPr>
          <w:sz w:val="10"/>
          <w:szCs w:val="10"/>
        </w:rPr>
      </w:pPr>
    </w:p>
    <w:p w14:paraId="065DEABA" w14:textId="77777777" w:rsidR="00B42FAE" w:rsidRDefault="00B42FAE" w:rsidP="00BF365B">
      <w:pPr>
        <w:rPr>
          <w:sz w:val="10"/>
          <w:szCs w:val="10"/>
        </w:rPr>
      </w:pPr>
    </w:p>
    <w:p w14:paraId="5C02A814" w14:textId="77777777" w:rsidR="00B42FAE" w:rsidRDefault="00B42FAE" w:rsidP="00BF365B">
      <w:pPr>
        <w:rPr>
          <w:sz w:val="10"/>
          <w:szCs w:val="10"/>
        </w:rPr>
      </w:pPr>
    </w:p>
    <w:p w14:paraId="6CF6DE2E" w14:textId="77777777" w:rsidR="00B42FAE" w:rsidRDefault="00B42FAE" w:rsidP="00BF365B">
      <w:pPr>
        <w:rPr>
          <w:sz w:val="10"/>
          <w:szCs w:val="10"/>
        </w:rPr>
      </w:pPr>
    </w:p>
    <w:p w14:paraId="55B67F86" w14:textId="77777777" w:rsidR="00B42FAE" w:rsidRDefault="00B42FAE" w:rsidP="00BF365B">
      <w:pPr>
        <w:rPr>
          <w:sz w:val="10"/>
          <w:szCs w:val="10"/>
        </w:rPr>
      </w:pPr>
    </w:p>
    <w:p w14:paraId="55471869" w14:textId="77777777" w:rsidR="00B42FAE" w:rsidRDefault="00B42FAE" w:rsidP="00BF365B">
      <w:pPr>
        <w:rPr>
          <w:sz w:val="10"/>
          <w:szCs w:val="10"/>
        </w:rPr>
      </w:pPr>
    </w:p>
    <w:p w14:paraId="23806118" w14:textId="77777777" w:rsidR="00B42FAE" w:rsidRDefault="00B42FAE" w:rsidP="00BF365B">
      <w:pPr>
        <w:rPr>
          <w:sz w:val="10"/>
          <w:szCs w:val="10"/>
        </w:rPr>
      </w:pPr>
    </w:p>
    <w:p w14:paraId="0F198D3E" w14:textId="77777777" w:rsidR="00B42FAE" w:rsidRDefault="00B42FAE" w:rsidP="00BF365B">
      <w:pPr>
        <w:rPr>
          <w:sz w:val="10"/>
          <w:szCs w:val="10"/>
        </w:rPr>
      </w:pPr>
    </w:p>
    <w:p w14:paraId="624C4DDA" w14:textId="77777777" w:rsidR="00B42FAE" w:rsidRDefault="00B42FAE" w:rsidP="00BF365B">
      <w:pPr>
        <w:rPr>
          <w:sz w:val="10"/>
          <w:szCs w:val="10"/>
        </w:rPr>
      </w:pPr>
    </w:p>
    <w:p w14:paraId="2453853B" w14:textId="77777777" w:rsidR="00B42FAE" w:rsidRDefault="00B42FAE" w:rsidP="00BF365B">
      <w:pPr>
        <w:rPr>
          <w:sz w:val="10"/>
          <w:szCs w:val="10"/>
        </w:rPr>
      </w:pPr>
    </w:p>
    <w:p w14:paraId="332AE487" w14:textId="77777777" w:rsidR="00B42FAE" w:rsidRDefault="00B42FAE" w:rsidP="00BF365B">
      <w:pPr>
        <w:rPr>
          <w:sz w:val="10"/>
          <w:szCs w:val="10"/>
        </w:rPr>
      </w:pPr>
    </w:p>
    <w:p w14:paraId="0F8DDC72" w14:textId="77777777" w:rsidR="00B42FAE" w:rsidRDefault="00B42FAE" w:rsidP="00BF365B">
      <w:pPr>
        <w:rPr>
          <w:sz w:val="10"/>
          <w:szCs w:val="10"/>
        </w:rPr>
      </w:pPr>
    </w:p>
    <w:p w14:paraId="504ECD3E" w14:textId="77777777" w:rsidR="00B42FAE" w:rsidRDefault="00B42FAE" w:rsidP="00BF365B">
      <w:pPr>
        <w:rPr>
          <w:sz w:val="10"/>
          <w:szCs w:val="10"/>
        </w:rPr>
      </w:pPr>
    </w:p>
    <w:p w14:paraId="7A249677" w14:textId="77777777" w:rsidR="00B42FAE" w:rsidRDefault="00B42FAE" w:rsidP="00BF365B">
      <w:pPr>
        <w:rPr>
          <w:sz w:val="10"/>
          <w:szCs w:val="10"/>
        </w:rPr>
      </w:pPr>
    </w:p>
    <w:p w14:paraId="68AD565A" w14:textId="77777777" w:rsidR="00B42FAE" w:rsidRDefault="00B42FAE" w:rsidP="00BF365B">
      <w:pPr>
        <w:rPr>
          <w:sz w:val="10"/>
          <w:szCs w:val="10"/>
        </w:rPr>
      </w:pPr>
    </w:p>
    <w:p w14:paraId="5CD6B5F3" w14:textId="77777777" w:rsidR="00B42FAE" w:rsidRDefault="00B42FAE" w:rsidP="00BF365B">
      <w:pPr>
        <w:rPr>
          <w:sz w:val="10"/>
          <w:szCs w:val="10"/>
        </w:rPr>
      </w:pPr>
    </w:p>
    <w:p w14:paraId="340F23C3" w14:textId="77777777" w:rsidR="00B42FAE" w:rsidRDefault="00B42FAE" w:rsidP="00BF365B">
      <w:pPr>
        <w:rPr>
          <w:sz w:val="10"/>
          <w:szCs w:val="10"/>
        </w:rPr>
      </w:pPr>
    </w:p>
    <w:p w14:paraId="43DBCCAD" w14:textId="77777777" w:rsidR="00B42FAE" w:rsidRDefault="00B42FAE" w:rsidP="00BF365B">
      <w:pPr>
        <w:rPr>
          <w:sz w:val="10"/>
          <w:szCs w:val="10"/>
        </w:rPr>
      </w:pPr>
    </w:p>
    <w:p w14:paraId="6247E4B5" w14:textId="77777777" w:rsidR="00B42FAE" w:rsidRDefault="00B42FAE" w:rsidP="00BF365B">
      <w:pPr>
        <w:rPr>
          <w:sz w:val="10"/>
          <w:szCs w:val="10"/>
        </w:rPr>
      </w:pPr>
    </w:p>
    <w:p w14:paraId="7B1DE81D" w14:textId="77777777" w:rsidR="00B42FAE" w:rsidRDefault="00B42FAE" w:rsidP="00BF365B">
      <w:pPr>
        <w:rPr>
          <w:sz w:val="10"/>
          <w:szCs w:val="10"/>
        </w:rPr>
      </w:pPr>
    </w:p>
    <w:p w14:paraId="455EA41C" w14:textId="77777777" w:rsidR="00B42FAE" w:rsidRDefault="00B42FAE" w:rsidP="00BF365B">
      <w:pPr>
        <w:rPr>
          <w:sz w:val="10"/>
          <w:szCs w:val="10"/>
        </w:rPr>
      </w:pPr>
    </w:p>
    <w:p w14:paraId="5ACA9E83" w14:textId="77777777" w:rsidR="00B42FAE" w:rsidRDefault="00B42FAE" w:rsidP="00BF365B">
      <w:pPr>
        <w:rPr>
          <w:sz w:val="10"/>
          <w:szCs w:val="10"/>
        </w:rPr>
      </w:pPr>
    </w:p>
    <w:p w14:paraId="2A2FE75A" w14:textId="77777777" w:rsidR="00B42FAE" w:rsidRDefault="00B42FAE" w:rsidP="00BF365B">
      <w:pPr>
        <w:rPr>
          <w:sz w:val="10"/>
          <w:szCs w:val="10"/>
        </w:rPr>
      </w:pPr>
    </w:p>
    <w:p w14:paraId="0ACB206B" w14:textId="77777777" w:rsidR="00B42FAE" w:rsidRDefault="00B42FAE" w:rsidP="00BF365B">
      <w:pPr>
        <w:rPr>
          <w:sz w:val="10"/>
          <w:szCs w:val="10"/>
        </w:rPr>
      </w:pPr>
    </w:p>
    <w:p w14:paraId="2DA76F9B" w14:textId="77777777" w:rsidR="00B42FAE" w:rsidRDefault="00B42FAE" w:rsidP="00BF365B">
      <w:pPr>
        <w:rPr>
          <w:sz w:val="10"/>
          <w:szCs w:val="10"/>
        </w:rPr>
      </w:pPr>
    </w:p>
    <w:p w14:paraId="0B7152C5" w14:textId="77777777" w:rsidR="00B42FAE" w:rsidRDefault="00B42FAE" w:rsidP="00BF365B">
      <w:pPr>
        <w:rPr>
          <w:sz w:val="10"/>
          <w:szCs w:val="10"/>
        </w:rPr>
      </w:pPr>
    </w:p>
    <w:p w14:paraId="158111A8" w14:textId="77777777" w:rsidR="00B42FAE" w:rsidRDefault="00B42FAE" w:rsidP="00BF365B">
      <w:pPr>
        <w:rPr>
          <w:sz w:val="10"/>
          <w:szCs w:val="10"/>
        </w:rPr>
      </w:pPr>
    </w:p>
    <w:p w14:paraId="138F1574" w14:textId="77777777" w:rsidR="00B42FAE" w:rsidRDefault="00B42FAE" w:rsidP="00BF365B">
      <w:pPr>
        <w:rPr>
          <w:sz w:val="10"/>
          <w:szCs w:val="10"/>
        </w:rPr>
      </w:pPr>
    </w:p>
    <w:p w14:paraId="7336B830" w14:textId="77777777" w:rsidR="00B42FAE" w:rsidRDefault="00B42FAE" w:rsidP="00BF365B">
      <w:pPr>
        <w:rPr>
          <w:sz w:val="10"/>
          <w:szCs w:val="10"/>
        </w:rPr>
      </w:pPr>
    </w:p>
    <w:p w14:paraId="1544FA5B" w14:textId="77777777" w:rsidR="00B42FAE" w:rsidRDefault="00B42FAE" w:rsidP="00BF365B">
      <w:pPr>
        <w:rPr>
          <w:sz w:val="10"/>
          <w:szCs w:val="10"/>
        </w:rPr>
      </w:pPr>
    </w:p>
    <w:p w14:paraId="124544B6" w14:textId="77777777" w:rsidR="00B42FAE" w:rsidRDefault="00B42FAE" w:rsidP="00BF365B">
      <w:pPr>
        <w:rPr>
          <w:sz w:val="10"/>
          <w:szCs w:val="10"/>
        </w:rPr>
      </w:pPr>
    </w:p>
    <w:p w14:paraId="0669B0D2" w14:textId="77777777" w:rsidR="00B42FAE" w:rsidRDefault="00B42FAE" w:rsidP="00BF365B">
      <w:pPr>
        <w:rPr>
          <w:sz w:val="10"/>
          <w:szCs w:val="10"/>
        </w:rPr>
      </w:pPr>
    </w:p>
    <w:p w14:paraId="1FB10C55" w14:textId="77777777" w:rsidR="00B42FAE" w:rsidRDefault="00B42FAE" w:rsidP="00BF365B">
      <w:pPr>
        <w:rPr>
          <w:sz w:val="10"/>
          <w:szCs w:val="10"/>
        </w:rPr>
      </w:pPr>
    </w:p>
    <w:p w14:paraId="6632DA84" w14:textId="77777777" w:rsidR="00B42FAE" w:rsidRDefault="00B42FAE" w:rsidP="00BF365B">
      <w:pPr>
        <w:rPr>
          <w:sz w:val="10"/>
          <w:szCs w:val="10"/>
        </w:rPr>
      </w:pPr>
    </w:p>
    <w:p w14:paraId="06F190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318E85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535574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A61821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E84C9C8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42843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D6D7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1F82D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EB64C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522673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3DC1B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3C7A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32246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CAB7E1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A10860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6F1ABC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8D6B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317B3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4503C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E89DB9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DE780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F969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330BD8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FE2BC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86954E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EA2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0241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FD8143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BB189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AA0F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DDE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B909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39E16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BF51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0A472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6FB8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8CE3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F6E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FFD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16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1489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E1CC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AF875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FC46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3C4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56C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4353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EDA9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924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62A3F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E7E7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B94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18F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04B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34A6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EAA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C382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3826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27D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A7D4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D77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0F8D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17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5F0C52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3FDE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E0D7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BE9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B02F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21E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87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3A3E6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0C7505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60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821DF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B6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BE91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5D6A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75295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77F77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C5D5D1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4C9BC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A548F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222A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D39A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6DD28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355B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2C073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C0AC89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EF1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4093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86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295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575FB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FF3DEA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9B1F5C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9A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F762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9089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E92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F9C3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FF278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9D17A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21E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1D4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EF52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4F4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22796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D8A22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6D18B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3B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07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82A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375E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7F0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A98D38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F73A0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7A1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001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78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9AAD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1B64B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89D35B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22299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576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365E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CE30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1E29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FEC9F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F4C3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70AABE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71CD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BD564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7908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234C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CC0C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70BC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9768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9265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BD0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7E2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C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E63A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45A67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FDFD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FDD7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531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FB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12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0D0A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4DBB6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4C7C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4E96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40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C9D1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734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F7B0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0712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1AD1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D99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C7B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2C1E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8B06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A25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6D7FC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565F8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9C91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96B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98F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EA1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9504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A277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F418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4DB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A22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DA7B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6803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FEA75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B0B4B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C92E2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FD71E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1087B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D73A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9F6B3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47BE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341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10DA3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107B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62E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68B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9EC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408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B6F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9222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9182C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392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324E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E95B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6E1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6C30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816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5285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D5D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405E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632A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6702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E85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5B95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370D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20CE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9EB6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C58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F78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813F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BDEB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A1F9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EA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8F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51F9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8BE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121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F320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0E3ED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88DE2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62B90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506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899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23AB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F5E273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3E66B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FF63E5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C23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01B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B85A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07BF8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FF9E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DFA5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135D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F3B6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9BE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AD1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B02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CDD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601A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E0425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5DA4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8811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21E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C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2F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17C26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DFB3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82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C954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AA75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6A9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120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D470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8C5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040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93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7F6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04A0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D0B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0E4B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F6EA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44E7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70E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9330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AD9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315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3DD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372FD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D6F8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A718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0A56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6734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56E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7708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792D7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5D10F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5378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52F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33BC3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D09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54FC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C526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25BF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12B53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2CC4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86F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2C6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FBE6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C5C29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6933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8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299C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72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368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F2E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A3AFD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5CE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69C5D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BDCF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CC57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22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8E2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5DA5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9DF1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4D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A28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1BBD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4F20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97D8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30B4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90B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6AF8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8AB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6E52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556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BCB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542411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9C7B03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CC1571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038323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6EBBF8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D204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5B594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A7D48F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364365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684A96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A6498EE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04BD6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8749A4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C4E6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7DD084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934F1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F4D907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DAB71F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5407ABC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5B13BE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B53592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78FA69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CF62FD7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962E2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B75B9A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E61197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E198D4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4D50A9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21C068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83396E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E2FF8C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168B0B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85169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AF7964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2F82F2CB" w14:textId="77777777" w:rsidR="00BF365B" w:rsidRDefault="00BF365B" w:rsidP="00BF365B">
      <w:pPr>
        <w:rPr>
          <w:sz w:val="10"/>
          <w:szCs w:val="10"/>
        </w:rPr>
      </w:pPr>
    </w:p>
    <w:p w14:paraId="4DA90F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86E221C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FC4EF7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7FAD443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1F77D9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64573F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7F4E36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BE821E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6A05F8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573D903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594F7B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54B2A9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586E1C3C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1E9A4B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1FE71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5B3507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E30A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D868E9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3E1D4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F569A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1E335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486CB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2B93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D2657E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3D87FD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496CA7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7E29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730DD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E769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672642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8C56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F0DA1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0EB32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067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3904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4FD47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33B0D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913A2B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55F6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9F00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AA23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971E64A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54B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70FD491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55A7A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2D44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ACC79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A4C79D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19C771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A911E1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3B70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4F48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9E63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E59485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2EA288E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22C3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CAFFF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589253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6320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994DF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5000DF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E61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11F5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8BFA2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8E18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C0710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BBE3F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65CB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ECED7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1CE1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1C4D34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A9F9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9BD6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C2CAF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F13D5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CA59A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EB7B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3B6D2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D66FE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57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B732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FD31C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A6E6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19AB6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D237D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3D76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5BE7D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D9A68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D756B3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25E4F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D028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E72DD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D581E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E5E9C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46C6E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A0BC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B3769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F6917" w14:textId="77777777" w:rsidR="009B5617" w:rsidRDefault="009B561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bidi="ar-SA"/>
        </w:rPr>
      </w:pPr>
    </w:p>
    <w:p w14:paraId="69FE5469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CF92BA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311E0D89" w14:textId="77777777" w:rsidR="00B42FAE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22B250EF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FA033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5ACCB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6B8F7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6BE16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C708C11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D79C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03CC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48FC5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C058DD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C2045A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D1D06D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9D15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3D08C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86CC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418A1D9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4BA5E9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CCA93D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6EE5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34302E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CD4578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92FAC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0C4DF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39BA1A5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005F1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C00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5A7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E9A1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F7D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3FFF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3E49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C4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51B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4B3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ADC3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28A9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F5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DC0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E44B7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1C67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B8D2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7E0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77F6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3A8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D5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B119F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2F28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3F4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B71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585C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B8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B332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703D1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3E39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208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F06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C0B7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4105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B67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D44A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5DC4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135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D7E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271C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727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6D0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758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B4CD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B0C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5900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71A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457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1F26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07206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ED01C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66A076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CAB11F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9DE4F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FA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A581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573AE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681A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7224D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4D9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9748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C36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14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B5D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CC40B2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DB3E5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F46AD2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B2E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A85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3D83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E413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F537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7ED470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CA28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2F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CDE0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930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303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FB13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CF1B1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22421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4E95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7B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C898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A1A9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3A7E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3A522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C6FB24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17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9E41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4A8F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681D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E45E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B11040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6D52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8B9A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BB29E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E70C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5264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F0F5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0297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57EAA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5D6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2E11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744D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CA61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7059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DE583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01B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1A16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E63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6A0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34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B0A6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998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EA67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8FBF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B492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2A3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175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BE8F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C264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8379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5E3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8FFD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0EE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112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B1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13BF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93D1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E7C9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B83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A51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580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E86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41CE3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5C0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96C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14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88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647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04E7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AA89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9084C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425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4166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DF4B4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BA79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DFED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070B8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5E777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41904F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DF5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84DB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CCD1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9CF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EFA7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07EF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2B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B378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16A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2C7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EC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7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113A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7F6A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272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D837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D76E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A940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C39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1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EE8A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406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D7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2F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C5AF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E022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935B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2434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6C69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08E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E28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3EF1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C61E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071C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B99A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3B31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31CF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EFFD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708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34F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A401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CCEB81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781F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866A5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E316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D7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2D677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03881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E5074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54524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CE4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45B24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8869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9D8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3FC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8A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9C1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DF0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6B9E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B15A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E352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E21B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2BFE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271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72EA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91A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10D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7DE1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95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41147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E10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9313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55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A043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445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5B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5CF4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A40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3B80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ABED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B3E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80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41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C265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0F9F8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73D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B05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0D0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0DA1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F270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FCF4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CE7F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0F023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8912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0858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2623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3B5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03844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143C73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3EB3E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8818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0EBB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A3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413B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A272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8CDD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F5DC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1CC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1A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5EE0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D5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8C4B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115D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6DF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757F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A653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D223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9819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1F79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03B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FF2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A0B96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41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C416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AD12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9CE4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E5D7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EB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38116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5B0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1FB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4C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FE0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663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890A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B57BD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96B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490A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13CD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D0A4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E0D0BB2" w14:textId="3B4715DA" w:rsidR="006F1797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D849E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9809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FB9B9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318CA4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914EE7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30D41E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EA6A36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9D831E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FFA30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1DB57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DC71DA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AC942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60AB5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3D446C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F1B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2C147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BF2330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59BA59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F2DB3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73B085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EBAB1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492BF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1286C2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CA3B0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7478F73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571E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28821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91343A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31770C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4D651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2C206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8E43C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6E0ABB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297CE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A889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AC0EA5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5EA2A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DCAF9C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1C3A9ACA" w14:textId="77777777" w:rsidR="00BF365B" w:rsidRDefault="00BF365B" w:rsidP="00BF365B">
      <w:pPr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5918B73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EF68BB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25F1BC0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9F997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4D01AAA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9BC5D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00EFDE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FEE4B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49A7012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CA1F9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C2B5891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AC96522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5C6E3B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A1A7310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3BD249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32D2A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CE9783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398FD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50C1D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72923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5D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9233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27E8894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97202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ABA6943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6526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7F08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8709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F3AA18C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4A692A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B12A1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909F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F0903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D86F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9E2F478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75451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8B812BC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B38A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CD2A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E34B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B53C86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2C9717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513B6B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054FF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DF344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E538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84456EA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FDFB9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4CCB47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C3354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838D4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371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0423296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0C70C4C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F2FAFC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3773B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F50FF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6DE7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5C5D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0C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0C70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539A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162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31E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75A4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37AE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51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8127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F60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A73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F0C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B7A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9048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2DC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83C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164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47C7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AD45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3FB8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98D4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EE1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A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8D9E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0F1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5A86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D97B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5E2F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4562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E20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054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D187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7A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0E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B3F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656F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7892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9889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61813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4B4B63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1F9182C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66BB09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224C85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DE54B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64FED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1225F29C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53E69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9C2DD58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237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700B055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799687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390973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67246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5AB7F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250D5C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169F260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4D910C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66894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D257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B83E4D4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DEE909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42E39E4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6FA06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702A58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42DF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1E4DF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4632C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BC058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D1D25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438A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1F4F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676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A3AEE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9D6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776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38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5D9E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9DE0D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053FA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C7D41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2037D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0B29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1FF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CA0A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87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93A4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C58AE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6FA7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79A79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E9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83A6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1847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9C7A5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25D8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E5637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6AF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2C07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3727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F3D8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16D6B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16282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0FE3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EA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72F9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B87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EC58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8C715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37C6B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CFB9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1679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531DA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4994A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C557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D33E1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8889757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B22CE2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14C91ED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1871B6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33CE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8253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7C0DE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E9CAB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A6AD4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6B3BA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CBE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27B8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0A2E4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9EAE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E8F7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6477A6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4EEA80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87307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B9B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6770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54DE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87295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6D72E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EC95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FB16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594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3777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DD7F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CDF5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E2A8F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9BC8A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2D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4C4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789D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332A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374AD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A4D7E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FBF3C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C466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3A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13F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EB19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9EF6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A3ECAB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F463B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BA2400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7EBFE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9400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D82F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D71FB7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5531EB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B68EDB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37494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7282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60A9C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2798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056E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1D2F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C9F34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876F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D635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583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C3E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F40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A53E4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B7DE1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00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F0C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839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84D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4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186B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6C85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4A3E7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4A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46E7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1D79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B3A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3CF09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C5FA5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22B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6D84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52D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368A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733B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EFCE4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BCBB96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7558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9C1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0AFC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8A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330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30B914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D6D6C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AFB10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C22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02952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C46F16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8A87E8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5CAF74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D066FE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F0C0C3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C3CB6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03417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97E8EC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3998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98A3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85C4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7D9F8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D1EF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7989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E0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3BCE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7131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D36D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51FF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68F4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D24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F680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9C8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BE9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B73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24080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55B20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B0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391A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779B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624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8F8D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66217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FA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694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E13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BFA7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7AAEC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A28EA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6F54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3BB0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EC42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BD40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7216C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DFA77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109C5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B75CF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B77A2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79AC4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783D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ADA30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F7EDD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4AE47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F25E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313279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E24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B2E85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E87B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1CE83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04F5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BFA4B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BDFE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B399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FB3E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DE6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F52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5BA5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58C9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38AA84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F252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5052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76CF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0817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B46D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3C8E8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3C93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E94BE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18D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1488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C740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08EF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E16E0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8671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BD2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7A93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6EF2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51A8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C093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A18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47372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1BE0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857E4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4AD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B08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AC00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1053B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4221C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A15B4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C594C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FE895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AD74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149A3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B876C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CB74E1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4FCCF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7698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B84F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DB90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48E3D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5A21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76819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2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1C94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73F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086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454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F7AB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B326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2E8E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9CA89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FBE9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2721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4036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8649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B88D2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DA2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E6EE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684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027CE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7EF2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29B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2D41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F75A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E5EDF9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B378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112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AC1D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ED25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5BE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73C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267163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CD43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58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7F6E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C039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BF2976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8C6C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70BC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F6C1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A9D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EF9FA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BB5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F49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8A8B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1BB8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BD0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F7B1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FB4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76AD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F1A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2BCD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6D71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4B5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A77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B6F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3969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8717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9BDC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6A54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40A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FB52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71C6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F9DB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506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AD8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A96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661A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227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51CE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61EE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3E7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A2F5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B4F2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B7E0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62188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3058E824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54193C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539726BF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CE82A5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76DE6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3F669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0509AA3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490D86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0988AE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156AC8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BAE2A3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4C4218A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8B65D41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72467B9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AABE745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D40B58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D10A5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475444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78AA32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25EC7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ECB8A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5372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FEEFE1D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6702B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889DCD1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BE904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55BED3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931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55862F2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784A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5C9375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5CC67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936B67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3015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C9AA9F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D891B0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59FA7B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EB301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0A1331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326E9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EBCCC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A335D5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54FC5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61008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E5EF97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96093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FA20FE3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B1CEE87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F775E7" w14:textId="0683964E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72F5F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C53A0E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51C93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A30851D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7485280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C91ECF1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3B978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500D813" w14:textId="77777777" w:rsidR="00BF365B" w:rsidRDefault="00BF365B" w:rsidP="00BF365B">
      <w:pPr>
        <w:rPr>
          <w:sz w:val="10"/>
          <w:szCs w:val="10"/>
        </w:rPr>
      </w:pPr>
    </w:p>
    <w:p w14:paraId="3C6E3F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B4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BB4E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B408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C311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7B3C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F1F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2367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4F8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8571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CDB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514E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35A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DEAC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8C09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50D1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90D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A61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E2F5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E302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415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E293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04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3EBA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809E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D26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A3EF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1BC5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C45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1E8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90C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4063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55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5A40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6AD3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4119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117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A0EA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B2E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1A9C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587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E28D606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768E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46FBBF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46D8D79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F928DC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A14F2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6531E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74182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40D4129A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D4958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7825D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4FA65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FADCC5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98454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4A3318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068F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B8239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03A8A2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27AE64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2DA7C8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2E7438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D170DCD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879574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216F91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5FCD10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44ABE7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1CA301B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FE01678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2CABEA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01D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CDEE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C4C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538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32D1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B7A67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491F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12A3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E611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8098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67A0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86F5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6D6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ECB9A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9B0C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3BFD6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75C7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29E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617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07C6B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8DFF9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93D7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C586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BFE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D78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C3790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8819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5FDA0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3D61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CE21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451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1FEFD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41B9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D4F3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6F00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437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E45C5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6A80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59FB0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FF07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D3BA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9B9A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805C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26E7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F943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9CE2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BC48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6A8E5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BA463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C241CE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76501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EB71B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75B6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EF9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93E2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9973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9E259A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B95ECD4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AB4B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7650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E7F2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4D3F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08F4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E1CC1F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6077A8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DB63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7CEB7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22F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C1C0A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C1FF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95DC0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127D27D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C2D1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1E4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F8B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6701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73601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84C3C0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56789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5DE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5B4F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07D9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3F01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2E14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E36888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82E009F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DABE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BB2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1A8C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95DC3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9B9A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AD943F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C123E4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EB8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6B5D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A41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AE2A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ED92E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7F6E36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8B3CCB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4C113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E0FF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8A30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E6E6B6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1A2AE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21D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29625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AF57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658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5B0F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6BCC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900B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9D1B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BAA98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F2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435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F9FBD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3F02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E01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37C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45B11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860B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93AC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4B41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2E95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2BD6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E16A5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7E797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061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334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6CD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2A3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877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C4B1D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D3C05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86FA1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3408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3A34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FA7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8F23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700E90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8B350E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349EF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C24D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41B92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BC5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A43D2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9A9BB0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F7A9B2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03605E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8C58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A1C2B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5BF4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2EEC2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276D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3D66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78234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EE35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8E3A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F4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A535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063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8139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988D0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6831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360B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676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87DA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C841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C7CE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922D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5C0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061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87E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F21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515B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D686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C04E6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8CD7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9B8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64E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ECF3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0BC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D1D20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6BC07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C274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F3E8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1A9B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DDE0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F272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6E85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7BA5E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9969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B6FB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6EC04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77497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F671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485B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FD21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EDE63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BA632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DC48D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AE41C1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6045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B1E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0B9DE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DE4B1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F3E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D9E5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56F6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52C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4C8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1D87C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A89D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D73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F5D2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620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4BEA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6ADF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9BEE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EDA5D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11C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B5E9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C7AB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0BE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6D9F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AC93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1E798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9A8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9A3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D96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2749A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41C8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64D44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165D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CCB2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4C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4ADD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EDD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54E7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9FAE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39A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6A8E1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DE04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65F2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1BDF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56910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0F80B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E4F8A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D24B10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A9465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FD6D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729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ACFE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AE84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24FE7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CAA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6566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5D0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D9DA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902D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E1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B4168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41C7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7832E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92B8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DD4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B16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2310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4FC8B7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5A52B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F2375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5797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4A177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736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AA013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81A1E1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804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3E40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32F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0569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9D78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EA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046E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0126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1DCE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2D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585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F81D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99E5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BB8BD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20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C05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26F5B3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1492DDDC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0B10DF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A8964F7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5F6C9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5E9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DF8A3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2C76B3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96FD3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2F3F71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45B6742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194F50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C2029ED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F3138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40D392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5016459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173A22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D281B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F543B1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4328D08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2593A6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23759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62DD5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3A7F5A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C70FE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BBA53F5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633B0A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0CB78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EAA7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862AB81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348A9E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CB6B0F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F6D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0911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F176A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019310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5A59D6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356F30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F755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956AB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2C2E8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E453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73921F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B989C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4E75A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991D4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060AE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01E55A1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B13543C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934D2D" w14:textId="5EE4163F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10486D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5B601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75E6A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B8654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6C7EDD7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EFBF73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348F0D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AB056F" w14:textId="77777777" w:rsidR="00BF365B" w:rsidRDefault="00BF365B" w:rsidP="00BF365B">
      <w:pPr>
        <w:rPr>
          <w:sz w:val="10"/>
          <w:szCs w:val="10"/>
        </w:rPr>
      </w:pPr>
    </w:p>
    <w:p w14:paraId="38FC35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9CBE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506F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CE8D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115B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EBA6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D80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1904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113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1E8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EBF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93D7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CEB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9278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18C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A508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3225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661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54C0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6603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245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A80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1B3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62BF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D48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0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8BBA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403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C013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C349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EF4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3CF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D4A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B9A5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1C03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B26F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0C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614A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49A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32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C32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B75075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A7F491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D5E35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A468DB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AE595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A6B9C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319FF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D1D78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BDDBE0B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B6A0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C45F57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E5712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7339A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BFA6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05D5C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C4C8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5DDBE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BCB2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0EAF0E4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09C7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20F4D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1A6AB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7E0FE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F350E0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68C93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BFCEBB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36B63D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2843E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3C0DB8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B31D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9074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C2E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9359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67C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7575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E164E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9B8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CA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80AC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567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41D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3EA0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33F6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87A1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3EF6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769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F16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1C71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771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919F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459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4D1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0BF7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1B80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159A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9E06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AED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4A9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2A4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693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55B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847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7B3F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3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6392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AC7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529F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CFEE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8CB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FA4C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3A82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A9F71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C3AE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09F7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729B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FB515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CF6E23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D4DB7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775DC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3549D1D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1C3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CB1B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F5DC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B2030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906EA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511B4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08FDDE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03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0DD7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12A8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E8F1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EA64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102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00D88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7E9A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84E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286C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E2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B2446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DE4E7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4B5B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6C3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99D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051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3DC1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5119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489B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E40C9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3F8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180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20D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FDD7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CF3F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4585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2DE4D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B055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CF1F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3AE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D1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40B7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DBBCD3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C1D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3B661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6CCA4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D266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9B81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9BA51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DB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4D455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D76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AB5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D77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3565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91BA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7BFF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1872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E55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496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018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682F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A95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80F8A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136C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3F9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DEE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9A55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71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ED2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2195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FF7D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38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AE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D9D4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2EC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2B0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A1E28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6EEA0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156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06F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905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2EC0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8919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C36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C7D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E6BE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181D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355A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E6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659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7600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1FDEAD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267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B7B6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E6BC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6D465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371D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CFC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0FF3E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0C952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8C391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C1FB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E8A4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092F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681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0C9F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84E83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CE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DEA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E6D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21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036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7C48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093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41E0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47E8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BA1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A2B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A87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0078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EDE0C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D403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968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13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47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C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917F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8063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3B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C9DA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DDF2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F9F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C65A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B811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41E9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D7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B798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549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A77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B75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E7C6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97938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6953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C64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B86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76F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5FE75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6A7A7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B6CBB4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B1A2D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1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4ABF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B1D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EFA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95F8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9014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E7ECA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EDE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2C7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B974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5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C967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7C31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9BC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516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3984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A895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889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612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DB7F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679A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56C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62C2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C524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14EC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B954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A8521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C56A8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956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0BE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93DA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251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EE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EFFD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2498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AB5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F2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D755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F6D3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1440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B583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CA01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7B037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454D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3A8BB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3921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9CED0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88A0D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E37F6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9C96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39EF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A3E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A6D8F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173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DAC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6608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E23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BE496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5F2E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F4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8BB2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CC6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C94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690D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B2F2A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7E0B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8B0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31B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5AD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2E32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27B5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63F0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A1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5BD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18A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693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8461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5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32ED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CEF3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20C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5FA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E984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1250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AF60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17EB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C289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D6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B80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4EE0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AE899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4A5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777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24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2EF6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BE1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271A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F1A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38A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2332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EA2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8BF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A64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E99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3B7D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450C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029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5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D16D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E47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DDA9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E72E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EA94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4B2A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C75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981E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8E9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9401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FF69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8521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8AE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19E5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85D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99EE5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5856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067A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9712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B98E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C6CF66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5B35280F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363FAA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8D4B0B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14EB658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3B62136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250D40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17A3B05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3728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250F39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C5D3F3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C60EDBD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2BEA395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84C79A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0EA3A48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4CAC61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1ECD81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26055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965D2D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815D37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E1E6F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665F5C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6506C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9FD017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F6548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3167D7E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0D8FD3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F7670B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CFA2A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3E4E54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FEB9BB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927F75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48146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1447B4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3B33C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28F60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4FE21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1A0F2F5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69564B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46884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E772B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50AEFE6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725330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4EE359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8A19C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0BA4C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E77E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0D7B19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FA2249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63A7FA" w14:textId="2CB57857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C2FEED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5EACA2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5B2E5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F6BA53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4385076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F73ABA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8D68B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8E7684" w14:textId="77777777" w:rsidR="00BF365B" w:rsidRDefault="00BF365B" w:rsidP="00BF365B">
      <w:pPr>
        <w:rPr>
          <w:sz w:val="10"/>
          <w:szCs w:val="10"/>
        </w:rPr>
      </w:pPr>
    </w:p>
    <w:p w14:paraId="3F6589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CEF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BF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D5D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CA85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A9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A6C7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38C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D00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03C4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75B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F19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F67B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EE37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E51E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CDE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E1E9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84E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B31B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2B78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D4EF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8BDA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3C3A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817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E9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3FF4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696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28C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906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F09F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2BA3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630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E73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311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2EEB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0B1A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AFF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EA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A1E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37E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FC2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C0EAD7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A213679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B48F149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45527E9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5D6BE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0D2A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9E6626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C1A7F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04C62CD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E901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2ECFA8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54D0E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8DE49E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C576D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C6DB7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1C10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B4E10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12A56B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5AC5A92F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D77032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9C1B1B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CC51B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76799D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C85CE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4D3F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287474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62CF9D5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BF853B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0B0F6B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FF687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B367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09A6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2CC7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3F46B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0BB8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35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582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9C6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4129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DCA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C24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83DA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A6FDD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64A4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123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A09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D8E9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77F1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80C1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34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DF7B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0BE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06C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57C6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54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2DAC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A3B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1AB9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5229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EF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950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5F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F6D0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2E78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C6BB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1CE8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0C67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E96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B38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F0837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B303A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A111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2201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9A08A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6EB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EC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2B5E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F0D8E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8BEF4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BF94B5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B8B7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95FA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6E4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748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5BDD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15A23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E6D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BC3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D93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F45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B3B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F915F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E51C47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1EB3A2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224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EFC4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63C6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C58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0961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0CC087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E6E448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47D3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96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4964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6DF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E9BB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E5E5F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B31FC7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6C4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4B85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5F1E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17C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D8A2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3C4E8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0EAB7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45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2392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4C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D88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87503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3D82F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79E8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6C3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D2DF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84C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3F88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3A7E2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152F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3CE286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6F21F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C100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4E4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A5E5B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EB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7945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0553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CF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EB0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1BB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AFDE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F1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B543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63E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29D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541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23B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708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5FBB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9AA82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F21C4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3328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A6B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94A5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9C4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87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0C8F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32EE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053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BC7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2D21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7096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5230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DE22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E10F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D70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6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0961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FC72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D253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F5F6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0EC9C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03AE7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EBCF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30A9F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993A8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0BD2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9F3B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09B51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57624E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07286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48DEC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C91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3D7C2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74B52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1911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CD31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FE3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FC1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6C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E1A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9ACF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128F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CA5E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932C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293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ED5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608F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61C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54D52E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22EC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E76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5EF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A0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0828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0588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C589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1DF6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934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AF4D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46B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070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C2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593B6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34884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5D32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78C4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0652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8D99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342A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0F7E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D49B4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F9D1A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083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C58E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AE7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B52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9E896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802B5B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F0C145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D74C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3C17B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0AEB2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0211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569B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0DC4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0AC4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93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3FAC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C7F0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70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E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EB87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46627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3B9B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CAB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4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123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15C9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9AE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B7452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E4B9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BB45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5C8C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8CCB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2FE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0081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2863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E22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EF4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CE30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258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D420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84D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66EF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FB6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5944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9F4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69E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C42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98E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23C06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9A47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A975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1D9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A146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50FFE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DEC3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815F0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285E8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BFFF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AB0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46DF1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75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DFA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825A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0B3C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2CB5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38D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B7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A4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603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F3109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118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86568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77CF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6BB4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FF3C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BEB4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813C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38D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9BA5A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3E8A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5981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DA64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AB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EF19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EF03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6B43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8DD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056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41AB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4E1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35A58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B6A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76678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2573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D7CF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43D1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67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339932" w14:textId="06B14FA4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A30A9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D2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419D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506E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A4B1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C5A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73F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105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D7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9BE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D3C2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D6B8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DE5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0CDF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5FD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FBAF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67E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E1CD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8FCA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6194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932B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F644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70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74F8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7A9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5C3F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FF6E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FE4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2034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9018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1609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6B2D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BAE1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6DA87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E49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637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2BE3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56E270" w14:textId="6FAF6FEB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7C9B5FE6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39A5D2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41C740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BAE8FF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08974F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5860E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8B251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199C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7A10A9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20EDF9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56212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7011340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85E18E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2ACF71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B64E72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903EF53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6767CC0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C5EC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DC108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2823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F9CE3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6A1A0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4B2481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9CC0A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A974D3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978FCB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83968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328CA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96961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C4656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72A956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9D7135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0D0AC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6353E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3E91746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7D926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F2271E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7778DD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08A624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9157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09384EC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2EB63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B122BE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2A6241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0839B2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9A329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AD99CB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65F492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86FC11" w14:textId="15703809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581054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1B413E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6BD3E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EFDCF9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F1B5CC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8D81DA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F6D25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2D94E94" w14:textId="77777777" w:rsidR="00BF365B" w:rsidRDefault="00BF365B" w:rsidP="00BF365B">
      <w:pPr>
        <w:rPr>
          <w:sz w:val="10"/>
          <w:szCs w:val="10"/>
        </w:rPr>
      </w:pPr>
    </w:p>
    <w:p w14:paraId="15A87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602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4E88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69E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63D7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4B6D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53A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0A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D322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E74C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67EC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E647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E39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01B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7B7E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B74D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177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1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2CF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F91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7CD3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C242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81F8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325E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9D3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24C8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9CB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ECA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4A35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EBD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4A6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4D6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BF9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141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EF5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FDA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605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3EF9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9DE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3AE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ACB9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EEAAD1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BFF8AA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2576D1B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160D805D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65755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47FA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2D23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381F1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3918A521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021C7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09FEC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800F6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4DCC17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F67ED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26C058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1D9BB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EC46E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68C9F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535583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183B6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09ED0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73C1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288705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1D0B2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E5A7AE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029F8A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413824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A851FC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1FDB5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2DB9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221D1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5D3C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1F572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2A5B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0FCE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7AD3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17C9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906C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A212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AACE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30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BC42E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393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B783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740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BA22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D95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A1A8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29D9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A92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5B6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36B9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6F23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A540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FA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E39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85CF0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654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FBD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BE3C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265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6030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EEE3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E0B1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CC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D3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FCD6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B2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9BD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9E48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8D7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017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4918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41E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DB6CC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C21B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6821C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5D4136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9B9E0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0AD546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A4D1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F29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573A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991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40997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5780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39C9F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57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DA19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D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451A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6CA9C8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EF38B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4A3A9C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B766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F2E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CAF0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6F59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9C3AF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3FD5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67B27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A3A6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27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269F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D467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E9E2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8EDAE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67029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F146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318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171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9AD4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EC5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B173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ACDF0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F58B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FF2E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957D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B4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E23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5B856F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EE0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BD60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024AB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C4D2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EB8FD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D4BCC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F639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132EC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F67D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349F4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24290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45F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34E3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611D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AB6D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65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3E3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2FC3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71CE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FB0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9047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A68E1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A6F1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91B5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E4AA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5DA5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927B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883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5061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97B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6723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BF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012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6E7B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FF1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3E319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25E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F60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83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BF14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48F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8214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BD717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B58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2824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3CE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2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A0B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24C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5C0A9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0E3B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034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40CDD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9F28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0F30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BA781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A1E14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E4D1E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9D40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ED2E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1C49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4762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8A681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744F1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9D77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05D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4CB0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A1A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898B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AE7E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61D2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BA4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1BF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197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EE9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E08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D60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1079C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C8B11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3F51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32A6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DF1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F3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6B6B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3012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1C1A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398F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33FA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214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EF95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4E12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2013A1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3DD34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E016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C92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AB7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48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F938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D4616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1D6E8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24F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A033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F3E9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0620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C6AF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E322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E9C8B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C575F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C2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3C8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25837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5413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75C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3B030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C245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03BA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28C7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8A0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2A9D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ECD8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B657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EF79C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20C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738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21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4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691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CEE3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B0F7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9D8A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C6AAB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8FB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5C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A4F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92CB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0222A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F8CF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914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4D3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56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B231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9FA64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D60E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8B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F3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91BE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4EB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174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CDA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5B9A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DF694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7A3CB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B74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551E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794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1B488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36883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142CA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01BC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A9D0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A209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B33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D0D2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70221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B986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46436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79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7BC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9D9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03A2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EB8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D77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211E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9DC5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9CE4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45F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C9F5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6AA81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909B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AD0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5E1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1D11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2B6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F37F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7ADB8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F84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4060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D3B6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FEA2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A9D6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A77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DF1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43C2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57B0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98CA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A70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873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4C3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E6108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7F1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1606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FFE1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7F92E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33E2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65A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8797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CF39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D03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E5A7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4F9A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F35B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076F7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B0B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0FC7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5DD8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466B6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9339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08C0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5C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91B2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9B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B205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7F9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52E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E08A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1F5C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33CA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09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EBA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9833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EA94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F96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57B3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9778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F410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1E07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4FD0B0F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5B731EF2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9E06AE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9D34A3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770CA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42DE56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C63566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1FB5E8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65232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A0344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A69888D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DA84CF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758D245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F91EC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11E1EF7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B96DAF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55A616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E8B117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87469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AC823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20C9D5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FD349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D7C68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B2176E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DE9D17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3D5E1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D50417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AEB9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9E3DB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38121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39A6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8A84C8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B8BFA5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105AD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78AAA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28044C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1A465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09063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84055E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72D5F2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8573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B18797B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39AD8C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8C3E12D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DA2450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53E000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94875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B14045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4F946F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A243F0E" w14:textId="5BEE90C0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B93E75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41D98C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7A739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12DCC5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CFB7DCA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715AF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605802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A5845A" w14:textId="77777777" w:rsidR="00BF365B" w:rsidRDefault="00BF365B" w:rsidP="00BF365B">
      <w:pPr>
        <w:rPr>
          <w:sz w:val="10"/>
          <w:szCs w:val="10"/>
        </w:rPr>
      </w:pPr>
    </w:p>
    <w:p w14:paraId="5DD376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6B1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591D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CB3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460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F69F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FB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A1E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FEA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7686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0C33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22D6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DA0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E94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C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7B9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2CA4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B3A3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88D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A6A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4FF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15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2576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441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2859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CC5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1A7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A9F6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5031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907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D58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46D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0D2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9626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1C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098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230C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F7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CE2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0C6B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3FD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9784E1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759779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E4DB9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05B6D817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A623A2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B1E8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8F59E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33790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5D8A4FF7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8C95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661F3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CC4B9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67CD37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C986D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7470E0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F1B1E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42CDD3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7DEE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733F3626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E2A8B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146CAB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3DC34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1CEB1E1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8AEB0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966CFF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8453C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6D4956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0D38C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548169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9967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74A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2AF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D985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710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5774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7597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3530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89DD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070D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923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4064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9F97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2FFE0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303C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7B1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F3CE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489F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A2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99B7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4EE3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8288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906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77B2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26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D20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F1D75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1636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2D53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F006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441F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6C17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C7A4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1FF8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118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0C72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AF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95C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7243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EAA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41EC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288EB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BE3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5B73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958FF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490C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7C8D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F3E0F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14A76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3665C6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F2BFCB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B49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32D65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FA567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811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27BF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0AA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5949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746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B346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B15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B89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3266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F911A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26F14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25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C33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1F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0879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1C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97FFB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39BF0F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6389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9AFD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0C2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614C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EA1418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F01A2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7A69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2E4A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FBD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B90C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63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E05B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5C89B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81D683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32C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BBD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09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A0E0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5CB2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B29D5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EC13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1A69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FCEA7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F23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0B08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1874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269A6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0FF000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1B0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B902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A4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0DB74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1399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6CA9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E037E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CF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DEC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04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BCD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15B9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C6B2B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A953D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1FB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1777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A54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6E3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B78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BD8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C36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B845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52A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6953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B2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388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C04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6AE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207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A86C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47A5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B304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532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F4B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93C3A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54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8B32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154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0713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8FD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4548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EAE2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F538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820B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3031B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34ED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89F9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C11C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2FFC1A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8B5A90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1ED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F61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5B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C591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3F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919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0AE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B4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F349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51D5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68B3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D7D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F31DE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145A5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D9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9DB9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5E6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C19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337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86C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CEA90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3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9301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A2F1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28D5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A61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1B7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31E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60C9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129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929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CF5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725B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26AFB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5AFA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588F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7B1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2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C2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C173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7BC7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AB5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7B45B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156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A35F1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2802C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323D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9F281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936C9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1BA8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7DB8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2D14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6BCA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3BEE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70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B87B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D150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1196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D32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199C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E35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452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4935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77DBA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32E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A1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E05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2B89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4E42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1CFE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2F3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750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6D9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3A9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FA4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211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3D1C1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A26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BDE6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52BA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B72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DEE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4849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4BD5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6CB67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A1C2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ADF5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B681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A35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12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4777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3C52B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93F1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38590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F242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E7E4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0356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7B03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B111E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7080B7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AC40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3CD6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0D04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739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C3A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A5F78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8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7B7C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3C2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61A9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BD8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B0E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DF50B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1657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38F7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8EA8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E835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4B0A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DED6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DFB57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286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4C8FF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F86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3444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27B6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84E2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7962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410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D91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8682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52C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AED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E0F7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1B25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BA5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F78D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E30D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952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559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28E6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C0559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76E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8D24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C8C17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B367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A0D3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DD99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24D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C58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0F31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56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D21F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27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8D7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76DF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CF0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73E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7C60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9EEAB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9E61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10D1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4CE0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AC4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9B0F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9B92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22C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5DA6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C13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0EB6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83C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4E4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AF17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71F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571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70D7D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148A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98A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D8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AAC41D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122A9787" w14:textId="77777777" w:rsidTr="008254B2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5B703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ECB48C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03DAAE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076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CCB043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692D1A2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80FEC8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BB0AB6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96A99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F56FB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0E79B3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7B39B7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60CFDF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D136019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B5A80D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70F08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5F929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872DB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DF1287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AAEBA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1F078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C5BEB84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C7679E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DF01A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950053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DE3FD3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E77289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8E2C1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D66DA34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DCDE006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E18059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9A7F2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0C5E6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5174B81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3F7C86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49903AA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D2E424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2B1C6D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25AAD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48300CC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B85F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127BD2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90546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80338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A6151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8D94FC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0C260DB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C0AAE16" w14:textId="4EEB3D25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0C57DF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37F912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F0663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5E78E1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9954F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35CBA1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75C70C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E3F7C9A" w14:textId="77777777" w:rsidR="00BF365B" w:rsidRDefault="00BF365B" w:rsidP="00BF365B">
      <w:pPr>
        <w:rPr>
          <w:sz w:val="10"/>
          <w:szCs w:val="10"/>
        </w:rPr>
      </w:pPr>
    </w:p>
    <w:p w14:paraId="649C29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B3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A79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E0E9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9F2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B974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B3E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5F00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9C191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A5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4A3C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0B97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C5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ACBA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1B7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9BDD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8903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A76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711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843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B669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5A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904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75F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CEE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905AD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ADC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DD88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A0EF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7CD5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1E0D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F18A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4D0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73A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263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6FF3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BB2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AF9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F241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BF0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72DE18C" w14:textId="77777777" w:rsid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="0073043B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3982AC" w14:textId="263284E3" w:rsidR="006F1797" w:rsidRP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256FDB0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4553C95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399808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78A38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26BB2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E6A5B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70B3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FE5AAF6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E5AD6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3A8F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A2F2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4FAB2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668EB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37E43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017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E3220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C9DE1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F9D73A3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C988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1D441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6F29EA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4BD604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0238E6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F1B2D5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A6F1F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10A097C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6A05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C51104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EA48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2FED9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C75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71E3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25B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4536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EBB3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1A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B89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D8E7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E59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3BC0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0A026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5A3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D7B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E0C3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BD21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BFA4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14F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2325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F979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C04A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EDB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8B5E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C45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3D0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ABC7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66A1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58E3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F07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AB9C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70A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3ED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3B27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1BCC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549A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A6CA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557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58A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FADE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7A06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36318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BBFD7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9B355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F629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AB3F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A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68D03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54AB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46566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56CA160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77C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1071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FD14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D639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4E3C7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208E3A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ADA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F8D9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B8E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2AFE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845C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1B0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5C75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08B80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8905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B5A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8B67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D95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4CDC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2815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D0EAB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C86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6131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6F1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8D35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8919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AAAE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07DFA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1CB9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0289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6832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573B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E81A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DAC209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F6A8FD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D7F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C375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754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8BD1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2573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440656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7FA1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6366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7300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ECF3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744E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D5D3B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C4717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040BF3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F36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6A7C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249B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72C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A6438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3654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7E1B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AA8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EF4F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C13E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D10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B8AF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5D8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5B8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BBD2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6D3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66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051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93C7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7C76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28152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BF7C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28D6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871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C357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FA5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8884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C8B40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B011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9AEB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4F55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8B8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3F2C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99F4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4A1D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5D97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638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288F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094C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DBAD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DAD8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3E6B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7A4F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7C2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8819F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D9C2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FFAC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5E9E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B15E6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6805BF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54A7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B9BC6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1EA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CA77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AC5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3D6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F35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2577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6C9D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E91B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C79C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B985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3053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CDCD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1124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A7D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C2F8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158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ADE4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4A8A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F603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7FCD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F5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52A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D6D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54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5142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B849A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EF3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1D1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F13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26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EBC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EB93B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831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FC42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2F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53C7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1236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CA88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3FC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68EDF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C1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BA7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15F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17DC7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14D37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E8CD0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07EB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1EC95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4133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5977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D06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F14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5779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B729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0D217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C989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9BC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A5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F09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6B4E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6E7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C10D9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3322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C96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712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E780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2FFF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01F0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C11B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40B0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BB99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EBBF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0E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A618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CF3F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AA92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B77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2210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D54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B1C9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B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AC9B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C69A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1F5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8D98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2AF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A0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B5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8E83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E8E7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FDE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C641D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7BAE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7BFEB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B7BB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FDA03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542FC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B8EC7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533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B294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AE58D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255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E83F2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5441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F8E5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98679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E8CF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6A48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CA1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D68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D1E09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66A6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A0C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58CF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18E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66B3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F6A9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CF4C2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A16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EDCD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F2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FA79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08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FDB3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F9D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9D5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6CAA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DDB6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D70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800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90E8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2F5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8BC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C290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28EA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C171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35DB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439C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A5F9C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3B1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B46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2009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F9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918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E72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B8C9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DE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6BA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AF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5698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8EC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AA2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225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BF8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439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3DB0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A71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EB2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B5EB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0535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F246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93C6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417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67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8026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748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9792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CE11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72B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C23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C7D9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E1A1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35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AE4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3E7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34FFE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4CE86FA9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A6F30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972196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07D8A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FACD41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452A3E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6755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49BA44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B7BBDD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2DA45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307486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7CCC129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945207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BFA6658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03508E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DA32B9B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AAEA0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127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A9F5D02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EBFD5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0628CD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C3193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E485B72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E2193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1ED3B2E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04070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68ECE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8FE4C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AC290B5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E8FD5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D4C56D7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AC34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D61F82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7AC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741BF4B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36597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113827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813E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3B964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01B9C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142E87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548793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E1D86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371A7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0FF328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2431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3A244D2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749F05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965130" w14:textId="1BCCA843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B5638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B7D14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E4D3E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7AD888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337087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14C0DA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DB48C6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6BEA061" w14:textId="77777777" w:rsidR="00BF365B" w:rsidRDefault="00BF365B" w:rsidP="00BF365B">
      <w:pPr>
        <w:rPr>
          <w:sz w:val="10"/>
          <w:szCs w:val="10"/>
        </w:rPr>
      </w:pPr>
    </w:p>
    <w:p w14:paraId="2A1B75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839E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7104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D6F7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D275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FABC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0E3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CE8A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A3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4D5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B77F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B488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582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02A9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688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E9A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6DC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C60E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0F2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0028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78F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EA21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1A0E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2E1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9B8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F213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D521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48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E858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938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43F8E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B1E9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9A2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49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F72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1B41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BFA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CBB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20E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CECC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7B96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F9DB93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0D6300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3FCF18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72CCD63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EA92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0AA82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2CDA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F8F49C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45C5158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42079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B2B0EF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E9058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85B4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6D75D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D4FB9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83239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9596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BE7C6D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167F8BF2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8B9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4EB0C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AE10A9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65F977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C42D0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A3D0D0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329D28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033E03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288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CE1E30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CE7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B60FB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A9E2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5BD8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09DC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F488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2E274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A696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DB46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EC7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739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570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6B3E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189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AC46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2A0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51E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1DD9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64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9AAC5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4104E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660D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1A09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031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CCC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1DBB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B859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6EF36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BF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13DE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977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45E6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B7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B015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4A6C0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203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665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1FB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386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E1D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91AB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255E3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99CDF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3A7B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AA2A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334E6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F7A9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6F0D3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6A3F3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086A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0EEDB01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654A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922A0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69C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AB51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3084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5A6E3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E43043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061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277E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367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766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5A804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753ED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9DDA77A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6EBF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B087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5C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0A0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5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F7E9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7B944D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925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31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D74C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8FB2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B90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3BD49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57A8A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EDFB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8F3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C9A0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1FCA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62504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DA0AE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E1D54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C0D5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C954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C77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5120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1C6AB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FAF58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EA3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B54E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9B95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8B9FF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9C50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48CC9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9F238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227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D4A2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8D16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A360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2AB4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10EC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C31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DD42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464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98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4978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AA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CE7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53C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ABE09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D3FA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2B3A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6792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7C8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A0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313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DC146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073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C4F8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886C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B5F5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1B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6B39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0DC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C0B7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5D9A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0A7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A8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C3C5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3A0F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8D6D1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DC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F82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D0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9E0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3BE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8834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661CE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06F89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01C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B48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BA6D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FB66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3C0C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5EA26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87E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C3B9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AC42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7BC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F3E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866F0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98C1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689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807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58A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0B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48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9D41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730D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DF880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12C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C18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1BAC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C6E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F7F4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9C70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859F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CF26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152A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128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4734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943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A36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70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E690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315C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2A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42B4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E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CE2C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4A3C7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FFA6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944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AA49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D80C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5898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140ED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85558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2E8B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B84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A62A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AA29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18F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D7E71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8968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06C8BA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36AB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F690C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0798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797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FE03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9C3DD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A192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34C4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6E53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143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8C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D04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647F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2762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DF9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AF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D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7D2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6D8A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04843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7FB7B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B6FA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34F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0516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A98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E85B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2ED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16F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289D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42D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F494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08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8F9C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B6FE0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2DD4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4CB9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54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36DF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17B9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40FE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A98F4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E09EE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169A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4265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EAC5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1CE8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0096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5FB4E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996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31C1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DE6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C046F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3640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6717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08E5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AFF4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ACBF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869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036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87BF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CEA5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A86E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53EE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3E3C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9A1A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E529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7AC9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A33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70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9DCF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EFAA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5DE9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142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E60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940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4CB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4653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3A8B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00B8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BAC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140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40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84A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E3CC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F776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3858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D792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96F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CD3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175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E7D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38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4421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B74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340B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B2DFA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BA20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C49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C07E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47F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BD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22AB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7A8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394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0AA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BB186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A3DF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AF6D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123B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87A5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DA6B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6C27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2180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8C7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F3A5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29C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6C16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BABE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1ADA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472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D5AA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F783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7785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32C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C38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F0A2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86CC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51F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D1AB26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621C204C" w14:textId="77777777" w:rsidTr="00D56183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9FD786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8790920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C0FDDBF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BAD5E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5ADFAE2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E7E676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518FD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E08188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A0C7D5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E1F0E6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70C8BF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5FB39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7A8792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AFB75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B19737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C52D0F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D219B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E320CA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1D18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43BDD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ABA42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4AF50C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E577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74E40DA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01AD61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0951E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C114E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5B0CF1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A7AA1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2363C2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5AE9CB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6BF6F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20A4B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99A92F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0C4F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63BAF4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07D36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F46933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8AEC5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09B05C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04C5C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424380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869B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31486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65AF7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81E2" w14:textId="77777777" w:rsidTr="00D5618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BFBFD9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E2F9636" w14:textId="33DE4464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2A2802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F1BB07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4E6E1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F98F29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F9D9BE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C73073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E7E2E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716151" w14:textId="77777777" w:rsidR="00BF365B" w:rsidRDefault="00BF365B" w:rsidP="00BF365B">
      <w:pPr>
        <w:rPr>
          <w:sz w:val="10"/>
          <w:szCs w:val="10"/>
        </w:rPr>
      </w:pPr>
    </w:p>
    <w:p w14:paraId="4FAF2CD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588B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ED75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CE6A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DA5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8ED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5F07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A157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7F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871B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E4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E81C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92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7C05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2DA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EAB6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7095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5A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345F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A25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966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FF9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C59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979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341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201F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607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8C27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4E79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F548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FB61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C4F9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A8FA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93E5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76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C45B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F010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B737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C5F6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C7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DA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A27A4C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E8405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CD40883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B978646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57931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B2727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DDC6A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1AA77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1576261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729F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0E27A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802F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FA52B3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76EA0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42FD696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C1AA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B9A3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AC3D2A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2F5F979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A11C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FD3E3C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ED6A91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C2239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812B0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1B0FB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936336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48C0246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466DB8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5EBEF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758A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510F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D880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D1CA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D5674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650F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4124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34BF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ADDB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655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9F31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97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E2E32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17E89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41F8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F134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8615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EA6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760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BA9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0A2B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DFE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4CF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A12D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5302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840B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72959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E5B2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F8A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736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7AF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7B8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071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4426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1A0B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DF64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25E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753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8166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4F53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F13F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982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E03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658E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E1668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CAA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F116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C3DD3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17F5B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3AA37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9E8764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BCDB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C4809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A54E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C1AA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2EC0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0B43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2B629E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34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273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367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D714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6634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95C55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BF63A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01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7E18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80BF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C89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A20DE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4EC5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51CBEA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CA9A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15E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B42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80F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1AF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4FD4A7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1F6D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75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F1B9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166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764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39AA8C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E7DA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AA464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568E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6B7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AA7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CF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3A2E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F4AC32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2D5A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C3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0977D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BCF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D401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09652A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50CA9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BE888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5897C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8701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646E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FC70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7B0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CE21D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ECE9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79B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6C5B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FF7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4B6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5A99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B4E0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F5B59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440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8BDF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125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F7F3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3DA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FE9D0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1181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53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EE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AB7D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F6F5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284C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BA42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C0B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C3A9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3A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DBF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7F1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D007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40EC4F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9081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CEF4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85AF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AEAB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F5E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ADB5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CE2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A82A5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6C9B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880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7A8B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3BB0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EFBB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5A957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80B34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4697DB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08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16D7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1EB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861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14F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D0FE1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40C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FDC5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D34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63A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2B3C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9B9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FD70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B06F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C2FC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6D75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4A16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4BDD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F4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73D4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6BC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3A88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930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3DE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63E6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8BB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CCEA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960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DE14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2FA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3E16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07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C71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17CE7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4EE59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CB6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869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4E9D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FB06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C2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8FC43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872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038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74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33DD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623A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6D70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731E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16794C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DC44B0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7E00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2DCEC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5E1C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79ED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912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BBC1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71D2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A36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2A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FF9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33C8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AF7F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5C48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0C3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8D42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B90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2F6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39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9161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DECA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5C8B6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5CF2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1D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48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C14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05E2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EA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160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3FF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260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0E93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4C4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7619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D2A1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DFA5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B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CA6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4A6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7D6E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11A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893D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844D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ABE7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4CFDB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247B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A72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E6E8F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39434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0377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DFE8AE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924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869AA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8C15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A25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E2BB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9BC6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D60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4067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02B4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CD4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8E0E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C8C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8EBB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122F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A832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4B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35B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B5A2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300D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1567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84C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528B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AFE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A6A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A3D3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089A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AD88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28C6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34B21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635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00E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3AEE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A60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A39E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6BD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7250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8699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B82E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D748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FE8E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1F8A38C" w14:textId="25244E1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72D2CB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04D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FCF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27C3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0F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E240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C068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6D23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01E3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93DC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844B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5EE6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CEE2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DADD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32D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6C7B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C2D4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27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01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930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EBE9E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90B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C1AD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31EC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3A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59C1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4F9D8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A6E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4467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534D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D50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9A9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EFFA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B29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20CA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15FD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A082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61BC6" w14:textId="74F00200" w:rsidR="006F1797" w:rsidRPr="00A71226" w:rsidRDefault="006F1797" w:rsidP="00EE44C1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EF93226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94226B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76BBAB6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905960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659433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736E91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C657A4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0FF7B0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B9E005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77EF40D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655B4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CFDBA50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AE6C4F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FF4D3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F003777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65CB0F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CA7D3CE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C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D709C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775CB5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06AB1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3DD523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91807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757F24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F9B8B4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D3AFEB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B4B20E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3A170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0D147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7F94B4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CA2070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4B384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ABA38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513C8D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BCA8B77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D6AE5C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EBE1C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42624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AC0C10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B9890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F3FA304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55175F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F6E4166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3CFAE2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1584484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49409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2D7180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75DB933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96D755" w14:textId="4EF705D0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2CFB0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4BF331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16F7CE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E1F43C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C682945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30419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F61901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4C96662" w14:textId="77777777" w:rsidR="00BF365B" w:rsidRDefault="00BF365B" w:rsidP="00BF365B">
      <w:pPr>
        <w:rPr>
          <w:sz w:val="10"/>
          <w:szCs w:val="10"/>
        </w:rPr>
      </w:pPr>
    </w:p>
    <w:p w14:paraId="5D6981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A7C0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2C1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63E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1E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6DF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B75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2EE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00D4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ED56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096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8F8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F69E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844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6A0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12C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6672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47F9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37D4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91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1C0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C13F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F47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43E23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49D3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179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101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166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5380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28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0144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9D04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1A3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C7BC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61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7A8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9567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1FC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5C19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4D7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658F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27ED1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BEE95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CDE8CE1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53A23955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CF844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1291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B2EF3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24ECE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8496BD9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7E47A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4906A8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3528240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5B8B3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F9B9F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61116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E564D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5BB1A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5BB2A0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641FFF48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3BB3A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D245C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CD10D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0C88A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EE392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84F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6A8C87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7C5C63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915CE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A4D08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EE156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5B351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B5865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93AAD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B24A4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4B0C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52F2B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3742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EFF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4953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1C4B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78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B0E5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302E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84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2C6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FFC0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C11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7C17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05CE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55E0D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EA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3EA3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13DE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428B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00D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8A2AC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C5CD4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6021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AC6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62D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96C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B02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C776D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97F49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8E94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F33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D863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75C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5AD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85D3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274BA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78E4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C4E6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BA7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EE4C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409B5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76BC2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20542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348942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268D3BF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A8FFA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E23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7FB1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7C603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C87CE0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01C4C2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A1576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A39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987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564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4C4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51BC2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8466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B19F2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29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5604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F24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2CDE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56E5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AAFD4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CC45F7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F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576A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F3E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F02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CDC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8A66F0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DC5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A16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4D38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81CE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E59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F4F18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D0532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1410D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D61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6B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77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643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49CD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868616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6D0C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8DF5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A0CC6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164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EEE8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187EE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6B4A2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008ED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18DE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C0487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DA1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EF48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2B7A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E9DD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C972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491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2F8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9B20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2D40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7E6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FBA5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B06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0BA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9FF9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32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3F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0F8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6EAF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1B19B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B6A7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31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698F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BF80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48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CC8A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F8F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329F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185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52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C900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280E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DFAF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CAA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458D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2A4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B401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AB3D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6377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E829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6607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322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01C8B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22085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A46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7F76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459E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91B7B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040CF9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69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0D5C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3AFCD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D74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E9DD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411FB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88FD5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6C6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9699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989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5DD9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758F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1B06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F01C2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58A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3D9B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820B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C73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DBF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28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3B91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9FE9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B13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E7E6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76FE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01C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181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2DB3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50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29F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D146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87F7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3D27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3E16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F0F3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BB55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CC69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0262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0D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6127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242CE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EDAB8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DB4D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34B0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4732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136B8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57B7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64CA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DCA07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005742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53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6DAA9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D9A65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7355E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6AF3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F72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8710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8F53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ED2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275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C2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90D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87F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2D76F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3959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338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967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CC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A37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C4A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DAAFC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9670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7297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276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18BD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324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1F3CED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32790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A91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CB6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7837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FCD0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CCF5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AA5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34B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7F74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B738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A9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26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0338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561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C923F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19001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C9030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2A982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F673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8B3C3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EFEFE8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D4743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67A52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CCCAE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90F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8E9C0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8DC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DEAF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C17B6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D356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96F2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EB84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524B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1E6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BB1F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D29B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A7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0FF1A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68C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2E04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6DB4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A8DA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3D1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AC9F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5EEB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31A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AF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3B9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7463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3EA7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228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B436E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F62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38E2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550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0D2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774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A4F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249E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1C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21BD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7FC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24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A76C2" w14:textId="3689BB2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6E62A3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362F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5B5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992A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F7E7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8436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052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0876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B4DD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AB6B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4B1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37F27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5E28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410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F4E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B37C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44F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1E2A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6059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63BE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972C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577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3BB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7B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0EFF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67EF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59E5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D92B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A5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81F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BC1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181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7BB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AA2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2AB5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6F72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796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383E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11676D5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C71FA9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73FE371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D97416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2475E5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6FBEA1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94FE85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92359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91EBAB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EE0F0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9C2F50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E14FF4C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05394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73EAE1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206A4A9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3E7C8F5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4E4D75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92EB77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D5FFA97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1D3BD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8D57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601D3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EDC0A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FE3FF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BE9DFD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63D42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73B6A4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6A37D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76AF0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037B8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A7268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7F3C7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13EF56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591A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B008703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DE331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5B7C4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BCC15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951C3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C6F0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FF3638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486CC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B81332D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954A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851FBB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319A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6C06BF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ACFF9A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7A875EB" w14:textId="5015A01C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4C0AFC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25603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89A1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0AA675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84BB58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B80350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07FAC88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79FAA" w14:textId="77777777" w:rsidR="00BF365B" w:rsidRDefault="00BF365B" w:rsidP="00BF365B">
      <w:pPr>
        <w:rPr>
          <w:sz w:val="10"/>
          <w:szCs w:val="10"/>
        </w:rPr>
      </w:pPr>
    </w:p>
    <w:p w14:paraId="0AD4F1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1DD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D28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A20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02E0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7CDD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5C00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4E2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AFBC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7D6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BB0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0E6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145E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7A47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0AE6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337D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711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B0733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18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8472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17160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B456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4CA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FC4F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50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67BF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2EC9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F7B0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3027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5EC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39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B13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4F5B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86FB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6C2E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502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8DE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216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5C18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3397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1CB9" w14:textId="56903272" w:rsidR="00BF365B" w:rsidRDefault="00BF365B" w:rsidP="00EB2278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0"/>
          <w:szCs w:val="10"/>
        </w:rPr>
        <w:br w:type="page"/>
      </w:r>
    </w:p>
    <w:tbl>
      <w:tblPr>
        <w:tblStyle w:val="Tabellenraster2"/>
        <w:tblW w:w="0" w:type="auto"/>
        <w:jc w:val="center"/>
        <w:tblInd w:w="20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9"/>
        <w:gridCol w:w="419"/>
        <w:gridCol w:w="419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</w:tblGrid>
      <w:tr w:rsidR="004325B2" w:rsidRPr="00080B19" w14:paraId="30186D08" w14:textId="77777777" w:rsidTr="00036C27">
        <w:trPr>
          <w:trHeight w:hRule="exact" w:val="573"/>
          <w:jc w:val="center"/>
        </w:trPr>
        <w:tc>
          <w:tcPr>
            <w:tcW w:w="10339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681265E6" w14:textId="77777777" w:rsidR="004325B2" w:rsidRDefault="004325B2" w:rsidP="00E55410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64B0D8A4" w14:textId="77777777" w:rsidR="006D4783" w:rsidRPr="00EB2278" w:rsidRDefault="006D4783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  <w:p w14:paraId="517EEEA1" w14:textId="77777777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F7408B5" w14:textId="77777777" w:rsid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A894B3E" w14:textId="0B352121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</w:tc>
      </w:tr>
      <w:tr w:rsidR="00EA3933" w:rsidRPr="00080B19" w14:paraId="43DF57FF" w14:textId="77777777" w:rsidTr="00036C27">
        <w:trPr>
          <w:cantSplit/>
          <w:trHeight w:hRule="exact" w:val="2558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48066E0" w14:textId="77777777" w:rsidR="006D4783" w:rsidRPr="006D4783" w:rsidRDefault="00695C81" w:rsidP="00695C81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bookmarkStart w:id="13" w:name="_Hlk34296283"/>
            <w:r w:rsidRPr="006D4783">
              <w:rPr>
                <w:rFonts w:cs="Times New Roman"/>
                <w:b/>
                <w:sz w:val="20"/>
              </w:rPr>
              <w:t>Lernmittel</w:t>
            </w:r>
            <w:r w:rsidR="006D4783"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341B87C6" w14:textId="07D0E8D2" w:rsidR="004325B2" w:rsidRPr="006D4783" w:rsidRDefault="006D4783" w:rsidP="00695C81">
            <w:pPr>
              <w:spacing w:before="0" w:after="0"/>
              <w:ind w:left="771" w:right="113"/>
              <w:jc w:val="center"/>
              <w:rPr>
                <w:rFonts w:cs="Times New Roman"/>
                <w:i/>
                <w:sz w:val="20"/>
                <w:lang w:val="vi-VN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3495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F633E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645F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EA5F50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FB620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02A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6245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316CE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EC37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D097F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353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4CDA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5F63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47D34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629A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CBC0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B0A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9B4B5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A5A1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427E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0A5F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50DAC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8F7D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bookmarkEnd w:id="13"/>
      <w:tr w:rsidR="00695C81" w:rsidRPr="00080B19" w14:paraId="0D5CC8ED" w14:textId="77777777" w:rsidTr="00036C27">
        <w:trPr>
          <w:trHeight w:hRule="exact" w:val="425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12B87D6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7E6A7FDE" w14:textId="5E071454" w:rsidR="00695C81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B868C0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7666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A3FDF98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F71BF5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9C5F61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A7FDFC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B97B7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C23C5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A92246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8B90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C2826B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B61C57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E2678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8A9E64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8F41BE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7DEDB76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60B5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3E01C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D68B1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8A3488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23167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2204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00866CD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3D1D3EDF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A3FBC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9" w:type="dxa"/>
            <w:vAlign w:val="center"/>
          </w:tcPr>
          <w:p w14:paraId="2A2EBB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DE126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19C030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92C5C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D4A0B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4A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CFD19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D4BA2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F61F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1E31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6327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FEEC7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5C33E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5095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840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2F10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8C46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7B25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4E11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0819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C6F1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20507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BB2F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9EB5DD7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601BF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2C1812A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2907AC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BC292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87E9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0AD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B1DF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DD91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309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1324B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8C0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06F59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E2C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87B7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9AAE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419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C4FD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2BE8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87CE9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0B7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172C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E0131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7F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81DC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28D7E7F8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7BCBB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14:paraId="2943C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77027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9AD9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850E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80A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B681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3A1F4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73B0D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88DF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E56F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00B6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705C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942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0861B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9AC5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8C86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1F2C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3FCC3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DCAB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B985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65612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1C1E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4D8B65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54F200B3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7DEAF0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90836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B21CD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AE731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5691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0EE8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E9A7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C303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7460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998B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9773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23BF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2F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2E541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5C2A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D85D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9278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3424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86B4D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779B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4B0AD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0C6E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03A0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290D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4C7FE6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311A6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9" w:type="dxa"/>
            <w:vAlign w:val="center"/>
          </w:tcPr>
          <w:p w14:paraId="371BFE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7EF89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B6C8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E333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363E0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BF6FBD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D2965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2C1C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4BDDD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C894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ABA1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85D0F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282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11574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1A45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DF653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FF5B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532B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B3DE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7C6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EF3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FDF6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0F57C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20747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7777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CA0B8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CC3F3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46D9D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C44D0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0EF6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08CD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BD13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ACA2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9F3D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61333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DF799D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53E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D3F7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C9EC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94C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3ABE0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697B03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4ED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CEF5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A25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A7F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6BDA8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AC32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1AFFB1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C600B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9" w:type="dxa"/>
            <w:vAlign w:val="center"/>
          </w:tcPr>
          <w:p w14:paraId="2B9B4A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F80EE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05D168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3649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A61B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8886F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AD9D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756D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ECE6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4524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86E86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F04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B4FB5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1BBD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366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9ADF3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71BCE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69FE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81C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C7CF7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279B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77586A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2BC02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A97DA7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07407C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FE29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3C37D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DB8F9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4BE1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949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E277B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1784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50128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D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8D05F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ED0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DADD4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6716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D336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E63D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C7CF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7DF3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1D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DDA2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07B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46EF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D6284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6F79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104F0067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3D2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9" w:type="dxa"/>
            <w:vAlign w:val="center"/>
          </w:tcPr>
          <w:p w14:paraId="7DE0B36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05066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76C45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FC5772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5795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EFB6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2D161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B57B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F527C9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A834E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5734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E7A67B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E898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48CE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0ED5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12E2A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269C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4A4E6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CAE42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2B79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2DD2B9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DE7B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74229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B526A15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1CF35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54BFC6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1ED6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0D74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D18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A908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B8E7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420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B9A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5F22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9A915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14A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96AE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A379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789C4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B3F8F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6019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C9AD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094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536D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7945F5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1959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7E0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AB48B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E91987C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23BCB3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9" w:type="dxa"/>
            <w:vAlign w:val="center"/>
          </w:tcPr>
          <w:p w14:paraId="195113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65976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11B158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14A0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60E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ACD57F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2B4D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3221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3E0A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2586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AC5A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2882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16B0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7FA7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3D4B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8C2B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6D7B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1C72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5F89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2DF0D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7E69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9DD4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F9B4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3E80FC5D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293BD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8DA3D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76617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129073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AA2F47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8916E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E4073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8AE9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3858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9F90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9840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96A96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ECD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F28E8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7BB3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8F9D2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8C04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5A047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F3E5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B2858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8C7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DAF16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6B73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65D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64A357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5E50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9" w:type="dxa"/>
            <w:vAlign w:val="center"/>
          </w:tcPr>
          <w:p w14:paraId="3E4435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9C8C7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68A59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49F3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C194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7A09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7BC2A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BA14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A22D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B170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3B12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4F15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0352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19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FD2A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5643B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49D9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2760C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B76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62B52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9CB9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80474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FF4D6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F9ECE6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7F24B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1557D5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5AC72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3C314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F7F5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9CD8F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C57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F090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0EB5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8E6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A469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18DC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2816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ED80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E55CC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87FF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626B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B88F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55A1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14E3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6BB9B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CC0CB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5CBF4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23FC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026E84AE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A6033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9" w:type="dxa"/>
            <w:vAlign w:val="center"/>
          </w:tcPr>
          <w:p w14:paraId="77AB8F3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BA359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AB6A7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F2041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7715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732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AA3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12B7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1D5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C754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0256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B19A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922D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8E85D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559F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0C492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03E39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3658B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F736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FD749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16FA2B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C163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15E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A6CE58E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64E4BE6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66A7D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E4FD6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7E8837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895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A5349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83811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01D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29FFE6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EF04B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7E3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F956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7A1FC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42338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AC5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E224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A01B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3F2F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0BCE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742E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CEA8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29F2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434A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57CA9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A7A954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F50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9" w:type="dxa"/>
            <w:vAlign w:val="center"/>
          </w:tcPr>
          <w:p w14:paraId="369DF5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64DC80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A4BF93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A588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C80F2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F67F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925F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A6E29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094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B3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F59A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25E15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419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615C8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AA8C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CF6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AB0C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0D2B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4BBD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BC25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FF3D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8D569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DF8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E4F4D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BBDFC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528A5C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112730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5BD48C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1F99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42D7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472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30A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3D9C01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ABE2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83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30B0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502CD4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AD2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B37B5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8F93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1FEF0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2150A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1F2B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1C431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B26F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5AF7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E32D8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566A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838FC2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3B0052FB" w14:textId="1CD3A37F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9" w:type="dxa"/>
            <w:vAlign w:val="center"/>
          </w:tcPr>
          <w:p w14:paraId="167C3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628284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D9CFCF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A2324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09D3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D5B9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4BFAAA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030A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B41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5DD54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CC816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C25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8C5EB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1B5C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C858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F211F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8A9180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A0B03B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AF23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A83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A900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8E74E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BF3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0515BE96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82EBDF9" w14:textId="77E2C4AD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43AD1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899F2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AA75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7BD79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D0BE1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DBA27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F5C72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E584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E57D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4DE5B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71B5C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57848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835AA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3A647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2CAC8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CE3909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2E804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FC80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4EA1F0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4B4DB6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510CE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68CC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7F77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730B466B" w14:textId="77777777" w:rsidR="00E14B94" w:rsidRDefault="00E14B94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2"/>
          <w:szCs w:val="12"/>
        </w:rPr>
        <w:br w:type="page"/>
      </w:r>
    </w:p>
    <w:tbl>
      <w:tblPr>
        <w:tblStyle w:val="Tabellenraster2"/>
        <w:tblW w:w="10216" w:type="dxa"/>
        <w:tblInd w:w="57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3"/>
        <w:gridCol w:w="413"/>
        <w:gridCol w:w="413"/>
        <w:gridCol w:w="412"/>
        <w:gridCol w:w="412"/>
        <w:gridCol w:w="412"/>
        <w:gridCol w:w="412"/>
        <w:gridCol w:w="412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E14B94" w:rsidRPr="00080B19" w14:paraId="2101ADB0" w14:textId="77777777" w:rsidTr="00EB2278">
        <w:trPr>
          <w:trHeight w:hRule="exact" w:val="573"/>
        </w:trPr>
        <w:tc>
          <w:tcPr>
            <w:tcW w:w="10216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5756A82" w14:textId="77777777" w:rsidR="006D4783" w:rsidRDefault="006D4783" w:rsidP="006D4783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12995FEC" w14:textId="4483E59A" w:rsidR="00E14B94" w:rsidRPr="004325B2" w:rsidRDefault="006D4783" w:rsidP="006D4783">
            <w:pPr>
              <w:spacing w:before="0" w:after="0"/>
              <w:jc w:val="center"/>
              <w:rPr>
                <w:rFonts w:cs="Times New Roman"/>
                <w:szCs w:val="24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</w:tc>
      </w:tr>
      <w:tr w:rsidR="00695C81" w:rsidRPr="00080B19" w14:paraId="373BB7B6" w14:textId="77777777" w:rsidTr="00EB2278">
        <w:trPr>
          <w:cantSplit/>
          <w:trHeight w:hRule="exact" w:val="2558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9673F97" w14:textId="77777777" w:rsidR="006D4783" w:rsidRPr="006D4783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r w:rsidRPr="006D4783">
              <w:rPr>
                <w:rFonts w:cs="Times New Roman"/>
                <w:b/>
                <w:sz w:val="20"/>
              </w:rPr>
              <w:t>Lernmittel</w:t>
            </w:r>
            <w:r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42993527" w14:textId="08FF76E0" w:rsidR="00695C81" w:rsidRPr="00080B19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szCs w:val="22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A98E274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3421FB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8699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2C84DD5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5E94C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C7EA38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1548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F17290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C4E75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AECA7B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3EBC60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719594E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283DFD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82F71D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2FB93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4E19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902FC1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84F7D3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24250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AD7368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312BE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6E35ED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017AC5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0842837F" w14:textId="77777777" w:rsidTr="00EB2278">
        <w:trPr>
          <w:trHeight w:hRule="exact" w:val="425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F45D18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58710151" w14:textId="48A44706" w:rsidR="00E14B94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24C6C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DBD5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9E12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F2EC6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60E5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C10A6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C1EB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839A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DCC9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B2550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8BFB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3F58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37AF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A4E85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700A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2528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50D5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1D163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0EA9C0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370235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088A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C6D3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BA5B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DF821EB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ABB46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3" w:type="dxa"/>
            <w:vAlign w:val="center"/>
          </w:tcPr>
          <w:p w14:paraId="7D99E2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939E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371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AAA6C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71BB9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A382B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DACDC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15D5B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B58A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083BE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3DF3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736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92F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40CDE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C123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6E67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91457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2DB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3FD5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EA616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A875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AE6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6B99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4E5592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3A03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93B2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35F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8104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49448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7B9D3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0474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8F65C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E3F84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CB52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1D93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9FEE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B9C29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F76F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80F8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38D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621D37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73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443F5D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E3C20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3C1AD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8389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BD4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E39C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1A2E382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D996E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3" w:type="dxa"/>
            <w:vAlign w:val="center"/>
          </w:tcPr>
          <w:p w14:paraId="2220D1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0120C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7054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36965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D6C2C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F5E2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8EC36F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05DCE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F85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96AC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963AC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EAC3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5012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E7C22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40FD1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E4B6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3EE8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A6B32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D87A4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BCDD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3948A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8143D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E1408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32EA4AC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0FEEB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1E9064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65BB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DDA57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69821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6B181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2C7CBE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5E5DD1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E5EBC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83BD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F952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F108D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EC7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71CE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F38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8FCD7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F18B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B8D2D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252A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6DACD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F86F6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D728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3D4F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1CB3E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21549D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4F7028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3" w:type="dxa"/>
            <w:vAlign w:val="center"/>
          </w:tcPr>
          <w:p w14:paraId="1CD979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E2035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4BFDA0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1ADC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8F1A4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0EEFC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B5C0F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5BA77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127F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B7F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BBF1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2EF9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4FB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8F81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625EE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E035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E73A7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DFAA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0A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F81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1D5F6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5DF7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7E7C8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82A1B21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5BF0A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D0D8BA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B33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52597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E4068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F9E2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86B24F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753F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A1652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75A0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C8EF1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2E237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791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F590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BBDF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676F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34F8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46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078FB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4656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7764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45BA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A1F55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1F206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279C52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625F9E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3" w:type="dxa"/>
            <w:vAlign w:val="center"/>
          </w:tcPr>
          <w:p w14:paraId="094D82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37C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0BE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A556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8D686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FD6E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7FB91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ED1A0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0D25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951B81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0FEF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1591F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311716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981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1F3B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2B34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8FCD3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BFF1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AFCC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13BF9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E5A1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76AA8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B77EA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3377E5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048D2AB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6AD1F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969E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5998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B4D3DC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D47C8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5D9E14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2A3D9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2D712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FE949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C849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BB5E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17B8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00ED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9ED4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F5ADD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EEEA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A753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3FBEC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876F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C3CD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387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660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C02D1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0F1620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2F6936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3" w:type="dxa"/>
            <w:vAlign w:val="center"/>
          </w:tcPr>
          <w:p w14:paraId="188232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C925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0B17F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46A2C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831B5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5FB86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D75AA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159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9AD4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EA9C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E85640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5B5C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F1B8B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471E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61DB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52980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15E5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CD61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2D339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521CE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FDB9C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CCC2C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DBDE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763CFB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74988D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4B12AC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730D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C92F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F32F1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06944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1833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15B29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545E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A831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8A3C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49075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AB3E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8C0F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441E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4C222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C62C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43B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E5CA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5B0B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E091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393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AB88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9F32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331E5D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B25C1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3" w:type="dxa"/>
            <w:vAlign w:val="center"/>
          </w:tcPr>
          <w:p w14:paraId="728BB9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55322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16E53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7DAB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02A20A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B3278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A32D5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B32594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9849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4A354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EAF88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E1A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5D91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7A891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DDD9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DBF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3165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AC13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16DFA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2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B77E8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2BDD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DCF8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B4CC18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C4A37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646BCE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2C956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17170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DDC77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DD067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29CAE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15AE8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79DE5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7A7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E0E9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6E3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213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6DFA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F32DC2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349C9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67E6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B103A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8A1ED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2C20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E39D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1E3D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263C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E19C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DEC77CD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AA924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3" w:type="dxa"/>
            <w:vAlign w:val="center"/>
          </w:tcPr>
          <w:p w14:paraId="35F193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FB5C4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42A1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633E5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EF1B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3066C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86F20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A3DD72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734C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4515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5A86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F6B4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6E9F2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0DD28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5D6A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BD2F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EEF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C841A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FAC8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9E88C9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9673C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8EA67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93F3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E58FCC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BCC9B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0C934DF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21F5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E4B46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EABB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3203C8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6C00D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0D848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4684D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6FBD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D5C0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4130B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7F58A4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C7BF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7020B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6E6F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B1A4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F481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1A0B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43D0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D906F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11EB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F77CB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D548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6F3D21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6E57A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3" w:type="dxa"/>
            <w:vAlign w:val="center"/>
          </w:tcPr>
          <w:p w14:paraId="4C9329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AFFC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7752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2AAD6C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EFEE2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342DC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70B47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D503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5069C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BF541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C0ACD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870A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9A160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4BDA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1B25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B7FF9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9231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E8F806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23E44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E5A5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04AB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02712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F79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600D27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32D0117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3A591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78D2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27984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809B5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7B7A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70AB1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04CC6C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7191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BD8C5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1BA4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7D90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2E9C3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2B86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D7A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B966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78E29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C956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EEF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1489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EE2D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52BA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D011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47E3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FD0EED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0898173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3" w:type="dxa"/>
            <w:vAlign w:val="center"/>
          </w:tcPr>
          <w:p w14:paraId="4DBFAB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1C12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FC9F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E78C2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9CDDE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D888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307D3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E3EB6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F1FE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AC53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A15BF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622C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5912B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2FA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55FC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B78B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6EDEA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6169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F14F34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C69F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F01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F6B6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AB1BD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51CCF1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D6786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7A362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21681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804F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97D84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F55D3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AA86C1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A47D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1782B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1B6F2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84D1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5CCE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E7887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0EEED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9186B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8D0E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159A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DC68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9ADA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BC0E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8FB26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BF2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A236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12CBA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A4AFC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3FB9CEF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3" w:type="dxa"/>
            <w:vAlign w:val="center"/>
          </w:tcPr>
          <w:p w14:paraId="5645C4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A19BB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DF4B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527C7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7ED48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7AB0D7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30555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146AC8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5624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BD014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BE631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F82F0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322B6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3B7662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7DE2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7290A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2434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03D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2D5D0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055D92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78E60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1D056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658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B3512F3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EF7153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57F5CF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C1B9B4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A21611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D95945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E683B7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BE6C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5322F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B701C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07960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14155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8463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F5B99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DCC0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CFCE4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2C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A662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2323D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21D48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5E32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5D6956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2EACC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DA7C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36039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4A728086" w14:textId="739D80F6" w:rsidR="00E55410" w:rsidRDefault="00E55410">
      <w:pPr>
        <w:spacing w:before="0" w:after="200" w:line="276" w:lineRule="auto"/>
        <w:jc w:val="left"/>
        <w:rPr>
          <w:sz w:val="12"/>
          <w:szCs w:val="12"/>
        </w:rPr>
      </w:pPr>
      <w:r w:rsidRPr="00E55410">
        <w:rPr>
          <w:sz w:val="12"/>
          <w:szCs w:val="12"/>
        </w:rPr>
        <w:br w:type="page"/>
      </w:r>
    </w:p>
    <w:p w14:paraId="0E6AA3F0" w14:textId="381AAAA6" w:rsid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bookmarkStart w:id="14" w:name="_Hlk34289814"/>
      <w:bookmarkStart w:id="15" w:name="_Hlk34212919"/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 w:rsidR="00FC234B"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2116F41" w14:textId="5AEFCC07" w:rsidR="00043717" w:rsidRPr="00043717" w:rsidRDefault="00043717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5515" w:rsidRPr="00045515" w14:paraId="5E85A3E7" w14:textId="77777777" w:rsidTr="00846F3E">
        <w:trPr>
          <w:trHeight w:val="361"/>
        </w:trPr>
        <w:tc>
          <w:tcPr>
            <w:tcW w:w="9062" w:type="dxa"/>
            <w:gridSpan w:val="2"/>
          </w:tcPr>
          <w:bookmarkEnd w:id="14"/>
          <w:p w14:paraId="2C1FE44A" w14:textId="1D3FB23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5515" w:rsidRPr="00045515" w14:paraId="05A66B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7EDB786" w14:textId="1B6A83F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5515" w:rsidRPr="00045515" w14:paraId="121FDD1E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C646266" w14:textId="70A878BD" w:rsidR="00045515" w:rsidRPr="00045515" w:rsidRDefault="00045515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34C8B56" w14:textId="77777777" w:rsidTr="00846F3E">
        <w:tc>
          <w:tcPr>
            <w:tcW w:w="2972" w:type="dxa"/>
          </w:tcPr>
          <w:p w14:paraId="633CDA05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B727740" w14:textId="35E66852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2155CAA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198C5CF9" w14:textId="77777777" w:rsidTr="00846F3E">
        <w:tc>
          <w:tcPr>
            <w:tcW w:w="2972" w:type="dxa"/>
          </w:tcPr>
          <w:p w14:paraId="774CED06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5A8A4931" w14:textId="21CFCC67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0626CC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D77747" w14:textId="77777777" w:rsidR="00045515" w:rsidRP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5515" w:rsidRPr="00045515" w14:paraId="7CEE9597" w14:textId="77777777" w:rsidTr="00846F3E">
        <w:tc>
          <w:tcPr>
            <w:tcW w:w="704" w:type="dxa"/>
          </w:tcPr>
          <w:p w14:paraId="4E91581E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07A8D3" w14:textId="38EE4772" w:rsidR="00045515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9E46BCF" w14:textId="28BB295F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B08D723" w14:textId="16A82C8D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</w:t>
            </w:r>
            <w:r w:rsidR="00043717" w:rsidRP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D324BFC" w14:textId="7344DD52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2E033BB" w14:textId="77777777" w:rsid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D99B62D" w14:textId="67E2BA40" w:rsidR="00043717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5515" w:rsidRPr="00045515" w14:paraId="1C78271E" w14:textId="77777777" w:rsidTr="00846F3E">
        <w:tc>
          <w:tcPr>
            <w:tcW w:w="704" w:type="dxa"/>
          </w:tcPr>
          <w:p w14:paraId="67EDB9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5ED1A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12E23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7CD04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4E7F5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5C6C98" w14:textId="77777777" w:rsidTr="00846F3E">
        <w:tc>
          <w:tcPr>
            <w:tcW w:w="704" w:type="dxa"/>
          </w:tcPr>
          <w:p w14:paraId="48815C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25CE1E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7D043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183CA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DB97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B02983" w14:textId="77777777" w:rsidTr="00846F3E">
        <w:tc>
          <w:tcPr>
            <w:tcW w:w="704" w:type="dxa"/>
          </w:tcPr>
          <w:p w14:paraId="79BECF4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282271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7914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245F5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69D8D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B8D1A18" w14:textId="77777777" w:rsidTr="00846F3E">
        <w:tc>
          <w:tcPr>
            <w:tcW w:w="704" w:type="dxa"/>
          </w:tcPr>
          <w:p w14:paraId="0635610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8D82C9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833C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9A8F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57B057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0FA95E6" w14:textId="77777777" w:rsidTr="00846F3E">
        <w:tc>
          <w:tcPr>
            <w:tcW w:w="704" w:type="dxa"/>
          </w:tcPr>
          <w:p w14:paraId="3F2ED46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02962F8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6AB3BC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20BE9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3CCF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D9883D" w14:textId="77777777" w:rsidTr="00846F3E">
        <w:tc>
          <w:tcPr>
            <w:tcW w:w="704" w:type="dxa"/>
          </w:tcPr>
          <w:p w14:paraId="08557C4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28DCD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0988B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CFBA5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C62D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9B938FB" w14:textId="77777777" w:rsidTr="00846F3E">
        <w:tc>
          <w:tcPr>
            <w:tcW w:w="704" w:type="dxa"/>
          </w:tcPr>
          <w:p w14:paraId="4A4C3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91B4E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9CBB7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D06E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11D3CF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708007C" w14:textId="77777777" w:rsidTr="00846F3E">
        <w:tc>
          <w:tcPr>
            <w:tcW w:w="704" w:type="dxa"/>
          </w:tcPr>
          <w:p w14:paraId="31CBE02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6438B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E00BC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2FFE7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433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3C8E69D" w14:textId="77777777" w:rsidTr="00846F3E">
        <w:tc>
          <w:tcPr>
            <w:tcW w:w="704" w:type="dxa"/>
          </w:tcPr>
          <w:p w14:paraId="5907501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89861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8D9330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87FA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A966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7F835E9" w14:textId="77777777" w:rsidTr="00846F3E">
        <w:tc>
          <w:tcPr>
            <w:tcW w:w="704" w:type="dxa"/>
          </w:tcPr>
          <w:p w14:paraId="4D43CCE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D19B3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0D1A4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B5FA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49596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1ADE144" w14:textId="77777777" w:rsidTr="00846F3E">
        <w:tc>
          <w:tcPr>
            <w:tcW w:w="704" w:type="dxa"/>
          </w:tcPr>
          <w:p w14:paraId="383915E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109BB6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66FD4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30FD3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EF65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DAAED34" w14:textId="77777777" w:rsidTr="00846F3E">
        <w:tc>
          <w:tcPr>
            <w:tcW w:w="704" w:type="dxa"/>
          </w:tcPr>
          <w:p w14:paraId="36A7D03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5EEC623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81B3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C47AB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3A50B3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6922BFD" w14:textId="77777777" w:rsidTr="00846F3E">
        <w:tc>
          <w:tcPr>
            <w:tcW w:w="704" w:type="dxa"/>
          </w:tcPr>
          <w:p w14:paraId="515AC9A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22F68C3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76D18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40AC4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1DD57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2D70FDCD" w14:textId="77777777" w:rsidTr="00846F3E">
        <w:tc>
          <w:tcPr>
            <w:tcW w:w="704" w:type="dxa"/>
          </w:tcPr>
          <w:p w14:paraId="70AE5DE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C5459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06F2C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9DAC1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E0C84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05DD2AC" w14:textId="77777777" w:rsidTr="00846F3E">
        <w:tc>
          <w:tcPr>
            <w:tcW w:w="704" w:type="dxa"/>
          </w:tcPr>
          <w:p w14:paraId="62C5746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C1009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4E60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E2518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5DC51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B1B13F6" w14:textId="77777777" w:rsidTr="00846F3E">
        <w:tc>
          <w:tcPr>
            <w:tcW w:w="704" w:type="dxa"/>
          </w:tcPr>
          <w:p w14:paraId="5A6804D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38ED6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B91C3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7BF8E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822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BD24D1D" w14:textId="77777777" w:rsidTr="00846F3E">
        <w:tc>
          <w:tcPr>
            <w:tcW w:w="704" w:type="dxa"/>
          </w:tcPr>
          <w:p w14:paraId="0122A0A1" w14:textId="5FB765D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2878FF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DD894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E7B82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8F919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05F57D" w14:textId="77777777" w:rsidTr="00846F3E">
        <w:tc>
          <w:tcPr>
            <w:tcW w:w="704" w:type="dxa"/>
          </w:tcPr>
          <w:p w14:paraId="37E92062" w14:textId="137A4605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58C30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35792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476A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57B6A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56073A18" w14:textId="77777777" w:rsidTr="00846F3E">
        <w:tc>
          <w:tcPr>
            <w:tcW w:w="704" w:type="dxa"/>
          </w:tcPr>
          <w:p w14:paraId="2F5FA5FE" w14:textId="1C4B25F2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bookmarkStart w:id="16" w:name="_Hlk34289698"/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036FE023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F6508A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7CB652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6B28C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7F71E06E" w14:textId="77777777" w:rsidTr="00846F3E">
        <w:tc>
          <w:tcPr>
            <w:tcW w:w="704" w:type="dxa"/>
          </w:tcPr>
          <w:p w14:paraId="01D5B6F9" w14:textId="0EDD5F1D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ED92F6B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FD0838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312FEC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085A0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bookmarkEnd w:id="15"/>
    <w:bookmarkEnd w:id="16"/>
    <w:p w14:paraId="34303E97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9DE0065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15ADB11" w14:textId="77777777" w:rsidTr="00846F3E">
        <w:trPr>
          <w:trHeight w:val="361"/>
        </w:trPr>
        <w:tc>
          <w:tcPr>
            <w:tcW w:w="9062" w:type="dxa"/>
            <w:gridSpan w:val="2"/>
          </w:tcPr>
          <w:p w14:paraId="14C1FED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597208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5930E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B38B902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1C8462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F48C26" w14:textId="77777777" w:rsidTr="00846F3E">
        <w:tc>
          <w:tcPr>
            <w:tcW w:w="2972" w:type="dxa"/>
          </w:tcPr>
          <w:p w14:paraId="4A1E76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DADE44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31A81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02C46D" w14:textId="77777777" w:rsidTr="00846F3E">
        <w:tc>
          <w:tcPr>
            <w:tcW w:w="2972" w:type="dxa"/>
          </w:tcPr>
          <w:p w14:paraId="62B13C4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461A17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07D3F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53634D5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67FFBF6C" w14:textId="77777777" w:rsidTr="00846F3E">
        <w:tc>
          <w:tcPr>
            <w:tcW w:w="704" w:type="dxa"/>
          </w:tcPr>
          <w:p w14:paraId="3F8D73D2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95A1CD" w14:textId="30A11CE0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66D07D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2FD1CEA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EF2459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4F65B3E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0BB2DE1D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37F3631" w14:textId="77777777" w:rsidTr="00846F3E">
        <w:tc>
          <w:tcPr>
            <w:tcW w:w="704" w:type="dxa"/>
          </w:tcPr>
          <w:p w14:paraId="595F77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3E7C92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1321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0A6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58BE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091609" w14:textId="77777777" w:rsidTr="00846F3E">
        <w:tc>
          <w:tcPr>
            <w:tcW w:w="704" w:type="dxa"/>
          </w:tcPr>
          <w:p w14:paraId="424E9D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D0BE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BB01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2B63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D883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2C4D75F" w14:textId="77777777" w:rsidTr="00846F3E">
        <w:tc>
          <w:tcPr>
            <w:tcW w:w="704" w:type="dxa"/>
          </w:tcPr>
          <w:p w14:paraId="009F0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701B9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706A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C1EF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04EB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7888A8" w14:textId="77777777" w:rsidTr="00846F3E">
        <w:tc>
          <w:tcPr>
            <w:tcW w:w="704" w:type="dxa"/>
          </w:tcPr>
          <w:p w14:paraId="348739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2C4CCA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EAE6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88939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6EB7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D7B987" w14:textId="77777777" w:rsidTr="00846F3E">
        <w:tc>
          <w:tcPr>
            <w:tcW w:w="704" w:type="dxa"/>
          </w:tcPr>
          <w:p w14:paraId="501F8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53D01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5D12F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ADEB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C99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C03028" w14:textId="77777777" w:rsidTr="00846F3E">
        <w:tc>
          <w:tcPr>
            <w:tcW w:w="704" w:type="dxa"/>
          </w:tcPr>
          <w:p w14:paraId="75F547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DBE79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3B59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D396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A32F3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7A7F3D1" w14:textId="77777777" w:rsidTr="00846F3E">
        <w:tc>
          <w:tcPr>
            <w:tcW w:w="704" w:type="dxa"/>
          </w:tcPr>
          <w:p w14:paraId="7B042D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A5FA3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2215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92F5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E7CC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C28D5B" w14:textId="77777777" w:rsidTr="00846F3E">
        <w:tc>
          <w:tcPr>
            <w:tcW w:w="704" w:type="dxa"/>
          </w:tcPr>
          <w:p w14:paraId="21416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50AEF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9F5A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5ED8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4A79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7A1A21" w14:textId="77777777" w:rsidTr="00846F3E">
        <w:tc>
          <w:tcPr>
            <w:tcW w:w="704" w:type="dxa"/>
          </w:tcPr>
          <w:p w14:paraId="61B5B8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664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5A595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C58DF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7696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FC2D730" w14:textId="77777777" w:rsidTr="00846F3E">
        <w:tc>
          <w:tcPr>
            <w:tcW w:w="704" w:type="dxa"/>
          </w:tcPr>
          <w:p w14:paraId="0F49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05D05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A528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FCAC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68A6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E314F1" w14:textId="77777777" w:rsidTr="00846F3E">
        <w:tc>
          <w:tcPr>
            <w:tcW w:w="704" w:type="dxa"/>
          </w:tcPr>
          <w:p w14:paraId="30C61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A4A5F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3AA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014C7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2A67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9D6B99" w14:textId="77777777" w:rsidTr="00846F3E">
        <w:tc>
          <w:tcPr>
            <w:tcW w:w="704" w:type="dxa"/>
          </w:tcPr>
          <w:p w14:paraId="0BA753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D4752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44BA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B810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F5F99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A90A28" w14:textId="77777777" w:rsidTr="00846F3E">
        <w:tc>
          <w:tcPr>
            <w:tcW w:w="704" w:type="dxa"/>
          </w:tcPr>
          <w:p w14:paraId="3F35CA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3B1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122D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677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EDD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A25AC" w14:textId="77777777" w:rsidTr="00846F3E">
        <w:tc>
          <w:tcPr>
            <w:tcW w:w="704" w:type="dxa"/>
          </w:tcPr>
          <w:p w14:paraId="53F781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93DD3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DE218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B92B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CF90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9FD2B3" w14:textId="77777777" w:rsidTr="00846F3E">
        <w:tc>
          <w:tcPr>
            <w:tcW w:w="704" w:type="dxa"/>
          </w:tcPr>
          <w:p w14:paraId="4DE41A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2E67E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91B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FC07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C250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BAD16A6" w14:textId="77777777" w:rsidTr="00846F3E">
        <w:tc>
          <w:tcPr>
            <w:tcW w:w="704" w:type="dxa"/>
          </w:tcPr>
          <w:p w14:paraId="596302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66E7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280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594E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18EF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BA93CC0" w14:textId="77777777" w:rsidTr="00846F3E">
        <w:tc>
          <w:tcPr>
            <w:tcW w:w="704" w:type="dxa"/>
          </w:tcPr>
          <w:p w14:paraId="6A4ADC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4F956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740F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92AE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438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EFDE71C" w14:textId="77777777" w:rsidTr="00846F3E">
        <w:tc>
          <w:tcPr>
            <w:tcW w:w="704" w:type="dxa"/>
          </w:tcPr>
          <w:p w14:paraId="068C88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58639F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E4FF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7DC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A6851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67BC37" w14:textId="77777777" w:rsidTr="00846F3E">
        <w:tc>
          <w:tcPr>
            <w:tcW w:w="704" w:type="dxa"/>
          </w:tcPr>
          <w:p w14:paraId="2D9801E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B8CCD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1AF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D1D4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129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BDEC9" w14:textId="77777777" w:rsidTr="00846F3E">
        <w:tc>
          <w:tcPr>
            <w:tcW w:w="704" w:type="dxa"/>
          </w:tcPr>
          <w:p w14:paraId="07AC6DF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D024F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B0CD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DB8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4CDDF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8CEBC9C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E265C40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1AFE9666" w14:textId="77777777" w:rsidTr="00846F3E">
        <w:trPr>
          <w:trHeight w:val="361"/>
        </w:trPr>
        <w:tc>
          <w:tcPr>
            <w:tcW w:w="9062" w:type="dxa"/>
            <w:gridSpan w:val="2"/>
          </w:tcPr>
          <w:p w14:paraId="30ADEA3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D6C5889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3DC81CD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73843E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08D490D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C6B81B" w14:textId="77777777" w:rsidTr="00846F3E">
        <w:tc>
          <w:tcPr>
            <w:tcW w:w="2972" w:type="dxa"/>
          </w:tcPr>
          <w:p w14:paraId="0492AA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9A49ED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B6E4E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C30EF" w14:textId="77777777" w:rsidTr="00846F3E">
        <w:tc>
          <w:tcPr>
            <w:tcW w:w="2972" w:type="dxa"/>
          </w:tcPr>
          <w:p w14:paraId="5F91A65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1A7633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3D955E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3FE0934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24B4F8D" w14:textId="77777777" w:rsidTr="00846F3E">
        <w:tc>
          <w:tcPr>
            <w:tcW w:w="704" w:type="dxa"/>
          </w:tcPr>
          <w:p w14:paraId="157B2E00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3B3FB90" w14:textId="31A0631C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AC69DD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0A191A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15E7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FA8975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1C29E9A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5F4F7234" w14:textId="77777777" w:rsidTr="00846F3E">
        <w:tc>
          <w:tcPr>
            <w:tcW w:w="704" w:type="dxa"/>
          </w:tcPr>
          <w:p w14:paraId="5E37AE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9415B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6CC3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86D7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E0635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70E3136" w14:textId="77777777" w:rsidTr="00846F3E">
        <w:tc>
          <w:tcPr>
            <w:tcW w:w="704" w:type="dxa"/>
          </w:tcPr>
          <w:p w14:paraId="05DD1C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E8A96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BFC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A3161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7052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BBB145" w14:textId="77777777" w:rsidTr="00846F3E">
        <w:tc>
          <w:tcPr>
            <w:tcW w:w="704" w:type="dxa"/>
          </w:tcPr>
          <w:p w14:paraId="7682D7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9CF4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5E26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008A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EC1F4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B8EBC0E" w14:textId="77777777" w:rsidTr="00846F3E">
        <w:tc>
          <w:tcPr>
            <w:tcW w:w="704" w:type="dxa"/>
          </w:tcPr>
          <w:p w14:paraId="788C80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D3B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7018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C725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88A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B5956" w14:textId="77777777" w:rsidTr="00846F3E">
        <w:tc>
          <w:tcPr>
            <w:tcW w:w="704" w:type="dxa"/>
          </w:tcPr>
          <w:p w14:paraId="4DD13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E6DC7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78F1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ED45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F6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AD1B9A" w14:textId="77777777" w:rsidTr="00846F3E">
        <w:tc>
          <w:tcPr>
            <w:tcW w:w="704" w:type="dxa"/>
          </w:tcPr>
          <w:p w14:paraId="080F10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44F36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ABC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0CC9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952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7B123F" w14:textId="77777777" w:rsidTr="00846F3E">
        <w:tc>
          <w:tcPr>
            <w:tcW w:w="704" w:type="dxa"/>
          </w:tcPr>
          <w:p w14:paraId="460898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DB7A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901B7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DD0A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7E879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A88E1DD" w14:textId="77777777" w:rsidTr="00846F3E">
        <w:tc>
          <w:tcPr>
            <w:tcW w:w="704" w:type="dxa"/>
          </w:tcPr>
          <w:p w14:paraId="0877C4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AA9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AE11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D626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87EC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5DA818B" w14:textId="77777777" w:rsidTr="00846F3E">
        <w:tc>
          <w:tcPr>
            <w:tcW w:w="704" w:type="dxa"/>
          </w:tcPr>
          <w:p w14:paraId="604D9C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C72E9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6579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E712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AE9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C1C9E9" w14:textId="77777777" w:rsidTr="00846F3E">
        <w:tc>
          <w:tcPr>
            <w:tcW w:w="704" w:type="dxa"/>
          </w:tcPr>
          <w:p w14:paraId="1AA88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F830D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1ACB6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D07E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E86E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BD7641" w14:textId="77777777" w:rsidTr="00846F3E">
        <w:tc>
          <w:tcPr>
            <w:tcW w:w="704" w:type="dxa"/>
          </w:tcPr>
          <w:p w14:paraId="206BB5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0F8E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E9C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CFD3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FFD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80585CA" w14:textId="77777777" w:rsidTr="00846F3E">
        <w:tc>
          <w:tcPr>
            <w:tcW w:w="704" w:type="dxa"/>
          </w:tcPr>
          <w:p w14:paraId="216E4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2FD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C9C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C4B5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6CBF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DCC4772" w14:textId="77777777" w:rsidTr="00846F3E">
        <w:tc>
          <w:tcPr>
            <w:tcW w:w="704" w:type="dxa"/>
          </w:tcPr>
          <w:p w14:paraId="66EA6A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9F456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B9D3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F744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FBDF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56C73D9" w14:textId="77777777" w:rsidTr="00846F3E">
        <w:tc>
          <w:tcPr>
            <w:tcW w:w="704" w:type="dxa"/>
          </w:tcPr>
          <w:p w14:paraId="00DDC1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64795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3AD4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0484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6EB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77354E8" w14:textId="77777777" w:rsidTr="00846F3E">
        <w:tc>
          <w:tcPr>
            <w:tcW w:w="704" w:type="dxa"/>
          </w:tcPr>
          <w:p w14:paraId="2CA505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1E03F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3BB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348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66B8F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D6F5A6E" w14:textId="77777777" w:rsidTr="00846F3E">
        <w:tc>
          <w:tcPr>
            <w:tcW w:w="704" w:type="dxa"/>
          </w:tcPr>
          <w:p w14:paraId="7E8D34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A25F1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9FFB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793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697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4869E" w14:textId="77777777" w:rsidTr="00846F3E">
        <w:tc>
          <w:tcPr>
            <w:tcW w:w="704" w:type="dxa"/>
          </w:tcPr>
          <w:p w14:paraId="43ED07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73456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E4E2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0E26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D59E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884A70A" w14:textId="77777777" w:rsidTr="00846F3E">
        <w:tc>
          <w:tcPr>
            <w:tcW w:w="704" w:type="dxa"/>
          </w:tcPr>
          <w:p w14:paraId="024D2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54E2A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BBE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8AB6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7BC0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946889D" w14:textId="77777777" w:rsidTr="00846F3E">
        <w:tc>
          <w:tcPr>
            <w:tcW w:w="704" w:type="dxa"/>
          </w:tcPr>
          <w:p w14:paraId="44091A6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C47A1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1496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7EBA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42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9215AC" w14:textId="77777777" w:rsidTr="00846F3E">
        <w:tc>
          <w:tcPr>
            <w:tcW w:w="704" w:type="dxa"/>
          </w:tcPr>
          <w:p w14:paraId="41F3B5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3D7FCC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AE0AF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163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31DA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E5627B2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A3DCB0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045B34E1" w14:textId="77777777" w:rsidTr="00846F3E">
        <w:trPr>
          <w:trHeight w:val="361"/>
        </w:trPr>
        <w:tc>
          <w:tcPr>
            <w:tcW w:w="9062" w:type="dxa"/>
            <w:gridSpan w:val="2"/>
          </w:tcPr>
          <w:p w14:paraId="3FA3A76F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BFC00D7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A0850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2BB2298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DB9248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7F6A82" w14:textId="77777777" w:rsidTr="00846F3E">
        <w:tc>
          <w:tcPr>
            <w:tcW w:w="2972" w:type="dxa"/>
          </w:tcPr>
          <w:p w14:paraId="602AC2A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379C18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51015D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F6FFD0" w14:textId="77777777" w:rsidTr="00846F3E">
        <w:tc>
          <w:tcPr>
            <w:tcW w:w="2972" w:type="dxa"/>
          </w:tcPr>
          <w:p w14:paraId="7F25CE8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870C79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9A5CE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6C0D283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1B425CB" w14:textId="77777777" w:rsidTr="00846F3E">
        <w:tc>
          <w:tcPr>
            <w:tcW w:w="704" w:type="dxa"/>
          </w:tcPr>
          <w:p w14:paraId="0273BAEC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E58C07C" w14:textId="2CD6906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4DDD272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834797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024595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D85392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AEE440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6AFE27D" w14:textId="77777777" w:rsidTr="00846F3E">
        <w:tc>
          <w:tcPr>
            <w:tcW w:w="704" w:type="dxa"/>
          </w:tcPr>
          <w:p w14:paraId="371AB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7BE7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3F54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6BC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FC2F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094083" w14:textId="77777777" w:rsidTr="00846F3E">
        <w:tc>
          <w:tcPr>
            <w:tcW w:w="704" w:type="dxa"/>
          </w:tcPr>
          <w:p w14:paraId="249081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C0CB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3B41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53AEB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34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8BCB45" w14:textId="77777777" w:rsidTr="00846F3E">
        <w:tc>
          <w:tcPr>
            <w:tcW w:w="704" w:type="dxa"/>
          </w:tcPr>
          <w:p w14:paraId="1AFCC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E69E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119F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1D14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970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ED6A48" w14:textId="77777777" w:rsidTr="00846F3E">
        <w:tc>
          <w:tcPr>
            <w:tcW w:w="704" w:type="dxa"/>
          </w:tcPr>
          <w:p w14:paraId="2B01E7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32417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951B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5E0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2F3E6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557B7B1" w14:textId="77777777" w:rsidTr="00846F3E">
        <w:tc>
          <w:tcPr>
            <w:tcW w:w="704" w:type="dxa"/>
          </w:tcPr>
          <w:p w14:paraId="4C1321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4F90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FAAD3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8665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D7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FB21689" w14:textId="77777777" w:rsidTr="00846F3E">
        <w:tc>
          <w:tcPr>
            <w:tcW w:w="704" w:type="dxa"/>
          </w:tcPr>
          <w:p w14:paraId="412EE4E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3F0F75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08D5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FEC7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93A61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DD6016" w14:textId="77777777" w:rsidTr="00846F3E">
        <w:tc>
          <w:tcPr>
            <w:tcW w:w="704" w:type="dxa"/>
          </w:tcPr>
          <w:p w14:paraId="6E1785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772D3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2954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A650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73C1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9712258" w14:textId="77777777" w:rsidTr="00846F3E">
        <w:tc>
          <w:tcPr>
            <w:tcW w:w="704" w:type="dxa"/>
          </w:tcPr>
          <w:p w14:paraId="24BBE4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733A7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B93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292E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E6B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9D636C" w14:textId="77777777" w:rsidTr="00846F3E">
        <w:tc>
          <w:tcPr>
            <w:tcW w:w="704" w:type="dxa"/>
          </w:tcPr>
          <w:p w14:paraId="543F4B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B3318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3CA7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EDD3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E84B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FDEBE2" w14:textId="77777777" w:rsidTr="00846F3E">
        <w:tc>
          <w:tcPr>
            <w:tcW w:w="704" w:type="dxa"/>
          </w:tcPr>
          <w:p w14:paraId="07FC04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6A4B02A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AB2D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00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4B5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EFC9BA" w14:textId="77777777" w:rsidTr="00846F3E">
        <w:tc>
          <w:tcPr>
            <w:tcW w:w="704" w:type="dxa"/>
          </w:tcPr>
          <w:p w14:paraId="354F43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CE12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9DE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391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82B8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5C5B5F" w14:textId="77777777" w:rsidTr="00846F3E">
        <w:tc>
          <w:tcPr>
            <w:tcW w:w="704" w:type="dxa"/>
          </w:tcPr>
          <w:p w14:paraId="6F1AB4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E94C4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4336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8E71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A2C4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280BE0" w14:textId="77777777" w:rsidTr="00846F3E">
        <w:tc>
          <w:tcPr>
            <w:tcW w:w="704" w:type="dxa"/>
          </w:tcPr>
          <w:p w14:paraId="5D2A44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39852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B15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E109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13DC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4E94C1" w14:textId="77777777" w:rsidTr="00846F3E">
        <w:tc>
          <w:tcPr>
            <w:tcW w:w="704" w:type="dxa"/>
          </w:tcPr>
          <w:p w14:paraId="3D5C4D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1916A3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7F20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F49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40F0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D669C9" w14:textId="77777777" w:rsidTr="00846F3E">
        <w:tc>
          <w:tcPr>
            <w:tcW w:w="704" w:type="dxa"/>
          </w:tcPr>
          <w:p w14:paraId="1EAD9C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582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EB2C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14EF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32E7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0317E2" w14:textId="77777777" w:rsidTr="00846F3E">
        <w:tc>
          <w:tcPr>
            <w:tcW w:w="704" w:type="dxa"/>
          </w:tcPr>
          <w:p w14:paraId="07A527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E182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508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9E2A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F3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465B2" w14:textId="77777777" w:rsidTr="00846F3E">
        <w:tc>
          <w:tcPr>
            <w:tcW w:w="704" w:type="dxa"/>
          </w:tcPr>
          <w:p w14:paraId="7AB846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A69A0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4C26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647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2CE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EFCDAE" w14:textId="77777777" w:rsidTr="00846F3E">
        <w:tc>
          <w:tcPr>
            <w:tcW w:w="704" w:type="dxa"/>
          </w:tcPr>
          <w:p w14:paraId="44DE35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BBF24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ED70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0C94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A055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A3F827" w14:textId="77777777" w:rsidTr="00846F3E">
        <w:tc>
          <w:tcPr>
            <w:tcW w:w="704" w:type="dxa"/>
          </w:tcPr>
          <w:p w14:paraId="0AB2404A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35913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B50D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95B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DA6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96C6633" w14:textId="77777777" w:rsidTr="00846F3E">
        <w:tc>
          <w:tcPr>
            <w:tcW w:w="704" w:type="dxa"/>
          </w:tcPr>
          <w:p w14:paraId="7873DD1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0FF67F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E831C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6EE81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DFF9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2E99A133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56C9DFD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632F81CE" w14:textId="77777777" w:rsidTr="00846F3E">
        <w:trPr>
          <w:trHeight w:val="361"/>
        </w:trPr>
        <w:tc>
          <w:tcPr>
            <w:tcW w:w="9062" w:type="dxa"/>
            <w:gridSpan w:val="2"/>
          </w:tcPr>
          <w:p w14:paraId="199E264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98898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0939A0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4EDF7BB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783CC85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E76548" w14:textId="77777777" w:rsidTr="00846F3E">
        <w:tc>
          <w:tcPr>
            <w:tcW w:w="2972" w:type="dxa"/>
          </w:tcPr>
          <w:p w14:paraId="6E9AE77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7AF7A7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1FA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F429240" w14:textId="77777777" w:rsidTr="00846F3E">
        <w:tc>
          <w:tcPr>
            <w:tcW w:w="2972" w:type="dxa"/>
          </w:tcPr>
          <w:p w14:paraId="6C2571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36D9C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F071F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7F189DA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34B7125" w14:textId="77777777" w:rsidTr="00846F3E">
        <w:tc>
          <w:tcPr>
            <w:tcW w:w="704" w:type="dxa"/>
          </w:tcPr>
          <w:p w14:paraId="5DDB3E68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842398D" w14:textId="3EF5F41F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0FA6A96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7BD530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525C92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5A349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4559BE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38BAF06E" w14:textId="77777777" w:rsidTr="00846F3E">
        <w:tc>
          <w:tcPr>
            <w:tcW w:w="704" w:type="dxa"/>
          </w:tcPr>
          <w:p w14:paraId="10406C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27E7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B11A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51B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6BF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5A90A9" w14:textId="77777777" w:rsidTr="00846F3E">
        <w:tc>
          <w:tcPr>
            <w:tcW w:w="704" w:type="dxa"/>
          </w:tcPr>
          <w:p w14:paraId="76A672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A909B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B84D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49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8E97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2B978E" w14:textId="77777777" w:rsidTr="00846F3E">
        <w:tc>
          <w:tcPr>
            <w:tcW w:w="704" w:type="dxa"/>
          </w:tcPr>
          <w:p w14:paraId="516C99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4E4BC7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3767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8B64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29402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41ACEDE" w14:textId="77777777" w:rsidTr="00846F3E">
        <w:tc>
          <w:tcPr>
            <w:tcW w:w="704" w:type="dxa"/>
          </w:tcPr>
          <w:p w14:paraId="2A6200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CB8EC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4D8D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3C3C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F0AC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203D3D" w14:textId="77777777" w:rsidTr="00846F3E">
        <w:tc>
          <w:tcPr>
            <w:tcW w:w="704" w:type="dxa"/>
          </w:tcPr>
          <w:p w14:paraId="637EC7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1ADF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23F6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A36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FC1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FD8C4CA" w14:textId="77777777" w:rsidTr="00846F3E">
        <w:tc>
          <w:tcPr>
            <w:tcW w:w="704" w:type="dxa"/>
          </w:tcPr>
          <w:p w14:paraId="45DA1B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B50D1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672D1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CE7E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DA39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7C638" w14:textId="77777777" w:rsidTr="00846F3E">
        <w:tc>
          <w:tcPr>
            <w:tcW w:w="704" w:type="dxa"/>
          </w:tcPr>
          <w:p w14:paraId="0A023E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331A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CF77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232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71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EF46F0" w14:textId="77777777" w:rsidTr="00846F3E">
        <w:tc>
          <w:tcPr>
            <w:tcW w:w="704" w:type="dxa"/>
          </w:tcPr>
          <w:p w14:paraId="6C3C4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0A7DD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2D8EA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9DD7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72B0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EDE84D" w14:textId="77777777" w:rsidTr="00846F3E">
        <w:tc>
          <w:tcPr>
            <w:tcW w:w="704" w:type="dxa"/>
          </w:tcPr>
          <w:p w14:paraId="78814A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0DCD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9E69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48F1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52A7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5599FB" w14:textId="77777777" w:rsidTr="00846F3E">
        <w:tc>
          <w:tcPr>
            <w:tcW w:w="704" w:type="dxa"/>
          </w:tcPr>
          <w:p w14:paraId="76F594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64C4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EFF5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A817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8C9C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82B061" w14:textId="77777777" w:rsidTr="00846F3E">
        <w:tc>
          <w:tcPr>
            <w:tcW w:w="704" w:type="dxa"/>
          </w:tcPr>
          <w:p w14:paraId="510101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2EAD45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2C0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9B23B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248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EDDC1" w14:textId="77777777" w:rsidTr="00846F3E">
        <w:tc>
          <w:tcPr>
            <w:tcW w:w="704" w:type="dxa"/>
          </w:tcPr>
          <w:p w14:paraId="17B53FA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879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3769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E656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049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69EC03" w14:textId="77777777" w:rsidTr="00846F3E">
        <w:tc>
          <w:tcPr>
            <w:tcW w:w="704" w:type="dxa"/>
          </w:tcPr>
          <w:p w14:paraId="636DFD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736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D2466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877E6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CB4D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CF7799" w14:textId="77777777" w:rsidTr="00846F3E">
        <w:tc>
          <w:tcPr>
            <w:tcW w:w="704" w:type="dxa"/>
          </w:tcPr>
          <w:p w14:paraId="7E9023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AA456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A075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C62F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13EF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E5D864" w14:textId="77777777" w:rsidTr="00846F3E">
        <w:tc>
          <w:tcPr>
            <w:tcW w:w="704" w:type="dxa"/>
          </w:tcPr>
          <w:p w14:paraId="262BE5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7D078D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C148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FBC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547A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837D39" w14:textId="77777777" w:rsidTr="00846F3E">
        <w:tc>
          <w:tcPr>
            <w:tcW w:w="704" w:type="dxa"/>
          </w:tcPr>
          <w:p w14:paraId="73AB1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6EC69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9737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23BDC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85A7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C5CDA47" w14:textId="77777777" w:rsidTr="00846F3E">
        <w:tc>
          <w:tcPr>
            <w:tcW w:w="704" w:type="dxa"/>
          </w:tcPr>
          <w:p w14:paraId="7E67E9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37295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DE0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5B74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9501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9F61E4" w14:textId="77777777" w:rsidTr="00846F3E">
        <w:tc>
          <w:tcPr>
            <w:tcW w:w="704" w:type="dxa"/>
          </w:tcPr>
          <w:p w14:paraId="612E7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FC55F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C63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CC345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5832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C8E26E" w14:textId="77777777" w:rsidTr="00846F3E">
        <w:tc>
          <w:tcPr>
            <w:tcW w:w="704" w:type="dxa"/>
          </w:tcPr>
          <w:p w14:paraId="717B2A8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D1AD6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9AD8A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BA2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632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03F3C9" w14:textId="77777777" w:rsidTr="00846F3E">
        <w:tc>
          <w:tcPr>
            <w:tcW w:w="704" w:type="dxa"/>
          </w:tcPr>
          <w:p w14:paraId="3EA3609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BD57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6CEB6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F9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5348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CAC23E8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22EA7CD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2F03F790" w14:textId="77777777" w:rsidTr="00846F3E">
        <w:trPr>
          <w:trHeight w:val="361"/>
        </w:trPr>
        <w:tc>
          <w:tcPr>
            <w:tcW w:w="9062" w:type="dxa"/>
            <w:gridSpan w:val="2"/>
          </w:tcPr>
          <w:p w14:paraId="18C3EA6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2C555D3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63D251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A91966B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77A516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9D91CC1" w14:textId="77777777" w:rsidTr="00846F3E">
        <w:tc>
          <w:tcPr>
            <w:tcW w:w="2972" w:type="dxa"/>
          </w:tcPr>
          <w:p w14:paraId="0E442A9E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823952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81E3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C74FDBF" w14:textId="77777777" w:rsidTr="00846F3E">
        <w:tc>
          <w:tcPr>
            <w:tcW w:w="2972" w:type="dxa"/>
          </w:tcPr>
          <w:p w14:paraId="193114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0AFA732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51F4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F375D0F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C918678" w14:textId="77777777" w:rsidTr="00846F3E">
        <w:tc>
          <w:tcPr>
            <w:tcW w:w="704" w:type="dxa"/>
          </w:tcPr>
          <w:p w14:paraId="47FDE22A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9F9C5AA" w14:textId="71DA3D9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E20F3F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13BD8B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FF6C99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9A074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B94F54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2B90681" w14:textId="77777777" w:rsidTr="00846F3E">
        <w:tc>
          <w:tcPr>
            <w:tcW w:w="704" w:type="dxa"/>
          </w:tcPr>
          <w:p w14:paraId="55E08A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23B9E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30A5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93E88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F148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5831AD" w14:textId="77777777" w:rsidTr="00846F3E">
        <w:tc>
          <w:tcPr>
            <w:tcW w:w="704" w:type="dxa"/>
          </w:tcPr>
          <w:p w14:paraId="4F3B5D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337A1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A6F3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CD7C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3EFC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7A5B8" w14:textId="77777777" w:rsidTr="00846F3E">
        <w:tc>
          <w:tcPr>
            <w:tcW w:w="704" w:type="dxa"/>
          </w:tcPr>
          <w:p w14:paraId="7F7681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43B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10DD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07A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4AF0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265FB3" w14:textId="77777777" w:rsidTr="00846F3E">
        <w:tc>
          <w:tcPr>
            <w:tcW w:w="704" w:type="dxa"/>
          </w:tcPr>
          <w:p w14:paraId="76CD67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6C2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368F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2E23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60E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5D36BF" w14:textId="77777777" w:rsidTr="00846F3E">
        <w:tc>
          <w:tcPr>
            <w:tcW w:w="704" w:type="dxa"/>
          </w:tcPr>
          <w:p w14:paraId="323222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485241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698EC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ADF5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B4E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2AD4FF3" w14:textId="77777777" w:rsidTr="00846F3E">
        <w:tc>
          <w:tcPr>
            <w:tcW w:w="704" w:type="dxa"/>
          </w:tcPr>
          <w:p w14:paraId="2909F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7E8F52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6704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1A8C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38D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C0674" w14:textId="77777777" w:rsidTr="00846F3E">
        <w:tc>
          <w:tcPr>
            <w:tcW w:w="704" w:type="dxa"/>
          </w:tcPr>
          <w:p w14:paraId="0DE0FD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B74E0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489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7E361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1600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CA49CC" w14:textId="77777777" w:rsidTr="00846F3E">
        <w:tc>
          <w:tcPr>
            <w:tcW w:w="704" w:type="dxa"/>
          </w:tcPr>
          <w:p w14:paraId="64605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F19D3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C162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1E4E4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2411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7F517" w14:textId="77777777" w:rsidTr="00846F3E">
        <w:tc>
          <w:tcPr>
            <w:tcW w:w="704" w:type="dxa"/>
          </w:tcPr>
          <w:p w14:paraId="727DD6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6097D9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C88B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A2E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8DF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148D3B" w14:textId="77777777" w:rsidTr="00846F3E">
        <w:tc>
          <w:tcPr>
            <w:tcW w:w="704" w:type="dxa"/>
          </w:tcPr>
          <w:p w14:paraId="4D7249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472CF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9190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6D8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48B3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C8C762" w14:textId="77777777" w:rsidTr="00846F3E">
        <w:tc>
          <w:tcPr>
            <w:tcW w:w="704" w:type="dxa"/>
          </w:tcPr>
          <w:p w14:paraId="0D7B0A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443D1A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286D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4F7BE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60C0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CE535EB" w14:textId="77777777" w:rsidTr="00846F3E">
        <w:tc>
          <w:tcPr>
            <w:tcW w:w="704" w:type="dxa"/>
          </w:tcPr>
          <w:p w14:paraId="6A95B7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0CA876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E649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E8C1B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F9CA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552D3" w14:textId="77777777" w:rsidTr="00846F3E">
        <w:tc>
          <w:tcPr>
            <w:tcW w:w="704" w:type="dxa"/>
          </w:tcPr>
          <w:p w14:paraId="30525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628763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044D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A9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0501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BD9DCA" w14:textId="77777777" w:rsidTr="00846F3E">
        <w:tc>
          <w:tcPr>
            <w:tcW w:w="704" w:type="dxa"/>
          </w:tcPr>
          <w:p w14:paraId="63472F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3CE90E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EA10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57523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93C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DE75B6" w14:textId="77777777" w:rsidTr="00846F3E">
        <w:tc>
          <w:tcPr>
            <w:tcW w:w="704" w:type="dxa"/>
          </w:tcPr>
          <w:p w14:paraId="2C5B3E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3813D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0244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CA89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0B7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6899C4" w14:textId="77777777" w:rsidTr="00846F3E">
        <w:tc>
          <w:tcPr>
            <w:tcW w:w="704" w:type="dxa"/>
          </w:tcPr>
          <w:p w14:paraId="1F567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52B2B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FD73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496F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39330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9E6959" w14:textId="77777777" w:rsidTr="00846F3E">
        <w:tc>
          <w:tcPr>
            <w:tcW w:w="704" w:type="dxa"/>
          </w:tcPr>
          <w:p w14:paraId="76DFF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8990C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83CB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1D0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0CAE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485340" w14:textId="77777777" w:rsidTr="00846F3E">
        <w:tc>
          <w:tcPr>
            <w:tcW w:w="704" w:type="dxa"/>
          </w:tcPr>
          <w:p w14:paraId="6B3C53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4518E0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C227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6920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04AC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AAF4D2" w14:textId="77777777" w:rsidTr="00846F3E">
        <w:tc>
          <w:tcPr>
            <w:tcW w:w="704" w:type="dxa"/>
          </w:tcPr>
          <w:p w14:paraId="79AE756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4DA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026E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5AFE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D0A0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E57826" w14:textId="77777777" w:rsidTr="00846F3E">
        <w:tc>
          <w:tcPr>
            <w:tcW w:w="704" w:type="dxa"/>
          </w:tcPr>
          <w:p w14:paraId="2D7EE25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7BE4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3BF6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721C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C74D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63F08F9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B47F0A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50214DA3" w14:textId="77777777" w:rsidTr="00846F3E">
        <w:trPr>
          <w:trHeight w:val="361"/>
        </w:trPr>
        <w:tc>
          <w:tcPr>
            <w:tcW w:w="9062" w:type="dxa"/>
            <w:gridSpan w:val="2"/>
          </w:tcPr>
          <w:p w14:paraId="51E8195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EE1610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8AC4C0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6D18C64" w14:textId="77777777" w:rsidTr="00846F3E">
        <w:trPr>
          <w:trHeight w:val="4162"/>
        </w:trPr>
        <w:tc>
          <w:tcPr>
            <w:tcW w:w="9062" w:type="dxa"/>
            <w:gridSpan w:val="2"/>
          </w:tcPr>
          <w:p w14:paraId="6CD15C5F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8EFBD3" w14:textId="77777777" w:rsidTr="00846F3E">
        <w:tc>
          <w:tcPr>
            <w:tcW w:w="2972" w:type="dxa"/>
          </w:tcPr>
          <w:p w14:paraId="2003B71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994A4C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6817C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0C3A4DB" w14:textId="77777777" w:rsidTr="00846F3E">
        <w:tc>
          <w:tcPr>
            <w:tcW w:w="2972" w:type="dxa"/>
          </w:tcPr>
          <w:p w14:paraId="585F97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636BAA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CA2E8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C985820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744A637F" w14:textId="77777777" w:rsidTr="00846F3E">
        <w:tc>
          <w:tcPr>
            <w:tcW w:w="704" w:type="dxa"/>
          </w:tcPr>
          <w:p w14:paraId="555ACF97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799320" w14:textId="17DAB065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220E01C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E65F56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78840AF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7CA4A4E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53580F28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10C64643" w14:textId="77777777" w:rsidTr="00846F3E">
        <w:tc>
          <w:tcPr>
            <w:tcW w:w="704" w:type="dxa"/>
          </w:tcPr>
          <w:p w14:paraId="64D7E3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9410E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FCCC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FDF5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AFA7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7B6A21" w14:textId="77777777" w:rsidTr="00846F3E">
        <w:tc>
          <w:tcPr>
            <w:tcW w:w="704" w:type="dxa"/>
          </w:tcPr>
          <w:p w14:paraId="21822E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A3F3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3825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F1A5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797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ECD393B" w14:textId="77777777" w:rsidTr="00846F3E">
        <w:tc>
          <w:tcPr>
            <w:tcW w:w="704" w:type="dxa"/>
          </w:tcPr>
          <w:p w14:paraId="53A325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34D795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9A12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C80B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7602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E31B21" w14:textId="77777777" w:rsidTr="00846F3E">
        <w:tc>
          <w:tcPr>
            <w:tcW w:w="704" w:type="dxa"/>
          </w:tcPr>
          <w:p w14:paraId="421954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0CC1B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517F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9EAA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F95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453F444" w14:textId="77777777" w:rsidTr="00846F3E">
        <w:tc>
          <w:tcPr>
            <w:tcW w:w="704" w:type="dxa"/>
          </w:tcPr>
          <w:p w14:paraId="3B94C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549EE8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42C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0130A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8E6F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9B1067" w14:textId="77777777" w:rsidTr="00846F3E">
        <w:tc>
          <w:tcPr>
            <w:tcW w:w="704" w:type="dxa"/>
          </w:tcPr>
          <w:p w14:paraId="03CEC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2E32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F772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E845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721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3108A" w14:textId="77777777" w:rsidTr="00846F3E">
        <w:tc>
          <w:tcPr>
            <w:tcW w:w="704" w:type="dxa"/>
          </w:tcPr>
          <w:p w14:paraId="04D0EF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E7633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970F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2888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FB85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0EF413" w14:textId="77777777" w:rsidTr="00846F3E">
        <w:tc>
          <w:tcPr>
            <w:tcW w:w="704" w:type="dxa"/>
          </w:tcPr>
          <w:p w14:paraId="75DE52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D1B66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26E9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2EBBD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CE8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47FCB9" w14:textId="77777777" w:rsidTr="00846F3E">
        <w:tc>
          <w:tcPr>
            <w:tcW w:w="704" w:type="dxa"/>
          </w:tcPr>
          <w:p w14:paraId="53B64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A0BA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1C43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44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C450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62D259" w14:textId="77777777" w:rsidTr="00846F3E">
        <w:tc>
          <w:tcPr>
            <w:tcW w:w="704" w:type="dxa"/>
          </w:tcPr>
          <w:p w14:paraId="19B70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1E466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3EA7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11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F1896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7D6F10" w14:textId="77777777" w:rsidTr="00846F3E">
        <w:tc>
          <w:tcPr>
            <w:tcW w:w="704" w:type="dxa"/>
          </w:tcPr>
          <w:p w14:paraId="232C68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79AE7A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96E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1BBE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645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F8F7D4" w14:textId="77777777" w:rsidTr="00846F3E">
        <w:tc>
          <w:tcPr>
            <w:tcW w:w="704" w:type="dxa"/>
          </w:tcPr>
          <w:p w14:paraId="551A91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775384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FC9C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097E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3C4A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6E7995C" w14:textId="77777777" w:rsidTr="00846F3E">
        <w:tc>
          <w:tcPr>
            <w:tcW w:w="704" w:type="dxa"/>
          </w:tcPr>
          <w:p w14:paraId="174848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B13F6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D53C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6EB6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4A71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BB839E" w14:textId="77777777" w:rsidTr="00846F3E">
        <w:tc>
          <w:tcPr>
            <w:tcW w:w="704" w:type="dxa"/>
          </w:tcPr>
          <w:p w14:paraId="5DF35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BF7F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F21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D6C0A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EE8D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18F8C5" w14:textId="77777777" w:rsidTr="00846F3E">
        <w:tc>
          <w:tcPr>
            <w:tcW w:w="704" w:type="dxa"/>
          </w:tcPr>
          <w:p w14:paraId="2AB53E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629E4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02810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29B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F29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8F3D8E9" w14:textId="77777777" w:rsidTr="00846F3E">
        <w:tc>
          <w:tcPr>
            <w:tcW w:w="704" w:type="dxa"/>
          </w:tcPr>
          <w:p w14:paraId="570C5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E9684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5D8B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B159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06B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2F5A577" w14:textId="77777777" w:rsidTr="00846F3E">
        <w:tc>
          <w:tcPr>
            <w:tcW w:w="704" w:type="dxa"/>
          </w:tcPr>
          <w:p w14:paraId="7DD539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816B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85B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16C2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31FE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085AE1" w14:textId="77777777" w:rsidTr="00846F3E">
        <w:tc>
          <w:tcPr>
            <w:tcW w:w="704" w:type="dxa"/>
          </w:tcPr>
          <w:p w14:paraId="34D9A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D518A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C59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36D2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37F0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5C4310D" w14:textId="77777777" w:rsidTr="00846F3E">
        <w:tc>
          <w:tcPr>
            <w:tcW w:w="704" w:type="dxa"/>
          </w:tcPr>
          <w:p w14:paraId="00935A3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FF86F6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8D5CB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DBD6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B654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03B511" w14:textId="77777777" w:rsidTr="00846F3E">
        <w:tc>
          <w:tcPr>
            <w:tcW w:w="704" w:type="dxa"/>
          </w:tcPr>
          <w:p w14:paraId="229A72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A285E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B8ED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8B81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FE4E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445F6D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B1B494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39A5AC73" w14:textId="77777777" w:rsidTr="00846F3E">
        <w:trPr>
          <w:trHeight w:val="361"/>
        </w:trPr>
        <w:tc>
          <w:tcPr>
            <w:tcW w:w="9062" w:type="dxa"/>
            <w:gridSpan w:val="2"/>
          </w:tcPr>
          <w:p w14:paraId="60D72B5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535FCAA6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3D5927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49DF5E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1CEE14BA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5A1032C" w14:textId="77777777" w:rsidTr="00846F3E">
        <w:tc>
          <w:tcPr>
            <w:tcW w:w="2972" w:type="dxa"/>
          </w:tcPr>
          <w:p w14:paraId="6AF003B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4CCAC6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AFEA2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FEBAE5" w14:textId="77777777" w:rsidTr="00846F3E">
        <w:tc>
          <w:tcPr>
            <w:tcW w:w="2972" w:type="dxa"/>
          </w:tcPr>
          <w:p w14:paraId="6D0392D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3D2606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6E72E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054A38E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32677D35" w14:textId="77777777" w:rsidTr="00846F3E">
        <w:tc>
          <w:tcPr>
            <w:tcW w:w="704" w:type="dxa"/>
          </w:tcPr>
          <w:p w14:paraId="450D4361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A13598C" w14:textId="28DEBA61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35F3D5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67C0A7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4F2D0C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23FF93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7B48C98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64F1AC58" w14:textId="77777777" w:rsidTr="00846F3E">
        <w:tc>
          <w:tcPr>
            <w:tcW w:w="704" w:type="dxa"/>
          </w:tcPr>
          <w:p w14:paraId="473B33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527CF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613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3C3D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1565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F2D303" w14:textId="77777777" w:rsidTr="00846F3E">
        <w:tc>
          <w:tcPr>
            <w:tcW w:w="704" w:type="dxa"/>
          </w:tcPr>
          <w:p w14:paraId="266D9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22C0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380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AF6E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64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810FE1" w14:textId="77777777" w:rsidTr="00846F3E">
        <w:tc>
          <w:tcPr>
            <w:tcW w:w="704" w:type="dxa"/>
          </w:tcPr>
          <w:p w14:paraId="0095F8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73BA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D721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3171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E09A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86BBFF" w14:textId="77777777" w:rsidTr="00846F3E">
        <w:tc>
          <w:tcPr>
            <w:tcW w:w="704" w:type="dxa"/>
          </w:tcPr>
          <w:p w14:paraId="724AD3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3B9A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0D2B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17A9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C3FB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CA8EC" w14:textId="77777777" w:rsidTr="00846F3E">
        <w:tc>
          <w:tcPr>
            <w:tcW w:w="704" w:type="dxa"/>
          </w:tcPr>
          <w:p w14:paraId="3CE6DB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F775B7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FC6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DA37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4845F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B60CD57" w14:textId="77777777" w:rsidTr="00846F3E">
        <w:tc>
          <w:tcPr>
            <w:tcW w:w="704" w:type="dxa"/>
          </w:tcPr>
          <w:p w14:paraId="0EC930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76835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D155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CE39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914D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C00BBC" w14:textId="77777777" w:rsidTr="00846F3E">
        <w:tc>
          <w:tcPr>
            <w:tcW w:w="704" w:type="dxa"/>
          </w:tcPr>
          <w:p w14:paraId="0BB24F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A00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97BD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45E6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B21A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4694DA" w14:textId="77777777" w:rsidTr="00846F3E">
        <w:tc>
          <w:tcPr>
            <w:tcW w:w="704" w:type="dxa"/>
          </w:tcPr>
          <w:p w14:paraId="6D8ED4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1B83F4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5836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3424A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291C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0D4939A" w14:textId="77777777" w:rsidTr="00846F3E">
        <w:tc>
          <w:tcPr>
            <w:tcW w:w="704" w:type="dxa"/>
          </w:tcPr>
          <w:p w14:paraId="0BC914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3C3309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11B1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D4DF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39BF3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ADAB5DD" w14:textId="77777777" w:rsidTr="00846F3E">
        <w:tc>
          <w:tcPr>
            <w:tcW w:w="704" w:type="dxa"/>
          </w:tcPr>
          <w:p w14:paraId="162F3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2CC6C3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4231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64D2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E5B1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AECD412" w14:textId="77777777" w:rsidTr="00846F3E">
        <w:tc>
          <w:tcPr>
            <w:tcW w:w="704" w:type="dxa"/>
          </w:tcPr>
          <w:p w14:paraId="737FA8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3614F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39A1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049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BDC2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FE66E" w14:textId="77777777" w:rsidTr="00846F3E">
        <w:tc>
          <w:tcPr>
            <w:tcW w:w="704" w:type="dxa"/>
          </w:tcPr>
          <w:p w14:paraId="4A9090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70B2A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662D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F016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9492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99F102" w14:textId="77777777" w:rsidTr="00846F3E">
        <w:tc>
          <w:tcPr>
            <w:tcW w:w="704" w:type="dxa"/>
          </w:tcPr>
          <w:p w14:paraId="23F7F2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A18A82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F6E0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0F0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AC49D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94DF3F" w14:textId="77777777" w:rsidTr="00846F3E">
        <w:tc>
          <w:tcPr>
            <w:tcW w:w="704" w:type="dxa"/>
          </w:tcPr>
          <w:p w14:paraId="5BBFC5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71314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D9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FB4FA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FA4E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D41C6B" w14:textId="77777777" w:rsidTr="00846F3E">
        <w:tc>
          <w:tcPr>
            <w:tcW w:w="704" w:type="dxa"/>
          </w:tcPr>
          <w:p w14:paraId="1F454C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09E4B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D385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4AEF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843A9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BDC1C" w14:textId="77777777" w:rsidTr="00846F3E">
        <w:tc>
          <w:tcPr>
            <w:tcW w:w="704" w:type="dxa"/>
          </w:tcPr>
          <w:p w14:paraId="6252FD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24D02B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27E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7056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7AC35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45F55E" w14:textId="77777777" w:rsidTr="00846F3E">
        <w:tc>
          <w:tcPr>
            <w:tcW w:w="704" w:type="dxa"/>
          </w:tcPr>
          <w:p w14:paraId="5EB7F4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22583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2339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6511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65C5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7F9F72" w14:textId="77777777" w:rsidTr="00846F3E">
        <w:tc>
          <w:tcPr>
            <w:tcW w:w="704" w:type="dxa"/>
          </w:tcPr>
          <w:p w14:paraId="13E2E9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31339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89B4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4CF63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17C2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931B4DB" w14:textId="77777777" w:rsidTr="00846F3E">
        <w:tc>
          <w:tcPr>
            <w:tcW w:w="704" w:type="dxa"/>
          </w:tcPr>
          <w:p w14:paraId="18148D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677299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279F6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FC06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86EC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0F20D6" w14:textId="77777777" w:rsidTr="00846F3E">
        <w:tc>
          <w:tcPr>
            <w:tcW w:w="704" w:type="dxa"/>
          </w:tcPr>
          <w:p w14:paraId="02F42E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6CB6D7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758BE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54E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29EA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6B6B70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0C057C49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63FF685" w14:textId="77777777" w:rsidTr="00846F3E">
        <w:trPr>
          <w:trHeight w:val="361"/>
        </w:trPr>
        <w:tc>
          <w:tcPr>
            <w:tcW w:w="9062" w:type="dxa"/>
            <w:gridSpan w:val="2"/>
          </w:tcPr>
          <w:p w14:paraId="497DB2C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557B3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0EE14D0C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659DA78C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E65774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6448B2" w14:textId="77777777" w:rsidTr="00846F3E">
        <w:tc>
          <w:tcPr>
            <w:tcW w:w="2972" w:type="dxa"/>
          </w:tcPr>
          <w:p w14:paraId="6C318E0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421CE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00EF89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002B4F" w14:textId="77777777" w:rsidTr="00846F3E">
        <w:tc>
          <w:tcPr>
            <w:tcW w:w="2972" w:type="dxa"/>
          </w:tcPr>
          <w:p w14:paraId="5745AE3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738DD0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B8525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A4F8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6A0CF8A" w14:textId="77777777" w:rsidTr="00846F3E">
        <w:tc>
          <w:tcPr>
            <w:tcW w:w="704" w:type="dxa"/>
          </w:tcPr>
          <w:p w14:paraId="6A6F4C5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01A32CF" w14:textId="29CEAF66" w:rsidR="000A53AA" w:rsidRPr="000A53AA" w:rsidRDefault="000A53AA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81BE26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0C8590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10C982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3B35902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0E89B7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25FE582A" w14:textId="77777777" w:rsidTr="00846F3E">
        <w:tc>
          <w:tcPr>
            <w:tcW w:w="704" w:type="dxa"/>
          </w:tcPr>
          <w:p w14:paraId="2246BA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E6E74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87B4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1289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D2816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CEA1C97" w14:textId="77777777" w:rsidTr="00846F3E">
        <w:tc>
          <w:tcPr>
            <w:tcW w:w="704" w:type="dxa"/>
          </w:tcPr>
          <w:p w14:paraId="2988F9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6D8B7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F8607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9884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2A82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4EF43E" w14:textId="77777777" w:rsidTr="00846F3E">
        <w:tc>
          <w:tcPr>
            <w:tcW w:w="704" w:type="dxa"/>
          </w:tcPr>
          <w:p w14:paraId="4C57A6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59974C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C3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DA34C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B1A6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E2BEDF" w14:textId="77777777" w:rsidTr="00846F3E">
        <w:tc>
          <w:tcPr>
            <w:tcW w:w="704" w:type="dxa"/>
          </w:tcPr>
          <w:p w14:paraId="5DFCCE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69C5E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D1ED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885F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B5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73D9A" w14:textId="77777777" w:rsidTr="00846F3E">
        <w:tc>
          <w:tcPr>
            <w:tcW w:w="704" w:type="dxa"/>
          </w:tcPr>
          <w:p w14:paraId="3FC13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264C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573D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D0AC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633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C0325C3" w14:textId="77777777" w:rsidTr="00846F3E">
        <w:tc>
          <w:tcPr>
            <w:tcW w:w="704" w:type="dxa"/>
          </w:tcPr>
          <w:p w14:paraId="2D831E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1A3BC1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16C44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819A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1D1D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BA1B9E" w14:textId="77777777" w:rsidTr="00846F3E">
        <w:tc>
          <w:tcPr>
            <w:tcW w:w="704" w:type="dxa"/>
          </w:tcPr>
          <w:p w14:paraId="1FCC9E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7E0EE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1BFD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BD5C9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AA1A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381B24" w14:textId="77777777" w:rsidTr="00846F3E">
        <w:tc>
          <w:tcPr>
            <w:tcW w:w="704" w:type="dxa"/>
          </w:tcPr>
          <w:p w14:paraId="41C240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43FF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3468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A49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BF7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534536" w14:textId="77777777" w:rsidTr="00846F3E">
        <w:tc>
          <w:tcPr>
            <w:tcW w:w="704" w:type="dxa"/>
          </w:tcPr>
          <w:p w14:paraId="617618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A8A90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CFA4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E304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427A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F33DB5" w14:textId="77777777" w:rsidTr="00846F3E">
        <w:tc>
          <w:tcPr>
            <w:tcW w:w="704" w:type="dxa"/>
          </w:tcPr>
          <w:p w14:paraId="7A92F5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2E3AA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DB6B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268C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F563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A47962" w14:textId="77777777" w:rsidTr="00846F3E">
        <w:tc>
          <w:tcPr>
            <w:tcW w:w="704" w:type="dxa"/>
          </w:tcPr>
          <w:p w14:paraId="77933A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6626AA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46466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AAC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4C71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3B86DF2" w14:textId="77777777" w:rsidTr="00846F3E">
        <w:tc>
          <w:tcPr>
            <w:tcW w:w="704" w:type="dxa"/>
          </w:tcPr>
          <w:p w14:paraId="5DD18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49D83C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872B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7A1AC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60FC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C7F8B3" w14:textId="77777777" w:rsidTr="00846F3E">
        <w:tc>
          <w:tcPr>
            <w:tcW w:w="704" w:type="dxa"/>
          </w:tcPr>
          <w:p w14:paraId="355EB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EA9CF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853C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97EA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1FEC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9DBE72" w14:textId="77777777" w:rsidTr="00846F3E">
        <w:tc>
          <w:tcPr>
            <w:tcW w:w="704" w:type="dxa"/>
          </w:tcPr>
          <w:p w14:paraId="3C9CBF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47B92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DB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57D6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CED3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D38416" w14:textId="77777777" w:rsidTr="00846F3E">
        <w:tc>
          <w:tcPr>
            <w:tcW w:w="704" w:type="dxa"/>
          </w:tcPr>
          <w:p w14:paraId="479FEB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D1AE1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B3A5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A13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8B51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131D3C" w14:textId="77777777" w:rsidTr="00846F3E">
        <w:tc>
          <w:tcPr>
            <w:tcW w:w="704" w:type="dxa"/>
          </w:tcPr>
          <w:p w14:paraId="347F0B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8E6EA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DAB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29F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FB91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28D160" w14:textId="77777777" w:rsidTr="00846F3E">
        <w:tc>
          <w:tcPr>
            <w:tcW w:w="704" w:type="dxa"/>
          </w:tcPr>
          <w:p w14:paraId="695560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B5ABF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72B2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32E5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5A593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F5DD54" w14:textId="77777777" w:rsidTr="00846F3E">
        <w:tc>
          <w:tcPr>
            <w:tcW w:w="704" w:type="dxa"/>
          </w:tcPr>
          <w:p w14:paraId="04F527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BF507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2095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254D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29E9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63210F" w14:textId="77777777" w:rsidTr="00846F3E">
        <w:tc>
          <w:tcPr>
            <w:tcW w:w="704" w:type="dxa"/>
          </w:tcPr>
          <w:p w14:paraId="7238865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D8621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B94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1A78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839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F0CFB8" w14:textId="77777777" w:rsidTr="00846F3E">
        <w:tc>
          <w:tcPr>
            <w:tcW w:w="704" w:type="dxa"/>
          </w:tcPr>
          <w:p w14:paraId="59F8108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9E90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A1AD5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795B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B57F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5D8995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573D46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4A811E80" w14:textId="77777777" w:rsidTr="00846F3E">
        <w:trPr>
          <w:trHeight w:val="361"/>
        </w:trPr>
        <w:tc>
          <w:tcPr>
            <w:tcW w:w="9062" w:type="dxa"/>
            <w:gridSpan w:val="2"/>
          </w:tcPr>
          <w:p w14:paraId="37A8318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9EC62DD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567BE42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1DF73FB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2C99A90E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3B600" w14:textId="77777777" w:rsidTr="00846F3E">
        <w:tc>
          <w:tcPr>
            <w:tcW w:w="2972" w:type="dxa"/>
          </w:tcPr>
          <w:p w14:paraId="31547A8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0EDF44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3C0E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3E81AA" w14:textId="77777777" w:rsidTr="00846F3E">
        <w:tc>
          <w:tcPr>
            <w:tcW w:w="2972" w:type="dxa"/>
          </w:tcPr>
          <w:p w14:paraId="56F9FCA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F5DBC9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A1838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F014E0B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3FF1AA5" w14:textId="77777777" w:rsidTr="004D69CD">
        <w:tc>
          <w:tcPr>
            <w:tcW w:w="704" w:type="dxa"/>
          </w:tcPr>
          <w:p w14:paraId="2D91A91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01BDC6E" w14:textId="60CDAEC4" w:rsidR="007636D8" w:rsidRPr="007636D8" w:rsidRDefault="007636D8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7E4391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96FB62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DAB9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A6D551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F65EB4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A61E42F" w14:textId="77777777" w:rsidTr="004D69CD">
        <w:tc>
          <w:tcPr>
            <w:tcW w:w="704" w:type="dxa"/>
          </w:tcPr>
          <w:p w14:paraId="0CADF3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85D7B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549FD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9A8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D2B8A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E1DC64" w14:textId="77777777" w:rsidTr="004D69CD">
        <w:tc>
          <w:tcPr>
            <w:tcW w:w="704" w:type="dxa"/>
          </w:tcPr>
          <w:p w14:paraId="687B89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6648B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A57BB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B7E8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6C1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357662" w14:textId="77777777" w:rsidTr="004D69CD">
        <w:tc>
          <w:tcPr>
            <w:tcW w:w="704" w:type="dxa"/>
          </w:tcPr>
          <w:p w14:paraId="00D0D6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6B81A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E57A3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E0A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127B4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28035AB" w14:textId="77777777" w:rsidTr="004D69CD">
        <w:tc>
          <w:tcPr>
            <w:tcW w:w="704" w:type="dxa"/>
          </w:tcPr>
          <w:p w14:paraId="1D0B4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5519DE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8A64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44D78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1512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3F3FC0" w14:textId="77777777" w:rsidTr="004D69CD">
        <w:tc>
          <w:tcPr>
            <w:tcW w:w="704" w:type="dxa"/>
          </w:tcPr>
          <w:p w14:paraId="2B97B5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611CA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086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4E4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6FDB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3B7CBE" w14:textId="77777777" w:rsidTr="004D69CD">
        <w:tc>
          <w:tcPr>
            <w:tcW w:w="704" w:type="dxa"/>
          </w:tcPr>
          <w:p w14:paraId="587D6E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F0DE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48EF3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1CBA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37BC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F56B48" w14:textId="77777777" w:rsidTr="004D69CD">
        <w:tc>
          <w:tcPr>
            <w:tcW w:w="704" w:type="dxa"/>
          </w:tcPr>
          <w:p w14:paraId="0E2D4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7B5B4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170D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68C5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260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F1E55" w14:textId="77777777" w:rsidTr="004D69CD">
        <w:tc>
          <w:tcPr>
            <w:tcW w:w="704" w:type="dxa"/>
          </w:tcPr>
          <w:p w14:paraId="1B216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B6CB3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234F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AA9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49B8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EDC6BB" w14:textId="77777777" w:rsidTr="004D69CD">
        <w:tc>
          <w:tcPr>
            <w:tcW w:w="704" w:type="dxa"/>
          </w:tcPr>
          <w:p w14:paraId="15AB9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73181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8742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0087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6612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8ED8B49" w14:textId="77777777" w:rsidTr="004D69CD">
        <w:tc>
          <w:tcPr>
            <w:tcW w:w="704" w:type="dxa"/>
          </w:tcPr>
          <w:p w14:paraId="40EDD1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E944F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C437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938B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564DA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FD94E5" w14:textId="77777777" w:rsidTr="004D69CD">
        <w:tc>
          <w:tcPr>
            <w:tcW w:w="704" w:type="dxa"/>
          </w:tcPr>
          <w:p w14:paraId="6C0528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1CFF78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FAEF7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5AC27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E35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B83BE" w14:textId="77777777" w:rsidTr="004D69CD">
        <w:tc>
          <w:tcPr>
            <w:tcW w:w="704" w:type="dxa"/>
          </w:tcPr>
          <w:p w14:paraId="4945C6B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4E55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3398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8099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940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967CB6" w14:textId="77777777" w:rsidTr="004D69CD">
        <w:tc>
          <w:tcPr>
            <w:tcW w:w="704" w:type="dxa"/>
          </w:tcPr>
          <w:p w14:paraId="0B6A0C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E7ED8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41E93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9D13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10B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DE815C6" w14:textId="77777777" w:rsidTr="004D69CD">
        <w:tc>
          <w:tcPr>
            <w:tcW w:w="704" w:type="dxa"/>
          </w:tcPr>
          <w:p w14:paraId="783B07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0B9486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08AC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D92C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D7DCB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746CAB" w14:textId="77777777" w:rsidTr="004D69CD">
        <w:tc>
          <w:tcPr>
            <w:tcW w:w="704" w:type="dxa"/>
          </w:tcPr>
          <w:p w14:paraId="7B982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185057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D29C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E2A5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CF47D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2A5334" w14:textId="77777777" w:rsidTr="004D69CD">
        <w:tc>
          <w:tcPr>
            <w:tcW w:w="704" w:type="dxa"/>
          </w:tcPr>
          <w:p w14:paraId="2F798C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1977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FD89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83A9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71921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80374D" w14:textId="77777777" w:rsidTr="004D69CD">
        <w:tc>
          <w:tcPr>
            <w:tcW w:w="704" w:type="dxa"/>
          </w:tcPr>
          <w:p w14:paraId="54C6D8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6B658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0E0F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6EF0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0915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63B97A" w14:textId="77777777" w:rsidTr="004D69CD">
        <w:tc>
          <w:tcPr>
            <w:tcW w:w="704" w:type="dxa"/>
          </w:tcPr>
          <w:p w14:paraId="1DD647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087EB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56BD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C2C7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5971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028D348" w14:textId="77777777" w:rsidTr="004D69CD">
        <w:tc>
          <w:tcPr>
            <w:tcW w:w="704" w:type="dxa"/>
          </w:tcPr>
          <w:p w14:paraId="34CF5AE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1DF4B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50EF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04A1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B606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86B309" w14:textId="77777777" w:rsidTr="004D69CD">
        <w:tc>
          <w:tcPr>
            <w:tcW w:w="704" w:type="dxa"/>
          </w:tcPr>
          <w:p w14:paraId="493E62F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967C0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10F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D2B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CC3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F0CC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5EA041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B1C9357" w14:textId="77777777" w:rsidTr="004D69CD">
        <w:trPr>
          <w:trHeight w:val="361"/>
        </w:trPr>
        <w:tc>
          <w:tcPr>
            <w:tcW w:w="9062" w:type="dxa"/>
            <w:gridSpan w:val="2"/>
          </w:tcPr>
          <w:p w14:paraId="3DAB991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404982CF" w14:textId="77777777" w:rsidTr="004D69CD">
        <w:trPr>
          <w:trHeight w:val="706"/>
        </w:trPr>
        <w:tc>
          <w:tcPr>
            <w:tcW w:w="9062" w:type="dxa"/>
            <w:gridSpan w:val="2"/>
            <w:vAlign w:val="center"/>
          </w:tcPr>
          <w:p w14:paraId="124D733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83F9806" w14:textId="77777777" w:rsidTr="004D69CD">
        <w:trPr>
          <w:trHeight w:val="4162"/>
        </w:trPr>
        <w:tc>
          <w:tcPr>
            <w:tcW w:w="9062" w:type="dxa"/>
            <w:gridSpan w:val="2"/>
          </w:tcPr>
          <w:p w14:paraId="5F2C0EC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A78D07" w14:textId="77777777" w:rsidTr="004D69CD">
        <w:tc>
          <w:tcPr>
            <w:tcW w:w="2972" w:type="dxa"/>
          </w:tcPr>
          <w:p w14:paraId="7AB7ECB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7D009D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B9484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8D92BB5" w14:textId="77777777" w:rsidTr="004D69CD">
        <w:tc>
          <w:tcPr>
            <w:tcW w:w="2972" w:type="dxa"/>
          </w:tcPr>
          <w:p w14:paraId="55DA0ED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97780D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689720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6E6F2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C895F9A" w14:textId="77777777" w:rsidTr="004D69CD">
        <w:tc>
          <w:tcPr>
            <w:tcW w:w="704" w:type="dxa"/>
          </w:tcPr>
          <w:p w14:paraId="108A047E" w14:textId="77777777" w:rsidR="007636D8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AB3869" w14:textId="19DB050E" w:rsidR="00043717" w:rsidRPr="00045515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C9FD6A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AFBB67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3592CF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C3B325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6606C39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64A6F94" w14:textId="77777777" w:rsidTr="004D69CD">
        <w:tc>
          <w:tcPr>
            <w:tcW w:w="704" w:type="dxa"/>
          </w:tcPr>
          <w:p w14:paraId="2D256D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FDAA6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41A4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616DC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BDE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6D3C40" w14:textId="77777777" w:rsidTr="004D69CD">
        <w:tc>
          <w:tcPr>
            <w:tcW w:w="704" w:type="dxa"/>
          </w:tcPr>
          <w:p w14:paraId="30A754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E6008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3634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8A68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C4A7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C4D80F" w14:textId="77777777" w:rsidTr="004D69CD">
        <w:tc>
          <w:tcPr>
            <w:tcW w:w="704" w:type="dxa"/>
          </w:tcPr>
          <w:p w14:paraId="0FAD24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6177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2B3C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C3F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4464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8AED38" w14:textId="77777777" w:rsidTr="004D69CD">
        <w:tc>
          <w:tcPr>
            <w:tcW w:w="704" w:type="dxa"/>
          </w:tcPr>
          <w:p w14:paraId="03A1A8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BB96E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3C9E0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BA89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4282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06661A" w14:textId="77777777" w:rsidTr="004D69CD">
        <w:tc>
          <w:tcPr>
            <w:tcW w:w="704" w:type="dxa"/>
          </w:tcPr>
          <w:p w14:paraId="37BB6A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2BFAB5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24A9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57D6C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7B5F8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721F3" w14:textId="77777777" w:rsidTr="004D69CD">
        <w:tc>
          <w:tcPr>
            <w:tcW w:w="704" w:type="dxa"/>
          </w:tcPr>
          <w:p w14:paraId="0F87A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61B122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798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846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D6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1CB6BA" w14:textId="77777777" w:rsidTr="004D69CD">
        <w:tc>
          <w:tcPr>
            <w:tcW w:w="704" w:type="dxa"/>
          </w:tcPr>
          <w:p w14:paraId="664E4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54FB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D0A8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D66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6C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101404" w14:textId="77777777" w:rsidTr="004D69CD">
        <w:tc>
          <w:tcPr>
            <w:tcW w:w="704" w:type="dxa"/>
          </w:tcPr>
          <w:p w14:paraId="459AA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84525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AA52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34E4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26D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2EE281" w14:textId="77777777" w:rsidTr="004D69CD">
        <w:tc>
          <w:tcPr>
            <w:tcW w:w="704" w:type="dxa"/>
          </w:tcPr>
          <w:p w14:paraId="05DCCA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25908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A4F7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B58C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DF1B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85DD30" w14:textId="77777777" w:rsidTr="004D69CD">
        <w:tc>
          <w:tcPr>
            <w:tcW w:w="704" w:type="dxa"/>
          </w:tcPr>
          <w:p w14:paraId="55B443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F7B93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E58E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A474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0853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E7CD6D" w14:textId="77777777" w:rsidTr="004D69CD">
        <w:tc>
          <w:tcPr>
            <w:tcW w:w="704" w:type="dxa"/>
          </w:tcPr>
          <w:p w14:paraId="038352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F47D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6F8E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C193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3D1F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B0CC29" w14:textId="77777777" w:rsidTr="004D69CD">
        <w:tc>
          <w:tcPr>
            <w:tcW w:w="704" w:type="dxa"/>
          </w:tcPr>
          <w:p w14:paraId="1EC0CE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5CA6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DA24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BED7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A5DEF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8556DB" w14:textId="77777777" w:rsidTr="004D69CD">
        <w:tc>
          <w:tcPr>
            <w:tcW w:w="704" w:type="dxa"/>
          </w:tcPr>
          <w:p w14:paraId="69950D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162727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1E78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F8EC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9880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8AC2BA" w14:textId="77777777" w:rsidTr="004D69CD">
        <w:tc>
          <w:tcPr>
            <w:tcW w:w="704" w:type="dxa"/>
          </w:tcPr>
          <w:p w14:paraId="3D61F2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1A82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A66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7753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D716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F90A63" w14:textId="77777777" w:rsidTr="004D69CD">
        <w:tc>
          <w:tcPr>
            <w:tcW w:w="704" w:type="dxa"/>
          </w:tcPr>
          <w:p w14:paraId="635D1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3766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682F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EFA6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D6A1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8171B0" w14:textId="77777777" w:rsidTr="004D69CD">
        <w:tc>
          <w:tcPr>
            <w:tcW w:w="704" w:type="dxa"/>
          </w:tcPr>
          <w:p w14:paraId="611021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2EC90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86CB9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1CF2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5B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3F33C2" w14:textId="77777777" w:rsidTr="004D69CD">
        <w:tc>
          <w:tcPr>
            <w:tcW w:w="704" w:type="dxa"/>
          </w:tcPr>
          <w:p w14:paraId="61F342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4C4579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56A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799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B985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AC5E565" w14:textId="77777777" w:rsidTr="004D69CD">
        <w:tc>
          <w:tcPr>
            <w:tcW w:w="704" w:type="dxa"/>
          </w:tcPr>
          <w:p w14:paraId="61B158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B9F8A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28839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12E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ECB4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D0CACB" w14:textId="77777777" w:rsidTr="004D69CD">
        <w:tc>
          <w:tcPr>
            <w:tcW w:w="704" w:type="dxa"/>
          </w:tcPr>
          <w:p w14:paraId="34FE24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4B87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8D2C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F295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35E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67C895" w14:textId="77777777" w:rsidTr="004D69CD">
        <w:tc>
          <w:tcPr>
            <w:tcW w:w="704" w:type="dxa"/>
          </w:tcPr>
          <w:p w14:paraId="5600A6E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2101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822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10D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62E7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tbl>
      <w:tblPr>
        <w:tblStyle w:val="TableGrid"/>
        <w:tblpPr w:leftFromText="180" w:rightFromText="180" w:horzAnchor="margin" w:tblpX="966" w:tblpY="-41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F96508" w14:paraId="0B9BC558" w14:textId="7D49BFFB" w:rsidTr="00B738ED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0B5A0" w14:textId="77777777" w:rsidR="00043717" w:rsidRPr="00CD32CF" w:rsidRDefault="00043717" w:rsidP="00B738ED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bookmarkStart w:id="17" w:name="_Hlk34291032"/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156EE08" w14:textId="19148A54" w:rsidR="00F96508" w:rsidRPr="00C54965" w:rsidRDefault="00043717" w:rsidP="00B738ED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F96508" w14:paraId="3C880847" w14:textId="4EF66779" w:rsidTr="00B738ED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5A22" w14:textId="79E1F61C" w:rsidR="00F96508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</w:t>
            </w:r>
            <w:r w:rsidR="00043717" w:rsidRPr="00CD32CF">
              <w:rPr>
                <w:b/>
                <w:bCs/>
                <w:sz w:val="14"/>
                <w:szCs w:val="14"/>
                <w:lang w:val="en-US"/>
              </w:rPr>
              <w:t>/</w:t>
            </w:r>
            <w:r w:rsidR="00043717"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043717" w14:paraId="34F78F62" w14:textId="77777777" w:rsidTr="00B738ED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2325" w14:textId="74C0EAD3" w:rsidR="00CD2A96" w:rsidRPr="00CD32CF" w:rsidRDefault="00CD2A96" w:rsidP="00B738ED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bookmarkStart w:id="18" w:name="_Hlk34292265"/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7AE77B3" w14:textId="2D508EFF" w:rsidR="00043717" w:rsidRPr="00CD32CF" w:rsidRDefault="00043717" w:rsidP="00B738ED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AD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7D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873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AFA7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8AE2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EBA0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5B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364B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B529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4589" w14:textId="40A8D2DE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</w:tr>
      <w:bookmarkEnd w:id="18"/>
      <w:tr w:rsidR="00043717" w14:paraId="03600B0D" w14:textId="4F4AA7A3" w:rsidTr="00B738ED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A043" w14:textId="77777777" w:rsidR="00043717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9B25825" w14:textId="243CD5A3" w:rsidR="00F96508" w:rsidRPr="00CD32CF" w:rsidRDefault="00043717" w:rsidP="00B738ED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</w:t>
            </w:r>
            <w:r w:rsidR="00F96508" w:rsidRPr="00CD32CF">
              <w:rPr>
                <w:bCs/>
                <w:i/>
                <w:sz w:val="14"/>
                <w:szCs w:val="14"/>
                <w:lang w:val="en-US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60CD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7EC0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63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078A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F8D2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79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EB89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CBB3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F48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F785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</w:tr>
      <w:tr w:rsidR="00F96508" w14:paraId="054EB7DE" w14:textId="22E9AAEF" w:rsidTr="00B738ED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694A68D" w14:textId="7373358C" w:rsidR="00F96508" w:rsidRPr="002D3B72" w:rsidRDefault="00F96508" w:rsidP="00B738ED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 w:rsidR="00453E7E"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F2CD9DC" w14:textId="2267974D" w:rsidR="00F96508" w:rsidRPr="002D3B72" w:rsidRDefault="00F96508" w:rsidP="00B738E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34028D" w14:textId="77777777" w:rsidR="00043717" w:rsidRPr="00043717" w:rsidRDefault="00F96508" w:rsidP="00B738ED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</w:t>
            </w:r>
            <w:r w:rsidR="00043717" w:rsidRPr="00043717">
              <w:rPr>
                <w:b/>
                <w:bCs/>
                <w:sz w:val="12"/>
                <w:szCs w:val="12"/>
              </w:rPr>
              <w:t>Hj/</w:t>
            </w:r>
          </w:p>
          <w:p w14:paraId="56AEA722" w14:textId="74639ABC" w:rsidR="00F96508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3ABC0A2" w14:textId="77777777" w:rsidR="00F96508" w:rsidRPr="00043717" w:rsidRDefault="00F96508" w:rsidP="00B738ED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="00043717"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B0221F5" w14:textId="77136053" w:rsidR="00043717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043717" w14:paraId="2FCC5AF4" w14:textId="4BDDA49F" w:rsidTr="00B738ED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846F" w14:textId="1400E28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66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DBE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DA1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820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690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AA2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683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D09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73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1E7" w14:textId="77777777" w:rsidR="00F96508" w:rsidRDefault="00F96508" w:rsidP="00B738ED"/>
        </w:tc>
      </w:tr>
      <w:tr w:rsidR="00043717" w14:paraId="66B7A98D" w14:textId="784A021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1B1" w14:textId="00FF5DF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EF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283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C4C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E6F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45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AA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339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2E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404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685A" w14:textId="77777777" w:rsidR="00F96508" w:rsidRDefault="00F96508" w:rsidP="00B738ED"/>
        </w:tc>
      </w:tr>
      <w:tr w:rsidR="00043717" w14:paraId="552559E4" w14:textId="7D93147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6442" w14:textId="5FC3948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103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F3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274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486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469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2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D26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F32A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771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10C6" w14:textId="77777777" w:rsidR="00F96508" w:rsidRDefault="00F96508" w:rsidP="00B738ED"/>
        </w:tc>
      </w:tr>
      <w:tr w:rsidR="00043717" w14:paraId="39E9EB7A" w14:textId="483E3E1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6F2D" w14:textId="6D26F9A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C1A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9C2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7E2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C33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E7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264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2A5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0F2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E1C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E11C" w14:textId="77777777" w:rsidR="00F96508" w:rsidRDefault="00F96508" w:rsidP="00B738ED"/>
        </w:tc>
      </w:tr>
      <w:tr w:rsidR="00043717" w14:paraId="6BCA7A34" w14:textId="4C28A01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87E7" w14:textId="0B4480D2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87E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53A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FBA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F76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29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832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37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610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A07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D060" w14:textId="77777777" w:rsidR="00F96508" w:rsidRDefault="00F96508" w:rsidP="00B738ED"/>
        </w:tc>
      </w:tr>
      <w:tr w:rsidR="00043717" w14:paraId="681B108B" w14:textId="1450BEE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FD4" w14:textId="5E0EA33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A6F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A5D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CF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6F63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F0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0A1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E94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C82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34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71F2" w14:textId="77777777" w:rsidR="00F96508" w:rsidRDefault="00F96508" w:rsidP="00B738ED"/>
        </w:tc>
      </w:tr>
      <w:tr w:rsidR="00043717" w14:paraId="11C6B8F6" w14:textId="7D5547A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88AC" w14:textId="72989E9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29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51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1F4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5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23B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D3F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4B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89D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4E4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DF1" w14:textId="77777777" w:rsidR="00F96508" w:rsidRDefault="00F96508" w:rsidP="00B738ED"/>
        </w:tc>
      </w:tr>
      <w:tr w:rsidR="00043717" w14:paraId="6F4CFB1E" w14:textId="0F71252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6D91" w14:textId="6409F63A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0FF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6594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C49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CF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FBF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78F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4D7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58E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5B0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1167" w14:textId="77777777" w:rsidR="00F96508" w:rsidRDefault="00F96508" w:rsidP="00B738ED"/>
        </w:tc>
      </w:tr>
      <w:tr w:rsidR="00043717" w14:paraId="6F13FF96" w14:textId="77C753C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B238" w14:textId="6D37FF63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062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F117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E0E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378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99DF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CE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65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ABA8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2E09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4F24" w14:textId="77777777" w:rsidR="00F96508" w:rsidRDefault="00F96508" w:rsidP="00B738ED"/>
        </w:tc>
      </w:tr>
      <w:tr w:rsidR="00043717" w14:paraId="05594F41" w14:textId="0276F21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020B" w14:textId="6B09882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573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65C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F8F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A60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232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43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E4F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C2E1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01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55C9" w14:textId="77777777" w:rsidR="00F96508" w:rsidRDefault="00F96508" w:rsidP="00B738ED"/>
        </w:tc>
      </w:tr>
      <w:tr w:rsidR="00043717" w14:paraId="7329E553" w14:textId="07B4D12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224A" w14:textId="54586A8D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B2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F08F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330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D59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FC8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3ACA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063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39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DA62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4499" w14:textId="77777777" w:rsidR="00F96508" w:rsidRDefault="00F96508" w:rsidP="00B738ED"/>
        </w:tc>
      </w:tr>
      <w:tr w:rsidR="00043717" w14:paraId="3CBC8595" w14:textId="4A59839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95D1" w14:textId="16B2C7D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45B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9908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A50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68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C20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654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38DE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76C9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EA90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01CF" w14:textId="77777777" w:rsidR="00F96508" w:rsidRDefault="00F96508" w:rsidP="00B738ED"/>
        </w:tc>
      </w:tr>
      <w:tr w:rsidR="00043717" w14:paraId="474EAE18" w14:textId="6BC446C0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74DB" w14:textId="0B02515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B33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7E5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2B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2C5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583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99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F0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993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0FCA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2ACF" w14:textId="77777777" w:rsidR="00F96508" w:rsidRDefault="00F96508" w:rsidP="00B738ED"/>
        </w:tc>
      </w:tr>
      <w:tr w:rsidR="00043717" w14:paraId="37A57F70" w14:textId="6A06392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B659" w14:textId="2B0E9727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FD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9409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E3B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405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C2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CAA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6C1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7907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EBDE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E4AA" w14:textId="77777777" w:rsidR="00F96508" w:rsidRDefault="00F96508" w:rsidP="00B738ED"/>
        </w:tc>
      </w:tr>
      <w:tr w:rsidR="00043717" w14:paraId="1F350F54" w14:textId="28101085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B2B8" w14:textId="70C3BEF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1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7C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EC7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790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316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FBC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14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BD4B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A35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9217" w14:textId="77777777" w:rsidR="00F96508" w:rsidRDefault="00F96508" w:rsidP="00B738ED"/>
        </w:tc>
      </w:tr>
      <w:tr w:rsidR="00043717" w14:paraId="308BB3F2" w14:textId="132F32A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622" w14:textId="3CB4AEAB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D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ECF6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954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6F3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167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43A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194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23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649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0B24" w14:textId="77777777" w:rsidR="00F96508" w:rsidRDefault="00F96508" w:rsidP="00B738ED"/>
        </w:tc>
      </w:tr>
      <w:tr w:rsidR="00043717" w14:paraId="49E422D0" w14:textId="739013F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2281" w14:textId="0DE7686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95AB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7CB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554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BA3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E07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EA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7C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CBD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E8A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7A76" w14:textId="77777777" w:rsidR="00F96508" w:rsidRDefault="00F96508" w:rsidP="00B738ED"/>
        </w:tc>
      </w:tr>
      <w:tr w:rsidR="00043717" w14:paraId="175F7EA8" w14:textId="1F1906C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DA" w14:textId="71E948F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EFD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2AE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AB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EA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DCD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AD0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B05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446F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4B1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5776" w14:textId="77777777" w:rsidR="00F96508" w:rsidRDefault="00F96508" w:rsidP="00B738ED"/>
        </w:tc>
      </w:tr>
      <w:tr w:rsidR="00043717" w14:paraId="730C228A" w14:textId="1998FD9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01FC" w14:textId="719FE60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EE5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E7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34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E6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65F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C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A48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EE6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253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8A41" w14:textId="77777777" w:rsidR="00F96508" w:rsidRDefault="00F96508" w:rsidP="00B738ED"/>
        </w:tc>
      </w:tr>
      <w:tr w:rsidR="00043717" w14:paraId="3B35581D" w14:textId="6978ACA3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5696" w14:textId="6BD116B4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8A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0DB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F1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D04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41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CDD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6F8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6E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EAE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DEED" w14:textId="77777777" w:rsidR="00F96508" w:rsidRDefault="00F96508" w:rsidP="00B738ED"/>
        </w:tc>
      </w:tr>
      <w:tr w:rsidR="00F96508" w14:paraId="35E0C671" w14:textId="3F0C11A6" w:rsidTr="00B738ED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6C8DB" w14:textId="77777777" w:rsidR="00F96508" w:rsidRDefault="00F96508" w:rsidP="00B738ED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 w:rsidR="00453E7E">
              <w:rPr>
                <w:sz w:val="18"/>
                <w:szCs w:val="18"/>
              </w:rPr>
              <w:t xml:space="preserve"> / </w:t>
            </w:r>
            <w:r w:rsidR="00453E7E">
              <w:rPr>
                <w:i/>
                <w:sz w:val="18"/>
                <w:szCs w:val="18"/>
              </w:rPr>
              <w:t>Nửa năm</w:t>
            </w:r>
          </w:p>
          <w:p w14:paraId="4D0DE831" w14:textId="7F6E69A1" w:rsidR="00B738ED" w:rsidRPr="00453E7E" w:rsidRDefault="00B738ED" w:rsidP="00B738ED">
            <w:pPr>
              <w:rPr>
                <w:i/>
                <w:sz w:val="18"/>
                <w:szCs w:val="18"/>
              </w:rPr>
            </w:pPr>
          </w:p>
        </w:tc>
      </w:tr>
      <w:bookmarkEnd w:id="17"/>
    </w:tbl>
    <w:p w14:paraId="248DAE6D" w14:textId="77777777" w:rsidR="00C425D7" w:rsidRDefault="00C425D7"/>
    <w:p w14:paraId="79900413" w14:textId="77777777" w:rsidR="00C425D7" w:rsidRDefault="00C425D7"/>
    <w:p w14:paraId="6736EB30" w14:textId="77777777" w:rsidR="00C425D7" w:rsidRDefault="00C425D7"/>
    <w:p w14:paraId="591935F0" w14:textId="77777777" w:rsidR="00C425D7" w:rsidRDefault="00C425D7"/>
    <w:p w14:paraId="039D44F6" w14:textId="77777777" w:rsidR="00C425D7" w:rsidRDefault="00C425D7"/>
    <w:p w14:paraId="25DE6B08" w14:textId="77777777" w:rsidR="00C425D7" w:rsidRDefault="00C425D7"/>
    <w:p w14:paraId="537780B0" w14:textId="77777777" w:rsidR="00C425D7" w:rsidRDefault="00C425D7"/>
    <w:p w14:paraId="5E3C4B45" w14:textId="0E62E65C" w:rsidR="00C425D7" w:rsidRDefault="00C425D7"/>
    <w:p w14:paraId="032C1A56" w14:textId="77777777" w:rsidR="00C83FE1" w:rsidRDefault="00C83FE1"/>
    <w:p w14:paraId="2AE0EF36" w14:textId="77777777" w:rsidR="00C425D7" w:rsidRDefault="00C425D7"/>
    <w:p w14:paraId="7BF1D172" w14:textId="77777777" w:rsidR="00140E5D" w:rsidRDefault="00140E5D"/>
    <w:p w14:paraId="0843090A" w14:textId="77777777" w:rsidR="00B738ED" w:rsidRDefault="00B738ED"/>
    <w:p w14:paraId="0EBE7CFB" w14:textId="77777777" w:rsidR="00B738ED" w:rsidRDefault="00B738ED"/>
    <w:p w14:paraId="3CCD7370" w14:textId="77777777" w:rsidR="00B738ED" w:rsidRDefault="00B738ED"/>
    <w:p w14:paraId="30D269C1" w14:textId="77777777" w:rsidR="00B738ED" w:rsidRDefault="00B738ED"/>
    <w:p w14:paraId="132FD154" w14:textId="77777777" w:rsidR="00B738ED" w:rsidRDefault="00B738ED"/>
    <w:p w14:paraId="2C7E508B" w14:textId="77777777" w:rsidR="00B738ED" w:rsidRDefault="00B738ED"/>
    <w:p w14:paraId="04E4B3D9" w14:textId="77777777" w:rsidR="00B738ED" w:rsidRDefault="00B738ED"/>
    <w:p w14:paraId="54D44D05" w14:textId="77777777" w:rsidR="00B738ED" w:rsidRDefault="00B738ED"/>
    <w:p w14:paraId="6F9B93B4" w14:textId="77777777" w:rsidR="00B738ED" w:rsidRDefault="00B738ED"/>
    <w:p w14:paraId="3E7E46E5" w14:textId="77777777" w:rsidR="00B738ED" w:rsidRDefault="00B738ED"/>
    <w:p w14:paraId="0D728541" w14:textId="77777777" w:rsidR="00B738ED" w:rsidRDefault="00B738ED"/>
    <w:p w14:paraId="7D6EBBB7" w14:textId="77777777" w:rsidR="00B738ED" w:rsidRDefault="00B738ED"/>
    <w:p w14:paraId="1C246906" w14:textId="77777777" w:rsidR="00B738ED" w:rsidRDefault="00B738ED"/>
    <w:p w14:paraId="3BDDC34D" w14:textId="77777777" w:rsidR="00B738ED" w:rsidRDefault="00B738ED"/>
    <w:p w14:paraId="459A3CAF" w14:textId="77777777" w:rsidR="00B738ED" w:rsidRDefault="00B738ED"/>
    <w:p w14:paraId="4916EC00" w14:textId="77777777" w:rsidR="00B738ED" w:rsidRDefault="00B738ED"/>
    <w:p w14:paraId="0F68A175" w14:textId="77777777" w:rsidR="00B738ED" w:rsidRDefault="00B738ED"/>
    <w:p w14:paraId="3C06B6BB" w14:textId="77777777" w:rsidR="00B738ED" w:rsidRDefault="00B738ED"/>
    <w:p w14:paraId="689D0ABC" w14:textId="77777777" w:rsidR="00B738ED" w:rsidRDefault="00B738ED"/>
    <w:p w14:paraId="6BB1B03A" w14:textId="77777777" w:rsidR="00B738ED" w:rsidRDefault="00B738ED"/>
    <w:p w14:paraId="1AC28A6C" w14:textId="77777777" w:rsidR="00B738ED" w:rsidRDefault="00B738ED"/>
    <w:p w14:paraId="3445138C" w14:textId="77777777" w:rsidR="00B738ED" w:rsidRDefault="00B738ED"/>
    <w:p w14:paraId="590BB22E" w14:textId="77777777" w:rsidR="00B738ED" w:rsidRDefault="00B738ED"/>
    <w:p w14:paraId="30BF8420" w14:textId="77777777" w:rsidR="00B738ED" w:rsidRDefault="00B738ED"/>
    <w:p w14:paraId="3E3C8B4E" w14:textId="77777777" w:rsidR="00B738ED" w:rsidRDefault="00B738ED"/>
    <w:tbl>
      <w:tblPr>
        <w:tblStyle w:val="TableGrid"/>
        <w:tblpPr w:leftFromText="180" w:rightFromText="180" w:vertAnchor="page" w:horzAnchor="margin" w:tblpX="392" w:tblpY="63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170664" w14:paraId="2A506096" w14:textId="77777777" w:rsidTr="00170664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11FFD7" w14:textId="77777777" w:rsidR="00170664" w:rsidRPr="00CD32CF" w:rsidRDefault="00170664" w:rsidP="00170664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E908BD0" w14:textId="77777777" w:rsidR="00170664" w:rsidRPr="00C54965" w:rsidRDefault="00170664" w:rsidP="00170664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652BD502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32E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26E7433D" w14:textId="77777777" w:rsidTr="00170664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8B0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1963B569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3F1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C7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19D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DDD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57BA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2D2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59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99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BF6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21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67372851" w14:textId="77777777" w:rsidTr="00170664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59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78788D4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1466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5AE7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458E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392B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05A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79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91F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BE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59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F2A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65969BCB" w14:textId="77777777" w:rsidTr="00170664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128CFB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4B7660E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D2FE01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673AD1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2481E38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3BC3053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2B2809CF" w14:textId="77777777" w:rsidTr="00170664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AB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695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0BD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F5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70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8C1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5A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7AE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8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ACB1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C583" w14:textId="77777777" w:rsidR="00170664" w:rsidRDefault="00170664" w:rsidP="00170664"/>
        </w:tc>
      </w:tr>
      <w:tr w:rsidR="00170664" w14:paraId="29076628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E2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B1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72A6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449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191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9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801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FAA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C1B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A2BD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0B24" w14:textId="77777777" w:rsidR="00170664" w:rsidRDefault="00170664" w:rsidP="00170664"/>
        </w:tc>
      </w:tr>
      <w:tr w:rsidR="00170664" w14:paraId="46A1A82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CC9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C8A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461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2DB5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42B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FE4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ED6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2D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8A9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A38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7858" w14:textId="77777777" w:rsidR="00170664" w:rsidRDefault="00170664" w:rsidP="00170664"/>
        </w:tc>
      </w:tr>
      <w:tr w:rsidR="00170664" w14:paraId="38BFFE8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A8E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941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DE1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341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083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0EB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3D1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93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B6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06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430B" w14:textId="77777777" w:rsidR="00170664" w:rsidRDefault="00170664" w:rsidP="00170664"/>
        </w:tc>
      </w:tr>
      <w:tr w:rsidR="00170664" w14:paraId="30C4CF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1CF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52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32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FF2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CE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F7E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985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EC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4E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9C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9571" w14:textId="77777777" w:rsidR="00170664" w:rsidRDefault="00170664" w:rsidP="00170664"/>
        </w:tc>
      </w:tr>
      <w:tr w:rsidR="00170664" w14:paraId="615C4FB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6EA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348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27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E0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CD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4CC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890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790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F72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804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9C42" w14:textId="77777777" w:rsidR="00170664" w:rsidRDefault="00170664" w:rsidP="00170664"/>
        </w:tc>
      </w:tr>
      <w:tr w:rsidR="00170664" w14:paraId="19EF931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59B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FD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E1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4E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742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D7C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A2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2FE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6C12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14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866B" w14:textId="77777777" w:rsidR="00170664" w:rsidRDefault="00170664" w:rsidP="00170664"/>
        </w:tc>
      </w:tr>
      <w:tr w:rsidR="00170664" w14:paraId="2D8B380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3A7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C6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45A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9918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F28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0EF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D3F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F05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E68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41C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3161" w14:textId="77777777" w:rsidR="00170664" w:rsidRDefault="00170664" w:rsidP="00170664"/>
        </w:tc>
      </w:tr>
      <w:tr w:rsidR="00170664" w14:paraId="6285E73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F33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E8F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017B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C82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DB9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8A93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E4F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E77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C2B9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29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53E" w14:textId="77777777" w:rsidR="00170664" w:rsidRDefault="00170664" w:rsidP="00170664"/>
        </w:tc>
      </w:tr>
      <w:tr w:rsidR="00170664" w14:paraId="305E661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7A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AE9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781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09E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02C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12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569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E41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5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EE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F7B2" w14:textId="77777777" w:rsidR="00170664" w:rsidRDefault="00170664" w:rsidP="00170664"/>
        </w:tc>
      </w:tr>
      <w:tr w:rsidR="00170664" w14:paraId="14702504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6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12C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1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3C1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EB3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56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47B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CAF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47F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D5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F8A9" w14:textId="77777777" w:rsidR="00170664" w:rsidRDefault="00170664" w:rsidP="00170664"/>
        </w:tc>
      </w:tr>
      <w:tr w:rsidR="00170664" w14:paraId="31CA46C1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D81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7F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BE9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80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BC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C8B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EA7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D20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984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DD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9A2B" w14:textId="77777777" w:rsidR="00170664" w:rsidRDefault="00170664" w:rsidP="00170664"/>
        </w:tc>
      </w:tr>
      <w:tr w:rsidR="00170664" w14:paraId="7E90B07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198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36F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780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7C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EBA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FBEB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648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4A9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723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9F00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7AD2" w14:textId="77777777" w:rsidR="00170664" w:rsidRDefault="00170664" w:rsidP="00170664"/>
        </w:tc>
      </w:tr>
      <w:tr w:rsidR="00170664" w14:paraId="448C6DB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A25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7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C9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CE6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935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905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8A5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B1F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882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32E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64F2" w14:textId="77777777" w:rsidR="00170664" w:rsidRDefault="00170664" w:rsidP="00170664"/>
        </w:tc>
      </w:tr>
      <w:tr w:rsidR="00170664" w14:paraId="3531FC5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91C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045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516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665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E3B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82C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0FB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AA2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47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A5F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C64" w14:textId="77777777" w:rsidR="00170664" w:rsidRDefault="00170664" w:rsidP="00170664"/>
        </w:tc>
      </w:tr>
      <w:tr w:rsidR="00170664" w14:paraId="345F0A3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C76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BC2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6EA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C2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81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A26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EFE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653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9E9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E0F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5DD2" w14:textId="77777777" w:rsidR="00170664" w:rsidRDefault="00170664" w:rsidP="00170664"/>
        </w:tc>
      </w:tr>
      <w:tr w:rsidR="00170664" w14:paraId="5A98368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EFE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B7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BD6C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9A3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3DB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DB9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ED7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DD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A85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AF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87E" w14:textId="77777777" w:rsidR="00170664" w:rsidRDefault="00170664" w:rsidP="00170664"/>
        </w:tc>
      </w:tr>
      <w:tr w:rsidR="00170664" w14:paraId="4E6D8BD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FAA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1DE1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D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6C4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AB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E89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344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44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E6E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0C8B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2348" w14:textId="77777777" w:rsidR="00170664" w:rsidRDefault="00170664" w:rsidP="00170664"/>
        </w:tc>
      </w:tr>
      <w:tr w:rsidR="00170664" w14:paraId="57FD74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E6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D2A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E8A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06A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B57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C2C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7F5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17E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D6F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26E9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6B13" w14:textId="77777777" w:rsidR="00170664" w:rsidRDefault="00170664" w:rsidP="00170664"/>
        </w:tc>
      </w:tr>
      <w:tr w:rsidR="00170664" w14:paraId="2079A43F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89B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2D5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45D7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290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451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280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5AC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92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2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DE64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007" w14:textId="77777777" w:rsidR="00170664" w:rsidRDefault="00170664" w:rsidP="00170664"/>
        </w:tc>
      </w:tr>
      <w:tr w:rsidR="00170664" w14:paraId="62F5B106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EC758" w14:textId="77777777" w:rsidR="00170664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67527F97" w14:textId="77777777" w:rsidR="00170664" w:rsidRPr="00453E7E" w:rsidRDefault="00170664" w:rsidP="00170664">
            <w:pPr>
              <w:rPr>
                <w:i/>
                <w:sz w:val="18"/>
                <w:szCs w:val="18"/>
              </w:rPr>
            </w:pPr>
          </w:p>
        </w:tc>
      </w:tr>
    </w:tbl>
    <w:p w14:paraId="2CEFD7C0" w14:textId="77777777" w:rsidR="00B738ED" w:rsidRDefault="00B738ED"/>
    <w:tbl>
      <w:tblPr>
        <w:tblStyle w:val="TableGrid"/>
        <w:tblpPr w:leftFromText="180" w:rightFromText="180" w:vertAnchor="page" w:horzAnchor="margin" w:tblpX="966" w:tblpY="841"/>
        <w:tblW w:w="10391" w:type="dxa"/>
        <w:tblLayout w:type="fixed"/>
        <w:tblLook w:val="04A0" w:firstRow="1" w:lastRow="0" w:firstColumn="1" w:lastColumn="0" w:noHBand="0" w:noVBand="1"/>
      </w:tblPr>
      <w:tblGrid>
        <w:gridCol w:w="1341"/>
        <w:gridCol w:w="706"/>
        <w:gridCol w:w="707"/>
        <w:gridCol w:w="565"/>
        <w:gridCol w:w="707"/>
        <w:gridCol w:w="849"/>
        <w:gridCol w:w="848"/>
        <w:gridCol w:w="849"/>
        <w:gridCol w:w="850"/>
        <w:gridCol w:w="1413"/>
        <w:gridCol w:w="1556"/>
      </w:tblGrid>
      <w:tr w:rsidR="00170664" w14:paraId="4278B07F" w14:textId="77777777" w:rsidTr="00170664">
        <w:trPr>
          <w:trHeight w:val="672"/>
        </w:trPr>
        <w:tc>
          <w:tcPr>
            <w:tcW w:w="1039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A85F9" w14:textId="77777777" w:rsidR="00170664" w:rsidRPr="00CD32CF" w:rsidRDefault="00170664" w:rsidP="00170664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t>Notenübersicht allgemeinbildender und fachtheoretischer Unterricht</w:t>
            </w:r>
          </w:p>
          <w:p w14:paraId="788286C2" w14:textId="77777777" w:rsidR="00170664" w:rsidRPr="00C54965" w:rsidRDefault="00170664" w:rsidP="00170664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494FD2FA" w14:textId="77777777" w:rsidTr="00170664">
        <w:trPr>
          <w:trHeight w:val="308"/>
        </w:trPr>
        <w:tc>
          <w:tcPr>
            <w:tcW w:w="10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C0E5" w14:textId="77777777" w:rsidR="00170664" w:rsidRPr="00CD32CF" w:rsidRDefault="00170664" w:rsidP="00170664">
            <w:pPr>
              <w:spacing w:before="0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540EE3FD" w14:textId="77777777" w:rsidTr="00170664">
        <w:trPr>
          <w:trHeight w:val="507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AD18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2C63741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81A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5AC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867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A8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F8B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791E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2D1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D5B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C6F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CFF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4444E1D4" w14:textId="77777777" w:rsidTr="00170664">
        <w:trPr>
          <w:trHeight w:val="388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3B2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FE378B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23F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F69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4E1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346C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074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D66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5D6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C5D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3A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42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5761CE1E" w14:textId="77777777" w:rsidTr="00170664">
        <w:trPr>
          <w:trHeight w:val="41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198624D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DFFE71B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D51ED6C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0E1065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597A319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2558B699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1B27EB43" w14:textId="77777777" w:rsidTr="00170664">
        <w:trPr>
          <w:trHeight w:val="2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3A2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C6A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A7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6C1D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621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BFC1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402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024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26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311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067F" w14:textId="77777777" w:rsidR="00170664" w:rsidRDefault="00170664" w:rsidP="00170664"/>
        </w:tc>
      </w:tr>
      <w:tr w:rsidR="00170664" w14:paraId="5F27891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3ADC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FBB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5821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B4F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474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EBF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A6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E7B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0C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C95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0206" w14:textId="77777777" w:rsidR="00170664" w:rsidRDefault="00170664" w:rsidP="00170664"/>
        </w:tc>
      </w:tr>
      <w:tr w:rsidR="00170664" w14:paraId="29CA467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97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2FD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7E7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08F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1FD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E1C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05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26E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6CA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F8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9DD7" w14:textId="77777777" w:rsidR="00170664" w:rsidRDefault="00170664" w:rsidP="00170664"/>
        </w:tc>
      </w:tr>
      <w:tr w:rsidR="00170664" w14:paraId="33C901FA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9C7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B15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82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75B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578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CD8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D5C9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468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7FF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CED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08A9" w14:textId="77777777" w:rsidR="00170664" w:rsidRDefault="00170664" w:rsidP="00170664"/>
        </w:tc>
      </w:tr>
      <w:tr w:rsidR="00170664" w14:paraId="374C8EE9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1B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371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01A9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92D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82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36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D6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0D1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0CCC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99D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B67C" w14:textId="77777777" w:rsidR="00170664" w:rsidRDefault="00170664" w:rsidP="00170664"/>
        </w:tc>
      </w:tr>
      <w:tr w:rsidR="00170664" w14:paraId="012E70D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4EA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D2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98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601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058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E87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562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B1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BB41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B043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D9B9" w14:textId="77777777" w:rsidR="00170664" w:rsidRDefault="00170664" w:rsidP="00170664"/>
        </w:tc>
      </w:tr>
      <w:tr w:rsidR="00170664" w14:paraId="11F35863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B6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F8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571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2EC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5F55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02C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E1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03C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9E26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FE0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6346" w14:textId="77777777" w:rsidR="00170664" w:rsidRDefault="00170664" w:rsidP="00170664"/>
        </w:tc>
      </w:tr>
      <w:tr w:rsidR="00170664" w14:paraId="56DA71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8D4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C949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65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AE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3F2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7BBB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4E4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3BE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9B7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94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4114" w14:textId="77777777" w:rsidR="00170664" w:rsidRDefault="00170664" w:rsidP="00170664"/>
        </w:tc>
      </w:tr>
      <w:tr w:rsidR="00170664" w14:paraId="2015573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433E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65A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D5F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D9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719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779E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AB3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F78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1B5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808C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738" w14:textId="77777777" w:rsidR="00170664" w:rsidRDefault="00170664" w:rsidP="00170664"/>
        </w:tc>
      </w:tr>
      <w:tr w:rsidR="00170664" w14:paraId="44ED6E3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20C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004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0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0E6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89D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A8F7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91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667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868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B174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8E00" w14:textId="77777777" w:rsidR="00170664" w:rsidRDefault="00170664" w:rsidP="00170664"/>
        </w:tc>
      </w:tr>
      <w:tr w:rsidR="00170664" w14:paraId="307D69E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1F9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FE1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7E5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C1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31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6D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A2F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701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9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BCAF" w14:textId="77777777" w:rsidR="00170664" w:rsidRDefault="00170664" w:rsidP="00170664"/>
        </w:tc>
      </w:tr>
      <w:tr w:rsidR="00170664" w14:paraId="0681C3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A51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A1C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C50F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A1E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9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8F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485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1C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ADFE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B82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5416" w14:textId="77777777" w:rsidR="00170664" w:rsidRDefault="00170664" w:rsidP="00170664"/>
        </w:tc>
      </w:tr>
      <w:tr w:rsidR="00170664" w14:paraId="4D5528F1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F59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708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BA8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0F8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30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E32F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346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15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7D39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BC5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2347" w14:textId="77777777" w:rsidR="00170664" w:rsidRDefault="00170664" w:rsidP="00170664"/>
        </w:tc>
      </w:tr>
      <w:tr w:rsidR="00170664" w14:paraId="2E78A457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90B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32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32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376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19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B3F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1CB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85D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9D9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15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E38E" w14:textId="77777777" w:rsidR="00170664" w:rsidRDefault="00170664" w:rsidP="00170664"/>
        </w:tc>
      </w:tr>
      <w:tr w:rsidR="00170664" w14:paraId="410CECE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6AB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781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2DF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5E5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AC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D37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B81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52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797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8E8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638D" w14:textId="77777777" w:rsidR="00170664" w:rsidRDefault="00170664" w:rsidP="00170664"/>
        </w:tc>
      </w:tr>
      <w:tr w:rsidR="00170664" w14:paraId="3AE21869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CA6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E0F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D7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514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C54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1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3CE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FA5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39E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D57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17C0" w14:textId="77777777" w:rsidR="00170664" w:rsidRDefault="00170664" w:rsidP="00170664"/>
        </w:tc>
      </w:tr>
      <w:tr w:rsidR="00170664" w14:paraId="6EECE41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512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48C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332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CA0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B2E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160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EC5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B5D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236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94B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1575" w14:textId="77777777" w:rsidR="00170664" w:rsidRDefault="00170664" w:rsidP="00170664"/>
        </w:tc>
      </w:tr>
      <w:tr w:rsidR="00170664" w14:paraId="3FDA2B72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6E9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A8A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47A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0A9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01B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B2CC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31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8D3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D153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1C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6E3F" w14:textId="77777777" w:rsidR="00170664" w:rsidRDefault="00170664" w:rsidP="00170664"/>
        </w:tc>
      </w:tr>
      <w:tr w:rsidR="00170664" w14:paraId="660DFD3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95F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37F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D5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0FC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3FC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5A0D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8A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F90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FA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3A7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7938" w14:textId="77777777" w:rsidR="00170664" w:rsidRDefault="00170664" w:rsidP="00170664"/>
        </w:tc>
      </w:tr>
      <w:tr w:rsidR="00170664" w14:paraId="110F8545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C0D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A9F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2DBE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0A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9DE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8016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855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262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7D9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E8C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4672" w14:textId="77777777" w:rsidR="00170664" w:rsidRDefault="00170664" w:rsidP="00170664"/>
        </w:tc>
      </w:tr>
      <w:tr w:rsidR="00170664" w14:paraId="645D8C09" w14:textId="77777777" w:rsidTr="00170664">
        <w:trPr>
          <w:trHeight w:val="604"/>
        </w:trPr>
        <w:tc>
          <w:tcPr>
            <w:tcW w:w="103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208364" w14:textId="44CFF38D" w:rsidR="00170664" w:rsidRPr="00453E7E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</w:tc>
      </w:tr>
    </w:tbl>
    <w:p w14:paraId="0834B293" w14:textId="77777777" w:rsidR="00B738ED" w:rsidRDefault="00B738ED"/>
    <w:p w14:paraId="68B3725D" w14:textId="77777777" w:rsidR="00B738ED" w:rsidRDefault="00B738ED"/>
    <w:p w14:paraId="47374622" w14:textId="77777777" w:rsidR="00B738ED" w:rsidRDefault="00B738ED"/>
    <w:p w14:paraId="2E8A52DB" w14:textId="77777777" w:rsidR="00B738ED" w:rsidRDefault="00B738ED"/>
    <w:p w14:paraId="0B99607F" w14:textId="77777777" w:rsidR="00B738ED" w:rsidRDefault="00B738ED"/>
    <w:p w14:paraId="16179FD0" w14:textId="77777777" w:rsidR="00B738ED" w:rsidRDefault="00B738ED"/>
    <w:p w14:paraId="235AA078" w14:textId="77777777" w:rsidR="00B738ED" w:rsidRDefault="00B738ED"/>
    <w:p w14:paraId="66CACE05" w14:textId="77777777" w:rsidR="00B738ED" w:rsidRDefault="00B738ED"/>
    <w:p w14:paraId="0D4E7906" w14:textId="77777777" w:rsidR="00B738ED" w:rsidRDefault="00B738ED"/>
    <w:p w14:paraId="1685A18A" w14:textId="77777777" w:rsidR="00B738ED" w:rsidRDefault="00B738ED"/>
    <w:p w14:paraId="1F92F41E" w14:textId="77777777" w:rsidR="00B738ED" w:rsidRDefault="00B738ED"/>
    <w:p w14:paraId="63ABD33A" w14:textId="77777777" w:rsidR="00B738ED" w:rsidRDefault="00B738ED"/>
    <w:p w14:paraId="51D337FA" w14:textId="77777777" w:rsidR="00B738ED" w:rsidRDefault="00B738ED"/>
    <w:p w14:paraId="2F175ED8" w14:textId="77777777" w:rsidR="00B738ED" w:rsidRDefault="00B738ED"/>
    <w:p w14:paraId="2E9E42F6" w14:textId="77777777" w:rsidR="00B738ED" w:rsidRDefault="00B738ED"/>
    <w:p w14:paraId="087B9D94" w14:textId="77777777" w:rsidR="00B738ED" w:rsidRDefault="00B738ED"/>
    <w:p w14:paraId="0958F1D0" w14:textId="77777777" w:rsidR="00B738ED" w:rsidRDefault="00B738ED"/>
    <w:p w14:paraId="34417122" w14:textId="77777777" w:rsidR="00B738ED" w:rsidRDefault="00B738ED"/>
    <w:p w14:paraId="4D9E0483" w14:textId="77777777" w:rsidR="00B738ED" w:rsidRDefault="00B738ED"/>
    <w:p w14:paraId="421FE34A" w14:textId="77777777" w:rsidR="00B738ED" w:rsidRDefault="00B738ED"/>
    <w:p w14:paraId="5C5F7595" w14:textId="77777777" w:rsidR="00B738ED" w:rsidRDefault="00B738ED"/>
    <w:p w14:paraId="552EBDF4" w14:textId="77777777" w:rsidR="00B738ED" w:rsidRDefault="00B738ED"/>
    <w:p w14:paraId="7D3A17E6" w14:textId="77777777" w:rsidR="00B738ED" w:rsidRDefault="00B738ED"/>
    <w:p w14:paraId="38B3BFBA" w14:textId="77777777" w:rsidR="00B738ED" w:rsidRDefault="00B738ED"/>
    <w:p w14:paraId="62CF0F12" w14:textId="77777777" w:rsidR="00B738ED" w:rsidRDefault="00B738ED"/>
    <w:p w14:paraId="3C8210D6" w14:textId="77777777" w:rsidR="00B738ED" w:rsidRDefault="00B738ED"/>
    <w:p w14:paraId="64CCBFC6" w14:textId="77777777" w:rsidR="00B738ED" w:rsidRDefault="00B738ED"/>
    <w:p w14:paraId="1DE60D90" w14:textId="77777777" w:rsidR="00B738ED" w:rsidRDefault="00B738ED"/>
    <w:p w14:paraId="1DA2FFBE" w14:textId="77777777" w:rsidR="00B738ED" w:rsidRDefault="00B738ED"/>
    <w:p w14:paraId="1139D8DE" w14:textId="77777777" w:rsidR="00B738ED" w:rsidRDefault="00B738ED"/>
    <w:p w14:paraId="73418301" w14:textId="77777777" w:rsidR="00B738ED" w:rsidRDefault="00B738ED"/>
    <w:p w14:paraId="334BACB5" w14:textId="77777777" w:rsidR="00B738ED" w:rsidRDefault="00B738ED"/>
    <w:p w14:paraId="792D7271" w14:textId="77777777" w:rsidR="00B738ED" w:rsidRDefault="00B738ED"/>
    <w:p w14:paraId="5F8C5F52" w14:textId="77777777" w:rsidR="00B738ED" w:rsidRDefault="00B738ED"/>
    <w:p w14:paraId="2731B9D0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DC32FF" w14:paraId="7D670F7E" w14:textId="77777777" w:rsidTr="00DC32FF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36370" w14:textId="77777777" w:rsidR="00DC32FF" w:rsidRPr="00CD32CF" w:rsidRDefault="00DC32FF" w:rsidP="00DC32FF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337A7F01" w14:textId="77777777" w:rsidR="00DC32FF" w:rsidRPr="00C54965" w:rsidRDefault="00DC32FF" w:rsidP="00DC32FF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DC32FF" w14:paraId="6E41CB88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5592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DC32FF" w14:paraId="4600C7FC" w14:textId="77777777" w:rsidTr="00DC32FF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063B" w14:textId="77777777" w:rsidR="00DC32FF" w:rsidRPr="00CD32CF" w:rsidRDefault="00DC32FF" w:rsidP="00DC32FF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03DFFF2" w14:textId="77777777" w:rsidR="00DC32FF" w:rsidRPr="00CD32CF" w:rsidRDefault="00DC32FF" w:rsidP="00DC32FF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99C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C10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58A7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C52D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264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D2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31D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51A0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6F7E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516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C32FF" w14:paraId="5E16097B" w14:textId="77777777" w:rsidTr="00DC32FF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E64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02037343" w14:textId="77777777" w:rsidR="00DC32FF" w:rsidRPr="00CD32CF" w:rsidRDefault="00DC32FF" w:rsidP="00DC32FF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84AA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7D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6532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F393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2205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0EEE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96A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3FB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47B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0D2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</w:tr>
      <w:tr w:rsidR="00DC32FF" w14:paraId="14CBF108" w14:textId="77777777" w:rsidTr="00DC32FF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E768BE1" w14:textId="77777777" w:rsidR="00DC32FF" w:rsidRPr="002D3B72" w:rsidRDefault="00DC32FF" w:rsidP="00DC32FF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4E0E232" w14:textId="77777777" w:rsidR="00DC32FF" w:rsidRPr="002D3B72" w:rsidRDefault="00DC32FF" w:rsidP="00DC32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527F7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1F1CAD4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3FF20E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D9EEBE1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DC32FF" w14:paraId="4479F9C3" w14:textId="77777777" w:rsidTr="00DC32FF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6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306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6FC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2F9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595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97D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7A74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97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7F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369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263" w14:textId="77777777" w:rsidR="00DC32FF" w:rsidRDefault="00DC32FF" w:rsidP="00DC32FF"/>
        </w:tc>
      </w:tr>
      <w:tr w:rsidR="00DC32FF" w14:paraId="4448227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99F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505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77D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437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5BC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1E4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DE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1F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CF7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126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AACC" w14:textId="77777777" w:rsidR="00DC32FF" w:rsidRDefault="00DC32FF" w:rsidP="00DC32FF"/>
        </w:tc>
      </w:tr>
      <w:tr w:rsidR="00DC32FF" w14:paraId="63DD3110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C8B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BE65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0A5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DFA0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F649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1D6B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75F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C51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27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71E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B9D6" w14:textId="77777777" w:rsidR="00DC32FF" w:rsidRDefault="00DC32FF" w:rsidP="00DC32FF"/>
        </w:tc>
      </w:tr>
      <w:tr w:rsidR="00DC32FF" w14:paraId="64F9553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295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22C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331F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08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0A5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68C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6FB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75A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6E1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42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393" w14:textId="77777777" w:rsidR="00DC32FF" w:rsidRDefault="00DC32FF" w:rsidP="00DC32FF"/>
        </w:tc>
      </w:tr>
      <w:tr w:rsidR="00DC32FF" w14:paraId="04BCA6A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8DD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9A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47E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C62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538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510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183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CE7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93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EC5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233" w14:textId="77777777" w:rsidR="00DC32FF" w:rsidRDefault="00DC32FF" w:rsidP="00DC32FF"/>
        </w:tc>
      </w:tr>
      <w:tr w:rsidR="00DC32FF" w14:paraId="44EC45CE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D2C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A13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C0C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3BF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92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95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75E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52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FBA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9441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34A4" w14:textId="77777777" w:rsidR="00DC32FF" w:rsidRDefault="00DC32FF" w:rsidP="00DC32FF"/>
        </w:tc>
      </w:tr>
      <w:tr w:rsidR="00DC32FF" w14:paraId="10EADB6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B9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5BD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DB4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6DE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468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DD8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E73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5A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EA8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5FD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49B8" w14:textId="77777777" w:rsidR="00DC32FF" w:rsidRDefault="00DC32FF" w:rsidP="00DC32FF"/>
        </w:tc>
      </w:tr>
      <w:tr w:rsidR="00DC32FF" w14:paraId="0D2F7735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D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A8B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9FCC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AF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98C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E4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639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D19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5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AFA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87B1" w14:textId="77777777" w:rsidR="00DC32FF" w:rsidRDefault="00DC32FF" w:rsidP="00DC32FF"/>
        </w:tc>
      </w:tr>
      <w:tr w:rsidR="00DC32FF" w14:paraId="259A2F9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E0E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D88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3F3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B57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94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97B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3D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756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ED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39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6289" w14:textId="77777777" w:rsidR="00DC32FF" w:rsidRDefault="00DC32FF" w:rsidP="00DC32FF"/>
        </w:tc>
      </w:tr>
      <w:tr w:rsidR="00DC32FF" w14:paraId="5D6820E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47A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365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DC4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A75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ACD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889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DF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463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E77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127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A04A" w14:textId="77777777" w:rsidR="00DC32FF" w:rsidRDefault="00DC32FF" w:rsidP="00DC32FF"/>
        </w:tc>
      </w:tr>
      <w:tr w:rsidR="00DC32FF" w14:paraId="485C35D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EF1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9B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31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FC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9F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6B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625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880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9DD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87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B6C" w14:textId="77777777" w:rsidR="00DC32FF" w:rsidRDefault="00DC32FF" w:rsidP="00DC32FF"/>
        </w:tc>
      </w:tr>
      <w:tr w:rsidR="00DC32FF" w14:paraId="486D771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893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33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05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B4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16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721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FE2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B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A0A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689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F943" w14:textId="77777777" w:rsidR="00DC32FF" w:rsidRDefault="00DC32FF" w:rsidP="00DC32FF"/>
        </w:tc>
      </w:tr>
      <w:tr w:rsidR="00DC32FF" w14:paraId="3B8D7A5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F7C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925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EA6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B7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944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9B5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347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D3B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E1D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422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E97" w14:textId="77777777" w:rsidR="00DC32FF" w:rsidRDefault="00DC32FF" w:rsidP="00DC32FF"/>
        </w:tc>
      </w:tr>
      <w:tr w:rsidR="00DC32FF" w14:paraId="0F21C1A2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A954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D9E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DD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7BBB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7A9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D66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8F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6EE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A1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3C7B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070A" w14:textId="77777777" w:rsidR="00DC32FF" w:rsidRDefault="00DC32FF" w:rsidP="00DC32FF"/>
        </w:tc>
      </w:tr>
      <w:tr w:rsidR="00DC32FF" w14:paraId="44DE692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3C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DB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8BAE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51E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CD8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A03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291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248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52B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2F9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4F4E" w14:textId="77777777" w:rsidR="00DC32FF" w:rsidRDefault="00DC32FF" w:rsidP="00DC32FF"/>
        </w:tc>
      </w:tr>
      <w:tr w:rsidR="00DC32FF" w14:paraId="308BD42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0D1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9C0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7C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310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0D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2C6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76D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8AF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16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E72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13E4" w14:textId="77777777" w:rsidR="00DC32FF" w:rsidRDefault="00DC32FF" w:rsidP="00DC32FF"/>
        </w:tc>
      </w:tr>
      <w:tr w:rsidR="00DC32FF" w14:paraId="2511F59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966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F37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E5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38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0F9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BA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04F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A95C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20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C5F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8C3D" w14:textId="77777777" w:rsidR="00DC32FF" w:rsidRDefault="00DC32FF" w:rsidP="00DC32FF"/>
        </w:tc>
      </w:tr>
      <w:tr w:rsidR="00DC32FF" w14:paraId="2B587BA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D41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EE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83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E07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F4A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6AF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0D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4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6CD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53E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4A77" w14:textId="77777777" w:rsidR="00DC32FF" w:rsidRDefault="00DC32FF" w:rsidP="00DC32FF"/>
        </w:tc>
      </w:tr>
      <w:tr w:rsidR="00DC32FF" w14:paraId="107BDEF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63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714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870A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40B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2551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770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493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B97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AA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1E6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8E03" w14:textId="77777777" w:rsidR="00DC32FF" w:rsidRDefault="00DC32FF" w:rsidP="00DC32FF"/>
        </w:tc>
      </w:tr>
      <w:tr w:rsidR="00DC32FF" w14:paraId="0C271C87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3CFC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838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F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BE72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F9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C9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70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B8D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349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73A0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C65A" w14:textId="77777777" w:rsidR="00DC32FF" w:rsidRDefault="00DC32FF" w:rsidP="00DC32FF"/>
        </w:tc>
      </w:tr>
      <w:tr w:rsidR="00DC32FF" w14:paraId="48384E00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7E1280" w14:textId="77777777" w:rsidR="00DC32FF" w:rsidRDefault="00DC32FF" w:rsidP="00DC32FF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26989FD4" w14:textId="77777777" w:rsidR="00DC32FF" w:rsidRPr="00453E7E" w:rsidRDefault="00DC32FF" w:rsidP="00DC32FF">
            <w:pPr>
              <w:rPr>
                <w:i/>
                <w:sz w:val="18"/>
                <w:szCs w:val="18"/>
              </w:rPr>
            </w:pPr>
          </w:p>
        </w:tc>
      </w:tr>
      <w:tr w:rsidR="00387C5B" w14:paraId="34168278" w14:textId="77777777" w:rsidTr="00874537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852E00" w14:textId="77777777" w:rsidR="00387C5B" w:rsidRPr="00CD32CF" w:rsidRDefault="00387C5B" w:rsidP="00874537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428C8B" w14:textId="77777777" w:rsidR="00387C5B" w:rsidRPr="00C54965" w:rsidRDefault="00387C5B" w:rsidP="00874537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08F139E2" w14:textId="77777777" w:rsidTr="00874537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047E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130B1B21" w14:textId="77777777" w:rsidTr="00874537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39FE" w14:textId="77777777" w:rsidR="00387C5B" w:rsidRPr="00CD32CF" w:rsidRDefault="00387C5B" w:rsidP="00874537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62B832B" w14:textId="77777777" w:rsidR="00387C5B" w:rsidRPr="00CD32CF" w:rsidRDefault="00387C5B" w:rsidP="00874537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BD72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A6C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2389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13D0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F29F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925C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89AC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5270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936A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2598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552119A3" w14:textId="77777777" w:rsidTr="00874537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6B79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953DA6C" w14:textId="77777777" w:rsidR="00387C5B" w:rsidRPr="00CD32CF" w:rsidRDefault="00387C5B" w:rsidP="00874537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366F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E197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5092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D9DE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D19F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8E8A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0C71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965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1FF7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0A04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</w:tr>
      <w:tr w:rsidR="00387C5B" w14:paraId="3F3366AC" w14:textId="77777777" w:rsidTr="00874537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1E1686A" w14:textId="77777777" w:rsidR="00387C5B" w:rsidRPr="002D3B72" w:rsidRDefault="00387C5B" w:rsidP="00874537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F6FA16B" w14:textId="77777777" w:rsidR="00387C5B" w:rsidRPr="002D3B72" w:rsidRDefault="00387C5B" w:rsidP="0087453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89069E7" w14:textId="77777777" w:rsidR="00387C5B" w:rsidRPr="00043717" w:rsidRDefault="00387C5B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73B8947" w14:textId="77777777" w:rsidR="00387C5B" w:rsidRPr="00043717" w:rsidRDefault="00387C5B" w:rsidP="00874537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0E31C6" w14:textId="77777777" w:rsidR="00387C5B" w:rsidRPr="00043717" w:rsidRDefault="00387C5B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5984FA0" w14:textId="77777777" w:rsidR="00387C5B" w:rsidRPr="00043717" w:rsidRDefault="00387C5B" w:rsidP="00874537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0CF28480" w14:textId="77777777" w:rsidTr="00874537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9B25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98EE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CF09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475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A6FF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63C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56D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2AF9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8240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AB63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283" w14:textId="77777777" w:rsidR="00387C5B" w:rsidRDefault="00387C5B" w:rsidP="00874537"/>
        </w:tc>
      </w:tr>
      <w:tr w:rsidR="00387C5B" w14:paraId="444D0CA7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CBDC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9AF3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8ED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6E1C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02F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5D15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B8CF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B04C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17F1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B91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6C8B" w14:textId="77777777" w:rsidR="00387C5B" w:rsidRDefault="00387C5B" w:rsidP="00874537"/>
        </w:tc>
      </w:tr>
      <w:tr w:rsidR="00387C5B" w14:paraId="22EC6AF8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BC2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5A3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E60A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D81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992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D44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0F65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80D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883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1366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818" w14:textId="77777777" w:rsidR="00387C5B" w:rsidRDefault="00387C5B" w:rsidP="00874537"/>
        </w:tc>
      </w:tr>
      <w:tr w:rsidR="00387C5B" w14:paraId="2396DD43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754C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D03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54CC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45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BC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DBE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FA8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CD7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A386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10FE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946C" w14:textId="77777777" w:rsidR="00387C5B" w:rsidRDefault="00387C5B" w:rsidP="00874537"/>
        </w:tc>
      </w:tr>
      <w:tr w:rsidR="00387C5B" w14:paraId="57C4E9BC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07B6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D00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2AA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81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C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E35E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848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56B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0B4F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C053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5D7" w14:textId="77777777" w:rsidR="00387C5B" w:rsidRDefault="00387C5B" w:rsidP="00874537"/>
        </w:tc>
      </w:tr>
      <w:tr w:rsidR="00387C5B" w14:paraId="021D7AB2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A6B7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705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5ACE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6F5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788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ACEE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E58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29D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F75D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8CB7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31D5" w14:textId="77777777" w:rsidR="00387C5B" w:rsidRDefault="00387C5B" w:rsidP="00874537"/>
        </w:tc>
      </w:tr>
      <w:tr w:rsidR="00387C5B" w14:paraId="52D6F495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A8A0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D12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8E0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84D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5EAA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4D76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A06E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97A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7C07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092A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43F5" w14:textId="77777777" w:rsidR="00387C5B" w:rsidRDefault="00387C5B" w:rsidP="00874537"/>
        </w:tc>
      </w:tr>
      <w:tr w:rsidR="00387C5B" w14:paraId="5A96BCEF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DC29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D72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C1B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B118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CC4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4CA2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D89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F3F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200C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2861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7AC" w14:textId="77777777" w:rsidR="00387C5B" w:rsidRDefault="00387C5B" w:rsidP="00874537"/>
        </w:tc>
      </w:tr>
      <w:tr w:rsidR="00387C5B" w14:paraId="26E7AA55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FE14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3CA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AD86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0FE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F0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081F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8E2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EB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353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C8C0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402C" w14:textId="77777777" w:rsidR="00387C5B" w:rsidRDefault="00387C5B" w:rsidP="00874537"/>
        </w:tc>
      </w:tr>
      <w:tr w:rsidR="00387C5B" w14:paraId="2CF98FEA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4A42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957A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3872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400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6B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C66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46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DE5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913D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EA3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A603" w14:textId="77777777" w:rsidR="00387C5B" w:rsidRDefault="00387C5B" w:rsidP="00874537"/>
        </w:tc>
      </w:tr>
      <w:tr w:rsidR="00387C5B" w14:paraId="7C37E0F8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124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19D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2472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E1C3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C01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2C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93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0FD4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E101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48D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71E" w14:textId="77777777" w:rsidR="00387C5B" w:rsidRDefault="00387C5B" w:rsidP="00874537"/>
        </w:tc>
      </w:tr>
      <w:tr w:rsidR="00387C5B" w14:paraId="2992C3FE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7758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180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9834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0BC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F27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8DE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CC7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644C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9ABE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2A6B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F19C" w14:textId="77777777" w:rsidR="00387C5B" w:rsidRDefault="00387C5B" w:rsidP="00874537"/>
        </w:tc>
      </w:tr>
      <w:tr w:rsidR="00387C5B" w14:paraId="335F791B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A456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8D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BFA1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5B4E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ABAF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251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353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C391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439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5D8D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F3CB" w14:textId="77777777" w:rsidR="00387C5B" w:rsidRDefault="00387C5B" w:rsidP="00874537"/>
        </w:tc>
      </w:tr>
      <w:tr w:rsidR="00387C5B" w14:paraId="0A27BD33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C9C9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11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B5E4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9317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BA1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CAF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371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9E3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1E77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DC3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1648" w14:textId="77777777" w:rsidR="00387C5B" w:rsidRDefault="00387C5B" w:rsidP="00874537"/>
        </w:tc>
      </w:tr>
      <w:tr w:rsidR="00387C5B" w14:paraId="776E88E7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65D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276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5730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8BD3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111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823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5B69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A669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C6C3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FEA9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5603" w14:textId="77777777" w:rsidR="00387C5B" w:rsidRDefault="00387C5B" w:rsidP="00874537"/>
        </w:tc>
      </w:tr>
      <w:tr w:rsidR="00387C5B" w14:paraId="64E45CCD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019F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2CC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4CA5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FE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9D1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8CB1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0AEA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77B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6F9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B316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2AA8" w14:textId="77777777" w:rsidR="00387C5B" w:rsidRDefault="00387C5B" w:rsidP="00874537"/>
        </w:tc>
      </w:tr>
      <w:tr w:rsidR="00387C5B" w14:paraId="08019ABB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249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DE1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35E5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4DE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49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FF1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A63F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86E5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C806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56EF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F6F9" w14:textId="77777777" w:rsidR="00387C5B" w:rsidRDefault="00387C5B" w:rsidP="00874537"/>
        </w:tc>
      </w:tr>
      <w:tr w:rsidR="00387C5B" w14:paraId="1796F232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D78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6DA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56F7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1D8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3E59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BDAA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FAB9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E7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7ECF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D65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846" w14:textId="77777777" w:rsidR="00387C5B" w:rsidRDefault="00387C5B" w:rsidP="00874537"/>
        </w:tc>
      </w:tr>
      <w:tr w:rsidR="00387C5B" w14:paraId="3F517D1D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16B3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CC8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07DB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387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51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25E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C14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504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8AE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1C67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7182" w14:textId="77777777" w:rsidR="00387C5B" w:rsidRDefault="00387C5B" w:rsidP="00874537"/>
        </w:tc>
      </w:tr>
      <w:tr w:rsidR="00387C5B" w14:paraId="2EE7447F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A929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BC1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8721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E9C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93F8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63A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10A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D621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A69A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2A1A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E37" w14:textId="77777777" w:rsidR="00387C5B" w:rsidRDefault="00387C5B" w:rsidP="00874537"/>
        </w:tc>
      </w:tr>
      <w:tr w:rsidR="00387C5B" w14:paraId="53523C3E" w14:textId="77777777" w:rsidTr="00874537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3B7EAB" w14:textId="77777777" w:rsidR="00387C5B" w:rsidRDefault="00387C5B" w:rsidP="00874537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7A7771B6" w14:textId="77777777" w:rsidR="00387C5B" w:rsidRPr="00453E7E" w:rsidRDefault="00387C5B" w:rsidP="00874537">
            <w:pPr>
              <w:rPr>
                <w:i/>
                <w:sz w:val="18"/>
                <w:szCs w:val="18"/>
              </w:rPr>
            </w:pPr>
          </w:p>
        </w:tc>
      </w:tr>
    </w:tbl>
    <w:p w14:paraId="0AFE1114" w14:textId="19321119" w:rsidR="00DC32FF" w:rsidRDefault="00DC32FF" w:rsidP="00DC32FF">
      <w:pPr>
        <w:tabs>
          <w:tab w:val="left" w:pos="2655"/>
        </w:tabs>
      </w:pPr>
    </w:p>
    <w:p w14:paraId="135678A8" w14:textId="77777777" w:rsidR="00B738ED" w:rsidRDefault="00B738ED"/>
    <w:p w14:paraId="775F7D9A" w14:textId="77777777" w:rsidR="00B738ED" w:rsidRDefault="00B738ED"/>
    <w:p w14:paraId="2562679C" w14:textId="77777777" w:rsidR="00B738ED" w:rsidRDefault="00B738ED"/>
    <w:p w14:paraId="4B2D81B2" w14:textId="77777777" w:rsidR="00B738ED" w:rsidRDefault="00B738ED"/>
    <w:p w14:paraId="2BD56215" w14:textId="77777777" w:rsidR="00B738ED" w:rsidRDefault="00B738ED"/>
    <w:p w14:paraId="34207FFE" w14:textId="77777777" w:rsidR="00B738ED" w:rsidRDefault="00B738ED"/>
    <w:p w14:paraId="5DDB0E3C" w14:textId="77777777" w:rsidR="00B738ED" w:rsidRDefault="00B738ED"/>
    <w:p w14:paraId="37BE0145" w14:textId="77777777" w:rsidR="00B738ED" w:rsidRDefault="00B738ED"/>
    <w:p w14:paraId="0F437602" w14:textId="77777777" w:rsidR="00B738ED" w:rsidRDefault="00B738ED"/>
    <w:p w14:paraId="2A12D836" w14:textId="77777777" w:rsidR="00B738ED" w:rsidRDefault="00B738ED"/>
    <w:p w14:paraId="2FFD4CE9" w14:textId="77777777" w:rsidR="00B738ED" w:rsidRDefault="00B738ED"/>
    <w:p w14:paraId="237C5073" w14:textId="77777777" w:rsidR="00B738ED" w:rsidRDefault="00B738ED"/>
    <w:p w14:paraId="73272264" w14:textId="77777777" w:rsidR="00B738ED" w:rsidRDefault="00B738ED"/>
    <w:p w14:paraId="3F5F55A2" w14:textId="77777777" w:rsidR="00B738ED" w:rsidRDefault="00B738ED"/>
    <w:p w14:paraId="4764F2B4" w14:textId="77777777" w:rsidR="00B738ED" w:rsidRDefault="00B738ED"/>
    <w:p w14:paraId="06BFCED7" w14:textId="77777777" w:rsidR="00B738ED" w:rsidRDefault="00B738ED"/>
    <w:p w14:paraId="076ED3B8" w14:textId="77777777" w:rsidR="00B738ED" w:rsidRDefault="00B738ED"/>
    <w:p w14:paraId="41BCE381" w14:textId="77777777" w:rsidR="00B738ED" w:rsidRDefault="00B738ED"/>
    <w:p w14:paraId="0670A568" w14:textId="77777777" w:rsidR="00B738ED" w:rsidRDefault="00B738ED"/>
    <w:p w14:paraId="2A863C95" w14:textId="77777777" w:rsidR="00B738ED" w:rsidRDefault="00B738ED"/>
    <w:p w14:paraId="7ACEE3A3" w14:textId="77777777" w:rsidR="00B738ED" w:rsidRDefault="00B738ED"/>
    <w:p w14:paraId="0AF3A52E" w14:textId="77777777" w:rsidR="00B738ED" w:rsidRDefault="00B738ED"/>
    <w:p w14:paraId="40148118" w14:textId="77777777" w:rsidR="00B738ED" w:rsidRDefault="00B738ED"/>
    <w:p w14:paraId="6DA95613" w14:textId="77777777" w:rsidR="00B738ED" w:rsidRDefault="00B738ED"/>
    <w:p w14:paraId="1458075F" w14:textId="77777777" w:rsidR="00B738ED" w:rsidRDefault="00B738ED"/>
    <w:p w14:paraId="101F93B8" w14:textId="77777777" w:rsidR="00B738ED" w:rsidRDefault="00B738ED"/>
    <w:p w14:paraId="2672A2E8" w14:textId="77777777" w:rsidR="00B738ED" w:rsidRDefault="00B738ED"/>
    <w:p w14:paraId="16E06671" w14:textId="77777777" w:rsidR="00B738ED" w:rsidRDefault="00B738ED"/>
    <w:p w14:paraId="39C6AD75" w14:textId="77777777" w:rsidR="00B738ED" w:rsidRDefault="00B738ED"/>
    <w:p w14:paraId="15F92205" w14:textId="77777777" w:rsidR="00B738ED" w:rsidRDefault="00B738ED"/>
    <w:p w14:paraId="119ADC5B" w14:textId="77777777" w:rsidR="00B738ED" w:rsidRDefault="00B738ED"/>
    <w:p w14:paraId="7D044DEC" w14:textId="77777777" w:rsidR="00B738ED" w:rsidRDefault="00B738ED"/>
    <w:p w14:paraId="292E3FC9" w14:textId="77777777" w:rsidR="00B738ED" w:rsidRDefault="00B738ED"/>
    <w:p w14:paraId="6E51CED2" w14:textId="77777777" w:rsidR="00B738ED" w:rsidRDefault="00B738ED"/>
    <w:p w14:paraId="53782F18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387C5B" w14:paraId="42ECD7A4" w14:textId="77777777" w:rsidTr="00874537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DEA5F" w14:textId="77777777" w:rsidR="00387C5B" w:rsidRPr="00CD32CF" w:rsidRDefault="00387C5B" w:rsidP="00874537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74FBCE" w14:textId="77777777" w:rsidR="00387C5B" w:rsidRPr="00C54965" w:rsidRDefault="00387C5B" w:rsidP="00874537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5517A81A" w14:textId="77777777" w:rsidTr="00874537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8533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6C899BB0" w14:textId="77777777" w:rsidTr="00874537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DE97" w14:textId="77777777" w:rsidR="00387C5B" w:rsidRPr="00CD32CF" w:rsidRDefault="00387C5B" w:rsidP="00874537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EA004F9" w14:textId="77777777" w:rsidR="00387C5B" w:rsidRPr="00CD32CF" w:rsidRDefault="00387C5B" w:rsidP="00874537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8E30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9717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040E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577E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E69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07B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DC75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632C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73B1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0592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49C0FDB4" w14:textId="77777777" w:rsidTr="00874537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8D1F" w14:textId="77777777" w:rsidR="00387C5B" w:rsidRPr="00CD32CF" w:rsidRDefault="00387C5B" w:rsidP="00874537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000C48A" w14:textId="77777777" w:rsidR="00387C5B" w:rsidRPr="00CD32CF" w:rsidRDefault="00387C5B" w:rsidP="00874537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B9B9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D501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8FA9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74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96C8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6938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7F22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383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68FE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F27" w14:textId="77777777" w:rsidR="00387C5B" w:rsidRPr="00CD32CF" w:rsidRDefault="00387C5B" w:rsidP="00874537">
            <w:pPr>
              <w:rPr>
                <w:sz w:val="14"/>
                <w:szCs w:val="14"/>
              </w:rPr>
            </w:pPr>
          </w:p>
        </w:tc>
      </w:tr>
      <w:tr w:rsidR="00387C5B" w14:paraId="1F37717D" w14:textId="77777777" w:rsidTr="00874537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BD1C79F" w14:textId="77777777" w:rsidR="00387C5B" w:rsidRPr="002D3B72" w:rsidRDefault="00387C5B" w:rsidP="00874537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9E3E174" w14:textId="77777777" w:rsidR="00387C5B" w:rsidRPr="002D3B72" w:rsidRDefault="00387C5B" w:rsidP="0087453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64CC595" w14:textId="77777777" w:rsidR="00387C5B" w:rsidRPr="00043717" w:rsidRDefault="00387C5B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A449F93" w14:textId="77777777" w:rsidR="00387C5B" w:rsidRPr="00043717" w:rsidRDefault="00387C5B" w:rsidP="00874537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5AA97F4" w14:textId="77777777" w:rsidR="00387C5B" w:rsidRPr="00043717" w:rsidRDefault="00387C5B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C944568" w14:textId="77777777" w:rsidR="00387C5B" w:rsidRPr="00043717" w:rsidRDefault="00387C5B" w:rsidP="00874537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4D2E70FB" w14:textId="77777777" w:rsidTr="00874537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7F8F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5ECC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ADC0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58F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011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289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6FF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58F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2EB7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C0F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387" w14:textId="77777777" w:rsidR="00387C5B" w:rsidRDefault="00387C5B" w:rsidP="00874537"/>
        </w:tc>
      </w:tr>
      <w:tr w:rsidR="00387C5B" w14:paraId="435321DA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3D34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BC9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0E3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6AD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9C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23A1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9FA5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53B6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2DA1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264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5532" w14:textId="77777777" w:rsidR="00387C5B" w:rsidRDefault="00387C5B" w:rsidP="00874537"/>
        </w:tc>
      </w:tr>
      <w:tr w:rsidR="00387C5B" w14:paraId="21DAF473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74FF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B7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51F7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4A7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4D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99E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04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168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34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05A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AC76" w14:textId="77777777" w:rsidR="00387C5B" w:rsidRDefault="00387C5B" w:rsidP="00874537"/>
        </w:tc>
      </w:tr>
      <w:tr w:rsidR="00387C5B" w14:paraId="489422EB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A17D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1DB7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BF23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A6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85DF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AC6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D6F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A82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C5E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95D2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289" w14:textId="77777777" w:rsidR="00387C5B" w:rsidRDefault="00387C5B" w:rsidP="00874537"/>
        </w:tc>
      </w:tr>
      <w:tr w:rsidR="00387C5B" w14:paraId="4E7071A0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058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FB0A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9E33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F61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D2C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8C4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617E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3E4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58DB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9A08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01E5" w14:textId="77777777" w:rsidR="00387C5B" w:rsidRDefault="00387C5B" w:rsidP="00874537"/>
        </w:tc>
      </w:tr>
      <w:tr w:rsidR="00387C5B" w14:paraId="6D6E7D9E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F33F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95D8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7720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9E5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9F6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62EC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5E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15C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FEA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90A7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1D8D" w14:textId="77777777" w:rsidR="00387C5B" w:rsidRDefault="00387C5B" w:rsidP="00874537"/>
        </w:tc>
      </w:tr>
      <w:tr w:rsidR="00387C5B" w14:paraId="58356301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F69B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AD7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5E79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3607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7DDD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608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DB55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E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9F9A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BEDF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4875" w14:textId="77777777" w:rsidR="00387C5B" w:rsidRDefault="00387C5B" w:rsidP="00874537"/>
        </w:tc>
      </w:tr>
      <w:tr w:rsidR="00387C5B" w14:paraId="5E68E907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078A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FB5E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34DE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FBD1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7298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F9BF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DFE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C1E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C0E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08B6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681" w14:textId="77777777" w:rsidR="00387C5B" w:rsidRDefault="00387C5B" w:rsidP="00874537"/>
        </w:tc>
      </w:tr>
      <w:tr w:rsidR="00387C5B" w14:paraId="1961BA5B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AD65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058F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212F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0A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591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0825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5B2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5CE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82D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F384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01BF" w14:textId="77777777" w:rsidR="00387C5B" w:rsidRDefault="00387C5B" w:rsidP="00874537"/>
        </w:tc>
      </w:tr>
      <w:tr w:rsidR="00387C5B" w14:paraId="01C45C93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F0DA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B31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2F4E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94C8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A781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DA7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5EC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21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3E38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C036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B799" w14:textId="77777777" w:rsidR="00387C5B" w:rsidRDefault="00387C5B" w:rsidP="00874537"/>
        </w:tc>
      </w:tr>
      <w:tr w:rsidR="00387C5B" w14:paraId="1BA45BB8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2DC5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CB8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557B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10F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5C6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746A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C4EC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7756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03C5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7B20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5D4E" w14:textId="77777777" w:rsidR="00387C5B" w:rsidRDefault="00387C5B" w:rsidP="00874537"/>
        </w:tc>
      </w:tr>
      <w:tr w:rsidR="00387C5B" w14:paraId="083EBB7A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6848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3BBD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BA9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398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CD0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4940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E456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0AE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B7D9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C1FF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1607" w14:textId="77777777" w:rsidR="00387C5B" w:rsidRDefault="00387C5B" w:rsidP="00874537"/>
        </w:tc>
      </w:tr>
      <w:tr w:rsidR="00387C5B" w14:paraId="65AF9DC6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DBE2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F84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32CD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D93B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A8E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016D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A132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B289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1487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1F4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0F58" w14:textId="77777777" w:rsidR="00387C5B" w:rsidRDefault="00387C5B" w:rsidP="00874537"/>
        </w:tc>
      </w:tr>
      <w:tr w:rsidR="00387C5B" w14:paraId="6E714A1B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AA0C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3E2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6C1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F755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3AB7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593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91E8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65F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C7A3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8012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13CD" w14:textId="77777777" w:rsidR="00387C5B" w:rsidRDefault="00387C5B" w:rsidP="00874537"/>
        </w:tc>
      </w:tr>
      <w:tr w:rsidR="00387C5B" w14:paraId="5A865EC4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D537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4593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BA6B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868A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5D0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FC1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436A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0B1C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DD3B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F2C8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AE08" w14:textId="77777777" w:rsidR="00387C5B" w:rsidRDefault="00387C5B" w:rsidP="00874537"/>
        </w:tc>
      </w:tr>
      <w:tr w:rsidR="00387C5B" w14:paraId="27EDB855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7AC3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AD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570F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99D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9A34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B99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978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BD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F38B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CCF4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5B9E" w14:textId="77777777" w:rsidR="00387C5B" w:rsidRDefault="00387C5B" w:rsidP="00874537"/>
        </w:tc>
      </w:tr>
      <w:tr w:rsidR="00387C5B" w14:paraId="11FB574E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6FEA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5872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F199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2871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30D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C3D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5AB0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F046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B34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688F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1AA7" w14:textId="77777777" w:rsidR="00387C5B" w:rsidRDefault="00387C5B" w:rsidP="00874537"/>
        </w:tc>
      </w:tr>
      <w:tr w:rsidR="00387C5B" w14:paraId="3346A9D5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9E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C7F3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530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B051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F343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110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2285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0E27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ACBB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7579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803F" w14:textId="77777777" w:rsidR="00387C5B" w:rsidRDefault="00387C5B" w:rsidP="00874537"/>
        </w:tc>
      </w:tr>
      <w:tr w:rsidR="00387C5B" w14:paraId="641B350F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2C04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74EA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F838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5390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7F46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709B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AB6C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2228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1CCA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5D6E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1BF5" w14:textId="77777777" w:rsidR="00387C5B" w:rsidRDefault="00387C5B" w:rsidP="00874537"/>
        </w:tc>
      </w:tr>
      <w:tr w:rsidR="00387C5B" w14:paraId="2A956E53" w14:textId="77777777" w:rsidTr="00874537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CFD" w14:textId="77777777" w:rsidR="00387C5B" w:rsidRPr="00CD32CF" w:rsidRDefault="00387C5B" w:rsidP="00874537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15E6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F70A" w14:textId="77777777" w:rsidR="00387C5B" w:rsidRDefault="00387C5B" w:rsidP="008745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D59" w14:textId="77777777" w:rsidR="00387C5B" w:rsidRDefault="00387C5B" w:rsidP="008745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8CC5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2873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72B" w14:textId="77777777" w:rsidR="00387C5B" w:rsidRDefault="00387C5B" w:rsidP="0087453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5332" w14:textId="77777777" w:rsidR="00387C5B" w:rsidRDefault="00387C5B" w:rsidP="0087453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6155" w14:textId="77777777" w:rsidR="00387C5B" w:rsidRDefault="00387C5B" w:rsidP="008745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CE40" w14:textId="77777777" w:rsidR="00387C5B" w:rsidRDefault="00387C5B" w:rsidP="008745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34F5" w14:textId="77777777" w:rsidR="00387C5B" w:rsidRDefault="00387C5B" w:rsidP="00874537"/>
        </w:tc>
      </w:tr>
      <w:tr w:rsidR="00387C5B" w14:paraId="3D7A022E" w14:textId="77777777" w:rsidTr="00874537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63F64" w14:textId="77777777" w:rsidR="00387C5B" w:rsidRDefault="00387C5B" w:rsidP="00874537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07AAC5FC" w14:textId="77777777" w:rsidR="00387C5B" w:rsidRPr="00453E7E" w:rsidRDefault="00387C5B" w:rsidP="00874537">
            <w:pPr>
              <w:rPr>
                <w:i/>
                <w:sz w:val="18"/>
                <w:szCs w:val="18"/>
              </w:rPr>
            </w:pPr>
          </w:p>
        </w:tc>
      </w:tr>
    </w:tbl>
    <w:tbl>
      <w:tblPr>
        <w:tblStyle w:val="TableGrid"/>
        <w:tblW w:w="9645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140E5D" w14:paraId="58B9C20F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675163" w14:textId="77777777" w:rsidR="00140E5D" w:rsidRPr="00C83FE1" w:rsidRDefault="00140E5D" w:rsidP="00C946F7">
            <w:pPr>
              <w:jc w:val="center"/>
              <w:rPr>
                <w:b/>
                <w:bCs/>
                <w:sz w:val="20"/>
              </w:rPr>
            </w:pPr>
            <w:bookmarkStart w:id="19" w:name="_Hlk34292393"/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5D567455" w14:textId="32EB3E44" w:rsidR="00C83FE1" w:rsidRPr="00C83FE1" w:rsidRDefault="00C83FE1" w:rsidP="00C946F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140E5D" w14:paraId="1103906D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7341CF" w14:textId="77777777" w:rsidR="00C83FE1" w:rsidRDefault="00140E5D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2679B65" w14:textId="016677DC" w:rsidR="00140E5D" w:rsidRPr="00C83FE1" w:rsidRDefault="00C83FE1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="004D139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BE6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3A37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36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4CDA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2022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A97F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2B40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2658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CD9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0375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</w:tr>
      <w:tr w:rsidR="00140E5D" w14:paraId="0C1A33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6B8D" w14:textId="77777777" w:rsidR="00C83FE1" w:rsidRDefault="00140E5D" w:rsidP="00C946F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 w:rsidR="00C83FE1"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748C5510" w14:textId="127843B6" w:rsidR="00140E5D" w:rsidRPr="00C83FE1" w:rsidRDefault="00C83FE1" w:rsidP="00C946F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="00140E5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9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8E4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333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E2D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BA9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BE6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27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F32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15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217B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C83FE1" w14:paraId="2258F4E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42C96E8" w14:textId="0B9BF50F" w:rsidR="00C83FE1" w:rsidRPr="00C83FE1" w:rsidRDefault="00C83FE1" w:rsidP="00C83FE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 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A623C4" w14:textId="77777777" w:rsidR="00C83FE1" w:rsidRPr="00C83FE1" w:rsidRDefault="00C83FE1" w:rsidP="00C83FE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24FC8E2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09B6D5BF" w14:textId="09DA6138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79AD63C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632B510" w14:textId="3A19B6C1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40E5D" w14:paraId="4EB4AB35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8C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6A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870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F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2B4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F06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972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70F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21A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A5F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DC1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5E5A95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015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844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BD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ACE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E0A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24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F4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96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D3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55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217E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FA99E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CB16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07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95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727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43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D0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D0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B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60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33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C25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78FDAC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41A0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7EC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6DA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959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779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05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DBD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1F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4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F7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028F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68CA0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D76F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57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DAE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BB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CA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49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B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11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50D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77D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83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44D94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12E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459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5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84D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0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BE9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DB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BB8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1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DF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5F4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3383941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C6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7D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544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54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4D1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A6F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981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967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7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8AC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0F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F7145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77E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C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A6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354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DC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CBB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6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A4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BE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1F3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42C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06418D0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1ED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80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E4B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5C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952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9A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ED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F8C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05B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06A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964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2EBD4F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67EA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471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F0F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AC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B8E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F8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4E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DC1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FD3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6D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0E2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351AB5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363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E3E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71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00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F5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F06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C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1D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60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D78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1128D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D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AB2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09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4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3B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744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F45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0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51F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4EC3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8C1410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0D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0B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D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795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A7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B2F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7F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CC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4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44A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D1C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69ED74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171D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32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5A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A7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579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C6D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27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DA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22C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A65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7D4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719468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872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D4E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8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FC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E8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E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259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0F2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80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ABE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15FC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55EB6D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7F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B5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F1C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857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BB3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3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7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50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73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F1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EED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B1CCD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698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7F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D8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62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BF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A03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6C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A3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AEC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ABD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FCBF41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7E4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5C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110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48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537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4C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FE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A7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A54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9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FDA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23EA76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C23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79A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4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A4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9E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0E2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8E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690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BF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630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9323F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777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C76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F66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0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8B7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A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B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0D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6D0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96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9D1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9CA497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C235F5" w14:textId="77777777" w:rsidR="00140E5D" w:rsidRPr="00C83FE1" w:rsidRDefault="00140E5D" w:rsidP="00C946F7">
            <w:pPr>
              <w:rPr>
                <w:sz w:val="20"/>
              </w:rPr>
            </w:pPr>
            <w:r w:rsidRPr="00C83FE1">
              <w:rPr>
                <w:sz w:val="20"/>
              </w:rPr>
              <w:t>Hj = Halbjahr</w:t>
            </w:r>
          </w:p>
        </w:tc>
      </w:tr>
      <w:bookmarkEnd w:id="19"/>
    </w:tbl>
    <w:p w14:paraId="35C0A2AA" w14:textId="77777777" w:rsidR="004D139D" w:rsidRDefault="004D139D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C83FE1" w:rsidRPr="00C83FE1" w14:paraId="71D76EAD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9190D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882ED54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C83FE1" w:rsidRPr="00C83FE1" w14:paraId="7F19439B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BDE7C5" w14:textId="77777777" w:rsid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0715366" w14:textId="77777777" w:rsidR="00C83FE1" w:rsidRP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3A02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348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F1DB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2A16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6B6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21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2ED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B47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284D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0CB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</w:tr>
      <w:tr w:rsidR="00C83FE1" w:rsidRPr="00C83FE1" w14:paraId="352F49A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98EF" w14:textId="77777777" w:rsidR="00C83FE1" w:rsidRDefault="00C83FE1" w:rsidP="00FC75B1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74EB39C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36A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430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B9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6D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832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EA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C77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BBF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619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076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82A113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28E8F9" w14:textId="2A3FEC3C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67E94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120C3A9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0FF162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5014490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CB007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C83FE1" w:rsidRPr="00C83FE1" w14:paraId="319B603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8F3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471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00E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CB2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6F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2E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D4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3B8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024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66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C78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7F14054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B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E1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FE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8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57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857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BC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598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A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243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4F75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22498C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7E5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25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5AE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1A9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699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DCA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FD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E4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D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7B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565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7EB82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F612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E53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1C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1DE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F5F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D0A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6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D5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A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72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D52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6497D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687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7A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13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22C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E3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A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DD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80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1A4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12A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08E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221809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3C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2CC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0AE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87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B55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696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611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C2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0B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CF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FA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B4D66C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518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B45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CF8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C73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F8D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A1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46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6F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BAD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E4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3F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C6142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119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BEE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87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D6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E5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5E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C5B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0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2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750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BBF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674BA3D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ACFB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00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47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A8C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5F6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66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A7A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F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39F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249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20A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F674E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8FE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9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7B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ED4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786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A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BA2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7B0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6D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0DB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DFD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DE1DDD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6FC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2E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BBC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BBE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869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9B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40B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F3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CCF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81B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1CB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9B3D82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6BE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6A5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1A2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02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0DA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FF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0CA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63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552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C7A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46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78EDE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645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1E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35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E03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99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91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F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323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58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F8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B09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1052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D24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D33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35D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BC7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29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BCE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07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EB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3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B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26E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D0C4B9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D976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B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F56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22D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9BC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E21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E1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48B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8A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1A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E93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C399DA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395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D6F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9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85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E7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F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809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E1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D5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4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A8E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82EA1F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F38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20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4B4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565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FB4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9F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0AA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F6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98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0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24FB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778E702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CF47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B52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0C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A7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0B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0B0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B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8B6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A16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3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AEF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26DB1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E59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654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6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46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277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4A2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F4B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B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3D4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25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BB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9BD42C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23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FB4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66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35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0A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C7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3D7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9DB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E70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A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FAD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5332D976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B8A8DB" w14:textId="1583C681" w:rsidR="00C83FE1" w:rsidRPr="00CB4241" w:rsidRDefault="00C83FE1" w:rsidP="00FC75B1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 w:rsidR="00CB4241">
              <w:rPr>
                <w:sz w:val="20"/>
              </w:rPr>
              <w:t xml:space="preserve"> / </w:t>
            </w:r>
            <w:r w:rsidR="00CB4241">
              <w:rPr>
                <w:i/>
                <w:sz w:val="20"/>
              </w:rPr>
              <w:t>Nửa năm</w:t>
            </w:r>
          </w:p>
        </w:tc>
      </w:tr>
    </w:tbl>
    <w:p w14:paraId="4E654E44" w14:textId="71F0963D" w:rsidR="00991801" w:rsidRDefault="00991801">
      <w:r>
        <w:br w:type="page"/>
      </w:r>
    </w:p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0B50669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F1AD2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38B4CE05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5916E7EE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7C815A" w14:textId="77777777" w:rsidR="004D4724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117B3303" w14:textId="77777777" w:rsidR="004D4724" w:rsidRPr="00C83FE1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C159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4335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13DB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9CF6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27D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1F8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F42E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D00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3F3E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09FB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B3EC92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7824" w14:textId="77777777" w:rsidR="004D4724" w:rsidRDefault="004D4724" w:rsidP="0087453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529DF62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98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880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6D1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62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08F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C6A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7F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A55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F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CBE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4AE0D1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B84586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4FE36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D4737D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7A5F404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332A529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8F6F1FB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7EE3648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FC34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30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82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37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06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F6E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5A8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B9E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E0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9AD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F616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52A973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CA1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69D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2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DA3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983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87B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36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70C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0D1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48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FF50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4D136D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520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897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946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B69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A44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C3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934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51A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05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0F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19C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E2BBB3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DBD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1C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FC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52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4F8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B73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16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1F3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1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FC6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E8B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0A4E62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3DC5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F4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880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974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935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850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A3F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A0E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BE6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D65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F96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B11E5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0A1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BC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A1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F7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0E1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6D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5CA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96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9A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D5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91A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EA94C7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6D4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B8E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3E6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DB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D3F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303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F85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C9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1E2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FE6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9F9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B9FBC4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DD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E41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38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06B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475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8D0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3CD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78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7E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0D0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79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690B5C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54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AA7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B32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DF2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71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D3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DFD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E2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BB3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C81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A6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6C9F03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68A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0AC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852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211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9B5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471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474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17D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3AF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E1C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776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8EE623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CF4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2B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5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214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7A4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14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C30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249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11F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31D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90F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93EC96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AAC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633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2F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9B6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9E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62D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17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FB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8FA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7D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ADF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E2A6DF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0A08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878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AB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6F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034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D3A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4FC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B81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2D4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A4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534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115825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710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DA4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D39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6D7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89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9B1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B11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F9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F9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38A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87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245202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4024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43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58C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F83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F6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DF6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5C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B0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093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E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F59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6FBDF8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8B5F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F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E4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DC1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D11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7FE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D0F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D26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5DA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1F5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205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9383AE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550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8B5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B4A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D33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C4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E64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F8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4E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BA4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3B9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DF9D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BC4A9D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00C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2C8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485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C62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23C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AE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3E2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004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906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5E3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3090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F8132D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A1D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C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CD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25F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D66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7E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F34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D41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71E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F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C9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DF066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379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CC1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4A3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4B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1D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037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9E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98B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975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F6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6CBD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07669AB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A96AE4" w14:textId="77777777" w:rsidR="004D4724" w:rsidRPr="00CB4241" w:rsidRDefault="004D4724" w:rsidP="00874537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78BBE525" w14:textId="77777777" w:rsidR="004D4724" w:rsidRDefault="004D4724"/>
    <w:tbl>
      <w:tblPr>
        <w:tblStyle w:val="TableGrid"/>
        <w:tblW w:w="964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284A165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C0B1D8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0737486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282FA360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47E365" w14:textId="77777777" w:rsidR="004D4724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EB60BA" w14:textId="77777777" w:rsidR="004D4724" w:rsidRPr="00C83FE1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7A8A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D81A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1A5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2F1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3066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69C2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13DD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DDB4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02C2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8113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3F36C26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5BD0" w14:textId="77777777" w:rsidR="004D4724" w:rsidRDefault="004D4724" w:rsidP="0087453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511E0E68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8F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857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096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1A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9F5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E62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873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DD5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21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9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8FE494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2CC2F93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49EB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4DE4F32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F911C3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F5194B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51D81083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59159FB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061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FD6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8E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BFE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D6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826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81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D04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C0C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963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774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D59ADB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755E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65F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DE9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3E9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0AB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D0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FF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A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397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574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4E5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D8A32B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AD4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634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20A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39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F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45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4C2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F8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4E9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0E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1E52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E1F37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705D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85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4CC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488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2B2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608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90A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57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2E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61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3B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D0158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7FED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A6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C8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D6B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AF2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689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1F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F8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4F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0FA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544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BF7AEA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9F40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14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DF6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64B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1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04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365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8C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713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BD6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906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26191C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ABE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2E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98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6B9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D6C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5B7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BF2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EE7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41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C99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762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9987E7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B184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005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6C2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2BF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9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FA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95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2A7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87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62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F0F9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66C41B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48D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57B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B10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F20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790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8E2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B2B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8E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94B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4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E3C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C2DE9F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6C4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FFF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4DF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EA0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54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559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25E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A3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F82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247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BE1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1095F4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ADB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A23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C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4D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A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984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C17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051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DC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D7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B24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C97745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DD5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57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D3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F4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C2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6A0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2F5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11E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0F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9FD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16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1ADA04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B3E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624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5B4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1EB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385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8D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762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E8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C29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12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4EA3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164BC0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E3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C2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CC8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EE6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727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E3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BC0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56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AC6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7CA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0A10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078ED6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964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5EE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D61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65C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4D9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F40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1B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F7F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B49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D4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7039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7B5E94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9409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1F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789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23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C75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49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2E4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AC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9D3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A35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48AD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D4FB04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B0E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1CE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D67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69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5CA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4C5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F6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FA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DE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389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83F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F89EA5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A98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23F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BF3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0D1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94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75D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8D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6DE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42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C4A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2749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EEA4F0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0F1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502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D89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79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3FE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30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A26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3D3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6FE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B8B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3F17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A50EAF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0BE0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50B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DA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A3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1B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1D2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D1B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FA1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41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61A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2D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5172414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523063" w14:textId="77777777" w:rsidR="004D4724" w:rsidRPr="00CB4241" w:rsidRDefault="004D4724" w:rsidP="00874537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5B52BD2B" w14:textId="77777777" w:rsidR="004D4724" w:rsidRDefault="004D4724"/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6B41A62E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CFCC23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5D72F62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4B3D1F8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911BE9" w14:textId="77777777" w:rsidR="004D4724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9E89461" w14:textId="77777777" w:rsidR="004D4724" w:rsidRPr="00C83FE1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4C2B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DBE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BF75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B35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B1AE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136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5A7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EAFC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8E01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88A5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5B9FAF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017E" w14:textId="77777777" w:rsidR="004D4724" w:rsidRDefault="004D4724" w:rsidP="0087453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0CC515EB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955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E5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17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287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0B9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A3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2B6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95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90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2E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F812CB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819787C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42FF40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B0A4BA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9AC4FA8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78C2F0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DDB420A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2E0459D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FD7E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926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6C2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31B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F96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6F3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241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460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FCF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A24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D5D0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D3336B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64D0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811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119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3A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E7F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EE8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B9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881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0D4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540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D9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A3CFB2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799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0B1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2BE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2AF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FF3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6AA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4C7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13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D9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D1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66B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9B2DAC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F95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115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1FE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28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3A4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AC7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93A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C89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B2F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F9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79A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7AA8EE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E4D8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E4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E56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AF8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CBB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5CF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FA8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A0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B7D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35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8E9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F23739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F48D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B98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CD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43D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6E7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940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38C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875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B9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2C1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734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8977E7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61A9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5E1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66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3FB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6DE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E3E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7B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8F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FAC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C8E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6EF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4536A9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CB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09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F10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3E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CD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E4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FDE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015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18D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FB7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B53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0C07A7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603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5E9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AD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486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53E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1B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72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B74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36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BEF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B4D0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FDF68C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C89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A8D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30D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B3E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C5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22F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CC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E6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4CA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FF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0FF7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5FC91A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8F1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43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0F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901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2E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F86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058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90F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598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39B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87E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40F77E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1A4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343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2D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8A3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8BA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17D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11C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EF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5BF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59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C63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B71BFCE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CFE8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BBD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08A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28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8F9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53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194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786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FC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25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01C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E27113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33BB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40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C79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7F1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8F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852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3DB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9E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495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F4C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76C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583011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CC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800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70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EC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FB7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AC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C64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861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CFF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0D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023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B4ADC0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DF4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15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8F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26F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B4F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47A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25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53A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F3E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B9C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0C97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CF9B6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E9E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B31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04B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DE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B59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E74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852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1AC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229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B24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79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603DA0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212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BFC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946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6F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640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FF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FC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E2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755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976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E325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6D955D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4BB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40A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2E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06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EC7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6A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339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FC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AD9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8E2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7A3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4FB782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179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A05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3B6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3D7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67B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72A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549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83A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D8B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C0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D823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B590A03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3C536A" w14:textId="77777777" w:rsidR="004D4724" w:rsidRPr="00CB4241" w:rsidRDefault="004D4724" w:rsidP="00874537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064C97FE" w14:textId="77777777" w:rsidR="004D4724" w:rsidRDefault="004D4724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72FA46DB" w14:textId="77777777" w:rsidTr="00874537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1DC59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0CF1235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FF92989" w14:textId="77777777" w:rsidTr="00874537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7D23F7" w14:textId="77777777" w:rsidR="004D4724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D97D7F" w14:textId="77777777" w:rsidR="004D4724" w:rsidRPr="00C83FE1" w:rsidRDefault="004D4724" w:rsidP="00874537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1E8A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972F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B413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1A1D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A2E1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4B22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670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D6D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4DB1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67C1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DEB1E70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3F1E" w14:textId="77777777" w:rsidR="004D4724" w:rsidRDefault="004D4724" w:rsidP="0087453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3E712D47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CC4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28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7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C0C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9E0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8FE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08B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8F4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03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182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E68CC8E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FFB690F" w14:textId="77777777" w:rsidR="004D4724" w:rsidRPr="00C83FE1" w:rsidRDefault="004D4724" w:rsidP="00874537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AFA2B0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51AFCB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AD1C913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1BBEF0" w14:textId="77777777" w:rsidR="004D4724" w:rsidRPr="00043717" w:rsidRDefault="004D4724" w:rsidP="00874537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C78B948" w14:textId="77777777" w:rsidR="004D4724" w:rsidRPr="00C83FE1" w:rsidRDefault="004D4724" w:rsidP="00874537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334B2424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55C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863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AEE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68A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AA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AF6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F3F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B28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F1A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E45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B2B2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77BEBCE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4BDF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F3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44A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FF2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78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BB5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82A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00F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B11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AE9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FFED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ACA530B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2D55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D4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671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649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5F9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42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D4C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B8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0BC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718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B291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33A062D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BC30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6C8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6BD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D7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CB7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5DA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6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AC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D5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2B9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D72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048D10D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4B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981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B73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CBC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F1A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AA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43C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0A9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A6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40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E16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DD2DB06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95E6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58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B95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981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AEC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25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168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4D5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54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DD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882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165E722C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341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F8C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57F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ED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BFD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C05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F78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06C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2A3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BA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B44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53316353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BC0E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362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8AE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88B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F68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9B0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AE5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B5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71D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492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2C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3DB0B5F2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487C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950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775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44D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B0F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AD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05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A7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082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979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148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A07794E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C72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EC8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3D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D7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0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96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28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3B7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F17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172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560F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2DA38B0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88D7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25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FC1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49A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C40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749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D7A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20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D8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F2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DC7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BC75FB3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9D03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7D9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F8B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8AE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948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423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8BD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DE3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00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A2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2162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9680229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5195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F3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0AD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001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993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C0C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D5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542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CCF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D7C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836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7412276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AE9F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DE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58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685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5F9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08F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C57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3D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0CB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71E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EB6B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4CB1F802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0AB8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067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EF7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74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C6C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D23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DED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E90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5BE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9258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E658FF7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4DD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83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E7A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EF11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48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659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109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B23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ED9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18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B94D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2FE90F52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047F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91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BFB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AF9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569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625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318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731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322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16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5DFA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61134F40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8BEA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62A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7E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27C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C16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46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7E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F9B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FA97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414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2DFE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0477E95B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2C42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A9E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F405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0E2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B9B2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BF1A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0F5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DCE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B6ED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8BA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1CB4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3EA1611" w14:textId="77777777" w:rsidTr="00874537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F1DF" w14:textId="77777777" w:rsidR="004D4724" w:rsidRPr="00C83FE1" w:rsidRDefault="004D4724" w:rsidP="0087453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B92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48C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C31F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41F3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B7E8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14B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01F4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A8D6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040" w14:textId="77777777" w:rsidR="004D4724" w:rsidRPr="00C83FE1" w:rsidRDefault="004D4724" w:rsidP="0087453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CE2C" w14:textId="77777777" w:rsidR="004D4724" w:rsidRPr="00C83FE1" w:rsidRDefault="004D4724" w:rsidP="00874537">
            <w:pPr>
              <w:rPr>
                <w:sz w:val="20"/>
              </w:rPr>
            </w:pPr>
          </w:p>
        </w:tc>
      </w:tr>
      <w:tr w:rsidR="004D4724" w:rsidRPr="00C83FE1" w14:paraId="7E981123" w14:textId="77777777" w:rsidTr="00874537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5D9132" w14:textId="77777777" w:rsidR="004D4724" w:rsidRPr="00CB4241" w:rsidRDefault="004D4724" w:rsidP="00874537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436F9A1B" w14:textId="77777777" w:rsidR="004D4724" w:rsidRDefault="004D4724"/>
    <w:tbl>
      <w:tblPr>
        <w:tblStyle w:val="TableGrid"/>
        <w:tblpPr w:leftFromText="180" w:rightFromText="180" w:vertAnchor="text" w:horzAnchor="margin" w:tblpXSpec="right" w:tblpY="95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67229A70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126F6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7948564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7DB9FBD5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8BA0D1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8A53B81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BF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FB7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DA6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76A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52C2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CD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4C2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09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603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F7E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363C69D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0CF1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DA06F6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04A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8D8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28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43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57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06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E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9E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DD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FF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2A867E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6B46E23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F20E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B16CFE7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532BEE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6D2E35C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3691DC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43A1FA8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13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D0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3E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CD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8C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AF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4D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C4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8A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6F1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542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62745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31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01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18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395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F4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C0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0D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91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B9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CD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0C4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13DF0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C5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CA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79B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9E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78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68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9D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F7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6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F0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E9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8ACA67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E76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3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FF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B0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C5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F2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68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D1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589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6D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D18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89EF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2AA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078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B84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889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C7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0D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0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4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7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A7C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EB58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C9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5F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C9E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1F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77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BBD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63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A5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27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6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BF6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D43DEB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7B8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6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7D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24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43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BE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30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3F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B7A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65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9E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0E5E99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21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2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78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ED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B16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C71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39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8D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7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61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E3C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EA4F8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2A7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F4F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64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B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C6A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F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E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6B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83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FB0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FEB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6E5E5F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C0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C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F4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93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F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9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38F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02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0C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A5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77D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772363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698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459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8A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5A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01E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377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57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63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95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21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C0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B713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33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7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6D4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8C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EA5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0D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C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5A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8E3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1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9C4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694F07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A4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BF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9E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17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00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8AB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F0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37D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4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26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49F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DD5698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71AD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C4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1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3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43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872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DFB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B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F0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8A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EF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F2CDF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4F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0B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E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7E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1A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4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C3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3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58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D8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4A1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01DD9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723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AF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6C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7C5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CD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9A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C4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B6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92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FE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BAB8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8A64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10E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35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C9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B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C2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4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B9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22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E4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A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D6F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0882BF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0F3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A2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227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CA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92C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2F9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9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28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2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67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31D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C14BE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9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161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1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D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B3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C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B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AF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5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D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A75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06307B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43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F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F1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44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56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A5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28B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92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99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8F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1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CD7D262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2B93F4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2A15CE96" w14:textId="0ABAC720" w:rsidR="008357BA" w:rsidRDefault="008357BA"/>
    <w:p w14:paraId="7D6EF8DB" w14:textId="77777777" w:rsidR="008357BA" w:rsidRPr="008357BA" w:rsidRDefault="008357BA" w:rsidP="008357BA"/>
    <w:p w14:paraId="3A697FDD" w14:textId="77777777" w:rsidR="008357BA" w:rsidRPr="008357BA" w:rsidRDefault="008357BA" w:rsidP="008357BA"/>
    <w:p w14:paraId="4E1E0CF1" w14:textId="77777777" w:rsidR="008357BA" w:rsidRPr="008357BA" w:rsidRDefault="008357BA" w:rsidP="008357BA"/>
    <w:p w14:paraId="3C0B1215" w14:textId="77777777" w:rsidR="008357BA" w:rsidRPr="008357BA" w:rsidRDefault="008357BA" w:rsidP="008357BA"/>
    <w:p w14:paraId="0EAC934E" w14:textId="77777777" w:rsidR="008357BA" w:rsidRPr="008357BA" w:rsidRDefault="008357BA" w:rsidP="008357BA"/>
    <w:p w14:paraId="2BE02953" w14:textId="77777777" w:rsidR="008357BA" w:rsidRPr="008357BA" w:rsidRDefault="008357BA" w:rsidP="008357BA"/>
    <w:p w14:paraId="38DA41D9" w14:textId="77777777" w:rsidR="008357BA" w:rsidRPr="008357BA" w:rsidRDefault="008357BA" w:rsidP="008357BA"/>
    <w:p w14:paraId="79BF14DD" w14:textId="77777777" w:rsidR="008357BA" w:rsidRPr="008357BA" w:rsidRDefault="008357BA" w:rsidP="008357BA"/>
    <w:p w14:paraId="6487508A" w14:textId="77777777" w:rsidR="008357BA" w:rsidRPr="008357BA" w:rsidRDefault="008357BA" w:rsidP="008357BA"/>
    <w:p w14:paraId="77D9F90B" w14:textId="77777777" w:rsidR="008357BA" w:rsidRPr="008357BA" w:rsidRDefault="008357BA" w:rsidP="008357BA"/>
    <w:p w14:paraId="6A1E2408" w14:textId="77777777" w:rsidR="008357BA" w:rsidRPr="008357BA" w:rsidRDefault="008357BA" w:rsidP="008357BA"/>
    <w:p w14:paraId="79297BCE" w14:textId="77777777" w:rsidR="008357BA" w:rsidRPr="008357BA" w:rsidRDefault="008357BA" w:rsidP="008357BA"/>
    <w:p w14:paraId="01A45C64" w14:textId="77777777" w:rsidR="008357BA" w:rsidRPr="008357BA" w:rsidRDefault="008357BA" w:rsidP="008357BA"/>
    <w:p w14:paraId="5349C0BF" w14:textId="77777777" w:rsidR="008357BA" w:rsidRPr="008357BA" w:rsidRDefault="008357BA" w:rsidP="008357BA"/>
    <w:p w14:paraId="382A6EB3" w14:textId="77777777" w:rsidR="008357BA" w:rsidRPr="008357BA" w:rsidRDefault="008357BA" w:rsidP="008357BA"/>
    <w:p w14:paraId="59A61BD4" w14:textId="77777777" w:rsidR="008357BA" w:rsidRPr="008357BA" w:rsidRDefault="008357BA" w:rsidP="008357BA"/>
    <w:p w14:paraId="4758F7E4" w14:textId="77777777" w:rsidR="008357BA" w:rsidRPr="008357BA" w:rsidRDefault="008357BA" w:rsidP="008357BA"/>
    <w:p w14:paraId="70E581DA" w14:textId="77777777" w:rsidR="008357BA" w:rsidRPr="008357BA" w:rsidRDefault="008357BA" w:rsidP="008357BA"/>
    <w:p w14:paraId="1495ED77" w14:textId="77777777" w:rsidR="008357BA" w:rsidRPr="008357BA" w:rsidRDefault="008357BA" w:rsidP="008357BA"/>
    <w:p w14:paraId="299294C4" w14:textId="77777777" w:rsidR="008357BA" w:rsidRPr="008357BA" w:rsidRDefault="008357BA" w:rsidP="008357BA"/>
    <w:p w14:paraId="00E87234" w14:textId="77777777" w:rsidR="008357BA" w:rsidRPr="008357BA" w:rsidRDefault="008357BA" w:rsidP="008357BA"/>
    <w:p w14:paraId="5DAFA707" w14:textId="77777777" w:rsidR="008357BA" w:rsidRPr="008357BA" w:rsidRDefault="008357BA" w:rsidP="008357BA"/>
    <w:p w14:paraId="556A2F4F" w14:textId="77777777" w:rsidR="008357BA" w:rsidRPr="008357BA" w:rsidRDefault="008357BA" w:rsidP="008357BA"/>
    <w:p w14:paraId="226B20E5" w14:textId="77777777" w:rsidR="008357BA" w:rsidRPr="008357BA" w:rsidRDefault="008357BA" w:rsidP="008357BA"/>
    <w:p w14:paraId="74AB6D7A" w14:textId="77777777" w:rsidR="008357BA" w:rsidRPr="008357BA" w:rsidRDefault="008357BA" w:rsidP="008357BA"/>
    <w:p w14:paraId="160F0811" w14:textId="77777777" w:rsidR="008357BA" w:rsidRPr="008357BA" w:rsidRDefault="008357BA" w:rsidP="008357BA"/>
    <w:p w14:paraId="168DFA08" w14:textId="77777777" w:rsidR="008357BA" w:rsidRPr="008357BA" w:rsidRDefault="008357BA" w:rsidP="008357BA"/>
    <w:p w14:paraId="0DCD0877" w14:textId="77777777" w:rsidR="008357BA" w:rsidRPr="008357BA" w:rsidRDefault="008357BA" w:rsidP="008357BA"/>
    <w:p w14:paraId="2A751FE0" w14:textId="77777777" w:rsidR="008357BA" w:rsidRPr="008357BA" w:rsidRDefault="008357BA" w:rsidP="008357BA"/>
    <w:p w14:paraId="4BF19991" w14:textId="77777777" w:rsidR="008357BA" w:rsidRPr="008357BA" w:rsidRDefault="008357BA" w:rsidP="008357BA"/>
    <w:p w14:paraId="415C5B73" w14:textId="77777777" w:rsidR="008357BA" w:rsidRPr="008357BA" w:rsidRDefault="008357BA" w:rsidP="008357BA"/>
    <w:p w14:paraId="508F6254" w14:textId="77777777" w:rsidR="008357BA" w:rsidRPr="008357BA" w:rsidRDefault="008357BA" w:rsidP="008357BA"/>
    <w:p w14:paraId="77B76AC2" w14:textId="77777777" w:rsidR="008357BA" w:rsidRPr="008357BA" w:rsidRDefault="008357BA" w:rsidP="008357BA"/>
    <w:p w14:paraId="334C0C65" w14:textId="77777777" w:rsidR="008357BA" w:rsidRPr="008357BA" w:rsidRDefault="008357BA" w:rsidP="008357BA"/>
    <w:p w14:paraId="78FDA554" w14:textId="77777777" w:rsidR="008357BA" w:rsidRDefault="008357BA" w:rsidP="008357BA"/>
    <w:tbl>
      <w:tblPr>
        <w:tblStyle w:val="TableGrid"/>
        <w:tblpPr w:leftFromText="180" w:rightFromText="180" w:vertAnchor="text" w:horzAnchor="margin" w:tblpXSpec="center" w:tblpY="111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2B03AB6F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B8BD1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98FC19E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6C7B8BEF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D47D6B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0DC3F45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2C4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2ED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493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90E6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BBEA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03A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36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C1C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3FE0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380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14B4D4B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386C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EE576F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41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93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42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DB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18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20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3E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F6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3D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A6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4DD850B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852445A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152D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8EBE79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92E13B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B6C1E0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9386DE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53DD674D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EB6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5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5A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B7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A6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B3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C0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2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B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F13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43F04A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E82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67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D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AA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31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81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EE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A4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BC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C8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23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429F5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3C6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3A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02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0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B6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7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37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B8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0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66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6BED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F9B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C56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F2E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9D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BA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21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D4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785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EB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AE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0B6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552A59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D8E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E64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CDA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E2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35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EE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3D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E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0B5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80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6A8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167C86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4E34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F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F11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7B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D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72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3F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EB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6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0BA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E04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28B21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C5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2D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EDD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F0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A1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2BE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2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40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30C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52D93C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AD0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72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9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89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2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2C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F9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18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F3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DCA0B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DF22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EA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9C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E8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1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42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9B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749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85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8A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1F8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3EF485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F3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D7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B3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82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A9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F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9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8C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5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19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82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E6DDCB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0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F2B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4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92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DC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54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0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3B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BB4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85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C2B9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ED141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4A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DB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CA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28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467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EA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43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1D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A4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C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85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32C7BC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2EA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C1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86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C2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061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4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5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F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AA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280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6D1A7E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DA0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37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C5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DA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FBA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44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4AB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F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A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E1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89008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A016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1FB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F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17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89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CD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F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25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11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C2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8D2695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2BA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A65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26A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C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D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AA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11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DC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35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43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0D6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81D844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BDB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36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ED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05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23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5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31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09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D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46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017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F2A7B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4A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CF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D8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FE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C7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BE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C0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02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9C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551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351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456AF3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61A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12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A8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F5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E2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3D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A1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D3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35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DC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590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08559E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C23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D7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A9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96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38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EB3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BA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0D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C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0F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6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0DA8B2F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D6FDFD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35BC7FDA" w14:textId="77777777" w:rsidR="008357BA" w:rsidRDefault="008357BA" w:rsidP="008357BA"/>
    <w:p w14:paraId="1B819D19" w14:textId="77777777" w:rsidR="008357BA" w:rsidRDefault="008357BA" w:rsidP="008357BA"/>
    <w:p w14:paraId="567485D2" w14:textId="77777777" w:rsidR="008357BA" w:rsidRDefault="008357BA" w:rsidP="008357BA"/>
    <w:p w14:paraId="4F3EBCE7" w14:textId="77777777" w:rsidR="008357BA" w:rsidRDefault="008357BA" w:rsidP="008357BA"/>
    <w:p w14:paraId="34E1CE2C" w14:textId="77777777" w:rsidR="008357BA" w:rsidRDefault="008357BA" w:rsidP="008357BA"/>
    <w:p w14:paraId="55AF492C" w14:textId="77777777" w:rsidR="008357BA" w:rsidRDefault="008357BA" w:rsidP="008357BA"/>
    <w:p w14:paraId="4096F8FF" w14:textId="77777777" w:rsidR="008357BA" w:rsidRDefault="008357BA" w:rsidP="008357BA"/>
    <w:p w14:paraId="7ADB2A92" w14:textId="77777777" w:rsidR="008357BA" w:rsidRDefault="008357BA" w:rsidP="008357BA"/>
    <w:p w14:paraId="44FD1E5F" w14:textId="77777777" w:rsidR="008357BA" w:rsidRDefault="008357BA" w:rsidP="008357BA"/>
    <w:p w14:paraId="3D82FB9A" w14:textId="77777777" w:rsidR="008357BA" w:rsidRDefault="008357BA" w:rsidP="008357BA"/>
    <w:p w14:paraId="64FB1BA9" w14:textId="77777777" w:rsidR="008357BA" w:rsidRDefault="008357BA" w:rsidP="008357BA"/>
    <w:p w14:paraId="1060FEA2" w14:textId="77777777" w:rsidR="008357BA" w:rsidRDefault="008357BA" w:rsidP="008357BA"/>
    <w:p w14:paraId="74155754" w14:textId="77777777" w:rsidR="008357BA" w:rsidRDefault="008357BA" w:rsidP="008357BA"/>
    <w:p w14:paraId="71C4207B" w14:textId="77777777" w:rsidR="008357BA" w:rsidRDefault="008357BA" w:rsidP="008357BA"/>
    <w:p w14:paraId="0C1F0F57" w14:textId="77777777" w:rsidR="008357BA" w:rsidRDefault="008357BA" w:rsidP="008357BA"/>
    <w:p w14:paraId="1E9C2B70" w14:textId="77777777" w:rsidR="008357BA" w:rsidRDefault="008357BA" w:rsidP="008357BA"/>
    <w:p w14:paraId="683B2F51" w14:textId="77777777" w:rsidR="008357BA" w:rsidRDefault="008357BA" w:rsidP="008357BA"/>
    <w:p w14:paraId="41932924" w14:textId="77777777" w:rsidR="008357BA" w:rsidRDefault="008357BA" w:rsidP="008357BA"/>
    <w:p w14:paraId="459E2770" w14:textId="77777777" w:rsidR="008357BA" w:rsidRDefault="008357BA" w:rsidP="008357BA"/>
    <w:p w14:paraId="5F5BD9F7" w14:textId="77777777" w:rsidR="008357BA" w:rsidRDefault="008357BA" w:rsidP="008357BA"/>
    <w:p w14:paraId="61C5B03F" w14:textId="77777777" w:rsidR="008357BA" w:rsidRDefault="008357BA" w:rsidP="008357BA"/>
    <w:p w14:paraId="780740B8" w14:textId="77777777" w:rsidR="008357BA" w:rsidRDefault="008357BA" w:rsidP="008357BA"/>
    <w:p w14:paraId="494AB8E5" w14:textId="77777777" w:rsidR="008357BA" w:rsidRDefault="008357BA" w:rsidP="008357BA"/>
    <w:p w14:paraId="52A4122A" w14:textId="77777777" w:rsidR="008357BA" w:rsidRDefault="008357BA" w:rsidP="008357BA"/>
    <w:p w14:paraId="7B59C173" w14:textId="77777777" w:rsidR="008357BA" w:rsidRDefault="008357BA" w:rsidP="008357BA"/>
    <w:p w14:paraId="3D5F6412" w14:textId="77777777" w:rsidR="008357BA" w:rsidRDefault="008357BA" w:rsidP="008357BA"/>
    <w:p w14:paraId="0F8ED3CB" w14:textId="77777777" w:rsidR="008357BA" w:rsidRDefault="008357BA" w:rsidP="008357BA"/>
    <w:p w14:paraId="755FD0A2" w14:textId="77777777" w:rsidR="008357BA" w:rsidRDefault="008357BA" w:rsidP="008357BA"/>
    <w:p w14:paraId="77D3D866" w14:textId="77777777" w:rsidR="008357BA" w:rsidRDefault="008357BA" w:rsidP="008357BA"/>
    <w:p w14:paraId="1521C382" w14:textId="77777777" w:rsidR="008357BA" w:rsidRDefault="008357BA" w:rsidP="008357BA"/>
    <w:p w14:paraId="4B560ED8" w14:textId="77777777" w:rsidR="008357BA" w:rsidRDefault="008357BA" w:rsidP="008357BA"/>
    <w:p w14:paraId="3F844C49" w14:textId="77777777" w:rsidR="008357BA" w:rsidRDefault="008357BA" w:rsidP="008357BA"/>
    <w:p w14:paraId="516F61DD" w14:textId="77777777" w:rsidR="008357BA" w:rsidRDefault="008357BA" w:rsidP="008357BA"/>
    <w:p w14:paraId="390A30DB" w14:textId="77777777" w:rsidR="008357BA" w:rsidRDefault="008357BA" w:rsidP="008357BA"/>
    <w:p w14:paraId="570105AB" w14:textId="77777777" w:rsidR="008357BA" w:rsidRPr="008357BA" w:rsidRDefault="008357BA" w:rsidP="008357BA"/>
    <w:p w14:paraId="3A75DD95" w14:textId="07844953" w:rsidR="004D4724" w:rsidRPr="008357BA" w:rsidRDefault="004D4724" w:rsidP="008357BA"/>
    <w:tbl>
      <w:tblPr>
        <w:tblStyle w:val="Tabellenraster6"/>
        <w:tblW w:w="9214" w:type="dxa"/>
        <w:tblInd w:w="1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2977"/>
        <w:gridCol w:w="2980"/>
      </w:tblGrid>
      <w:tr w:rsidR="00906C95" w:rsidRPr="00080B19" w14:paraId="01C24B21" w14:textId="77777777" w:rsidTr="00542D4A">
        <w:trPr>
          <w:trHeight w:val="624"/>
        </w:trPr>
        <w:tc>
          <w:tcPr>
            <w:tcW w:w="9214" w:type="dxa"/>
            <w:gridSpan w:val="3"/>
            <w:vAlign w:val="center"/>
          </w:tcPr>
          <w:p w14:paraId="41ECB64A" w14:textId="77777777" w:rsidR="00906C95" w:rsidRDefault="00906C95" w:rsidP="00906C95">
            <w:pPr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EA3933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Ferientermine</w:t>
            </w:r>
          </w:p>
          <w:p w14:paraId="1F7C61D7" w14:textId="53C3683B" w:rsidR="00C83FE1" w:rsidRPr="00C83FE1" w:rsidRDefault="00C83FE1" w:rsidP="00906C95">
            <w:pPr>
              <w:jc w:val="center"/>
              <w:rPr>
                <w:rFonts w:eastAsia="Calibri" w:cs="Times New Roman"/>
                <w:b/>
                <w:szCs w:val="24"/>
                <w:lang w:val="vi-VN" w:bidi="ar-SA"/>
              </w:rPr>
            </w:pPr>
            <w:r>
              <w:rPr>
                <w:rFonts w:eastAsia="Calibri" w:cs="Times New Roman"/>
                <w:b/>
                <w:szCs w:val="24"/>
                <w:lang w:val="vi-VN" w:bidi="ar-SA"/>
              </w:rPr>
              <w:t xml:space="preserve">/ </w:t>
            </w:r>
            <w:r w:rsidRPr="00C83FE1">
              <w:rPr>
                <w:rFonts w:eastAsia="Calibri" w:cs="Times New Roman"/>
                <w:i/>
                <w:szCs w:val="24"/>
                <w:lang w:val="vi-VN" w:bidi="ar-SA"/>
              </w:rPr>
              <w:t>Lịch nghỉ lễ</w:t>
            </w:r>
          </w:p>
        </w:tc>
      </w:tr>
      <w:tr w:rsidR="00906C95" w:rsidRPr="00080B19" w14:paraId="7661B0BE" w14:textId="77777777" w:rsidTr="00542D4A">
        <w:trPr>
          <w:trHeight w:val="624"/>
        </w:trPr>
        <w:tc>
          <w:tcPr>
            <w:tcW w:w="9214" w:type="dxa"/>
            <w:gridSpan w:val="3"/>
            <w:vAlign w:val="center"/>
          </w:tcPr>
          <w:p w14:paraId="6DE7F2FC" w14:textId="474DFBD6" w:rsidR="00906C95" w:rsidRPr="00C83FE1" w:rsidRDefault="00906C95" w:rsidP="004A29BB">
            <w:pPr>
              <w:rPr>
                <w:rFonts w:cs="Times New Roman"/>
                <w:szCs w:val="22"/>
                <w:lang w:val="vi-VN"/>
              </w:rPr>
            </w:pPr>
            <w:r w:rsidRPr="00080B19">
              <w:rPr>
                <w:rFonts w:eastAsia="Calibri" w:cs="Times New Roman"/>
                <w:b/>
                <w:szCs w:val="24"/>
                <w:lang w:bidi="ar-SA"/>
              </w:rPr>
              <w:t>Schuljahr</w:t>
            </w:r>
            <w:r w:rsidR="00C83FE1">
              <w:rPr>
                <w:rFonts w:eastAsia="Calibri" w:cs="Times New Roman"/>
                <w:b/>
                <w:szCs w:val="24"/>
                <w:lang w:val="vi-VN" w:bidi="ar-SA"/>
              </w:rPr>
              <w:t>/</w:t>
            </w:r>
            <w:r w:rsidR="00C83FE1" w:rsidRPr="00C83FE1">
              <w:rPr>
                <w:rFonts w:eastAsia="Calibri" w:cs="Times New Roman"/>
                <w:i/>
                <w:szCs w:val="24"/>
                <w:lang w:val="vi-VN" w:bidi="ar-SA"/>
              </w:rPr>
              <w:t>Năm học</w:t>
            </w:r>
          </w:p>
        </w:tc>
      </w:tr>
      <w:tr w:rsidR="00906C95" w:rsidRPr="00080B19" w14:paraId="7CFF8D7C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3CA8296" w14:textId="20BABCDF" w:rsidR="00906C95" w:rsidRPr="00C83FE1" w:rsidRDefault="00CF5BC4" w:rsidP="004D4724">
            <w:pPr>
              <w:jc w:val="left"/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Sommerferien</w:t>
            </w:r>
            <w:r w:rsidR="00C83FE1">
              <w:rPr>
                <w:rFonts w:cs="Times New Roman"/>
                <w:szCs w:val="22"/>
                <w:lang w:val="vi-VN"/>
              </w:rPr>
              <w:t>/</w:t>
            </w:r>
            <w:r w:rsidR="00C83FE1" w:rsidRPr="00C83FE1">
              <w:rPr>
                <w:rFonts w:cs="Times New Roman"/>
                <w:i/>
                <w:szCs w:val="22"/>
                <w:lang w:val="vi-VN"/>
              </w:rPr>
              <w:t>Nghỉ hè</w:t>
            </w: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6B0098BE" w14:textId="3170901C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</w:t>
            </w:r>
            <w:r w:rsidR="00906C95" w:rsidRPr="00C83FE1">
              <w:rPr>
                <w:rFonts w:cs="Times New Roman"/>
                <w:b/>
                <w:szCs w:val="22"/>
              </w:rPr>
              <w:t>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="00CF5BC4"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0F0B294" w14:textId="52C648B0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B</w:t>
            </w:r>
            <w:r w:rsidR="00906C95" w:rsidRPr="00C83FE1">
              <w:rPr>
                <w:rFonts w:cs="Times New Roman"/>
                <w:b/>
                <w:szCs w:val="22"/>
              </w:rPr>
              <w:t>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1B970B42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72E3D750" w14:textId="77777777" w:rsidR="00C83FE1" w:rsidRPr="00080B19" w:rsidRDefault="00C83FE1" w:rsidP="00542D4A">
            <w:pPr>
              <w:tabs>
                <w:tab w:val="left" w:pos="247"/>
              </w:tabs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9C80F46" w14:textId="2780AE7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7AFEC9F7" w14:textId="5C8AB43B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3CAD77AA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0C97A6A4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0E095E1" w14:textId="23D5C54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2E2AA56" w14:textId="5A348BB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D073850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5D4871A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54FE230" w14:textId="4A54DE1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04A51AF1" w14:textId="6034DCE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7C18AA5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290827B6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8E83201" w14:textId="2B34C2A9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D335BE" w14:textId="3EBEAC30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0AB476BE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6F0C6DD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09EDD8" w14:textId="0C81DEDE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DF63DFB" w14:textId="215B2FD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906C95" w:rsidRPr="00080B19" w14:paraId="59BDD147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483BFF1C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</w:tcPr>
          <w:p w14:paraId="40B6B5D4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C6A6BFE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7CCBDDAA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12811C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7AEFF3B9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6265F744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545A66FE" w14:textId="77777777" w:rsidTr="00542D4A">
        <w:trPr>
          <w:trHeight w:val="624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3403CD87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10F076CF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40A909A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</w:tbl>
    <w:tbl>
      <w:tblPr>
        <w:tblStyle w:val="Tabellenraster6"/>
        <w:tblpPr w:leftFromText="180" w:rightFromText="180" w:vertAnchor="text" w:horzAnchor="page" w:tblpX="1753" w:tblpY="632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110"/>
      </w:tblGrid>
      <w:tr w:rsidR="00C83FE1" w:rsidRPr="00080B19" w14:paraId="4739D1DD" w14:textId="77777777" w:rsidTr="00542D4A">
        <w:trPr>
          <w:trHeight w:val="624"/>
        </w:trPr>
        <w:tc>
          <w:tcPr>
            <w:tcW w:w="9180" w:type="dxa"/>
            <w:gridSpan w:val="2"/>
            <w:vAlign w:val="center"/>
          </w:tcPr>
          <w:p w14:paraId="40A0E6F2" w14:textId="77777777" w:rsidR="00C83FE1" w:rsidRPr="00C83FE1" w:rsidRDefault="00C83FE1" w:rsidP="00542D4A">
            <w:pPr>
              <w:ind w:left="0" w:firstLine="0"/>
              <w:jc w:val="center"/>
              <w:rPr>
                <w:rFonts w:eastAsia="Calibri" w:cs="Times New Roman"/>
                <w:b/>
                <w:sz w:val="28"/>
                <w:szCs w:val="28"/>
                <w:lang w:bidi="ar-SA"/>
              </w:rPr>
            </w:pPr>
            <w:r w:rsidRPr="00C83FE1">
              <w:rPr>
                <w:rFonts w:eastAsia="Calibri" w:cs="Times New Roman"/>
                <w:b/>
                <w:sz w:val="28"/>
                <w:szCs w:val="28"/>
                <w:lang w:bidi="ar-SA"/>
              </w:rPr>
              <w:t>Bewegliche Feiertage</w:t>
            </w:r>
          </w:p>
          <w:p w14:paraId="7060A8D4" w14:textId="72C56E9B" w:rsidR="00C83FE1" w:rsidRPr="00C83FE1" w:rsidRDefault="00C83FE1" w:rsidP="00542D4A">
            <w:pPr>
              <w:ind w:left="0" w:firstLine="0"/>
              <w:jc w:val="center"/>
              <w:rPr>
                <w:rFonts w:cs="Times New Roman"/>
                <w:i/>
                <w:szCs w:val="22"/>
                <w:lang w:val="vi-VN"/>
              </w:rPr>
            </w:pPr>
            <w:r>
              <w:rPr>
                <w:rFonts w:cs="Times New Roman"/>
                <w:i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Các ngày nghỉ không cố định</w:t>
            </w:r>
          </w:p>
        </w:tc>
      </w:tr>
      <w:tr w:rsidR="00C83FE1" w:rsidRPr="00080B19" w14:paraId="58918AEF" w14:textId="77777777" w:rsidTr="00542D4A">
        <w:trPr>
          <w:trHeight w:val="624"/>
        </w:trPr>
        <w:tc>
          <w:tcPr>
            <w:tcW w:w="9180" w:type="dxa"/>
            <w:gridSpan w:val="2"/>
            <w:tcBorders>
              <w:bottom w:val="single" w:sz="4" w:space="0" w:color="5B7B7C"/>
            </w:tcBorders>
          </w:tcPr>
          <w:p w14:paraId="1034E713" w14:textId="77777777" w:rsidR="00C83FE1" w:rsidRPr="00080B19" w:rsidRDefault="00C83FE1" w:rsidP="00542D4A">
            <w:pPr>
              <w:rPr>
                <w:rFonts w:cs="Times New Roman"/>
                <w:szCs w:val="22"/>
              </w:rPr>
            </w:pPr>
          </w:p>
        </w:tc>
      </w:tr>
      <w:tr w:rsidR="00C83FE1" w:rsidRPr="00080B19" w14:paraId="04091D6C" w14:textId="77777777" w:rsidTr="00542D4A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8BD427" w14:textId="178D5EAD" w:rsidR="00C83FE1" w:rsidRPr="00C83FE1" w:rsidRDefault="00C83FE1" w:rsidP="00542D4A">
            <w:pPr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Tet Fest (Neujahr)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Nghỉ Tết âm lịch</w:t>
            </w:r>
          </w:p>
        </w:tc>
        <w:tc>
          <w:tcPr>
            <w:tcW w:w="411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2956DA80" w14:textId="7E93C21B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 xml:space="preserve">: </w:t>
            </w:r>
          </w:p>
        </w:tc>
      </w:tr>
      <w:tr w:rsidR="00C83FE1" w:rsidRPr="00080B19" w14:paraId="5093691B" w14:textId="77777777" w:rsidTr="00542D4A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CBA5F32" w14:textId="77777777" w:rsidR="00C83FE1" w:rsidRPr="00080B19" w:rsidRDefault="00C83FE1" w:rsidP="00542D4A">
            <w:pPr>
              <w:rPr>
                <w:rFonts w:cs="Times New Roman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44E2EC63" w14:textId="524EBD94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155FF54" w14:textId="77777777" w:rsidTr="00542D4A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234142A" w14:textId="77777777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62F6638D" w14:textId="6CADAE37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CEAE9F4" w14:textId="77777777" w:rsidTr="00542D4A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B30EA97" w14:textId="77777777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1EA4A216" w14:textId="73D99A09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6426278D" w14:textId="77777777" w:rsidTr="00542D4A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B1E05D0" w14:textId="77777777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59D1E40A" w14:textId="10A76ED8" w:rsidR="00C83FE1" w:rsidRPr="00080B19" w:rsidRDefault="00C83FE1" w:rsidP="00542D4A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</w:tbl>
    <w:p w14:paraId="2B2E12A3" w14:textId="77777777" w:rsidR="00906C95" w:rsidRDefault="00906C95" w:rsidP="00906C95">
      <w:pPr>
        <w:rPr>
          <w:rFonts w:eastAsia="Calibri"/>
          <w:lang w:bidi="ar-SA"/>
        </w:rPr>
      </w:pPr>
    </w:p>
    <w:p w14:paraId="218DD46E" w14:textId="77777777" w:rsidR="00906C95" w:rsidRPr="00080B19" w:rsidRDefault="00906C95" w:rsidP="00906C95">
      <w:pPr>
        <w:rPr>
          <w:rFonts w:eastAsia="Calibri"/>
          <w:lang w:bidi="ar-SA"/>
        </w:rPr>
      </w:pPr>
    </w:p>
    <w:p w14:paraId="0F8CCBAE" w14:textId="77777777" w:rsidR="00906C95" w:rsidRDefault="00906C95" w:rsidP="004D69CD">
      <w:pPr>
        <w:framePr w:w="10134" w:wrap="auto" w:hAnchor="text" w:x="426"/>
        <w:spacing w:before="200" w:after="200" w:line="276" w:lineRule="auto"/>
        <w:sectPr w:rsidR="00906C95" w:rsidSect="009A373F">
          <w:pgSz w:w="11906" w:h="16838"/>
          <w:pgMar w:top="851" w:right="282" w:bottom="851" w:left="851" w:header="397" w:footer="340" w:gutter="0"/>
          <w:cols w:space="708"/>
          <w:docGrid w:linePitch="360"/>
        </w:sectPr>
      </w:pPr>
    </w:p>
    <w:p w14:paraId="276E97D2" w14:textId="67068B0A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noProof/>
          <w:sz w:val="16"/>
          <w:szCs w:val="16"/>
          <w:lang w:val="en-US" w:bidi="ar-S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CAC5B1" wp14:editId="7AD8B78D">
                <wp:simplePos x="0" y="0"/>
                <wp:positionH relativeFrom="page">
                  <wp:align>right</wp:align>
                </wp:positionH>
                <wp:positionV relativeFrom="page">
                  <wp:posOffset>1800225</wp:posOffset>
                </wp:positionV>
                <wp:extent cx="4319905" cy="720090"/>
                <wp:effectExtent l="1905" t="0" r="2540" b="381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4DAA4" w14:textId="77777777" w:rsidR="00874537" w:rsidRPr="00906C95" w:rsidRDefault="00874537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288.95pt;margin-top:141.75pt;width:340.15pt;height:56.7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" fillcolor="#5b7b7c" stroked="f">
                <v:textbox inset="0,0,0,0">
                  <w:txbxContent>
                    <w:p w14:paraId="3D84DAA4" w14:textId="77777777" w:rsidR="00B738ED" w:rsidRPr="00906C95" w:rsidRDefault="00B738ED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8C3235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726384F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604AD2D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1866488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CB8FA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B5194E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3CA99CB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E7AD0D9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8AACEF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D324DD" w14:textId="47E52994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EF5A2" wp14:editId="11FA3C3A">
                <wp:simplePos x="0" y="0"/>
                <wp:positionH relativeFrom="page">
                  <wp:posOffset>0</wp:posOffset>
                </wp:positionH>
                <wp:positionV relativeFrom="page">
                  <wp:posOffset>8641080</wp:posOffset>
                </wp:positionV>
                <wp:extent cx="4319905" cy="720090"/>
                <wp:effectExtent l="0" t="1905" r="4445" b="190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AF49F" w14:textId="77777777" w:rsidR="00874537" w:rsidRPr="00906C95" w:rsidRDefault="00874537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0;margin-top:680.4pt;width:340.15pt;height:56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" fillcolor="#5b7b7c" stroked="f">
                <v:textbox inset="0,0,0,0">
                  <w:txbxContent>
                    <w:p w14:paraId="0EEAF49F" w14:textId="77777777" w:rsidR="00B738ED" w:rsidRPr="00906C95" w:rsidRDefault="00B738ED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39F62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0A5BF3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1A4800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ED0ACD1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68295B5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AB6268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8F1864D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4BA0FB7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sectPr w:rsidR="00906C95" w:rsidRPr="00906C95" w:rsidSect="004A29BB">
      <w:headerReference w:type="first" r:id="rId13"/>
      <w:footerReference w:type="first" r:id="rId14"/>
      <w:pgSz w:w="11906" w:h="16838" w:code="9"/>
      <w:pgMar w:top="1134" w:right="567" w:bottom="1134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3B3BC4" w14:textId="77777777" w:rsidR="005F3318" w:rsidRDefault="005F3318" w:rsidP="00906C95">
      <w:pPr>
        <w:spacing w:before="0" w:after="0"/>
      </w:pPr>
      <w:r>
        <w:separator/>
      </w:r>
    </w:p>
  </w:endnote>
  <w:endnote w:type="continuationSeparator" w:id="0">
    <w:p w14:paraId="7FA682C5" w14:textId="77777777" w:rsidR="005F3318" w:rsidRDefault="005F3318" w:rsidP="00906C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11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3"/>
      <w:gridCol w:w="3304"/>
      <w:gridCol w:w="3304"/>
    </w:tblGrid>
    <w:tr w:rsidR="00874537" w:rsidRPr="00906C95" w14:paraId="0BA863C3" w14:textId="77777777" w:rsidTr="004A29BB">
      <w:trPr>
        <w:jc w:val="center"/>
      </w:trPr>
      <w:tc>
        <w:tcPr>
          <w:tcW w:w="3303" w:type="dxa"/>
        </w:tcPr>
        <w:p w14:paraId="196D2898" w14:textId="77777777" w:rsidR="00874537" w:rsidRPr="00906C95" w:rsidRDefault="00874537" w:rsidP="00906C95">
          <w:pPr>
            <w:spacing w:before="60"/>
            <w:jc w:val="lef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>Avestos GmbH</w:t>
          </w:r>
        </w:p>
      </w:tc>
      <w:tc>
        <w:tcPr>
          <w:tcW w:w="3304" w:type="dxa"/>
        </w:tcPr>
        <w:sdt>
          <w:sdtPr>
            <w:rPr>
              <w:rFonts w:eastAsia="Times New Roman"/>
              <w:color w:val="5B7B7C"/>
              <w:lang w:bidi="ar-SA"/>
            </w:rPr>
            <w:id w:val="250395305"/>
            <w:docPartObj>
              <w:docPartGallery w:val="Page Numbers (Top of Page)"/>
              <w:docPartUnique/>
            </w:docPartObj>
          </w:sdtPr>
          <w:sdtEndPr/>
          <w:sdtContent>
            <w:p w14:paraId="0BBB034C" w14:textId="2B085672" w:rsidR="00874537" w:rsidRPr="00906C95" w:rsidRDefault="00874537" w:rsidP="00906C95">
              <w:pPr>
                <w:spacing w:before="60"/>
                <w:jc w:val="center"/>
                <w:rPr>
                  <w:rFonts w:eastAsia="Times New Roman"/>
                  <w:color w:val="5B7B7C"/>
                  <w:lang w:bidi="ar-SA"/>
                </w:rPr>
              </w:pP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>Seite/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>Trang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 số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PAGE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F4600F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98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 xml:space="preserve"> von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>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trong tổng số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NUMPAGES 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F4600F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99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 xml:space="preserve">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>trang</w:t>
              </w:r>
            </w:p>
          </w:sdtContent>
        </w:sdt>
      </w:tc>
      <w:tc>
        <w:tcPr>
          <w:tcW w:w="3304" w:type="dxa"/>
        </w:tcPr>
        <w:p w14:paraId="207A374E" w14:textId="70A0D377" w:rsidR="00874537" w:rsidRPr="00906C95" w:rsidRDefault="00874537" w:rsidP="00906C95">
          <w:pPr>
            <w:spacing w:before="60"/>
            <w:jc w:val="righ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 xml:space="preserve">© </w:t>
          </w:r>
          <w:r>
            <w:rPr>
              <w:rFonts w:eastAsia="Times New Roman"/>
              <w:color w:val="5B7B7C"/>
              <w:sz w:val="16"/>
              <w:szCs w:val="16"/>
            </w:rPr>
            <w:t>2020</w:t>
          </w:r>
        </w:p>
      </w:tc>
    </w:tr>
  </w:tbl>
  <w:p w14:paraId="5607DAB3" w14:textId="77777777" w:rsidR="00874537" w:rsidRPr="00F82E7F" w:rsidRDefault="00874537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9BB65" w14:textId="77777777" w:rsidR="00874537" w:rsidRPr="006E74E7" w:rsidRDefault="00874537" w:rsidP="004A29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1ECF1A" w14:textId="77777777" w:rsidR="005F3318" w:rsidRDefault="005F3318" w:rsidP="00906C95">
      <w:pPr>
        <w:spacing w:before="0" w:after="0"/>
      </w:pPr>
      <w:r>
        <w:separator/>
      </w:r>
    </w:p>
  </w:footnote>
  <w:footnote w:type="continuationSeparator" w:id="0">
    <w:p w14:paraId="0279987B" w14:textId="77777777" w:rsidR="005F3318" w:rsidRDefault="005F3318" w:rsidP="00906C9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75FC7" w14:textId="24D36189" w:rsidR="00874537" w:rsidRPr="00B738ED" w:rsidRDefault="00874537" w:rsidP="00906C95">
    <w:pPr>
      <w:pStyle w:val="Header"/>
      <w:spacing w:before="60" w:after="120"/>
      <w:jc w:val="center"/>
      <w:rPr>
        <w:color w:val="5B7C7B"/>
        <w:sz w:val="20"/>
        <w:lang w:val="en-US"/>
      </w:rPr>
    </w:pPr>
    <w:r w:rsidRPr="00E82CC4">
      <w:rPr>
        <w:b/>
        <w:color w:val="5B7C7B"/>
        <w:sz w:val="20"/>
      </w:rPr>
      <w:t>Klassenbuch</w:t>
    </w:r>
    <w:r w:rsidRPr="00E82CC4">
      <w:rPr>
        <w:b/>
        <w:color w:val="5B7C7B"/>
        <w:sz w:val="20"/>
        <w:lang w:val="vi-VN"/>
      </w:rPr>
      <w:t>/</w:t>
    </w:r>
    <w:r w:rsidRPr="00E82CC4">
      <w:rPr>
        <w:i/>
        <w:color w:val="5B7C7B"/>
        <w:sz w:val="20"/>
        <w:lang w:val="vi-VN"/>
      </w:rPr>
      <w:t>Sổ đầu bài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6430B" w14:textId="77777777" w:rsidR="00874537" w:rsidRPr="006E74E7" w:rsidRDefault="00874537" w:rsidP="004A29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F2E36"/>
    <w:multiLevelType w:val="hybridMultilevel"/>
    <w:tmpl w:val="10E48050"/>
    <w:lvl w:ilvl="0" w:tplc="D8409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874914"/>
    <w:multiLevelType w:val="hybridMultilevel"/>
    <w:tmpl w:val="99B4FB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73CD9"/>
    <w:multiLevelType w:val="hybridMultilevel"/>
    <w:tmpl w:val="209C8BA4"/>
    <w:lvl w:ilvl="0" w:tplc="7520BC24">
      <w:start w:val="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E391D"/>
    <w:multiLevelType w:val="hybridMultilevel"/>
    <w:tmpl w:val="C8DA0E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12B51"/>
    <w:multiLevelType w:val="hybridMultilevel"/>
    <w:tmpl w:val="1B5E2C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6B7AFD"/>
    <w:multiLevelType w:val="hybridMultilevel"/>
    <w:tmpl w:val="FA6226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7F51BB"/>
    <w:multiLevelType w:val="hybridMultilevel"/>
    <w:tmpl w:val="830842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5A"/>
    <w:rsid w:val="00015D3F"/>
    <w:rsid w:val="00015F49"/>
    <w:rsid w:val="00015FD5"/>
    <w:rsid w:val="00016D69"/>
    <w:rsid w:val="00024063"/>
    <w:rsid w:val="00036C27"/>
    <w:rsid w:val="00043717"/>
    <w:rsid w:val="00045515"/>
    <w:rsid w:val="00062725"/>
    <w:rsid w:val="000959A5"/>
    <w:rsid w:val="000A25A6"/>
    <w:rsid w:val="000A53AA"/>
    <w:rsid w:val="000B4499"/>
    <w:rsid w:val="000B7890"/>
    <w:rsid w:val="000C415B"/>
    <w:rsid w:val="000C7586"/>
    <w:rsid w:val="000D48A4"/>
    <w:rsid w:val="000D7CB0"/>
    <w:rsid w:val="000E3EFF"/>
    <w:rsid w:val="000F305A"/>
    <w:rsid w:val="000F7783"/>
    <w:rsid w:val="00106171"/>
    <w:rsid w:val="00140E5D"/>
    <w:rsid w:val="0014252C"/>
    <w:rsid w:val="00142BB5"/>
    <w:rsid w:val="0015689A"/>
    <w:rsid w:val="00170664"/>
    <w:rsid w:val="001A0485"/>
    <w:rsid w:val="001A4D37"/>
    <w:rsid w:val="001B0035"/>
    <w:rsid w:val="001D110F"/>
    <w:rsid w:val="001D2CB7"/>
    <w:rsid w:val="001E1819"/>
    <w:rsid w:val="001E41C5"/>
    <w:rsid w:val="00202614"/>
    <w:rsid w:val="00241695"/>
    <w:rsid w:val="00264804"/>
    <w:rsid w:val="002667FD"/>
    <w:rsid w:val="002676B4"/>
    <w:rsid w:val="00271E7C"/>
    <w:rsid w:val="00272359"/>
    <w:rsid w:val="0029267B"/>
    <w:rsid w:val="002A1EDE"/>
    <w:rsid w:val="002D10FA"/>
    <w:rsid w:val="002D3B72"/>
    <w:rsid w:val="002E3CC7"/>
    <w:rsid w:val="002F5536"/>
    <w:rsid w:val="00310CD8"/>
    <w:rsid w:val="00324D48"/>
    <w:rsid w:val="00332C72"/>
    <w:rsid w:val="00336F14"/>
    <w:rsid w:val="00336F6D"/>
    <w:rsid w:val="00344FBC"/>
    <w:rsid w:val="00362C89"/>
    <w:rsid w:val="003815A9"/>
    <w:rsid w:val="00385875"/>
    <w:rsid w:val="00387C5B"/>
    <w:rsid w:val="003A407A"/>
    <w:rsid w:val="003A5CBE"/>
    <w:rsid w:val="003D41DC"/>
    <w:rsid w:val="003E4C47"/>
    <w:rsid w:val="003E5300"/>
    <w:rsid w:val="003E6615"/>
    <w:rsid w:val="004003BF"/>
    <w:rsid w:val="00407513"/>
    <w:rsid w:val="004211D1"/>
    <w:rsid w:val="00426E6A"/>
    <w:rsid w:val="004325B2"/>
    <w:rsid w:val="0044701D"/>
    <w:rsid w:val="004511F0"/>
    <w:rsid w:val="00453D0F"/>
    <w:rsid w:val="00453E7E"/>
    <w:rsid w:val="00460128"/>
    <w:rsid w:val="00477CB4"/>
    <w:rsid w:val="004A06EF"/>
    <w:rsid w:val="004A29BB"/>
    <w:rsid w:val="004B47AB"/>
    <w:rsid w:val="004D0062"/>
    <w:rsid w:val="004D139D"/>
    <w:rsid w:val="004D4724"/>
    <w:rsid w:val="004D69CD"/>
    <w:rsid w:val="004F6E38"/>
    <w:rsid w:val="00504FF6"/>
    <w:rsid w:val="005131DB"/>
    <w:rsid w:val="00513F10"/>
    <w:rsid w:val="0052648B"/>
    <w:rsid w:val="005410B9"/>
    <w:rsid w:val="00542D4A"/>
    <w:rsid w:val="00545A79"/>
    <w:rsid w:val="005711EB"/>
    <w:rsid w:val="00582F9B"/>
    <w:rsid w:val="00583679"/>
    <w:rsid w:val="005907DB"/>
    <w:rsid w:val="00590AF3"/>
    <w:rsid w:val="005B4B38"/>
    <w:rsid w:val="005C750C"/>
    <w:rsid w:val="005D613E"/>
    <w:rsid w:val="005E2B8B"/>
    <w:rsid w:val="005E3379"/>
    <w:rsid w:val="005F146E"/>
    <w:rsid w:val="005F3318"/>
    <w:rsid w:val="00611373"/>
    <w:rsid w:val="00611634"/>
    <w:rsid w:val="00621BE6"/>
    <w:rsid w:val="0065159A"/>
    <w:rsid w:val="00695C81"/>
    <w:rsid w:val="006A796E"/>
    <w:rsid w:val="006C223F"/>
    <w:rsid w:val="006C271E"/>
    <w:rsid w:val="006C6A3B"/>
    <w:rsid w:val="006D1D3E"/>
    <w:rsid w:val="006D4783"/>
    <w:rsid w:val="006D6A51"/>
    <w:rsid w:val="006F1797"/>
    <w:rsid w:val="007179B9"/>
    <w:rsid w:val="0073043B"/>
    <w:rsid w:val="00757259"/>
    <w:rsid w:val="00762ED1"/>
    <w:rsid w:val="007636D8"/>
    <w:rsid w:val="00767806"/>
    <w:rsid w:val="00772AAC"/>
    <w:rsid w:val="00782370"/>
    <w:rsid w:val="0079451B"/>
    <w:rsid w:val="007966BE"/>
    <w:rsid w:val="007C27BF"/>
    <w:rsid w:val="007D402E"/>
    <w:rsid w:val="007D51DA"/>
    <w:rsid w:val="007F73F3"/>
    <w:rsid w:val="007F7D5E"/>
    <w:rsid w:val="00803CCE"/>
    <w:rsid w:val="0080460A"/>
    <w:rsid w:val="008254B2"/>
    <w:rsid w:val="008357BA"/>
    <w:rsid w:val="00846F3E"/>
    <w:rsid w:val="0085462B"/>
    <w:rsid w:val="00855D90"/>
    <w:rsid w:val="00874537"/>
    <w:rsid w:val="00894974"/>
    <w:rsid w:val="00895454"/>
    <w:rsid w:val="008B1F29"/>
    <w:rsid w:val="008C1B73"/>
    <w:rsid w:val="008C57F4"/>
    <w:rsid w:val="008D113E"/>
    <w:rsid w:val="008E376A"/>
    <w:rsid w:val="0090145A"/>
    <w:rsid w:val="00906C95"/>
    <w:rsid w:val="00911B7A"/>
    <w:rsid w:val="0091287C"/>
    <w:rsid w:val="00913FC4"/>
    <w:rsid w:val="00917A90"/>
    <w:rsid w:val="00923246"/>
    <w:rsid w:val="0095434D"/>
    <w:rsid w:val="00965EFD"/>
    <w:rsid w:val="00971421"/>
    <w:rsid w:val="00991801"/>
    <w:rsid w:val="009A373F"/>
    <w:rsid w:val="009A43F9"/>
    <w:rsid w:val="009A45BC"/>
    <w:rsid w:val="009B074F"/>
    <w:rsid w:val="009B0B54"/>
    <w:rsid w:val="009B5617"/>
    <w:rsid w:val="009C2651"/>
    <w:rsid w:val="009E139E"/>
    <w:rsid w:val="009E55F2"/>
    <w:rsid w:val="00A011C1"/>
    <w:rsid w:val="00A40008"/>
    <w:rsid w:val="00A532DE"/>
    <w:rsid w:val="00A56B0B"/>
    <w:rsid w:val="00A71226"/>
    <w:rsid w:val="00A80823"/>
    <w:rsid w:val="00A83AF5"/>
    <w:rsid w:val="00A956D1"/>
    <w:rsid w:val="00AA29FF"/>
    <w:rsid w:val="00AB5EE8"/>
    <w:rsid w:val="00AD0248"/>
    <w:rsid w:val="00AE3AD8"/>
    <w:rsid w:val="00AE4C95"/>
    <w:rsid w:val="00B0331B"/>
    <w:rsid w:val="00B42FAE"/>
    <w:rsid w:val="00B4339D"/>
    <w:rsid w:val="00B53898"/>
    <w:rsid w:val="00B720FC"/>
    <w:rsid w:val="00B72E30"/>
    <w:rsid w:val="00B738ED"/>
    <w:rsid w:val="00B8428E"/>
    <w:rsid w:val="00B95391"/>
    <w:rsid w:val="00B975E8"/>
    <w:rsid w:val="00BA400D"/>
    <w:rsid w:val="00BA5783"/>
    <w:rsid w:val="00BA72E2"/>
    <w:rsid w:val="00BD6841"/>
    <w:rsid w:val="00BE4F33"/>
    <w:rsid w:val="00BE6CB5"/>
    <w:rsid w:val="00BF3195"/>
    <w:rsid w:val="00BF365B"/>
    <w:rsid w:val="00C34103"/>
    <w:rsid w:val="00C41AE6"/>
    <w:rsid w:val="00C425D7"/>
    <w:rsid w:val="00C46252"/>
    <w:rsid w:val="00C54965"/>
    <w:rsid w:val="00C55F1C"/>
    <w:rsid w:val="00C77007"/>
    <w:rsid w:val="00C82607"/>
    <w:rsid w:val="00C83FE1"/>
    <w:rsid w:val="00C87BED"/>
    <w:rsid w:val="00C946F7"/>
    <w:rsid w:val="00CA570F"/>
    <w:rsid w:val="00CA6826"/>
    <w:rsid w:val="00CB021B"/>
    <w:rsid w:val="00CB4241"/>
    <w:rsid w:val="00CC6F8F"/>
    <w:rsid w:val="00CD2A96"/>
    <w:rsid w:val="00CD32CF"/>
    <w:rsid w:val="00CD69AE"/>
    <w:rsid w:val="00CE749C"/>
    <w:rsid w:val="00CF372F"/>
    <w:rsid w:val="00CF4CD3"/>
    <w:rsid w:val="00CF5BC4"/>
    <w:rsid w:val="00D02F4D"/>
    <w:rsid w:val="00D06504"/>
    <w:rsid w:val="00D35F8A"/>
    <w:rsid w:val="00D44BA7"/>
    <w:rsid w:val="00D51CA9"/>
    <w:rsid w:val="00D56183"/>
    <w:rsid w:val="00D64D62"/>
    <w:rsid w:val="00D670D3"/>
    <w:rsid w:val="00D70F99"/>
    <w:rsid w:val="00D82CA5"/>
    <w:rsid w:val="00D9560A"/>
    <w:rsid w:val="00DB061C"/>
    <w:rsid w:val="00DC32FF"/>
    <w:rsid w:val="00DD1C32"/>
    <w:rsid w:val="00DE24AA"/>
    <w:rsid w:val="00DE5053"/>
    <w:rsid w:val="00E03B84"/>
    <w:rsid w:val="00E1475A"/>
    <w:rsid w:val="00E14B94"/>
    <w:rsid w:val="00E16E73"/>
    <w:rsid w:val="00E202C0"/>
    <w:rsid w:val="00E4151E"/>
    <w:rsid w:val="00E55410"/>
    <w:rsid w:val="00E802A7"/>
    <w:rsid w:val="00E82CC4"/>
    <w:rsid w:val="00E8793C"/>
    <w:rsid w:val="00EA20BF"/>
    <w:rsid w:val="00EA3933"/>
    <w:rsid w:val="00EB2278"/>
    <w:rsid w:val="00EC167A"/>
    <w:rsid w:val="00ED5107"/>
    <w:rsid w:val="00EE44C1"/>
    <w:rsid w:val="00EF19B8"/>
    <w:rsid w:val="00F075A5"/>
    <w:rsid w:val="00F361D6"/>
    <w:rsid w:val="00F4600F"/>
    <w:rsid w:val="00F659DC"/>
    <w:rsid w:val="00F66CFB"/>
    <w:rsid w:val="00F82E7F"/>
    <w:rsid w:val="00F94423"/>
    <w:rsid w:val="00F96508"/>
    <w:rsid w:val="00FC234B"/>
    <w:rsid w:val="00FC69CD"/>
    <w:rsid w:val="00FC75B1"/>
    <w:rsid w:val="00FE090F"/>
    <w:rsid w:val="00FE4636"/>
    <w:rsid w:val="00FF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DC027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PT201\AppData\Roaming\Microsoft\Templates\musterdatei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BDCEE-BAB2-4588-BC76-56078DC0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musterdatei.dotx</Template>
  <TotalTime>783</TotalTime>
  <Pages>99</Pages>
  <Words>8062</Words>
  <Characters>45959</Characters>
  <Application>Microsoft Office Word</Application>
  <DocSecurity>0</DocSecurity>
  <Lines>382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Avestos 02</dc:creator>
  <cp:lastModifiedBy>Chung</cp:lastModifiedBy>
  <cp:revision>136</cp:revision>
  <cp:lastPrinted>2020-12-07T01:45:00Z</cp:lastPrinted>
  <dcterms:created xsi:type="dcterms:W3CDTF">2020-03-03T12:31:00Z</dcterms:created>
  <dcterms:modified xsi:type="dcterms:W3CDTF">2020-12-07T01:46:00Z</dcterms:modified>
</cp:coreProperties>
</file>