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BB" w:rsidRPr="00CF625A" w:rsidRDefault="006477BB" w:rsidP="00F03E81">
      <w:pPr>
        <w:spacing w:line="400" w:lineRule="atLeast"/>
        <w:ind w:firstLine="720"/>
        <w:rPr>
          <w:b/>
          <w:szCs w:val="26"/>
        </w:rPr>
      </w:pPr>
      <w:r w:rsidRPr="00CF625A">
        <w:rPr>
          <w:b/>
          <w:szCs w:val="26"/>
        </w:rPr>
        <w:t>Trường CĐ Lý Tự Trọng TP. Hồ Chí Minh</w:t>
      </w:r>
    </w:p>
    <w:p w:rsidR="006477BB" w:rsidRPr="00CF625A" w:rsidRDefault="006477BB" w:rsidP="00F03E81">
      <w:pPr>
        <w:spacing w:line="400" w:lineRule="atLeast"/>
        <w:ind w:firstLine="720"/>
        <w:rPr>
          <w:b/>
          <w:szCs w:val="26"/>
        </w:rPr>
      </w:pPr>
      <w:r w:rsidRPr="00CF625A">
        <w:rPr>
          <w:b/>
          <w:szCs w:val="26"/>
        </w:rPr>
        <w:t xml:space="preserve">            Khoa Lý luận Chính trị</w:t>
      </w:r>
      <w:bookmarkStart w:id="0" w:name="_GoBack"/>
      <w:bookmarkEnd w:id="0"/>
    </w:p>
    <w:p w:rsidR="006477BB" w:rsidRPr="00CF625A" w:rsidRDefault="006477BB" w:rsidP="00F03E81">
      <w:pPr>
        <w:spacing w:line="400" w:lineRule="atLeast"/>
        <w:ind w:firstLine="720"/>
        <w:rPr>
          <w:b/>
          <w:szCs w:val="26"/>
        </w:rPr>
      </w:pPr>
    </w:p>
    <w:p w:rsidR="006477BB" w:rsidRPr="00CF625A" w:rsidRDefault="006477BB" w:rsidP="00F03E81">
      <w:pPr>
        <w:spacing w:line="400" w:lineRule="atLeast"/>
        <w:ind w:firstLine="720"/>
        <w:jc w:val="center"/>
        <w:rPr>
          <w:b/>
          <w:szCs w:val="26"/>
        </w:rPr>
      </w:pPr>
      <w:r w:rsidRPr="00CF625A">
        <w:rPr>
          <w:b/>
          <w:szCs w:val="26"/>
        </w:rPr>
        <w:t>ĐỀ CƯƠNG ÔN THI TỐT NGHIỆP</w:t>
      </w:r>
    </w:p>
    <w:p w:rsidR="006477BB" w:rsidRPr="00CF625A" w:rsidRDefault="006477BB" w:rsidP="00F03E81">
      <w:pPr>
        <w:spacing w:line="400" w:lineRule="atLeast"/>
        <w:ind w:firstLine="720"/>
        <w:jc w:val="center"/>
        <w:rPr>
          <w:b/>
          <w:szCs w:val="26"/>
        </w:rPr>
      </w:pPr>
      <w:r w:rsidRPr="00CF625A">
        <w:rPr>
          <w:b/>
          <w:szCs w:val="26"/>
        </w:rPr>
        <w:t xml:space="preserve"> </w:t>
      </w:r>
      <w:r w:rsidR="00275FF7" w:rsidRPr="00CF625A">
        <w:rPr>
          <w:b/>
          <w:szCs w:val="26"/>
        </w:rPr>
        <w:t>KỲ THI THÁNG 12/2020</w:t>
      </w:r>
    </w:p>
    <w:p w:rsidR="006477BB" w:rsidRPr="00CF625A" w:rsidRDefault="006477BB" w:rsidP="00F03E81">
      <w:pPr>
        <w:tabs>
          <w:tab w:val="left" w:pos="180"/>
        </w:tabs>
        <w:spacing w:line="400" w:lineRule="atLeast"/>
        <w:ind w:firstLine="720"/>
        <w:rPr>
          <w:b/>
          <w:szCs w:val="26"/>
        </w:rPr>
      </w:pPr>
      <w:r w:rsidRPr="00CF625A">
        <w:rPr>
          <w:b/>
          <w:szCs w:val="26"/>
        </w:rPr>
        <w:t>Học phần: CHÍNH TRỊ</w:t>
      </w:r>
    </w:p>
    <w:p w:rsidR="006477BB" w:rsidRPr="00CF625A" w:rsidRDefault="006477BB" w:rsidP="00F03E81">
      <w:pPr>
        <w:tabs>
          <w:tab w:val="left" w:pos="180"/>
        </w:tabs>
        <w:spacing w:line="400" w:lineRule="atLeast"/>
        <w:ind w:firstLine="720"/>
        <w:rPr>
          <w:b/>
          <w:szCs w:val="26"/>
        </w:rPr>
      </w:pPr>
      <w:r w:rsidRPr="00CF625A">
        <w:rPr>
          <w:b/>
          <w:szCs w:val="26"/>
        </w:rPr>
        <w:t>Khóa tốt nghiệp: Trung cấp nghề</w:t>
      </w:r>
    </w:p>
    <w:p w:rsidR="006477BB" w:rsidRPr="00CF625A" w:rsidRDefault="006477BB" w:rsidP="00F03E81">
      <w:pPr>
        <w:spacing w:line="400" w:lineRule="atLeast"/>
        <w:ind w:firstLine="720"/>
        <w:rPr>
          <w:b/>
          <w:szCs w:val="26"/>
        </w:rPr>
      </w:pPr>
      <w:r w:rsidRPr="00CF625A">
        <w:rPr>
          <w:b/>
          <w:szCs w:val="26"/>
        </w:rPr>
        <w:t>Hình thức</w:t>
      </w:r>
      <w:r w:rsidR="00082B35" w:rsidRPr="00CF625A">
        <w:rPr>
          <w:b/>
          <w:szCs w:val="26"/>
        </w:rPr>
        <w:t xml:space="preserve"> thi</w:t>
      </w:r>
      <w:r w:rsidRPr="00CF625A">
        <w:rPr>
          <w:b/>
          <w:szCs w:val="26"/>
        </w:rPr>
        <w:t>: Không  sử dụng tài liệu</w:t>
      </w:r>
    </w:p>
    <w:p w:rsidR="006477BB" w:rsidRPr="00CF625A" w:rsidRDefault="006477BB" w:rsidP="00F03E81">
      <w:pPr>
        <w:spacing w:line="400" w:lineRule="atLeast"/>
        <w:ind w:firstLine="720"/>
        <w:rPr>
          <w:b/>
          <w:szCs w:val="26"/>
        </w:rPr>
      </w:pPr>
      <w:r w:rsidRPr="00CF625A">
        <w:rPr>
          <w:b/>
          <w:szCs w:val="26"/>
        </w:rPr>
        <w:t>Thời gian: 120 phút</w:t>
      </w:r>
    </w:p>
    <w:p w:rsidR="00B33F59" w:rsidRPr="00CF625A" w:rsidRDefault="00B33F59" w:rsidP="00F03E81">
      <w:pPr>
        <w:spacing w:line="400" w:lineRule="atLeast"/>
        <w:ind w:firstLine="720"/>
        <w:rPr>
          <w:szCs w:val="26"/>
        </w:rPr>
      </w:pPr>
    </w:p>
    <w:p w:rsidR="00EE2D8F" w:rsidRPr="00CF625A" w:rsidRDefault="00EE2D8F" w:rsidP="00F03E81">
      <w:pPr>
        <w:spacing w:line="400" w:lineRule="atLeast"/>
        <w:ind w:firstLine="720"/>
        <w:rPr>
          <w:szCs w:val="26"/>
        </w:rPr>
      </w:pPr>
    </w:p>
    <w:p w:rsidR="00752E24" w:rsidRPr="00CF625A" w:rsidRDefault="00752E24" w:rsidP="00266F33">
      <w:pPr>
        <w:pStyle w:val="ListParagraph"/>
        <w:numPr>
          <w:ilvl w:val="0"/>
          <w:numId w:val="1"/>
        </w:numPr>
        <w:spacing w:line="400" w:lineRule="atLeast"/>
        <w:ind w:left="0" w:firstLine="720"/>
        <w:rPr>
          <w:b/>
          <w:szCs w:val="26"/>
        </w:rPr>
      </w:pPr>
      <w:r w:rsidRPr="00CF625A">
        <w:rPr>
          <w:b/>
          <w:szCs w:val="26"/>
        </w:rPr>
        <w:t>Khái niệm chủ nghĩa Mác-Lênin và ý nghĩa về sự ra đời và phát triển của chủ nghĩa Mác-Lênin ?</w:t>
      </w:r>
    </w:p>
    <w:p w:rsidR="00F03E81" w:rsidRPr="00CF625A" w:rsidRDefault="00F03E81" w:rsidP="00F03E81">
      <w:pPr>
        <w:pStyle w:val="ListParagraph"/>
        <w:spacing w:line="400" w:lineRule="atLeast"/>
        <w:rPr>
          <w:b/>
          <w:szCs w:val="26"/>
        </w:rPr>
      </w:pPr>
    </w:p>
    <w:p w:rsidR="00F03E81" w:rsidRPr="00CF625A" w:rsidRDefault="007B1E74" w:rsidP="00CF625A">
      <w:pPr>
        <w:pStyle w:val="ListParagraph"/>
        <w:numPr>
          <w:ilvl w:val="0"/>
          <w:numId w:val="1"/>
        </w:numPr>
        <w:spacing w:line="400" w:lineRule="atLeast"/>
        <w:ind w:left="0" w:firstLine="720"/>
        <w:rPr>
          <w:b/>
          <w:szCs w:val="26"/>
        </w:rPr>
      </w:pPr>
      <w:r w:rsidRPr="00CF625A">
        <w:rPr>
          <w:b/>
          <w:szCs w:val="26"/>
        </w:rPr>
        <w:t>Chuẩn mực đ</w:t>
      </w:r>
      <w:r w:rsidR="00EE2D8F" w:rsidRPr="00CF625A">
        <w:rPr>
          <w:b/>
          <w:szCs w:val="26"/>
        </w:rPr>
        <w:t>ạo đức</w:t>
      </w:r>
      <w:r w:rsidRPr="00CF625A">
        <w:rPr>
          <w:b/>
          <w:szCs w:val="26"/>
        </w:rPr>
        <w:t xml:space="preserve"> cách mạng theo </w:t>
      </w:r>
      <w:r w:rsidR="00271750" w:rsidRPr="00CF625A">
        <w:rPr>
          <w:b/>
          <w:szCs w:val="26"/>
        </w:rPr>
        <w:t>T</w:t>
      </w:r>
      <w:r w:rsidRPr="00CF625A">
        <w:rPr>
          <w:b/>
          <w:szCs w:val="26"/>
        </w:rPr>
        <w:t>ư tưởng</w:t>
      </w:r>
      <w:r w:rsidR="00EE2D8F" w:rsidRPr="00CF625A">
        <w:rPr>
          <w:b/>
          <w:szCs w:val="26"/>
        </w:rPr>
        <w:t xml:space="preserve"> Hồ Chí Minh</w:t>
      </w:r>
    </w:p>
    <w:p w:rsidR="00F03E81" w:rsidRPr="00CF625A" w:rsidRDefault="00F03E81" w:rsidP="00F03E81">
      <w:pPr>
        <w:pStyle w:val="ListParagraph"/>
        <w:spacing w:line="400" w:lineRule="atLeast"/>
        <w:rPr>
          <w:b/>
          <w:szCs w:val="26"/>
        </w:rPr>
      </w:pPr>
    </w:p>
    <w:p w:rsidR="00266F33" w:rsidRPr="00CF625A" w:rsidRDefault="00266F33" w:rsidP="00266F33">
      <w:pPr>
        <w:pStyle w:val="ListParagraph"/>
        <w:numPr>
          <w:ilvl w:val="0"/>
          <w:numId w:val="1"/>
        </w:numPr>
        <w:spacing w:line="400" w:lineRule="atLeast"/>
        <w:ind w:left="0" w:firstLine="720"/>
        <w:rPr>
          <w:b/>
          <w:bCs/>
          <w:szCs w:val="26"/>
        </w:rPr>
      </w:pPr>
      <w:r w:rsidRPr="00CF625A">
        <w:rPr>
          <w:b/>
          <w:bCs/>
          <w:szCs w:val="26"/>
        </w:rPr>
        <w:t xml:space="preserve">Quan </w:t>
      </w:r>
      <w:r w:rsidRPr="00CF625A">
        <w:rPr>
          <w:b/>
          <w:szCs w:val="26"/>
        </w:rPr>
        <w:t>điểm</w:t>
      </w:r>
      <w:r w:rsidRPr="00CF625A">
        <w:rPr>
          <w:b/>
          <w:bCs/>
          <w:szCs w:val="26"/>
        </w:rPr>
        <w:t xml:space="preserve"> chỉ đạo của Đảng về xây dựng và phát triển giai cấp công nhân Việt Nam</w:t>
      </w:r>
      <w:r w:rsidR="00E81695" w:rsidRPr="00CF625A">
        <w:rPr>
          <w:b/>
          <w:bCs/>
          <w:szCs w:val="26"/>
        </w:rPr>
        <w:t xml:space="preserve"> thời kỳ đẩy mạnh công nghiệp hóa, hiện đại hóa.</w:t>
      </w:r>
    </w:p>
    <w:p w:rsidR="00F03E81" w:rsidRPr="00CF625A" w:rsidRDefault="00F03E81" w:rsidP="00F03E81">
      <w:pPr>
        <w:pStyle w:val="ListParagraph"/>
        <w:spacing w:line="400" w:lineRule="atLeast"/>
        <w:rPr>
          <w:b/>
          <w:szCs w:val="26"/>
        </w:rPr>
      </w:pPr>
    </w:p>
    <w:p w:rsidR="006477BB" w:rsidRPr="00CF625A" w:rsidRDefault="006477BB" w:rsidP="00F03E81">
      <w:pPr>
        <w:pStyle w:val="ListParagraph"/>
        <w:numPr>
          <w:ilvl w:val="0"/>
          <w:numId w:val="1"/>
        </w:numPr>
        <w:spacing w:line="400" w:lineRule="atLeast"/>
        <w:ind w:left="0" w:firstLine="720"/>
        <w:rPr>
          <w:b/>
          <w:szCs w:val="26"/>
        </w:rPr>
      </w:pPr>
      <w:r w:rsidRPr="00CF625A">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CF625A" w:rsidRDefault="00F03E81" w:rsidP="00F03E81">
      <w:pPr>
        <w:pStyle w:val="ListParagraph"/>
        <w:spacing w:line="400" w:lineRule="atLeast"/>
        <w:rPr>
          <w:b/>
          <w:szCs w:val="26"/>
        </w:rPr>
      </w:pPr>
    </w:p>
    <w:p w:rsidR="00C90184" w:rsidRPr="00CF625A" w:rsidRDefault="00C90184" w:rsidP="00F03E81">
      <w:pPr>
        <w:pStyle w:val="ListParagraph"/>
        <w:numPr>
          <w:ilvl w:val="0"/>
          <w:numId w:val="1"/>
        </w:numPr>
        <w:spacing w:line="400" w:lineRule="atLeast"/>
        <w:ind w:left="0" w:firstLine="720"/>
        <w:rPr>
          <w:b/>
          <w:szCs w:val="26"/>
        </w:rPr>
      </w:pPr>
      <w:r w:rsidRPr="00CF625A">
        <w:rPr>
          <w:b/>
          <w:szCs w:val="26"/>
        </w:rPr>
        <w:t>Khái niệm và đặc trưng của nền kinh tế thị trường định hướ</w:t>
      </w:r>
      <w:r w:rsidR="00913BA3" w:rsidRPr="00CF625A">
        <w:rPr>
          <w:b/>
          <w:szCs w:val="26"/>
        </w:rPr>
        <w:t>ng xã hội chủ nghĩa</w:t>
      </w:r>
      <w:r w:rsidRPr="00CF625A">
        <w:rPr>
          <w:b/>
          <w:szCs w:val="26"/>
        </w:rPr>
        <w:t xml:space="preserve"> Việt Nam</w:t>
      </w:r>
      <w:r w:rsidR="00913BA3" w:rsidRPr="00CF625A">
        <w:rPr>
          <w:b/>
          <w:szCs w:val="26"/>
        </w:rPr>
        <w:t>.</w:t>
      </w:r>
    </w:p>
    <w:p w:rsidR="00F82634" w:rsidRPr="00CF625A" w:rsidRDefault="00F82634" w:rsidP="00F03E81">
      <w:pPr>
        <w:pStyle w:val="ListParagraph"/>
        <w:spacing w:line="400" w:lineRule="atLeast"/>
        <w:ind w:left="0" w:firstLine="720"/>
        <w:rPr>
          <w:b/>
          <w:szCs w:val="26"/>
        </w:rPr>
      </w:pPr>
    </w:p>
    <w:p w:rsidR="00F03E81" w:rsidRPr="00CF625A" w:rsidRDefault="00F03E81" w:rsidP="00F03E81">
      <w:pPr>
        <w:pStyle w:val="ListParagraph"/>
        <w:spacing w:line="400" w:lineRule="atLeast"/>
        <w:ind w:left="0" w:firstLine="720"/>
        <w:rPr>
          <w:b/>
          <w:szCs w:val="26"/>
        </w:rPr>
      </w:pPr>
    </w:p>
    <w:p w:rsidR="00F03E81" w:rsidRPr="00CF625A" w:rsidRDefault="00F03E81" w:rsidP="00F03E81">
      <w:pPr>
        <w:pStyle w:val="ListParagraph"/>
        <w:spacing w:line="400" w:lineRule="atLeast"/>
        <w:ind w:left="0" w:firstLine="720"/>
        <w:rPr>
          <w:b/>
          <w:szCs w:val="26"/>
        </w:rPr>
      </w:pPr>
    </w:p>
    <w:p w:rsidR="00F03E81" w:rsidRPr="00CF625A" w:rsidRDefault="00AF4D56" w:rsidP="00AF4D56">
      <w:pPr>
        <w:pStyle w:val="ListParagraph"/>
        <w:spacing w:line="400" w:lineRule="atLeast"/>
        <w:ind w:left="0" w:firstLine="720"/>
        <w:jc w:val="center"/>
        <w:rPr>
          <w:b/>
          <w:i/>
          <w:szCs w:val="26"/>
        </w:rPr>
      </w:pPr>
      <w:r w:rsidRPr="00CF625A">
        <w:rPr>
          <w:b/>
          <w:i/>
          <w:szCs w:val="26"/>
        </w:rPr>
        <w:t>(chúc các bạn cố gắng tập trung học tốt để hoàn thành khóa học)</w:t>
      </w:r>
    </w:p>
    <w:p w:rsidR="00F03E81" w:rsidRPr="00CF625A" w:rsidRDefault="00F03E81" w:rsidP="00F03E81">
      <w:pPr>
        <w:pStyle w:val="ListParagraph"/>
        <w:spacing w:line="400" w:lineRule="atLeast"/>
        <w:ind w:left="0" w:firstLine="720"/>
        <w:rPr>
          <w:b/>
          <w:szCs w:val="26"/>
        </w:rPr>
      </w:pPr>
    </w:p>
    <w:p w:rsidR="00F03E81" w:rsidRPr="00CF625A" w:rsidRDefault="00F03E81" w:rsidP="00F03E81">
      <w:pPr>
        <w:pStyle w:val="ListParagraph"/>
        <w:spacing w:line="400" w:lineRule="atLeast"/>
        <w:ind w:left="0" w:firstLine="720"/>
        <w:rPr>
          <w:b/>
          <w:szCs w:val="26"/>
        </w:rPr>
      </w:pPr>
    </w:p>
    <w:p w:rsidR="00F03E81" w:rsidRPr="00CF625A" w:rsidRDefault="00F03E81" w:rsidP="00F03E81">
      <w:pPr>
        <w:pStyle w:val="ListParagraph"/>
        <w:spacing w:line="400" w:lineRule="atLeast"/>
        <w:ind w:left="0" w:firstLine="720"/>
        <w:rPr>
          <w:b/>
          <w:szCs w:val="26"/>
        </w:rPr>
      </w:pPr>
    </w:p>
    <w:p w:rsidR="00266F33" w:rsidRPr="00CF625A" w:rsidRDefault="00266F33" w:rsidP="00F03E81">
      <w:pPr>
        <w:pStyle w:val="ListParagraph"/>
        <w:spacing w:line="400" w:lineRule="atLeast"/>
        <w:ind w:left="0" w:firstLine="720"/>
        <w:rPr>
          <w:b/>
          <w:szCs w:val="26"/>
        </w:rPr>
      </w:pPr>
    </w:p>
    <w:p w:rsidR="00A7269C" w:rsidRPr="00CF625A" w:rsidRDefault="00A7269C" w:rsidP="00F03E81">
      <w:pPr>
        <w:spacing w:line="400" w:lineRule="atLeast"/>
        <w:ind w:firstLine="720"/>
        <w:jc w:val="center"/>
        <w:rPr>
          <w:b/>
          <w:szCs w:val="26"/>
        </w:rPr>
      </w:pPr>
    </w:p>
    <w:p w:rsidR="00A7269C" w:rsidRPr="00CF625A" w:rsidRDefault="00A7269C" w:rsidP="00F03E81">
      <w:pPr>
        <w:spacing w:line="400" w:lineRule="atLeast"/>
        <w:ind w:firstLine="720"/>
        <w:jc w:val="center"/>
        <w:rPr>
          <w:b/>
          <w:szCs w:val="26"/>
        </w:rPr>
      </w:pPr>
    </w:p>
    <w:p w:rsidR="00913BA3" w:rsidRPr="00CF625A" w:rsidRDefault="00913BA3" w:rsidP="00F03E81">
      <w:pPr>
        <w:spacing w:line="400" w:lineRule="atLeast"/>
        <w:ind w:firstLine="720"/>
        <w:jc w:val="center"/>
        <w:rPr>
          <w:b/>
          <w:szCs w:val="26"/>
        </w:rPr>
      </w:pPr>
      <w:r w:rsidRPr="00CF625A">
        <w:rPr>
          <w:b/>
          <w:szCs w:val="26"/>
        </w:rPr>
        <w:t>TRẢ LỜI</w:t>
      </w:r>
    </w:p>
    <w:p w:rsidR="00913BA3" w:rsidRPr="00CF625A" w:rsidRDefault="00913BA3" w:rsidP="00F03E81">
      <w:pPr>
        <w:spacing w:line="400" w:lineRule="atLeast"/>
        <w:ind w:firstLine="720"/>
        <w:jc w:val="center"/>
        <w:rPr>
          <w:b/>
          <w:szCs w:val="26"/>
        </w:rPr>
      </w:pPr>
    </w:p>
    <w:p w:rsidR="00913BA3" w:rsidRPr="00CF625A" w:rsidRDefault="00913BA3" w:rsidP="00F03E81">
      <w:pPr>
        <w:pStyle w:val="ListParagraph"/>
        <w:numPr>
          <w:ilvl w:val="0"/>
          <w:numId w:val="2"/>
        </w:numPr>
        <w:spacing w:line="400" w:lineRule="atLeast"/>
        <w:ind w:left="0" w:firstLine="720"/>
        <w:rPr>
          <w:b/>
          <w:szCs w:val="26"/>
        </w:rPr>
      </w:pPr>
      <w:r w:rsidRPr="00CF625A">
        <w:rPr>
          <w:b/>
          <w:szCs w:val="26"/>
        </w:rPr>
        <w:t>Khái niệm chủ nghĩa Mác-Lênin và</w:t>
      </w:r>
      <w:r w:rsidR="008D159C" w:rsidRPr="00CF625A">
        <w:rPr>
          <w:b/>
          <w:szCs w:val="26"/>
        </w:rPr>
        <w:t xml:space="preserve"> ý nghĩa về sự ra đời và phát triển của chủ nghĩa Mác-Lênin </w:t>
      </w:r>
      <w:r w:rsidRPr="00CF625A">
        <w:rPr>
          <w:b/>
          <w:szCs w:val="26"/>
        </w:rPr>
        <w:t>?</w:t>
      </w:r>
    </w:p>
    <w:p w:rsidR="00913BA3" w:rsidRPr="00CF625A" w:rsidRDefault="00913BA3" w:rsidP="00F03E81">
      <w:pPr>
        <w:pStyle w:val="ListParagraph"/>
        <w:tabs>
          <w:tab w:val="left" w:pos="540"/>
        </w:tabs>
        <w:spacing w:line="400" w:lineRule="atLeast"/>
        <w:ind w:left="0" w:firstLine="720"/>
        <w:jc w:val="both"/>
        <w:rPr>
          <w:spacing w:val="-4"/>
          <w:szCs w:val="26"/>
        </w:rPr>
      </w:pPr>
      <w:r w:rsidRPr="00CF625A">
        <w:rPr>
          <w:i/>
          <w:spacing w:val="-4"/>
          <w:szCs w:val="26"/>
        </w:rPr>
        <w:t xml:space="preserve">Khái niệm Chủ nghĩa Mác – Lênin: </w:t>
      </w:r>
      <w:r w:rsidRPr="00CF625A">
        <w:rPr>
          <w:spacing w:val="-4"/>
          <w:szCs w:val="26"/>
        </w:rPr>
        <w:t>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giải phóng con người, xây dựng thành công chủ nghĩa xã hội và chủ nghĩa cộng sản.</w:t>
      </w:r>
    </w:p>
    <w:p w:rsidR="008D159C" w:rsidRPr="00CF625A" w:rsidRDefault="008D159C" w:rsidP="008D159C">
      <w:pPr>
        <w:shd w:val="clear" w:color="auto" w:fill="FFFFFF"/>
        <w:autoSpaceDE w:val="0"/>
        <w:autoSpaceDN w:val="0"/>
        <w:adjustRightInd w:val="0"/>
        <w:spacing w:line="400" w:lineRule="atLeast"/>
        <w:ind w:firstLine="567"/>
        <w:jc w:val="both"/>
        <w:rPr>
          <w:i/>
          <w:szCs w:val="26"/>
        </w:rPr>
      </w:pPr>
      <w:r w:rsidRPr="00CF625A">
        <w:rPr>
          <w:b/>
          <w:szCs w:val="26"/>
        </w:rPr>
        <w:t>Ý nghĩa về sự ra đời và phát triển của chủ nghĩa Mác-Lênin</w:t>
      </w:r>
      <w:r w:rsidRPr="00CF625A">
        <w:rPr>
          <w:i/>
          <w:szCs w:val="26"/>
        </w:rPr>
        <w:t xml:space="preserve"> </w:t>
      </w:r>
    </w:p>
    <w:p w:rsidR="008D159C" w:rsidRPr="00CF625A" w:rsidRDefault="008D159C" w:rsidP="008D159C">
      <w:pPr>
        <w:shd w:val="clear" w:color="auto" w:fill="FFFFFF"/>
        <w:autoSpaceDE w:val="0"/>
        <w:autoSpaceDN w:val="0"/>
        <w:adjustRightInd w:val="0"/>
        <w:spacing w:line="400" w:lineRule="atLeast"/>
        <w:ind w:firstLine="567"/>
        <w:jc w:val="both"/>
        <w:rPr>
          <w:szCs w:val="26"/>
        </w:rPr>
      </w:pPr>
      <w:r w:rsidRPr="00CF625A">
        <w:rPr>
          <w:szCs w:val="26"/>
        </w:rPr>
        <w:t>- Chủ nghĩa Mác-Lênin là học thuyết có giá trị to lớn và bền vững vì nó đưa ra mục tiêu cao đẹp, có nội dung khoa học, có phương pháp thực hiện đúng đắn và được thực tiễn cuộc sống kiểm nghiệm.</w:t>
      </w:r>
    </w:p>
    <w:p w:rsidR="008D159C" w:rsidRPr="00CF625A" w:rsidRDefault="008D159C" w:rsidP="008D159C">
      <w:pPr>
        <w:shd w:val="clear" w:color="auto" w:fill="FFFFFF"/>
        <w:autoSpaceDE w:val="0"/>
        <w:autoSpaceDN w:val="0"/>
        <w:adjustRightInd w:val="0"/>
        <w:spacing w:line="400" w:lineRule="atLeast"/>
        <w:ind w:firstLine="567"/>
        <w:jc w:val="both"/>
        <w:rPr>
          <w:szCs w:val="26"/>
        </w:rPr>
      </w:pPr>
      <w:r w:rsidRPr="00CF625A">
        <w:rPr>
          <w:szCs w:val="26"/>
        </w:rPr>
        <w:t>- Chủ nghĩa Mác-Lênin là học thuyết duy nhất nêu lên mục tiêu và con đường, lực lượng, phương pháp để đạt được mục tiêu là giải phóng xã hội, giải phóng giai cấp và giải phóng con người, đưa con người và tất cả các dân tộc trên thế giới phát triển toàn diện, bình đẳng, tự do, ấm no và hạnh phúc.</w:t>
      </w:r>
    </w:p>
    <w:p w:rsidR="008D159C" w:rsidRPr="00CF625A" w:rsidRDefault="008D159C" w:rsidP="008D159C">
      <w:pPr>
        <w:shd w:val="clear" w:color="auto" w:fill="FFFFFF"/>
        <w:autoSpaceDE w:val="0"/>
        <w:autoSpaceDN w:val="0"/>
        <w:adjustRightInd w:val="0"/>
        <w:spacing w:line="400" w:lineRule="atLeast"/>
        <w:ind w:firstLine="567"/>
        <w:jc w:val="both"/>
        <w:rPr>
          <w:szCs w:val="26"/>
        </w:rPr>
      </w:pPr>
      <w:r w:rsidRPr="00CF625A">
        <w:rPr>
          <w:szCs w:val="26"/>
        </w:rPr>
        <w:t>- Chủ nghĩa Mác-Lênin là học thuyết mang bản chất khoa học và cách mạng.</w:t>
      </w:r>
    </w:p>
    <w:p w:rsidR="008D159C" w:rsidRPr="00CF625A" w:rsidRDefault="008D159C" w:rsidP="008D159C">
      <w:pPr>
        <w:shd w:val="clear" w:color="auto" w:fill="FFFFFF"/>
        <w:autoSpaceDE w:val="0"/>
        <w:autoSpaceDN w:val="0"/>
        <w:adjustRightInd w:val="0"/>
        <w:spacing w:line="400" w:lineRule="atLeast"/>
        <w:ind w:firstLine="567"/>
        <w:jc w:val="both"/>
        <w:rPr>
          <w:szCs w:val="26"/>
        </w:rPr>
      </w:pPr>
      <w:r w:rsidRPr="00CF625A">
        <w:rPr>
          <w:szCs w:val="26"/>
        </w:rPr>
        <w:t>- Chủ nghĩa Mác-Lênin cung cấp cho chúng ta thế giới quan và phương pháp luận để nhìn nhận đúng đắn những quy luật chung nhất của giới tự nhiên, xã hội và tư duy, nhận thức con người.</w:t>
      </w:r>
    </w:p>
    <w:p w:rsidR="008D159C" w:rsidRPr="00CF625A" w:rsidRDefault="008D159C" w:rsidP="008D159C">
      <w:pPr>
        <w:shd w:val="clear" w:color="auto" w:fill="FFFFFF"/>
        <w:autoSpaceDE w:val="0"/>
        <w:autoSpaceDN w:val="0"/>
        <w:adjustRightInd w:val="0"/>
        <w:spacing w:line="400" w:lineRule="atLeast"/>
        <w:ind w:firstLine="567"/>
        <w:jc w:val="both"/>
        <w:rPr>
          <w:szCs w:val="26"/>
        </w:rPr>
      </w:pPr>
      <w:r w:rsidRPr="00CF625A">
        <w:rPr>
          <w:szCs w:val="26"/>
        </w:rPr>
        <w:t>- Chủ nghĩa Mác-Lênin, với lập trường duy vật luôn gắn bó và cải tạo thực tiễn.</w:t>
      </w:r>
    </w:p>
    <w:p w:rsidR="008D159C" w:rsidRPr="00CF625A" w:rsidRDefault="008D159C" w:rsidP="008D159C">
      <w:pPr>
        <w:shd w:val="clear" w:color="auto" w:fill="FFFFFF"/>
        <w:autoSpaceDE w:val="0"/>
        <w:autoSpaceDN w:val="0"/>
        <w:adjustRightInd w:val="0"/>
        <w:spacing w:line="400" w:lineRule="atLeast"/>
        <w:ind w:firstLine="567"/>
        <w:jc w:val="both"/>
        <w:rPr>
          <w:szCs w:val="26"/>
        </w:rPr>
      </w:pPr>
      <w:r w:rsidRPr="00CF625A">
        <w:rPr>
          <w:szCs w:val="26"/>
        </w:rPr>
        <w:t>Vì vậy khi nghiên cứu, vận dụng chủ nghĩa Mác-Lênin, mỗi người phải độc lập tự chủ, nắm lấy bản chất cách mạng và khoa học của học thuyết để vận dụng sáng tạo vào tình hình cụ thể, khắc phục cả hai khuynh hướng tư tưởng xét lại hoặc giáo điều, máy móc.</w:t>
      </w:r>
    </w:p>
    <w:p w:rsidR="00B86C02" w:rsidRPr="00CF625A" w:rsidRDefault="00B86C02" w:rsidP="00F03E81">
      <w:pPr>
        <w:spacing w:line="400" w:lineRule="atLeast"/>
        <w:ind w:firstLine="720"/>
        <w:jc w:val="both"/>
        <w:rPr>
          <w:szCs w:val="26"/>
          <w:lang w:val="de-DE"/>
        </w:rPr>
      </w:pPr>
    </w:p>
    <w:p w:rsidR="00913BA3" w:rsidRPr="00CF625A" w:rsidRDefault="00913BA3" w:rsidP="00F03E81">
      <w:pPr>
        <w:spacing w:line="400" w:lineRule="atLeast"/>
        <w:ind w:firstLine="720"/>
        <w:rPr>
          <w:b/>
          <w:szCs w:val="26"/>
        </w:rPr>
      </w:pPr>
    </w:p>
    <w:p w:rsidR="00913BA3" w:rsidRPr="00CF625A" w:rsidRDefault="00913BA3" w:rsidP="00F03E81">
      <w:pPr>
        <w:pStyle w:val="ListParagraph"/>
        <w:numPr>
          <w:ilvl w:val="0"/>
          <w:numId w:val="2"/>
        </w:numPr>
        <w:spacing w:line="400" w:lineRule="atLeast"/>
        <w:ind w:left="0" w:firstLine="720"/>
        <w:rPr>
          <w:b/>
          <w:szCs w:val="26"/>
        </w:rPr>
      </w:pPr>
      <w:r w:rsidRPr="00CF625A">
        <w:rPr>
          <w:b/>
          <w:szCs w:val="26"/>
        </w:rPr>
        <w:t xml:space="preserve">Chuẩn mực đạo đức cách mạng theo Tư tưởng Hồ Chí Minh </w:t>
      </w:r>
    </w:p>
    <w:p w:rsidR="003F5352" w:rsidRPr="00CF625A" w:rsidRDefault="003F5352" w:rsidP="00F03E81">
      <w:pPr>
        <w:pStyle w:val="ListParagraph"/>
        <w:spacing w:line="400" w:lineRule="atLeast"/>
        <w:ind w:left="0" w:firstLine="720"/>
        <w:jc w:val="both"/>
        <w:rPr>
          <w:b/>
          <w:szCs w:val="26"/>
          <w:lang w:val="nl-NL"/>
        </w:rPr>
      </w:pPr>
      <w:r w:rsidRPr="00CF625A">
        <w:rPr>
          <w:bCs/>
          <w:i/>
          <w:szCs w:val="26"/>
        </w:rPr>
        <w:t xml:space="preserve">Những chuẩn mực đạo đức cách mạng theo </w:t>
      </w:r>
      <w:r w:rsidR="00F82634" w:rsidRPr="00CF625A">
        <w:rPr>
          <w:i/>
          <w:szCs w:val="26"/>
          <w:lang w:val="nl-NL"/>
        </w:rPr>
        <w:t>Tư tưởng Hồ</w:t>
      </w:r>
      <w:r w:rsidRPr="00CF625A">
        <w:rPr>
          <w:i/>
          <w:szCs w:val="26"/>
          <w:lang w:val="nl-NL"/>
        </w:rPr>
        <w:t xml:space="preserve"> Chí Minh</w:t>
      </w:r>
    </w:p>
    <w:p w:rsidR="00F82634" w:rsidRPr="00CF625A" w:rsidRDefault="00F82634" w:rsidP="00F03E81">
      <w:pPr>
        <w:pStyle w:val="ListParagraph"/>
        <w:spacing w:line="400" w:lineRule="atLeast"/>
        <w:ind w:left="0" w:firstLine="720"/>
        <w:jc w:val="both"/>
        <w:rPr>
          <w:b/>
          <w:szCs w:val="26"/>
          <w:lang w:val="nl-NL"/>
        </w:rPr>
      </w:pPr>
      <w:r w:rsidRPr="00CF625A">
        <w:rPr>
          <w:szCs w:val="26"/>
          <w:lang w:val="nl-NL"/>
        </w:rPr>
        <w:t xml:space="preserve">+ </w:t>
      </w:r>
      <w:r w:rsidRPr="00CF625A">
        <w:rPr>
          <w:b/>
          <w:szCs w:val="26"/>
          <w:lang w:val="nl-NL"/>
        </w:rPr>
        <w:t>Một là: Trung với nước, hiếu với dân</w:t>
      </w:r>
    </w:p>
    <w:p w:rsidR="00F82634" w:rsidRPr="00CF625A" w:rsidRDefault="00F82634" w:rsidP="00F03E81">
      <w:pPr>
        <w:spacing w:line="400" w:lineRule="atLeast"/>
        <w:ind w:firstLine="720"/>
        <w:jc w:val="both"/>
        <w:rPr>
          <w:rStyle w:val="apple-converted-space"/>
          <w:szCs w:val="26"/>
          <w:lang w:val="nl-NL"/>
        </w:rPr>
      </w:pPr>
      <w:r w:rsidRPr="00CF625A">
        <w:rPr>
          <w:szCs w:val="26"/>
          <w:lang w:val="nl-NL"/>
        </w:rPr>
        <w:t>Theo tư tưởng Hồ Chí Minh, trung với nước, hiếu với dân là phẩm chất quan trọng nhất, bao trùm nhất và chi phối các phẩm chất khác.</w:t>
      </w:r>
      <w:r w:rsidRPr="00CF625A">
        <w:rPr>
          <w:rStyle w:val="apple-converted-space"/>
          <w:szCs w:val="26"/>
          <w:lang w:val="nl-NL"/>
        </w:rPr>
        <w:t> </w:t>
      </w:r>
    </w:p>
    <w:p w:rsidR="00F82634" w:rsidRPr="00CF625A" w:rsidRDefault="00F82634" w:rsidP="00F03E81">
      <w:pPr>
        <w:spacing w:line="400" w:lineRule="atLeast"/>
        <w:ind w:firstLine="720"/>
        <w:jc w:val="both"/>
        <w:rPr>
          <w:szCs w:val="26"/>
        </w:rPr>
      </w:pPr>
      <w:r w:rsidRPr="00CF625A">
        <w:rPr>
          <w:szCs w:val="26"/>
        </w:rPr>
        <w:lastRenderedPageBreak/>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CF625A" w:rsidRDefault="00F82634" w:rsidP="00F03E81">
      <w:pPr>
        <w:spacing w:line="400" w:lineRule="atLeast"/>
        <w:ind w:firstLine="720"/>
        <w:jc w:val="both"/>
        <w:rPr>
          <w:szCs w:val="26"/>
        </w:rPr>
      </w:pPr>
      <w:r w:rsidRPr="00CF625A">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CF625A" w:rsidRDefault="00F82634" w:rsidP="00F03E81">
      <w:pPr>
        <w:spacing w:line="400" w:lineRule="atLeast"/>
        <w:ind w:firstLine="720"/>
        <w:jc w:val="both"/>
        <w:rPr>
          <w:spacing w:val="-6"/>
          <w:szCs w:val="26"/>
        </w:rPr>
      </w:pPr>
      <w:r w:rsidRPr="00CF625A">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CF625A" w:rsidRDefault="00F82634" w:rsidP="00F03E81">
      <w:pPr>
        <w:shd w:val="clear" w:color="auto" w:fill="FFFFFF"/>
        <w:spacing w:line="400" w:lineRule="atLeast"/>
        <w:ind w:firstLine="720"/>
        <w:jc w:val="both"/>
        <w:rPr>
          <w:szCs w:val="26"/>
          <w:lang w:val="nl-NL"/>
        </w:rPr>
      </w:pPr>
      <w:r w:rsidRPr="00CF625A">
        <w:rPr>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CF625A">
        <w:rPr>
          <w:rStyle w:val="apple-converted-space"/>
          <w:szCs w:val="26"/>
          <w:lang w:val="nl-NL"/>
        </w:rPr>
        <w:t> </w:t>
      </w:r>
    </w:p>
    <w:p w:rsidR="00F82634" w:rsidRPr="00CF625A" w:rsidRDefault="00F82634" w:rsidP="00F03E81">
      <w:pPr>
        <w:spacing w:line="400" w:lineRule="atLeast"/>
        <w:ind w:firstLine="720"/>
        <w:jc w:val="both"/>
        <w:rPr>
          <w:b/>
          <w:szCs w:val="26"/>
          <w:lang w:val="fr-FR"/>
        </w:rPr>
      </w:pPr>
      <w:r w:rsidRPr="00CF625A">
        <w:rPr>
          <w:b/>
          <w:bCs/>
          <w:szCs w:val="26"/>
          <w:lang w:val="fr-FR"/>
        </w:rPr>
        <w:t>+ Hai là:</w:t>
      </w:r>
      <w:r w:rsidRPr="00CF625A">
        <w:rPr>
          <w:rStyle w:val="apple-converted-space"/>
          <w:b/>
          <w:szCs w:val="26"/>
          <w:lang w:val="fr-FR"/>
        </w:rPr>
        <w:t> </w:t>
      </w:r>
      <w:r w:rsidRPr="00CF625A">
        <w:rPr>
          <w:b/>
          <w:szCs w:val="26"/>
          <w:lang w:val="fr-FR"/>
        </w:rPr>
        <w:t>Cần, kiệm, liêm, chính, chí công vô tư</w:t>
      </w:r>
    </w:p>
    <w:p w:rsidR="00F82634" w:rsidRPr="00CF625A" w:rsidRDefault="00F82634" w:rsidP="00F03E81">
      <w:pPr>
        <w:spacing w:line="400" w:lineRule="atLeast"/>
        <w:ind w:firstLine="720"/>
        <w:jc w:val="both"/>
        <w:rPr>
          <w:rStyle w:val="Emphasis"/>
          <w:i w:val="0"/>
          <w:szCs w:val="26"/>
        </w:rPr>
      </w:pPr>
      <w:r w:rsidRPr="00CF625A">
        <w:rPr>
          <w:rStyle w:val="Emphasis"/>
          <w:szCs w:val="26"/>
        </w:rPr>
        <w:t>Theo tư tưởng Hồ Chí Minh, đây là phẩm chất gắn liền với hoạt động hàng ngày của mỗi người, là đại cương đạo đức Hồ Chí Minh.</w:t>
      </w:r>
    </w:p>
    <w:p w:rsidR="00F82634" w:rsidRPr="00CF625A" w:rsidRDefault="00F82634" w:rsidP="00F03E81">
      <w:pPr>
        <w:tabs>
          <w:tab w:val="left" w:pos="0"/>
        </w:tabs>
        <w:autoSpaceDE w:val="0"/>
        <w:autoSpaceDN w:val="0"/>
        <w:adjustRightInd w:val="0"/>
        <w:spacing w:line="400" w:lineRule="atLeast"/>
        <w:ind w:firstLine="720"/>
        <w:jc w:val="both"/>
        <w:rPr>
          <w:szCs w:val="26"/>
          <w:lang w:val="fr-FR"/>
        </w:rPr>
      </w:pPr>
      <w:r w:rsidRPr="00CF625A">
        <w:rPr>
          <w:szCs w:val="26"/>
        </w:rPr>
        <w:t xml:space="preserve">Cần: Là lao động cần cù, siêng năng, có kế hoạch, có tinh thần lao động sáng tạo, giữ kỷ luật, năng suất cao, có trách nhiệm và luôn tự lực cánh sinh. </w:t>
      </w:r>
      <w:r w:rsidRPr="00CF625A">
        <w:rPr>
          <w:szCs w:val="26"/>
          <w:lang w:val="fr-FR"/>
        </w:rPr>
        <w:t xml:space="preserve">Để có cần, phải rèn luyện thường xuyên, phải chống thói 1ười nghĩ, lười làm, ham chơi, ham </w:t>
      </w:r>
      <w:r w:rsidRPr="00CF625A">
        <w:rPr>
          <w:iCs/>
          <w:szCs w:val="26"/>
          <w:lang w:val="fr-FR"/>
        </w:rPr>
        <w:t>vui.</w:t>
      </w:r>
    </w:p>
    <w:p w:rsidR="00F82634" w:rsidRPr="00CF625A" w:rsidRDefault="00F82634" w:rsidP="00F03E81">
      <w:pPr>
        <w:tabs>
          <w:tab w:val="left" w:pos="0"/>
        </w:tabs>
        <w:autoSpaceDE w:val="0"/>
        <w:autoSpaceDN w:val="0"/>
        <w:adjustRightInd w:val="0"/>
        <w:spacing w:line="400" w:lineRule="atLeast"/>
        <w:ind w:firstLine="720"/>
        <w:jc w:val="both"/>
        <w:rPr>
          <w:szCs w:val="26"/>
          <w:lang w:val="fr-FR"/>
        </w:rPr>
      </w:pPr>
      <w:r w:rsidRPr="00CF625A">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CF625A"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CF625A">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CF625A"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CF625A">
        <w:rPr>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CF625A"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CF625A">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CF625A"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CF625A">
        <w:rPr>
          <w:szCs w:val="26"/>
          <w:lang w:val="fr-FR"/>
        </w:rPr>
        <w:t>Chí công vô tư : Là luôn công bằng, công tâm, không thiên tư thiên vị, nêu cao chủ nghĩa tập thể, trừ bỏ chủ nghĩa cá nhân.</w:t>
      </w:r>
    </w:p>
    <w:p w:rsidR="00F82634" w:rsidRPr="00CF625A" w:rsidRDefault="00F82634" w:rsidP="00F03E81">
      <w:pPr>
        <w:spacing w:line="400" w:lineRule="atLeast"/>
        <w:ind w:firstLine="720"/>
        <w:jc w:val="both"/>
        <w:rPr>
          <w:szCs w:val="26"/>
          <w:lang w:val="fr-FR"/>
        </w:rPr>
      </w:pPr>
      <w:r w:rsidRPr="00CF625A">
        <w:rPr>
          <w:szCs w:val="26"/>
          <w:lang w:val="fr-FR"/>
        </w:rPr>
        <w:t>Cần, kiệm, liêm, chính liên quan chặt chẽ với nhau và gắn với chí công vô tư, thiếu một mặt nào đó thì không thể thành người có đạo đức cách mạng.</w:t>
      </w:r>
    </w:p>
    <w:p w:rsidR="00F82634" w:rsidRPr="00CF625A" w:rsidRDefault="00F82634" w:rsidP="00F03E81">
      <w:pPr>
        <w:spacing w:line="400" w:lineRule="atLeast"/>
        <w:ind w:firstLine="720"/>
        <w:jc w:val="both"/>
        <w:rPr>
          <w:b/>
          <w:szCs w:val="26"/>
          <w:lang w:val="fr-FR"/>
        </w:rPr>
      </w:pPr>
      <w:r w:rsidRPr="00CF625A">
        <w:rPr>
          <w:b/>
          <w:bCs/>
          <w:szCs w:val="26"/>
          <w:lang w:val="fr-FR"/>
        </w:rPr>
        <w:lastRenderedPageBreak/>
        <w:t>+ Ba là:</w:t>
      </w:r>
      <w:r w:rsidRPr="00CF625A">
        <w:rPr>
          <w:rStyle w:val="apple-converted-space"/>
          <w:b/>
          <w:szCs w:val="26"/>
          <w:lang w:val="fr-FR"/>
        </w:rPr>
        <w:t> </w:t>
      </w:r>
      <w:r w:rsidRPr="00CF625A">
        <w:rPr>
          <w:b/>
          <w:szCs w:val="26"/>
          <w:lang w:val="fr-FR"/>
        </w:rPr>
        <w:t>Yêu thương con người, sống có nghĩa tình</w:t>
      </w:r>
    </w:p>
    <w:p w:rsidR="00F82634" w:rsidRPr="00CF625A" w:rsidRDefault="00F82634" w:rsidP="00F03E81">
      <w:pPr>
        <w:spacing w:line="400" w:lineRule="atLeast"/>
        <w:ind w:firstLine="720"/>
        <w:jc w:val="both"/>
        <w:rPr>
          <w:szCs w:val="26"/>
          <w:lang w:val="fr-FR"/>
        </w:rPr>
      </w:pPr>
      <w:r w:rsidRPr="00CF625A">
        <w:rPr>
          <w:szCs w:val="26"/>
          <w:lang w:val="fr-FR"/>
        </w:rPr>
        <w:t>Theo tư tưởng Hồ Chí Minh, đây là phẩm chất đạo đức cao đẹp nhất vì người cách mạng có yêu thương nhân dân mới sẵn sàng làm cách mạng.</w:t>
      </w:r>
    </w:p>
    <w:p w:rsidR="00F82634" w:rsidRPr="00CF625A"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CF625A">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CF625A"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CF625A">
        <w:rPr>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CF625A" w:rsidRDefault="00F82634" w:rsidP="00F03E81">
      <w:pPr>
        <w:spacing w:line="400" w:lineRule="atLeast"/>
        <w:ind w:firstLine="720"/>
        <w:jc w:val="both"/>
        <w:rPr>
          <w:b/>
          <w:szCs w:val="26"/>
          <w:lang w:val="fr-FR"/>
        </w:rPr>
      </w:pPr>
      <w:r w:rsidRPr="00CF625A">
        <w:rPr>
          <w:b/>
          <w:bCs/>
          <w:szCs w:val="26"/>
          <w:lang w:val="fr-FR"/>
        </w:rPr>
        <w:t>+ Bốn là:</w:t>
      </w:r>
      <w:r w:rsidRPr="00CF625A">
        <w:rPr>
          <w:rStyle w:val="apple-converted-space"/>
          <w:b/>
          <w:szCs w:val="26"/>
          <w:lang w:val="fr-FR"/>
        </w:rPr>
        <w:t xml:space="preserve"> Có </w:t>
      </w:r>
      <w:r w:rsidRPr="00CF625A">
        <w:rPr>
          <w:b/>
          <w:szCs w:val="26"/>
          <w:lang w:val="fr-FR"/>
        </w:rPr>
        <w:t>tinh thần quốc tế trong sáng</w:t>
      </w:r>
    </w:p>
    <w:p w:rsidR="00F82634" w:rsidRPr="00CF625A" w:rsidRDefault="00F82634" w:rsidP="00F03E81">
      <w:pPr>
        <w:tabs>
          <w:tab w:val="left" w:pos="284"/>
          <w:tab w:val="left" w:pos="426"/>
        </w:tabs>
        <w:autoSpaceDE w:val="0"/>
        <w:autoSpaceDN w:val="0"/>
        <w:adjustRightInd w:val="0"/>
        <w:spacing w:line="400" w:lineRule="atLeast"/>
        <w:ind w:firstLine="720"/>
        <w:jc w:val="both"/>
        <w:rPr>
          <w:szCs w:val="26"/>
        </w:rPr>
      </w:pPr>
      <w:r w:rsidRPr="00CF625A">
        <w:rPr>
          <w:iCs/>
          <w:szCs w:val="26"/>
          <w:lang w:val="fr-FR"/>
        </w:rPr>
        <w:t>Theo tư tưởng Hồ Chí Minh, đây là một trong những phẩm chất đạo đức quan trọng nhất của đạo đức cộng sản.</w:t>
      </w:r>
      <w:r w:rsidR="008D159C" w:rsidRPr="00CF625A">
        <w:rPr>
          <w:iCs/>
          <w:szCs w:val="26"/>
          <w:lang w:val="fr-FR"/>
        </w:rPr>
        <w:t xml:space="preserve"> </w:t>
      </w:r>
      <w:r w:rsidRPr="00CF625A">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Pr="00CF625A" w:rsidRDefault="003F5352" w:rsidP="00F03E81">
      <w:pPr>
        <w:tabs>
          <w:tab w:val="left" w:pos="284"/>
          <w:tab w:val="left" w:pos="426"/>
        </w:tabs>
        <w:autoSpaceDE w:val="0"/>
        <w:autoSpaceDN w:val="0"/>
        <w:adjustRightInd w:val="0"/>
        <w:spacing w:line="400" w:lineRule="atLeast"/>
        <w:ind w:firstLine="720"/>
        <w:jc w:val="both"/>
        <w:rPr>
          <w:szCs w:val="26"/>
        </w:rPr>
      </w:pPr>
    </w:p>
    <w:p w:rsidR="00E81695" w:rsidRPr="00CF625A" w:rsidRDefault="00E81695" w:rsidP="00E81695">
      <w:pPr>
        <w:pStyle w:val="ListParagraph"/>
        <w:numPr>
          <w:ilvl w:val="0"/>
          <w:numId w:val="2"/>
        </w:numPr>
        <w:spacing w:line="400" w:lineRule="atLeast"/>
        <w:rPr>
          <w:b/>
          <w:bCs/>
          <w:szCs w:val="26"/>
        </w:rPr>
      </w:pPr>
      <w:r w:rsidRPr="00CF625A">
        <w:rPr>
          <w:b/>
          <w:bCs/>
          <w:szCs w:val="26"/>
        </w:rPr>
        <w:t xml:space="preserve">Quan </w:t>
      </w:r>
      <w:r w:rsidRPr="00CF625A">
        <w:rPr>
          <w:b/>
          <w:szCs w:val="26"/>
        </w:rPr>
        <w:t>điểm</w:t>
      </w:r>
      <w:r w:rsidRPr="00CF625A">
        <w:rPr>
          <w:b/>
          <w:bCs/>
          <w:szCs w:val="26"/>
        </w:rPr>
        <w:t xml:space="preserve"> chỉ đạo của Đảng về xây dựng và phát triển giai cấp công nhân Việt Nam thời kỳ đẩy mạnh công nghiệp hóa, hiện đại hóa.</w:t>
      </w:r>
    </w:p>
    <w:p w:rsidR="00266F33" w:rsidRPr="00CF625A" w:rsidRDefault="00266F33" w:rsidP="00E81695">
      <w:pPr>
        <w:spacing w:line="400" w:lineRule="atLeast"/>
        <w:ind w:left="360"/>
        <w:rPr>
          <w:b/>
          <w:bCs/>
          <w:szCs w:val="26"/>
        </w:rPr>
      </w:pPr>
    </w:p>
    <w:p w:rsidR="00266F33" w:rsidRPr="00CF625A" w:rsidRDefault="00266F33" w:rsidP="00266F33">
      <w:pPr>
        <w:shd w:val="clear" w:color="auto" w:fill="FFFFFF"/>
        <w:autoSpaceDE w:val="0"/>
        <w:autoSpaceDN w:val="0"/>
        <w:adjustRightInd w:val="0"/>
        <w:spacing w:line="400" w:lineRule="atLeast"/>
        <w:ind w:firstLine="567"/>
        <w:jc w:val="both"/>
        <w:rPr>
          <w:szCs w:val="26"/>
        </w:rPr>
      </w:pPr>
      <w:r w:rsidRPr="00CF625A">
        <w:rPr>
          <w:szCs w:val="26"/>
        </w:rPr>
        <w:t>1- Kiên định quan điểm giai cấp công nhân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lực lượng nòng cốt trong liên minh giai cấp công nhân với giai cấp nông dân và đội ngũ trí thức dưới sự lãnh đạo của Đảng. Sự lớn mạnh của giai cấp công nhân là một điều kiện tiên quyết bảo đảm thành công của công cuộc đổi mới, công nghiệp hoá, hiện đại hoá đất nước.</w:t>
      </w:r>
    </w:p>
    <w:p w:rsidR="00266F33" w:rsidRPr="00CF625A" w:rsidRDefault="00266F33" w:rsidP="00266F33">
      <w:pPr>
        <w:shd w:val="clear" w:color="auto" w:fill="FFFFFF"/>
        <w:autoSpaceDE w:val="0"/>
        <w:autoSpaceDN w:val="0"/>
        <w:adjustRightInd w:val="0"/>
        <w:spacing w:line="400" w:lineRule="atLeast"/>
        <w:ind w:firstLine="567"/>
        <w:jc w:val="both"/>
        <w:rPr>
          <w:szCs w:val="26"/>
        </w:rPr>
      </w:pPr>
      <w:r w:rsidRPr="00CF625A">
        <w:rPr>
          <w:szCs w:val="26"/>
        </w:rPr>
        <w:t xml:space="preserve">2- Xây dựng giai cấp công nhân lớn mạnh phải gắn kết hữu cơ với xây dựng, phát huy sức mạnh của liên minh giai cấp công nhân với giai cấp nông dân và đội ngũ trí thức dưới sự lãnh đạo của Đảng, của tất cả các giai cấp, các tầng lớp xã hội trong khối đại đoàn kết toàn </w:t>
      </w:r>
      <w:r w:rsidRPr="00CF625A">
        <w:rPr>
          <w:szCs w:val="26"/>
        </w:rPr>
        <w:lastRenderedPageBreak/>
        <w:t xml:space="preserve">dân tộc - động lực chủ yếu của sự phát triển đất nước, đồng thời tăng cường quan hệ đoàn kết, hợp tác quốc tế với giai cấp công nhân trên toàn thế giới. </w:t>
      </w:r>
    </w:p>
    <w:p w:rsidR="00266F33" w:rsidRPr="00CF625A" w:rsidRDefault="00266F33" w:rsidP="00266F33">
      <w:pPr>
        <w:shd w:val="clear" w:color="auto" w:fill="FFFFFF"/>
        <w:autoSpaceDE w:val="0"/>
        <w:autoSpaceDN w:val="0"/>
        <w:adjustRightInd w:val="0"/>
        <w:spacing w:line="400" w:lineRule="atLeast"/>
        <w:ind w:firstLine="567"/>
        <w:jc w:val="both"/>
        <w:rPr>
          <w:szCs w:val="26"/>
        </w:rPr>
      </w:pPr>
      <w:r w:rsidRPr="00CF625A">
        <w:rPr>
          <w:szCs w:val="26"/>
        </w:rPr>
        <w:t xml:space="preserve">3- Chiến lược xây dựng giai cấp công nhân lớn mạnh phải gắn kết chặt chẽ với chiến </w:t>
      </w:r>
    </w:p>
    <w:p w:rsidR="00266F33" w:rsidRPr="00CF625A" w:rsidRDefault="00266F33" w:rsidP="00266F33">
      <w:pPr>
        <w:shd w:val="clear" w:color="auto" w:fill="FFFFFF"/>
        <w:autoSpaceDE w:val="0"/>
        <w:autoSpaceDN w:val="0"/>
        <w:adjustRightInd w:val="0"/>
        <w:spacing w:line="400" w:lineRule="atLeast"/>
        <w:ind w:firstLine="567"/>
        <w:jc w:val="both"/>
        <w:rPr>
          <w:szCs w:val="26"/>
        </w:rPr>
      </w:pPr>
      <w:r w:rsidRPr="00CF625A">
        <w:rPr>
          <w:szCs w:val="26"/>
        </w:rPr>
        <w:t>Lược phát triển kinh tế - xã hội, công nghiệp hoá, hiện đại hoá đất nước, hội nhập kinh tế quốc tế. Xử lý đúng đắn mối quan hệ giữa tăng trưởng kinh tế với thực hiện tiến bộ và công bằng xã hội và chăm lo xây dựng giai cấp công nhân.</w:t>
      </w:r>
    </w:p>
    <w:p w:rsidR="00266F33" w:rsidRPr="00CF625A" w:rsidRDefault="00266F33" w:rsidP="00266F33">
      <w:pPr>
        <w:shd w:val="clear" w:color="auto" w:fill="FFFFFF"/>
        <w:autoSpaceDE w:val="0"/>
        <w:autoSpaceDN w:val="0"/>
        <w:adjustRightInd w:val="0"/>
        <w:spacing w:line="400" w:lineRule="atLeast"/>
        <w:ind w:firstLine="567"/>
        <w:jc w:val="both"/>
        <w:rPr>
          <w:szCs w:val="26"/>
        </w:rPr>
      </w:pPr>
      <w:r w:rsidRPr="00CF625A">
        <w:rPr>
          <w:szCs w:val="26"/>
        </w:rPr>
        <w:t xml:space="preserve">4- Đào tạo, bồi dưỡng, nâng cao trình độ mọi mặt cho công nhân, không ngừng trí thức hoá giai cấp công nhân là một nhiệm vụ chiến lược. </w:t>
      </w:r>
    </w:p>
    <w:p w:rsidR="00114146" w:rsidRPr="00CF625A" w:rsidRDefault="00266F33" w:rsidP="00266F33">
      <w:pPr>
        <w:spacing w:line="400" w:lineRule="atLeast"/>
        <w:ind w:firstLine="567"/>
        <w:jc w:val="both"/>
        <w:rPr>
          <w:b/>
          <w:szCs w:val="26"/>
        </w:rPr>
      </w:pPr>
      <w:r w:rsidRPr="00CF625A">
        <w:rPr>
          <w:szCs w:val="26"/>
        </w:rPr>
        <w:t>5- Xây dựng giai cấp công nhân lớn mạnh là trách nhiệm của cả hệ thống chính trị, của toàn xã hội và sự nỗ lực vươn lên của bản thân mỗi người công nhân, sự tham gia đóng góp tích cực của người sử dụng lao động; trong đó, sự lãnh đạo của Đảng và quản lý của Nhà nước có vai trò quyết định, công đoàn có vai trò quan trọng trực tiếp trong chăm lo xây dựng giai cấp công nhân.</w:t>
      </w:r>
    </w:p>
    <w:p w:rsidR="00032D03" w:rsidRPr="00CF625A" w:rsidRDefault="00032D03" w:rsidP="00F03E81">
      <w:pPr>
        <w:spacing w:line="400" w:lineRule="atLeast"/>
        <w:ind w:firstLine="720"/>
        <w:rPr>
          <w:b/>
          <w:szCs w:val="26"/>
        </w:rPr>
      </w:pPr>
    </w:p>
    <w:p w:rsidR="00913BA3" w:rsidRPr="00CF625A" w:rsidRDefault="00913BA3" w:rsidP="00F03E81">
      <w:pPr>
        <w:pStyle w:val="ListParagraph"/>
        <w:numPr>
          <w:ilvl w:val="0"/>
          <w:numId w:val="2"/>
        </w:numPr>
        <w:spacing w:line="400" w:lineRule="atLeast"/>
        <w:ind w:left="0" w:firstLine="720"/>
        <w:rPr>
          <w:b/>
          <w:szCs w:val="26"/>
        </w:rPr>
      </w:pPr>
      <w:r w:rsidRPr="00CF625A">
        <w:rPr>
          <w:b/>
          <w:szCs w:val="26"/>
          <w:lang w:val="de-DE"/>
        </w:rPr>
        <w:t>Những đặc trưng cơ bản về chủ nghĩa xã hội mà nhân dân ta xây dựng được nêu trong Cương lĩnh xây dựng đất nước thời kỳ quá độ lên chủ nghĩa xã hội (bổ sung, phát triển năm 2011) .</w:t>
      </w:r>
    </w:p>
    <w:p w:rsidR="00A221E9" w:rsidRPr="00CF625A" w:rsidRDefault="00A221E9" w:rsidP="00F03E81">
      <w:pPr>
        <w:keepNext/>
        <w:widowControl w:val="0"/>
        <w:shd w:val="clear" w:color="auto" w:fill="FFFFFF"/>
        <w:autoSpaceDE w:val="0"/>
        <w:autoSpaceDN w:val="0"/>
        <w:adjustRightInd w:val="0"/>
        <w:spacing w:line="400" w:lineRule="atLeast"/>
        <w:ind w:firstLine="720"/>
        <w:jc w:val="both"/>
        <w:rPr>
          <w:szCs w:val="26"/>
        </w:rPr>
      </w:pPr>
      <w:r w:rsidRPr="00CF625A">
        <w:rPr>
          <w:i/>
          <w:szCs w:val="26"/>
        </w:rPr>
        <w:t>Tám đặc trưng</w:t>
      </w:r>
      <w:r w:rsidRPr="00CF625A">
        <w:rPr>
          <w:szCs w:val="26"/>
        </w:rPr>
        <w:t xml:space="preserve"> </w:t>
      </w:r>
      <w:r w:rsidRPr="00CF625A">
        <w:rPr>
          <w:i/>
          <w:szCs w:val="26"/>
        </w:rPr>
        <w:t>cơ bản của chủ nghĩa xã hội mà nhân dân ta đang xây dựng</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rStyle w:val="Emphasis"/>
          <w:szCs w:val="26"/>
        </w:rPr>
        <w:tab/>
        <w:t xml:space="preserve">+ </w:t>
      </w:r>
      <w:r w:rsidRPr="00CF625A">
        <w:rPr>
          <w:szCs w:val="26"/>
        </w:rPr>
        <w:t>Dân giàu, nước mạnh, dân chủ, công bằng, văn minh.</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Do nhân dân làm chủ.</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Có nền kinh tế phát triển cao dựa trên lực lượng sản xuất hiện đại và quan hệ sản xuất tiến bộ phù hợp.</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Có nền văn hóa tiên tiến, đậm đà bản sắc dân tộc.</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Con người có cuộc sống ấm no, tự do, hạnh phúc, có điều kiện phát triển toàn diện.</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Các dân tộc trong cộng đồng Việt Nam bình đẳng, đoàn kết, tôn trọng và giúp nhau cùng phát triển.</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Có Nhà nước pháp quyền xã hội chủ nghĩa của nhân dân, do nhân dân, vì nhân dân do Đảng Cộng sản lãnh đạo.</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r w:rsidRPr="00CF625A">
        <w:rPr>
          <w:szCs w:val="26"/>
        </w:rPr>
        <w:tab/>
        <w:t>+ Có quan hệ hữu nghị và hợp tác với các nước trên thế giới.</w:t>
      </w:r>
    </w:p>
    <w:p w:rsidR="00A221E9" w:rsidRPr="00CF625A" w:rsidRDefault="00A221E9" w:rsidP="00F03E81">
      <w:pPr>
        <w:shd w:val="clear" w:color="auto" w:fill="FFFFFF"/>
        <w:autoSpaceDE w:val="0"/>
        <w:autoSpaceDN w:val="0"/>
        <w:adjustRightInd w:val="0"/>
        <w:spacing w:line="400" w:lineRule="atLeast"/>
        <w:ind w:firstLine="720"/>
        <w:jc w:val="both"/>
        <w:rPr>
          <w:szCs w:val="26"/>
        </w:rPr>
      </w:pPr>
    </w:p>
    <w:p w:rsidR="00913BA3" w:rsidRPr="00CF625A" w:rsidRDefault="00913BA3" w:rsidP="00F03E81">
      <w:pPr>
        <w:pStyle w:val="ListParagraph"/>
        <w:numPr>
          <w:ilvl w:val="0"/>
          <w:numId w:val="2"/>
        </w:numPr>
        <w:spacing w:line="400" w:lineRule="atLeast"/>
        <w:ind w:left="0" w:firstLine="720"/>
        <w:rPr>
          <w:b/>
          <w:szCs w:val="26"/>
        </w:rPr>
      </w:pPr>
      <w:r w:rsidRPr="00CF625A">
        <w:rPr>
          <w:b/>
          <w:szCs w:val="26"/>
        </w:rPr>
        <w:t>Khái niệm và đặc trưng của nền kinh tế thị trường định hướng xã hội chủ nghĩa Việt Nam.</w:t>
      </w:r>
    </w:p>
    <w:p w:rsidR="00A221E9" w:rsidRPr="00CF625A" w:rsidRDefault="00A221E9" w:rsidP="00F03E81">
      <w:pPr>
        <w:shd w:val="clear" w:color="auto" w:fill="FFFFFF"/>
        <w:spacing w:line="400" w:lineRule="atLeast"/>
        <w:ind w:firstLine="720"/>
        <w:jc w:val="both"/>
        <w:rPr>
          <w:szCs w:val="26"/>
        </w:rPr>
      </w:pPr>
      <w:r w:rsidRPr="00CF625A">
        <w:rPr>
          <w:i/>
          <w:szCs w:val="26"/>
        </w:rPr>
        <w:lastRenderedPageBreak/>
        <w:t>Khái niệm</w:t>
      </w:r>
      <w:r w:rsidRPr="00CF625A">
        <w:rPr>
          <w:b/>
          <w:i/>
          <w:szCs w:val="26"/>
        </w:rPr>
        <w:t xml:space="preserve"> </w:t>
      </w:r>
      <w:r w:rsidRPr="00CF625A">
        <w:rPr>
          <w:i/>
          <w:szCs w:val="26"/>
        </w:rPr>
        <w:t>Nền kinh tế thị trường định hướng xã hội chủ nghĩa Việt Nam</w:t>
      </w:r>
      <w:r w:rsidRPr="00CF625A">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CF625A" w:rsidRDefault="00413393" w:rsidP="004B15FF">
      <w:pPr>
        <w:spacing w:line="400" w:lineRule="atLeast"/>
        <w:ind w:firstLine="540"/>
        <w:jc w:val="both"/>
        <w:rPr>
          <w:rFonts w:eastAsia="Times New Roman"/>
          <w:szCs w:val="26"/>
          <w:lang w:val="nl-NL"/>
        </w:rPr>
      </w:pPr>
      <w:r w:rsidRPr="00CF625A">
        <w:rPr>
          <w:rFonts w:eastAsia="Times New Roman"/>
          <w:szCs w:val="26"/>
          <w:lang w:val="nl-NL"/>
        </w:rPr>
        <w:t>Kinh tế thị trường định hướng xã hội chủ nghĩa Việt Nam có đặc trưng sau:</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Quan hệ sản xuất tiến bộ phù hợp với trình độ phát triển của lực lượng sản xuất;</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 xml:space="preserve"> Các chủ thể thuộc các thành phần kinh tế bình đẳng, hợp tác và cạnh tranh theo pháp luật;</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 xml:space="preserve">Các nguồn lực nhà nước được phân bổ theo chiến lược, quy hoạch, kế hoạch phù hợp với cơ chế thị trường. </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CF625A" w:rsidRDefault="00413393" w:rsidP="004B15FF">
      <w:pPr>
        <w:pStyle w:val="ListParagraph"/>
        <w:numPr>
          <w:ilvl w:val="0"/>
          <w:numId w:val="5"/>
        </w:numPr>
        <w:spacing w:line="400" w:lineRule="atLeast"/>
        <w:ind w:left="0" w:firstLine="540"/>
        <w:jc w:val="both"/>
        <w:rPr>
          <w:rFonts w:eastAsia="Times New Roman"/>
          <w:szCs w:val="26"/>
          <w:lang w:val="nl-NL"/>
        </w:rPr>
      </w:pPr>
      <w:r w:rsidRPr="00CF625A">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CF625A" w:rsidRDefault="00413393" w:rsidP="008D159C">
      <w:pPr>
        <w:pStyle w:val="ListParagraph"/>
        <w:numPr>
          <w:ilvl w:val="0"/>
          <w:numId w:val="5"/>
        </w:numPr>
        <w:spacing w:line="400" w:lineRule="atLeast"/>
        <w:ind w:left="0" w:firstLine="540"/>
        <w:jc w:val="both"/>
        <w:rPr>
          <w:szCs w:val="26"/>
        </w:rPr>
      </w:pPr>
      <w:r w:rsidRPr="00CF625A">
        <w:rPr>
          <w:rFonts w:eastAsia="Times New Roman"/>
          <w:szCs w:val="26"/>
          <w:lang w:val="nl-NL"/>
        </w:rPr>
        <w:t>Thực hiện tiến bộ, công bằng xã hội trong từng bước, từng chính sách phát triển. Phát huy vai trò làm chủ của nhân dân trong phát triển kinh tế - xã hội.</w:t>
      </w:r>
    </w:p>
    <w:p w:rsidR="0068136E" w:rsidRPr="00CF625A" w:rsidRDefault="0068136E" w:rsidP="0068136E">
      <w:pPr>
        <w:spacing w:line="400" w:lineRule="atLeast"/>
        <w:jc w:val="both"/>
        <w:rPr>
          <w:szCs w:val="26"/>
        </w:rPr>
      </w:pPr>
    </w:p>
    <w:p w:rsidR="0068136E" w:rsidRPr="00CF625A" w:rsidRDefault="0068136E" w:rsidP="0068136E">
      <w:pPr>
        <w:spacing w:line="400" w:lineRule="atLeast"/>
        <w:jc w:val="center"/>
        <w:rPr>
          <w:b/>
          <w:szCs w:val="26"/>
        </w:rPr>
      </w:pPr>
      <w:r w:rsidRPr="00CF625A">
        <w:rPr>
          <w:b/>
          <w:szCs w:val="26"/>
        </w:rPr>
        <w:t>Hết, chúc các bạn ôn thi tốt</w:t>
      </w:r>
    </w:p>
    <w:sectPr w:rsidR="0068136E" w:rsidRPr="00CF625A" w:rsidSect="00271750">
      <w:pgSz w:w="11909" w:h="16834" w:code="9"/>
      <w:pgMar w:top="1440" w:right="65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74"/>
    <w:rsid w:val="00032D03"/>
    <w:rsid w:val="00082B35"/>
    <w:rsid w:val="00106072"/>
    <w:rsid w:val="00114146"/>
    <w:rsid w:val="00266F33"/>
    <w:rsid w:val="00271750"/>
    <w:rsid w:val="00275FF7"/>
    <w:rsid w:val="002A6E8B"/>
    <w:rsid w:val="003A1FF1"/>
    <w:rsid w:val="003F5352"/>
    <w:rsid w:val="00413393"/>
    <w:rsid w:val="004B15FF"/>
    <w:rsid w:val="00645613"/>
    <w:rsid w:val="006477BB"/>
    <w:rsid w:val="0068136E"/>
    <w:rsid w:val="00752E24"/>
    <w:rsid w:val="007B1E74"/>
    <w:rsid w:val="007E099B"/>
    <w:rsid w:val="00820E33"/>
    <w:rsid w:val="008C2092"/>
    <w:rsid w:val="008D159C"/>
    <w:rsid w:val="00913BA3"/>
    <w:rsid w:val="00A221E9"/>
    <w:rsid w:val="00A7269C"/>
    <w:rsid w:val="00AC7486"/>
    <w:rsid w:val="00AD544D"/>
    <w:rsid w:val="00AF4D56"/>
    <w:rsid w:val="00B33F59"/>
    <w:rsid w:val="00B86C02"/>
    <w:rsid w:val="00BB39C2"/>
    <w:rsid w:val="00C80966"/>
    <w:rsid w:val="00C90184"/>
    <w:rsid w:val="00CF625A"/>
    <w:rsid w:val="00E26CC7"/>
    <w:rsid w:val="00E81695"/>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 w:type="paragraph" w:styleId="BalloonText">
    <w:name w:val="Balloon Text"/>
    <w:basedOn w:val="Normal"/>
    <w:link w:val="BalloonTextChar"/>
    <w:uiPriority w:val="99"/>
    <w:semiHidden/>
    <w:unhideWhenUsed/>
    <w:rsid w:val="00CF62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2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rPr>
  </w:style>
  <w:style w:type="character" w:customStyle="1" w:styleId="FooterChar">
    <w:name w:val="Footer Char"/>
    <w:basedOn w:val="DefaultParagraphFont"/>
    <w:link w:val="Footer"/>
    <w:uiPriority w:val="99"/>
    <w:rsid w:val="00A221E9"/>
    <w:rPr>
      <w:rFonts w:eastAsia="Times New Roman"/>
      <w:sz w:val="24"/>
      <w:szCs w:val="24"/>
    </w:rPr>
  </w:style>
  <w:style w:type="paragraph" w:styleId="BalloonText">
    <w:name w:val="Balloon Text"/>
    <w:basedOn w:val="Normal"/>
    <w:link w:val="BalloonTextChar"/>
    <w:uiPriority w:val="99"/>
    <w:semiHidden/>
    <w:unhideWhenUsed/>
    <w:rsid w:val="00CF62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2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AAB63-280D-4573-85A5-0B7D22095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31</TotalTime>
  <Pages>1</Pages>
  <Words>1685</Words>
  <Characters>9610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E5470Q</cp:lastModifiedBy>
  <cp:revision>5</cp:revision>
  <cp:lastPrinted>2020-11-20T00:38:00Z</cp:lastPrinted>
  <dcterms:created xsi:type="dcterms:W3CDTF">2020-11-17T16:32:00Z</dcterms:created>
  <dcterms:modified xsi:type="dcterms:W3CDTF">2020-11-20T01:08:00Z</dcterms:modified>
</cp:coreProperties>
</file>