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5AF" w:rsidRPr="00627508" w:rsidRDefault="000D6CE5" w:rsidP="00AB25A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</w:t>
      </w:r>
      <w:r w:rsidR="00AB25AF">
        <w:rPr>
          <w:rFonts w:cs="Times New Roman"/>
        </w:rPr>
        <w:t xml:space="preserve">                                  </w:t>
      </w:r>
      <w:bookmarkStart w:id="0" w:name="OLE_LINK5"/>
      <w:bookmarkStart w:id="1" w:name="OLE_LINK6"/>
      <w:r w:rsidR="00AB25AF">
        <w:rPr>
          <w:sz w:val="18"/>
          <w:szCs w:val="18"/>
        </w:rPr>
        <w:t>UBND-</w:t>
      </w:r>
      <w:r w:rsidR="00AB25AF" w:rsidRPr="00627508">
        <w:rPr>
          <w:sz w:val="18"/>
          <w:szCs w:val="18"/>
          <w:lang w:val="vi-VN"/>
        </w:rPr>
        <w:t xml:space="preserve"> TP.HCM</w:t>
      </w:r>
      <w:r w:rsidR="00AB25AF">
        <w:rPr>
          <w:sz w:val="18"/>
          <w:szCs w:val="18"/>
          <w:lang w:val="vi-VN"/>
        </w:rPr>
        <w:t xml:space="preserve">                     </w:t>
      </w:r>
      <w:r w:rsidR="00AB25AF">
        <w:rPr>
          <w:sz w:val="18"/>
          <w:szCs w:val="18"/>
          <w:lang w:val="vi-VN"/>
        </w:rPr>
        <w:tab/>
      </w:r>
      <w:r w:rsidR="00AB25AF">
        <w:rPr>
          <w:sz w:val="18"/>
          <w:szCs w:val="18"/>
          <w:lang w:val="vi-VN"/>
        </w:rPr>
        <w:tab/>
        <w:t xml:space="preserve"> </w:t>
      </w:r>
      <w:r w:rsidR="00AB25AF">
        <w:rPr>
          <w:sz w:val="18"/>
          <w:szCs w:val="18"/>
        </w:rPr>
        <w:t xml:space="preserve">         </w:t>
      </w:r>
      <w:r w:rsidR="00AB25AF">
        <w:rPr>
          <w:sz w:val="18"/>
          <w:szCs w:val="18"/>
          <w:lang w:val="vi-VN"/>
        </w:rPr>
        <w:t>CỘNG HÒA XÃ HỘI CHỦ NGHĨA VIỆT NAM</w:t>
      </w:r>
    </w:p>
    <w:p w:rsidR="00AB25AF" w:rsidRDefault="00AB25AF" w:rsidP="00AB25A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25AF" w:rsidRPr="00AB51E4" w:rsidRDefault="00AB25AF" w:rsidP="00CE6264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25AF" w:rsidRPr="00D76AE5" w:rsidRDefault="00AB25AF" w:rsidP="00AB25A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AB25AF" w:rsidRPr="00D25919" w:rsidRDefault="00AB25AF" w:rsidP="00AB25A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25AF" w:rsidRPr="00CD560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</w:t>
      </w:r>
      <w:r w:rsidR="006F61D7">
        <w:rPr>
          <w:b/>
        </w:rPr>
        <w:t>C 3</w:t>
      </w:r>
    </w:p>
    <w:p w:rsidR="00AB25AF" w:rsidRPr="000D6CE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</w:t>
      </w:r>
      <w:r w:rsidR="00D66C23">
        <w:rPr>
          <w:b/>
        </w:rPr>
        <w:t>20</w:t>
      </w:r>
      <w:r w:rsidR="000D6CE5">
        <w:rPr>
          <w:b/>
          <w:lang w:val="vi-VN"/>
        </w:rPr>
        <w:t xml:space="preserve"> – 20</w:t>
      </w:r>
      <w:r w:rsidR="000D6CE5">
        <w:rPr>
          <w:b/>
        </w:rPr>
        <w:t>2</w:t>
      </w:r>
      <w:r w:rsidR="00D66C23">
        <w:rPr>
          <w:b/>
        </w:rPr>
        <w:t>1</w:t>
      </w:r>
    </w:p>
    <w:p w:rsidR="00AB25AF" w:rsidRDefault="00AB25AF" w:rsidP="00AB25A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 w:rsidR="000D6CE5">
        <w:t>1</w:t>
      </w:r>
      <w:r w:rsidR="00D66C23">
        <w:t>8</w:t>
      </w:r>
      <w:r w:rsidR="000D6CE5">
        <w:t>T4</w:t>
      </w:r>
      <w:r>
        <w:rPr>
          <w:lang w:val="vi-VN"/>
        </w:rPr>
        <w:tab/>
        <w:t>Ngày thi:</w:t>
      </w:r>
      <w:r w:rsidR="000D6CE5">
        <w:t xml:space="preserve">   </w:t>
      </w:r>
      <w:r w:rsidR="006F61D7">
        <w:t xml:space="preserve"> / </w:t>
      </w:r>
      <w:r w:rsidR="00D66C23">
        <w:t>10</w:t>
      </w:r>
      <w:r w:rsidR="000D6CE5">
        <w:t xml:space="preserve"> /20</w:t>
      </w:r>
      <w:r w:rsidR="00D66C23">
        <w:t>20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AB25AF" w:rsidRPr="00D76AE5" w:rsidRDefault="00AB25AF" w:rsidP="00AB25A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AB25AF" w:rsidTr="00E54F2E">
        <w:trPr>
          <w:trHeight w:val="350"/>
        </w:trPr>
        <w:tc>
          <w:tcPr>
            <w:tcW w:w="5040" w:type="dxa"/>
            <w:vMerge w:val="restart"/>
          </w:tcPr>
          <w:p w:rsidR="00AB25AF" w:rsidRDefault="00AB25AF" w:rsidP="00E54F2E">
            <w:pPr>
              <w:jc w:val="center"/>
            </w:pPr>
          </w:p>
          <w:p w:rsidR="000D6CE5" w:rsidRDefault="000D6CE5" w:rsidP="00E54F2E">
            <w:pPr>
              <w:jc w:val="center"/>
            </w:pPr>
          </w:p>
          <w:p w:rsidR="00AB25AF" w:rsidRDefault="000D6CE5" w:rsidP="000D6CE5">
            <w:pPr>
              <w:rPr>
                <w:lang w:val="vi-VN"/>
              </w:rPr>
            </w:pPr>
            <w:r>
              <w:t xml:space="preserve">       </w:t>
            </w:r>
            <w:r w:rsidR="00AB25AF">
              <w:rPr>
                <w:lang w:val="vi-VN"/>
              </w:rPr>
              <w:t>HỌ VÀ TÊN SV:................................................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0D6CE5" w:rsidP="000D6CE5">
            <w:pPr>
              <w:rPr>
                <w:lang w:val="vi-VN"/>
              </w:rPr>
            </w:pPr>
            <w:r>
              <w:t xml:space="preserve">       </w:t>
            </w:r>
            <w:r w:rsidR="00AB25AF"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25AF" w:rsidTr="00E54F2E">
        <w:trPr>
          <w:trHeight w:val="1142"/>
        </w:trPr>
        <w:tc>
          <w:tcPr>
            <w:tcW w:w="5040" w:type="dxa"/>
            <w:vMerge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</w:tr>
    </w:tbl>
    <w:p w:rsidR="00AB25AF" w:rsidRDefault="00AB25AF" w:rsidP="00AB25A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AB25AF" w:rsidTr="00E54F2E">
        <w:trPr>
          <w:trHeight w:val="429"/>
        </w:trPr>
        <w:tc>
          <w:tcPr>
            <w:tcW w:w="2078" w:type="dxa"/>
          </w:tcPr>
          <w:p w:rsidR="00AB25AF" w:rsidRPr="00180A93" w:rsidRDefault="00AB25AF" w:rsidP="0046796C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9654A4">
              <w:rPr>
                <w:b/>
                <w:sz w:val="24"/>
                <w:szCs w:val="24"/>
                <w:lang w:val="vi-VN"/>
              </w:rPr>
              <w:t>3</w:t>
            </w:r>
            <w:r w:rsidR="0046796C">
              <w:rPr>
                <w:b/>
                <w:sz w:val="24"/>
                <w:szCs w:val="24"/>
              </w:rPr>
              <w:t>20</w:t>
            </w: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AB25AF" w:rsidRDefault="00AB25AF" w:rsidP="00AB25AF">
      <w:pPr>
        <w:jc w:val="center"/>
      </w:pPr>
    </w:p>
    <w:p w:rsidR="00AB25AF" w:rsidRDefault="00AB25AF" w:rsidP="00AB25A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AB25AF" w:rsidRDefault="00AB25AF" w:rsidP="00AB25A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AB25AF" w:rsidRPr="00E811AD" w:rsidRDefault="00AB25AF" w:rsidP="00AB25A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bookmarkEnd w:id="0"/>
    <w:bookmarkEnd w:id="1"/>
    <w:tbl>
      <w:tblPr>
        <w:tblStyle w:val="TableGrid"/>
        <w:tblW w:w="1144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8190"/>
      </w:tblGrid>
      <w:tr w:rsidR="00A527DD" w:rsidTr="00D66C23">
        <w:trPr>
          <w:trHeight w:val="449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19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A527DD" w:rsidTr="00D66C23">
        <w:trPr>
          <w:trHeight w:val="5975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A527DD" w:rsidRPr="005A59CB" w:rsidRDefault="00A527DD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  <w:rPr>
                <w:lang w:val="vi-VN"/>
              </w:rPr>
            </w:pPr>
          </w:p>
          <w:p w:rsidR="00A527DD" w:rsidRPr="00FD0F44" w:rsidRDefault="00A527DD" w:rsidP="00E54F2E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8190" w:type="dxa"/>
          </w:tcPr>
          <w:p w:rsidR="00A527DD" w:rsidRDefault="00A527DD" w:rsidP="00E54F2E">
            <w:pPr>
              <w:jc w:val="center"/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a/ 2,2-điclo-3metylpentan</w:t>
            </w: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D66C23" w:rsidRDefault="00D66C23" w:rsidP="00A527DD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</w:t>
            </w:r>
            <w:r w:rsidR="00F20330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  <w:lang w:val="vi-VN"/>
              </w:rPr>
              <w:t>đibromhex-2-en</w:t>
            </w: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3,3-đietyl-4</w:t>
            </w:r>
            <w:r w:rsidR="00F20330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  <w:lang w:val="vi-VN"/>
              </w:rPr>
              <w:t>clopent-1-in</w:t>
            </w: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F20330" w:rsidRDefault="00F20330" w:rsidP="00A527DD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F20330" w:rsidRDefault="00F20330" w:rsidP="00A527DD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A527DD" w:rsidRPr="006F61D7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d/2-clo-5-brompent</w:t>
            </w:r>
            <w:r w:rsidR="00F20330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lang w:val="vi-VN"/>
              </w:rPr>
              <w:t>-1,3-đien</w:t>
            </w:r>
          </w:p>
          <w:p w:rsidR="00A527DD" w:rsidRDefault="00A527DD" w:rsidP="00E54F2E">
            <w:pPr>
              <w:jc w:val="center"/>
            </w:pPr>
          </w:p>
          <w:p w:rsidR="00A527DD" w:rsidRDefault="00A527DD" w:rsidP="00E54F2E">
            <w:pPr>
              <w:jc w:val="center"/>
            </w:pPr>
          </w:p>
          <w:p w:rsidR="00A527DD" w:rsidRDefault="00A527DD" w:rsidP="00E54F2E">
            <w:pPr>
              <w:jc w:val="center"/>
            </w:pPr>
          </w:p>
          <w:p w:rsidR="00A527DD" w:rsidRDefault="00A527DD" w:rsidP="00E54F2E">
            <w:pPr>
              <w:jc w:val="center"/>
            </w:pPr>
          </w:p>
          <w:p w:rsidR="00A527DD" w:rsidRDefault="00A527DD" w:rsidP="00E54F2E">
            <w:pPr>
              <w:jc w:val="center"/>
            </w:pPr>
          </w:p>
        </w:tc>
      </w:tr>
      <w:tr w:rsidR="00A527DD" w:rsidTr="00D66C23">
        <w:trPr>
          <w:trHeight w:val="629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19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A527DD" w:rsidTr="00D66C23">
        <w:trPr>
          <w:trHeight w:val="800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9654A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 w:rsidR="009654A4"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A527DD" w:rsidRPr="005A59CB" w:rsidRDefault="00A527DD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Pr="00FD0F4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Pr="00FD505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190" w:type="dxa"/>
          </w:tcPr>
          <w:p w:rsidR="00A527DD" w:rsidRDefault="00A527DD" w:rsidP="00A527DD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A527DD" w:rsidRPr="00A527DD" w:rsidRDefault="00A527DD" w:rsidP="00A527DD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</w:t>
            </w:r>
            <w:r w:rsidR="00D0026B">
              <w:rPr>
                <w:b/>
                <w:bCs/>
                <w:sz w:val="26"/>
                <w:szCs w:val="26"/>
              </w:rPr>
              <w:t xml:space="preserve">         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etan,   </w:t>
            </w:r>
            <w:r w:rsidR="00D0026B">
              <w:rPr>
                <w:sz w:val="26"/>
                <w:szCs w:val="26"/>
              </w:rPr>
              <w:t xml:space="preserve">       </w:t>
            </w:r>
            <w:r>
              <w:rPr>
                <w:sz w:val="26"/>
                <w:szCs w:val="26"/>
                <w:lang w:val="vi-VN"/>
              </w:rPr>
              <w:t xml:space="preserve">etilen,  </w:t>
            </w:r>
            <w:r w:rsidR="00D0026B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  <w:lang w:val="vi-VN"/>
              </w:rPr>
              <w:t>axetilen</w:t>
            </w:r>
          </w:p>
          <w:p w:rsidR="00CE6264" w:rsidRDefault="00A527DD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CE6264" w:rsidRPr="00CE6264" w:rsidRDefault="00CE6264" w:rsidP="00CE6264">
            <w:pPr>
              <w:rPr>
                <w:sz w:val="26"/>
                <w:szCs w:val="26"/>
              </w:rPr>
            </w:pPr>
          </w:p>
          <w:p w:rsidR="00CE6264" w:rsidRPr="00CE6264" w:rsidRDefault="00CE6264" w:rsidP="00CE6264">
            <w:pPr>
              <w:rPr>
                <w:sz w:val="26"/>
                <w:szCs w:val="26"/>
              </w:rPr>
            </w:pPr>
          </w:p>
          <w:p w:rsidR="00CE6264" w:rsidRPr="00CE6264" w:rsidRDefault="00CE6264" w:rsidP="00CE6264">
            <w:pPr>
              <w:rPr>
                <w:sz w:val="26"/>
                <w:szCs w:val="26"/>
              </w:rPr>
            </w:pPr>
          </w:p>
          <w:p w:rsidR="00CE6264" w:rsidRDefault="00CE6264" w:rsidP="00CE6264">
            <w:pPr>
              <w:rPr>
                <w:sz w:val="26"/>
                <w:szCs w:val="26"/>
              </w:rPr>
            </w:pPr>
          </w:p>
          <w:p w:rsidR="00CE6264" w:rsidRPr="00CE6264" w:rsidRDefault="00CE6264" w:rsidP="00CE6264">
            <w:pPr>
              <w:rPr>
                <w:sz w:val="26"/>
                <w:szCs w:val="26"/>
              </w:rPr>
            </w:pPr>
          </w:p>
          <w:p w:rsidR="00CE6264" w:rsidRDefault="00CE6264" w:rsidP="00CE6264">
            <w:pPr>
              <w:rPr>
                <w:sz w:val="26"/>
                <w:szCs w:val="26"/>
              </w:rPr>
            </w:pPr>
          </w:p>
          <w:p w:rsidR="00A527DD" w:rsidRDefault="00A527DD" w:rsidP="00CE6264">
            <w:pPr>
              <w:rPr>
                <w:sz w:val="26"/>
                <w:szCs w:val="26"/>
                <w:lang w:val="vi-VN"/>
              </w:rPr>
            </w:pPr>
          </w:p>
          <w:p w:rsidR="00CE6264" w:rsidRDefault="00CE6264" w:rsidP="00CE6264">
            <w:pPr>
              <w:rPr>
                <w:sz w:val="26"/>
                <w:szCs w:val="26"/>
                <w:lang w:val="vi-VN"/>
              </w:rPr>
            </w:pPr>
          </w:p>
          <w:p w:rsidR="002538B9" w:rsidRPr="00CE6264" w:rsidRDefault="002538B9" w:rsidP="00CE6264">
            <w:pPr>
              <w:rPr>
                <w:sz w:val="26"/>
                <w:szCs w:val="26"/>
                <w:lang w:val="vi-VN"/>
              </w:rPr>
            </w:pPr>
          </w:p>
        </w:tc>
      </w:tr>
      <w:tr w:rsidR="00A527DD" w:rsidTr="00D66C23">
        <w:trPr>
          <w:trHeight w:val="20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Pr="009654A4" w:rsidRDefault="009654A4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A527DD" w:rsidRPr="005A59CB" w:rsidRDefault="009654A4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A527DD"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A527DD" w:rsidRDefault="00A527DD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A527DD" w:rsidRDefault="00A527DD" w:rsidP="00A527DD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9654A4" w:rsidRPr="009654A4" w:rsidRDefault="009654A4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190" w:type="dxa"/>
          </w:tcPr>
          <w:p w:rsidR="00A527DD" w:rsidRDefault="00A527DD" w:rsidP="00A527D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3D1D95EC" wp14:editId="330D62FD">
                  <wp:extent cx="209260" cy="19070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15" cy="19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F77DB">
              <w:rPr>
                <w:sz w:val="26"/>
                <w:szCs w:val="26"/>
              </w:rPr>
              <w:t>CH</w:t>
            </w:r>
            <w:proofErr w:type="spellEnd"/>
            <w:r w:rsidRPr="003F77DB">
              <w:rPr>
                <w:sz w:val="26"/>
                <w:szCs w:val="26"/>
              </w:rPr>
              <w:t xml:space="preserve"> + </w:t>
            </w:r>
            <w:proofErr w:type="spellStart"/>
            <w:r w:rsidRPr="003F77DB">
              <w:rPr>
                <w:sz w:val="26"/>
                <w:szCs w:val="26"/>
              </w:rPr>
              <w:t>HCl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239B5F1A" wp14:editId="1A9C1E19">
                  <wp:extent cx="855980" cy="2698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27DD" w:rsidRDefault="00A527DD" w:rsidP="00A527DD">
            <w:pPr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723B5AA7" wp14:editId="6A11B3FF">
                  <wp:extent cx="197593" cy="18007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28" cy="181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Pr="003F77DB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44333D3D" wp14:editId="7CC133CF">
                  <wp:extent cx="187325" cy="1409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6264" w:rsidRDefault="00CE6264" w:rsidP="00A527DD">
            <w:pPr>
              <w:rPr>
                <w:sz w:val="26"/>
                <w:szCs w:val="26"/>
                <w:lang w:val="vi-VN"/>
              </w:rPr>
            </w:pPr>
          </w:p>
          <w:p w:rsidR="00A527DD" w:rsidRDefault="003C0D7D" w:rsidP="00A527D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="00A527DD" w:rsidRPr="003F77DB">
              <w:rPr>
                <w:sz w:val="26"/>
                <w:szCs w:val="26"/>
              </w:rPr>
              <w:t>nCH</w:t>
            </w:r>
            <w:r w:rsidR="00A527DD" w:rsidRPr="003F77DB">
              <w:rPr>
                <w:sz w:val="26"/>
                <w:szCs w:val="26"/>
                <w:vertAlign w:val="subscript"/>
              </w:rPr>
              <w:t>2</w:t>
            </w:r>
            <w:r w:rsidR="00A527DD" w:rsidRPr="003F77DB">
              <w:rPr>
                <w:sz w:val="26"/>
                <w:szCs w:val="26"/>
              </w:rPr>
              <w:t>=</w:t>
            </w:r>
            <w:r w:rsidR="00D66C23">
              <w:rPr>
                <w:sz w:val="26"/>
                <w:szCs w:val="26"/>
              </w:rPr>
              <w:t xml:space="preserve"> </w:t>
            </w:r>
            <w:r w:rsidR="00A527DD" w:rsidRPr="003F77DB">
              <w:rPr>
                <w:sz w:val="26"/>
                <w:szCs w:val="26"/>
              </w:rPr>
              <w:t>CH-CH</w:t>
            </w:r>
            <w:r w:rsidR="00D66C23">
              <w:rPr>
                <w:sz w:val="26"/>
                <w:szCs w:val="26"/>
              </w:rPr>
              <w:t xml:space="preserve"> </w:t>
            </w:r>
            <w:r w:rsidR="00A527DD" w:rsidRPr="003F77DB">
              <w:rPr>
                <w:sz w:val="26"/>
                <w:szCs w:val="26"/>
              </w:rPr>
              <w:t>=</w:t>
            </w:r>
            <w:r w:rsidR="00D66C23">
              <w:rPr>
                <w:sz w:val="26"/>
                <w:szCs w:val="26"/>
              </w:rPr>
              <w:t xml:space="preserve"> </w:t>
            </w:r>
            <w:r w:rsidR="00A527DD" w:rsidRPr="003F77DB">
              <w:rPr>
                <w:sz w:val="26"/>
                <w:szCs w:val="26"/>
              </w:rPr>
              <w:t>CH</w:t>
            </w:r>
            <w:r w:rsidR="00A527DD" w:rsidRPr="003F77DB">
              <w:rPr>
                <w:sz w:val="26"/>
                <w:szCs w:val="26"/>
                <w:vertAlign w:val="subscript"/>
              </w:rPr>
              <w:t>2</w:t>
            </w:r>
            <w:r w:rsidR="00A527DD"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1AED868F" wp14:editId="254FE741">
                  <wp:extent cx="703580" cy="32829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27DD" w:rsidRPr="003F77DB">
              <w:rPr>
                <w:sz w:val="26"/>
                <w:szCs w:val="26"/>
              </w:rPr>
              <w:t xml:space="preserve">  </w:t>
            </w:r>
          </w:p>
          <w:p w:rsidR="003C0D7D" w:rsidRDefault="003C0D7D" w:rsidP="00A527DD">
            <w:pPr>
              <w:rPr>
                <w:sz w:val="26"/>
                <w:szCs w:val="26"/>
                <w:lang w:val="vi-VN"/>
              </w:rPr>
            </w:pPr>
          </w:p>
          <w:p w:rsidR="00CE6264" w:rsidRDefault="00CE6264" w:rsidP="00A527DD">
            <w:pPr>
              <w:rPr>
                <w:sz w:val="26"/>
                <w:szCs w:val="26"/>
                <w:lang w:val="vi-VN"/>
              </w:rPr>
            </w:pPr>
          </w:p>
          <w:p w:rsidR="003C0D7D" w:rsidRDefault="003C0D7D" w:rsidP="00A527D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</w:t>
            </w:r>
            <w:r w:rsidR="00D66C23">
              <w:rPr>
                <w:sz w:val="26"/>
                <w:szCs w:val="26"/>
              </w:rPr>
              <w:t xml:space="preserve"> </w:t>
            </w:r>
            <w:r w:rsidRPr="003F77DB">
              <w:rPr>
                <w:sz w:val="26"/>
                <w:szCs w:val="26"/>
              </w:rPr>
              <w:t>CH-CH</w:t>
            </w:r>
            <w:r w:rsidR="00D66C23">
              <w:rPr>
                <w:sz w:val="26"/>
                <w:szCs w:val="26"/>
              </w:rPr>
              <w:t xml:space="preserve"> </w:t>
            </w:r>
            <w:r w:rsidRPr="003F77DB">
              <w:rPr>
                <w:sz w:val="26"/>
                <w:szCs w:val="26"/>
              </w:rPr>
              <w:t>=</w:t>
            </w:r>
            <w:r w:rsidR="00D66C23">
              <w:rPr>
                <w:sz w:val="26"/>
                <w:szCs w:val="26"/>
              </w:rPr>
              <w:t xml:space="preserve">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 xml:space="preserve">2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HBr</w:t>
            </w:r>
            <w:proofErr w:type="spellEnd"/>
            <w:r w:rsidR="00D66C23"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05677126" wp14:editId="6C6C6BAF">
                  <wp:extent cx="187325" cy="14097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52AE" w:rsidRDefault="00BE52AE" w:rsidP="00A527DD">
            <w:pPr>
              <w:rPr>
                <w:sz w:val="26"/>
                <w:szCs w:val="26"/>
                <w:lang w:val="vi-VN"/>
              </w:rPr>
            </w:pPr>
          </w:p>
          <w:p w:rsidR="00BE52AE" w:rsidRDefault="00BE52AE" w:rsidP="00BE52AE">
            <w:pPr>
              <w:rPr>
                <w:sz w:val="26"/>
                <w:szCs w:val="26"/>
                <w:lang w:val="vi-VN"/>
              </w:rPr>
            </w:pPr>
          </w:p>
          <w:p w:rsidR="00D66C23" w:rsidRDefault="00D66C23" w:rsidP="00BE52AE">
            <w:pPr>
              <w:rPr>
                <w:sz w:val="26"/>
                <w:szCs w:val="26"/>
              </w:rPr>
            </w:pPr>
          </w:p>
          <w:p w:rsidR="00BE52AE" w:rsidRPr="00BE52AE" w:rsidRDefault="00BE52AE" w:rsidP="00BE52A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Pr="003F77DB">
              <w:rPr>
                <w:sz w:val="26"/>
                <w:szCs w:val="26"/>
                <w:lang w:val="pt-BR"/>
              </w:rPr>
              <w:t>CH = CH – CH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+ </w:t>
            </w:r>
            <w:r w:rsidRPr="003F77DB">
              <w:rPr>
                <w:sz w:val="26"/>
                <w:szCs w:val="26"/>
                <w:lang w:val="de-DE"/>
              </w:rPr>
              <w:t>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166C1136" wp14:editId="4ADD092D">
                  <wp:extent cx="187325" cy="14097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52AE" w:rsidRPr="00BE52AE" w:rsidRDefault="00BE52AE" w:rsidP="00A527DD">
            <w:pPr>
              <w:rPr>
                <w:sz w:val="26"/>
                <w:szCs w:val="26"/>
                <w:lang w:val="vi-VN"/>
              </w:rPr>
            </w:pPr>
          </w:p>
          <w:p w:rsidR="003C0D7D" w:rsidRPr="003C0D7D" w:rsidRDefault="003C0D7D" w:rsidP="00A527DD">
            <w:pPr>
              <w:rPr>
                <w:lang w:val="vi-VN"/>
              </w:rPr>
            </w:pPr>
          </w:p>
        </w:tc>
      </w:tr>
      <w:tr w:rsidR="00A527DD" w:rsidTr="00D66C23">
        <w:trPr>
          <w:trHeight w:val="5210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Pr="009654A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 w:rsidR="009654A4"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A527DD" w:rsidRPr="005A59CB" w:rsidRDefault="009654A4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A527DD"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BE52AE" w:rsidRPr="003F77DB" w:rsidRDefault="00BE52AE" w:rsidP="00BE52AE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 xml:space="preserve">Cho </w:t>
            </w:r>
            <w:r w:rsidR="0083368A">
              <w:rPr>
                <w:sz w:val="26"/>
                <w:szCs w:val="26"/>
                <w:lang w:val="de-DE"/>
              </w:rPr>
              <w:t>Propen</w:t>
            </w:r>
            <w:r w:rsidRPr="003F77DB">
              <w:rPr>
                <w:sz w:val="26"/>
                <w:szCs w:val="26"/>
                <w:lang w:val="de-DE"/>
              </w:rPr>
              <w:t xml:space="preserve"> vào bình chứa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lỏng.</w:t>
            </w:r>
          </w:p>
          <w:p w:rsidR="00BE52AE" w:rsidRPr="003F77DB" w:rsidRDefault="00BE52AE" w:rsidP="00BE52AE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 xml:space="preserve">a) Tính thể tích </w:t>
            </w:r>
            <w:r w:rsidR="0083368A">
              <w:rPr>
                <w:sz w:val="26"/>
                <w:szCs w:val="26"/>
                <w:lang w:val="de-DE"/>
              </w:rPr>
              <w:t>Propen</w:t>
            </w:r>
            <w:r w:rsidRPr="003F77DB">
              <w:rPr>
                <w:sz w:val="26"/>
                <w:szCs w:val="26"/>
                <w:lang w:val="de-DE"/>
              </w:rPr>
              <w:t xml:space="preserve"> ở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)đã tác dụng với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biết rằng sau khi phản ứng kết thúc thấy khối lượng bình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tăng thêm </w:t>
            </w:r>
            <w:r w:rsidR="009654A4">
              <w:rPr>
                <w:sz w:val="26"/>
                <w:szCs w:val="26"/>
                <w:lang w:val="vi-VN"/>
              </w:rPr>
              <w:t>42</w:t>
            </w:r>
            <w:r w:rsidRPr="003F77DB">
              <w:rPr>
                <w:sz w:val="26"/>
                <w:szCs w:val="26"/>
                <w:lang w:val="de-DE"/>
              </w:rPr>
              <w:t xml:space="preserve"> gam.</w:t>
            </w:r>
          </w:p>
          <w:p w:rsidR="00A527DD" w:rsidRPr="009654A4" w:rsidRDefault="00BE52AE" w:rsidP="009654A4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3F77DB">
              <w:rPr>
                <w:sz w:val="26"/>
                <w:szCs w:val="26"/>
                <w:lang w:val="de-DE"/>
              </w:rPr>
              <w:t>b) Tính khối lượng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có thể kết hợp với </w:t>
            </w:r>
            <w:r w:rsidR="009654A4">
              <w:rPr>
                <w:sz w:val="26"/>
                <w:szCs w:val="26"/>
                <w:lang w:val="vi-VN"/>
              </w:rPr>
              <w:t>8,96</w:t>
            </w:r>
            <w:r w:rsidRPr="003F77DB">
              <w:rPr>
                <w:sz w:val="26"/>
                <w:szCs w:val="26"/>
                <w:lang w:val="de-DE"/>
              </w:rPr>
              <w:t xml:space="preserve"> lít </w:t>
            </w:r>
            <w:r w:rsidR="0083368A">
              <w:rPr>
                <w:sz w:val="26"/>
                <w:szCs w:val="26"/>
                <w:lang w:val="de-DE"/>
              </w:rPr>
              <w:t>Propen</w:t>
            </w:r>
            <w:r w:rsidRPr="003F77DB">
              <w:rPr>
                <w:sz w:val="26"/>
                <w:szCs w:val="26"/>
                <w:lang w:val="de-DE"/>
              </w:rPr>
              <w:t xml:space="preserve">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</w:t>
            </w:r>
          </w:p>
        </w:tc>
        <w:tc>
          <w:tcPr>
            <w:tcW w:w="8190" w:type="dxa"/>
          </w:tcPr>
          <w:p w:rsidR="00A527DD" w:rsidRDefault="00A527DD" w:rsidP="00E54F2E">
            <w:pPr>
              <w:jc w:val="center"/>
            </w:pPr>
          </w:p>
        </w:tc>
      </w:tr>
    </w:tbl>
    <w:p w:rsidR="00D66C23" w:rsidRPr="00627508" w:rsidRDefault="00D66C23" w:rsidP="00D66C23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D66C23" w:rsidRDefault="00D66C23" w:rsidP="00D66C23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D66C23" w:rsidRPr="00AB51E4" w:rsidRDefault="00D66C23" w:rsidP="00D66C23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D66C23" w:rsidRPr="00D76AE5" w:rsidRDefault="00D66C23" w:rsidP="00D66C23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D66C23" w:rsidRPr="00D25919" w:rsidRDefault="00D66C23" w:rsidP="00D66C23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D66C23" w:rsidRPr="00CD5605" w:rsidRDefault="00D66C23" w:rsidP="00D66C2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3</w:t>
      </w:r>
    </w:p>
    <w:p w:rsidR="00D66C23" w:rsidRPr="000D6CE5" w:rsidRDefault="00D66C23" w:rsidP="00D66C2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</w:t>
      </w:r>
      <w:r>
        <w:rPr>
          <w:b/>
        </w:rPr>
        <w:t>20</w:t>
      </w:r>
      <w:r>
        <w:rPr>
          <w:b/>
          <w:lang w:val="vi-VN"/>
        </w:rPr>
        <w:t xml:space="preserve"> – 20</w:t>
      </w:r>
      <w:r>
        <w:rPr>
          <w:b/>
        </w:rPr>
        <w:t>21</w:t>
      </w:r>
    </w:p>
    <w:p w:rsidR="00D66C23" w:rsidRDefault="00D66C23" w:rsidP="00D66C23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18T4</w:t>
      </w:r>
      <w:r>
        <w:rPr>
          <w:lang w:val="vi-VN"/>
        </w:rPr>
        <w:tab/>
        <w:t>Ngày thi:</w:t>
      </w:r>
      <w:r>
        <w:t xml:space="preserve">    / 10 /2020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D66C23" w:rsidRPr="00D76AE5" w:rsidRDefault="00D66C23" w:rsidP="00D66C23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D66C23" w:rsidTr="000F382A">
        <w:trPr>
          <w:trHeight w:val="350"/>
        </w:trPr>
        <w:tc>
          <w:tcPr>
            <w:tcW w:w="5040" w:type="dxa"/>
            <w:vMerge w:val="restart"/>
          </w:tcPr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HỌ VÀ T</w:t>
            </w:r>
            <w:r w:rsidR="0046796C">
              <w:t>Ê</w:t>
            </w:r>
            <w:r>
              <w:rPr>
                <w:lang w:val="vi-VN"/>
              </w:rPr>
              <w:t>N SV:................................................</w:t>
            </w:r>
          </w:p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D66C23" w:rsidRDefault="00D66C23" w:rsidP="000F382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D66C23" w:rsidTr="000F382A">
        <w:trPr>
          <w:trHeight w:val="1142"/>
        </w:trPr>
        <w:tc>
          <w:tcPr>
            <w:tcW w:w="5040" w:type="dxa"/>
            <w:vMerge/>
          </w:tcPr>
          <w:p w:rsidR="00D66C23" w:rsidRDefault="00D66C23" w:rsidP="000F382A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D66C23" w:rsidRDefault="00D66C23" w:rsidP="000F382A">
            <w:pPr>
              <w:jc w:val="center"/>
              <w:rPr>
                <w:lang w:val="vi-VN"/>
              </w:rPr>
            </w:pPr>
          </w:p>
        </w:tc>
      </w:tr>
    </w:tbl>
    <w:p w:rsidR="00D66C23" w:rsidRDefault="00D66C23" w:rsidP="00D66C23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D66C23" w:rsidTr="000F382A">
        <w:trPr>
          <w:trHeight w:val="429"/>
        </w:trPr>
        <w:tc>
          <w:tcPr>
            <w:tcW w:w="2078" w:type="dxa"/>
          </w:tcPr>
          <w:p w:rsidR="00D66C23" w:rsidRPr="00180A93" w:rsidRDefault="00D66C23" w:rsidP="0046796C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3</w:t>
            </w:r>
            <w:r w:rsidR="0046796C">
              <w:rPr>
                <w:b/>
                <w:sz w:val="24"/>
                <w:szCs w:val="24"/>
              </w:rPr>
              <w:t>202</w:t>
            </w:r>
          </w:p>
        </w:tc>
      </w:tr>
    </w:tbl>
    <w:p w:rsidR="00D66C23" w:rsidRDefault="00D66C23" w:rsidP="00D66C23">
      <w:pPr>
        <w:jc w:val="center"/>
      </w:pPr>
    </w:p>
    <w:p w:rsidR="00D66C23" w:rsidRDefault="00D66C23" w:rsidP="00D66C23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D66C23" w:rsidRDefault="00D66C23" w:rsidP="00D66C23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0D6CE5" w:rsidRPr="00E811AD" w:rsidRDefault="000D6CE5" w:rsidP="000D6CE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44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8190"/>
      </w:tblGrid>
      <w:tr w:rsidR="000D6CE5" w:rsidTr="00D66C23">
        <w:trPr>
          <w:trHeight w:val="44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19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D66C23">
        <w:trPr>
          <w:trHeight w:val="5975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  <w:p w:rsidR="000D6CE5" w:rsidRPr="00FD0F44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8190" w:type="dxa"/>
          </w:tcPr>
          <w:p w:rsidR="000D6CE5" w:rsidRDefault="000D6CE5" w:rsidP="009A2779">
            <w:pPr>
              <w:jc w:val="center"/>
            </w:pPr>
          </w:p>
          <w:p w:rsidR="000D6CE5" w:rsidRDefault="00D0026B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,2-điclo-</w:t>
            </w:r>
            <w:r>
              <w:rPr>
                <w:sz w:val="26"/>
                <w:szCs w:val="26"/>
              </w:rPr>
              <w:t>4</w:t>
            </w:r>
            <w:r w:rsidR="000D6CE5">
              <w:rPr>
                <w:sz w:val="26"/>
                <w:szCs w:val="26"/>
                <w:lang w:val="vi-VN"/>
              </w:rPr>
              <w:t>metylpentan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D0026B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b/3-etyl-4,5đibromhex-</w:t>
            </w:r>
            <w:r>
              <w:rPr>
                <w:sz w:val="26"/>
                <w:szCs w:val="26"/>
              </w:rPr>
              <w:t>1</w:t>
            </w:r>
            <w:r w:rsidR="000D6CE5">
              <w:rPr>
                <w:sz w:val="26"/>
                <w:szCs w:val="26"/>
                <w:lang w:val="vi-VN"/>
              </w:rPr>
              <w:t>-en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</w:t>
            </w:r>
            <w:proofErr w:type="spellStart"/>
            <w:r w:rsidR="00D0026B">
              <w:rPr>
                <w:sz w:val="26"/>
                <w:szCs w:val="26"/>
              </w:rPr>
              <w:t>metyl</w:t>
            </w:r>
            <w:proofErr w:type="spellEnd"/>
            <w:r>
              <w:rPr>
                <w:sz w:val="26"/>
                <w:szCs w:val="26"/>
                <w:lang w:val="vi-VN"/>
              </w:rPr>
              <w:t>-4</w:t>
            </w:r>
            <w:r w:rsidR="00F20330">
              <w:rPr>
                <w:sz w:val="26"/>
                <w:szCs w:val="26"/>
              </w:rPr>
              <w:t>-</w:t>
            </w:r>
            <w:bookmarkStart w:id="2" w:name="_GoBack"/>
            <w:bookmarkEnd w:id="2"/>
            <w:r>
              <w:rPr>
                <w:sz w:val="26"/>
                <w:szCs w:val="26"/>
                <w:lang w:val="vi-VN"/>
              </w:rPr>
              <w:t>clopent-1-in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46796C" w:rsidRDefault="0046796C" w:rsidP="009A277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0D6CE5" w:rsidRPr="006F61D7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</w:t>
            </w:r>
            <w:r w:rsidR="00D0026B">
              <w:rPr>
                <w:sz w:val="26"/>
                <w:szCs w:val="26"/>
                <w:lang w:val="vi-VN"/>
              </w:rPr>
              <w:t>brom</w:t>
            </w:r>
            <w:r>
              <w:rPr>
                <w:sz w:val="26"/>
                <w:szCs w:val="26"/>
                <w:lang w:val="vi-VN"/>
              </w:rPr>
              <w:t>-5-</w:t>
            </w:r>
            <w:r w:rsidR="00D0026B">
              <w:rPr>
                <w:sz w:val="26"/>
                <w:szCs w:val="26"/>
                <w:lang w:val="vi-VN"/>
              </w:rPr>
              <w:t>clo</w:t>
            </w:r>
            <w:r>
              <w:rPr>
                <w:sz w:val="26"/>
                <w:szCs w:val="26"/>
                <w:lang w:val="vi-VN"/>
              </w:rPr>
              <w:t>pent</w:t>
            </w:r>
            <w:r w:rsidR="00D0026B">
              <w:rPr>
                <w:sz w:val="26"/>
                <w:szCs w:val="26"/>
              </w:rPr>
              <w:t>a</w:t>
            </w:r>
            <w:r w:rsidR="00D0026B">
              <w:rPr>
                <w:sz w:val="26"/>
                <w:szCs w:val="26"/>
                <w:lang w:val="vi-VN"/>
              </w:rPr>
              <w:t>-1,</w:t>
            </w:r>
            <w:r w:rsidR="00D0026B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>-đien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46796C" w:rsidRDefault="0046796C" w:rsidP="009A2779">
            <w:pPr>
              <w:jc w:val="center"/>
            </w:pPr>
          </w:p>
        </w:tc>
      </w:tr>
      <w:tr w:rsidR="000D6CE5" w:rsidTr="00D66C23">
        <w:trPr>
          <w:trHeight w:val="62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19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D66C23">
        <w:trPr>
          <w:trHeight w:val="80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0F4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505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190" w:type="dxa"/>
          </w:tcPr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0D6CE5" w:rsidRPr="00D0026B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</w:t>
            </w:r>
            <w:r w:rsidR="00D0026B">
              <w:rPr>
                <w:b/>
                <w:bCs/>
                <w:sz w:val="26"/>
                <w:szCs w:val="26"/>
              </w:rPr>
              <w:t xml:space="preserve">    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D0026B">
              <w:rPr>
                <w:b/>
                <w:bCs/>
                <w:sz w:val="26"/>
                <w:szCs w:val="26"/>
              </w:rPr>
              <w:t xml:space="preserve">    </w:t>
            </w:r>
            <w:r w:rsidR="00D0026B">
              <w:rPr>
                <w:sz w:val="26"/>
                <w:szCs w:val="26"/>
              </w:rPr>
              <w:t>Me</w:t>
            </w:r>
            <w:r w:rsidR="00D0026B">
              <w:rPr>
                <w:sz w:val="26"/>
                <w:szCs w:val="26"/>
                <w:lang w:val="vi-VN"/>
              </w:rPr>
              <w:t xml:space="preserve">tan,  </w:t>
            </w:r>
            <w:r w:rsidR="00D0026B">
              <w:rPr>
                <w:sz w:val="26"/>
                <w:szCs w:val="26"/>
              </w:rPr>
              <w:t xml:space="preserve">  </w:t>
            </w:r>
            <w:r w:rsidR="00D0026B">
              <w:rPr>
                <w:sz w:val="26"/>
                <w:szCs w:val="26"/>
                <w:lang w:val="vi-VN"/>
              </w:rPr>
              <w:t xml:space="preserve"> </w:t>
            </w:r>
            <w:r w:rsidR="00D0026B">
              <w:rPr>
                <w:sz w:val="26"/>
                <w:szCs w:val="26"/>
              </w:rPr>
              <w:t xml:space="preserve">    E</w:t>
            </w:r>
            <w:r>
              <w:rPr>
                <w:sz w:val="26"/>
                <w:szCs w:val="26"/>
                <w:lang w:val="vi-VN"/>
              </w:rPr>
              <w:t xml:space="preserve">tilen,  </w:t>
            </w:r>
            <w:r w:rsidR="00D0026B">
              <w:rPr>
                <w:sz w:val="26"/>
                <w:szCs w:val="26"/>
              </w:rPr>
              <w:t xml:space="preserve">       </w:t>
            </w:r>
            <w:proofErr w:type="spellStart"/>
            <w:r w:rsidR="00D0026B">
              <w:rPr>
                <w:sz w:val="26"/>
                <w:szCs w:val="26"/>
              </w:rPr>
              <w:t>Propin</w:t>
            </w:r>
            <w:proofErr w:type="spellEnd"/>
          </w:p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  <w:lang w:val="vi-VN"/>
              </w:rPr>
            </w:pPr>
          </w:p>
        </w:tc>
      </w:tr>
      <w:tr w:rsidR="000D6CE5" w:rsidTr="00D66C23">
        <w:trPr>
          <w:trHeight w:val="2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190" w:type="dxa"/>
          </w:tcPr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63B79E98" wp14:editId="164C1BF7">
                  <wp:extent cx="128905" cy="11747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F77DB">
              <w:rPr>
                <w:sz w:val="26"/>
                <w:szCs w:val="26"/>
              </w:rPr>
              <w:t>CH</w:t>
            </w:r>
            <w:proofErr w:type="spellEnd"/>
            <w:r w:rsidRPr="003F77DB">
              <w:rPr>
                <w:sz w:val="26"/>
                <w:szCs w:val="26"/>
              </w:rPr>
              <w:t xml:space="preserve"> + </w:t>
            </w:r>
            <w:proofErr w:type="spellStart"/>
            <w:r w:rsidRPr="003F77DB">
              <w:rPr>
                <w:sz w:val="26"/>
                <w:szCs w:val="26"/>
              </w:rPr>
              <w:t>H</w:t>
            </w:r>
            <w:r w:rsidR="00D0026B">
              <w:rPr>
                <w:sz w:val="26"/>
                <w:szCs w:val="26"/>
              </w:rPr>
              <w:t>Br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00D9980B" wp14:editId="36AA9226">
                  <wp:extent cx="855980" cy="2698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48B57F77" wp14:editId="75E7DE5B">
                  <wp:extent cx="128905" cy="11747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Pr="003F77DB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5B4A3900" wp14:editId="49799D3A">
                  <wp:extent cx="187325" cy="14097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3F77DB">
              <w:rPr>
                <w:sz w:val="26"/>
                <w:szCs w:val="26"/>
              </w:rPr>
              <w:t>nCH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599186F2" wp14:editId="3EF2D9B1">
                  <wp:extent cx="703580" cy="3282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 xml:space="preserve">  </w:t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 xml:space="preserve">2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</w:t>
            </w:r>
            <w:r w:rsidR="00D0026B">
              <w:rPr>
                <w:sz w:val="26"/>
                <w:szCs w:val="26"/>
              </w:rPr>
              <w:t>Cl</w:t>
            </w:r>
            <w:proofErr w:type="spellEnd"/>
            <w:r w:rsidR="00D0026B">
              <w:rPr>
                <w:sz w:val="26"/>
                <w:szCs w:val="26"/>
              </w:rPr>
              <w:t xml:space="preserve"> </w:t>
            </w:r>
            <w:r w:rsidR="00D0026B"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059624BC" wp14:editId="6C0BF412">
                  <wp:extent cx="187325" cy="1409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Pr="003F77DB">
              <w:rPr>
                <w:sz w:val="26"/>
                <w:szCs w:val="26"/>
                <w:lang w:val="pt-BR"/>
              </w:rPr>
              <w:t>CH = CH – CH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+ </w:t>
            </w:r>
            <w:r w:rsidR="00D0026B">
              <w:rPr>
                <w:sz w:val="26"/>
                <w:szCs w:val="26"/>
                <w:lang w:val="de-DE"/>
              </w:rPr>
              <w:t>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19F4416" wp14:editId="7603C90B">
                  <wp:extent cx="187325" cy="14097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3C0D7D" w:rsidRDefault="000D6CE5" w:rsidP="009A2779">
            <w:pPr>
              <w:rPr>
                <w:lang w:val="vi-VN"/>
              </w:rPr>
            </w:pPr>
          </w:p>
        </w:tc>
      </w:tr>
      <w:tr w:rsidR="000D6CE5" w:rsidTr="00D66C23">
        <w:trPr>
          <w:trHeight w:val="521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7638B2" w:rsidRPr="003F77DB" w:rsidRDefault="007638B2" w:rsidP="007638B2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lang w:val="pt-BR"/>
              </w:rPr>
              <w:t xml:space="preserve">xi hóa hoàn toàn </w:t>
            </w:r>
            <w:r w:rsidR="0083368A">
              <w:rPr>
                <w:sz w:val="26"/>
                <w:szCs w:val="26"/>
                <w:lang w:val="pt-BR"/>
              </w:rPr>
              <w:t>1,12 lít</w:t>
            </w:r>
            <w:r>
              <w:rPr>
                <w:sz w:val="26"/>
                <w:szCs w:val="26"/>
                <w:lang w:val="pt-BR"/>
              </w:rPr>
              <w:t xml:space="preserve"> ank</w:t>
            </w:r>
            <w:r w:rsidRPr="003F77DB">
              <w:rPr>
                <w:sz w:val="26"/>
                <w:szCs w:val="26"/>
                <w:lang w:val="pt-BR"/>
              </w:rPr>
              <w:t xml:space="preserve">en (X) thu được </w:t>
            </w:r>
            <w:r w:rsidR="00752EAA">
              <w:rPr>
                <w:sz w:val="26"/>
                <w:szCs w:val="26"/>
                <w:lang w:val="pt-BR"/>
              </w:rPr>
              <w:t xml:space="preserve">8,96 </w:t>
            </w:r>
            <w:r w:rsidRPr="003F77DB">
              <w:rPr>
                <w:sz w:val="26"/>
                <w:szCs w:val="26"/>
                <w:lang w:val="pt-BR"/>
              </w:rPr>
              <w:t>lít CO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3F77DB">
              <w:rPr>
                <w:sz w:val="26"/>
                <w:szCs w:val="26"/>
                <w:lang w:val="pt-BR"/>
              </w:rPr>
              <w:t xml:space="preserve"> (điều kiện tiêu chuẩn).</w:t>
            </w:r>
          </w:p>
          <w:p w:rsidR="007638B2" w:rsidRPr="003F77DB" w:rsidRDefault="007638B2" w:rsidP="007638B2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a) Tìm công thức phân tử của (X).</w:t>
            </w:r>
          </w:p>
          <w:p w:rsidR="007638B2" w:rsidRDefault="007638B2" w:rsidP="007638B2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b) Viết công thức cấu tạo có thể có của (X).</w:t>
            </w: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190" w:type="dxa"/>
          </w:tcPr>
          <w:p w:rsidR="000D6CE5" w:rsidRDefault="000D6CE5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Default="0046796C" w:rsidP="009A2779">
            <w:pPr>
              <w:jc w:val="center"/>
              <w:rPr>
                <w:sz w:val="28"/>
                <w:szCs w:val="28"/>
              </w:rPr>
            </w:pPr>
          </w:p>
          <w:p w:rsidR="0046796C" w:rsidRPr="007638B2" w:rsidRDefault="0046796C" w:rsidP="009A2779">
            <w:pPr>
              <w:jc w:val="center"/>
              <w:rPr>
                <w:sz w:val="28"/>
                <w:szCs w:val="28"/>
              </w:rPr>
            </w:pPr>
          </w:p>
        </w:tc>
      </w:tr>
    </w:tbl>
    <w:p w:rsidR="000D6CE5" w:rsidRDefault="000D6CE5" w:rsidP="00AB25AF">
      <w:pPr>
        <w:spacing w:after="0"/>
        <w:rPr>
          <w:rFonts w:cs="Times New Roman"/>
        </w:rPr>
      </w:pPr>
    </w:p>
    <w:p w:rsidR="00D66C23" w:rsidRPr="00627508" w:rsidRDefault="00D66C23" w:rsidP="00D66C23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D66C23" w:rsidRDefault="00D66C23" w:rsidP="00D66C23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D66C23" w:rsidRPr="00AB51E4" w:rsidRDefault="00D66C23" w:rsidP="00D66C23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D66C23" w:rsidRPr="00D76AE5" w:rsidRDefault="00D66C23" w:rsidP="00D66C23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D66C23" w:rsidRPr="00D25919" w:rsidRDefault="00D66C23" w:rsidP="00D66C23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D66C23" w:rsidRPr="00CD5605" w:rsidRDefault="00D66C23" w:rsidP="00D66C2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3</w:t>
      </w:r>
    </w:p>
    <w:p w:rsidR="00D66C23" w:rsidRPr="000D6CE5" w:rsidRDefault="00D66C23" w:rsidP="00D66C2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</w:t>
      </w:r>
      <w:r>
        <w:rPr>
          <w:b/>
        </w:rPr>
        <w:t>20</w:t>
      </w:r>
      <w:r>
        <w:rPr>
          <w:b/>
          <w:lang w:val="vi-VN"/>
        </w:rPr>
        <w:t xml:space="preserve"> – 20</w:t>
      </w:r>
      <w:r>
        <w:rPr>
          <w:b/>
        </w:rPr>
        <w:t>21</w:t>
      </w:r>
    </w:p>
    <w:p w:rsidR="00D66C23" w:rsidRDefault="00D66C23" w:rsidP="00D66C23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18T4</w:t>
      </w:r>
      <w:r>
        <w:rPr>
          <w:lang w:val="vi-VN"/>
        </w:rPr>
        <w:tab/>
        <w:t>Ngày thi:</w:t>
      </w:r>
      <w:r>
        <w:t xml:space="preserve">    / 10 /2020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D66C23" w:rsidRPr="00D76AE5" w:rsidRDefault="00D66C23" w:rsidP="00D66C23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D66C23" w:rsidTr="000F382A">
        <w:trPr>
          <w:trHeight w:val="350"/>
        </w:trPr>
        <w:tc>
          <w:tcPr>
            <w:tcW w:w="5040" w:type="dxa"/>
            <w:vMerge w:val="restart"/>
          </w:tcPr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HỌ VÀ TÊN SV:................................................</w:t>
            </w:r>
          </w:p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D66C23" w:rsidRDefault="00D66C23" w:rsidP="000F382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D66C23" w:rsidTr="000F382A">
        <w:trPr>
          <w:trHeight w:val="1142"/>
        </w:trPr>
        <w:tc>
          <w:tcPr>
            <w:tcW w:w="5040" w:type="dxa"/>
            <w:vMerge/>
          </w:tcPr>
          <w:p w:rsidR="00D66C23" w:rsidRDefault="00D66C23" w:rsidP="000F382A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D66C23" w:rsidRDefault="00D66C23" w:rsidP="000F382A">
            <w:pPr>
              <w:jc w:val="center"/>
              <w:rPr>
                <w:lang w:val="vi-VN"/>
              </w:rPr>
            </w:pPr>
          </w:p>
        </w:tc>
      </w:tr>
    </w:tbl>
    <w:p w:rsidR="00D66C23" w:rsidRDefault="00D66C23" w:rsidP="00D66C23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D66C23" w:rsidTr="000F382A">
        <w:trPr>
          <w:trHeight w:val="429"/>
        </w:trPr>
        <w:tc>
          <w:tcPr>
            <w:tcW w:w="2078" w:type="dxa"/>
          </w:tcPr>
          <w:p w:rsidR="00D66C23" w:rsidRPr="00180A93" w:rsidRDefault="00D66C23" w:rsidP="0046796C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3</w:t>
            </w:r>
            <w:r w:rsidR="0046796C">
              <w:rPr>
                <w:b/>
                <w:sz w:val="24"/>
                <w:szCs w:val="24"/>
              </w:rPr>
              <w:t>203</w:t>
            </w:r>
          </w:p>
        </w:tc>
      </w:tr>
    </w:tbl>
    <w:p w:rsidR="00D66C23" w:rsidRDefault="00D66C23" w:rsidP="00D66C23">
      <w:pPr>
        <w:jc w:val="center"/>
      </w:pPr>
    </w:p>
    <w:p w:rsidR="00D66C23" w:rsidRDefault="00D66C23" w:rsidP="00D66C23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D66C23" w:rsidRDefault="00D66C23" w:rsidP="00D66C23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0D6CE5" w:rsidRPr="00E811AD" w:rsidRDefault="000D6CE5" w:rsidP="000D6CE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35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8100"/>
      </w:tblGrid>
      <w:tr w:rsidR="000D6CE5" w:rsidTr="00D66C23">
        <w:trPr>
          <w:trHeight w:val="44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10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D66C23">
        <w:trPr>
          <w:trHeight w:val="5975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  <w:p w:rsidR="000D6CE5" w:rsidRPr="00FD0F44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8100" w:type="dxa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a/ 2,2-điclo-3</w:t>
            </w:r>
            <w:r w:rsidR="00F20330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  <w:lang w:val="vi-VN"/>
              </w:rPr>
              <w:t>metyl</w:t>
            </w:r>
            <w:proofErr w:type="spellStart"/>
            <w:r w:rsidR="00EA1CF3">
              <w:rPr>
                <w:sz w:val="26"/>
                <w:szCs w:val="26"/>
              </w:rPr>
              <w:t>hep</w:t>
            </w:r>
            <w:proofErr w:type="spellEnd"/>
            <w:r>
              <w:rPr>
                <w:sz w:val="26"/>
                <w:szCs w:val="26"/>
                <w:lang w:val="vi-VN"/>
              </w:rPr>
              <w:t>tan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</w:t>
            </w:r>
            <w:r w:rsidR="00F20330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  <w:lang w:val="vi-VN"/>
              </w:rPr>
              <w:t>đibromhex-2-en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3,3-đietyl-4</w:t>
            </w:r>
            <w:r w:rsidR="00F20330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  <w:lang w:val="vi-VN"/>
              </w:rPr>
              <w:t>clopent-1-in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46796C" w:rsidRDefault="0046796C" w:rsidP="009A277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0D6CE5" w:rsidRPr="006F61D7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d/2-clo-5-brom</w:t>
            </w:r>
            <w:r w:rsidR="00EA1CF3">
              <w:rPr>
                <w:sz w:val="26"/>
                <w:szCs w:val="26"/>
                <w:lang w:val="vi-VN"/>
              </w:rPr>
              <w:t>hex</w:t>
            </w:r>
            <w:r w:rsidR="00EA1CF3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lang w:val="vi-VN"/>
              </w:rPr>
              <w:t>-1,3-đien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</w:tc>
      </w:tr>
      <w:tr w:rsidR="000D6CE5" w:rsidTr="00D66C23">
        <w:trPr>
          <w:trHeight w:val="62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10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D66C23">
        <w:trPr>
          <w:trHeight w:val="80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0F4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505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100" w:type="dxa"/>
          </w:tcPr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0D6CE5" w:rsidRPr="00A527DD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</w:t>
            </w:r>
            <w:r w:rsidR="00101D68">
              <w:rPr>
                <w:b/>
                <w:bCs/>
                <w:sz w:val="26"/>
                <w:szCs w:val="26"/>
              </w:rPr>
              <w:t xml:space="preserve">             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101D68">
              <w:rPr>
                <w:sz w:val="26"/>
                <w:szCs w:val="26"/>
              </w:rPr>
              <w:t>Prop</w:t>
            </w:r>
            <w:r w:rsidR="00EA1CF3">
              <w:rPr>
                <w:sz w:val="26"/>
                <w:szCs w:val="26"/>
                <w:lang w:val="vi-VN"/>
              </w:rPr>
              <w:t xml:space="preserve">an,  </w:t>
            </w:r>
            <w:r w:rsidR="00EA1CF3">
              <w:rPr>
                <w:sz w:val="26"/>
                <w:szCs w:val="26"/>
              </w:rPr>
              <w:t xml:space="preserve">      But-2-in</w:t>
            </w:r>
            <w:r>
              <w:rPr>
                <w:sz w:val="26"/>
                <w:szCs w:val="26"/>
                <w:lang w:val="vi-VN"/>
              </w:rPr>
              <w:t xml:space="preserve">, </w:t>
            </w:r>
            <w:r w:rsidR="00EA1CF3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EA1CF3">
              <w:rPr>
                <w:sz w:val="26"/>
                <w:szCs w:val="26"/>
              </w:rPr>
              <w:t>Propi</w:t>
            </w:r>
            <w:proofErr w:type="spellEnd"/>
            <w:r w:rsidR="00EA1CF3">
              <w:rPr>
                <w:sz w:val="26"/>
                <w:szCs w:val="26"/>
                <w:lang w:val="vi-VN"/>
              </w:rPr>
              <w:t>n</w:t>
            </w:r>
          </w:p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  <w:lang w:val="vi-VN"/>
              </w:rPr>
            </w:pPr>
          </w:p>
        </w:tc>
      </w:tr>
      <w:tr w:rsidR="000D6CE5" w:rsidTr="00D66C23">
        <w:trPr>
          <w:trHeight w:val="2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100" w:type="dxa"/>
          </w:tcPr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26704B90" wp14:editId="3D0F93C0">
                  <wp:extent cx="128905" cy="11747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</w:t>
            </w:r>
            <w:r w:rsidR="00101D68" w:rsidRPr="003F77DB">
              <w:rPr>
                <w:sz w:val="26"/>
                <w:szCs w:val="26"/>
                <w:lang w:val="pt-BR"/>
              </w:rPr>
              <w:t>– CH</w:t>
            </w:r>
            <w:r w:rsidR="00101D68"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101D68"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HCl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19A40EAF" wp14:editId="45D4128F">
                  <wp:extent cx="855980" cy="26987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73D8E09F" wp14:editId="622E2A72">
                  <wp:extent cx="128905" cy="11747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="00101D68">
              <w:rPr>
                <w:sz w:val="26"/>
                <w:szCs w:val="26"/>
                <w:vertAlign w:val="subscript"/>
              </w:rPr>
              <w:t>2</w:t>
            </w:r>
            <w:r w:rsidR="00101D68" w:rsidRPr="003F77DB">
              <w:rPr>
                <w:sz w:val="26"/>
                <w:szCs w:val="26"/>
                <w:lang w:val="pt-BR"/>
              </w:rPr>
              <w:t>– CH</w:t>
            </w:r>
            <w:r w:rsidR="00101D68"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101D68"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01F4CD4" wp14:editId="6BD32CB1">
                  <wp:extent cx="187325" cy="14097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3F77DB">
              <w:rPr>
                <w:sz w:val="26"/>
                <w:szCs w:val="26"/>
              </w:rPr>
              <w:t>nCH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="00101D68">
              <w:rPr>
                <w:noProof/>
                <w:position w:val="-6"/>
                <w:sz w:val="26"/>
                <w:szCs w:val="26"/>
              </w:rPr>
              <w:t xml:space="preserve"> </w:t>
            </w:r>
            <w:r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1F666DAD" wp14:editId="378A4490">
                  <wp:extent cx="703580" cy="32829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 xml:space="preserve">  </w:t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="00101D68">
              <w:rPr>
                <w:sz w:val="26"/>
                <w:szCs w:val="26"/>
              </w:rPr>
              <w:t>=CH</w:t>
            </w:r>
            <w:r w:rsidR="00101D68" w:rsidRPr="003F77DB">
              <w:rPr>
                <w:sz w:val="26"/>
                <w:szCs w:val="26"/>
                <w:lang w:val="pt-BR"/>
              </w:rPr>
              <w:t>– CH</w:t>
            </w:r>
            <w:r w:rsidR="00101D68"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101D68"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HBr</w:t>
            </w:r>
            <w:proofErr w:type="spellEnd"/>
            <w:r w:rsidR="00101D68">
              <w:rPr>
                <w:sz w:val="26"/>
                <w:szCs w:val="26"/>
              </w:rPr>
              <w:t xml:space="preserve"> </w:t>
            </w:r>
            <w:r w:rsidR="00101D68"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4E75236D" wp14:editId="7EDCE1A3">
                  <wp:extent cx="187325" cy="1409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="00101D68" w:rsidRPr="003F77DB">
              <w:rPr>
                <w:sz w:val="26"/>
                <w:szCs w:val="26"/>
              </w:rPr>
              <w:t>CH</w:t>
            </w:r>
            <w:r w:rsidR="00101D68" w:rsidRPr="003F77DB">
              <w:rPr>
                <w:sz w:val="26"/>
                <w:szCs w:val="26"/>
                <w:vertAlign w:val="subscript"/>
              </w:rPr>
              <w:t>2</w:t>
            </w:r>
            <w:r w:rsidR="00101D68" w:rsidRPr="003F77DB">
              <w:rPr>
                <w:sz w:val="26"/>
                <w:szCs w:val="26"/>
              </w:rPr>
              <w:t>=CH-CH=CH</w:t>
            </w:r>
            <w:r w:rsidR="00101D68" w:rsidRPr="003F77DB">
              <w:rPr>
                <w:sz w:val="26"/>
                <w:szCs w:val="26"/>
                <w:vertAlign w:val="subscript"/>
              </w:rPr>
              <w:t>2</w:t>
            </w:r>
            <w:r w:rsidR="00101D68">
              <w:rPr>
                <w:noProof/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+ </w:t>
            </w:r>
            <w:r w:rsidRPr="003F77DB">
              <w:rPr>
                <w:sz w:val="26"/>
                <w:szCs w:val="26"/>
                <w:lang w:val="de-DE"/>
              </w:rPr>
              <w:t>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7AC930A2" wp14:editId="135BB1F6">
                  <wp:extent cx="187325" cy="14097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3C0D7D" w:rsidRDefault="000D6CE5" w:rsidP="009A2779">
            <w:pPr>
              <w:rPr>
                <w:lang w:val="vi-VN"/>
              </w:rPr>
            </w:pPr>
          </w:p>
        </w:tc>
      </w:tr>
      <w:tr w:rsidR="000D6CE5" w:rsidTr="00D66C23">
        <w:trPr>
          <w:trHeight w:val="521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752EAA" w:rsidRPr="003F77DB" w:rsidRDefault="00752EAA" w:rsidP="00752EAA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lang w:val="pt-BR"/>
              </w:rPr>
              <w:t>xi hóa hoàn toàn 10,2 gam ank</w:t>
            </w:r>
            <w:r w:rsidR="00101D68">
              <w:rPr>
                <w:sz w:val="26"/>
                <w:szCs w:val="26"/>
                <w:lang w:val="pt-BR"/>
              </w:rPr>
              <w:t>i</w:t>
            </w:r>
            <w:r w:rsidRPr="003F77DB">
              <w:rPr>
                <w:sz w:val="26"/>
                <w:szCs w:val="26"/>
                <w:lang w:val="pt-BR"/>
              </w:rPr>
              <w:t xml:space="preserve">n (X) thu được </w:t>
            </w:r>
            <w:r>
              <w:rPr>
                <w:sz w:val="26"/>
                <w:szCs w:val="26"/>
                <w:lang w:val="pt-BR"/>
              </w:rPr>
              <w:t xml:space="preserve">16,8 </w:t>
            </w:r>
            <w:r w:rsidRPr="003F77DB">
              <w:rPr>
                <w:sz w:val="26"/>
                <w:szCs w:val="26"/>
                <w:lang w:val="pt-BR"/>
              </w:rPr>
              <w:t>lít CO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3F77DB">
              <w:rPr>
                <w:sz w:val="26"/>
                <w:szCs w:val="26"/>
                <w:lang w:val="pt-BR"/>
              </w:rPr>
              <w:t xml:space="preserve"> (điều kiện tiêu chuẩn).</w:t>
            </w:r>
          </w:p>
          <w:p w:rsidR="00752EAA" w:rsidRPr="003F77DB" w:rsidRDefault="00752EAA" w:rsidP="00752EAA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a) Tìm công thức phân tử của (X).</w:t>
            </w:r>
          </w:p>
          <w:p w:rsidR="00752EAA" w:rsidRDefault="00752EAA" w:rsidP="00752EAA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b) Viết công thức cấu tạo có thể có của (X).</w:t>
            </w: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100" w:type="dxa"/>
          </w:tcPr>
          <w:p w:rsidR="000D6CE5" w:rsidRDefault="000D6CE5" w:rsidP="009A2779">
            <w:pPr>
              <w:jc w:val="center"/>
            </w:pPr>
          </w:p>
        </w:tc>
      </w:tr>
    </w:tbl>
    <w:p w:rsidR="000D6CE5" w:rsidRDefault="000D6CE5" w:rsidP="00AB25AF">
      <w:pPr>
        <w:spacing w:after="0"/>
        <w:rPr>
          <w:sz w:val="18"/>
          <w:szCs w:val="18"/>
        </w:rPr>
      </w:pPr>
    </w:p>
    <w:p w:rsidR="000D6CE5" w:rsidRDefault="000D6CE5" w:rsidP="00AB25AF">
      <w:pPr>
        <w:spacing w:after="0"/>
        <w:rPr>
          <w:sz w:val="18"/>
          <w:szCs w:val="18"/>
        </w:rPr>
      </w:pPr>
    </w:p>
    <w:p w:rsidR="00D66C23" w:rsidRPr="00627508" w:rsidRDefault="00D66C23" w:rsidP="00D66C23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D66C23" w:rsidRDefault="00D66C23" w:rsidP="00D66C23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D66C23" w:rsidRPr="00AB51E4" w:rsidRDefault="00D66C23" w:rsidP="00D66C23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D66C23" w:rsidRPr="00D76AE5" w:rsidRDefault="00D66C23" w:rsidP="00D66C23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D66C23" w:rsidRPr="00D25919" w:rsidRDefault="00D66C23" w:rsidP="00D66C23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D66C23" w:rsidRPr="00CD5605" w:rsidRDefault="00D66C23" w:rsidP="00D66C2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3</w:t>
      </w:r>
    </w:p>
    <w:p w:rsidR="00D66C23" w:rsidRPr="000D6CE5" w:rsidRDefault="00D66C23" w:rsidP="00D66C2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</w:t>
      </w:r>
      <w:r>
        <w:rPr>
          <w:b/>
        </w:rPr>
        <w:t>20</w:t>
      </w:r>
      <w:r>
        <w:rPr>
          <w:b/>
          <w:lang w:val="vi-VN"/>
        </w:rPr>
        <w:t xml:space="preserve"> – 20</w:t>
      </w:r>
      <w:r>
        <w:rPr>
          <w:b/>
        </w:rPr>
        <w:t>21</w:t>
      </w:r>
    </w:p>
    <w:p w:rsidR="00D66C23" w:rsidRDefault="00D66C23" w:rsidP="00D66C23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18T4</w:t>
      </w:r>
      <w:r>
        <w:rPr>
          <w:lang w:val="vi-VN"/>
        </w:rPr>
        <w:tab/>
        <w:t>Ngày thi:</w:t>
      </w:r>
      <w:r>
        <w:t xml:space="preserve">    / 10 /2020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D66C23" w:rsidRPr="00D76AE5" w:rsidRDefault="00D66C23" w:rsidP="00D66C23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D66C23" w:rsidTr="000F382A">
        <w:trPr>
          <w:trHeight w:val="350"/>
        </w:trPr>
        <w:tc>
          <w:tcPr>
            <w:tcW w:w="5040" w:type="dxa"/>
            <w:vMerge w:val="restart"/>
          </w:tcPr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HỌ VÀ TÊN SV:................................................</w:t>
            </w:r>
          </w:p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D66C23" w:rsidRDefault="00D66C23" w:rsidP="000F382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D66C23" w:rsidTr="000F382A">
        <w:trPr>
          <w:trHeight w:val="1142"/>
        </w:trPr>
        <w:tc>
          <w:tcPr>
            <w:tcW w:w="5040" w:type="dxa"/>
            <w:vMerge/>
          </w:tcPr>
          <w:p w:rsidR="00D66C23" w:rsidRDefault="00D66C23" w:rsidP="000F382A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D66C23" w:rsidRDefault="00D66C23" w:rsidP="000F382A">
            <w:pPr>
              <w:jc w:val="center"/>
              <w:rPr>
                <w:lang w:val="vi-VN"/>
              </w:rPr>
            </w:pPr>
          </w:p>
        </w:tc>
      </w:tr>
    </w:tbl>
    <w:p w:rsidR="00D66C23" w:rsidRDefault="00D66C23" w:rsidP="00D66C23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D66C23" w:rsidTr="000F382A">
        <w:trPr>
          <w:trHeight w:val="429"/>
        </w:trPr>
        <w:tc>
          <w:tcPr>
            <w:tcW w:w="2078" w:type="dxa"/>
          </w:tcPr>
          <w:p w:rsidR="00D66C23" w:rsidRPr="00180A93" w:rsidRDefault="00D66C23" w:rsidP="0046796C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3</w:t>
            </w:r>
            <w:r w:rsidR="0046796C">
              <w:rPr>
                <w:b/>
                <w:sz w:val="24"/>
                <w:szCs w:val="24"/>
              </w:rPr>
              <w:t>204</w:t>
            </w:r>
          </w:p>
        </w:tc>
      </w:tr>
    </w:tbl>
    <w:p w:rsidR="00D66C23" w:rsidRDefault="00D66C23" w:rsidP="00D66C23">
      <w:pPr>
        <w:jc w:val="center"/>
      </w:pPr>
    </w:p>
    <w:p w:rsidR="00D66C23" w:rsidRDefault="00D66C23" w:rsidP="00D66C23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D66C23" w:rsidRDefault="00D66C23" w:rsidP="00D66C23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0D6CE5" w:rsidRPr="00E811AD" w:rsidRDefault="000D6CE5" w:rsidP="000D6CE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17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7920"/>
      </w:tblGrid>
      <w:tr w:rsidR="000D6CE5" w:rsidTr="009A2779">
        <w:trPr>
          <w:trHeight w:val="44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5975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  <w:p w:rsidR="000D6CE5" w:rsidRPr="00FD0F44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a/ 2,2-điclo-3</w:t>
            </w:r>
            <w:r w:rsidR="00F20330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  <w:lang w:val="vi-VN"/>
              </w:rPr>
              <w:t>metylpentan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46796C" w:rsidRDefault="0046796C" w:rsidP="009A277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b/3-etyl-4,5đibromhex-2-en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3,3-đietyl-4</w:t>
            </w:r>
            <w:r w:rsidR="00F20330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  <w:lang w:val="vi-VN"/>
              </w:rPr>
              <w:t>clopent-1-in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46796C" w:rsidRDefault="0046796C" w:rsidP="009A277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0D6CE5" w:rsidRPr="006F61D7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d/2-clo-5-brompent-1,3-đien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46796C" w:rsidRDefault="0046796C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</w:tc>
      </w:tr>
      <w:tr w:rsidR="000D6CE5" w:rsidTr="009A2779">
        <w:trPr>
          <w:trHeight w:val="62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80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0F4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505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0D6CE5" w:rsidRPr="00A527DD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 </w:t>
            </w:r>
            <w:r>
              <w:rPr>
                <w:sz w:val="26"/>
                <w:szCs w:val="26"/>
                <w:lang w:val="vi-VN"/>
              </w:rPr>
              <w:t>etan,   etilen,  axetilen</w:t>
            </w:r>
          </w:p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  <w:lang w:val="vi-VN"/>
              </w:rPr>
            </w:pPr>
          </w:p>
        </w:tc>
      </w:tr>
      <w:tr w:rsidR="000D6CE5" w:rsidTr="009A2779">
        <w:trPr>
          <w:trHeight w:val="2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054A35A4" wp14:editId="0AF8874F">
                  <wp:extent cx="128905" cy="11747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F77DB">
              <w:rPr>
                <w:sz w:val="26"/>
                <w:szCs w:val="26"/>
              </w:rPr>
              <w:t>CH</w:t>
            </w:r>
            <w:proofErr w:type="spellEnd"/>
            <w:r w:rsidRPr="003F77DB">
              <w:rPr>
                <w:sz w:val="26"/>
                <w:szCs w:val="26"/>
              </w:rPr>
              <w:t xml:space="preserve"> + </w:t>
            </w:r>
            <w:proofErr w:type="spellStart"/>
            <w:r w:rsidRPr="003F77DB">
              <w:rPr>
                <w:sz w:val="26"/>
                <w:szCs w:val="26"/>
              </w:rPr>
              <w:t>HCl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7B6B940C" wp14:editId="691B92F5">
                  <wp:extent cx="855980" cy="26987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61E1B1EB" wp14:editId="2A737A4F">
                  <wp:extent cx="128905" cy="11747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Pr="003F77DB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B27FECB" wp14:editId="38668046">
                  <wp:extent cx="187325" cy="14097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3F77DB">
              <w:rPr>
                <w:sz w:val="26"/>
                <w:szCs w:val="26"/>
              </w:rPr>
              <w:t>nCH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4F53BEB1" wp14:editId="5AC76E28">
                  <wp:extent cx="703580" cy="32829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 xml:space="preserve">  </w:t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 xml:space="preserve">2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HBr</w:t>
            </w:r>
            <w:proofErr w:type="spellEnd"/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Pr="003F77DB">
              <w:rPr>
                <w:sz w:val="26"/>
                <w:szCs w:val="26"/>
                <w:lang w:val="pt-BR"/>
              </w:rPr>
              <w:t>CH = CH – CH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+ </w:t>
            </w:r>
            <w:r w:rsidRPr="003F77DB">
              <w:rPr>
                <w:sz w:val="26"/>
                <w:szCs w:val="26"/>
                <w:lang w:val="de-DE"/>
              </w:rPr>
              <w:t>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FD9D6EA" wp14:editId="53169571">
                  <wp:extent cx="187325" cy="14097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3C0D7D" w:rsidRDefault="000D6CE5" w:rsidP="009A2779">
            <w:pPr>
              <w:rPr>
                <w:lang w:val="vi-VN"/>
              </w:rPr>
            </w:pPr>
          </w:p>
        </w:tc>
      </w:tr>
      <w:tr w:rsidR="000D6CE5" w:rsidTr="009A2779">
        <w:trPr>
          <w:trHeight w:val="521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Pr="003F77DB" w:rsidRDefault="000D6CE5" w:rsidP="009A2779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Cho etilen vào bình chứa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lỏng tạo ra 1,2-đibrometan.</w:t>
            </w:r>
          </w:p>
          <w:p w:rsidR="000D6CE5" w:rsidRPr="003F77DB" w:rsidRDefault="000D6CE5" w:rsidP="009A2779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a) Tính thể tích etilen ở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)đã tác dụng với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biết rằng sau khi phản ứng kết thúc thấy khối lượng bình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tăng thêm </w:t>
            </w:r>
            <w:r>
              <w:rPr>
                <w:sz w:val="26"/>
                <w:szCs w:val="26"/>
                <w:lang w:val="vi-VN"/>
              </w:rPr>
              <w:t>42</w:t>
            </w:r>
            <w:r w:rsidRPr="003F77DB">
              <w:rPr>
                <w:sz w:val="26"/>
                <w:szCs w:val="26"/>
                <w:lang w:val="de-DE"/>
              </w:rPr>
              <w:t xml:space="preserve"> gam.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b) Tính khối lượng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có thể kết hợp với </w:t>
            </w:r>
            <w:r>
              <w:rPr>
                <w:sz w:val="26"/>
                <w:szCs w:val="26"/>
                <w:lang w:val="vi-VN"/>
              </w:rPr>
              <w:t>8,96</w:t>
            </w:r>
            <w:r w:rsidRPr="003F77DB">
              <w:rPr>
                <w:sz w:val="26"/>
                <w:szCs w:val="26"/>
                <w:lang w:val="de-DE"/>
              </w:rPr>
              <w:t xml:space="preserve"> lít etilen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</w:t>
            </w:r>
          </w:p>
          <w:p w:rsidR="0046796C" w:rsidRDefault="0046796C" w:rsidP="009A2779">
            <w:pPr>
              <w:spacing w:before="120"/>
              <w:jc w:val="both"/>
              <w:rPr>
                <w:sz w:val="26"/>
                <w:szCs w:val="26"/>
                <w:lang w:val="de-DE"/>
              </w:rPr>
            </w:pPr>
          </w:p>
          <w:p w:rsidR="0046796C" w:rsidRPr="009654A4" w:rsidRDefault="0046796C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</w:tc>
      </w:tr>
    </w:tbl>
    <w:p w:rsidR="000D6CE5" w:rsidRDefault="000D6CE5" w:rsidP="00AB25AF">
      <w:pPr>
        <w:spacing w:after="0"/>
        <w:rPr>
          <w:sz w:val="18"/>
          <w:szCs w:val="18"/>
        </w:rPr>
      </w:pPr>
    </w:p>
    <w:p w:rsidR="00D66C23" w:rsidRPr="00627508" w:rsidRDefault="00D66C23" w:rsidP="00D66C23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D66C23" w:rsidRDefault="00D66C23" w:rsidP="00D66C23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D66C23" w:rsidRPr="00AB51E4" w:rsidRDefault="00D66C23" w:rsidP="00D66C23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D66C23" w:rsidRPr="00D76AE5" w:rsidRDefault="00D66C23" w:rsidP="00D66C23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D66C23" w:rsidRPr="00D25919" w:rsidRDefault="00D66C23" w:rsidP="00D66C23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D66C23" w:rsidRPr="00CD5605" w:rsidRDefault="00D66C23" w:rsidP="00D66C2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3</w:t>
      </w:r>
    </w:p>
    <w:p w:rsidR="00D66C23" w:rsidRPr="000D6CE5" w:rsidRDefault="00D66C23" w:rsidP="00D66C2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</w:t>
      </w:r>
      <w:r>
        <w:rPr>
          <w:b/>
        </w:rPr>
        <w:t>20</w:t>
      </w:r>
      <w:r>
        <w:rPr>
          <w:b/>
          <w:lang w:val="vi-VN"/>
        </w:rPr>
        <w:t xml:space="preserve"> – 20</w:t>
      </w:r>
      <w:r>
        <w:rPr>
          <w:b/>
        </w:rPr>
        <w:t>21</w:t>
      </w:r>
    </w:p>
    <w:p w:rsidR="00D66C23" w:rsidRDefault="00D66C23" w:rsidP="00D66C23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18T4</w:t>
      </w:r>
      <w:r>
        <w:rPr>
          <w:lang w:val="vi-VN"/>
        </w:rPr>
        <w:tab/>
        <w:t>Ngày thi:</w:t>
      </w:r>
      <w:r>
        <w:t xml:space="preserve">    / 10 /2020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D66C23" w:rsidRPr="00D76AE5" w:rsidRDefault="00D66C23" w:rsidP="00D66C23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D66C23" w:rsidTr="000F382A">
        <w:trPr>
          <w:trHeight w:val="350"/>
        </w:trPr>
        <w:tc>
          <w:tcPr>
            <w:tcW w:w="5040" w:type="dxa"/>
            <w:vMerge w:val="restart"/>
          </w:tcPr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HỌ VÀ TÊN SV:................................................</w:t>
            </w:r>
          </w:p>
          <w:p w:rsidR="00D66C23" w:rsidRDefault="00D66C23" w:rsidP="000F382A">
            <w:pPr>
              <w:jc w:val="center"/>
            </w:pPr>
          </w:p>
          <w:p w:rsidR="00D66C23" w:rsidRDefault="00D66C23" w:rsidP="000F382A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D66C23" w:rsidRDefault="00D66C23" w:rsidP="000F382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D66C23" w:rsidTr="000F382A">
        <w:trPr>
          <w:trHeight w:val="1142"/>
        </w:trPr>
        <w:tc>
          <w:tcPr>
            <w:tcW w:w="5040" w:type="dxa"/>
            <w:vMerge/>
          </w:tcPr>
          <w:p w:rsidR="00D66C23" w:rsidRDefault="00D66C23" w:rsidP="000F382A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D66C23" w:rsidRDefault="00D66C23" w:rsidP="000F382A">
            <w:pPr>
              <w:jc w:val="center"/>
              <w:rPr>
                <w:lang w:val="vi-VN"/>
              </w:rPr>
            </w:pPr>
          </w:p>
        </w:tc>
      </w:tr>
    </w:tbl>
    <w:p w:rsidR="00D66C23" w:rsidRDefault="00D66C23" w:rsidP="00D66C23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D66C23" w:rsidTr="000F382A">
        <w:trPr>
          <w:trHeight w:val="429"/>
        </w:trPr>
        <w:tc>
          <w:tcPr>
            <w:tcW w:w="2078" w:type="dxa"/>
          </w:tcPr>
          <w:p w:rsidR="00D66C23" w:rsidRPr="00180A93" w:rsidRDefault="00D66C23" w:rsidP="000F382A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3</w:t>
            </w:r>
            <w:r>
              <w:rPr>
                <w:b/>
                <w:sz w:val="24"/>
                <w:szCs w:val="24"/>
              </w:rPr>
              <w:t>171</w:t>
            </w:r>
          </w:p>
        </w:tc>
      </w:tr>
    </w:tbl>
    <w:p w:rsidR="00D66C23" w:rsidRDefault="00D66C23" w:rsidP="00D66C23">
      <w:pPr>
        <w:jc w:val="center"/>
      </w:pPr>
    </w:p>
    <w:p w:rsidR="00D66C23" w:rsidRDefault="00D66C23" w:rsidP="00D66C23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D66C23" w:rsidRDefault="00D66C23" w:rsidP="00D66C23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0D6CE5" w:rsidRPr="00E811AD" w:rsidRDefault="000D6CE5" w:rsidP="000D6CE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17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7920"/>
      </w:tblGrid>
      <w:tr w:rsidR="000D6CE5" w:rsidTr="009A2779">
        <w:trPr>
          <w:trHeight w:val="44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5975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  <w:p w:rsidR="000D6CE5" w:rsidRPr="00FD0F44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a/ 2,2-điclo-3metylpentan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b/3-etyl-4,5đibromhex-2-en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46796C" w:rsidRDefault="0046796C" w:rsidP="009A277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3,3-đietyl-4clopent-1-in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6F61D7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d/2-clo-5-brompent-1,3-đien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</w:tc>
      </w:tr>
      <w:tr w:rsidR="000D6CE5" w:rsidTr="009A2779">
        <w:trPr>
          <w:trHeight w:val="62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80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0F4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505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0D6CE5" w:rsidRPr="00A527DD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 </w:t>
            </w:r>
            <w:r>
              <w:rPr>
                <w:sz w:val="26"/>
                <w:szCs w:val="26"/>
                <w:lang w:val="vi-VN"/>
              </w:rPr>
              <w:t>etan,   etilen,  axetilen</w:t>
            </w:r>
          </w:p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  <w:lang w:val="vi-VN"/>
              </w:rPr>
            </w:pPr>
          </w:p>
        </w:tc>
      </w:tr>
      <w:tr w:rsidR="000D6CE5" w:rsidTr="009A2779">
        <w:trPr>
          <w:trHeight w:val="2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054A35A4" wp14:editId="0AF8874F">
                  <wp:extent cx="128905" cy="11747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F77DB">
              <w:rPr>
                <w:sz w:val="26"/>
                <w:szCs w:val="26"/>
              </w:rPr>
              <w:t>CH</w:t>
            </w:r>
            <w:proofErr w:type="spellEnd"/>
            <w:r w:rsidRPr="003F77DB">
              <w:rPr>
                <w:sz w:val="26"/>
                <w:szCs w:val="26"/>
              </w:rPr>
              <w:t xml:space="preserve"> + </w:t>
            </w:r>
            <w:proofErr w:type="spellStart"/>
            <w:r w:rsidRPr="003F77DB">
              <w:rPr>
                <w:sz w:val="26"/>
                <w:szCs w:val="26"/>
              </w:rPr>
              <w:t>HCl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7B6B940C" wp14:editId="691B92F5">
                  <wp:extent cx="855980" cy="26987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61E1B1EB" wp14:editId="2A737A4F">
                  <wp:extent cx="128905" cy="11747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Pr="003F77DB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B27FECB" wp14:editId="38668046">
                  <wp:extent cx="187325" cy="14097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3F77DB">
              <w:rPr>
                <w:sz w:val="26"/>
                <w:szCs w:val="26"/>
              </w:rPr>
              <w:t>nCH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4F53BEB1" wp14:editId="5AC76E28">
                  <wp:extent cx="703580" cy="32829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 xml:space="preserve">  </w:t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 xml:space="preserve">2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HBr</w:t>
            </w:r>
            <w:proofErr w:type="spellEnd"/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Pr="003F77DB">
              <w:rPr>
                <w:sz w:val="26"/>
                <w:szCs w:val="26"/>
                <w:lang w:val="pt-BR"/>
              </w:rPr>
              <w:t>CH = CH – CH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+ </w:t>
            </w:r>
            <w:r w:rsidRPr="003F77DB">
              <w:rPr>
                <w:sz w:val="26"/>
                <w:szCs w:val="26"/>
                <w:lang w:val="de-DE"/>
              </w:rPr>
              <w:t>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FD9D6EA" wp14:editId="53169571">
                  <wp:extent cx="187325" cy="14097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3C0D7D" w:rsidRDefault="000D6CE5" w:rsidP="009A2779">
            <w:pPr>
              <w:rPr>
                <w:lang w:val="vi-VN"/>
              </w:rPr>
            </w:pPr>
          </w:p>
        </w:tc>
      </w:tr>
      <w:tr w:rsidR="000D6CE5" w:rsidTr="009A2779">
        <w:trPr>
          <w:trHeight w:val="521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Pr="003F77DB" w:rsidRDefault="000D6CE5" w:rsidP="009A2779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Cho etilen vào bình chứa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lỏng tạo ra 1,2-đibrometan.</w:t>
            </w:r>
          </w:p>
          <w:p w:rsidR="000D6CE5" w:rsidRPr="003F77DB" w:rsidRDefault="000D6CE5" w:rsidP="009A2779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a) Tính thể tích etilen ở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)đã tác dụng với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biết rằng sau khi phản ứng kết thúc thấy khối lượng bình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tăng thêm </w:t>
            </w:r>
            <w:r>
              <w:rPr>
                <w:sz w:val="26"/>
                <w:szCs w:val="26"/>
                <w:lang w:val="vi-VN"/>
              </w:rPr>
              <w:t>42</w:t>
            </w:r>
            <w:r w:rsidRPr="003F77DB">
              <w:rPr>
                <w:sz w:val="26"/>
                <w:szCs w:val="26"/>
                <w:lang w:val="de-DE"/>
              </w:rPr>
              <w:t xml:space="preserve"> gam.</w:t>
            </w: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3F77DB">
              <w:rPr>
                <w:sz w:val="26"/>
                <w:szCs w:val="26"/>
                <w:lang w:val="de-DE"/>
              </w:rPr>
              <w:t>b) Tính khối lượng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có thể kết hợp với </w:t>
            </w:r>
            <w:r>
              <w:rPr>
                <w:sz w:val="26"/>
                <w:szCs w:val="26"/>
                <w:lang w:val="vi-VN"/>
              </w:rPr>
              <w:t>8,96</w:t>
            </w:r>
            <w:r w:rsidRPr="003F77DB">
              <w:rPr>
                <w:sz w:val="26"/>
                <w:szCs w:val="26"/>
                <w:lang w:val="de-DE"/>
              </w:rPr>
              <w:t xml:space="preserve"> lít etilen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</w:t>
            </w: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</w:tc>
      </w:tr>
    </w:tbl>
    <w:p w:rsidR="00A8279D" w:rsidRPr="00AB25AF" w:rsidRDefault="00A8279D" w:rsidP="000D6CE5">
      <w:pPr>
        <w:spacing w:after="0"/>
      </w:pPr>
    </w:p>
    <w:sectPr w:rsidR="00A8279D" w:rsidRPr="00AB25AF" w:rsidSect="000D6CE5">
      <w:footerReference w:type="default" r:id="rId14"/>
      <w:pgSz w:w="12240" w:h="15840"/>
      <w:pgMar w:top="720" w:right="720" w:bottom="446" w:left="720" w:header="72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AD4" w:rsidRDefault="004F7AD4" w:rsidP="00AF5745">
      <w:pPr>
        <w:spacing w:after="0" w:line="240" w:lineRule="auto"/>
      </w:pPr>
      <w:r>
        <w:separator/>
      </w:r>
    </w:p>
  </w:endnote>
  <w:endnote w:type="continuationSeparator" w:id="0">
    <w:p w:rsidR="004F7AD4" w:rsidRDefault="004F7AD4" w:rsidP="00AF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469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279D" w:rsidRDefault="00A8279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33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A8279D" w:rsidRDefault="00A827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AD4" w:rsidRDefault="004F7AD4" w:rsidP="00AF5745">
      <w:pPr>
        <w:spacing w:after="0" w:line="240" w:lineRule="auto"/>
      </w:pPr>
      <w:r>
        <w:separator/>
      </w:r>
    </w:p>
  </w:footnote>
  <w:footnote w:type="continuationSeparator" w:id="0">
    <w:p w:rsidR="004F7AD4" w:rsidRDefault="004F7AD4" w:rsidP="00AF57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A24B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263C82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E23D0B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E15068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20450D1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41F72C2"/>
    <w:multiLevelType w:val="hybridMultilevel"/>
    <w:tmpl w:val="83F266D8"/>
    <w:lvl w:ilvl="0" w:tplc="F37EF1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2A6"/>
    <w:rsid w:val="00012D77"/>
    <w:rsid w:val="000201C1"/>
    <w:rsid w:val="00033F17"/>
    <w:rsid w:val="00037C3C"/>
    <w:rsid w:val="000A4B86"/>
    <w:rsid w:val="000C1D88"/>
    <w:rsid w:val="000C69D1"/>
    <w:rsid w:val="000D6CE5"/>
    <w:rsid w:val="00101D68"/>
    <w:rsid w:val="001403C0"/>
    <w:rsid w:val="001620FB"/>
    <w:rsid w:val="00176B4E"/>
    <w:rsid w:val="00180A93"/>
    <w:rsid w:val="001819C1"/>
    <w:rsid w:val="001B319B"/>
    <w:rsid w:val="001C226D"/>
    <w:rsid w:val="001C3492"/>
    <w:rsid w:val="001C63AE"/>
    <w:rsid w:val="001E2763"/>
    <w:rsid w:val="002027ED"/>
    <w:rsid w:val="00240295"/>
    <w:rsid w:val="00247744"/>
    <w:rsid w:val="002538B9"/>
    <w:rsid w:val="002659DF"/>
    <w:rsid w:val="002B1278"/>
    <w:rsid w:val="002C70F7"/>
    <w:rsid w:val="00315A57"/>
    <w:rsid w:val="00317925"/>
    <w:rsid w:val="00323A85"/>
    <w:rsid w:val="00356BCC"/>
    <w:rsid w:val="00363EF0"/>
    <w:rsid w:val="00370759"/>
    <w:rsid w:val="00370C7D"/>
    <w:rsid w:val="003812B2"/>
    <w:rsid w:val="00382A85"/>
    <w:rsid w:val="003868D0"/>
    <w:rsid w:val="003913C3"/>
    <w:rsid w:val="003934B3"/>
    <w:rsid w:val="003C0D7D"/>
    <w:rsid w:val="003C113B"/>
    <w:rsid w:val="003D273B"/>
    <w:rsid w:val="00402C4E"/>
    <w:rsid w:val="00427212"/>
    <w:rsid w:val="004304B7"/>
    <w:rsid w:val="004423C7"/>
    <w:rsid w:val="004516C8"/>
    <w:rsid w:val="00457D80"/>
    <w:rsid w:val="0046796C"/>
    <w:rsid w:val="00470C14"/>
    <w:rsid w:val="004C5E6F"/>
    <w:rsid w:val="004D0264"/>
    <w:rsid w:val="004F7AD4"/>
    <w:rsid w:val="00546974"/>
    <w:rsid w:val="00551A42"/>
    <w:rsid w:val="005603C1"/>
    <w:rsid w:val="005663BB"/>
    <w:rsid w:val="005B7B0E"/>
    <w:rsid w:val="00622B78"/>
    <w:rsid w:val="006366CA"/>
    <w:rsid w:val="0065303A"/>
    <w:rsid w:val="00656C8C"/>
    <w:rsid w:val="00661F7F"/>
    <w:rsid w:val="00677236"/>
    <w:rsid w:val="006A1068"/>
    <w:rsid w:val="006C1504"/>
    <w:rsid w:val="006E3AB5"/>
    <w:rsid w:val="006F3520"/>
    <w:rsid w:val="006F4CBF"/>
    <w:rsid w:val="006F61D7"/>
    <w:rsid w:val="00730126"/>
    <w:rsid w:val="00752EAA"/>
    <w:rsid w:val="007638B2"/>
    <w:rsid w:val="00772FBF"/>
    <w:rsid w:val="00775F4F"/>
    <w:rsid w:val="00777085"/>
    <w:rsid w:val="00780C73"/>
    <w:rsid w:val="00781CF3"/>
    <w:rsid w:val="00781EEB"/>
    <w:rsid w:val="007A7563"/>
    <w:rsid w:val="007F7F0B"/>
    <w:rsid w:val="00832F6E"/>
    <w:rsid w:val="0083368A"/>
    <w:rsid w:val="00841C76"/>
    <w:rsid w:val="00860A00"/>
    <w:rsid w:val="008678FE"/>
    <w:rsid w:val="008D4AD1"/>
    <w:rsid w:val="00901ED0"/>
    <w:rsid w:val="009216DF"/>
    <w:rsid w:val="00937469"/>
    <w:rsid w:val="00961D4F"/>
    <w:rsid w:val="009654A4"/>
    <w:rsid w:val="00997E33"/>
    <w:rsid w:val="009A68D9"/>
    <w:rsid w:val="009D665B"/>
    <w:rsid w:val="00A0660D"/>
    <w:rsid w:val="00A14D7A"/>
    <w:rsid w:val="00A172A5"/>
    <w:rsid w:val="00A3451E"/>
    <w:rsid w:val="00A527DD"/>
    <w:rsid w:val="00A762FF"/>
    <w:rsid w:val="00A8279D"/>
    <w:rsid w:val="00A90D7A"/>
    <w:rsid w:val="00A963B1"/>
    <w:rsid w:val="00AB25AF"/>
    <w:rsid w:val="00AB4BEF"/>
    <w:rsid w:val="00AF5745"/>
    <w:rsid w:val="00B230FF"/>
    <w:rsid w:val="00B47F23"/>
    <w:rsid w:val="00B549D1"/>
    <w:rsid w:val="00B55BAE"/>
    <w:rsid w:val="00B55D2A"/>
    <w:rsid w:val="00B6143F"/>
    <w:rsid w:val="00B62775"/>
    <w:rsid w:val="00B76370"/>
    <w:rsid w:val="00B8150F"/>
    <w:rsid w:val="00B91EAF"/>
    <w:rsid w:val="00BB7FA3"/>
    <w:rsid w:val="00BE52AE"/>
    <w:rsid w:val="00BF5690"/>
    <w:rsid w:val="00C3087F"/>
    <w:rsid w:val="00C3146C"/>
    <w:rsid w:val="00C55C4E"/>
    <w:rsid w:val="00C6765C"/>
    <w:rsid w:val="00C84695"/>
    <w:rsid w:val="00C964DC"/>
    <w:rsid w:val="00CB2D61"/>
    <w:rsid w:val="00CE6264"/>
    <w:rsid w:val="00D0026B"/>
    <w:rsid w:val="00D25919"/>
    <w:rsid w:val="00D64A5A"/>
    <w:rsid w:val="00D64EE0"/>
    <w:rsid w:val="00D652BB"/>
    <w:rsid w:val="00D66C23"/>
    <w:rsid w:val="00D7661D"/>
    <w:rsid w:val="00D93C28"/>
    <w:rsid w:val="00DC5938"/>
    <w:rsid w:val="00DF1E2F"/>
    <w:rsid w:val="00E42085"/>
    <w:rsid w:val="00E56036"/>
    <w:rsid w:val="00E565BF"/>
    <w:rsid w:val="00E570C0"/>
    <w:rsid w:val="00E715D4"/>
    <w:rsid w:val="00E811AD"/>
    <w:rsid w:val="00E84E7A"/>
    <w:rsid w:val="00EA1CF3"/>
    <w:rsid w:val="00EB07F3"/>
    <w:rsid w:val="00EC678D"/>
    <w:rsid w:val="00EF03DE"/>
    <w:rsid w:val="00F1330D"/>
    <w:rsid w:val="00F20330"/>
    <w:rsid w:val="00F21462"/>
    <w:rsid w:val="00F33161"/>
    <w:rsid w:val="00F349CA"/>
    <w:rsid w:val="00F5697D"/>
    <w:rsid w:val="00F65B84"/>
    <w:rsid w:val="00F74C9B"/>
    <w:rsid w:val="00F90827"/>
    <w:rsid w:val="00FB39F4"/>
    <w:rsid w:val="00FC3260"/>
    <w:rsid w:val="00FD0F44"/>
    <w:rsid w:val="00FD32A6"/>
    <w:rsid w:val="00FD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32A6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0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745"/>
  </w:style>
  <w:style w:type="paragraph" w:styleId="Footer">
    <w:name w:val="footer"/>
    <w:basedOn w:val="Normal"/>
    <w:link w:val="Foot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745"/>
  </w:style>
  <w:style w:type="paragraph" w:customStyle="1" w:styleId="Default">
    <w:name w:val="Default"/>
    <w:rsid w:val="0037075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620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wm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38DDE-1D21-4525-BA21-318050406F36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18CFE853-85BA-4B5D-B1F6-E6CA3CC7B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2945</TotalTime>
  <Pages>1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HIEU</dc:creator>
  <cp:lastModifiedBy>CHI NGA</cp:lastModifiedBy>
  <cp:revision>14</cp:revision>
  <cp:lastPrinted>2019-09-20T14:50:00Z</cp:lastPrinted>
  <dcterms:created xsi:type="dcterms:W3CDTF">2015-05-15T05:25:00Z</dcterms:created>
  <dcterms:modified xsi:type="dcterms:W3CDTF">2020-10-26T15:28:00Z</dcterms:modified>
</cp:coreProperties>
</file>