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1F10AB" w:rsidRPr="00742E64">
        <w:rPr>
          <w:rFonts w:ascii="Times New Roman" w:hAnsi="Times New Roman"/>
          <w:bCs/>
          <w:sz w:val="22"/>
          <w:szCs w:val="22"/>
        </w:rPr>
        <w:t>NG K</w:t>
      </w:r>
      <w:r w:rsidR="0073767E">
        <w:rPr>
          <w:rFonts w:ascii="Times New Roman" w:hAnsi="Times New Roman"/>
          <w:bCs/>
          <w:sz w:val="22"/>
          <w:szCs w:val="22"/>
        </w:rPr>
        <w:t>Ỹ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THU</w:t>
      </w:r>
      <w:r w:rsidR="0073767E">
        <w:rPr>
          <w:rFonts w:ascii="Times New Roman" w:hAnsi="Times New Roman"/>
          <w:bCs/>
          <w:sz w:val="22"/>
          <w:szCs w:val="22"/>
        </w:rPr>
        <w:t>Ậ</w:t>
      </w:r>
      <w:r w:rsidR="001F10AB" w:rsidRPr="00742E64">
        <w:rPr>
          <w:rFonts w:ascii="Times New Roman" w:hAnsi="Times New Roman"/>
          <w:bCs/>
          <w:sz w:val="22"/>
          <w:szCs w:val="22"/>
        </w:rPr>
        <w:t>T  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r w:rsidR="0073767E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3C7C31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="004067BF">
        <w:rPr>
          <w:rFonts w:ascii="Times New Roman" w:hAnsi="Times New Roman"/>
          <w:sz w:val="32"/>
          <w:szCs w:val="28"/>
        </w:rPr>
        <w:t>Y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F71F99">
        <w:rPr>
          <w:rFonts w:ascii="Times New Roman" w:hAnsi="Times New Roman"/>
          <w:sz w:val="32"/>
          <w:szCs w:val="28"/>
        </w:rPr>
        <w:t>I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54537F">
        <w:rPr>
          <w:rFonts w:ascii="Times New Roman" w:hAnsi="Times New Roman"/>
          <w:sz w:val="32"/>
          <w:szCs w:val="28"/>
        </w:rPr>
        <w:t>7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201</w:t>
      </w:r>
      <w:r w:rsidR="0054537F">
        <w:rPr>
          <w:rFonts w:ascii="Times New Roman" w:hAnsi="Times New Roman"/>
          <w:sz w:val="32"/>
          <w:szCs w:val="28"/>
        </w:rPr>
        <w:t>8</w:t>
      </w:r>
    </w:p>
    <w:p w:rsidR="004B2286" w:rsidRDefault="0054537F" w:rsidP="004B22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</w:t>
      </w:r>
      <w:r w:rsidR="00F71F99">
        <w:rPr>
          <w:b/>
          <w:sz w:val="28"/>
          <w:szCs w:val="28"/>
        </w:rPr>
        <w:t xml:space="preserve"> TRUNG CẤP CHUYÊN NGHIỆP (9+3) VÀ 1</w:t>
      </w:r>
      <w:r w:rsidR="004C4760">
        <w:rPr>
          <w:b/>
          <w:sz w:val="28"/>
          <w:szCs w:val="28"/>
        </w:rPr>
        <w:t>6</w:t>
      </w:r>
      <w:r w:rsidR="00F71F99">
        <w:rPr>
          <w:b/>
          <w:sz w:val="28"/>
          <w:szCs w:val="28"/>
        </w:rPr>
        <w:t xml:space="preserve"> CAO ĐẲNG NGHỀ </w:t>
      </w:r>
      <w:r w:rsidR="004B2286">
        <w:rPr>
          <w:b/>
          <w:sz w:val="28"/>
          <w:szCs w:val="28"/>
        </w:rPr>
        <w:t>(9+4)</w:t>
      </w:r>
    </w:p>
    <w:p w:rsidR="0073767E" w:rsidRPr="0073767E" w:rsidRDefault="0073767E" w:rsidP="0073767E">
      <w:pPr>
        <w:jc w:val="center"/>
        <w:rPr>
          <w:b/>
        </w:rPr>
      </w:pP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 và tê</w:t>
      </w:r>
      <w:r w:rsidRPr="00DB7557">
        <w:rPr>
          <w:rFonts w:ascii="Times New Roman" w:hAnsi="Times New Roman"/>
          <w:b w:val="0"/>
          <w:szCs w:val="26"/>
        </w:rPr>
        <w:t xml:space="preserve">n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5E613E">
        <w:rPr>
          <w:rFonts w:ascii="Times New Roman" w:hAnsi="Times New Roman"/>
          <w:szCs w:val="26"/>
        </w:rPr>
        <w:t>Nguyễn Phương Hà</w:t>
      </w:r>
      <w:r w:rsidR="005E613E">
        <w:rPr>
          <w:rFonts w:ascii="Times New Roman" w:hAnsi="Times New Roman"/>
          <w:szCs w:val="26"/>
        </w:rPr>
        <w:tab/>
      </w:r>
      <w:r w:rsidR="005E613E">
        <w:rPr>
          <w:rFonts w:ascii="Times New Roman" w:hAnsi="Times New Roman"/>
          <w:szCs w:val="26"/>
        </w:rPr>
        <w:tab/>
      </w:r>
      <w:r w:rsidR="0059314B">
        <w:rPr>
          <w:rFonts w:ascii="Times New Roman" w:hAnsi="Times New Roman"/>
          <w:szCs w:val="26"/>
        </w:rPr>
        <w:t xml:space="preserve"> </w:t>
      </w:r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 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r w:rsidR="0054537F">
        <w:rPr>
          <w:rFonts w:ascii="Times New Roman" w:hAnsi="Times New Roman"/>
          <w:bCs/>
          <w:szCs w:val="26"/>
        </w:rPr>
        <w:t>Hóa học 3</w:t>
      </w:r>
      <w:r w:rsidRPr="00DB7557">
        <w:rPr>
          <w:rFonts w:ascii="Times New Roman" w:hAnsi="Times New Roman"/>
          <w:szCs w:val="26"/>
        </w:rPr>
        <w:t xml:space="preserve">         </w:t>
      </w:r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p:</w:t>
      </w:r>
      <w:r w:rsidRPr="00DB7557">
        <w:rPr>
          <w:rFonts w:ascii="Times New Roman" w:hAnsi="Times New Roman"/>
          <w:szCs w:val="26"/>
        </w:rPr>
        <w:t xml:space="preserve">  </w:t>
      </w:r>
      <w:r w:rsidR="004067BF">
        <w:rPr>
          <w:rFonts w:ascii="Times New Roman" w:hAnsi="Times New Roman"/>
          <w:szCs w:val="26"/>
        </w:rPr>
        <w:t>16</w:t>
      </w:r>
      <w:r w:rsidR="00611A0C">
        <w:rPr>
          <w:rFonts w:ascii="Times New Roman" w:hAnsi="Times New Roman"/>
          <w:szCs w:val="26"/>
        </w:rPr>
        <w:t>TC</w:t>
      </w:r>
      <w:r w:rsidR="00F71F99">
        <w:rPr>
          <w:rFonts w:ascii="Times New Roman" w:hAnsi="Times New Roman"/>
          <w:szCs w:val="26"/>
        </w:rPr>
        <w:t xml:space="preserve"> và </w:t>
      </w:r>
      <w:r w:rsidR="004067BF">
        <w:rPr>
          <w:rFonts w:ascii="Times New Roman" w:hAnsi="Times New Roman"/>
          <w:szCs w:val="26"/>
        </w:rPr>
        <w:t>16</w:t>
      </w:r>
      <w:r w:rsidR="00F71F99">
        <w:rPr>
          <w:rFonts w:ascii="Times New Roman" w:hAnsi="Times New Roman"/>
          <w:szCs w:val="26"/>
        </w:rPr>
        <w:t>TCN</w:t>
      </w:r>
    </w:p>
    <w:p w:rsidR="003C76A1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 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 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 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 xml:space="preserve">y trong </w:t>
      </w:r>
      <w:r w:rsidR="0073767E" w:rsidRPr="00DB7557">
        <w:rPr>
          <w:sz w:val="26"/>
          <w:szCs w:val="26"/>
        </w:rPr>
        <w:t>học kỳ</w:t>
      </w:r>
      <w:r w:rsidRPr="00DB7557">
        <w:rPr>
          <w:sz w:val="26"/>
          <w:szCs w:val="26"/>
        </w:rPr>
        <w:t xml:space="preserve">:   </w:t>
      </w:r>
      <w:r w:rsidR="00073D01" w:rsidRPr="00DB7557">
        <w:rPr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r w:rsidR="005A15FA"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 v</w:t>
      </w:r>
      <w:r w:rsidR="00DB7557" w:rsidRPr="00DB7557">
        <w:rPr>
          <w:sz w:val="26"/>
          <w:szCs w:val="26"/>
        </w:rPr>
        <w:t>ị</w:t>
      </w:r>
      <w:r w:rsidR="00073D01" w:rsidRPr="00DB7557">
        <w:rPr>
          <w:sz w:val="26"/>
          <w:szCs w:val="26"/>
        </w:rPr>
        <w:t xml:space="preserve"> 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 trình</w:t>
      </w:r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5E613E">
        <w:rPr>
          <w:sz w:val="26"/>
          <w:szCs w:val="26"/>
        </w:rPr>
        <w:t>4</w:t>
      </w:r>
    </w:p>
    <w:tbl>
      <w:tblPr>
        <w:tblW w:w="139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DB7557" w:rsidTr="003C76A1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59314B" w:rsidRPr="00DB7557" w:rsidTr="003C76A1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4067BF" w:rsidP="005E613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04/09</w:t>
            </w:r>
            <w:r w:rsidR="00131B85">
              <w:rPr>
                <w:sz w:val="26"/>
                <w:szCs w:val="26"/>
              </w:rPr>
              <w:t>/17</w:t>
            </w:r>
            <w:r w:rsidR="0059314B" w:rsidRPr="00A552A9">
              <w:rPr>
                <w:sz w:val="26"/>
                <w:szCs w:val="26"/>
              </w:rPr>
              <w:t xml:space="preserve">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09</w:t>
            </w:r>
            <w:r w:rsidR="000F0CA7">
              <w:rPr>
                <w:sz w:val="26"/>
                <w:szCs w:val="26"/>
              </w:rPr>
              <w:t>/</w:t>
            </w:r>
            <w:r w:rsidR="0059314B"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59314B" w:rsidRPr="00DB7557">
              <w:rPr>
                <w:sz w:val="26"/>
                <w:szCs w:val="26"/>
              </w:rPr>
              <w:t>/1</w:t>
            </w:r>
            <w:r w:rsidR="00131B85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7415D3" w:rsidP="003C76A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5074E" w:rsidRPr="00DB7557" w:rsidRDefault="00AB079D" w:rsidP="00216E55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42: Anken</w:t>
            </w:r>
          </w:p>
        </w:tc>
      </w:tr>
      <w:tr w:rsidR="007415D3" w:rsidRPr="00DB7557" w:rsidTr="003C76A1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11/09/17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16/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5074E" w:rsidRDefault="00AB079D" w:rsidP="00A558EB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43</w:t>
            </w:r>
            <w:r w:rsidRPr="00E161EE">
              <w:rPr>
                <w:color w:val="000000"/>
                <w:szCs w:val="28"/>
                <w:lang w:eastAsia="zh-CN"/>
              </w:rPr>
              <w:t xml:space="preserve"> : </w:t>
            </w:r>
            <w:r w:rsidRPr="00E161EE">
              <w:rPr>
                <w:color w:val="000000"/>
                <w:szCs w:val="28"/>
              </w:rPr>
              <w:t xml:space="preserve">Ankadien  </w:t>
            </w:r>
            <w:r w:rsidR="00A5074E">
              <w:rPr>
                <w:sz w:val="26"/>
                <w:szCs w:val="26"/>
              </w:rPr>
              <w:t>(2t)</w:t>
            </w:r>
          </w:p>
          <w:p w:rsidR="00A5074E" w:rsidRPr="00DB7557" w:rsidRDefault="00AB079D" w:rsidP="00A558EB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44</w:t>
            </w:r>
            <w:r w:rsidRPr="00E161EE">
              <w:rPr>
                <w:color w:val="000000"/>
                <w:szCs w:val="28"/>
                <w:lang w:eastAsia="zh-CN"/>
              </w:rPr>
              <w:t xml:space="preserve"> : </w:t>
            </w:r>
            <w:r w:rsidRPr="00E161EE">
              <w:rPr>
                <w:color w:val="000000"/>
                <w:szCs w:val="28"/>
              </w:rPr>
              <w:t>Ankin</w:t>
            </w:r>
            <w:r>
              <w:rPr>
                <w:sz w:val="26"/>
                <w:szCs w:val="26"/>
              </w:rPr>
              <w:t xml:space="preserve"> (2</w:t>
            </w:r>
            <w:r w:rsidR="00A5074E">
              <w:rPr>
                <w:sz w:val="26"/>
                <w:szCs w:val="26"/>
              </w:rPr>
              <w:t>t)</w:t>
            </w:r>
          </w:p>
        </w:tc>
      </w:tr>
      <w:tr w:rsidR="007415D3" w:rsidRPr="00DB7557" w:rsidTr="003C76A1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sz w:val="26"/>
                <w:szCs w:val="26"/>
              </w:rPr>
              <w:t>18/09/17</w:t>
            </w:r>
            <w:r w:rsidRPr="00A552A9"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>23/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E1DC5" w:rsidRDefault="00AB079D" w:rsidP="00A558EB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44</w:t>
            </w:r>
            <w:r w:rsidRPr="00E161EE">
              <w:rPr>
                <w:color w:val="000000"/>
                <w:szCs w:val="28"/>
                <w:lang w:eastAsia="zh-CN"/>
              </w:rPr>
              <w:t xml:space="preserve"> : </w:t>
            </w:r>
            <w:r w:rsidRPr="00E161EE">
              <w:rPr>
                <w:color w:val="000000"/>
                <w:szCs w:val="28"/>
              </w:rPr>
              <w:t>Ankin</w:t>
            </w:r>
            <w:r>
              <w:rPr>
                <w:sz w:val="26"/>
                <w:szCs w:val="26"/>
              </w:rPr>
              <w:t xml:space="preserve"> </w:t>
            </w:r>
            <w:r w:rsidR="00A5074E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1</w:t>
            </w:r>
            <w:r w:rsidR="00A72B1C">
              <w:rPr>
                <w:sz w:val="26"/>
                <w:szCs w:val="26"/>
              </w:rPr>
              <w:t>t)</w:t>
            </w:r>
          </w:p>
          <w:p w:rsidR="00A72B1C" w:rsidRDefault="00AB079D" w:rsidP="00A558EB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45 : Ôn tập Chương XII</w:t>
            </w:r>
            <w:r>
              <w:rPr>
                <w:sz w:val="26"/>
                <w:szCs w:val="26"/>
              </w:rPr>
              <w:t xml:space="preserve"> (2</w:t>
            </w:r>
            <w:r w:rsidR="00A72B1C">
              <w:rPr>
                <w:sz w:val="26"/>
                <w:szCs w:val="26"/>
              </w:rPr>
              <w:t>t)</w:t>
            </w:r>
          </w:p>
          <w:p w:rsidR="00463F27" w:rsidRPr="00DB7557" w:rsidRDefault="00463F27" w:rsidP="00A558EB">
            <w:pPr>
              <w:rPr>
                <w:bCs/>
                <w:sz w:val="26"/>
                <w:szCs w:val="26"/>
              </w:rPr>
            </w:pPr>
            <w:r w:rsidRPr="00E161EE">
              <w:rPr>
                <w:b/>
                <w:bCs/>
                <w:color w:val="FF0000"/>
                <w:szCs w:val="28"/>
              </w:rPr>
              <w:t>Kiểm tra định kỳ lần 1</w:t>
            </w:r>
          </w:p>
        </w:tc>
      </w:tr>
      <w:tr w:rsidR="007415D3" w:rsidRPr="00DB7557" w:rsidTr="003C76A1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25/09/17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30/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72B1C" w:rsidRPr="009915D2" w:rsidRDefault="00463F27" w:rsidP="00C71803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  <w:lang w:eastAsia="zh-CN"/>
              </w:rPr>
              <w:t>Bài 46: Benzen</w:t>
            </w:r>
          </w:p>
        </w:tc>
      </w:tr>
      <w:tr w:rsidR="007415D3" w:rsidRPr="00DB7557" w:rsidTr="003C76A1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02</w:t>
            </w:r>
            <w:r w:rsidR="00314D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10</w:t>
            </w:r>
            <w:r w:rsidR="00131B85">
              <w:rPr>
                <w:bCs/>
                <w:sz w:val="26"/>
                <w:szCs w:val="26"/>
              </w:rPr>
              <w:t>/17</w:t>
            </w:r>
            <w:r w:rsidR="00314DE9">
              <w:rPr>
                <w:bCs/>
                <w:sz w:val="26"/>
                <w:szCs w:val="26"/>
              </w:rPr>
              <w:t xml:space="preserve"> – </w:t>
            </w:r>
            <w:r>
              <w:rPr>
                <w:bCs/>
                <w:sz w:val="26"/>
                <w:szCs w:val="26"/>
              </w:rPr>
              <w:t>07</w:t>
            </w:r>
            <w:r w:rsidR="00314D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10</w:t>
            </w:r>
            <w:r w:rsidR="007415D3">
              <w:rPr>
                <w:bCs/>
                <w:sz w:val="26"/>
                <w:szCs w:val="26"/>
              </w:rPr>
              <w:t>/1</w:t>
            </w:r>
            <w:r w:rsidR="00131B85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A4E71" w:rsidRDefault="00463F27" w:rsidP="009F643D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  <w:lang w:eastAsia="zh-CN"/>
              </w:rPr>
              <w:t xml:space="preserve">Bài 47 : </w:t>
            </w:r>
            <w:r w:rsidRPr="00E161EE">
              <w:rPr>
                <w:color w:val="000000"/>
                <w:szCs w:val="28"/>
              </w:rPr>
              <w:t>Hệ thống hóa về hidrocacbon</w:t>
            </w:r>
            <w:r>
              <w:rPr>
                <w:sz w:val="26"/>
                <w:szCs w:val="26"/>
              </w:rPr>
              <w:t xml:space="preserve"> (3</w:t>
            </w:r>
            <w:r w:rsidR="00A72B1C">
              <w:rPr>
                <w:sz w:val="26"/>
                <w:szCs w:val="26"/>
              </w:rPr>
              <w:t>t)</w:t>
            </w:r>
          </w:p>
          <w:p w:rsidR="00EF3753" w:rsidRDefault="00463F27" w:rsidP="009F643D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  <w:lang w:eastAsia="zh-CN"/>
              </w:rPr>
              <w:t xml:space="preserve">Bài 48 : </w:t>
            </w:r>
            <w:r w:rsidRPr="00E161EE">
              <w:rPr>
                <w:color w:val="000000"/>
                <w:szCs w:val="28"/>
              </w:rPr>
              <w:t>Ôn tập chương XIII</w:t>
            </w:r>
            <w:r>
              <w:rPr>
                <w:sz w:val="26"/>
                <w:szCs w:val="26"/>
              </w:rPr>
              <w:t xml:space="preserve"> (1</w:t>
            </w:r>
            <w:r w:rsidR="00EF3753">
              <w:rPr>
                <w:sz w:val="26"/>
                <w:szCs w:val="26"/>
              </w:rPr>
              <w:t>t)</w:t>
            </w:r>
          </w:p>
          <w:p w:rsidR="00EF3753" w:rsidRPr="00DB7557" w:rsidRDefault="00EF3753" w:rsidP="009F643D">
            <w:pPr>
              <w:rPr>
                <w:b/>
                <w:bCs/>
                <w:sz w:val="26"/>
                <w:szCs w:val="26"/>
              </w:rPr>
            </w:pPr>
          </w:p>
        </w:tc>
      </w:tr>
      <w:tr w:rsidR="007415D3" w:rsidRPr="00DB7557" w:rsidTr="003C76A1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09/10/17 – 14/10/17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915D2" w:rsidRDefault="00463F27" w:rsidP="000832E5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  <w:lang w:eastAsia="zh-CN"/>
              </w:rPr>
              <w:t xml:space="preserve">Bài 48 : </w:t>
            </w:r>
            <w:r w:rsidRPr="00E161EE">
              <w:rPr>
                <w:color w:val="000000"/>
                <w:szCs w:val="28"/>
              </w:rPr>
              <w:t>Ôn tập chương XIII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(2t)</w:t>
            </w:r>
          </w:p>
          <w:p w:rsidR="00EF3753" w:rsidRPr="004F0C99" w:rsidRDefault="00463F27" w:rsidP="000832E5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49 : Dẫn xuất halogen của hiđrocacbon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(2t)</w:t>
            </w:r>
          </w:p>
        </w:tc>
      </w:tr>
      <w:tr w:rsidR="007415D3" w:rsidRPr="00DB7557" w:rsidTr="003C76A1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16/10/17 – 21/10/17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3753" w:rsidRPr="00DB7557" w:rsidRDefault="00463F27" w:rsidP="000832E5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50 :Ancol</w:t>
            </w:r>
            <w:r>
              <w:rPr>
                <w:color w:val="000000"/>
                <w:szCs w:val="28"/>
              </w:rPr>
              <w:t xml:space="preserve"> (4t)</w:t>
            </w:r>
          </w:p>
        </w:tc>
      </w:tr>
      <w:tr w:rsidR="007415D3" w:rsidRPr="00DB7557" w:rsidTr="003C76A1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23</w:t>
            </w:r>
            <w:r w:rsidR="004067BF">
              <w:rPr>
                <w:bCs/>
                <w:sz w:val="26"/>
                <w:szCs w:val="26"/>
              </w:rPr>
              <w:t>/10/17 –</w:t>
            </w:r>
            <w:r>
              <w:rPr>
                <w:bCs/>
                <w:sz w:val="26"/>
                <w:szCs w:val="26"/>
              </w:rPr>
              <w:t>28</w:t>
            </w:r>
            <w:r w:rsidR="004067BF">
              <w:rPr>
                <w:bCs/>
                <w:sz w:val="26"/>
                <w:szCs w:val="26"/>
              </w:rPr>
              <w:t>/10/17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A4E71" w:rsidRDefault="00463F27" w:rsidP="003107CA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50 :Ancol</w:t>
            </w:r>
            <w:r>
              <w:rPr>
                <w:sz w:val="26"/>
                <w:szCs w:val="26"/>
              </w:rPr>
              <w:t xml:space="preserve"> (1</w:t>
            </w:r>
            <w:r w:rsidR="00EF3753">
              <w:rPr>
                <w:sz w:val="26"/>
                <w:szCs w:val="26"/>
              </w:rPr>
              <w:t>t)</w:t>
            </w:r>
          </w:p>
          <w:p w:rsidR="00EF3753" w:rsidRPr="00DB7557" w:rsidRDefault="00463F27" w:rsidP="003107CA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51: Phenol</w:t>
            </w:r>
            <w:r>
              <w:rPr>
                <w:sz w:val="26"/>
                <w:szCs w:val="26"/>
              </w:rPr>
              <w:t xml:space="preserve"> (3</w:t>
            </w:r>
            <w:r w:rsidR="00EF3753">
              <w:rPr>
                <w:sz w:val="26"/>
                <w:szCs w:val="26"/>
              </w:rPr>
              <w:t>t)</w:t>
            </w:r>
          </w:p>
        </w:tc>
      </w:tr>
      <w:tr w:rsidR="007415D3" w:rsidRPr="00DB7557" w:rsidTr="003C76A1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C76A1" w:rsidP="003E4E1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</w:t>
            </w:r>
            <w:r w:rsidR="003E4E16">
              <w:rPr>
                <w:bCs/>
                <w:sz w:val="26"/>
                <w:szCs w:val="26"/>
              </w:rPr>
              <w:t>30</w:t>
            </w:r>
            <w:r w:rsidR="004067BF">
              <w:rPr>
                <w:bCs/>
                <w:sz w:val="26"/>
                <w:szCs w:val="26"/>
              </w:rPr>
              <w:t xml:space="preserve">/10/17 – </w:t>
            </w:r>
            <w:r w:rsidR="003E4E16">
              <w:rPr>
                <w:bCs/>
                <w:sz w:val="26"/>
                <w:szCs w:val="26"/>
              </w:rPr>
              <w:t>04</w:t>
            </w:r>
            <w:r w:rsidR="004067BF">
              <w:rPr>
                <w:bCs/>
                <w:sz w:val="26"/>
                <w:szCs w:val="26"/>
              </w:rPr>
              <w:t>/</w:t>
            </w:r>
            <w:r w:rsidR="003E4E16">
              <w:rPr>
                <w:bCs/>
                <w:sz w:val="26"/>
                <w:szCs w:val="26"/>
              </w:rPr>
              <w:t>11</w:t>
            </w:r>
            <w:r w:rsidR="004067BF">
              <w:rPr>
                <w:bCs/>
                <w:sz w:val="26"/>
                <w:szCs w:val="26"/>
              </w:rPr>
              <w:t>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A4E71" w:rsidRDefault="00463F27" w:rsidP="00967D4F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51: Phenol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(1t)</w:t>
            </w:r>
          </w:p>
          <w:p w:rsidR="00EF3753" w:rsidRDefault="00463F27" w:rsidP="00967D4F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  <w:lang w:eastAsia="zh-CN"/>
              </w:rPr>
              <w:t>Bài 52 : Ôn tập chương XIV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(3t)</w:t>
            </w:r>
          </w:p>
          <w:p w:rsidR="003C76A1" w:rsidRPr="00DB7557" w:rsidRDefault="003C76A1" w:rsidP="00967D4F">
            <w:pPr>
              <w:rPr>
                <w:bCs/>
                <w:sz w:val="26"/>
                <w:szCs w:val="26"/>
              </w:rPr>
            </w:pPr>
          </w:p>
        </w:tc>
      </w:tr>
      <w:tr w:rsidR="007415D3" w:rsidRPr="00DB7557" w:rsidTr="003C76A1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lastRenderedPageBreak/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06/11/17</w:t>
            </w:r>
            <w:r w:rsidR="00314DE9">
              <w:rPr>
                <w:bCs/>
                <w:sz w:val="26"/>
                <w:szCs w:val="26"/>
              </w:rPr>
              <w:t xml:space="preserve">– </w:t>
            </w:r>
            <w:r>
              <w:rPr>
                <w:bCs/>
                <w:sz w:val="26"/>
                <w:szCs w:val="26"/>
              </w:rPr>
              <w:t>11/11/17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3F27" w:rsidRDefault="00463F27" w:rsidP="00967D4F">
            <w:pPr>
              <w:rPr>
                <w:sz w:val="26"/>
                <w:szCs w:val="26"/>
              </w:rPr>
            </w:pPr>
            <w:r w:rsidRPr="00E161EE">
              <w:rPr>
                <w:b/>
                <w:bCs/>
                <w:color w:val="FF0000"/>
                <w:szCs w:val="28"/>
              </w:rPr>
              <w:t>Kiểm tra định kỳ lần 2</w:t>
            </w:r>
            <w:r>
              <w:rPr>
                <w:sz w:val="26"/>
                <w:szCs w:val="26"/>
              </w:rPr>
              <w:t xml:space="preserve"> (1</w:t>
            </w:r>
            <w:r w:rsidR="00EF3753">
              <w:rPr>
                <w:sz w:val="26"/>
                <w:szCs w:val="26"/>
              </w:rPr>
              <w:t>t)</w:t>
            </w:r>
          </w:p>
          <w:p w:rsidR="00EF3753" w:rsidRPr="004067BF" w:rsidRDefault="00463F27" w:rsidP="00967D4F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 xml:space="preserve">Bài 53: Andehit </w:t>
            </w:r>
            <w:r>
              <w:rPr>
                <w:color w:val="000000"/>
                <w:szCs w:val="28"/>
              </w:rPr>
              <w:t>–</w:t>
            </w:r>
            <w:r w:rsidRPr="00E161EE">
              <w:rPr>
                <w:color w:val="000000"/>
                <w:szCs w:val="28"/>
              </w:rPr>
              <w:t xml:space="preserve"> Xeton</w:t>
            </w:r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(3t)</w:t>
            </w:r>
          </w:p>
        </w:tc>
      </w:tr>
      <w:tr w:rsidR="007415D3" w:rsidRPr="00DB7557" w:rsidTr="003C76A1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13/11/17– 18/11/17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4537F" w:rsidRDefault="0054537F" w:rsidP="0054537F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 xml:space="preserve">Bài 53: Andehit </w:t>
            </w:r>
            <w:r>
              <w:rPr>
                <w:color w:val="000000"/>
                <w:szCs w:val="28"/>
              </w:rPr>
              <w:t>–</w:t>
            </w:r>
            <w:r w:rsidRPr="00E161EE">
              <w:rPr>
                <w:color w:val="000000"/>
                <w:szCs w:val="28"/>
              </w:rPr>
              <w:t xml:space="preserve"> Xeton</w:t>
            </w:r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(1t)</w:t>
            </w:r>
          </w:p>
          <w:p w:rsidR="00EF3753" w:rsidRPr="00DB7557" w:rsidRDefault="0054537F" w:rsidP="00967D4F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54 : Axit cacboxylic</w:t>
            </w:r>
            <w:r>
              <w:rPr>
                <w:sz w:val="26"/>
                <w:szCs w:val="26"/>
              </w:rPr>
              <w:t xml:space="preserve"> (3</w:t>
            </w:r>
            <w:r w:rsidR="00EF3753">
              <w:rPr>
                <w:sz w:val="26"/>
                <w:szCs w:val="26"/>
              </w:rPr>
              <w:t>t)</w:t>
            </w:r>
          </w:p>
        </w:tc>
      </w:tr>
      <w:tr w:rsidR="007415D3" w:rsidRPr="00DB7557" w:rsidTr="003C76A1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20/11/17– 25/11/17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3753" w:rsidRDefault="0054537F" w:rsidP="00EF3753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54 : Axit cacboxylic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(1t)</w:t>
            </w:r>
          </w:p>
          <w:p w:rsidR="009C73F2" w:rsidRPr="00DB7557" w:rsidRDefault="0054537F" w:rsidP="00967D4F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55: Ôn tập Chương XV</w:t>
            </w:r>
            <w:r>
              <w:rPr>
                <w:color w:val="000000"/>
                <w:szCs w:val="28"/>
              </w:rPr>
              <w:t xml:space="preserve"> (3)</w:t>
            </w:r>
          </w:p>
        </w:tc>
      </w:tr>
      <w:tr w:rsidR="007415D3" w:rsidRPr="00DB7557" w:rsidTr="003C76A1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27/11/17– 02/12/17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3E3109" w:rsidRDefault="0054537F" w:rsidP="00967D4F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55: Ôn tập Chương XV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(1t)</w:t>
            </w:r>
          </w:p>
          <w:p w:rsidR="00EF3753" w:rsidRPr="00DB7557" w:rsidRDefault="0054537F" w:rsidP="00967D4F">
            <w:pPr>
              <w:rPr>
                <w:bCs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56 : Este</w:t>
            </w:r>
            <w:r>
              <w:rPr>
                <w:sz w:val="26"/>
                <w:szCs w:val="26"/>
              </w:rPr>
              <w:t xml:space="preserve"> </w:t>
            </w:r>
            <w:r w:rsidR="003E26A0">
              <w:rPr>
                <w:sz w:val="26"/>
                <w:szCs w:val="26"/>
              </w:rPr>
              <w:t>(3t)</w:t>
            </w:r>
          </w:p>
        </w:tc>
      </w:tr>
      <w:tr w:rsidR="007415D3" w:rsidRPr="00DB7557" w:rsidTr="003C76A1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04/12/17</w:t>
            </w:r>
            <w:r w:rsidR="00314DE9">
              <w:rPr>
                <w:sz w:val="26"/>
                <w:szCs w:val="26"/>
              </w:rPr>
              <w:t xml:space="preserve">– </w:t>
            </w:r>
            <w:r>
              <w:rPr>
                <w:bCs/>
                <w:sz w:val="26"/>
                <w:szCs w:val="26"/>
              </w:rPr>
              <w:t>09/12/17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3E3109" w:rsidRDefault="0054537F" w:rsidP="00B16421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56 : Este</w:t>
            </w:r>
            <w:r>
              <w:rPr>
                <w:sz w:val="26"/>
                <w:szCs w:val="26"/>
              </w:rPr>
              <w:t xml:space="preserve"> (1</w:t>
            </w:r>
            <w:r w:rsidR="00B1399A">
              <w:rPr>
                <w:sz w:val="26"/>
                <w:szCs w:val="26"/>
              </w:rPr>
              <w:t>t)</w:t>
            </w:r>
          </w:p>
          <w:p w:rsidR="0054537F" w:rsidRDefault="0054537F" w:rsidP="00B16421">
            <w:pPr>
              <w:rPr>
                <w:sz w:val="26"/>
                <w:szCs w:val="26"/>
              </w:rPr>
            </w:pPr>
            <w:r w:rsidRPr="00E161EE">
              <w:rPr>
                <w:b/>
                <w:bCs/>
                <w:color w:val="FF0000"/>
                <w:szCs w:val="28"/>
              </w:rPr>
              <w:t>Kiểm tra định kỳ lần 3</w:t>
            </w:r>
            <w:r>
              <w:rPr>
                <w:sz w:val="26"/>
                <w:szCs w:val="26"/>
              </w:rPr>
              <w:t>(1t)</w:t>
            </w:r>
          </w:p>
          <w:p w:rsidR="0054537F" w:rsidRPr="00DB7557" w:rsidRDefault="0054537F" w:rsidP="00B16421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57 :Lipit</w:t>
            </w:r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(2t)</w:t>
            </w:r>
          </w:p>
        </w:tc>
      </w:tr>
      <w:tr w:rsidR="007415D3" w:rsidRPr="00DB7557" w:rsidTr="003C76A1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C76A1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  <w:r w:rsidR="003C76A1">
              <w:rPr>
                <w:bCs/>
                <w:sz w:val="26"/>
                <w:szCs w:val="26"/>
              </w:rPr>
              <w:t>1</w:t>
            </w:r>
            <w:r>
              <w:rPr>
                <w:bCs/>
                <w:sz w:val="26"/>
                <w:szCs w:val="26"/>
              </w:rPr>
              <w:t>/12/17</w:t>
            </w:r>
            <w:r>
              <w:rPr>
                <w:sz w:val="26"/>
                <w:szCs w:val="26"/>
              </w:rPr>
              <w:t xml:space="preserve">– </w:t>
            </w:r>
            <w:r w:rsidR="003C76A1">
              <w:rPr>
                <w:sz w:val="26"/>
                <w:szCs w:val="26"/>
              </w:rPr>
              <w:t>16</w:t>
            </w:r>
            <w:r>
              <w:rPr>
                <w:bCs/>
                <w:sz w:val="26"/>
                <w:szCs w:val="26"/>
              </w:rPr>
              <w:t>/12/17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Default="007415D3" w:rsidP="003C76A1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415D3" w:rsidRDefault="0054537F" w:rsidP="00D9723B">
            <w:pPr>
              <w:rPr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58 : Khái niệm về xà phòng và chất giặt rửa tổng hợp</w:t>
            </w:r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(1t)</w:t>
            </w:r>
          </w:p>
          <w:p w:rsidR="0054537F" w:rsidRPr="00DB7557" w:rsidRDefault="0054537F" w:rsidP="00D9723B">
            <w:pPr>
              <w:rPr>
                <w:b/>
                <w:sz w:val="26"/>
                <w:szCs w:val="26"/>
              </w:rPr>
            </w:pPr>
            <w:r w:rsidRPr="00E161EE">
              <w:rPr>
                <w:color w:val="000000"/>
                <w:szCs w:val="28"/>
              </w:rPr>
              <w:t>Bài 59 : Ôn tập chương XVI</w:t>
            </w:r>
            <w:r>
              <w:rPr>
                <w:color w:val="000000"/>
                <w:szCs w:val="28"/>
              </w:rPr>
              <w:t xml:space="preserve">. Tổng kết học phần </w:t>
            </w:r>
            <w:r>
              <w:rPr>
                <w:sz w:val="26"/>
                <w:szCs w:val="26"/>
              </w:rPr>
              <w:t>(3t)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A2D5F4C" wp14:editId="59AD9DAE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289443A" wp14:editId="570B27AE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A97232">
                              <w:rPr>
                                <w:iCs/>
                                <w:sz w:val="26"/>
                                <w:szCs w:val="26"/>
                              </w:rPr>
                              <w:t>0</w:t>
                            </w:r>
                            <w:r w:rsidR="004067BF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A97232">
                              <w:rPr>
                                <w:iCs/>
                                <w:sz w:val="26"/>
                                <w:szCs w:val="26"/>
                              </w:rPr>
                              <w:t>0</w:t>
                            </w:r>
                            <w:r w:rsidR="004067BF">
                              <w:rPr>
                                <w:iCs/>
                                <w:sz w:val="26"/>
                                <w:szCs w:val="26"/>
                              </w:rPr>
                              <w:t>9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  <w:r w:rsidR="002051E2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A97232">
                              <w:rPr>
                                <w:iCs/>
                                <w:sz w:val="26"/>
                                <w:szCs w:val="26"/>
                              </w:rPr>
                              <w:t>7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y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A97232">
                        <w:rPr>
                          <w:iCs/>
                          <w:sz w:val="26"/>
                          <w:szCs w:val="26"/>
                        </w:rPr>
                        <w:t>0</w:t>
                      </w:r>
                      <w:r w:rsidR="004067BF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proofErr w:type="spellEnd"/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A97232">
                        <w:rPr>
                          <w:iCs/>
                          <w:sz w:val="26"/>
                          <w:szCs w:val="26"/>
                        </w:rPr>
                        <w:t>0</w:t>
                      </w:r>
                      <w:r w:rsidR="004067BF">
                        <w:rPr>
                          <w:iCs/>
                          <w:sz w:val="26"/>
                          <w:szCs w:val="26"/>
                        </w:rPr>
                        <w:t>9</w:t>
                      </w:r>
                      <w:proofErr w:type="gramEnd"/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20</w:t>
                      </w:r>
                      <w:r w:rsidR="002051E2" w:rsidRPr="00D54AD3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A97232">
                        <w:rPr>
                          <w:iCs/>
                          <w:sz w:val="26"/>
                          <w:szCs w:val="26"/>
                        </w:rPr>
                        <w:t>7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FE2A68" wp14:editId="6EADBCB5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Default="00EA4518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C97C90">
      <w:pPr>
        <w:ind w:left="720"/>
        <w:rPr>
          <w:rFonts w:ascii="VNI-Times" w:hAnsi="VNI-Times"/>
          <w:b/>
          <w:bCs/>
          <w:sz w:val="26"/>
          <w:szCs w:val="26"/>
        </w:rPr>
      </w:pPr>
    </w:p>
    <w:p w:rsidR="00C97C90" w:rsidRPr="00D54AD3" w:rsidRDefault="00C97C90" w:rsidP="00C97C90">
      <w:pPr>
        <w:ind w:left="720"/>
        <w:rPr>
          <w:b/>
          <w:bCs/>
          <w:sz w:val="26"/>
          <w:szCs w:val="26"/>
        </w:rPr>
      </w:pPr>
      <w:r w:rsidRPr="00D54AD3">
        <w:rPr>
          <w:rFonts w:ascii="VNI-Times" w:hAnsi="VNI-Times"/>
          <w:b/>
          <w:bCs/>
          <w:sz w:val="26"/>
          <w:szCs w:val="26"/>
        </w:rPr>
        <w:t>TR</w:t>
      </w:r>
      <w:r w:rsidRPr="00D54AD3">
        <w:rPr>
          <w:b/>
          <w:bCs/>
          <w:sz w:val="26"/>
          <w:szCs w:val="26"/>
        </w:rPr>
        <w:t>ẦN KIM THU LIỄU</w:t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>NGUYỄN THỊ HUYỀN NGA</w:t>
      </w:r>
      <w:r w:rsidR="003C76A1">
        <w:rPr>
          <w:b/>
          <w:bCs/>
          <w:sz w:val="26"/>
          <w:szCs w:val="26"/>
        </w:rPr>
        <w:tab/>
      </w:r>
      <w:r w:rsidR="003C76A1">
        <w:rPr>
          <w:b/>
          <w:bCs/>
          <w:sz w:val="26"/>
          <w:szCs w:val="26"/>
        </w:rPr>
        <w:tab/>
      </w:r>
      <w:r w:rsidR="003C76A1">
        <w:rPr>
          <w:b/>
          <w:bCs/>
          <w:sz w:val="26"/>
          <w:szCs w:val="26"/>
        </w:rPr>
        <w:tab/>
        <w:t xml:space="preserve">     NGUYỄN PHƯƠNG HÀ</w:t>
      </w:r>
    </w:p>
    <w:p w:rsidR="00C97C90" w:rsidRDefault="00C97C90" w:rsidP="00C97C90">
      <w:pPr>
        <w:jc w:val="both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Pr="00D54AD3" w:rsidRDefault="00C97C90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537A1F" w:rsidRPr="00D54AD3" w:rsidRDefault="00EA4518" w:rsidP="0001108F">
      <w:pPr>
        <w:pStyle w:val="Heading4"/>
        <w:jc w:val="left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sectPr w:rsidR="00537A1F" w:rsidRPr="00D54AD3" w:rsidSect="00EA4518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FA0" w:rsidRDefault="00623FA0" w:rsidP="002A42DB">
      <w:r>
        <w:separator/>
      </w:r>
    </w:p>
  </w:endnote>
  <w:endnote w:type="continuationSeparator" w:id="0">
    <w:p w:rsidR="00623FA0" w:rsidRDefault="00623FA0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FA0" w:rsidRDefault="00623FA0" w:rsidP="002A42DB">
      <w:r>
        <w:separator/>
      </w:r>
    </w:p>
  </w:footnote>
  <w:footnote w:type="continuationSeparator" w:id="0">
    <w:p w:rsidR="00623FA0" w:rsidRDefault="00623FA0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E1542"/>
    <w:rsid w:val="000E4982"/>
    <w:rsid w:val="000F0CA7"/>
    <w:rsid w:val="00123F07"/>
    <w:rsid w:val="00131B85"/>
    <w:rsid w:val="00132F83"/>
    <w:rsid w:val="001550DC"/>
    <w:rsid w:val="001614A6"/>
    <w:rsid w:val="001A20BD"/>
    <w:rsid w:val="001A434D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51B2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F1E29"/>
    <w:rsid w:val="003107CA"/>
    <w:rsid w:val="0031101C"/>
    <w:rsid w:val="00314BE9"/>
    <w:rsid w:val="00314DE9"/>
    <w:rsid w:val="0032343B"/>
    <w:rsid w:val="00332042"/>
    <w:rsid w:val="003415DD"/>
    <w:rsid w:val="00341CCB"/>
    <w:rsid w:val="0034766B"/>
    <w:rsid w:val="00370EE6"/>
    <w:rsid w:val="00375422"/>
    <w:rsid w:val="003761B8"/>
    <w:rsid w:val="003B32A9"/>
    <w:rsid w:val="003C4E54"/>
    <w:rsid w:val="003C76A1"/>
    <w:rsid w:val="003C7C31"/>
    <w:rsid w:val="003D36A7"/>
    <w:rsid w:val="003E26A0"/>
    <w:rsid w:val="003E3109"/>
    <w:rsid w:val="003E4E16"/>
    <w:rsid w:val="004067BF"/>
    <w:rsid w:val="0041245E"/>
    <w:rsid w:val="00421C76"/>
    <w:rsid w:val="004617EE"/>
    <w:rsid w:val="00463F27"/>
    <w:rsid w:val="004710A0"/>
    <w:rsid w:val="00497499"/>
    <w:rsid w:val="004B2286"/>
    <w:rsid w:val="004C4760"/>
    <w:rsid w:val="004C553B"/>
    <w:rsid w:val="004E59A8"/>
    <w:rsid w:val="004E6846"/>
    <w:rsid w:val="004F0C99"/>
    <w:rsid w:val="00516693"/>
    <w:rsid w:val="00520719"/>
    <w:rsid w:val="00537A1F"/>
    <w:rsid w:val="0054537F"/>
    <w:rsid w:val="00557197"/>
    <w:rsid w:val="005602AD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E613E"/>
    <w:rsid w:val="005F35D4"/>
    <w:rsid w:val="00601006"/>
    <w:rsid w:val="00611A0C"/>
    <w:rsid w:val="006156FB"/>
    <w:rsid w:val="00623FA0"/>
    <w:rsid w:val="00651039"/>
    <w:rsid w:val="0065212D"/>
    <w:rsid w:val="00652A26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48CA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6F5E"/>
    <w:rsid w:val="007C798A"/>
    <w:rsid w:val="007D6CFC"/>
    <w:rsid w:val="007E1DC5"/>
    <w:rsid w:val="0080476E"/>
    <w:rsid w:val="00805421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73F2"/>
    <w:rsid w:val="009C7C4A"/>
    <w:rsid w:val="009D3380"/>
    <w:rsid w:val="009F643D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3ED9"/>
    <w:rsid w:val="00AB079D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C13128"/>
    <w:rsid w:val="00C2358F"/>
    <w:rsid w:val="00C54A62"/>
    <w:rsid w:val="00C658F1"/>
    <w:rsid w:val="00C66E8C"/>
    <w:rsid w:val="00C679FB"/>
    <w:rsid w:val="00C71803"/>
    <w:rsid w:val="00C838B3"/>
    <w:rsid w:val="00C9285E"/>
    <w:rsid w:val="00C97C90"/>
    <w:rsid w:val="00CA183F"/>
    <w:rsid w:val="00CA212C"/>
    <w:rsid w:val="00CA4F80"/>
    <w:rsid w:val="00CC282D"/>
    <w:rsid w:val="00CC395A"/>
    <w:rsid w:val="00CF4CEF"/>
    <w:rsid w:val="00D06DDD"/>
    <w:rsid w:val="00D20856"/>
    <w:rsid w:val="00D33A61"/>
    <w:rsid w:val="00D346A0"/>
    <w:rsid w:val="00D54AD3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423"/>
    <w:rsid w:val="00DF244E"/>
    <w:rsid w:val="00E04007"/>
    <w:rsid w:val="00E06598"/>
    <w:rsid w:val="00E221FD"/>
    <w:rsid w:val="00E228CF"/>
    <w:rsid w:val="00E24019"/>
    <w:rsid w:val="00E263A9"/>
    <w:rsid w:val="00E47B77"/>
    <w:rsid w:val="00E47E0D"/>
    <w:rsid w:val="00E65A75"/>
    <w:rsid w:val="00E71A26"/>
    <w:rsid w:val="00E86271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67DFA"/>
    <w:rsid w:val="00F71F99"/>
    <w:rsid w:val="00FA3B66"/>
    <w:rsid w:val="00FD0AA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5AF9E-30B3-4058-99B7-9F13996AE66E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19B8E575-F048-48EB-9639-8592D65C3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0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Windows User</cp:lastModifiedBy>
  <cp:revision>2</cp:revision>
  <cp:lastPrinted>2014-10-03T04:24:00Z</cp:lastPrinted>
  <dcterms:created xsi:type="dcterms:W3CDTF">2020-10-05T00:59:00Z</dcterms:created>
  <dcterms:modified xsi:type="dcterms:W3CDTF">2020-10-05T00:59:00Z</dcterms:modified>
</cp:coreProperties>
</file>