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332" w:rsidRPr="000D1B4D" w:rsidRDefault="00922332" w:rsidP="00C44EE9">
      <w:pPr>
        <w:tabs>
          <w:tab w:val="center" w:pos="1800"/>
        </w:tabs>
        <w:spacing w:line="300" w:lineRule="atLeast"/>
        <w:ind w:right="-336"/>
        <w:rPr>
          <w:sz w:val="24"/>
          <w:szCs w:val="24"/>
        </w:rPr>
      </w:pPr>
      <w:r w:rsidRPr="000D1B4D">
        <w:rPr>
          <w:sz w:val="24"/>
          <w:szCs w:val="24"/>
        </w:rPr>
        <w:t>TRƯỜNG CAO ĐẲNG LÝ TỰ TRỌNG</w:t>
      </w:r>
      <w:r w:rsidRPr="000D1B4D">
        <w:rPr>
          <w:sz w:val="24"/>
          <w:szCs w:val="24"/>
        </w:rPr>
        <w:tab/>
        <w:t xml:space="preserve">          </w:t>
      </w:r>
      <w:r w:rsidRPr="000D1B4D">
        <w:rPr>
          <w:b/>
          <w:sz w:val="24"/>
          <w:szCs w:val="24"/>
        </w:rPr>
        <w:t>CỘNG HÒA XÃ HỘI CHỦ NGHĨA VIỆT NAM</w:t>
      </w:r>
      <w:r w:rsidRPr="000D1B4D">
        <w:rPr>
          <w:b/>
          <w:sz w:val="24"/>
          <w:szCs w:val="24"/>
        </w:rPr>
        <w:tab/>
      </w:r>
      <w:r w:rsidRPr="000D1B4D">
        <w:rPr>
          <w:sz w:val="24"/>
          <w:szCs w:val="24"/>
        </w:rPr>
        <w:t>THÀNH PHỐ HỒ CHÍ MINH</w:t>
      </w:r>
      <w:r w:rsidRPr="000D1B4D">
        <w:rPr>
          <w:b/>
          <w:sz w:val="24"/>
          <w:szCs w:val="24"/>
        </w:rPr>
        <w:t xml:space="preserve">                   </w:t>
      </w:r>
      <w:r w:rsidRPr="000D1B4D">
        <w:rPr>
          <w:b/>
          <w:sz w:val="24"/>
          <w:szCs w:val="24"/>
        </w:rPr>
        <w:tab/>
      </w:r>
      <w:r w:rsidRPr="000D1B4D">
        <w:rPr>
          <w:b/>
          <w:sz w:val="24"/>
          <w:szCs w:val="24"/>
        </w:rPr>
        <w:tab/>
        <w:t xml:space="preserve">   </w:t>
      </w:r>
      <w:r w:rsidRPr="000D1B4D">
        <w:rPr>
          <w:b/>
        </w:rPr>
        <w:t>Độc lập – Tự do – Hạnh phúc</w:t>
      </w:r>
    </w:p>
    <w:p w:rsidR="00922332" w:rsidRPr="000D1B4D" w:rsidRDefault="00EB2149" w:rsidP="00C44EE9">
      <w:pPr>
        <w:tabs>
          <w:tab w:val="center" w:pos="1800"/>
          <w:tab w:val="center" w:pos="7200"/>
        </w:tabs>
        <w:spacing w:line="300" w:lineRule="atLeast"/>
        <w:jc w:val="both"/>
        <w:rPr>
          <w:b/>
        </w:rPr>
      </w:pPr>
      <w:r w:rsidRPr="000D1B4D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3782695</wp:posOffset>
                </wp:positionH>
                <wp:positionV relativeFrom="paragraph">
                  <wp:posOffset>46990</wp:posOffset>
                </wp:positionV>
                <wp:extent cx="2056765" cy="0"/>
                <wp:effectExtent l="10795" t="12065" r="8890" b="698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line w14:anchorId="49255A27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.85pt,3.7pt" to="459.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yL4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"/>
            </w:pict>
          </mc:Fallback>
        </mc:AlternateContent>
      </w:r>
      <w:r w:rsidR="00922332" w:rsidRPr="000D1B4D">
        <w:rPr>
          <w:b/>
          <w:sz w:val="24"/>
          <w:szCs w:val="24"/>
        </w:rPr>
        <w:tab/>
        <w:t>KHOA LÝ LUẬN CHÍNH TRỊ</w:t>
      </w:r>
      <w:r w:rsidR="00922332" w:rsidRPr="000D1B4D">
        <w:rPr>
          <w:b/>
          <w:sz w:val="24"/>
          <w:szCs w:val="24"/>
        </w:rPr>
        <w:tab/>
      </w:r>
      <w:r w:rsidR="00922332" w:rsidRPr="000D1B4D">
        <w:rPr>
          <w:b/>
        </w:rPr>
        <w:t xml:space="preserve"> </w:t>
      </w:r>
    </w:p>
    <w:p w:rsidR="00922332" w:rsidRPr="000D1B4D" w:rsidRDefault="00EB2149" w:rsidP="00C44EE9">
      <w:pPr>
        <w:spacing w:line="300" w:lineRule="atLeast"/>
        <w:jc w:val="both"/>
        <w:rPr>
          <w:b/>
          <w:sz w:val="12"/>
          <w:szCs w:val="12"/>
        </w:rPr>
      </w:pPr>
      <w:r w:rsidRPr="000D1B4D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406037</wp:posOffset>
                </wp:positionH>
                <wp:positionV relativeFrom="paragraph">
                  <wp:posOffset>61595</wp:posOffset>
                </wp:positionV>
                <wp:extent cx="14859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.95pt,4.85pt" to="148.9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ub4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rN8Pl2k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"/>
            </w:pict>
          </mc:Fallback>
        </mc:AlternateContent>
      </w:r>
      <w:r w:rsidR="00922332" w:rsidRPr="000D1B4D">
        <w:rPr>
          <w:b/>
        </w:rPr>
        <w:tab/>
      </w:r>
      <w:r w:rsidR="00922332" w:rsidRPr="000D1B4D">
        <w:rPr>
          <w:b/>
        </w:rPr>
        <w:tab/>
      </w:r>
    </w:p>
    <w:p w:rsidR="00922332" w:rsidRPr="00F63801" w:rsidRDefault="00922332" w:rsidP="00CA37C2">
      <w:pPr>
        <w:spacing w:line="380" w:lineRule="atLeast"/>
        <w:ind w:left="3600"/>
        <w:jc w:val="both"/>
        <w:rPr>
          <w:i/>
          <w:szCs w:val="24"/>
          <w:lang w:val="vi-VN"/>
        </w:rPr>
      </w:pPr>
      <w:r w:rsidRPr="000D1B4D">
        <w:rPr>
          <w:szCs w:val="24"/>
        </w:rPr>
        <w:t xml:space="preserve">      </w:t>
      </w:r>
      <w:r w:rsidRPr="000D1B4D">
        <w:rPr>
          <w:i/>
          <w:szCs w:val="24"/>
        </w:rPr>
        <w:t xml:space="preserve">Thành phố Hồ Chí Minh, ngày </w:t>
      </w:r>
      <w:r w:rsidR="00E122D1">
        <w:rPr>
          <w:i/>
          <w:szCs w:val="24"/>
        </w:rPr>
        <w:t>20</w:t>
      </w:r>
      <w:r w:rsidRPr="000D1B4D">
        <w:rPr>
          <w:i/>
          <w:szCs w:val="24"/>
        </w:rPr>
        <w:t xml:space="preserve"> tháng </w:t>
      </w:r>
      <w:r w:rsidR="00E122D1">
        <w:rPr>
          <w:i/>
          <w:szCs w:val="24"/>
        </w:rPr>
        <w:t>5</w:t>
      </w:r>
      <w:r w:rsidR="00F63801">
        <w:rPr>
          <w:i/>
          <w:szCs w:val="24"/>
        </w:rPr>
        <w:t xml:space="preserve"> năm 202</w:t>
      </w:r>
      <w:r w:rsidR="00E122D1">
        <w:rPr>
          <w:i/>
          <w:szCs w:val="24"/>
        </w:rPr>
        <w:t>1</w:t>
      </w:r>
    </w:p>
    <w:p w:rsidR="00922332" w:rsidRPr="000D1B4D" w:rsidRDefault="00922332" w:rsidP="00CA37C2">
      <w:pPr>
        <w:spacing w:line="380" w:lineRule="atLeast"/>
      </w:pPr>
    </w:p>
    <w:p w:rsidR="00447DBB" w:rsidRPr="007E73A4" w:rsidRDefault="00F63801" w:rsidP="00CA37C2">
      <w:pPr>
        <w:spacing w:line="380" w:lineRule="atLeast"/>
        <w:jc w:val="center"/>
        <w:rPr>
          <w:b/>
          <w:sz w:val="36"/>
          <w:szCs w:val="36"/>
          <w:lang w:val="vi-VN"/>
        </w:rPr>
      </w:pPr>
      <w:r w:rsidRPr="007E73A4">
        <w:rPr>
          <w:b/>
          <w:sz w:val="36"/>
          <w:szCs w:val="36"/>
        </w:rPr>
        <w:t>BẢN</w:t>
      </w:r>
      <w:r w:rsidRPr="007E73A4">
        <w:rPr>
          <w:b/>
          <w:sz w:val="36"/>
          <w:szCs w:val="36"/>
          <w:lang w:val="vi-VN"/>
        </w:rPr>
        <w:t xml:space="preserve"> TƯỜNG TRÌNH</w:t>
      </w:r>
    </w:p>
    <w:p w:rsidR="00CF6E63" w:rsidRDefault="00447DBB" w:rsidP="00CF6E63">
      <w:pPr>
        <w:spacing w:line="380" w:lineRule="atLeast"/>
        <w:jc w:val="center"/>
      </w:pPr>
      <w:r w:rsidRPr="000D1B4D">
        <w:t xml:space="preserve"> Về </w:t>
      </w:r>
      <w:r w:rsidR="00490847">
        <w:t xml:space="preserve">việc </w:t>
      </w:r>
      <w:r w:rsidR="00CF6E63">
        <w:t>vào lớp 20T4- KML1 SHCN trể 5 phút</w:t>
      </w:r>
    </w:p>
    <w:p w:rsidR="00447DBB" w:rsidRPr="00E122D1" w:rsidRDefault="00CF6E63" w:rsidP="00E122D1">
      <w:pPr>
        <w:spacing w:line="380" w:lineRule="atLeast"/>
        <w:jc w:val="center"/>
      </w:pPr>
      <w:r>
        <w:t>(</w:t>
      </w:r>
      <w:proofErr w:type="gramStart"/>
      <w:r>
        <w:t>ngày</w:t>
      </w:r>
      <w:proofErr w:type="gramEnd"/>
      <w:r>
        <w:t xml:space="preserve"> 29-4</w:t>
      </w:r>
      <w:r w:rsidR="00E122D1">
        <w:t>-2021)</w:t>
      </w:r>
    </w:p>
    <w:p w:rsidR="00CA37C2" w:rsidRPr="000D1B4D" w:rsidRDefault="00CA37C2" w:rsidP="00CA37C2">
      <w:pPr>
        <w:spacing w:line="380" w:lineRule="atLeast"/>
        <w:jc w:val="center"/>
      </w:pPr>
    </w:p>
    <w:p w:rsidR="00E30284" w:rsidRDefault="00195062" w:rsidP="00F63801">
      <w:pPr>
        <w:spacing w:line="380" w:lineRule="atLeast"/>
        <w:jc w:val="both"/>
      </w:pPr>
      <w:r w:rsidRPr="00C82F73">
        <w:rPr>
          <w:i/>
        </w:rPr>
        <w:t>Kính gửi</w:t>
      </w:r>
      <w:r w:rsidR="00C82F73" w:rsidRPr="00C82F73">
        <w:rPr>
          <w:i/>
        </w:rPr>
        <w:t>:</w:t>
      </w:r>
      <w:r w:rsidR="00C82F73">
        <w:t xml:space="preserve"> </w:t>
      </w:r>
      <w:r w:rsidRPr="000D1B4D">
        <w:t xml:space="preserve"> </w:t>
      </w:r>
      <w:r w:rsidR="00F63801">
        <w:t>Thường</w:t>
      </w:r>
      <w:r w:rsidR="00F63801">
        <w:rPr>
          <w:lang w:val="vi-VN"/>
        </w:rPr>
        <w:t xml:space="preserve"> trực </w:t>
      </w:r>
      <w:r w:rsidR="00E30284">
        <w:t>Hội đồng thi đua</w:t>
      </w:r>
      <w:r w:rsidRPr="000D1B4D">
        <w:t xml:space="preserve"> trường CĐ Lý Tự Trọng T</w:t>
      </w:r>
      <w:r w:rsidR="00C82F73">
        <w:t>hành phố</w:t>
      </w:r>
      <w:r w:rsidRPr="000D1B4D">
        <w:t xml:space="preserve"> Hồ</w:t>
      </w:r>
      <w:r w:rsidR="00C44EE9">
        <w:t xml:space="preserve"> Chí Minh.</w:t>
      </w:r>
    </w:p>
    <w:p w:rsidR="00C82F73" w:rsidRDefault="00C82F73" w:rsidP="00CA37C2">
      <w:pPr>
        <w:spacing w:line="380" w:lineRule="atLeast"/>
        <w:ind w:firstLine="720"/>
        <w:jc w:val="both"/>
        <w:rPr>
          <w:lang w:val="vi-VN"/>
        </w:rPr>
      </w:pPr>
    </w:p>
    <w:p w:rsidR="00F63801" w:rsidRPr="00CF6E63" w:rsidRDefault="00CF6E63" w:rsidP="00CA37C2">
      <w:pPr>
        <w:spacing w:line="380" w:lineRule="atLeast"/>
        <w:ind w:firstLine="720"/>
        <w:jc w:val="both"/>
      </w:pPr>
      <w:r>
        <w:rPr>
          <w:lang w:val="vi-VN"/>
        </w:rPr>
        <w:t>Tôi tên là</w:t>
      </w:r>
      <w:r>
        <w:t>: Phạm Thị Vinh</w:t>
      </w:r>
    </w:p>
    <w:p w:rsidR="007E73A4" w:rsidRPr="007E73A4" w:rsidRDefault="00F63801" w:rsidP="00E122D1">
      <w:pPr>
        <w:spacing w:line="380" w:lineRule="atLeast"/>
        <w:jc w:val="both"/>
        <w:rPr>
          <w:szCs w:val="26"/>
        </w:rPr>
      </w:pPr>
      <w:r>
        <w:rPr>
          <w:lang w:val="vi-VN"/>
        </w:rPr>
        <w:t xml:space="preserve">Hiện là giảng </w:t>
      </w:r>
      <w:r w:rsidRPr="00E122D1">
        <w:rPr>
          <w:szCs w:val="26"/>
          <w:lang w:val="vi-VN"/>
        </w:rPr>
        <w:t>viên khoa Lý luận Chính trị</w:t>
      </w:r>
      <w:r w:rsidR="007E73A4">
        <w:rPr>
          <w:szCs w:val="26"/>
        </w:rPr>
        <w:t xml:space="preserve">  thuộc tổ bộ môn Giáo dục chính trị</w:t>
      </w:r>
    </w:p>
    <w:p w:rsidR="00CA37C2" w:rsidRPr="007E73A4" w:rsidRDefault="00F63801" w:rsidP="00E122D1">
      <w:pPr>
        <w:spacing w:line="380" w:lineRule="atLeast"/>
        <w:jc w:val="both"/>
        <w:rPr>
          <w:szCs w:val="26"/>
        </w:rPr>
      </w:pPr>
      <w:r w:rsidRPr="00E122D1">
        <w:rPr>
          <w:szCs w:val="26"/>
          <w:lang w:val="vi-VN"/>
        </w:rPr>
        <w:t xml:space="preserve">Tôi xin làm bản tường trình về việc </w:t>
      </w:r>
      <w:r w:rsidR="00CF6E63">
        <w:rPr>
          <w:szCs w:val="26"/>
        </w:rPr>
        <w:t xml:space="preserve">vào lớp 20 T4-KML, H1.2-13 để SHCN trể 5 phút </w:t>
      </w:r>
      <w:r w:rsidR="00CF6E63">
        <w:rPr>
          <w:szCs w:val="26"/>
          <w:lang w:val="vi-VN"/>
        </w:rPr>
        <w:t xml:space="preserve">(ngày </w:t>
      </w:r>
      <w:r w:rsidR="00CF6E63">
        <w:rPr>
          <w:szCs w:val="26"/>
        </w:rPr>
        <w:t>29</w:t>
      </w:r>
      <w:r w:rsidR="00CF6E63">
        <w:rPr>
          <w:szCs w:val="26"/>
          <w:lang w:val="vi-VN"/>
        </w:rPr>
        <w:t>-</w:t>
      </w:r>
      <w:r w:rsidR="00CF6E63">
        <w:rPr>
          <w:szCs w:val="26"/>
        </w:rPr>
        <w:t>4</w:t>
      </w:r>
      <w:r w:rsidR="00E122D1" w:rsidRPr="00E122D1">
        <w:rPr>
          <w:szCs w:val="26"/>
          <w:lang w:val="vi-VN"/>
        </w:rPr>
        <w:t>-2021)</w:t>
      </w:r>
      <w:r w:rsidR="007E73A4">
        <w:rPr>
          <w:szCs w:val="26"/>
        </w:rPr>
        <w:t xml:space="preserve"> như sau:</w:t>
      </w:r>
    </w:p>
    <w:p w:rsidR="002A183C" w:rsidRDefault="00CF6E63" w:rsidP="003650FF">
      <w:pPr>
        <w:spacing w:line="380" w:lineRule="atLeast"/>
        <w:ind w:firstLine="720"/>
        <w:jc w:val="both"/>
      </w:pPr>
      <w:proofErr w:type="gramStart"/>
      <w:r>
        <w:rPr>
          <w:szCs w:val="26"/>
        </w:rPr>
        <w:t>Bản thân l</w:t>
      </w:r>
      <w:r w:rsidR="00E122D1">
        <w:rPr>
          <w:szCs w:val="26"/>
        </w:rPr>
        <w:t>uôn ý thức được</w:t>
      </w:r>
      <w:r>
        <w:rPr>
          <w:szCs w:val="26"/>
        </w:rPr>
        <w:t xml:space="preserve"> vai trò, vị trí của giáo viên khi lên lớp và luôn thực hiện tốt tác phong của nhà giáo để làm gương cho sinh viên.</w:t>
      </w:r>
      <w:proofErr w:type="gramEnd"/>
      <w:r>
        <w:rPr>
          <w:szCs w:val="26"/>
        </w:rPr>
        <w:t xml:space="preserve"> Tuy nhiên, sáng ngày 29-4-2021, khi dạy tiết 3</w:t>
      </w:r>
      <w:r w:rsidR="003650FF">
        <w:rPr>
          <w:szCs w:val="26"/>
        </w:rPr>
        <w:t xml:space="preserve">, 4 lớp 20C6- CNO3 tại phòng Zoom 05 (F1.2-08B), tôi dạy quên giờ nên đã dạy tới 10 giờ 20p mới tắt máy (trong khi </w:t>
      </w:r>
      <w:r w:rsidR="003650FF">
        <w:rPr>
          <w:szCs w:val="26"/>
        </w:rPr>
        <w:t>10 giờ 10 hết tiết 4)</w:t>
      </w:r>
      <w:r w:rsidR="003650FF">
        <w:rPr>
          <w:szCs w:val="26"/>
        </w:rPr>
        <w:t xml:space="preserve"> và đi lên</w:t>
      </w:r>
      <w:r w:rsidR="003650FF">
        <w:rPr>
          <w:szCs w:val="26"/>
        </w:rPr>
        <w:t xml:space="preserve"> </w:t>
      </w:r>
      <w:r w:rsidR="003650FF">
        <w:rPr>
          <w:szCs w:val="26"/>
        </w:rPr>
        <w:t xml:space="preserve"> lên khu H. </w:t>
      </w:r>
      <w:r w:rsidR="002A183C">
        <w:rPr>
          <w:szCs w:val="26"/>
        </w:rPr>
        <w:t>Vì vậy,</w:t>
      </w:r>
      <w:r w:rsidR="003650FF">
        <w:rPr>
          <w:szCs w:val="26"/>
        </w:rPr>
        <w:t xml:space="preserve"> tiết SHCN bắt đầu từ 10 giờ 20p bắt đầu nhưng tôi vào lớp lúc 10 giờ 25 p (trể 5p do tôi di chuyển từ khu F1.2-08 lên H 1.2-13). </w:t>
      </w:r>
      <w:r w:rsidR="00E122D1">
        <w:t xml:space="preserve"> </w:t>
      </w:r>
      <w:proofErr w:type="gramStart"/>
      <w:r w:rsidR="002A183C">
        <w:t xml:space="preserve">Bản thân tôi </w:t>
      </w:r>
      <w:r w:rsidR="00E122D1">
        <w:t xml:space="preserve">đã </w:t>
      </w:r>
      <w:r w:rsidR="002A183C">
        <w:t xml:space="preserve">bị </w:t>
      </w:r>
      <w:r w:rsidR="00E122D1" w:rsidRPr="00E122D1">
        <w:t>phòng Thanh tra Giáo dục - Công tác Sinh viên</w:t>
      </w:r>
      <w:r w:rsidR="002A183C">
        <w:t xml:space="preserve"> ghi nhậ</w:t>
      </w:r>
      <w:r w:rsidR="002A183C">
        <w:t>n</w:t>
      </w:r>
      <w:r w:rsidR="002A183C">
        <w:t xml:space="preserve"> vào lớp trể 5p </w:t>
      </w:r>
      <w:r w:rsidR="002A183C">
        <w:t>(ngày 29-4</w:t>
      </w:r>
      <w:r w:rsidR="002A183C">
        <w:t>-2021)</w:t>
      </w:r>
      <w:r w:rsidR="002A183C">
        <w:t xml:space="preserve"> </w:t>
      </w:r>
      <w:r w:rsidR="002A183C">
        <w:t>là hoàn toàn đúng sự thật</w:t>
      </w:r>
      <w:r w:rsidR="00E122D1">
        <w:t>.</w:t>
      </w:r>
      <w:proofErr w:type="gramEnd"/>
    </w:p>
    <w:p w:rsidR="005B174B" w:rsidRPr="00E122D1" w:rsidRDefault="002A183C" w:rsidP="003650FF">
      <w:pPr>
        <w:spacing w:line="380" w:lineRule="atLeast"/>
        <w:ind w:firstLine="720"/>
        <w:jc w:val="both"/>
        <w:rPr>
          <w:szCs w:val="26"/>
        </w:rPr>
      </w:pPr>
      <w:proofErr w:type="gramStart"/>
      <w:r>
        <w:t>Trên đây</w:t>
      </w:r>
      <w:r w:rsidR="00E122D1">
        <w:t xml:space="preserve"> là toàn bộ sự việc xảy ra, tôi cam kết những nội dung đã trình bày ở trên là trung thự</w:t>
      </w:r>
      <w:r w:rsidR="007E73A4">
        <w:t xml:space="preserve">c và sẽ cố gắng tập trung chú ý và thực hiện đúng </w:t>
      </w:r>
      <w:r>
        <w:t>giờ giấc khi kết thúc lớp học cũ và lên lớp dạy tiết mới.</w:t>
      </w:r>
      <w:proofErr w:type="gramEnd"/>
      <w:r>
        <w:t xml:space="preserve"> </w:t>
      </w:r>
      <w:proofErr w:type="gramStart"/>
      <w:r w:rsidR="007E73A4">
        <w:t>K</w:t>
      </w:r>
      <w:r w:rsidR="005B174B">
        <w:rPr>
          <w:szCs w:val="26"/>
          <w:lang w:val="vi-VN"/>
        </w:rPr>
        <w:t xml:space="preserve">ính trình </w:t>
      </w:r>
      <w:r w:rsidR="005B174B">
        <w:t>Thường</w:t>
      </w:r>
      <w:r w:rsidR="005B174B">
        <w:rPr>
          <w:lang w:val="vi-VN"/>
        </w:rPr>
        <w:t xml:space="preserve"> trực </w:t>
      </w:r>
      <w:r w:rsidR="005B174B">
        <w:t>Hội đồng thi đua</w:t>
      </w:r>
      <w:r w:rsidR="005B174B" w:rsidRPr="000D1B4D">
        <w:t xml:space="preserve"> trường CĐ Lý Tự Trọng T</w:t>
      </w:r>
      <w:r w:rsidR="005B174B">
        <w:t>hành phố</w:t>
      </w:r>
      <w:r w:rsidR="005B174B" w:rsidRPr="000D1B4D">
        <w:t xml:space="preserve"> Hồ</w:t>
      </w:r>
      <w:r w:rsidR="005B174B">
        <w:t xml:space="preserve"> Chí Minh</w:t>
      </w:r>
      <w:r w:rsidR="005B174B">
        <w:rPr>
          <w:lang w:val="vi-VN"/>
        </w:rPr>
        <w:t xml:space="preserve"> xem xét</w:t>
      </w:r>
      <w:r w:rsidR="00E122D1">
        <w:t>.</w:t>
      </w:r>
      <w:proofErr w:type="gramEnd"/>
    </w:p>
    <w:p w:rsidR="00604C24" w:rsidRPr="00B25676" w:rsidRDefault="009A09C0" w:rsidP="009A09C0">
      <w:pPr>
        <w:spacing w:line="380" w:lineRule="atLeast"/>
      </w:pPr>
      <w:r>
        <w:t xml:space="preserve">      </w:t>
      </w:r>
      <w:r w:rsidR="005B174B">
        <w:rPr>
          <w:lang w:val="vi-VN"/>
        </w:rPr>
        <w:tab/>
      </w:r>
      <w:r w:rsidR="005B174B">
        <w:t>Tr</w:t>
      </w:r>
      <w:r w:rsidR="00604C24">
        <w:t xml:space="preserve">ân trọng </w:t>
      </w:r>
      <w:r w:rsidR="005B174B">
        <w:t>tường</w:t>
      </w:r>
      <w:r w:rsidR="005B174B">
        <w:rPr>
          <w:lang w:val="vi-VN"/>
        </w:rPr>
        <w:t xml:space="preserve"> trình</w:t>
      </w:r>
      <w:proofErr w:type="gramStart"/>
      <w:r w:rsidR="00CA37C2">
        <w:t>./</w:t>
      </w:r>
      <w:proofErr w:type="gramEnd"/>
      <w:r w:rsidR="00CA37C2">
        <w:t>.</w:t>
      </w:r>
    </w:p>
    <w:p w:rsidR="004A42DF" w:rsidRDefault="004A42DF" w:rsidP="00CA37C2">
      <w:pPr>
        <w:spacing w:line="380" w:lineRule="atLeast"/>
        <w:ind w:left="72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9A09C0">
        <w:rPr>
          <w:b/>
        </w:rPr>
        <w:t xml:space="preserve">  </w:t>
      </w:r>
      <w:r w:rsidR="00E122D1">
        <w:rPr>
          <w:b/>
        </w:rPr>
        <w:t>Giảng viên</w:t>
      </w:r>
      <w:r w:rsidR="007E73A4">
        <w:rPr>
          <w:b/>
        </w:rPr>
        <w:t xml:space="preserve"> viết</w:t>
      </w:r>
      <w:r w:rsidR="00E122D1">
        <w:rPr>
          <w:b/>
        </w:rPr>
        <w:t xml:space="preserve"> tường trình</w:t>
      </w:r>
    </w:p>
    <w:p w:rsidR="00CA37C2" w:rsidRDefault="00CA37C2" w:rsidP="00CA37C2">
      <w:pPr>
        <w:spacing w:line="380" w:lineRule="atLeast"/>
        <w:ind w:left="720"/>
        <w:rPr>
          <w:b/>
        </w:rPr>
      </w:pPr>
    </w:p>
    <w:p w:rsidR="00CA37C2" w:rsidRDefault="00CA37C2" w:rsidP="00CA37C2">
      <w:pPr>
        <w:spacing w:line="380" w:lineRule="atLeast"/>
        <w:ind w:left="720"/>
        <w:rPr>
          <w:b/>
        </w:rPr>
      </w:pPr>
    </w:p>
    <w:p w:rsidR="00CA37C2" w:rsidRDefault="00CA37C2" w:rsidP="00CA37C2">
      <w:pPr>
        <w:spacing w:line="380" w:lineRule="atLeast"/>
        <w:ind w:left="720"/>
        <w:rPr>
          <w:b/>
        </w:rPr>
      </w:pPr>
    </w:p>
    <w:p w:rsidR="004A42DF" w:rsidRDefault="00E122D1" w:rsidP="00121BED">
      <w:pPr>
        <w:spacing w:line="380" w:lineRule="atLeast"/>
        <w:ind w:left="5760"/>
        <w:rPr>
          <w:b/>
          <w:lang w:val="vi-VN"/>
        </w:rPr>
      </w:pPr>
      <w:r>
        <w:rPr>
          <w:b/>
        </w:rPr>
        <w:t xml:space="preserve">     </w:t>
      </w:r>
      <w:r w:rsidR="002A183C">
        <w:rPr>
          <w:b/>
        </w:rPr>
        <w:t xml:space="preserve">       </w:t>
      </w:r>
      <w:bookmarkStart w:id="0" w:name="_GoBack"/>
      <w:bookmarkEnd w:id="0"/>
      <w:r w:rsidR="002A183C">
        <w:rPr>
          <w:b/>
        </w:rPr>
        <w:t>Phạm Thị Vinh</w:t>
      </w:r>
    </w:p>
    <w:sectPr w:rsidR="004A42DF" w:rsidSect="005B174B">
      <w:pgSz w:w="11909" w:h="16834" w:code="9"/>
      <w:pgMar w:top="810" w:right="83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C4E1D"/>
    <w:multiLevelType w:val="hybridMultilevel"/>
    <w:tmpl w:val="AE70B5A8"/>
    <w:lvl w:ilvl="0" w:tplc="CACA3E20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5797D93"/>
    <w:multiLevelType w:val="hybridMultilevel"/>
    <w:tmpl w:val="4ACCCF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49"/>
    <w:rsid w:val="00025D27"/>
    <w:rsid w:val="000702ED"/>
    <w:rsid w:val="000B36C5"/>
    <w:rsid w:val="000D1B4D"/>
    <w:rsid w:val="001044B8"/>
    <w:rsid w:val="00121BED"/>
    <w:rsid w:val="00170729"/>
    <w:rsid w:val="00173F0E"/>
    <w:rsid w:val="00185CD9"/>
    <w:rsid w:val="00195062"/>
    <w:rsid w:val="001A0E6D"/>
    <w:rsid w:val="00232BE4"/>
    <w:rsid w:val="00240C11"/>
    <w:rsid w:val="00282C74"/>
    <w:rsid w:val="002A183C"/>
    <w:rsid w:val="002B3FA4"/>
    <w:rsid w:val="002D7FB1"/>
    <w:rsid w:val="00335AF7"/>
    <w:rsid w:val="003650FF"/>
    <w:rsid w:val="00365C99"/>
    <w:rsid w:val="003A34E8"/>
    <w:rsid w:val="00447DBB"/>
    <w:rsid w:val="00490847"/>
    <w:rsid w:val="004A42DF"/>
    <w:rsid w:val="005947E4"/>
    <w:rsid w:val="005B174B"/>
    <w:rsid w:val="00604C24"/>
    <w:rsid w:val="006271C1"/>
    <w:rsid w:val="00653B3B"/>
    <w:rsid w:val="00683A3A"/>
    <w:rsid w:val="00683F97"/>
    <w:rsid w:val="0069321A"/>
    <w:rsid w:val="006B5B45"/>
    <w:rsid w:val="006D02FD"/>
    <w:rsid w:val="006F4893"/>
    <w:rsid w:val="006F6E44"/>
    <w:rsid w:val="00745F0B"/>
    <w:rsid w:val="00761277"/>
    <w:rsid w:val="00774277"/>
    <w:rsid w:val="007E73A4"/>
    <w:rsid w:val="00853F38"/>
    <w:rsid w:val="008644D8"/>
    <w:rsid w:val="008726AF"/>
    <w:rsid w:val="00887941"/>
    <w:rsid w:val="00904817"/>
    <w:rsid w:val="00922332"/>
    <w:rsid w:val="009A09C0"/>
    <w:rsid w:val="009D199F"/>
    <w:rsid w:val="00A22F84"/>
    <w:rsid w:val="00AC2E62"/>
    <w:rsid w:val="00AF3F7D"/>
    <w:rsid w:val="00B12780"/>
    <w:rsid w:val="00B25676"/>
    <w:rsid w:val="00B41098"/>
    <w:rsid w:val="00B95EAE"/>
    <w:rsid w:val="00BA788C"/>
    <w:rsid w:val="00BB39C2"/>
    <w:rsid w:val="00C4349E"/>
    <w:rsid w:val="00C44EE9"/>
    <w:rsid w:val="00C82F73"/>
    <w:rsid w:val="00CA37C2"/>
    <w:rsid w:val="00CC18ED"/>
    <w:rsid w:val="00CF6E63"/>
    <w:rsid w:val="00D33CBD"/>
    <w:rsid w:val="00DA3EC9"/>
    <w:rsid w:val="00E122D1"/>
    <w:rsid w:val="00E30284"/>
    <w:rsid w:val="00E37692"/>
    <w:rsid w:val="00EB2149"/>
    <w:rsid w:val="00EC3A2F"/>
    <w:rsid w:val="00F27E8D"/>
    <w:rsid w:val="00F63801"/>
    <w:rsid w:val="00F90181"/>
    <w:rsid w:val="00FE4B19"/>
    <w:rsid w:val="00FF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360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7D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56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09C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9C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360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7D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56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09C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9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1%20Mr%20Quynh\1%20LLCT\To%20Trinh%20va%20De%20nghi%20Bao%20cao\2019\Bao%20cao%20SV%20no\1%20bao%20cao%20so%20sv%20con%20no%20mon%20hoc%20thuoc%20kho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 bao cao so sv con no mon hoc thuoc khoa</Template>
  <TotalTime>0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2</cp:revision>
  <cp:lastPrinted>2020-06-25T04:00:00Z</cp:lastPrinted>
  <dcterms:created xsi:type="dcterms:W3CDTF">2021-05-20T05:27:00Z</dcterms:created>
  <dcterms:modified xsi:type="dcterms:W3CDTF">2021-05-20T05:27:00Z</dcterms:modified>
</cp:coreProperties>
</file>