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  <w:r w:rsidRPr="00451481">
        <w:rPr>
          <w:sz w:val="28"/>
          <w:szCs w:val="28"/>
        </w:rPr>
        <w:t>TRƯỜNG CAO ĐẲNG LÝ TỰ TRỌNG TP.HỒ CHÍ MINH</w:t>
      </w:r>
      <w:r w:rsidRPr="00451481">
        <w:rPr>
          <w:bCs w:val="0"/>
          <w:iCs/>
          <w:sz w:val="28"/>
          <w:szCs w:val="28"/>
        </w:rPr>
        <w:t xml:space="preserve"> </w:t>
      </w:r>
    </w:p>
    <w:p w:rsidR="00D826FB" w:rsidRDefault="002F20E2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KHOA KHOA HỌC CƠ BẢN</w:t>
      </w: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  <w:r w:rsidRPr="005A7623">
        <w:rPr>
          <w:noProof/>
        </w:rPr>
        <w:drawing>
          <wp:inline distT="0" distB="0" distL="0" distR="0" wp14:anchorId="5848EDAD" wp14:editId="00D2DC05">
            <wp:extent cx="1495425" cy="1020915"/>
            <wp:effectExtent l="0" t="0" r="0" b="8255"/>
            <wp:docPr id="60" name="Picture 60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18" cy="10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</w:p>
    <w:p w:rsidR="00D826FB" w:rsidRDefault="00D826FB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28"/>
          <w:szCs w:val="28"/>
        </w:rPr>
      </w:pPr>
    </w:p>
    <w:p w:rsidR="00D826FB" w:rsidRDefault="002F20E2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  <w:r w:rsidRPr="00451481">
        <w:rPr>
          <w:bCs w:val="0"/>
          <w:iCs/>
          <w:sz w:val="40"/>
          <w:szCs w:val="40"/>
        </w:rPr>
        <w:t>TIỂU LUẬN KẾT THÚC HỌC PHẦ</w:t>
      </w:r>
      <w:r w:rsidR="00D826FB">
        <w:rPr>
          <w:bCs w:val="0"/>
          <w:iCs/>
          <w:sz w:val="40"/>
          <w:szCs w:val="40"/>
        </w:rPr>
        <w:t>N</w:t>
      </w:r>
    </w:p>
    <w:p w:rsidR="00707909" w:rsidRPr="00451481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  <w:r w:rsidRPr="00451481">
        <w:rPr>
          <w:bCs w:val="0"/>
          <w:iCs/>
          <w:sz w:val="40"/>
          <w:szCs w:val="40"/>
        </w:rPr>
        <w:t>HÓA HỌC 2</w:t>
      </w:r>
    </w:p>
    <w:p w:rsidR="00707909" w:rsidRPr="00451481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707909" w:rsidRPr="00451481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4048C5" w:rsidRPr="00451481" w:rsidRDefault="004048C5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rPr>
          <w:bCs w:val="0"/>
          <w:iCs/>
          <w:sz w:val="40"/>
          <w:szCs w:val="40"/>
        </w:rPr>
      </w:pPr>
    </w:p>
    <w:p w:rsidR="00707909" w:rsidRPr="00D826FB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rPr>
          <w:bCs w:val="0"/>
          <w:iCs/>
          <w:sz w:val="36"/>
          <w:szCs w:val="40"/>
        </w:rPr>
      </w:pPr>
      <w:r w:rsidRPr="00D826FB">
        <w:rPr>
          <w:bCs w:val="0"/>
          <w:iCs/>
          <w:sz w:val="36"/>
          <w:szCs w:val="40"/>
        </w:rPr>
        <w:t>Giảng viên:</w:t>
      </w:r>
    </w:p>
    <w:p w:rsidR="00707909" w:rsidRPr="00D826FB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rPr>
          <w:bCs w:val="0"/>
          <w:iCs/>
          <w:sz w:val="36"/>
          <w:szCs w:val="40"/>
        </w:rPr>
      </w:pPr>
      <w:r w:rsidRPr="00D826FB">
        <w:rPr>
          <w:bCs w:val="0"/>
          <w:iCs/>
          <w:sz w:val="36"/>
          <w:szCs w:val="40"/>
        </w:rPr>
        <w:t>Sinh viên:</w:t>
      </w:r>
      <w:bookmarkStart w:id="0" w:name="_GoBack"/>
      <w:bookmarkEnd w:id="0"/>
    </w:p>
    <w:p w:rsidR="00707909" w:rsidRPr="00D826FB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rPr>
          <w:bCs w:val="0"/>
          <w:iCs/>
          <w:sz w:val="36"/>
          <w:szCs w:val="40"/>
        </w:rPr>
      </w:pPr>
      <w:r w:rsidRPr="00D826FB">
        <w:rPr>
          <w:bCs w:val="0"/>
          <w:iCs/>
          <w:sz w:val="36"/>
          <w:szCs w:val="40"/>
        </w:rPr>
        <w:t>Lớp học:</w:t>
      </w:r>
    </w:p>
    <w:p w:rsidR="00707909" w:rsidRPr="00451481" w:rsidRDefault="00707909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4048C5" w:rsidRPr="00451481" w:rsidRDefault="004048C5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4048C5" w:rsidRPr="00451481" w:rsidRDefault="004048C5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8845A3" w:rsidRPr="00451481" w:rsidRDefault="008845A3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8845A3" w:rsidRPr="00451481" w:rsidRDefault="008845A3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8845A3" w:rsidRPr="00451481" w:rsidRDefault="008845A3" w:rsidP="002F20E2">
      <w:pPr>
        <w:pStyle w:val="Heading1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 w:beforeAutospacing="0" w:after="0" w:afterAutospacing="0" w:line="276" w:lineRule="auto"/>
        <w:jc w:val="center"/>
        <w:rPr>
          <w:bCs w:val="0"/>
          <w:iCs/>
          <w:sz w:val="40"/>
          <w:szCs w:val="40"/>
        </w:rPr>
      </w:pPr>
    </w:p>
    <w:p w:rsidR="00707909" w:rsidRPr="00451481" w:rsidRDefault="00707909" w:rsidP="002F20E2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Times New Roman" w:hAnsi="Times New Roman" w:cs="Times New Roman"/>
          <w:iCs/>
          <w:kern w:val="2"/>
          <w:sz w:val="36"/>
          <w:szCs w:val="36"/>
        </w:rPr>
      </w:pPr>
      <w:r w:rsidRPr="00451481">
        <w:rPr>
          <w:rFonts w:ascii="Times New Roman" w:hAnsi="Times New Roman" w:cs="Times New Roman"/>
          <w:iCs/>
          <w:kern w:val="2"/>
          <w:sz w:val="36"/>
          <w:szCs w:val="36"/>
        </w:rPr>
        <w:t>Tp.</w:t>
      </w:r>
      <w:r w:rsidR="00426C5A" w:rsidRPr="00451481">
        <w:rPr>
          <w:rFonts w:ascii="Times New Roman" w:hAnsi="Times New Roman" w:cs="Times New Roman"/>
          <w:iCs/>
          <w:kern w:val="2"/>
          <w:sz w:val="36"/>
          <w:szCs w:val="36"/>
        </w:rPr>
        <w:t xml:space="preserve"> </w:t>
      </w:r>
      <w:r w:rsidRPr="00451481">
        <w:rPr>
          <w:rFonts w:ascii="Times New Roman" w:hAnsi="Times New Roman" w:cs="Times New Roman"/>
          <w:iCs/>
          <w:kern w:val="2"/>
          <w:sz w:val="36"/>
          <w:szCs w:val="36"/>
        </w:rPr>
        <w:t>Hồ Chí Minh tháng 7/2021</w:t>
      </w:r>
    </w:p>
    <w:p w:rsidR="00D826FB" w:rsidRDefault="00D826FB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sz w:val="28"/>
          <w:szCs w:val="28"/>
        </w:rPr>
        <w:br w:type="page"/>
      </w:r>
    </w:p>
    <w:p w:rsidR="000D734D" w:rsidRPr="00451481" w:rsidRDefault="000D734D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</w:t>
      </w:r>
    </w:p>
    <w:p w:rsidR="000D734D" w:rsidRPr="00451481" w:rsidRDefault="000D734D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851D81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ozon </w:t>
      </w:r>
    </w:p>
    <w:p w:rsidR="00851D81" w:rsidRPr="00451481" w:rsidRDefault="00851D81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de-DE"/>
        </w:rPr>
      </w:pPr>
      <w:r w:rsidRPr="00451481">
        <w:rPr>
          <w:rStyle w:val="Strong"/>
          <w:sz w:val="28"/>
          <w:szCs w:val="28"/>
          <w:lang w:val="de-DE"/>
        </w:rPr>
        <w:t>1. Cấu tạo phân tử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2. </w:t>
      </w:r>
      <w:r w:rsidRPr="00451481">
        <w:rPr>
          <w:bCs/>
          <w:sz w:val="28"/>
          <w:szCs w:val="28"/>
          <w:lang w:val="de-DE"/>
        </w:rPr>
        <w:t>Tính chất vật lí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3. Tính chất hóa học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4. Ozon trong tự nhiên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5. Ứng dụng 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rStyle w:val="Strong"/>
          <w:b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Cs/>
          <w:iCs/>
          <w:sz w:val="28"/>
          <w:szCs w:val="28"/>
          <w:lang w:val="de-DE"/>
        </w:rPr>
      </w:pPr>
      <w:r w:rsidRPr="00451481">
        <w:rPr>
          <w:bCs/>
          <w:iCs/>
          <w:sz w:val="28"/>
          <w:szCs w:val="28"/>
          <w:lang w:val="de-DE"/>
        </w:rPr>
        <w:t>Nội dung nghiên cứu: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sz w:val="28"/>
          <w:szCs w:val="28"/>
          <w:lang w:val="de-DE"/>
        </w:rPr>
      </w:pPr>
      <w:r w:rsidRPr="00451481">
        <w:rPr>
          <w:b/>
          <w:sz w:val="28"/>
          <w:szCs w:val="28"/>
        </w:rPr>
        <w:t xml:space="preserve">Nguyên nhân thủng tầng Ozon và hậu quả của suy giảm tầng </w:t>
      </w:r>
      <w:r w:rsidR="00AF4C2B" w:rsidRPr="00451481">
        <w:rPr>
          <w:b/>
          <w:sz w:val="28"/>
          <w:szCs w:val="28"/>
        </w:rPr>
        <w:t>O</w:t>
      </w:r>
      <w:r w:rsidRPr="00451481">
        <w:rPr>
          <w:b/>
          <w:sz w:val="28"/>
          <w:szCs w:val="28"/>
        </w:rPr>
        <w:t>zon</w:t>
      </w:r>
    </w:p>
    <w:p w:rsidR="003A3DB3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 xml:space="preserve"> </w:t>
      </w:r>
      <w:r w:rsidR="003A3DB3"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pt-BR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.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dung dịch sau: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a. dd HCl 0,01M                                                                    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b. dd Ca(OH)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0,025M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Cho 15,6 gam hỗn hợp Fe và Mg tác dụng hết với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loãng, dư. Sau phản ứng thu được 7,84 lít khí duy nhất NO (đktc). Tính thành phần phần trăm khối lượng mỗi kim loại trong hỗn hợp đầu. (Fe = 56; Mg = 24)    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0,46 gam hợp chất hữu cơ X thu được 0,448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0,54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a/ Xác định công thức đơn giản nhất của X.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b/ Xác định công thức phân tử của X, biết tỉ khối hơi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23.</w:t>
      </w:r>
    </w:p>
    <w:p w:rsidR="00FF17F8" w:rsidRPr="00451481" w:rsidRDefault="00FF17F8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A50CB" w:rsidRPr="00451481" w:rsidRDefault="009A50CB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851D81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Trình bày lý thuyết về lưu huỳnh đioxit 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1.</w:t>
      </w:r>
      <w:r w:rsidRPr="00451481">
        <w:rPr>
          <w:rStyle w:val="Strong"/>
          <w:sz w:val="28"/>
          <w:szCs w:val="28"/>
        </w:rPr>
        <w:t xml:space="preserve"> </w:t>
      </w:r>
      <w:r w:rsidRPr="00451481">
        <w:rPr>
          <w:bCs/>
          <w:sz w:val="28"/>
          <w:szCs w:val="28"/>
        </w:rPr>
        <w:t>Tính chất vật lí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Tính chất hóa học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Điều chế và ứng dụng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Nội dung nghiên cứu:</w:t>
      </w:r>
    </w:p>
    <w:p w:rsidR="00851D81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sz w:val="28"/>
          <w:szCs w:val="28"/>
        </w:rPr>
      </w:pPr>
      <w:r w:rsidRPr="00451481">
        <w:rPr>
          <w:bCs w:val="0"/>
          <w:sz w:val="28"/>
          <w:szCs w:val="28"/>
        </w:rPr>
        <w:t>Mưa axit là gì? Nguyên nhân tạo ra mưa axit và tác hại của nó</w:t>
      </w:r>
    </w:p>
    <w:p w:rsidR="00851D81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851D81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Câu 1. </w:t>
      </w:r>
      <w:r w:rsidRPr="00451481">
        <w:rPr>
          <w:sz w:val="28"/>
          <w:szCs w:val="28"/>
        </w:rPr>
        <w:t xml:space="preserve">Tính pH của dung dịch sau: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a. </w:t>
      </w:r>
      <w:r w:rsidR="009A50CB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 xml:space="preserve">ung dịch HCl 0,02M                                                                    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b. </w:t>
      </w:r>
      <w:r w:rsidR="009A50CB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0,05M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Cho 10,95 gam hỗn hợp Al và Cu tác dụng hết với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thu được 10,08 lít khí duy nhất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 Tính thành phần phần trăm khối lượng mỗi kim loại trong hỗn hợp đầu. (Al = 27; Cu = 64)    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9,2 gam chất hữu cơ X thu được 13,2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và 7,2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đơn giản nhất của X.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Xác định công thức phân tử của X, biết tỉ khối hơi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46.</w:t>
      </w:r>
    </w:p>
    <w:p w:rsidR="00FF17F8" w:rsidRPr="00451481" w:rsidRDefault="00FF17F8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A50CB" w:rsidRPr="00451481" w:rsidRDefault="009A50CB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851D81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phân bón hoá học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1.</w:t>
      </w:r>
      <w:r w:rsidRPr="00451481">
        <w:rPr>
          <w:rStyle w:val="Strong"/>
          <w:sz w:val="28"/>
          <w:szCs w:val="28"/>
        </w:rPr>
        <w:t xml:space="preserve"> </w:t>
      </w:r>
      <w:r w:rsidRPr="00451481">
        <w:rPr>
          <w:bCs/>
          <w:sz w:val="28"/>
          <w:szCs w:val="28"/>
        </w:rPr>
        <w:t>Khái niệm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Phân loại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2.1. Phân đạm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2.2. Phân lân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2.3. Phân kali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2.4. Phân hỗn hợp và phân phức hợp</w:t>
      </w:r>
    </w:p>
    <w:p w:rsidR="00851D81" w:rsidRPr="00451481" w:rsidRDefault="00851D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2.5. Phân vi lượng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851D81" w:rsidRPr="00451481" w:rsidRDefault="00851D81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Tác động của phân bón với môi trường và sức khỏe con người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pt-BR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.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dung dịch sau: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0,005M                                                                    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b. dung dịch KOH 0,1M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Cho 12,4 gam hỗn hợp Fe và Cu tác dụng hết với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thu được 3,36 lít khí duy nhất NO (đktc). Tính thành phần phần trăm khối lượng mỗi kim loại trong hỗn hợp đầu. (Fe = 56; Cu = 64)        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2,9 gam chất hữu cơ X thu được 3,36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2,7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đơn giản nhất của X.</w:t>
      </w:r>
    </w:p>
    <w:p w:rsidR="00851D81" w:rsidRPr="00451481" w:rsidRDefault="00851D81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Xác định công thức phân tử của X, biết tỉ khối hơi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29.</w:t>
      </w:r>
    </w:p>
    <w:p w:rsidR="00851D81" w:rsidRPr="00451481" w:rsidRDefault="00851D81" w:rsidP="00451481">
      <w:pPr>
        <w:pStyle w:val="NoSpacing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(O = 16; C = 12; H = 1)</w:t>
      </w:r>
    </w:p>
    <w:p w:rsidR="009A50CB" w:rsidRPr="00451481" w:rsidRDefault="009A50CB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DF6AA3" w:rsidRPr="00451481" w:rsidRDefault="00DF6AA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cacbon đioxit</w:t>
      </w:r>
    </w:p>
    <w:p w:rsidR="00DF6AA3" w:rsidRPr="00451481" w:rsidRDefault="00DF6AA3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1.</w:t>
      </w:r>
      <w:r w:rsidRPr="00451481">
        <w:rPr>
          <w:rStyle w:val="Strong"/>
          <w:sz w:val="28"/>
          <w:szCs w:val="28"/>
        </w:rPr>
        <w:t xml:space="preserve"> </w:t>
      </w:r>
      <w:r w:rsidRPr="00451481">
        <w:rPr>
          <w:bCs/>
          <w:sz w:val="28"/>
          <w:szCs w:val="28"/>
        </w:rPr>
        <w:t>Tính chất vật lí</w:t>
      </w:r>
    </w:p>
    <w:p w:rsidR="00DF6AA3" w:rsidRPr="00451481" w:rsidRDefault="00DF6AA3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Tính chất hoá học</w:t>
      </w:r>
    </w:p>
    <w:p w:rsidR="00DF6AA3" w:rsidRPr="00451481" w:rsidRDefault="00DF6AA3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Điều chế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DF6AA3" w:rsidRPr="00451481" w:rsidRDefault="00DF6AA3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bCs w:val="0"/>
          <w:sz w:val="28"/>
          <w:szCs w:val="28"/>
          <w:shd w:val="clear" w:color="auto" w:fill="FFFFFF"/>
        </w:rPr>
        <w:t>Nguyên nhân và hậu quả của việc Trái đất tiếp tục nóng lên</w:t>
      </w:r>
      <w:r w:rsidR="009A50CB" w:rsidRPr="00451481">
        <w:rPr>
          <w:bCs w:val="0"/>
          <w:sz w:val="28"/>
          <w:szCs w:val="28"/>
          <w:shd w:val="clear" w:color="auto" w:fill="FFFFFF"/>
        </w:rPr>
        <w:t>.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pt-BR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.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dung dịch sau: 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0,001M                                                                         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0,025M     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Cho 2,11 gam hỗn hợp Zn và Al tác dụng hết với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thu được 2,912 lít khí duy nhất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 Tính thành phần phần trăm khối lượng mỗi kim loại trong hỗn hợp đầu. (Zn = 65; Al = 27)         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5,7 gam chất hữu cơ X thu được 6,72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4,5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đơn giản nhất của X.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Xác định công thức phân tử của X, biết tỉ khối hơi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57.</w:t>
      </w:r>
    </w:p>
    <w:p w:rsidR="00DF6AA3" w:rsidRPr="00451481" w:rsidRDefault="00DF6AA3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(O = 16; C = 12; H = 1)</w:t>
      </w:r>
    </w:p>
    <w:p w:rsidR="009A50CB" w:rsidRPr="00451481" w:rsidRDefault="009A50CB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5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FF17F8" w:rsidRPr="00451481" w:rsidRDefault="00FF17F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ozon </w:t>
      </w:r>
    </w:p>
    <w:p w:rsidR="00FF17F8" w:rsidRPr="00451481" w:rsidRDefault="00FF17F8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de-DE"/>
        </w:rPr>
      </w:pPr>
      <w:r w:rsidRPr="00451481">
        <w:rPr>
          <w:rStyle w:val="Strong"/>
          <w:sz w:val="28"/>
          <w:szCs w:val="28"/>
          <w:lang w:val="de-DE"/>
        </w:rPr>
        <w:t>1. Cấu tạo phân tử</w:t>
      </w:r>
    </w:p>
    <w:p w:rsidR="00FF17F8" w:rsidRPr="00451481" w:rsidRDefault="00FF17F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2. </w:t>
      </w:r>
      <w:r w:rsidRPr="00451481">
        <w:rPr>
          <w:bCs/>
          <w:sz w:val="28"/>
          <w:szCs w:val="28"/>
          <w:lang w:val="de-DE"/>
        </w:rPr>
        <w:t>Tính chất vật lí</w:t>
      </w:r>
    </w:p>
    <w:p w:rsidR="00FF17F8" w:rsidRPr="00451481" w:rsidRDefault="00FF17F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3. Tính chất hóa học</w:t>
      </w:r>
    </w:p>
    <w:p w:rsidR="00FF17F8" w:rsidRPr="00451481" w:rsidRDefault="00FF17F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4. Ozon trong tự nhiên</w:t>
      </w:r>
    </w:p>
    <w:p w:rsidR="00FF17F8" w:rsidRPr="00451481" w:rsidRDefault="00FF17F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5. Ứng dụng 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FF17F8" w:rsidRPr="00451481" w:rsidRDefault="009A50CB" w:rsidP="00451481">
      <w:pPr>
        <w:pStyle w:val="Heading1"/>
        <w:spacing w:before="0" w:beforeAutospacing="0" w:after="0" w:afterAutospacing="0" w:line="276" w:lineRule="auto"/>
        <w:jc w:val="both"/>
        <w:textAlignment w:val="baseline"/>
        <w:rPr>
          <w:caps/>
          <w:sz w:val="28"/>
          <w:szCs w:val="28"/>
        </w:rPr>
      </w:pPr>
      <w:r w:rsidRPr="00451481">
        <w:rPr>
          <w:sz w:val="28"/>
          <w:szCs w:val="28"/>
        </w:rPr>
        <w:t xml:space="preserve">Tầng ozon là gì? </w:t>
      </w:r>
      <w:r w:rsidR="00AF4C2B" w:rsidRPr="00451481">
        <w:rPr>
          <w:sz w:val="28"/>
          <w:szCs w:val="28"/>
        </w:rPr>
        <w:t>V</w:t>
      </w:r>
      <w:r w:rsidRPr="00451481">
        <w:rPr>
          <w:sz w:val="28"/>
          <w:szCs w:val="28"/>
        </w:rPr>
        <w:t>ai trò tầng ozon và các thông tin cần biết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pt-BR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.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dung dịch sau: 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0,01M                                                                         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b. dung dịch KOH 0,01M     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Cho 10,95 gam hỗn hợp Al và Cu tác dụng hết với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thu được 5,04 lít khí 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 Tính thành phần phần trăm khối lượng mỗi kim loại trong hỗn hợp đầu. (Al = 27; Cu = 64)         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.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2,85 gam chất hữu cơ X thu được 3,36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2,25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đơn giản nhất của X.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Xác định công thức phân tử của X, biết tỉ khối hơi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57.</w:t>
      </w:r>
    </w:p>
    <w:p w:rsidR="00FF17F8" w:rsidRPr="00451481" w:rsidRDefault="00FF17F8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(O = 16; C = 12; H = 1)</w:t>
      </w:r>
    </w:p>
    <w:p w:rsidR="009A50CB" w:rsidRPr="00451481" w:rsidRDefault="009A50CB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6</w:t>
      </w:r>
    </w:p>
    <w:p w:rsidR="00D673A6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8C3308" w:rsidRPr="00451481" w:rsidRDefault="008C330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axít sunfuric </w:t>
      </w:r>
    </w:p>
    <w:p w:rsidR="008C3308" w:rsidRPr="00451481" w:rsidRDefault="008C3308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de-DE"/>
        </w:rPr>
      </w:pPr>
      <w:r w:rsidRPr="00451481">
        <w:rPr>
          <w:rStyle w:val="Strong"/>
          <w:sz w:val="28"/>
          <w:szCs w:val="28"/>
          <w:lang w:val="de-DE"/>
        </w:rPr>
        <w:t>1. Cấu tạo phân tử</w:t>
      </w:r>
    </w:p>
    <w:p w:rsidR="008C3308" w:rsidRPr="00451481" w:rsidRDefault="008C330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2. </w:t>
      </w:r>
      <w:r w:rsidRPr="00451481">
        <w:rPr>
          <w:bCs/>
          <w:sz w:val="28"/>
          <w:szCs w:val="28"/>
          <w:lang w:val="de-DE"/>
        </w:rPr>
        <w:t>Tính chất vật lí</w:t>
      </w:r>
    </w:p>
    <w:p w:rsidR="008C3308" w:rsidRPr="00451481" w:rsidRDefault="008C330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3. Tính chất hóa học</w:t>
      </w:r>
    </w:p>
    <w:p w:rsidR="008C3308" w:rsidRPr="00451481" w:rsidRDefault="008C330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4. Điều chế</w:t>
      </w:r>
    </w:p>
    <w:p w:rsidR="008C3308" w:rsidRPr="00451481" w:rsidRDefault="008C330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5. Ứng dụng 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5A52A2" w:rsidRPr="00451481" w:rsidRDefault="008C330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sz w:val="28"/>
          <w:szCs w:val="28"/>
        </w:rPr>
      </w:pPr>
      <w:r w:rsidRPr="00451481">
        <w:rPr>
          <w:bCs w:val="0"/>
          <w:sz w:val="28"/>
          <w:szCs w:val="28"/>
        </w:rPr>
        <w:t>Ứng dụng của hóa chất công nghiệp canxi sunphat</w:t>
      </w:r>
    </w:p>
    <w:p w:rsidR="005A52A2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E9585B" w:rsidRPr="00451481" w:rsidRDefault="005A52A2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1.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Cho 21 gam hỗn hợp CuO và Zn vào 600ml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loãng 0,5M. Phản ứng vừa đủ thu được đung dịch X.</w:t>
      </w:r>
      <w:r w:rsidR="00E9585B"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Tính thần phần phần trăm về khối lượng hỗn hợp</w:t>
      </w:r>
      <w:r w:rsidR="00E9585B" w:rsidRPr="00451481">
        <w:rPr>
          <w:rFonts w:ascii="Times New Roman" w:hAnsi="Times New Roman" w:cs="Times New Roman"/>
          <w:sz w:val="28"/>
          <w:szCs w:val="28"/>
        </w:rPr>
        <w:t xml:space="preserve"> đầu</w:t>
      </w:r>
    </w:p>
    <w:p w:rsidR="005A52A2" w:rsidRPr="00451481" w:rsidRDefault="005A52A2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2. 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Tính nồng độ mol trên lít của các ion trong dung dịch.</w:t>
      </w:r>
    </w:p>
    <w:p w:rsidR="005A52A2" w:rsidRPr="00451481" w:rsidRDefault="005A52A2" w:rsidP="00451481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có pH = 3</w:t>
      </w:r>
    </w:p>
    <w:p w:rsidR="005A52A2" w:rsidRPr="00451481" w:rsidRDefault="005A52A2" w:rsidP="00451481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Dung Ca(OH)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có pH = 13</w:t>
      </w:r>
    </w:p>
    <w:p w:rsidR="005A52A2" w:rsidRPr="00451481" w:rsidRDefault="005A52A2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451481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Đốt cháy 17,6 gam một hợp chất hữu cơ (X) ta thu được 17,92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14,4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</w:p>
    <w:p w:rsidR="005A52A2" w:rsidRPr="00451481" w:rsidRDefault="005A52A2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Lập công thức đơn giản nhất của (X)</w:t>
      </w:r>
    </w:p>
    <w:p w:rsidR="005A52A2" w:rsidRPr="00451481" w:rsidRDefault="005A52A2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Tìm công thức phân tử của (X) biết tỉ khối hơi của (X) so với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2.</w:t>
      </w:r>
    </w:p>
    <w:p w:rsidR="009A50CB" w:rsidRPr="00451481" w:rsidRDefault="009A50CB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7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57D5D" w:rsidRPr="00451481" w:rsidRDefault="00657D5D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Oxi và </w:t>
      </w:r>
      <w:r w:rsidRPr="00451481">
        <w:rPr>
          <w:rStyle w:val="Strong"/>
          <w:b/>
          <w:sz w:val="28"/>
          <w:szCs w:val="28"/>
          <w:lang w:val="de-DE"/>
        </w:rPr>
        <w:t>Ozon</w:t>
      </w:r>
    </w:p>
    <w:p w:rsidR="00657D5D" w:rsidRPr="00451481" w:rsidRDefault="00657D5D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  <w:lang w:val="de-DE"/>
        </w:rPr>
      </w:pPr>
      <w:r w:rsidRPr="00451481">
        <w:rPr>
          <w:rStyle w:val="Strong"/>
          <w:sz w:val="28"/>
          <w:szCs w:val="28"/>
          <w:lang w:val="de-DE"/>
        </w:rPr>
        <w:t>1. Cấu tạo phân tử</w:t>
      </w:r>
    </w:p>
    <w:p w:rsidR="00657D5D" w:rsidRPr="00451481" w:rsidRDefault="00657D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2. </w:t>
      </w:r>
      <w:r w:rsidRPr="00451481">
        <w:rPr>
          <w:bCs/>
          <w:sz w:val="28"/>
          <w:szCs w:val="28"/>
          <w:lang w:val="de-DE"/>
        </w:rPr>
        <w:t>Tính chất vật lí</w:t>
      </w:r>
    </w:p>
    <w:p w:rsidR="00657D5D" w:rsidRPr="00451481" w:rsidRDefault="00657D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3. Tính chất hóa học</w:t>
      </w:r>
    </w:p>
    <w:p w:rsidR="00657D5D" w:rsidRPr="00451481" w:rsidRDefault="00657D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>4. Ozon trong tự nhiên</w:t>
      </w:r>
    </w:p>
    <w:p w:rsidR="00657D5D" w:rsidRPr="00451481" w:rsidRDefault="00657D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  <w:lang w:val="de-DE"/>
        </w:rPr>
      </w:pPr>
      <w:r w:rsidRPr="00451481">
        <w:rPr>
          <w:rStyle w:val="Strong"/>
          <w:b w:val="0"/>
          <w:sz w:val="28"/>
          <w:szCs w:val="28"/>
          <w:lang w:val="de-DE"/>
        </w:rPr>
        <w:t xml:space="preserve">5. Ứng dụng 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9A50CB" w:rsidRPr="00451481" w:rsidRDefault="00657D5D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Cấu tạo và Cơ chế và hoạt động của Máy tạo Ozone</w:t>
      </w:r>
    </w:p>
    <w:p w:rsidR="008C3308" w:rsidRPr="00451481" w:rsidRDefault="00D60A29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  <w:shd w:val="clear" w:color="auto" w:fill="FFFFFF"/>
        </w:rPr>
        <w:t>(</w:t>
      </w:r>
      <w:r w:rsidR="00657D5D" w:rsidRPr="00451481">
        <w:rPr>
          <w:sz w:val="28"/>
          <w:szCs w:val="28"/>
          <w:shd w:val="clear" w:color="auto" w:fill="FFFFFF"/>
        </w:rPr>
        <w:t>Nguyên lý cấu tạo máy ozone</w:t>
      </w:r>
      <w:r w:rsidRPr="00451481">
        <w:rPr>
          <w:sz w:val="28"/>
          <w:szCs w:val="28"/>
          <w:shd w:val="clear" w:color="auto" w:fill="FFFFFF"/>
        </w:rPr>
        <w:t>)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716F8" w:rsidRPr="00451481" w:rsidRDefault="00C716F8" w:rsidP="00451481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1.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>Cho 20 gam hỗn hợp Cu, Al phản ứng với dung dịch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>SO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>4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loãng, dư thu được 11,2 lít khí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(đktc). Tính thành phần phần trăm mỗi kim loại. Xác định thành phần phần trăm về khối lượng của mỗi kim loại trong hỗn hợp </w:t>
      </w:r>
    </w:p>
    <w:p w:rsidR="00C716F8" w:rsidRPr="00451481" w:rsidRDefault="00C716F8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it-IT"/>
        </w:rPr>
        <w:t>2.</w:t>
      </w: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C716F8" w:rsidRPr="00451481" w:rsidRDefault="00C716F8" w:rsidP="00451481">
      <w:pPr>
        <w:pStyle w:val="ListParagraph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có nồng độ 0.02M</w:t>
      </w:r>
    </w:p>
    <w:p w:rsidR="00C716F8" w:rsidRPr="00451481" w:rsidRDefault="00C716F8" w:rsidP="00451481">
      <w:pPr>
        <w:pStyle w:val="ListParagraph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2000 ml dung dịch hoà tan 16,8 gam KOH</w:t>
      </w:r>
    </w:p>
    <w:p w:rsidR="00C716F8" w:rsidRPr="00451481" w:rsidRDefault="00C716F8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3.</w:t>
      </w:r>
      <w:r w:rsidRPr="00451481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Đốt cháy một hợp chất hidrocacbon (X) ta thu được 13,44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16,2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</w:p>
    <w:p w:rsidR="00C716F8" w:rsidRPr="00451481" w:rsidRDefault="00C716F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Lập công thức đơn giản nhất của (X)</w:t>
      </w:r>
    </w:p>
    <w:p w:rsidR="00C716F8" w:rsidRPr="00451481" w:rsidRDefault="00C716F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 bằng 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15</w:t>
      </w:r>
      <w:r w:rsidRPr="00451481">
        <w:rPr>
          <w:rFonts w:ascii="Times New Roman" w:hAnsi="Times New Roman" w:cs="Times New Roman"/>
          <w:sz w:val="28"/>
          <w:szCs w:val="28"/>
        </w:rPr>
        <w:t>.</w:t>
      </w:r>
    </w:p>
    <w:p w:rsidR="00D60A29" w:rsidRPr="00451481" w:rsidRDefault="00D60A29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8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57D5D" w:rsidRPr="00451481" w:rsidRDefault="00657D5D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</w:t>
      </w:r>
      <w:r w:rsidR="003B37A9" w:rsidRPr="00451481">
        <w:rPr>
          <w:bCs w:val="0"/>
          <w:iCs/>
          <w:sz w:val="28"/>
          <w:szCs w:val="28"/>
          <w:lang w:val="de-DE"/>
        </w:rPr>
        <w:t>cacbon</w:t>
      </w:r>
    </w:p>
    <w:p w:rsidR="003B37A9" w:rsidRPr="00451481" w:rsidRDefault="003B37A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 Vị trí và cấu hình electron nguyên tử</w:t>
      </w:r>
    </w:p>
    <w:p w:rsidR="003B37A9" w:rsidRPr="00451481" w:rsidRDefault="003B37A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vật lí</w:t>
      </w:r>
    </w:p>
    <w:p w:rsidR="003B37A9" w:rsidRPr="00451481" w:rsidRDefault="003B37A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Tính chất hóa học</w:t>
      </w:r>
    </w:p>
    <w:p w:rsidR="003B37A9" w:rsidRPr="00451481" w:rsidRDefault="003B37A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4. Ứng dụng</w:t>
      </w:r>
    </w:p>
    <w:p w:rsidR="003B37A9" w:rsidRPr="00451481" w:rsidRDefault="003B37A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5. Trạng thái tự nhiên</w:t>
      </w:r>
    </w:p>
    <w:p w:rsidR="003B37A9" w:rsidRPr="00451481" w:rsidRDefault="003B37A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6. Điều chế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3B37A9" w:rsidRPr="00451481" w:rsidRDefault="003B37A9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Than hoạt tính là gì? Những công dụng tuyệt vời của than hoạt tính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3B37A9" w:rsidRPr="00451481" w:rsidRDefault="003B37A9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Hòa tan 11 gam hỗn hợp  Fe và Al bằng dung dịch axit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dư thu được 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8,96  lit</w:t>
      </w:r>
      <w:r w:rsidRPr="00451481">
        <w:rPr>
          <w:rFonts w:ascii="Times New Roman" w:hAnsi="Times New Roman" w:cs="Times New Roman"/>
          <w:sz w:val="28"/>
          <w:szCs w:val="28"/>
        </w:rPr>
        <w:t xml:space="preserve"> khí hidro (điều kiện tiêu chuẩn)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E9585B"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Xác định thành phần phần trăm về khối lượng của mỗi kim loại</w:t>
      </w:r>
    </w:p>
    <w:p w:rsidR="003B37A9" w:rsidRPr="00451481" w:rsidRDefault="003B37A9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  <w:lang w:val="it-IT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3B37A9" w:rsidRPr="00451481" w:rsidRDefault="003B37A9" w:rsidP="00451481">
      <w:pPr>
        <w:pStyle w:val="ListParagraph"/>
        <w:numPr>
          <w:ilvl w:val="0"/>
          <w:numId w:val="10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Dung dich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SO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0,01M</w:t>
      </w:r>
    </w:p>
    <w:p w:rsidR="003B37A9" w:rsidRPr="00451481" w:rsidRDefault="003B37A9" w:rsidP="00451481">
      <w:pPr>
        <w:pStyle w:val="ListParagraph"/>
        <w:numPr>
          <w:ilvl w:val="0"/>
          <w:numId w:val="10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Dung dịch Ca(OH)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0,03M</w:t>
      </w:r>
    </w:p>
    <w:p w:rsidR="003B37A9" w:rsidRPr="00451481" w:rsidRDefault="003B37A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AF4C2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Oxi hoá hoàn toàn 0,23 gam hợp chất hữu cơ X thu được 0,224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0,27 gam nước.</w:t>
      </w:r>
    </w:p>
    <w:p w:rsidR="003B37A9" w:rsidRPr="00451481" w:rsidRDefault="003B37A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Tính thành phần trăm các nguyên tố.</w:t>
      </w:r>
    </w:p>
    <w:p w:rsidR="003B37A9" w:rsidRPr="00451481" w:rsidRDefault="003B37A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Cho tỉ khối hơi của X so với không khí 1,568. Xác định CTPT của X.</w:t>
      </w:r>
    </w:p>
    <w:p w:rsidR="00843405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bookmarkStart w:id="1" w:name="_Toc51620848"/>
      <w:r w:rsidRPr="00451481">
        <w:rPr>
          <w:sz w:val="28"/>
          <w:szCs w:val="28"/>
        </w:rPr>
        <w:lastRenderedPageBreak/>
        <w:t>ĐỀ TÀI SỐ 9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2A5137" w:rsidRPr="00451481" w:rsidRDefault="002A513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</w:t>
      </w:r>
      <w:r w:rsidRPr="00451481">
        <w:rPr>
          <w:sz w:val="28"/>
          <w:szCs w:val="28"/>
        </w:rPr>
        <w:t>ANKAN</w:t>
      </w:r>
      <w:bookmarkEnd w:id="1"/>
      <w:r w:rsidRPr="00451481">
        <w:rPr>
          <w:sz w:val="28"/>
          <w:szCs w:val="28"/>
        </w:rPr>
        <w:t xml:space="preserve"> </w:t>
      </w:r>
    </w:p>
    <w:p w:rsidR="002A5137" w:rsidRPr="00451481" w:rsidRDefault="002A5137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2" w:name="_Toc51620849"/>
      <w:r w:rsidRPr="00451481">
        <w:rPr>
          <w:rFonts w:ascii="Times New Roman" w:hAnsi="Times New Roman"/>
          <w:b w:val="0"/>
          <w:bCs w:val="0"/>
          <w:sz w:val="28"/>
          <w:szCs w:val="28"/>
        </w:rPr>
        <w:t>1. Đồng đẳng, đồng phân</w:t>
      </w:r>
      <w:bookmarkEnd w:id="2"/>
    </w:p>
    <w:p w:rsidR="002A5137" w:rsidRPr="00451481" w:rsidRDefault="002A5137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3" w:name="_Toc51620850"/>
      <w:r w:rsidRPr="00451481">
        <w:rPr>
          <w:rFonts w:ascii="Times New Roman" w:hAnsi="Times New Roman"/>
          <w:b w:val="0"/>
          <w:bCs w:val="0"/>
          <w:sz w:val="28"/>
          <w:szCs w:val="28"/>
        </w:rPr>
        <w:t>2. Danh pháp</w:t>
      </w:r>
      <w:bookmarkEnd w:id="3"/>
    </w:p>
    <w:p w:rsidR="002A5137" w:rsidRPr="00451481" w:rsidRDefault="002A513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_Toc51620851"/>
      <w:r w:rsidRPr="00451481">
        <w:rPr>
          <w:rFonts w:ascii="Times New Roman" w:hAnsi="Times New Roman" w:cs="Times New Roman"/>
          <w:iCs/>
          <w:sz w:val="28"/>
          <w:szCs w:val="28"/>
          <w:lang w:val="pt-BR"/>
        </w:rPr>
        <w:t>3. Cấu trúc phân tử ankan</w:t>
      </w:r>
      <w:bookmarkEnd w:id="4"/>
      <w:r w:rsidRPr="00451481">
        <w:rPr>
          <w:rFonts w:ascii="Times New Roman" w:hAnsi="Times New Roman" w:cs="Times New Roman"/>
          <w:iCs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</w:p>
    <w:p w:rsidR="002A5137" w:rsidRPr="00451481" w:rsidRDefault="002A5137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5" w:name="_Toc51620852"/>
      <w:r w:rsidRPr="00451481">
        <w:rPr>
          <w:rFonts w:ascii="Times New Roman" w:hAnsi="Times New Roman"/>
          <w:b w:val="0"/>
          <w:bCs w:val="0"/>
          <w:sz w:val="28"/>
          <w:szCs w:val="28"/>
        </w:rPr>
        <w:t>4. Tính chất vật lí</w:t>
      </w:r>
      <w:bookmarkEnd w:id="5"/>
    </w:p>
    <w:p w:rsidR="002A5137" w:rsidRPr="00451481" w:rsidRDefault="002A5137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6" w:name="_Toc51620853"/>
      <w:r w:rsidRPr="00451481">
        <w:rPr>
          <w:rFonts w:ascii="Times New Roman" w:hAnsi="Times New Roman"/>
          <w:b w:val="0"/>
          <w:bCs w:val="0"/>
          <w:sz w:val="28"/>
          <w:szCs w:val="28"/>
        </w:rPr>
        <w:t>5. Tính chất hóa học</w:t>
      </w:r>
      <w:bookmarkStart w:id="7" w:name="_Toc51620854"/>
      <w:bookmarkEnd w:id="6"/>
      <w:r w:rsidRPr="00451481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2A5137" w:rsidRPr="00451481" w:rsidRDefault="002A5137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6. Điều chế và ứng dụng</w:t>
      </w:r>
      <w:bookmarkEnd w:id="7"/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A5137" w:rsidRPr="00451481" w:rsidRDefault="002A5137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Parafin là gì? Vai trò của parafin đối với hoạt động sống ngày nay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3B37A9" w:rsidRPr="00451481" w:rsidRDefault="003B37A9" w:rsidP="00451481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9585B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Hòa tan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gam hỗn hợp bột sắt và đồng trong dung dịch HNO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de-DE"/>
        </w:rPr>
        <w:t>3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đặc nóng thu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được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11,2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lit khí NO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 (điều kiện tiêu chuẩn). </w:t>
      </w:r>
      <w:r w:rsidR="00E9585B"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Xác định thành phần phần trăm về khối lượng của mỗi kim loại trong hỗn hợp </w:t>
      </w:r>
    </w:p>
    <w:p w:rsidR="003B37A9" w:rsidRPr="00451481" w:rsidRDefault="003B37A9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E9585B" w:rsidRPr="00451481">
        <w:rPr>
          <w:rFonts w:ascii="Times New Roman" w:hAnsi="Times New Roman" w:cs="Times New Roman"/>
          <w:b/>
          <w:sz w:val="28"/>
          <w:szCs w:val="28"/>
          <w:lang w:val="it-IT"/>
        </w:rPr>
        <w:t>2.</w:t>
      </w: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Tính nồng độ mol trên lít của các ion trong dung dịch.</w:t>
      </w:r>
    </w:p>
    <w:p w:rsidR="003B37A9" w:rsidRPr="00451481" w:rsidRDefault="003B37A9" w:rsidP="00451481">
      <w:pPr>
        <w:pStyle w:val="ListParagraph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có pH = 4</w:t>
      </w:r>
    </w:p>
    <w:p w:rsidR="003B37A9" w:rsidRPr="00451481" w:rsidRDefault="003B37A9" w:rsidP="00451481">
      <w:pPr>
        <w:pStyle w:val="ListParagraph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Dung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có pH = 12</w:t>
      </w:r>
    </w:p>
    <w:p w:rsidR="003B37A9" w:rsidRPr="00451481" w:rsidRDefault="003B37A9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9585B" w:rsidRPr="00451481">
        <w:rPr>
          <w:rFonts w:ascii="Times New Roman" w:hAnsi="Times New Roman" w:cs="Times New Roman"/>
          <w:b/>
          <w:sz w:val="28"/>
          <w:szCs w:val="28"/>
        </w:rPr>
        <w:t>3.</w:t>
      </w:r>
      <w:r w:rsidRPr="00451481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Đốt cháy 3,0 gam một hợp chất hữu cơ (X) ta thu được 2,24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1,8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</w:p>
    <w:p w:rsidR="003B37A9" w:rsidRPr="00451481" w:rsidRDefault="003B37A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Lập công thức đơn giản nhất của (X)</w:t>
      </w:r>
    </w:p>
    <w:p w:rsidR="003B37A9" w:rsidRPr="00451481" w:rsidRDefault="003B37A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30.</w:t>
      </w:r>
    </w:p>
    <w:p w:rsidR="00843405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10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2A5137" w:rsidRPr="00451481" w:rsidRDefault="002A5137" w:rsidP="00451481">
      <w:pPr>
        <w:pStyle w:val="Heading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451481">
        <w:rPr>
          <w:bCs w:val="0"/>
          <w:iCs/>
          <w:sz w:val="28"/>
          <w:szCs w:val="28"/>
          <w:lang w:val="de-DE"/>
        </w:rPr>
        <w:t xml:space="preserve">Trình bày lý thuyết về </w:t>
      </w:r>
      <w:r w:rsidR="00024400" w:rsidRPr="00451481">
        <w:rPr>
          <w:sz w:val="28"/>
          <w:szCs w:val="28"/>
        </w:rPr>
        <w:t>s</w:t>
      </w:r>
      <w:r w:rsidR="00024400" w:rsidRPr="00451481">
        <w:rPr>
          <w:sz w:val="28"/>
          <w:szCs w:val="28"/>
          <w:lang w:val="vi-VN"/>
        </w:rPr>
        <w:t xml:space="preserve">ự điện li – axit </w:t>
      </w:r>
      <w:r w:rsidR="00024400" w:rsidRPr="00451481">
        <w:rPr>
          <w:sz w:val="28"/>
          <w:szCs w:val="28"/>
        </w:rPr>
        <w:t>bazơ muối</w:t>
      </w:r>
    </w:p>
    <w:p w:rsidR="0098421E" w:rsidRPr="00451481" w:rsidRDefault="0098421E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8" w:name="_Toc51620777"/>
      <w:r w:rsidRPr="00451481">
        <w:rPr>
          <w:rFonts w:ascii="Times New Roman" w:hAnsi="Times New Roman"/>
          <w:b w:val="0"/>
          <w:bCs w:val="0"/>
          <w:sz w:val="28"/>
          <w:szCs w:val="28"/>
        </w:rPr>
        <w:t>1. Sự điện li</w:t>
      </w:r>
      <w:bookmarkEnd w:id="8"/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1.1. Hiện tượng điện li</w:t>
      </w:r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1.2. Phân loại các chất điện li</w:t>
      </w:r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Chất điện li mạnh </w:t>
      </w:r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Chất điện li yếu </w:t>
      </w:r>
    </w:p>
    <w:p w:rsidR="0098421E" w:rsidRPr="00451481" w:rsidRDefault="0098421E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9" w:name="_Toc51620778"/>
      <w:r w:rsidRPr="00451481">
        <w:rPr>
          <w:rFonts w:ascii="Times New Roman" w:hAnsi="Times New Roman"/>
          <w:b w:val="0"/>
          <w:bCs w:val="0"/>
          <w:sz w:val="28"/>
          <w:szCs w:val="28"/>
        </w:rPr>
        <w:t>2. Axit, bazơ và muối</w:t>
      </w:r>
      <w:bookmarkEnd w:id="9"/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2.1. </w:t>
      </w:r>
      <w:r w:rsidRPr="00451481">
        <w:rPr>
          <w:rFonts w:ascii="Times New Roman" w:hAnsi="Times New Roman" w:cs="Times New Roman"/>
          <w:iCs/>
          <w:sz w:val="28"/>
          <w:szCs w:val="28"/>
        </w:rPr>
        <w:t>Axit</w:t>
      </w:r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2.2. Bazơ</w:t>
      </w:r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2.3. Hidroxit lưỡng tính</w:t>
      </w:r>
    </w:p>
    <w:p w:rsidR="0098421E" w:rsidRPr="00451481" w:rsidRDefault="0098421E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2.4. Muối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C716F8" w:rsidRPr="00451481" w:rsidRDefault="00C716F8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Chất chỉ thị màu là gì ?</w:t>
      </w:r>
      <w:r w:rsidR="00843405" w:rsidRPr="00451481">
        <w:rPr>
          <w:sz w:val="28"/>
          <w:szCs w:val="28"/>
        </w:rPr>
        <w:t xml:space="preserve"> (</w:t>
      </w:r>
      <w:r w:rsidRPr="00451481">
        <w:rPr>
          <w:bCs w:val="0"/>
          <w:iCs/>
          <w:sz w:val="28"/>
          <w:szCs w:val="28"/>
          <w:shd w:val="clear" w:color="auto" w:fill="FFFFFF"/>
        </w:rPr>
        <w:t>Những chất chỉ thị màu trong tự nhiên</w:t>
      </w:r>
      <w:r w:rsidR="00843405" w:rsidRPr="00451481">
        <w:rPr>
          <w:bCs w:val="0"/>
          <w:iCs/>
          <w:sz w:val="28"/>
          <w:szCs w:val="28"/>
          <w:shd w:val="clear" w:color="auto" w:fill="FFFFFF"/>
        </w:rPr>
        <w:t>)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2A5137" w:rsidRPr="00451481" w:rsidRDefault="002A5137" w:rsidP="00451481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  <w:lang w:val="pt-BR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9585B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Hoà tan hoàn toàn 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7,8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gam hỗn hợp Al và Mg trong dung dịch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pt-BR"/>
        </w:rPr>
        <w:t>SO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pt-BR"/>
        </w:rPr>
        <w:t>4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đăc nóng  thu được 8,96  lit khí SO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( đ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vi-VN"/>
        </w:rPr>
        <w:t>t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kc)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pt-BR"/>
        </w:rPr>
        <w:t xml:space="preserve"> . 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de-DE"/>
        </w:rPr>
        <w:t>Xác định thành phần phần trăm về khối lượng của mỗi kim loại trong hỗn hợp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5137" w:rsidRPr="00451481" w:rsidRDefault="002A5137" w:rsidP="00451481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E9585B" w:rsidRPr="00451481">
        <w:rPr>
          <w:rFonts w:ascii="Times New Roman" w:hAnsi="Times New Roman" w:cs="Times New Roman"/>
          <w:b/>
          <w:sz w:val="28"/>
          <w:szCs w:val="28"/>
          <w:lang w:val="it-IT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Tính pH của các dung dịch sau :</w:t>
      </w:r>
    </w:p>
    <w:p w:rsidR="002A5137" w:rsidRPr="00451481" w:rsidRDefault="002A5137" w:rsidP="00451481">
      <w:pPr>
        <w:pStyle w:val="ListParagraph"/>
        <w:numPr>
          <w:ilvl w:val="0"/>
          <w:numId w:val="14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Dung dich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SO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0,03M</w:t>
      </w:r>
    </w:p>
    <w:p w:rsidR="002A5137" w:rsidRPr="00451481" w:rsidRDefault="002A5137" w:rsidP="00451481">
      <w:pPr>
        <w:pStyle w:val="ListParagraph"/>
        <w:numPr>
          <w:ilvl w:val="0"/>
          <w:numId w:val="14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Hoà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tan 12 gam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NaOH và</w:t>
      </w:r>
      <w:r w:rsidRPr="00451481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o 500ml nước. </w:t>
      </w:r>
    </w:p>
    <w:p w:rsidR="002A5137" w:rsidRPr="00451481" w:rsidRDefault="002A5137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9585B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Đốt cháy hoàn toàn 2,2 gam hợp chất hữu cơ (A) thu được 4,4 gam CO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và 1,8 gam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O. </w:t>
      </w:r>
    </w:p>
    <w:p w:rsidR="002A5137" w:rsidRPr="00451481" w:rsidRDefault="002A5137" w:rsidP="00451481">
      <w:pPr>
        <w:pStyle w:val="ListParagraph"/>
        <w:numPr>
          <w:ilvl w:val="0"/>
          <w:numId w:val="16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Xác định công thức đơn giản nhất của chất (A).</w:t>
      </w:r>
    </w:p>
    <w:p w:rsidR="002A5137" w:rsidRPr="00451481" w:rsidRDefault="002A5137" w:rsidP="00451481">
      <w:pPr>
        <w:pStyle w:val="ListParagraph"/>
        <w:numPr>
          <w:ilvl w:val="0"/>
          <w:numId w:val="16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Tìm CTPT của (A) biết tỉ khối hơi của (A) so với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bằng 22.</w:t>
      </w:r>
    </w:p>
    <w:p w:rsidR="00843405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11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E34FEC" w:rsidRPr="00451481" w:rsidRDefault="00B805F6" w:rsidP="00451481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  <w:lang w:val="de-DE"/>
        </w:rPr>
        <w:t>Trình bày lý thuyết về</w:t>
      </w:r>
      <w:r w:rsidRPr="00451481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r w:rsidR="00843405" w:rsidRPr="00451481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r w:rsidR="00E34FEC" w:rsidRPr="00451481">
        <w:rPr>
          <w:rFonts w:ascii="Times New Roman" w:hAnsi="Times New Roman" w:cs="Times New Roman"/>
          <w:b/>
          <w:bCs/>
          <w:sz w:val="28"/>
          <w:szCs w:val="28"/>
        </w:rPr>
        <w:t>Oxi</w:t>
      </w:r>
    </w:p>
    <w:p w:rsidR="00E34FEC" w:rsidRPr="00451481" w:rsidRDefault="00E34FEC" w:rsidP="00451481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481">
        <w:rPr>
          <w:rFonts w:ascii="Times New Roman" w:hAnsi="Times New Roman" w:cs="Times New Roman"/>
          <w:iCs/>
          <w:sz w:val="28"/>
          <w:szCs w:val="28"/>
        </w:rPr>
        <w:t>a. Vị trí cấu tạo</w:t>
      </w:r>
    </w:p>
    <w:p w:rsidR="00E34FEC" w:rsidRPr="00451481" w:rsidRDefault="00E34FEC" w:rsidP="00451481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481">
        <w:rPr>
          <w:rFonts w:ascii="Times New Roman" w:hAnsi="Times New Roman" w:cs="Times New Roman"/>
          <w:iCs/>
          <w:sz w:val="28"/>
          <w:szCs w:val="28"/>
        </w:rPr>
        <w:t xml:space="preserve">b. Tính chất vật lí của oxi  </w:t>
      </w:r>
    </w:p>
    <w:p w:rsidR="00E34FEC" w:rsidRPr="00451481" w:rsidRDefault="00E34FEC" w:rsidP="00451481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1481">
        <w:rPr>
          <w:rFonts w:ascii="Times New Roman" w:hAnsi="Times New Roman" w:cs="Times New Roman"/>
          <w:iCs/>
          <w:sz w:val="28"/>
          <w:szCs w:val="28"/>
        </w:rPr>
        <w:t>c. Tính chất hóa học của oxi</w:t>
      </w:r>
    </w:p>
    <w:p w:rsidR="00E34FEC" w:rsidRPr="00451481" w:rsidRDefault="00E34FEC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d/</w:t>
      </w:r>
      <w:r w:rsidR="003A3DB3" w:rsidRPr="004514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bCs/>
          <w:sz w:val="28"/>
          <w:szCs w:val="28"/>
        </w:rPr>
        <w:t>Vai trò Oxi trong đời sống</w:t>
      </w:r>
    </w:p>
    <w:p w:rsidR="003A3DB3" w:rsidRPr="00451481" w:rsidRDefault="003A3DB3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e/ Điều chế oxi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B805F6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Ứng dụng của oxi</w:t>
      </w:r>
      <w:r w:rsidR="00E31B17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9585B" w:rsidRPr="00451481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E31B17" w:rsidRPr="00451481">
        <w:rPr>
          <w:rFonts w:ascii="Times New Roman" w:hAnsi="Times New Roman" w:cs="Times New Roman"/>
          <w:b/>
          <w:bCs/>
          <w:sz w:val="28"/>
          <w:szCs w:val="28"/>
        </w:rPr>
        <w:t>hững điều thú vị của oxi mà em biết.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E34FEC" w:rsidRPr="00451481" w:rsidRDefault="00E9585B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1</w:t>
      </w:r>
      <w:r w:rsidR="00E34FEC" w:rsidRPr="00451481">
        <w:rPr>
          <w:rFonts w:ascii="Times New Roman" w:hAnsi="Times New Roman" w:cs="Times New Roman"/>
          <w:b/>
          <w:sz w:val="28"/>
          <w:szCs w:val="28"/>
          <w:lang w:val="pt-BR"/>
        </w:rPr>
        <w:t>/</w:t>
      </w:r>
      <w:r w:rsidR="00E34FEC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E34FEC" w:rsidRPr="00451481">
        <w:rPr>
          <w:rFonts w:ascii="Times New Roman" w:hAnsi="Times New Roman" w:cs="Times New Roman"/>
          <w:sz w:val="28"/>
          <w:szCs w:val="28"/>
          <w:lang w:val="de-DE"/>
        </w:rPr>
        <w:t>Hòa tan 52,8 gam hỗn hợp bột sắt và đồng trong dung dịch HNO</w:t>
      </w:r>
      <w:r w:rsidR="00E34FEC"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3</w:t>
      </w:r>
      <w:r w:rsidR="00E34FEC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loãng thu được 4,48 lit khí NO (duy nhất) (điều kiện tiêu chuẩn). Xác định thành phần phần trăm về khối lượng của mỗi kim loại trong hỗn hợp </w:t>
      </w:r>
      <w:r w:rsidR="00E34FEC" w:rsidRPr="00451481">
        <w:rPr>
          <w:rFonts w:ascii="Times New Roman" w:hAnsi="Times New Roman" w:cs="Times New Roman"/>
          <w:sz w:val="28"/>
          <w:szCs w:val="28"/>
          <w:lang w:val="de-DE"/>
        </w:rPr>
        <w:tab/>
      </w:r>
    </w:p>
    <w:p w:rsidR="00E34FEC" w:rsidRPr="00451481" w:rsidRDefault="00E9585B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2</w:t>
      </w:r>
      <w:r w:rsidR="00E34FEC" w:rsidRPr="00451481">
        <w:rPr>
          <w:rFonts w:ascii="Times New Roman" w:hAnsi="Times New Roman" w:cs="Times New Roman"/>
          <w:b/>
          <w:sz w:val="28"/>
          <w:szCs w:val="28"/>
          <w:lang w:val="pt-BR"/>
        </w:rPr>
        <w:t>/</w:t>
      </w:r>
      <w:r w:rsidR="00E34FEC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E34FEC"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E34FEC" w:rsidRPr="00451481" w:rsidRDefault="00E34FE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</w:t>
      </w:r>
      <w:r w:rsidR="0037787F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0,05 M</w:t>
      </w:r>
    </w:p>
    <w:p w:rsidR="00E34FEC" w:rsidRPr="00451481" w:rsidRDefault="00E34FE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Hlk74639799"/>
      <w:r w:rsidRPr="00451481">
        <w:rPr>
          <w:rFonts w:ascii="Times New Roman" w:hAnsi="Times New Roman" w:cs="Times New Roman"/>
          <w:sz w:val="28"/>
          <w:szCs w:val="28"/>
        </w:rPr>
        <w:t xml:space="preserve">b) </w:t>
      </w:r>
      <w:r w:rsidR="0037787F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dich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0,01M</w:t>
      </w:r>
    </w:p>
    <w:p w:rsidR="00C5790D" w:rsidRPr="00451481" w:rsidRDefault="00C5790D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3/ 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Đốt cháy hoàn toàn 2,2 gam hợp chất hữu cơ (A) thu được 4,4 gam CO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và 1,8 gam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O. </w:t>
      </w:r>
    </w:p>
    <w:p w:rsidR="00C5790D" w:rsidRPr="00451481" w:rsidRDefault="00C5790D" w:rsidP="00451481">
      <w:pPr>
        <w:pStyle w:val="ListParagraph"/>
        <w:numPr>
          <w:ilvl w:val="0"/>
          <w:numId w:val="16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Xác định công thức đơn giản nhất của chất (A).</w:t>
      </w:r>
    </w:p>
    <w:p w:rsidR="00C5790D" w:rsidRPr="00451481" w:rsidRDefault="00C5790D" w:rsidP="00451481">
      <w:pPr>
        <w:pStyle w:val="ListParagraph"/>
        <w:numPr>
          <w:ilvl w:val="0"/>
          <w:numId w:val="16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Tìm CTPT của (A) biết tỉ khối hơi của (A) so với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bằng 22.</w:t>
      </w:r>
    </w:p>
    <w:p w:rsidR="00843405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12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B805F6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  <w:lang w:val="de-DE"/>
        </w:rPr>
        <w:t>Trình bày lý thuyết về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 xml:space="preserve"> lưu huỳnh</w:t>
      </w:r>
    </w:p>
    <w:p w:rsidR="00B805F6" w:rsidRPr="00451481" w:rsidRDefault="00B805F6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bookmarkStart w:id="11" w:name="_Toc51620760"/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1. Vị trí, cấu hình electron nguyên tử</w:t>
      </w:r>
      <w:bookmarkEnd w:id="11"/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 xml:space="preserve"> </w:t>
      </w:r>
    </w:p>
    <w:p w:rsidR="00B805F6" w:rsidRPr="00451481" w:rsidRDefault="00B805F6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2" w:name="_Toc51620761"/>
      <w:r w:rsidRPr="00451481">
        <w:rPr>
          <w:rFonts w:ascii="Times New Roman" w:hAnsi="Times New Roman"/>
          <w:b w:val="0"/>
          <w:bCs w:val="0"/>
          <w:sz w:val="28"/>
          <w:szCs w:val="28"/>
        </w:rPr>
        <w:t>2. Tính chất vật lí</w:t>
      </w:r>
      <w:bookmarkEnd w:id="12"/>
    </w:p>
    <w:p w:rsidR="00B805F6" w:rsidRPr="00451481" w:rsidRDefault="00B805F6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" w:name="_Toc51620762"/>
      <w:r w:rsidRPr="00451481">
        <w:rPr>
          <w:rFonts w:ascii="Times New Roman" w:hAnsi="Times New Roman"/>
          <w:b w:val="0"/>
          <w:bCs w:val="0"/>
          <w:sz w:val="28"/>
          <w:szCs w:val="28"/>
        </w:rPr>
        <w:t>3. Tính chất hóa học</w:t>
      </w:r>
      <w:bookmarkEnd w:id="13"/>
    </w:p>
    <w:p w:rsidR="00B805F6" w:rsidRPr="00451481" w:rsidRDefault="00B805F6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bookmarkStart w:id="14" w:name="_Toc51620763"/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4. Ứng dụng của lưu huỳnh</w:t>
      </w:r>
      <w:bookmarkEnd w:id="14"/>
    </w:p>
    <w:p w:rsidR="00B805F6" w:rsidRPr="00451481" w:rsidRDefault="00B805F6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bookmarkStart w:id="15" w:name="_Toc51620764"/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5. Trạng thái tự nhiên và sản xuất lưu huỳnh</w:t>
      </w:r>
      <w:bookmarkEnd w:id="15"/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B805F6" w:rsidRPr="00451481" w:rsidRDefault="00B805F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sz w:val="28"/>
          <w:szCs w:val="28"/>
        </w:rPr>
      </w:pPr>
      <w:r w:rsidRPr="00451481">
        <w:rPr>
          <w:bCs w:val="0"/>
          <w:sz w:val="28"/>
          <w:szCs w:val="28"/>
        </w:rPr>
        <w:t>Lưu huỳnh là gì? Ứng dụng của lưu huỳnh trong đời sống con người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805F6" w:rsidRPr="00451481" w:rsidRDefault="00C5790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bookmarkStart w:id="16" w:name="_Hlk74639769"/>
      <w:r w:rsidRPr="00451481">
        <w:rPr>
          <w:rFonts w:ascii="Times New Roman" w:hAnsi="Times New Roman" w:cs="Times New Roman"/>
          <w:sz w:val="28"/>
          <w:szCs w:val="28"/>
        </w:rPr>
        <w:t>1</w:t>
      </w:r>
      <w:r w:rsidR="00B805F6" w:rsidRPr="00451481">
        <w:rPr>
          <w:rFonts w:ascii="Times New Roman" w:hAnsi="Times New Roman" w:cs="Times New Roman"/>
          <w:sz w:val="28"/>
          <w:szCs w:val="28"/>
        </w:rPr>
        <w:t>/ Hòa tan 2,22 gam hỗn hợp  Fe và Al bằng dung dịch axit H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</w:rPr>
        <w:t>SO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B805F6" w:rsidRPr="00451481">
        <w:rPr>
          <w:rFonts w:ascii="Times New Roman" w:hAnsi="Times New Roman" w:cs="Times New Roman"/>
          <w:sz w:val="28"/>
          <w:szCs w:val="28"/>
        </w:rPr>
        <w:t xml:space="preserve"> loãng dư thu được 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>1,344  lit</w:t>
      </w:r>
      <w:r w:rsidR="00B805F6" w:rsidRPr="00451481">
        <w:rPr>
          <w:rFonts w:ascii="Times New Roman" w:hAnsi="Times New Roman" w:cs="Times New Roman"/>
          <w:sz w:val="28"/>
          <w:szCs w:val="28"/>
        </w:rPr>
        <w:t xml:space="preserve"> khí hidro (điều kiện tiêu chuẩn) 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Xác định thành phần phần trăm về khối lượng của mỗi kim loại trong hỗn hợp </w:t>
      </w:r>
    </w:p>
    <w:bookmarkEnd w:id="16"/>
    <w:p w:rsidR="00B805F6" w:rsidRPr="00451481" w:rsidRDefault="00C5790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/ </w:t>
      </w:r>
      <w:r w:rsidR="00B805F6"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</w:t>
      </w:r>
      <w:r w:rsidR="0037787F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dịch KOH 0,03M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</w:t>
      </w:r>
      <w:bookmarkStart w:id="17" w:name="_Hlk74639809"/>
      <w:r w:rsidR="0037787F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dịch Ca(OH)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0,0015M</w:t>
      </w:r>
    </w:p>
    <w:p w:rsidR="00AB24EF" w:rsidRPr="00451481" w:rsidRDefault="00AB24EF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3/ Đốt cháy hoàn toàn 9,2 gam chất hữu cơ X thu được 13,2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và 7,2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AB24EF" w:rsidRPr="00451481" w:rsidRDefault="00AB24EF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đơn giản nhất của X.</w:t>
      </w:r>
    </w:p>
    <w:p w:rsidR="00AB24EF" w:rsidRPr="00451481" w:rsidRDefault="00AB24EF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Xác định công thức phân tử của X, biết tỉ khối hơi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46.</w:t>
      </w:r>
    </w:p>
    <w:p w:rsidR="00843405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B24EF" w:rsidRPr="00451481" w:rsidRDefault="00AB24EF" w:rsidP="00451481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451481">
        <w:rPr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13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B805F6" w:rsidRPr="00451481" w:rsidRDefault="00843405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  <w:lang w:val="de-DE"/>
        </w:rPr>
        <w:t>Trình bày lý thuyết về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b/>
          <w:sz w:val="28"/>
          <w:szCs w:val="28"/>
        </w:rPr>
        <w:t>amoniac</w:t>
      </w:r>
    </w:p>
    <w:p w:rsidR="00B805F6" w:rsidRPr="00451481" w:rsidRDefault="00B805F6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8" w:name="_Toc51620797"/>
      <w:r w:rsidRPr="00451481">
        <w:rPr>
          <w:rFonts w:ascii="Times New Roman" w:hAnsi="Times New Roman"/>
          <w:b w:val="0"/>
          <w:bCs w:val="0"/>
          <w:sz w:val="28"/>
          <w:szCs w:val="28"/>
        </w:rPr>
        <w:t>1. Amoniac</w:t>
      </w:r>
      <w:bookmarkEnd w:id="18"/>
    </w:p>
    <w:p w:rsidR="00B805F6" w:rsidRPr="00451481" w:rsidRDefault="00B805F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1.1. Cấu tạo phân tử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                                                         </w:t>
      </w:r>
    </w:p>
    <w:p w:rsidR="00B805F6" w:rsidRPr="00451481" w:rsidRDefault="00B805F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1.2. Tính chất vật lí</w:t>
      </w:r>
    </w:p>
    <w:p w:rsidR="00B805F6" w:rsidRPr="00451481" w:rsidRDefault="00B805F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1.3. Tính chất hóa học</w:t>
      </w:r>
    </w:p>
    <w:p w:rsidR="00B805F6" w:rsidRPr="00451481" w:rsidRDefault="00B805F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1.4. Ứng dụng</w:t>
      </w:r>
    </w:p>
    <w:p w:rsidR="00B805F6" w:rsidRPr="00451481" w:rsidRDefault="00B805F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1.5. Điều chế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B805F6" w:rsidRPr="00451481" w:rsidRDefault="00B805F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sz w:val="28"/>
          <w:szCs w:val="28"/>
        </w:rPr>
      </w:pPr>
      <w:r w:rsidRPr="00451481">
        <w:rPr>
          <w:bCs w:val="0"/>
          <w:sz w:val="28"/>
          <w:szCs w:val="28"/>
          <w:bdr w:val="none" w:sz="0" w:space="0" w:color="auto" w:frame="1"/>
        </w:rPr>
        <w:t>Các ứng dụng phổ biến của amoniac trong thực tiễn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805F6" w:rsidRPr="00451481" w:rsidRDefault="00AB24E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</w:t>
      </w:r>
      <w:r w:rsidR="00B805F6" w:rsidRPr="00451481">
        <w:rPr>
          <w:rFonts w:ascii="Times New Roman" w:hAnsi="Times New Roman" w:cs="Times New Roman"/>
          <w:sz w:val="28"/>
          <w:szCs w:val="28"/>
        </w:rPr>
        <w:t xml:space="preserve">/ 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Hoà tan hoàn toàn </w:t>
      </w:r>
      <w:r w:rsidR="00B805F6" w:rsidRPr="00451481">
        <w:rPr>
          <w:rFonts w:ascii="Times New Roman" w:hAnsi="Times New Roman" w:cs="Times New Roman"/>
          <w:sz w:val="28"/>
          <w:szCs w:val="28"/>
        </w:rPr>
        <w:t>7,65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gam hỗn hợp Al và Mg trong dung dịch H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>SO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đăc nóng  thu được 8,4  lit khí SO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B805F6" w:rsidRPr="00451481">
        <w:rPr>
          <w:rFonts w:ascii="Times New Roman" w:hAnsi="Times New Roman" w:cs="Times New Roman"/>
          <w:sz w:val="28"/>
          <w:szCs w:val="28"/>
        </w:rPr>
        <w:t>( đkc)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 xml:space="preserve"> . 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>Xác định thành phần phần trăm về khối lượng của mỗi kim loại trong hỗn hợp</w:t>
      </w:r>
      <w:r w:rsidR="00B805F6" w:rsidRPr="00451481">
        <w:rPr>
          <w:rFonts w:ascii="Times New Roman" w:hAnsi="Times New Roman" w:cs="Times New Roman"/>
          <w:sz w:val="28"/>
          <w:szCs w:val="28"/>
        </w:rPr>
        <w:t>.</w:t>
      </w:r>
    </w:p>
    <w:p w:rsidR="00B805F6" w:rsidRPr="00451481" w:rsidRDefault="00AB24E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/ </w:t>
      </w:r>
      <w:r w:rsidR="00B805F6"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</w:t>
      </w:r>
      <w:r w:rsidR="0037787F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dịch NaOH 0,01M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</w:t>
      </w:r>
      <w:r w:rsidR="0037787F" w:rsidRPr="00451481">
        <w:rPr>
          <w:rFonts w:ascii="Times New Roman" w:hAnsi="Times New Roman" w:cs="Times New Roman"/>
          <w:sz w:val="28"/>
          <w:szCs w:val="28"/>
        </w:rPr>
        <w:t>D</w:t>
      </w:r>
      <w:r w:rsidRPr="00451481">
        <w:rPr>
          <w:rFonts w:ascii="Times New Roman" w:hAnsi="Times New Roman" w:cs="Times New Roman"/>
          <w:sz w:val="28"/>
          <w:szCs w:val="28"/>
        </w:rPr>
        <w:t>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0,005M</w:t>
      </w:r>
    </w:p>
    <w:p w:rsidR="00AB24EF" w:rsidRPr="00451481" w:rsidRDefault="00AB24EF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3/ Đốt cháy 21 gam một hợp chất hữu cơ (X) ta thu được 26.88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16.2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  <w:r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35.</w:t>
      </w:r>
    </w:p>
    <w:p w:rsidR="006E7AFC" w:rsidRPr="00451481" w:rsidRDefault="006E7AFC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14</w:t>
      </w:r>
    </w:p>
    <w:p w:rsidR="006E7AFC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  <w:lang w:val="de-DE"/>
        </w:rPr>
        <w:t>Trình bày lý thuyết về</w:t>
      </w:r>
      <w:r w:rsidR="001B676C" w:rsidRPr="00451481">
        <w:rPr>
          <w:rFonts w:ascii="Times New Roman" w:hAnsi="Times New Roman" w:cs="Times New Roman"/>
          <w:b/>
          <w:iCs/>
          <w:sz w:val="28"/>
          <w:szCs w:val="28"/>
          <w:lang w:val="de-DE"/>
        </w:rPr>
        <w:t xml:space="preserve"> </w:t>
      </w:r>
      <w:r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 Photpho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Vị trí và cấu hình electron nguyên tử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1.2. Tính chất vật lí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1.3. Tính chất hóa học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1.4. Ứng dụng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1.5. Trạng thái tự nhiên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1.6. Sản xuất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1B676C" w:rsidRPr="00451481" w:rsidRDefault="001B676C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Hóa chất nào được mệnh danh 'nguyên tố của quỷ dữ'</w:t>
      </w:r>
      <w:r w:rsidR="006E7AFC" w:rsidRPr="00451481">
        <w:rPr>
          <w:sz w:val="28"/>
          <w:szCs w:val="28"/>
        </w:rPr>
        <w:t xml:space="preserve"> </w:t>
      </w:r>
      <w:r w:rsidRPr="00451481">
        <w:rPr>
          <w:sz w:val="28"/>
          <w:szCs w:val="28"/>
        </w:rPr>
        <w:t>?</w:t>
      </w:r>
      <w:r w:rsidR="006E7AFC" w:rsidRPr="00451481">
        <w:rPr>
          <w:sz w:val="28"/>
          <w:szCs w:val="28"/>
        </w:rPr>
        <w:t xml:space="preserve"> </w:t>
      </w:r>
      <w:r w:rsidR="00E31B17" w:rsidRPr="00451481">
        <w:rPr>
          <w:sz w:val="28"/>
          <w:szCs w:val="28"/>
        </w:rPr>
        <w:t>T</w:t>
      </w:r>
      <w:r w:rsidR="006E7AFC" w:rsidRPr="00451481">
        <w:rPr>
          <w:sz w:val="28"/>
          <w:szCs w:val="28"/>
        </w:rPr>
        <w:t>ại sao?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805F6" w:rsidRPr="00451481" w:rsidRDefault="00AB24E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</w:rPr>
        <w:t>1</w:t>
      </w:r>
      <w:r w:rsidR="00B805F6" w:rsidRPr="00451481">
        <w:rPr>
          <w:rFonts w:ascii="Times New Roman" w:hAnsi="Times New Roman" w:cs="Times New Roman"/>
          <w:sz w:val="28"/>
          <w:szCs w:val="28"/>
        </w:rPr>
        <w:t xml:space="preserve">/ 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>Hòa tan 3</w:t>
      </w:r>
      <w:r w:rsidR="00B805F6" w:rsidRPr="00451481">
        <w:rPr>
          <w:rFonts w:ascii="Times New Roman" w:hAnsi="Times New Roman" w:cs="Times New Roman"/>
          <w:sz w:val="28"/>
          <w:szCs w:val="28"/>
        </w:rPr>
        <w:t xml:space="preserve">6 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>gam hỗn hợp bột sắt và đồng trong dung dịch HNO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3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B805F6" w:rsidRPr="00451481">
        <w:rPr>
          <w:rFonts w:ascii="Times New Roman" w:hAnsi="Times New Roman" w:cs="Times New Roman"/>
          <w:sz w:val="28"/>
          <w:szCs w:val="28"/>
        </w:rPr>
        <w:t>đặc nóng thu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được </w:t>
      </w:r>
      <w:r w:rsidR="00B805F6" w:rsidRPr="00451481">
        <w:rPr>
          <w:rFonts w:ascii="Times New Roman" w:hAnsi="Times New Roman" w:cs="Times New Roman"/>
          <w:sz w:val="28"/>
          <w:szCs w:val="28"/>
        </w:rPr>
        <w:t>33,6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lit khí NO</w:t>
      </w:r>
      <w:r w:rsidR="00B805F6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(điều kiện tiêu chuẩn). Xác định thành phần phần trăm về khối lượng của mỗi kim loại trong hỗn hợp </w:t>
      </w:r>
    </w:p>
    <w:p w:rsidR="00B805F6" w:rsidRPr="00451481" w:rsidRDefault="00AB24E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2</w:t>
      </w:r>
      <w:r w:rsidR="00B805F6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/ </w:t>
      </w:r>
      <w:r w:rsidR="00B805F6"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0,01M</w:t>
      </w:r>
    </w:p>
    <w:p w:rsidR="00B805F6" w:rsidRPr="00451481" w:rsidRDefault="00B805F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0,005M</w:t>
      </w:r>
    </w:p>
    <w:p w:rsidR="00AB24EF" w:rsidRPr="00451481" w:rsidRDefault="00AB24EF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3/ Đốt cháy 8.28 gam một hợp chất hữu cơ (X) ta thu được 8.064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9.72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  <w:r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23</w:t>
      </w:r>
    </w:p>
    <w:p w:rsidR="006E7AFC" w:rsidRPr="00451481" w:rsidRDefault="006E7AFC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15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1B676C" w:rsidRPr="00451481" w:rsidRDefault="001B676C" w:rsidP="004514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  <w:lang w:val="de-DE"/>
        </w:rPr>
        <w:t xml:space="preserve">Trình bày lý thuyết về </w:t>
      </w:r>
      <w:r w:rsidRPr="00451481">
        <w:rPr>
          <w:rFonts w:ascii="Times New Roman" w:hAnsi="Times New Roman" w:cs="Times New Roman"/>
          <w:b/>
          <w:bCs/>
          <w:sz w:val="28"/>
          <w:szCs w:val="28"/>
        </w:rPr>
        <w:t>Axit sunfuric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Tính chất vật lí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hóa học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3. Ứng dụng</w:t>
      </w:r>
    </w:p>
    <w:p w:rsidR="001B676C" w:rsidRPr="00451481" w:rsidRDefault="001B676C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4. Sản xuất axit sunfuric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1B676C" w:rsidRPr="00451481" w:rsidRDefault="001B676C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 xml:space="preserve">Phèn chua là gì? Ứng dụng </w:t>
      </w:r>
      <w:r w:rsidR="006E7AFC" w:rsidRPr="00451481">
        <w:rPr>
          <w:sz w:val="28"/>
          <w:szCs w:val="28"/>
        </w:rPr>
        <w:t xml:space="preserve">(phổ biển) </w:t>
      </w:r>
      <w:r w:rsidRPr="00451481">
        <w:rPr>
          <w:sz w:val="28"/>
          <w:szCs w:val="28"/>
        </w:rPr>
        <w:t>phèn nhôm trong đời sống</w:t>
      </w:r>
    </w:p>
    <w:p w:rsidR="003A3DB3" w:rsidRPr="00451481" w:rsidRDefault="003A3DB3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1B676C" w:rsidRPr="00451481" w:rsidRDefault="00AB24E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</w:t>
      </w:r>
      <w:r w:rsidR="001B676C" w:rsidRPr="00451481">
        <w:rPr>
          <w:rFonts w:ascii="Times New Roman" w:hAnsi="Times New Roman" w:cs="Times New Roman"/>
          <w:sz w:val="28"/>
          <w:szCs w:val="28"/>
        </w:rPr>
        <w:t>/ Đốt cháy 18,4 gam một hợp chất hữu cơ (X) ta thu được 13,44 lít khí CO</w:t>
      </w:r>
      <w:r w:rsidR="001B676C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B676C" w:rsidRPr="00451481">
        <w:rPr>
          <w:rFonts w:ascii="Times New Roman" w:hAnsi="Times New Roman" w:cs="Times New Roman"/>
          <w:sz w:val="28"/>
          <w:szCs w:val="28"/>
        </w:rPr>
        <w:t> (đktc) và 14,4 gam H</w:t>
      </w:r>
      <w:r w:rsidR="001B676C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B676C" w:rsidRPr="00451481">
        <w:rPr>
          <w:rFonts w:ascii="Times New Roman" w:hAnsi="Times New Roman" w:cs="Times New Roman"/>
          <w:sz w:val="28"/>
          <w:szCs w:val="28"/>
        </w:rPr>
        <w:t>O.</w:t>
      </w:r>
    </w:p>
    <w:p w:rsidR="001B676C" w:rsidRPr="00451481" w:rsidRDefault="001B676C" w:rsidP="00451481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Lập công thức đơn giản nhất của (X)</w:t>
      </w:r>
    </w:p>
    <w:p w:rsidR="001B676C" w:rsidRPr="00451481" w:rsidRDefault="001B676C" w:rsidP="00451481">
      <w:pPr>
        <w:pStyle w:val="ListParagraph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Hlk74639821"/>
      <w:r w:rsidRPr="00451481">
        <w:rPr>
          <w:rFonts w:ascii="Times New Roman" w:hAnsi="Times New Roman" w:cs="Times New Roman"/>
          <w:sz w:val="28"/>
          <w:szCs w:val="28"/>
        </w:rPr>
        <w:t>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46.</w:t>
      </w:r>
      <w:bookmarkEnd w:id="19"/>
    </w:p>
    <w:p w:rsidR="001B676C" w:rsidRPr="00451481" w:rsidRDefault="00AB24E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2</w:t>
      </w:r>
      <w:r w:rsidR="001B676C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/ </w:t>
      </w:r>
      <w:r w:rsidR="001B676C"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1B676C" w:rsidRPr="00451481" w:rsidRDefault="001B676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0,1M</w:t>
      </w:r>
    </w:p>
    <w:p w:rsidR="001B676C" w:rsidRPr="00451481" w:rsidRDefault="001B676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Ca(OH)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0,05M</w:t>
      </w:r>
    </w:p>
    <w:p w:rsidR="00AB24EF" w:rsidRPr="00451481" w:rsidRDefault="00AB24EF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3/ Đốt cháy 5,4 gam một hợp chất hữu cơ (X) ta thu được 8.064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9.72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  <w:r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15</w:t>
      </w:r>
    </w:p>
    <w:p w:rsidR="006E7AFC" w:rsidRPr="00451481" w:rsidRDefault="006E7AFC" w:rsidP="00451481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</w:rPr>
      </w:pPr>
      <w:r w:rsidRPr="00451481">
        <w:rPr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16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96081" w:rsidRPr="00451481" w:rsidRDefault="00096081" w:rsidP="00451481">
      <w:pPr>
        <w:pStyle w:val="Heading2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Trình bày lý thuyết về lưu huỳnh đioxit. </w:t>
      </w:r>
    </w:p>
    <w:p w:rsidR="00260175" w:rsidRPr="00451481" w:rsidRDefault="00096081" w:rsidP="00451481">
      <w:pPr>
        <w:pStyle w:val="Heading2"/>
        <w:spacing w:before="0" w:beforeAutospacing="0" w:after="0" w:afterAutospacing="0" w:line="276" w:lineRule="auto"/>
        <w:jc w:val="both"/>
        <w:rPr>
          <w:rStyle w:val="Strong"/>
          <w:sz w:val="28"/>
          <w:szCs w:val="28"/>
        </w:rPr>
      </w:pPr>
      <w:r w:rsidRPr="00451481">
        <w:rPr>
          <w:rStyle w:val="Strong"/>
          <w:sz w:val="28"/>
          <w:szCs w:val="28"/>
        </w:rPr>
        <w:t xml:space="preserve">1. Tính chất vật lí  </w:t>
      </w:r>
    </w:p>
    <w:p w:rsidR="00096081" w:rsidRPr="00451481" w:rsidRDefault="00096081" w:rsidP="00451481">
      <w:pPr>
        <w:pStyle w:val="Heading2"/>
        <w:spacing w:before="0" w:beforeAutospacing="0" w:after="0" w:afterAutospacing="0" w:line="276" w:lineRule="auto"/>
        <w:jc w:val="both"/>
        <w:rPr>
          <w:rStyle w:val="Strong"/>
          <w:bCs/>
          <w:sz w:val="28"/>
          <w:szCs w:val="28"/>
        </w:rPr>
      </w:pPr>
      <w:r w:rsidRPr="00451481">
        <w:rPr>
          <w:rStyle w:val="Strong"/>
          <w:sz w:val="28"/>
          <w:szCs w:val="28"/>
        </w:rPr>
        <w:t>2. Tính chất hóa học</w:t>
      </w:r>
    </w:p>
    <w:p w:rsidR="00096081" w:rsidRPr="00451481" w:rsidRDefault="000960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3. Điều chế và ứng dụng 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60175" w:rsidRPr="00451481" w:rsidRDefault="00260175" w:rsidP="00451481">
      <w:pPr>
        <w:pStyle w:val="Heading2"/>
        <w:spacing w:before="0" w:beforeAutospacing="0" w:after="0" w:afterAutospacing="0" w:line="276" w:lineRule="auto"/>
        <w:jc w:val="both"/>
        <w:textAlignment w:val="baseline"/>
        <w:rPr>
          <w:spacing w:val="9"/>
          <w:sz w:val="28"/>
          <w:szCs w:val="28"/>
        </w:rPr>
      </w:pPr>
      <w:r w:rsidRPr="00451481">
        <w:rPr>
          <w:rStyle w:val="Strong"/>
          <w:b/>
          <w:bCs/>
          <w:spacing w:val="9"/>
          <w:sz w:val="28"/>
          <w:szCs w:val="28"/>
          <w:bdr w:val="none" w:sz="0" w:space="0" w:color="auto" w:frame="1"/>
        </w:rPr>
        <w:t>Khí SO</w:t>
      </w:r>
      <w:r w:rsidRPr="00451481">
        <w:rPr>
          <w:rStyle w:val="Strong"/>
          <w:b/>
          <w:bCs/>
          <w:spacing w:val="9"/>
          <w:sz w:val="28"/>
          <w:szCs w:val="28"/>
          <w:bdr w:val="none" w:sz="0" w:space="0" w:color="auto" w:frame="1"/>
          <w:vertAlign w:val="subscript"/>
        </w:rPr>
        <w:t>2</w:t>
      </w:r>
      <w:r w:rsidRPr="00451481">
        <w:rPr>
          <w:rStyle w:val="Strong"/>
          <w:b/>
          <w:bCs/>
          <w:spacing w:val="9"/>
          <w:sz w:val="28"/>
          <w:szCs w:val="28"/>
          <w:bdr w:val="none" w:sz="0" w:space="0" w:color="auto" w:frame="1"/>
        </w:rPr>
        <w:t xml:space="preserve"> ảnh hưởng nghiêm trọng đến hệ hô hấp như thế nào?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96081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các dung dịch sau: </w:t>
      </w:r>
    </w:p>
    <w:p w:rsidR="00096081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0,2 M</w:t>
      </w:r>
    </w:p>
    <w:p w:rsidR="00096081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Ca(OH)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0,4M</w:t>
      </w:r>
    </w:p>
    <w:p w:rsidR="00096081" w:rsidRPr="00451481" w:rsidRDefault="00096081" w:rsidP="00451481">
      <w:pPr>
        <w:spacing w:after="0"/>
        <w:ind w:right="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Đốt cháy hoàn toàn 18,5 gam hợp chất hữu cơ (A) thu được 16,8 lít CO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(đktc) và 13,5 gam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>O. Tỉ khối của A so với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là 37. Xác định công thức phân tử và công thức đơn giản nhất của A. (Cho biết C = 12, H = 1; O =16, N= 14)</w:t>
      </w:r>
    </w:p>
    <w:p w:rsidR="006E7AFC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r w:rsidR="006E7AFC" w:rsidRPr="00451481">
        <w:rPr>
          <w:rFonts w:ascii="Times New Roman" w:hAnsi="Times New Roman" w:cs="Times New Roman"/>
          <w:sz w:val="28"/>
          <w:szCs w:val="28"/>
        </w:rPr>
        <w:t>Hòa tan hết 6,95 gam hỗn hợp Al và Fe vào dung dịch HNO</w:t>
      </w:r>
      <w:r w:rsidR="006E7AFC"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6E7AFC"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10,08  lít khí NO</w:t>
      </w:r>
      <w:r w:rsidR="006E7AFC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E7AFC" w:rsidRPr="00451481">
        <w:rPr>
          <w:rFonts w:ascii="Times New Roman" w:hAnsi="Times New Roman" w:cs="Times New Roman"/>
          <w:sz w:val="28"/>
          <w:szCs w:val="28"/>
        </w:rPr>
        <w:t xml:space="preserve"> duy nhất (điều kiện tiêu chuẩn).</w:t>
      </w:r>
      <w:r w:rsidR="00AB24EF"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="006E7AFC" w:rsidRPr="00451481">
        <w:rPr>
          <w:rFonts w:ascii="Times New Roman" w:hAnsi="Times New Roman" w:cs="Times New Roman"/>
          <w:sz w:val="28"/>
          <w:szCs w:val="28"/>
        </w:rPr>
        <w:t>Tính khối lượng mỗi kim loại trong hỗn hợp ban đầu</w:t>
      </w:r>
    </w:p>
    <w:p w:rsidR="006E7AFC" w:rsidRPr="00451481" w:rsidRDefault="006E7AFC" w:rsidP="00451481">
      <w:pPr>
        <w:spacing w:after="0"/>
        <w:jc w:val="both"/>
        <w:rPr>
          <w:iCs/>
          <w:sz w:val="28"/>
          <w:szCs w:val="28"/>
        </w:rPr>
      </w:pPr>
      <w:r w:rsidRPr="00451481">
        <w:rPr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17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96081" w:rsidRPr="00451481" w:rsidRDefault="00096081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Trình bày lý thuyết về silic. </w:t>
      </w:r>
    </w:p>
    <w:p w:rsidR="00096081" w:rsidRPr="00451481" w:rsidRDefault="00096081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 xml:space="preserve">1. Tính chất vật lí  </w:t>
      </w:r>
    </w:p>
    <w:p w:rsidR="00096081" w:rsidRPr="00451481" w:rsidRDefault="000960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r w:rsidRPr="00451481">
        <w:rPr>
          <w:sz w:val="28"/>
          <w:szCs w:val="28"/>
        </w:rPr>
        <w:t>Tính chất hóa học</w:t>
      </w:r>
    </w:p>
    <w:p w:rsidR="00096081" w:rsidRPr="00451481" w:rsidRDefault="000960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Trạng thái tự nhiên</w:t>
      </w:r>
    </w:p>
    <w:p w:rsidR="00096081" w:rsidRPr="00451481" w:rsidRDefault="0009608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Ứng dụng và điều chế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60175" w:rsidRPr="00451481" w:rsidRDefault="00260175" w:rsidP="00451481">
      <w:pPr>
        <w:pStyle w:val="Heading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Cấu tạo và vật liệu cấu thành nên tấm pin năng lượng mặt trời Solar Panel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96081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các dung dịch sau: </w:t>
      </w:r>
    </w:p>
    <w:p w:rsidR="00096081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0,2 M</w:t>
      </w:r>
    </w:p>
    <w:p w:rsidR="00096081" w:rsidRPr="00451481" w:rsidRDefault="0009608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NaOH 0,3M</w:t>
      </w:r>
    </w:p>
    <w:p w:rsidR="00096081" w:rsidRPr="00451481" w:rsidRDefault="00096081" w:rsidP="00451481">
      <w:pPr>
        <w:spacing w:after="0"/>
        <w:ind w:right="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Đốt cháy hoàn toàn 1,8 gam hợp chất hữu cơ (A) thu được 1,792 lít CO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(đktc) và 1,8 gam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>O. Tỉ khối của A so với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là 45. Xác định công thức phân tử và công thức đơn giản nhất của A. (Cho biết C = 12, H = 1; O =16, N= 14)</w:t>
      </w:r>
    </w:p>
    <w:p w:rsidR="00096081" w:rsidRPr="00451481" w:rsidRDefault="00096081" w:rsidP="00451481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de-DE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>Hòa tan 9,2 gam hỗn hợp bột Fe và Mg trong dung dịch HNO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  <w:lang w:val="de-DE"/>
        </w:rPr>
        <w:t>3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 xml:space="preserve"> loãng thu được 4,48 lit khí NO (duy nhất) (điều kiện tiêu chuẩn). Xác định khối lượng của mỗi kim loại trong hỗn hợp</w:t>
      </w:r>
      <w:r w:rsidR="00AB24EF"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>.</w:t>
      </w:r>
    </w:p>
    <w:p w:rsidR="0057543A" w:rsidRPr="00451481" w:rsidRDefault="0057543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18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F10DE" w:rsidRPr="00451481" w:rsidRDefault="006E7AFC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Lý thuyết về cacbon</w:t>
      </w:r>
    </w:p>
    <w:p w:rsidR="000F10DE" w:rsidRPr="00451481" w:rsidRDefault="000F10DE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b w:val="0"/>
          <w:sz w:val="28"/>
          <w:szCs w:val="28"/>
        </w:rPr>
        <w:t>1. Tính chất vật lí</w:t>
      </w:r>
    </w:p>
    <w:p w:rsidR="000F10DE" w:rsidRPr="00451481" w:rsidRDefault="000F10DE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b w:val="0"/>
          <w:sz w:val="28"/>
          <w:szCs w:val="28"/>
        </w:rPr>
        <w:t>2. Tính chất hóa học</w:t>
      </w:r>
    </w:p>
    <w:p w:rsidR="000F10DE" w:rsidRPr="00451481" w:rsidRDefault="000F10DE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b w:val="0"/>
          <w:sz w:val="28"/>
          <w:szCs w:val="28"/>
        </w:rPr>
        <w:t>3. Trạng thái tự nhiên</w:t>
      </w:r>
    </w:p>
    <w:p w:rsidR="000F10DE" w:rsidRPr="00451481" w:rsidRDefault="000F10DE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b w:val="0"/>
          <w:sz w:val="28"/>
          <w:szCs w:val="28"/>
        </w:rPr>
        <w:t>4. Ứng dụng và điều chế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0560C" w:rsidRPr="00451481" w:rsidRDefault="0020560C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bCs w:val="0"/>
          <w:sz w:val="28"/>
          <w:szCs w:val="28"/>
        </w:rPr>
      </w:pPr>
      <w:r w:rsidRPr="00451481">
        <w:rPr>
          <w:rStyle w:val="Strong"/>
          <w:b/>
          <w:bCs/>
          <w:sz w:val="28"/>
          <w:szCs w:val="28"/>
        </w:rPr>
        <w:t>Hiệu ứng nhà kính là gì?</w:t>
      </w:r>
      <w:r w:rsidR="00AB24EF" w:rsidRPr="00451481">
        <w:rPr>
          <w:rStyle w:val="Strong"/>
          <w:b/>
          <w:bCs/>
          <w:sz w:val="28"/>
          <w:szCs w:val="28"/>
        </w:rPr>
        <w:t xml:space="preserve"> </w:t>
      </w:r>
      <w:r w:rsidRPr="00451481">
        <w:rPr>
          <w:rStyle w:val="Strong"/>
          <w:b/>
          <w:bCs/>
          <w:sz w:val="28"/>
          <w:szCs w:val="28"/>
        </w:rPr>
        <w:t>Tác nhân và biện pháp khắc phục.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 xml:space="preserve">Tính pH của các dung dịch sau: 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0,25 M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0,35M</w:t>
      </w:r>
    </w:p>
    <w:p w:rsidR="000F10DE" w:rsidRPr="00451481" w:rsidRDefault="000F10DE" w:rsidP="00451481">
      <w:pPr>
        <w:spacing w:after="0"/>
        <w:ind w:right="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Đốt cháy hoàn toàn 7,4 gam hợp chất hữu cơ (A) thu được 8,96 lít CO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(đktc) và 9 gam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>O. Tỉ khối của A so với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là 37. Xác định công thức phân tử và công thức đơn giản nhất của A. (Cho biết C = 12, H = 1; O =16, N= 14)</w:t>
      </w:r>
    </w:p>
    <w:p w:rsidR="000F10DE" w:rsidRPr="00451481" w:rsidRDefault="000F10DE" w:rsidP="00451481">
      <w:pPr>
        <w:spacing w:after="0"/>
        <w:ind w:right="4"/>
        <w:jc w:val="both"/>
        <w:rPr>
          <w:rFonts w:ascii="Times New Roman" w:eastAsia="Calibri" w:hAnsi="Times New Roman" w:cs="Times New Roman"/>
          <w:sz w:val="28"/>
          <w:szCs w:val="28"/>
          <w:lang w:val="de-DE"/>
        </w:rPr>
      </w:pPr>
      <w:r w:rsidRPr="00451481">
        <w:rPr>
          <w:rFonts w:ascii="Times New Roman" w:eastAsia="Calibri" w:hAnsi="Times New Roman" w:cs="Times New Roman"/>
          <w:b/>
          <w:sz w:val="28"/>
          <w:szCs w:val="28"/>
        </w:rPr>
        <w:t xml:space="preserve">Câu </w:t>
      </w:r>
      <w:r w:rsidR="00AB24EF" w:rsidRPr="00451481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451481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51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>Hòa tan 0,92 gam hỗn hợp bột Fe và Mg trong dung dịch H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>SO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  <w:lang w:val="de-DE"/>
        </w:rPr>
        <w:t>4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 xml:space="preserve"> đặc thu được 0,672 lit khí SO</w:t>
      </w:r>
      <w:r w:rsidRPr="00451481">
        <w:rPr>
          <w:rFonts w:ascii="Times New Roman" w:eastAsia="Calibri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 xml:space="preserve"> (duy nhất) (điều kiện tiêu chuẩn). Xác định khối lượng của mỗi kim loại trong hỗn hợp</w:t>
      </w:r>
      <w:r w:rsidR="00CE471D"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 xml:space="preserve">. </w:t>
      </w:r>
      <w:r w:rsidRPr="00451481">
        <w:rPr>
          <w:rFonts w:ascii="Times New Roman" w:eastAsia="Calibri" w:hAnsi="Times New Roman" w:cs="Times New Roman"/>
          <w:sz w:val="28"/>
          <w:szCs w:val="28"/>
          <w:lang w:val="de-DE"/>
        </w:rPr>
        <w:t>(Ni = 28; Al= 27, H =1, S = 32, O =16, N = 14, Fe = 56, Cu = 64, Ag = 108, Mg = 24; Zn = 65)</w:t>
      </w:r>
    </w:p>
    <w:p w:rsidR="0057543A" w:rsidRPr="00451481" w:rsidRDefault="0057543A" w:rsidP="00451481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451481">
        <w:rPr>
          <w:b/>
          <w:b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19</w:t>
      </w:r>
    </w:p>
    <w:p w:rsidR="00D673A6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F10DE" w:rsidRPr="00451481" w:rsidRDefault="000F10DE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sz w:val="28"/>
          <w:szCs w:val="28"/>
        </w:rPr>
        <w:t xml:space="preserve"> </w:t>
      </w:r>
      <w:r w:rsidR="0057543A" w:rsidRPr="00451481">
        <w:rPr>
          <w:sz w:val="28"/>
          <w:szCs w:val="28"/>
        </w:rPr>
        <w:t>Lý thuyết về oxi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1. Cấu tạo phân tử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2. Tính chất vật lí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3. Tính chất hóa học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4. Ứng dụng và điều chế</w:t>
      </w:r>
    </w:p>
    <w:p w:rsidR="00D673A6" w:rsidRPr="00451481" w:rsidRDefault="00D673A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0560C" w:rsidRPr="00451481" w:rsidRDefault="0020560C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Ứng dụng của khí oxy trong công nghiệp - Máy tạo khí Oxy PSA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CE471D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Tính pH của các dung dịch sau: 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0,45 M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KOH 0,01M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CE471D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24,4 gam hợp chất hữu cơ (A) thu được 17,92 lít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18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 Tỉ khối của A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61. Xác định công thức phân tử và công thức đơn giản nhất của A. (Cho biết C = 12, H = 1; O =16, N= 14)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CE471D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Hòa tan 11,9 gam hỗn hợp bột Al và Zn trong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đặc thu được 8,96 lit khí 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(duy nhất) (điều kiện tiêu chuẩn). Xác định % khối lượng của mỗi kim loại trong hỗn hợp</w:t>
      </w:r>
      <w:r w:rsidR="00CE471D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(Ni = 28; Al= 27, H =1, S = 32, O =16, N = 14, Fe = 56, Cu = 64, Ag = 108, Mg = 24; Zn = 65)</w:t>
      </w:r>
    </w:p>
    <w:p w:rsidR="0057543A" w:rsidRPr="00451481" w:rsidRDefault="0057543A" w:rsidP="00451481">
      <w:pPr>
        <w:spacing w:after="0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451481">
        <w:rPr>
          <w:b/>
          <w:b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20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F10DE" w:rsidRPr="00451481" w:rsidRDefault="000F10DE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sz w:val="28"/>
          <w:szCs w:val="28"/>
        </w:rPr>
        <w:t>L</w:t>
      </w:r>
      <w:r w:rsidR="0057543A" w:rsidRPr="00451481">
        <w:rPr>
          <w:sz w:val="28"/>
          <w:szCs w:val="28"/>
        </w:rPr>
        <w:t>ý thuyết về nito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1. Cấu tạo phân tử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2. Tính chất vật lí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3. Tính chất hóa học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1481">
        <w:rPr>
          <w:rFonts w:ascii="Times New Roman" w:hAnsi="Times New Roman" w:cs="Times New Roman"/>
          <w:bCs/>
          <w:sz w:val="28"/>
          <w:szCs w:val="28"/>
        </w:rPr>
        <w:t>4. Ứng dụng và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780AC5" w:rsidRPr="00451481" w:rsidRDefault="00780AC5" w:rsidP="00451481">
      <w:pPr>
        <w:pStyle w:val="Heading1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51481">
        <w:rPr>
          <w:sz w:val="28"/>
          <w:szCs w:val="28"/>
        </w:rPr>
        <w:t>Chu trình nitơ là gì? Bạn có hiểu về chu trình Nitơ trong bể thủy sinh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CE471D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Tính pH của các dung dịch sau: 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0,1 M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0,2M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CE471D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18 gam hợp chất hữu cơ (X) thu được 26,4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và 10,8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 Tỉ khối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45. Xác định công thức phân tử và công thức đơn giản nhất của X. (Cho biết C = 12, H = 1; O =16, N= 14)</w:t>
      </w:r>
    </w:p>
    <w:p w:rsidR="000F10DE" w:rsidRPr="00451481" w:rsidRDefault="000F10D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CE471D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Hòa tan 22,2 gam hỗn hợp bột Fe và Al trong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loãng thu được 13,44 lit khí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(điều kiện tiêu chuẩn). Xác định % khối lượng của mỗi kim loại trong hỗn hợ</w:t>
      </w:r>
      <w:r w:rsidR="00CE471D" w:rsidRPr="00451481">
        <w:rPr>
          <w:rFonts w:ascii="Times New Roman" w:hAnsi="Times New Roman" w:cs="Times New Roman"/>
          <w:sz w:val="28"/>
          <w:szCs w:val="28"/>
          <w:lang w:val="de-DE"/>
        </w:rPr>
        <w:t>p.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(Ni = 28; Al= 27, H =1, S = 32, O =16, N = 14, Fe = 56, Cu = 64, Ag = 108, Mg = 24; Zn = 65)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007AF0" w:rsidRPr="00451481" w:rsidRDefault="00007AF0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21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D77DEA" w:rsidRPr="00451481" w:rsidRDefault="00D77DEA" w:rsidP="00451481">
      <w:pPr>
        <w:pStyle w:val="Heading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Trình bày lý thuyết về H</w:t>
      </w:r>
      <w:r w:rsidRPr="00451481">
        <w:rPr>
          <w:sz w:val="28"/>
          <w:szCs w:val="28"/>
          <w:vertAlign w:val="subscript"/>
        </w:rPr>
        <w:t>2</w:t>
      </w:r>
      <w:r w:rsidRPr="00451481">
        <w:rPr>
          <w:sz w:val="28"/>
          <w:szCs w:val="28"/>
        </w:rPr>
        <w:t>SO</w:t>
      </w:r>
      <w:r w:rsidRPr="00451481">
        <w:rPr>
          <w:sz w:val="28"/>
          <w:szCs w:val="28"/>
          <w:vertAlign w:val="subscript"/>
        </w:rPr>
        <w:t>4</w:t>
      </w:r>
    </w:p>
    <w:p w:rsidR="002B7F11" w:rsidRPr="00451481" w:rsidRDefault="002B7F11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1.1. Tính chất vật lí</w:t>
      </w:r>
    </w:p>
    <w:p w:rsidR="002B7F11" w:rsidRPr="00451481" w:rsidRDefault="002B7F11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1.2. Tính chất hóa học</w:t>
      </w:r>
    </w:p>
    <w:p w:rsidR="002B7F11" w:rsidRPr="00451481" w:rsidRDefault="002B7F11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1.3. Ứng dụng</w:t>
      </w:r>
    </w:p>
    <w:p w:rsidR="002B7F11" w:rsidRPr="00451481" w:rsidRDefault="002B7F11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1.4. Sản xuất axit sunfuric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CE471D" w:rsidRPr="00451481" w:rsidRDefault="00CE471D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B7F11" w:rsidRPr="00451481" w:rsidRDefault="00007AF0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Đồng sunfat có tác dụng gì trong cuộc sống?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Tính pH của</w:t>
      </w:r>
      <w:r w:rsidRPr="00451481">
        <w:rPr>
          <w:rFonts w:ascii="Times New Roman" w:hAnsi="Times New Roman" w:cs="Times New Roman"/>
          <w:sz w:val="28"/>
          <w:szCs w:val="28"/>
        </w:rPr>
        <w:t>: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780AC5" w:rsidRPr="00451481">
        <w:rPr>
          <w:rFonts w:ascii="Times New Roman" w:hAnsi="Times New Roman" w:cs="Times New Roman"/>
          <w:sz w:val="28"/>
          <w:szCs w:val="28"/>
        </w:rPr>
        <w:t>ung dịch Ba(OH)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0,05M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0,1 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Oxi hóa hoàn toàn 0,66 gam hợp chất hữu cơ </w:t>
      </w:r>
      <w:r w:rsidR="00780AC5"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="00780AC5" w:rsidRPr="00451481">
        <w:rPr>
          <w:rFonts w:ascii="Times New Roman" w:hAnsi="Times New Roman" w:cs="Times New Roman"/>
          <w:sz w:val="28"/>
          <w:szCs w:val="28"/>
        </w:rPr>
        <w:t>. Sau phản ứng thu được 0,672 lít khí CO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và 0,54 gam nước. 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Lập công thức đơn giản nhất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>.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Xác định công thức phân tử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biết tỉ khối hơi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với khí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22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Hòa tan hoàn toàn 3,04g hỗn hợp kim loại Cu và Fe vào dung dịch HNO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loãng, thu được 2,688 lít khí 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(là sản phẩm khử duy nhất). Xác định thành phần phần trăm mỗi kim loại trong hỗn hợp kim loại ban đầu.</w:t>
      </w:r>
    </w:p>
    <w:p w:rsidR="00024400" w:rsidRPr="00451481" w:rsidRDefault="00780AC5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br w:type="column"/>
      </w:r>
      <w:r w:rsidR="00024400" w:rsidRPr="00451481">
        <w:rPr>
          <w:sz w:val="28"/>
          <w:szCs w:val="28"/>
        </w:rPr>
        <w:lastRenderedPageBreak/>
        <w:t>ĐỀ TÀI SỐ 22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76578" w:rsidRPr="00451481" w:rsidRDefault="00676578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>Trình bày lý thuyết về Phân bón hóa học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1. </w:t>
      </w:r>
      <w:r w:rsidRPr="00451481">
        <w:rPr>
          <w:bCs/>
          <w:sz w:val="28"/>
          <w:szCs w:val="28"/>
        </w:rPr>
        <w:t>Khái niệm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Phân loại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2.1. Phân đạm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2.2. Phân lân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2.3. Phân kali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2.4. Phân hỗn hợp và phân phức hợp</w:t>
      </w:r>
    </w:p>
    <w:p w:rsidR="00676578" w:rsidRPr="00451481" w:rsidRDefault="0067657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2.5. Phân vi lượng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676578" w:rsidRPr="00451481" w:rsidRDefault="00007AF0" w:rsidP="00451481">
      <w:pPr>
        <w:pStyle w:val="Heading2"/>
        <w:spacing w:before="0" w:beforeAutospacing="0" w:after="0" w:afterAutospacing="0" w:line="276" w:lineRule="auto"/>
        <w:jc w:val="both"/>
        <w:rPr>
          <w:bCs w:val="0"/>
          <w:sz w:val="28"/>
          <w:szCs w:val="28"/>
        </w:rPr>
      </w:pPr>
      <w:r w:rsidRPr="00451481">
        <w:rPr>
          <w:bCs w:val="0"/>
          <w:sz w:val="28"/>
          <w:szCs w:val="28"/>
        </w:rPr>
        <w:t xml:space="preserve">Vai trò dinh dưỡng của các nguyên tố vi lượng đối với cây trồng. </w:t>
      </w:r>
      <w:r w:rsidR="00487CFD" w:rsidRPr="00451481">
        <w:rPr>
          <w:bCs w:val="0"/>
          <w:sz w:val="28"/>
          <w:szCs w:val="28"/>
          <w:shd w:val="clear" w:color="auto" w:fill="FFFFFF"/>
        </w:rPr>
        <w:t>Bón phân hợp lý để ứng phó với biến đổi khí hậu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Tính pH của</w:t>
      </w:r>
      <w:r w:rsidRPr="00451481">
        <w:rPr>
          <w:rFonts w:ascii="Times New Roman" w:hAnsi="Times New Roman" w:cs="Times New Roman"/>
          <w:sz w:val="28"/>
          <w:szCs w:val="28"/>
        </w:rPr>
        <w:t>: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780AC5" w:rsidRPr="00451481">
        <w:rPr>
          <w:rFonts w:ascii="Times New Roman" w:hAnsi="Times New Roman" w:cs="Times New Roman"/>
          <w:sz w:val="28"/>
          <w:szCs w:val="28"/>
        </w:rPr>
        <w:t>ung dịch Ca(OH)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0,005M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0,1 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Oxi hóa hoàn toàn 0,9 gam hợp chất hữu cơ </w:t>
      </w:r>
      <w:r w:rsidR="00780AC5"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="00780AC5" w:rsidRPr="00451481">
        <w:rPr>
          <w:rFonts w:ascii="Times New Roman" w:hAnsi="Times New Roman" w:cs="Times New Roman"/>
          <w:sz w:val="28"/>
          <w:szCs w:val="28"/>
        </w:rPr>
        <w:t>. Sau phản ứng thu được 0,672 lít khí CO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và 0,54 gam nước. 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Lập công thức đơn giản nhất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>.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Xác định công thức phân tử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biết tỉ khối hơi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với khí 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1,875.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Hòa tan hoàn toàn 14,85g hỗn hợp kim loại Mg và Al vào dung dịch HNO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đặc, thu được 30,24 lít khí 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(là sản phẩm khử duy nhất, ở đkc). Xác định thành phần phần trăm mỗi kim loại trong hỗn hợp kim loại ban đầu.</w:t>
      </w:r>
    </w:p>
    <w:p w:rsidR="00024400" w:rsidRPr="00451481" w:rsidRDefault="00780AC5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b w:val="0"/>
          <w:bCs w:val="0"/>
          <w:sz w:val="28"/>
          <w:szCs w:val="28"/>
        </w:rPr>
        <w:br w:type="column"/>
      </w:r>
      <w:r w:rsidR="00024400" w:rsidRPr="00451481">
        <w:rPr>
          <w:sz w:val="28"/>
          <w:szCs w:val="28"/>
        </w:rPr>
        <w:lastRenderedPageBreak/>
        <w:t>ĐỀ TÀI SỐ 23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76578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Trình bày lý thuyết về </w:t>
      </w:r>
      <w:r w:rsidRPr="00451481">
        <w:rPr>
          <w:rFonts w:ascii="Times New Roman" w:hAnsi="Times New Roman" w:cs="Times New Roman"/>
          <w:b/>
          <w:sz w:val="28"/>
          <w:szCs w:val="28"/>
          <w:lang w:val="pt-BR"/>
        </w:rPr>
        <w:t>axit nitric</w:t>
      </w:r>
    </w:p>
    <w:p w:rsidR="00E36B39" w:rsidRPr="00451481" w:rsidRDefault="00E36B3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 Cấu tạo phân tử</w:t>
      </w:r>
    </w:p>
    <w:p w:rsidR="00E36B39" w:rsidRPr="00451481" w:rsidRDefault="00E36B3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2. Tính chất vật lí</w:t>
      </w:r>
    </w:p>
    <w:p w:rsidR="00E36B39" w:rsidRPr="00451481" w:rsidRDefault="00E36B3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3. Tính chất hóa học</w:t>
      </w:r>
    </w:p>
    <w:p w:rsidR="00E36B39" w:rsidRPr="00451481" w:rsidRDefault="00E36B39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E36B39" w:rsidRPr="00451481" w:rsidRDefault="00E36B39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 xml:space="preserve">Ứng dụng của axit nitric </w:t>
      </w:r>
      <w:r w:rsidRPr="00451481">
        <w:rPr>
          <w:sz w:val="28"/>
          <w:szCs w:val="28"/>
          <w:lang w:val="pt-BR"/>
        </w:rPr>
        <w:t>HNO</w:t>
      </w:r>
      <w:r w:rsidRPr="00451481">
        <w:rPr>
          <w:sz w:val="28"/>
          <w:szCs w:val="28"/>
          <w:vertAlign w:val="subscript"/>
          <w:lang w:val="pt-BR"/>
        </w:rPr>
        <w:t>3</w:t>
      </w:r>
      <w:r w:rsidRPr="00451481">
        <w:rPr>
          <w:sz w:val="28"/>
          <w:szCs w:val="28"/>
        </w:rPr>
        <w:t xml:space="preserve"> trong thực tiễn và những lưu ý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Tính pH của</w:t>
      </w:r>
      <w:r w:rsidRPr="00451481">
        <w:rPr>
          <w:rFonts w:ascii="Times New Roman" w:hAnsi="Times New Roman" w:cs="Times New Roman"/>
          <w:sz w:val="28"/>
          <w:szCs w:val="28"/>
        </w:rPr>
        <w:t>: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0,1 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780AC5" w:rsidRPr="00451481">
        <w:rPr>
          <w:rFonts w:ascii="Times New Roman" w:hAnsi="Times New Roman" w:cs="Times New Roman"/>
          <w:sz w:val="28"/>
          <w:szCs w:val="28"/>
        </w:rPr>
        <w:t>ung dịch NaOH 0,001M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Oxi hóa hoàn toàn 0,48 gam hợp chất hữu cơ </w:t>
      </w:r>
      <w:r w:rsidR="00780AC5"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="00780AC5" w:rsidRPr="00451481">
        <w:rPr>
          <w:rFonts w:ascii="Times New Roman" w:hAnsi="Times New Roman" w:cs="Times New Roman"/>
          <w:sz w:val="28"/>
          <w:szCs w:val="28"/>
        </w:rPr>
        <w:t>. Sau phản ứng thu được 0,336 lít khí CO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và 0,54 gam nước. 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Lập công thức đơn giản nhất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>.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Xác định công thức phân tử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biết tỉ khối hơi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với khí 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1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Hòa tan hoàn toàn 8,49g hỗn hợp kim loại Cu và Al vào dung dịch HNO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loãng, thu được 2,464 lít khí NO (là sản phẩm khử duy nhất, ở đkc). Xác định thành phần phần trăm mỗi kim loại trong hỗn hợp kim loại ban đầu.</w:t>
      </w:r>
    </w:p>
    <w:p w:rsidR="00024400" w:rsidRPr="00451481" w:rsidRDefault="00780AC5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b w:val="0"/>
          <w:bCs w:val="0"/>
          <w:sz w:val="28"/>
          <w:szCs w:val="28"/>
        </w:rPr>
        <w:br w:type="column"/>
      </w:r>
      <w:r w:rsidR="00024400" w:rsidRPr="00451481">
        <w:rPr>
          <w:sz w:val="28"/>
          <w:szCs w:val="28"/>
        </w:rPr>
        <w:lastRenderedPageBreak/>
        <w:t>ĐỀ TÀI SỐ 24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396D56" w:rsidRPr="00451481" w:rsidRDefault="00E36B39" w:rsidP="00451481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  <w:r w:rsidRPr="00451481">
        <w:rPr>
          <w:rFonts w:ascii="Times New Roman" w:hAnsi="Times New Roman"/>
          <w:b/>
          <w:sz w:val="28"/>
          <w:szCs w:val="28"/>
        </w:rPr>
        <w:t>Trình bày lý thuyết về</w:t>
      </w:r>
      <w:r w:rsidR="00396D56" w:rsidRPr="00451481">
        <w:rPr>
          <w:rFonts w:ascii="Times New Roman" w:hAnsi="Times New Roman"/>
          <w:b/>
          <w:bCs/>
          <w:sz w:val="28"/>
          <w:szCs w:val="28"/>
        </w:rPr>
        <w:t xml:space="preserve"> Axit photphoric </w:t>
      </w:r>
    </w:p>
    <w:p w:rsidR="00396D56" w:rsidRPr="00451481" w:rsidRDefault="00396D5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Cấu tạo phân tử</w:t>
      </w:r>
    </w:p>
    <w:p w:rsidR="00396D56" w:rsidRPr="00451481" w:rsidRDefault="00396D5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2. Tính chất vật lí</w:t>
      </w:r>
    </w:p>
    <w:p w:rsidR="00396D56" w:rsidRPr="00451481" w:rsidRDefault="00396D5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3. Tính chất hóa học</w:t>
      </w:r>
    </w:p>
    <w:p w:rsidR="00396D56" w:rsidRPr="00451481" w:rsidRDefault="00396D5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4. Điều chế</w:t>
      </w:r>
    </w:p>
    <w:p w:rsidR="00396D56" w:rsidRPr="00451481" w:rsidRDefault="00396D5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iCs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5. </w:t>
      </w:r>
      <w:r w:rsidRPr="00451481">
        <w:rPr>
          <w:rFonts w:ascii="Times New Roman" w:hAnsi="Times New Roman" w:cs="Times New Roman"/>
          <w:iCs/>
          <w:sz w:val="28"/>
          <w:szCs w:val="28"/>
          <w:lang w:val="pt-BR"/>
        </w:rPr>
        <w:t>Ứng dụng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487CFD" w:rsidRPr="00451481" w:rsidRDefault="00487CFD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Phân lân là gì? Lợi ích khi sử dụng phân lân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Tính pH của</w:t>
      </w:r>
      <w:r w:rsidRPr="00451481">
        <w:rPr>
          <w:rFonts w:ascii="Times New Roman" w:hAnsi="Times New Roman" w:cs="Times New Roman"/>
          <w:sz w:val="28"/>
          <w:szCs w:val="28"/>
        </w:rPr>
        <w:t>: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780AC5" w:rsidRPr="00451481">
        <w:rPr>
          <w:rFonts w:ascii="Times New Roman" w:hAnsi="Times New Roman" w:cs="Times New Roman"/>
          <w:sz w:val="28"/>
          <w:szCs w:val="28"/>
        </w:rPr>
        <w:t>ung dịch KOH 0,01M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0,1 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Oxi hóa hoàn toàn 0,69 gam hợp chất hữu cơ </w:t>
      </w:r>
      <w:r w:rsidR="00780AC5"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="00780AC5" w:rsidRPr="00451481">
        <w:rPr>
          <w:rFonts w:ascii="Times New Roman" w:hAnsi="Times New Roman" w:cs="Times New Roman"/>
          <w:sz w:val="28"/>
          <w:szCs w:val="28"/>
        </w:rPr>
        <w:t>. Sau phản ứng thu được 0,672 lít khí CO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và 0,81 gam nước. 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Lập công thức đơn giản nhất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>.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Xác định công thức phân tử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biết tỉ khối hơi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với khí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23</w:t>
      </w:r>
    </w:p>
    <w:p w:rsidR="00487CF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Hòa tan hoàn toàn 2,56g hỗn hợp kim loại Mg và Fe vào dung dịch HNO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loãng, thu được 1,344 lít khí NO (là sản phẩm khử duy nhất, ở đkc). Xác định thành phần phần trăm mỗi kim loại trong hỗn hợp kim loại ban đầu.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25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194A88" w:rsidRPr="00451481" w:rsidRDefault="00487CFD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Cs w:val="0"/>
          <w:sz w:val="28"/>
          <w:szCs w:val="28"/>
        </w:rPr>
      </w:pPr>
      <w:r w:rsidRPr="00451481">
        <w:rPr>
          <w:rFonts w:ascii="Times New Roman" w:hAnsi="Times New Roman"/>
          <w:sz w:val="28"/>
          <w:szCs w:val="28"/>
        </w:rPr>
        <w:t>Trình bày lý thuyết về</w:t>
      </w:r>
      <w:r w:rsidRPr="00451481">
        <w:rPr>
          <w:rFonts w:ascii="Times New Roman" w:hAnsi="Times New Roman"/>
          <w:bCs w:val="0"/>
          <w:sz w:val="28"/>
          <w:szCs w:val="28"/>
        </w:rPr>
        <w:t xml:space="preserve"> </w:t>
      </w:r>
      <w:bookmarkStart w:id="20" w:name="_Toc51620820"/>
      <w:r w:rsidR="00194A88" w:rsidRPr="00451481">
        <w:rPr>
          <w:rFonts w:ascii="Times New Roman" w:hAnsi="Times New Roman"/>
          <w:bCs w:val="0"/>
          <w:sz w:val="28"/>
          <w:szCs w:val="28"/>
          <w:lang w:val="pt-BR"/>
        </w:rPr>
        <w:t xml:space="preserve">Axit cacbonic và </w:t>
      </w:r>
      <w:r w:rsidR="00194A88" w:rsidRPr="00451481">
        <w:rPr>
          <w:rFonts w:ascii="Times New Roman" w:hAnsi="Times New Roman"/>
          <w:bCs w:val="0"/>
          <w:sz w:val="28"/>
          <w:szCs w:val="28"/>
          <w:lang w:val="it-IT"/>
        </w:rPr>
        <w:t>Muối cacbonat</w:t>
      </w:r>
    </w:p>
    <w:p w:rsidR="00194A88" w:rsidRPr="00451481" w:rsidRDefault="00194A88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1. Axit cacbonic</w:t>
      </w:r>
      <w:bookmarkEnd w:id="20"/>
    </w:p>
    <w:p w:rsidR="00194A88" w:rsidRPr="00451481" w:rsidRDefault="00194A88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it-IT"/>
        </w:rPr>
      </w:pPr>
      <w:bookmarkStart w:id="21" w:name="_Toc51620821"/>
      <w:r w:rsidRPr="00451481">
        <w:rPr>
          <w:rFonts w:ascii="Times New Roman" w:hAnsi="Times New Roman"/>
          <w:b w:val="0"/>
          <w:bCs w:val="0"/>
          <w:sz w:val="28"/>
          <w:szCs w:val="28"/>
          <w:lang w:val="it-IT"/>
        </w:rPr>
        <w:t>2. Muối cacbonat</w:t>
      </w:r>
      <w:bookmarkEnd w:id="21"/>
    </w:p>
    <w:p w:rsidR="00194A88" w:rsidRPr="00451481" w:rsidRDefault="00194A88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  <w:r w:rsidRPr="00451481">
        <w:rPr>
          <w:rFonts w:ascii="Times New Roman" w:hAnsi="Times New Roman" w:cs="Times New Roman"/>
          <w:sz w:val="28"/>
          <w:szCs w:val="28"/>
          <w:lang w:val="it-IT"/>
        </w:rPr>
        <w:t xml:space="preserve">2.1. </w:t>
      </w:r>
      <w:r w:rsidRPr="00451481">
        <w:rPr>
          <w:rFonts w:ascii="Times New Roman" w:hAnsi="Times New Roman" w:cs="Times New Roman"/>
          <w:iCs/>
          <w:sz w:val="28"/>
          <w:szCs w:val="28"/>
          <w:lang w:val="it-IT"/>
        </w:rPr>
        <w:t>Tính chất</w:t>
      </w:r>
    </w:p>
    <w:p w:rsidR="00194A88" w:rsidRPr="00451481" w:rsidRDefault="00194A88" w:rsidP="00451481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iCs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iCs/>
          <w:sz w:val="28"/>
          <w:szCs w:val="28"/>
          <w:lang w:val="it-IT"/>
        </w:rPr>
        <w:t>2.</w:t>
      </w:r>
      <w:r w:rsidRPr="00451481">
        <w:rPr>
          <w:rFonts w:ascii="Times New Roman" w:hAnsi="Times New Roman" w:cs="Times New Roman"/>
          <w:iCs/>
          <w:sz w:val="28"/>
          <w:szCs w:val="28"/>
          <w:lang w:val="pt-BR"/>
        </w:rPr>
        <w:t>2. Ứng dụng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5625F5" w:rsidRPr="00451481" w:rsidRDefault="002A382D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Natri bicacbonat và những điều thú vị xung quanh nó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Tính pH của</w:t>
      </w:r>
    </w:p>
    <w:p w:rsidR="00CE471D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0,1 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780AC5" w:rsidRPr="00451481">
        <w:rPr>
          <w:rFonts w:ascii="Times New Roman" w:hAnsi="Times New Roman" w:cs="Times New Roman"/>
          <w:sz w:val="28"/>
          <w:szCs w:val="28"/>
        </w:rPr>
        <w:t>ung dịch KOH 0,1M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Oxi hóa hoàn toàn 1,38 gam hợp chất hữu cơ </w:t>
      </w:r>
      <w:r w:rsidR="00780AC5"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="00780AC5" w:rsidRPr="00451481">
        <w:rPr>
          <w:rFonts w:ascii="Times New Roman" w:hAnsi="Times New Roman" w:cs="Times New Roman"/>
          <w:sz w:val="28"/>
          <w:szCs w:val="28"/>
        </w:rPr>
        <w:t>. Sau phản ứng thu được 0,672 lít khí CO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và 0,54 gam nước. 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a) Lập công thức đơn giản nhất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>.</w:t>
      </w:r>
    </w:p>
    <w:p w:rsidR="00780AC5" w:rsidRPr="00451481" w:rsidRDefault="00780AC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b) Xác định công thức phân tử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biết tỉ khối hơi của </w:t>
      </w:r>
      <w:r w:rsidRPr="00451481">
        <w:rPr>
          <w:rFonts w:ascii="Times New Roman" w:hAnsi="Times New Roman" w:cs="Times New Roman"/>
          <w:i/>
          <w:sz w:val="28"/>
          <w:szCs w:val="28"/>
        </w:rPr>
        <w:t>Z</w:t>
      </w:r>
      <w:r w:rsidRPr="00451481">
        <w:rPr>
          <w:rFonts w:ascii="Times New Roman" w:hAnsi="Times New Roman" w:cs="Times New Roman"/>
          <w:sz w:val="28"/>
          <w:szCs w:val="28"/>
        </w:rPr>
        <w:t xml:space="preserve"> với khí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23</w:t>
      </w:r>
    </w:p>
    <w:p w:rsidR="00780AC5" w:rsidRPr="00451481" w:rsidRDefault="00CE471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80AC5" w:rsidRPr="0045148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80AC5" w:rsidRPr="00451481">
        <w:rPr>
          <w:rFonts w:ascii="Times New Roman" w:hAnsi="Times New Roman" w:cs="Times New Roman"/>
          <w:sz w:val="28"/>
          <w:szCs w:val="28"/>
        </w:rPr>
        <w:t>Hòa tan 3,07 gam hỗn hợp Zn và Fe vào HNO</w:t>
      </w:r>
      <w:r w:rsidR="00780AC5"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80AC5" w:rsidRPr="00451481">
        <w:rPr>
          <w:rFonts w:ascii="Times New Roman" w:hAnsi="Times New Roman" w:cs="Times New Roman"/>
          <w:sz w:val="28"/>
          <w:szCs w:val="28"/>
        </w:rPr>
        <w:t xml:space="preserve"> loãng. Sau phản ứng thu được 0,896 lít khí NO là sản phẩm khử duy nhất (đktc).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="00780AC5" w:rsidRPr="00451481">
        <w:rPr>
          <w:rFonts w:ascii="Times New Roman" w:hAnsi="Times New Roman" w:cs="Times New Roman"/>
          <w:sz w:val="28"/>
          <w:szCs w:val="28"/>
        </w:rPr>
        <w:t>Xác định khối lượng mỗi kim loại trong hỗn hợp kim loại ban đầu.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26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5625F5" w:rsidRPr="00451481" w:rsidRDefault="005625F5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Nit</w:t>
      </w:r>
      <w:r w:rsidR="00CE471D" w:rsidRPr="00451481">
        <w:rPr>
          <w:bCs w:val="0"/>
          <w:iCs/>
          <w:sz w:val="28"/>
          <w:szCs w:val="28"/>
        </w:rPr>
        <w:t>ơ</w:t>
      </w:r>
    </w:p>
    <w:p w:rsidR="005625F5" w:rsidRPr="00451481" w:rsidRDefault="005625F5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Tính chất vật lí  và trạng thái thiên nhiên</w:t>
      </w:r>
    </w:p>
    <w:p w:rsidR="005625F5" w:rsidRPr="00451481" w:rsidRDefault="005625F5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7" w:anchor="51" w:tgtFrame="_blank" w:history="1">
        <w:r w:rsidRPr="00451481">
          <w:rPr>
            <w:rStyle w:val="Hyperlink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5625F5" w:rsidRPr="00451481" w:rsidRDefault="005625F5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5625F5" w:rsidRPr="00451481" w:rsidRDefault="005625F5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985167" w:rsidRPr="00451481" w:rsidRDefault="00985167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Top 8 ứng dụng của nitơ trong đời sống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5625F5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1</w:t>
      </w:r>
      <w:r w:rsidR="005625F5" w:rsidRPr="00451481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2D44E6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5625F5" w:rsidRPr="00451481">
        <w:rPr>
          <w:rFonts w:ascii="Times New Roman" w:hAnsi="Times New Roman" w:cs="Times New Roman"/>
          <w:sz w:val="28"/>
          <w:szCs w:val="28"/>
          <w:lang w:val="de-DE"/>
        </w:rPr>
        <w:t>Hòa tan 3,040 gam hỗn hợp bột sắt và đồng trong dung dịch HNO</w:t>
      </w:r>
      <w:r w:rsidR="005625F5"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3</w:t>
      </w:r>
      <w:r w:rsidR="005625F5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loãng thu được 0,896 lit khí NO (điều kiện tiêu chuẩn). Xác định thành phần phần trăm về khối lượng của mỗi kim loại trong hỗn hợp</w:t>
      </w:r>
    </w:p>
    <w:p w:rsidR="0016547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2</w:t>
      </w:r>
      <w:r w:rsidR="005625F5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. </w:t>
      </w:r>
      <w:r w:rsidR="005625F5" w:rsidRPr="00451481">
        <w:rPr>
          <w:rFonts w:ascii="Times New Roman" w:hAnsi="Times New Roman" w:cs="Times New Roman"/>
          <w:sz w:val="28"/>
          <w:szCs w:val="28"/>
        </w:rPr>
        <w:t>Tính pH của</w:t>
      </w:r>
      <w:r w:rsidRPr="00451481">
        <w:rPr>
          <w:rFonts w:ascii="Times New Roman" w:hAnsi="Times New Roman" w:cs="Times New Roman"/>
          <w:sz w:val="28"/>
          <w:szCs w:val="28"/>
        </w:rPr>
        <w:t>:</w:t>
      </w:r>
      <w:r w:rsidR="005625F5"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47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0,1 M</w:t>
      </w:r>
    </w:p>
    <w:p w:rsidR="0016547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0,002M</w:t>
      </w:r>
    </w:p>
    <w:p w:rsidR="005625F5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3</w:t>
      </w:r>
      <w:r w:rsidR="005625F5" w:rsidRPr="00451481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5625F5" w:rsidRPr="00451481">
        <w:rPr>
          <w:rFonts w:ascii="Times New Roman" w:hAnsi="Times New Roman" w:cs="Times New Roman"/>
          <w:sz w:val="28"/>
          <w:szCs w:val="28"/>
        </w:rPr>
        <w:t xml:space="preserve"> Đốt cháy 3,0 gam một hợp chất hữu cơ (X) ta thu được 2,24 lít khí CO</w:t>
      </w:r>
      <w:r w:rsidR="005625F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625F5" w:rsidRPr="00451481">
        <w:rPr>
          <w:rFonts w:ascii="Times New Roman" w:hAnsi="Times New Roman" w:cs="Times New Roman"/>
          <w:sz w:val="28"/>
          <w:szCs w:val="28"/>
        </w:rPr>
        <w:t> (đktc) và 1,8 gam H</w:t>
      </w:r>
      <w:r w:rsidR="005625F5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625F5" w:rsidRPr="00451481">
        <w:rPr>
          <w:rFonts w:ascii="Times New Roman" w:hAnsi="Times New Roman" w:cs="Times New Roman"/>
          <w:sz w:val="28"/>
          <w:szCs w:val="28"/>
        </w:rPr>
        <w:t>O.</w:t>
      </w:r>
    </w:p>
    <w:p w:rsidR="005625F5" w:rsidRPr="00451481" w:rsidRDefault="005625F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Lập công thức đơn giản nhất của (X)</w:t>
      </w:r>
    </w:p>
    <w:p w:rsidR="005625F5" w:rsidRPr="00451481" w:rsidRDefault="005625F5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30.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27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985167" w:rsidRPr="00451481" w:rsidRDefault="00985167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Oxy</w:t>
      </w:r>
    </w:p>
    <w:p w:rsidR="00985167" w:rsidRPr="00451481" w:rsidRDefault="00985167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Tính chất vật lí  và trạng thái thiên nhiên</w:t>
      </w:r>
    </w:p>
    <w:p w:rsidR="00985167" w:rsidRPr="00451481" w:rsidRDefault="00985167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8" w:anchor="51" w:tgtFrame="_blank" w:history="1">
        <w:r w:rsidRPr="00451481">
          <w:rPr>
            <w:rStyle w:val="Hyperlink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985167" w:rsidRPr="00451481" w:rsidRDefault="00985167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985167" w:rsidRPr="00451481" w:rsidRDefault="00985167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483DFF" w:rsidRPr="00451481" w:rsidRDefault="00483DFF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Oxy trên Trái Đất có nguồn gốc như thế nào?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98516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iCs/>
          <w:sz w:val="28"/>
          <w:szCs w:val="28"/>
        </w:rPr>
        <w:t>1</w:t>
      </w:r>
      <w:r w:rsidR="00985167" w:rsidRPr="00451481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985167" w:rsidRPr="00451481">
        <w:rPr>
          <w:rFonts w:ascii="Times New Roman" w:hAnsi="Times New Roman" w:cs="Times New Roman"/>
          <w:sz w:val="28"/>
          <w:szCs w:val="28"/>
        </w:rPr>
        <w:t>Hòa tan 11 gam hỗn hợp   Fe và Al  bằng dung dịch axit H</w:t>
      </w:r>
      <w:r w:rsidR="00985167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85167" w:rsidRPr="00451481">
        <w:rPr>
          <w:rFonts w:ascii="Times New Roman" w:hAnsi="Times New Roman" w:cs="Times New Roman"/>
          <w:sz w:val="28"/>
          <w:szCs w:val="28"/>
        </w:rPr>
        <w:t>SO</w:t>
      </w:r>
      <w:r w:rsidR="00985167"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985167" w:rsidRPr="00451481">
        <w:rPr>
          <w:rFonts w:ascii="Times New Roman" w:hAnsi="Times New Roman" w:cs="Times New Roman"/>
          <w:sz w:val="28"/>
          <w:szCs w:val="28"/>
        </w:rPr>
        <w:t xml:space="preserve"> loãng dư thu được </w:t>
      </w:r>
      <w:r w:rsidR="00985167" w:rsidRPr="00451481">
        <w:rPr>
          <w:rFonts w:ascii="Times New Roman" w:hAnsi="Times New Roman" w:cs="Times New Roman"/>
          <w:sz w:val="28"/>
          <w:szCs w:val="28"/>
          <w:lang w:val="pt-BR"/>
        </w:rPr>
        <w:t>8,96  lit</w:t>
      </w:r>
      <w:r w:rsidR="00985167" w:rsidRPr="00451481">
        <w:rPr>
          <w:rFonts w:ascii="Times New Roman" w:hAnsi="Times New Roman" w:cs="Times New Roman"/>
          <w:sz w:val="28"/>
          <w:szCs w:val="28"/>
        </w:rPr>
        <w:t xml:space="preserve"> khí hidro (điều kiện tiêu chuẩn) </w:t>
      </w:r>
      <w:r w:rsidR="00985167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Xác định thành phần phần trăm về khối lượng của mỗi kim loại trong hỗn hợp </w:t>
      </w:r>
    </w:p>
    <w:p w:rsidR="0016547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2</w:t>
      </w:r>
      <w:r w:rsidR="00985167" w:rsidRPr="00451481">
        <w:rPr>
          <w:rFonts w:ascii="Times New Roman" w:hAnsi="Times New Roman" w:cs="Times New Roman"/>
          <w:sz w:val="28"/>
          <w:szCs w:val="28"/>
          <w:lang w:val="de-DE"/>
        </w:rPr>
        <w:t>. Tính pH của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:</w:t>
      </w:r>
      <w:r w:rsidR="00985167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16547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0,01 M</w:t>
      </w:r>
    </w:p>
    <w:p w:rsidR="0098516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985167" w:rsidRPr="00451481">
        <w:rPr>
          <w:rFonts w:ascii="Times New Roman" w:hAnsi="Times New Roman" w:cs="Times New Roman"/>
          <w:sz w:val="28"/>
          <w:szCs w:val="28"/>
        </w:rPr>
        <w:t>ung dich H</w:t>
      </w:r>
      <w:r w:rsidR="00985167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85167" w:rsidRPr="00451481">
        <w:rPr>
          <w:rFonts w:ascii="Times New Roman" w:hAnsi="Times New Roman" w:cs="Times New Roman"/>
          <w:sz w:val="28"/>
          <w:szCs w:val="28"/>
        </w:rPr>
        <w:t>SO</w:t>
      </w:r>
      <w:r w:rsidR="00985167"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985167" w:rsidRPr="00451481">
        <w:rPr>
          <w:rFonts w:ascii="Times New Roman" w:hAnsi="Times New Roman" w:cs="Times New Roman"/>
          <w:sz w:val="28"/>
          <w:szCs w:val="28"/>
        </w:rPr>
        <w:t xml:space="preserve"> 0,01M</w:t>
      </w:r>
    </w:p>
    <w:p w:rsidR="0098516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</w:t>
      </w:r>
      <w:r w:rsidR="00985167" w:rsidRPr="00451481">
        <w:rPr>
          <w:rFonts w:ascii="Times New Roman" w:hAnsi="Times New Roman" w:cs="Times New Roman"/>
          <w:sz w:val="28"/>
          <w:szCs w:val="28"/>
        </w:rPr>
        <w:t>. Đốt cháy hoàn toàn 2,2 gam hợp chất hữu cơ (A) thu được 4,4 gam CO</w:t>
      </w:r>
      <w:r w:rsidR="00985167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85167" w:rsidRPr="00451481">
        <w:rPr>
          <w:rFonts w:ascii="Times New Roman" w:hAnsi="Times New Roman" w:cs="Times New Roman"/>
          <w:sz w:val="28"/>
          <w:szCs w:val="28"/>
        </w:rPr>
        <w:t xml:space="preserve"> và 1,8 gam H</w:t>
      </w:r>
      <w:r w:rsidR="00985167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85167"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985167" w:rsidRPr="00451481" w:rsidRDefault="0098516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đơn giản nhất của chất (A).</w:t>
      </w:r>
    </w:p>
    <w:p w:rsidR="00985167" w:rsidRPr="00451481" w:rsidRDefault="0098516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b.Tìm CTPT của (A) biết tỉ khối hơi của (A)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bằng 22.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28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483DFF" w:rsidRPr="00451481" w:rsidRDefault="00483DFF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cacbon</w:t>
      </w:r>
    </w:p>
    <w:p w:rsidR="00483DFF" w:rsidRPr="00451481" w:rsidRDefault="00483DFF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Tính chất vật lí  và trạng thái thiên nhiên</w:t>
      </w:r>
    </w:p>
    <w:p w:rsidR="00483DFF" w:rsidRPr="00451481" w:rsidRDefault="00483DFF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9" w:anchor="51" w:tgtFrame="_blank" w:history="1">
        <w:r w:rsidRPr="00451481">
          <w:rPr>
            <w:rStyle w:val="Hyperlink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483DFF" w:rsidRPr="00451481" w:rsidRDefault="00483DFF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483DFF" w:rsidRPr="00451481" w:rsidRDefault="00483DFF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0157A2" w:rsidRPr="00451481" w:rsidRDefault="00E31B17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  <w:shd w:val="clear" w:color="auto" w:fill="FFFFFF"/>
        </w:rPr>
      </w:pPr>
      <w:r w:rsidRPr="00451481">
        <w:rPr>
          <w:b/>
          <w:bCs/>
          <w:sz w:val="28"/>
          <w:szCs w:val="28"/>
          <w:shd w:val="clear" w:color="auto" w:fill="FFFFFF"/>
        </w:rPr>
        <w:t xml:space="preserve">Các dạng thù hình của </w:t>
      </w:r>
      <w:r w:rsidR="002A2F6E" w:rsidRPr="00451481">
        <w:rPr>
          <w:b/>
          <w:bCs/>
          <w:sz w:val="28"/>
          <w:szCs w:val="28"/>
          <w:shd w:val="clear" w:color="auto" w:fill="FFFFFF"/>
        </w:rPr>
        <w:t>Cacbon và ứng dụng</w:t>
      </w:r>
      <w:r w:rsidR="002A2F6E" w:rsidRPr="00451481">
        <w:rPr>
          <w:sz w:val="28"/>
          <w:szCs w:val="28"/>
          <w:shd w:val="clear" w:color="auto" w:fill="FFFFFF"/>
        </w:rPr>
        <w:t xml:space="preserve"> 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483DFF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1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>.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Hòa tan </w:t>
      </w:r>
      <w:r w:rsidR="00483DFF" w:rsidRPr="00451481">
        <w:rPr>
          <w:rFonts w:ascii="Times New Roman" w:hAnsi="Times New Roman" w:cs="Times New Roman"/>
          <w:sz w:val="28"/>
          <w:szCs w:val="28"/>
        </w:rPr>
        <w:t>12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gam hỗn hợp bột đồng và sắt rong dung dịch HNO</w:t>
      </w:r>
      <w:r w:rsidR="00483DFF"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3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483DFF" w:rsidRPr="00451481">
        <w:rPr>
          <w:rFonts w:ascii="Times New Roman" w:hAnsi="Times New Roman" w:cs="Times New Roman"/>
          <w:sz w:val="28"/>
          <w:szCs w:val="28"/>
        </w:rPr>
        <w:t>đặc nóng thu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được </w:t>
      </w:r>
      <w:r w:rsidR="00483DFF" w:rsidRPr="00451481">
        <w:rPr>
          <w:rFonts w:ascii="Times New Roman" w:hAnsi="Times New Roman" w:cs="Times New Roman"/>
          <w:sz w:val="28"/>
          <w:szCs w:val="28"/>
        </w:rPr>
        <w:t>11,2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lit khí NO</w:t>
      </w:r>
      <w:r w:rsidR="00483DFF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83DFF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(điều kiện tiêu chuẩn). Xác định thành phần phần trăm về khối lượng của mỗi kim loại trong hỗn hợp</w:t>
      </w:r>
    </w:p>
    <w:p w:rsidR="00165477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</w:t>
      </w:r>
      <w:r w:rsidR="00483DFF" w:rsidRPr="00451481">
        <w:rPr>
          <w:rFonts w:ascii="Times New Roman" w:hAnsi="Times New Roman" w:cs="Times New Roman"/>
          <w:sz w:val="28"/>
          <w:szCs w:val="28"/>
        </w:rPr>
        <w:t xml:space="preserve">. Tính pH </w:t>
      </w:r>
      <w:r w:rsidRPr="00451481">
        <w:rPr>
          <w:rFonts w:ascii="Times New Roman" w:hAnsi="Times New Roman" w:cs="Times New Roman"/>
          <w:sz w:val="28"/>
          <w:szCs w:val="28"/>
        </w:rPr>
        <w:t>của:</w:t>
      </w:r>
    </w:p>
    <w:p w:rsidR="000A2111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0,1 M</w:t>
      </w:r>
    </w:p>
    <w:p w:rsidR="000A2111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0,2M</w:t>
      </w:r>
    </w:p>
    <w:p w:rsidR="00483DFF" w:rsidRPr="00451481" w:rsidRDefault="00165477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</w:t>
      </w:r>
      <w:r w:rsidR="00483DFF" w:rsidRPr="00451481">
        <w:rPr>
          <w:rFonts w:ascii="Times New Roman" w:hAnsi="Times New Roman" w:cs="Times New Roman"/>
          <w:sz w:val="28"/>
          <w:szCs w:val="28"/>
        </w:rPr>
        <w:t>. Đốt cháy 6,0 gam một hợp chất hữu cơ (X) ta thu được 4,48 lít khí CO</w:t>
      </w:r>
      <w:r w:rsidR="00483DFF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83DFF" w:rsidRPr="00451481">
        <w:rPr>
          <w:rFonts w:ascii="Times New Roman" w:hAnsi="Times New Roman" w:cs="Times New Roman"/>
          <w:sz w:val="28"/>
          <w:szCs w:val="28"/>
        </w:rPr>
        <w:t> (đktc) và 3,6 gam H</w:t>
      </w:r>
      <w:r w:rsidR="00483DFF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83DFF" w:rsidRPr="00451481">
        <w:rPr>
          <w:rFonts w:ascii="Times New Roman" w:hAnsi="Times New Roman" w:cs="Times New Roman"/>
          <w:sz w:val="28"/>
          <w:szCs w:val="28"/>
        </w:rPr>
        <w:t>O.</w:t>
      </w:r>
    </w:p>
    <w:p w:rsidR="00483DFF" w:rsidRPr="00451481" w:rsidRDefault="00483DF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Lập công thức đơn giản nhất của (X)</w:t>
      </w:r>
    </w:p>
    <w:p w:rsidR="00483DFF" w:rsidRPr="00451481" w:rsidRDefault="00483DF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Tìm CTPT của (X). Tỉ khối hơi của (X)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30.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29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157A2" w:rsidRPr="00451481" w:rsidRDefault="000157A2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cacbonđioxyt</w:t>
      </w:r>
    </w:p>
    <w:p w:rsidR="000157A2" w:rsidRPr="00451481" w:rsidRDefault="000157A2" w:rsidP="00451481">
      <w:pPr>
        <w:pStyle w:val="Heading2"/>
        <w:spacing w:before="0" w:beforeAutospacing="0" w:after="0" w:afterAutospacing="0" w:line="276" w:lineRule="auto"/>
        <w:jc w:val="both"/>
        <w:rPr>
          <w:rStyle w:val="Strong"/>
          <w:bCs/>
          <w:sz w:val="28"/>
          <w:szCs w:val="28"/>
        </w:rPr>
      </w:pPr>
      <w:r w:rsidRPr="00451481">
        <w:rPr>
          <w:rStyle w:val="Strong"/>
          <w:sz w:val="28"/>
          <w:szCs w:val="28"/>
        </w:rPr>
        <w:t xml:space="preserve">1. Tính chất vật lí  </w:t>
      </w:r>
    </w:p>
    <w:p w:rsidR="000157A2" w:rsidRPr="00451481" w:rsidRDefault="000157A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Tính chất hóa học</w:t>
      </w:r>
    </w:p>
    <w:p w:rsidR="000157A2" w:rsidRPr="00451481" w:rsidRDefault="000157A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0157A2" w:rsidRPr="00451481" w:rsidRDefault="002A2F6E" w:rsidP="00451481">
      <w:pPr>
        <w:pStyle w:val="Heading1"/>
        <w:spacing w:before="0" w:beforeAutospacing="0" w:after="0" w:afterAutospacing="0" w:line="276" w:lineRule="auto"/>
        <w:jc w:val="both"/>
        <w:textAlignment w:val="baseline"/>
        <w:rPr>
          <w:caps/>
          <w:sz w:val="28"/>
          <w:szCs w:val="28"/>
        </w:rPr>
      </w:pPr>
      <w:r w:rsidRPr="00451481">
        <w:rPr>
          <w:sz w:val="28"/>
          <w:szCs w:val="28"/>
        </w:rPr>
        <w:t>Đá khô là gì? công dụng và cách sử dụng đá khô an toàn, hiệu quả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157A2" w:rsidRPr="00451481" w:rsidRDefault="000A2111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1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>.</w:t>
      </w:r>
      <w:r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>Cho 30 gam hỗn hợp bột kim loại Ag và Cu tác dụng với dung dịch HNO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  <w:lang w:val="nl-NL"/>
        </w:rPr>
        <w:t>3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 đặc, dư thì thu được 6,72 lít khí NO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  <w:lang w:val="nl-NL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 (sản phẩm khử duy nhất, ở đktc). Thành phần phần trăm của Cu trong hỗn hợp </w:t>
      </w:r>
    </w:p>
    <w:p w:rsidR="000A2111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>. Tính pH của</w:t>
      </w:r>
      <w:r w:rsidRPr="00451481">
        <w:rPr>
          <w:rFonts w:ascii="Times New Roman" w:hAnsi="Times New Roman" w:cs="Times New Roman"/>
          <w:sz w:val="28"/>
          <w:szCs w:val="28"/>
          <w:lang w:val="nl-NL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111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0,01 M</w:t>
      </w:r>
    </w:p>
    <w:p w:rsidR="000A2111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0,01M</w:t>
      </w:r>
    </w:p>
    <w:p w:rsidR="000157A2" w:rsidRPr="00451481" w:rsidRDefault="000A2111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51481">
        <w:rPr>
          <w:rFonts w:ascii="Times New Roman" w:eastAsiaTheme="minorEastAsia" w:hAnsi="Times New Roman" w:cs="Times New Roman"/>
          <w:sz w:val="28"/>
          <w:szCs w:val="28"/>
          <w:lang w:val="pt-BR"/>
        </w:rPr>
        <w:t>3</w:t>
      </w:r>
      <w:r w:rsidR="000157A2" w:rsidRPr="00451481">
        <w:rPr>
          <w:rFonts w:ascii="Times New Roman" w:eastAsiaTheme="minorEastAsia" w:hAnsi="Times New Roman" w:cs="Times New Roman"/>
          <w:sz w:val="28"/>
          <w:szCs w:val="28"/>
          <w:lang w:val="pt-BR"/>
        </w:rPr>
        <w:t>.</w:t>
      </w:r>
      <w:r w:rsidR="000157A2" w:rsidRPr="00451481">
        <w:rPr>
          <w:rFonts w:ascii="Times New Roman" w:eastAsiaTheme="minorEastAsia" w:hAnsi="Times New Roman" w:cs="Times New Roman"/>
          <w:sz w:val="28"/>
          <w:szCs w:val="28"/>
        </w:rPr>
        <w:t xml:space="preserve"> Đốt cháy hoàn toàn 4,4 gam hợp chất hữu cơ (A) thu được 8,8 gam CO</w:t>
      </w:r>
      <w:r w:rsidR="000157A2" w:rsidRPr="00451481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0157A2" w:rsidRPr="00451481">
        <w:rPr>
          <w:rFonts w:ascii="Times New Roman" w:eastAsiaTheme="minorEastAsia" w:hAnsi="Times New Roman" w:cs="Times New Roman"/>
          <w:sz w:val="28"/>
          <w:szCs w:val="28"/>
        </w:rPr>
        <w:t xml:space="preserve"> và 3,6 gam H</w:t>
      </w:r>
      <w:r w:rsidR="000157A2" w:rsidRPr="00451481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0157A2" w:rsidRPr="00451481">
        <w:rPr>
          <w:rFonts w:ascii="Times New Roman" w:eastAsiaTheme="minorEastAsia" w:hAnsi="Times New Roman" w:cs="Times New Roman"/>
          <w:sz w:val="28"/>
          <w:szCs w:val="28"/>
        </w:rPr>
        <w:t xml:space="preserve">O. </w:t>
      </w:r>
    </w:p>
    <w:p w:rsidR="000157A2" w:rsidRPr="00451481" w:rsidRDefault="000157A2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51481">
        <w:rPr>
          <w:rFonts w:ascii="Times New Roman" w:eastAsiaTheme="minorEastAsia" w:hAnsi="Times New Roman" w:cs="Times New Roman"/>
          <w:sz w:val="28"/>
          <w:szCs w:val="28"/>
        </w:rPr>
        <w:t>a.Xác định công thức đơn giản nhất của chất (A).</w:t>
      </w:r>
    </w:p>
    <w:p w:rsidR="000157A2" w:rsidRPr="00451481" w:rsidRDefault="000157A2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51481">
        <w:rPr>
          <w:rFonts w:ascii="Times New Roman" w:eastAsiaTheme="minorEastAsia" w:hAnsi="Times New Roman" w:cs="Times New Roman"/>
          <w:sz w:val="28"/>
          <w:szCs w:val="28"/>
        </w:rPr>
        <w:t>b.Tìm CTPT của (A).Tỉ khối hơi của (A) so với H</w:t>
      </w:r>
      <w:r w:rsidRPr="00451481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Theme="minorEastAsia" w:hAnsi="Times New Roman" w:cs="Times New Roman"/>
          <w:sz w:val="28"/>
          <w:szCs w:val="28"/>
        </w:rPr>
        <w:t xml:space="preserve"> bằng 22.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30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0157A2" w:rsidRPr="00451481" w:rsidRDefault="000157A2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Amoniac</w:t>
      </w:r>
    </w:p>
    <w:p w:rsidR="000157A2" w:rsidRPr="00451481" w:rsidRDefault="000157A2" w:rsidP="00451481">
      <w:pPr>
        <w:pStyle w:val="Heading2"/>
        <w:spacing w:before="0" w:beforeAutospacing="0" w:after="0" w:afterAutospacing="0" w:line="276" w:lineRule="auto"/>
        <w:jc w:val="both"/>
        <w:rPr>
          <w:rStyle w:val="Strong"/>
          <w:bCs/>
          <w:sz w:val="28"/>
          <w:szCs w:val="28"/>
        </w:rPr>
      </w:pPr>
      <w:r w:rsidRPr="00451481">
        <w:rPr>
          <w:rStyle w:val="Strong"/>
          <w:sz w:val="28"/>
          <w:szCs w:val="28"/>
        </w:rPr>
        <w:t xml:space="preserve">1. Tính chất vật lí  </w:t>
      </w:r>
    </w:p>
    <w:p w:rsidR="000157A2" w:rsidRPr="00451481" w:rsidRDefault="000157A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Tính chất hóa học</w:t>
      </w:r>
    </w:p>
    <w:p w:rsidR="000157A2" w:rsidRPr="00451481" w:rsidRDefault="000157A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</w:t>
      </w:r>
      <w:r w:rsidRPr="00451481">
        <w:rPr>
          <w:sz w:val="28"/>
          <w:szCs w:val="28"/>
        </w:rPr>
        <w:t xml:space="preserve">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0157A2" w:rsidRPr="00451481" w:rsidRDefault="002A382D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Amoni clorua là gì? Tính chất, phương pháp sản xuất, ứng dụng của amoni clorua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0157A2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1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. </w:t>
      </w:r>
      <w:r w:rsidR="000157A2" w:rsidRPr="00451481">
        <w:rPr>
          <w:rFonts w:ascii="Times New Roman" w:hAnsi="Times New Roman" w:cs="Times New Roman"/>
          <w:sz w:val="28"/>
          <w:szCs w:val="28"/>
          <w:lang w:val="fr-FR"/>
        </w:rPr>
        <w:t>Cho 11,9 gam hỗn hợp Zn và Al phản ứng vừa đủ với dung dịch H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  <w:lang w:val="fr-FR"/>
        </w:rPr>
        <w:t>SO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4</w:t>
      </w:r>
      <w:r w:rsidR="000157A2" w:rsidRPr="00451481">
        <w:rPr>
          <w:rFonts w:ascii="Times New Roman" w:hAnsi="Times New Roman" w:cs="Times New Roman"/>
          <w:sz w:val="28"/>
          <w:szCs w:val="28"/>
          <w:lang w:val="fr-FR"/>
        </w:rPr>
        <w:t xml:space="preserve"> loãng, thu được m gam muối trung hoà và 8,96 lít khí H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  <w:lang w:val="fr-FR"/>
        </w:rPr>
        <w:t xml:space="preserve"> (đktc). Giá trị của m là</w:t>
      </w:r>
    </w:p>
    <w:p w:rsidR="000A2111" w:rsidRPr="00451481" w:rsidRDefault="000A2111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>. Tính pH của</w:t>
      </w:r>
      <w:r w:rsidRPr="00451481">
        <w:rPr>
          <w:rFonts w:ascii="Times New Roman" w:hAnsi="Times New Roman" w:cs="Times New Roman"/>
          <w:sz w:val="28"/>
          <w:szCs w:val="28"/>
          <w:lang w:val="nl-NL"/>
        </w:rPr>
        <w:t>:</w:t>
      </w:r>
    </w:p>
    <w:p w:rsidR="000157A2" w:rsidRPr="00451481" w:rsidRDefault="000A2111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D</w:t>
      </w:r>
      <w:r w:rsidR="000157A2" w:rsidRPr="00451481">
        <w:rPr>
          <w:rFonts w:ascii="Times New Roman" w:hAnsi="Times New Roman" w:cs="Times New Roman"/>
          <w:sz w:val="28"/>
          <w:szCs w:val="28"/>
        </w:rPr>
        <w:t>ung dịch Ca(OH)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</w:rPr>
        <w:t xml:space="preserve"> 0,01M</w:t>
      </w:r>
    </w:p>
    <w:p w:rsidR="000A2111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HCl 0,1 M</w:t>
      </w:r>
    </w:p>
    <w:p w:rsidR="000157A2" w:rsidRPr="00451481" w:rsidRDefault="000A2111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3</w:t>
      </w:r>
      <w:r w:rsidR="000157A2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. </w:t>
      </w:r>
      <w:r w:rsidR="000157A2" w:rsidRPr="00451481">
        <w:rPr>
          <w:rFonts w:ascii="Times New Roman" w:hAnsi="Times New Roman" w:cs="Times New Roman"/>
          <w:sz w:val="28"/>
          <w:szCs w:val="28"/>
        </w:rPr>
        <w:t>Đốt cháy hoàn toàn HCHC A cần vừa đủ 6,72 lít O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</w:rPr>
        <w:t> (ở đktc) thu được 13,2 g CO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</w:rPr>
        <w:t> và 5,4 g H</w:t>
      </w:r>
      <w:r w:rsidR="000157A2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157A2" w:rsidRPr="00451481">
        <w:rPr>
          <w:rFonts w:ascii="Times New Roman" w:hAnsi="Times New Roman" w:cs="Times New Roman"/>
          <w:sz w:val="28"/>
          <w:szCs w:val="28"/>
        </w:rPr>
        <w:t>O. Biết tỉ khối hơi của A so với không khí gần bằng 1,0345. Xác định CTPT của A.</w:t>
      </w:r>
    </w:p>
    <w:p w:rsidR="002A382D" w:rsidRPr="00451481" w:rsidRDefault="002A382D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31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E44CA2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</w:rPr>
        <w:t xml:space="preserve">Trình bày lý thuyết về </w:t>
      </w:r>
      <w:r w:rsidR="00E44CA2" w:rsidRPr="00451481">
        <w:rPr>
          <w:rFonts w:ascii="Times New Roman" w:hAnsi="Times New Roman" w:cs="Times New Roman"/>
          <w:b/>
          <w:sz w:val="28"/>
          <w:szCs w:val="28"/>
        </w:rPr>
        <w:t>Silic.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Tính chất vật lí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hóa học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Trạng thái tự nhiên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Ứng dụng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5.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Qui trình sản xuất thủy tinh . 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 xml:space="preserve">Tính pH của dung dịch trong các trường hợp sau: </w:t>
      </w:r>
    </w:p>
    <w:p w:rsidR="00E44CA2" w:rsidRPr="00451481" w:rsidRDefault="00E44CA2" w:rsidP="00451481">
      <w:pPr>
        <w:spacing w:after="0"/>
        <w:ind w:left="567" w:right="454"/>
        <w:jc w:val="both"/>
        <w:rPr>
          <w:rFonts w:ascii="Times New Roman" w:hAnsi="Times New Roman" w:cs="Times New Roman"/>
          <w:bCs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 a) </w:t>
      </w:r>
      <w:r w:rsidRPr="00451481">
        <w:rPr>
          <w:rFonts w:ascii="Times New Roman" w:hAnsi="Times New Roman" w:cs="Times New Roman"/>
          <w:bCs/>
          <w:sz w:val="28"/>
          <w:szCs w:val="28"/>
          <w:lang w:val="pt-BR"/>
        </w:rPr>
        <w:t>Dung dịch KOH 0,4M</w:t>
      </w:r>
      <w:r w:rsidRPr="00451481">
        <w:rPr>
          <w:rFonts w:ascii="Times New Roman" w:hAnsi="Times New Roman" w:cs="Times New Roman"/>
          <w:bCs/>
          <w:sz w:val="28"/>
          <w:szCs w:val="28"/>
          <w:lang w:val="pt-BR"/>
        </w:rPr>
        <w:tab/>
      </w:r>
      <w:r w:rsidRPr="00451481">
        <w:rPr>
          <w:rFonts w:ascii="Times New Roman" w:hAnsi="Times New Roman" w:cs="Times New Roman"/>
          <w:bCs/>
          <w:sz w:val="28"/>
          <w:szCs w:val="28"/>
          <w:lang w:val="pt-BR"/>
        </w:rPr>
        <w:tab/>
      </w:r>
      <w:r w:rsidRPr="00451481">
        <w:rPr>
          <w:rFonts w:ascii="Times New Roman" w:hAnsi="Times New Roman" w:cs="Times New Roman"/>
          <w:bCs/>
          <w:sz w:val="28"/>
          <w:szCs w:val="28"/>
          <w:lang w:val="pt-BR"/>
        </w:rPr>
        <w:tab/>
        <w:t>b) Dung dịch H</w:t>
      </w:r>
      <w:r w:rsidRPr="00451481">
        <w:rPr>
          <w:rFonts w:ascii="Times New Roman" w:hAnsi="Times New Roman" w:cs="Times New Roman"/>
          <w:bCs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hAnsi="Times New Roman" w:cs="Times New Roman"/>
          <w:bCs/>
          <w:sz w:val="28"/>
          <w:szCs w:val="28"/>
          <w:lang w:val="pt-BR"/>
        </w:rPr>
        <w:t>SO</w:t>
      </w:r>
      <w:r w:rsidRPr="00451481">
        <w:rPr>
          <w:rFonts w:ascii="Times New Roman" w:hAnsi="Times New Roman" w:cs="Times New Roman"/>
          <w:bCs/>
          <w:sz w:val="28"/>
          <w:szCs w:val="28"/>
          <w:vertAlign w:val="subscript"/>
          <w:lang w:val="pt-BR"/>
        </w:rPr>
        <w:t xml:space="preserve">4  </w:t>
      </w:r>
      <w:r w:rsidRPr="00451481">
        <w:rPr>
          <w:rFonts w:ascii="Times New Roman" w:hAnsi="Times New Roman" w:cs="Times New Roman"/>
          <w:bCs/>
          <w:sz w:val="28"/>
          <w:szCs w:val="28"/>
          <w:lang w:val="pt-BR"/>
        </w:rPr>
        <w:t>0,05M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Oxi hóa hoàn toàn 6 gam hợp chất hữu cơ (A) thu được 8,8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và  3,6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Xác định công thức đơn giản của hợp chất (A). </w:t>
      </w:r>
    </w:p>
    <w:p w:rsidR="00E44CA2" w:rsidRPr="00451481" w:rsidRDefault="00E44CA2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11,9 gam hỗn hợp Al và Zn vào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thu được 8,96 lít khí hidro (điều kiện tiêu chuẩn). Tính khối lượng mỗi kim loại trong hỗn hợp ban đầu.</w:t>
      </w:r>
    </w:p>
    <w:p w:rsidR="002A382D" w:rsidRPr="00451481" w:rsidRDefault="00E44CA2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    </w:t>
      </w:r>
      <w:r w:rsidR="002A382D"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32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</w:rPr>
        <w:t>Trình bày lý thuyết về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axit sunfuric   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Tính chất vật lí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hóa học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Ứng dụng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Sản xuất axit sunfuric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Công nghệ sản xuất axit sunfuric . 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 xml:space="preserve">Tính pH của dung dịch trong các trường hợp sau: </w:t>
      </w:r>
    </w:p>
    <w:p w:rsidR="000A2111" w:rsidRPr="00451481" w:rsidRDefault="00B71316" w:rsidP="00451481">
      <w:pPr>
        <w:pStyle w:val="Default"/>
        <w:spacing w:line="276" w:lineRule="auto"/>
        <w:jc w:val="both"/>
        <w:rPr>
          <w:bCs/>
          <w:color w:val="auto"/>
          <w:sz w:val="28"/>
          <w:szCs w:val="28"/>
          <w:lang w:val="pt-BR"/>
        </w:rPr>
      </w:pPr>
      <w:r w:rsidRPr="00451481">
        <w:rPr>
          <w:color w:val="auto"/>
          <w:sz w:val="28"/>
          <w:szCs w:val="28"/>
        </w:rPr>
        <w:t xml:space="preserve">          a ) </w:t>
      </w:r>
      <w:r w:rsidRPr="00451481">
        <w:rPr>
          <w:bCs/>
          <w:color w:val="auto"/>
          <w:sz w:val="28"/>
          <w:szCs w:val="28"/>
          <w:lang w:val="pt-BR"/>
        </w:rPr>
        <w:t>Dung dịch Ca(OH)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>2</w:t>
      </w:r>
      <w:r w:rsidRPr="00451481">
        <w:rPr>
          <w:bCs/>
          <w:color w:val="auto"/>
          <w:sz w:val="28"/>
          <w:szCs w:val="28"/>
          <w:lang w:val="pt-BR"/>
        </w:rPr>
        <w:t xml:space="preserve"> 0,05M</w:t>
      </w:r>
      <w:r w:rsidRPr="00451481">
        <w:rPr>
          <w:bCs/>
          <w:color w:val="auto"/>
          <w:sz w:val="28"/>
          <w:szCs w:val="28"/>
          <w:lang w:val="pt-BR"/>
        </w:rPr>
        <w:tab/>
        <w:t xml:space="preserve">          b) Dung dịch HNO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 xml:space="preserve">3  </w:t>
      </w:r>
      <w:r w:rsidRPr="00451481">
        <w:rPr>
          <w:bCs/>
          <w:color w:val="auto"/>
          <w:sz w:val="28"/>
          <w:szCs w:val="28"/>
          <w:lang w:val="pt-BR"/>
        </w:rPr>
        <w:t>0,2M</w:t>
      </w:r>
    </w:p>
    <w:p w:rsidR="00B71316" w:rsidRPr="00451481" w:rsidRDefault="00B71316" w:rsidP="00451481">
      <w:pPr>
        <w:pStyle w:val="Default"/>
        <w:spacing w:line="276" w:lineRule="auto"/>
        <w:jc w:val="both"/>
        <w:rPr>
          <w:bCs/>
          <w:color w:val="auto"/>
          <w:sz w:val="28"/>
          <w:szCs w:val="28"/>
          <w:lang w:val="pt-BR"/>
        </w:rPr>
      </w:pPr>
      <w:r w:rsidRPr="00451481">
        <w:rPr>
          <w:b/>
          <w:color w:val="auto"/>
          <w:sz w:val="28"/>
          <w:szCs w:val="28"/>
        </w:rPr>
        <w:t xml:space="preserve">Câu </w:t>
      </w:r>
      <w:r w:rsidR="000A2111" w:rsidRPr="00451481">
        <w:rPr>
          <w:b/>
          <w:color w:val="auto"/>
          <w:sz w:val="28"/>
          <w:szCs w:val="28"/>
        </w:rPr>
        <w:t>2</w:t>
      </w:r>
      <w:r w:rsidRPr="00451481">
        <w:rPr>
          <w:b/>
          <w:color w:val="auto"/>
          <w:sz w:val="28"/>
          <w:szCs w:val="28"/>
        </w:rPr>
        <w:t xml:space="preserve">: </w:t>
      </w:r>
      <w:r w:rsidRPr="00451481">
        <w:rPr>
          <w:color w:val="auto"/>
          <w:sz w:val="28"/>
          <w:szCs w:val="28"/>
        </w:rPr>
        <w:t>Oxi hóa hoàn toàn 4,6 gam hợp chất hữu cơ (A) thu được 4,4 gam CO</w:t>
      </w:r>
      <w:r w:rsidRPr="00451481">
        <w:rPr>
          <w:color w:val="auto"/>
          <w:sz w:val="28"/>
          <w:szCs w:val="28"/>
          <w:vertAlign w:val="subscript"/>
        </w:rPr>
        <w:t>2</w:t>
      </w:r>
      <w:r w:rsidRPr="00451481">
        <w:rPr>
          <w:color w:val="auto"/>
          <w:sz w:val="28"/>
          <w:szCs w:val="28"/>
        </w:rPr>
        <w:t xml:space="preserve"> và  1,8 gam H</w:t>
      </w:r>
      <w:r w:rsidRPr="00451481">
        <w:rPr>
          <w:color w:val="auto"/>
          <w:sz w:val="28"/>
          <w:szCs w:val="28"/>
          <w:vertAlign w:val="subscript"/>
        </w:rPr>
        <w:t>2</w:t>
      </w:r>
      <w:r w:rsidRPr="00451481">
        <w:rPr>
          <w:color w:val="auto"/>
          <w:sz w:val="28"/>
          <w:szCs w:val="28"/>
        </w:rPr>
        <w:t xml:space="preserve">O. Xác định công thức đơn giản của hợp chất (A). 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15,6 gam hỗn hợp Al và Mg vào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thu được 17,92 lít khí hidro (điều kiện tiêu chuẩn).</w:t>
      </w:r>
      <w:r w:rsidR="000A2111"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Tính khối lượng mỗi kim loại trong hỗn hợp ban đầu.</w:t>
      </w:r>
    </w:p>
    <w:p w:rsidR="002A382D" w:rsidRPr="00451481" w:rsidRDefault="00B71316" w:rsidP="00451481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      </w:t>
      </w:r>
      <w:r w:rsidR="002A382D" w:rsidRPr="00451481"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33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</w:rPr>
        <w:t>Trình bày lý thuyết về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oxi   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Vị trí, cấu tạo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vật lí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Tính chất hóa học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Ứng dụng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5.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B71316" w:rsidRPr="00451481" w:rsidRDefault="002642C8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Khí Oxi, phương pháp sản xuất khí O</w:t>
      </w:r>
      <w:r w:rsidRPr="00451481">
        <w:rPr>
          <w:sz w:val="28"/>
          <w:szCs w:val="28"/>
          <w:vertAlign w:val="subscript"/>
        </w:rPr>
        <w:t>2</w:t>
      </w:r>
      <w:r w:rsidR="002D44E6" w:rsidRPr="00451481">
        <w:rPr>
          <w:sz w:val="28"/>
          <w:szCs w:val="28"/>
          <w:vertAlign w:val="subscript"/>
        </w:rPr>
        <w:t xml:space="preserve"> </w:t>
      </w:r>
      <w:r w:rsidR="002D44E6" w:rsidRPr="00451481">
        <w:rPr>
          <w:b w:val="0"/>
          <w:sz w:val="28"/>
          <w:szCs w:val="28"/>
        </w:rPr>
        <w:t>.</w:t>
      </w:r>
      <w:r w:rsidR="00B71316" w:rsidRPr="00451481">
        <w:rPr>
          <w:sz w:val="28"/>
          <w:szCs w:val="28"/>
        </w:rPr>
        <w:t xml:space="preserve">Qui trình sản xuất khí oxi . </w:t>
      </w:r>
    </w:p>
    <w:p w:rsidR="002D44E6" w:rsidRPr="00451481" w:rsidRDefault="002D44E6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 xml:space="preserve">Tính pH của dung dịch trong các trường hợp sau: </w:t>
      </w:r>
    </w:p>
    <w:p w:rsidR="00B71316" w:rsidRPr="00451481" w:rsidRDefault="00B71316" w:rsidP="00451481">
      <w:pPr>
        <w:pStyle w:val="Default"/>
        <w:spacing w:line="276" w:lineRule="auto"/>
        <w:jc w:val="both"/>
        <w:rPr>
          <w:bCs/>
          <w:color w:val="auto"/>
          <w:sz w:val="28"/>
          <w:szCs w:val="28"/>
          <w:lang w:val="pt-BR"/>
        </w:rPr>
      </w:pPr>
      <w:r w:rsidRPr="00451481">
        <w:rPr>
          <w:color w:val="auto"/>
          <w:sz w:val="28"/>
          <w:szCs w:val="28"/>
        </w:rPr>
        <w:t xml:space="preserve">          a ) </w:t>
      </w:r>
      <w:r w:rsidRPr="00451481">
        <w:rPr>
          <w:bCs/>
          <w:color w:val="auto"/>
          <w:sz w:val="28"/>
          <w:szCs w:val="28"/>
          <w:lang w:val="pt-BR"/>
        </w:rPr>
        <w:t>Dung dịch Ba(OH)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>2</w:t>
      </w:r>
      <w:r w:rsidRPr="00451481">
        <w:rPr>
          <w:bCs/>
          <w:color w:val="auto"/>
          <w:sz w:val="28"/>
          <w:szCs w:val="28"/>
          <w:lang w:val="pt-BR"/>
        </w:rPr>
        <w:t xml:space="preserve"> 0,04M</w:t>
      </w:r>
      <w:r w:rsidRPr="00451481">
        <w:rPr>
          <w:bCs/>
          <w:color w:val="auto"/>
          <w:sz w:val="28"/>
          <w:szCs w:val="28"/>
          <w:lang w:val="pt-BR"/>
        </w:rPr>
        <w:tab/>
        <w:t xml:space="preserve">          b) Dung dịch HCl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 xml:space="preserve">  </w:t>
      </w:r>
      <w:r w:rsidRPr="00451481">
        <w:rPr>
          <w:bCs/>
          <w:color w:val="auto"/>
          <w:sz w:val="28"/>
          <w:szCs w:val="28"/>
          <w:lang w:val="pt-BR"/>
        </w:rPr>
        <w:t>0,2M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Oxi hóa hoàn toàn 6,2 gam hợp chất hữu cơ (A) thu được 8,8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và  5,4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Xác định công thức đơn giản của hợp chất (A). </w:t>
      </w:r>
    </w:p>
    <w:p w:rsidR="00B71316" w:rsidRPr="00451481" w:rsidRDefault="00B71316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8,9 gam hỗn hợp Mg và Zn vào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 nóng thu được 4,48 lít khí 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duy nhất (điều kiện tiêu chuẩn). Tính khối lượng mỗi kim loại trong hỗn hợp ban đầu.</w:t>
      </w:r>
    </w:p>
    <w:p w:rsidR="00024400" w:rsidRPr="00451481" w:rsidRDefault="00B71316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      </w:t>
      </w:r>
      <w:r w:rsidR="00024400"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34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</w:rPr>
        <w:t>Trình bày lý thuyết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nitơ   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Vị trí, cấu hình electron nguyên tử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vật lí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Tính chất hóa học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Ứng dụng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5. Trạng thái tự nhiên 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6.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B71316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Khí cười là gì? Tác hại của khí cười  . 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 xml:space="preserve">Tính pH của dung dịch trong các trường hợp sau: </w:t>
      </w:r>
    </w:p>
    <w:p w:rsidR="002642C8" w:rsidRPr="00451481" w:rsidRDefault="002642C8" w:rsidP="00451481">
      <w:pPr>
        <w:pStyle w:val="Default"/>
        <w:spacing w:line="276" w:lineRule="auto"/>
        <w:jc w:val="both"/>
        <w:rPr>
          <w:bCs/>
          <w:color w:val="auto"/>
          <w:sz w:val="28"/>
          <w:szCs w:val="28"/>
          <w:lang w:val="pt-BR"/>
        </w:rPr>
      </w:pPr>
      <w:r w:rsidRPr="00451481">
        <w:rPr>
          <w:color w:val="auto"/>
          <w:sz w:val="28"/>
          <w:szCs w:val="28"/>
        </w:rPr>
        <w:t xml:space="preserve">          a ) </w:t>
      </w:r>
      <w:r w:rsidRPr="00451481">
        <w:rPr>
          <w:bCs/>
          <w:color w:val="auto"/>
          <w:sz w:val="28"/>
          <w:szCs w:val="28"/>
          <w:lang w:val="pt-BR"/>
        </w:rPr>
        <w:t>Dung dịch Ca(OH)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>2</w:t>
      </w:r>
      <w:r w:rsidRPr="00451481">
        <w:rPr>
          <w:bCs/>
          <w:color w:val="auto"/>
          <w:sz w:val="28"/>
          <w:szCs w:val="28"/>
          <w:lang w:val="pt-BR"/>
        </w:rPr>
        <w:t xml:space="preserve"> 0,025M</w:t>
      </w:r>
      <w:r w:rsidRPr="00451481">
        <w:rPr>
          <w:bCs/>
          <w:color w:val="auto"/>
          <w:sz w:val="28"/>
          <w:szCs w:val="28"/>
          <w:lang w:val="pt-BR"/>
        </w:rPr>
        <w:tab/>
        <w:t xml:space="preserve">                    b) Dung dịch </w:t>
      </w:r>
      <w:r w:rsidRPr="00451481">
        <w:rPr>
          <w:color w:val="auto"/>
          <w:sz w:val="28"/>
          <w:szCs w:val="28"/>
          <w:lang w:val="pt-BR"/>
        </w:rPr>
        <w:t>HNO</w:t>
      </w:r>
      <w:r w:rsidRPr="00451481">
        <w:rPr>
          <w:color w:val="auto"/>
          <w:sz w:val="28"/>
          <w:szCs w:val="28"/>
          <w:vertAlign w:val="subscript"/>
          <w:lang w:val="pt-BR"/>
        </w:rPr>
        <w:t>3</w:t>
      </w:r>
      <w:r w:rsidRPr="00451481">
        <w:rPr>
          <w:color w:val="auto"/>
          <w:sz w:val="28"/>
          <w:szCs w:val="28"/>
          <w:lang w:val="pt-BR"/>
        </w:rPr>
        <w:t xml:space="preserve"> 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 xml:space="preserve"> </w:t>
      </w:r>
      <w:r w:rsidRPr="00451481">
        <w:rPr>
          <w:bCs/>
          <w:color w:val="auto"/>
          <w:sz w:val="28"/>
          <w:szCs w:val="28"/>
          <w:lang w:val="pt-BR"/>
        </w:rPr>
        <w:t>0,3M</w:t>
      </w:r>
    </w:p>
    <w:p w:rsidR="000A2111" w:rsidRPr="00451481" w:rsidRDefault="002642C8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A2111" w:rsidRPr="00451481">
        <w:rPr>
          <w:rFonts w:ascii="Times New Roman" w:hAnsi="Times New Roman" w:cs="Times New Roman"/>
          <w:sz w:val="28"/>
          <w:szCs w:val="28"/>
        </w:rPr>
        <w:t>Đốt cháy 5,4 gam một hợp chất hữu cơ (X) ta thu được 8.064 lít khí CO</w:t>
      </w:r>
      <w:r w:rsidR="000A2111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A2111" w:rsidRPr="00451481">
        <w:rPr>
          <w:rFonts w:ascii="Times New Roman" w:hAnsi="Times New Roman" w:cs="Times New Roman"/>
          <w:sz w:val="28"/>
          <w:szCs w:val="28"/>
        </w:rPr>
        <w:t> (đktc) và 9.72 gam H</w:t>
      </w:r>
      <w:r w:rsidR="000A2111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A2111" w:rsidRPr="00451481">
        <w:rPr>
          <w:rFonts w:ascii="Times New Roman" w:hAnsi="Times New Roman" w:cs="Times New Roman"/>
          <w:sz w:val="28"/>
          <w:szCs w:val="28"/>
        </w:rPr>
        <w:t>O.</w:t>
      </w:r>
      <w:r w:rsidR="000A2111"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="000A2111"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="000A2111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0A2111" w:rsidRPr="00451481">
        <w:rPr>
          <w:rFonts w:ascii="Times New Roman" w:hAnsi="Times New Roman" w:cs="Times New Roman"/>
          <w:sz w:val="28"/>
          <w:szCs w:val="28"/>
        </w:rPr>
        <w:t> bằng 15</w:t>
      </w:r>
    </w:p>
    <w:p w:rsidR="002642C8" w:rsidRPr="00451481" w:rsidRDefault="002642C8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32,3 gam hỗn hợp Cu và Zn vào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 nóng thu được 11,2 lít khí 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duy nhất (điều kiện tiêu chuẩn). </w:t>
      </w:r>
    </w:p>
    <w:p w:rsidR="002642C8" w:rsidRPr="00451481" w:rsidRDefault="002642C8" w:rsidP="00451481">
      <w:pPr>
        <w:spacing w:after="0"/>
        <w:ind w:left="567"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Tính khối lượng mỗi kim loại trong hỗn hợp ban đầu.</w:t>
      </w:r>
    </w:p>
    <w:p w:rsidR="002642C8" w:rsidRPr="00451481" w:rsidRDefault="002642C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      b. Tính khối lượng axit đã phản ứng.</w:t>
      </w:r>
    </w:p>
    <w:p w:rsidR="00C86BCA" w:rsidRPr="00451481" w:rsidRDefault="00C86BC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35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</w:rPr>
        <w:t>Trình bày lý thuyết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amoniac   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Cấu tạo phân tử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vật lí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Tính chất hóa học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  + Tính bazơ yếu 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  + Tính khử  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Ứng dụng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5.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Công nghệ sản xuất amoniac  . 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 xml:space="preserve">Tính pH của dung dịch trong các trường hợp sau: </w:t>
      </w:r>
    </w:p>
    <w:p w:rsidR="002642C8" w:rsidRPr="00451481" w:rsidRDefault="002642C8" w:rsidP="00451481">
      <w:pPr>
        <w:pStyle w:val="Default"/>
        <w:spacing w:line="276" w:lineRule="auto"/>
        <w:jc w:val="both"/>
        <w:rPr>
          <w:bCs/>
          <w:color w:val="auto"/>
          <w:sz w:val="28"/>
          <w:szCs w:val="28"/>
          <w:lang w:val="pt-BR"/>
        </w:rPr>
      </w:pPr>
      <w:r w:rsidRPr="00451481">
        <w:rPr>
          <w:color w:val="auto"/>
          <w:sz w:val="28"/>
          <w:szCs w:val="28"/>
        </w:rPr>
        <w:t xml:space="preserve">          a ) </w:t>
      </w:r>
      <w:r w:rsidRPr="00451481">
        <w:rPr>
          <w:bCs/>
          <w:color w:val="auto"/>
          <w:sz w:val="28"/>
          <w:szCs w:val="28"/>
          <w:lang w:val="pt-BR"/>
        </w:rPr>
        <w:t>Dung dịch KOH 0,025M</w:t>
      </w:r>
      <w:r w:rsidRPr="00451481">
        <w:rPr>
          <w:bCs/>
          <w:color w:val="auto"/>
          <w:sz w:val="28"/>
          <w:szCs w:val="28"/>
          <w:lang w:val="pt-BR"/>
        </w:rPr>
        <w:tab/>
        <w:t xml:space="preserve">                b) Dung dịch </w:t>
      </w:r>
      <w:r w:rsidRPr="00451481">
        <w:rPr>
          <w:color w:val="auto"/>
          <w:sz w:val="28"/>
          <w:szCs w:val="28"/>
        </w:rPr>
        <w:t>H</w:t>
      </w:r>
      <w:r w:rsidRPr="00451481">
        <w:rPr>
          <w:color w:val="auto"/>
          <w:sz w:val="28"/>
          <w:szCs w:val="28"/>
          <w:vertAlign w:val="subscript"/>
          <w:lang w:val="es-ES"/>
        </w:rPr>
        <w:t>2</w:t>
      </w:r>
      <w:r w:rsidRPr="00451481">
        <w:rPr>
          <w:color w:val="auto"/>
          <w:sz w:val="28"/>
          <w:szCs w:val="28"/>
        </w:rPr>
        <w:t>SO</w:t>
      </w:r>
      <w:r w:rsidRPr="00451481">
        <w:rPr>
          <w:color w:val="auto"/>
          <w:sz w:val="28"/>
          <w:szCs w:val="28"/>
          <w:vertAlign w:val="subscript"/>
          <w:lang w:val="pt-BR"/>
        </w:rPr>
        <w:t>4</w:t>
      </w:r>
      <w:r w:rsidRPr="00451481">
        <w:rPr>
          <w:color w:val="auto"/>
          <w:sz w:val="28"/>
          <w:szCs w:val="28"/>
          <w:lang w:val="pt-BR"/>
        </w:rPr>
        <w:t xml:space="preserve"> </w:t>
      </w:r>
      <w:r w:rsidRPr="00451481">
        <w:rPr>
          <w:bCs/>
          <w:color w:val="auto"/>
          <w:sz w:val="28"/>
          <w:szCs w:val="28"/>
          <w:vertAlign w:val="subscript"/>
          <w:lang w:val="pt-BR"/>
        </w:rPr>
        <w:t xml:space="preserve"> </w:t>
      </w:r>
      <w:r w:rsidRPr="00451481">
        <w:rPr>
          <w:bCs/>
          <w:color w:val="auto"/>
          <w:sz w:val="28"/>
          <w:szCs w:val="28"/>
          <w:lang w:val="pt-BR"/>
        </w:rPr>
        <w:t>0,25M</w:t>
      </w:r>
    </w:p>
    <w:p w:rsidR="000A2111" w:rsidRPr="00451481" w:rsidRDefault="000A2111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2: </w:t>
      </w:r>
      <w:r w:rsidRPr="00451481">
        <w:rPr>
          <w:rFonts w:ascii="Times New Roman" w:hAnsi="Times New Roman" w:cs="Times New Roman"/>
          <w:sz w:val="28"/>
          <w:szCs w:val="28"/>
        </w:rPr>
        <w:t>Đốt cháy 5,4 gam một hợp chất hữu cơ (X) ta thu được 8.064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9.72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  <w:r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15</w:t>
      </w:r>
    </w:p>
    <w:p w:rsidR="002642C8" w:rsidRPr="00451481" w:rsidRDefault="002642C8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 xml:space="preserve">Hòa tan hết 19,4 gam hỗn hợp Cu và Zn vào dung dịch 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3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đặc nóng thu được 13,44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duy nhất (điều kiện tiêu chuẩn). </w:t>
      </w:r>
    </w:p>
    <w:p w:rsidR="002642C8" w:rsidRPr="00451481" w:rsidRDefault="002642C8" w:rsidP="00451481">
      <w:pPr>
        <w:spacing w:after="0"/>
        <w:ind w:left="567"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Tính khối lượng mỗi kim loại trong hỗn hợp ban đầu.</w:t>
      </w:r>
    </w:p>
    <w:p w:rsidR="002642C8" w:rsidRPr="00451481" w:rsidRDefault="002642C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      b. Tính khối lượng axit đã phản ứng.</w:t>
      </w:r>
    </w:p>
    <w:p w:rsidR="00C86BCA" w:rsidRPr="00451481" w:rsidRDefault="00C86BC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36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iCs/>
          <w:sz w:val="28"/>
          <w:szCs w:val="28"/>
        </w:rPr>
        <w:t>Trình bày lý thuyết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nitơ   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Vị trí, cấu hình electron nguyên tử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vật lí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3. Tính chất hóa học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4. Ứng dụng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5. Trạng thái tự nhiên </w:t>
      </w:r>
    </w:p>
    <w:p w:rsidR="00FE56BE" w:rsidRPr="00451481" w:rsidRDefault="00FE56BE" w:rsidP="00451481">
      <w:pPr>
        <w:spacing w:after="0"/>
        <w:ind w:right="454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6.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693AB3" w:rsidRPr="00451481" w:rsidRDefault="00693AB3" w:rsidP="00451481">
      <w:pPr>
        <w:spacing w:after="0"/>
        <w:ind w:right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>Ứng dụng và sản xuất nito trong công nghiệp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FE56BE" w:rsidRPr="00451481" w:rsidRDefault="00FE56BE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bookmarkStart w:id="22" w:name="_Hlk529718114"/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  <w:bookmarkEnd w:id="22"/>
      <w:r w:rsidRPr="00451481">
        <w:rPr>
          <w:rFonts w:ascii="Times New Roman" w:hAnsi="Times New Roman" w:cs="Times New Roman"/>
          <w:sz w:val="28"/>
          <w:szCs w:val="28"/>
          <w:lang w:val="es-ES"/>
        </w:rPr>
        <w:t>Tính pH của các dung dich sau:</w:t>
      </w:r>
    </w:p>
    <w:p w:rsidR="00FE56BE" w:rsidRPr="00451481" w:rsidRDefault="00FE56BE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451481">
        <w:rPr>
          <w:rFonts w:ascii="Times New Roman" w:hAnsi="Times New Roman" w:cs="Times New Roman"/>
          <w:sz w:val="28"/>
          <w:szCs w:val="28"/>
          <w:lang w:val="es-ES"/>
        </w:rPr>
        <w:t>a.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es-ES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es-ES"/>
        </w:rPr>
        <w:t xml:space="preserve"> nồng độ 0,2M.</w:t>
      </w:r>
    </w:p>
    <w:p w:rsidR="00FE56BE" w:rsidRPr="00451481" w:rsidRDefault="00FE56BE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451481">
        <w:rPr>
          <w:rFonts w:ascii="Times New Roman" w:hAnsi="Times New Roman" w:cs="Times New Roman"/>
          <w:sz w:val="28"/>
          <w:szCs w:val="28"/>
          <w:lang w:val="es-ES"/>
        </w:rPr>
        <w:t>b. Dung dịch NaOH nồng độ 0,2M.</w:t>
      </w:r>
    </w:p>
    <w:p w:rsidR="00FE56BE" w:rsidRPr="00451481" w:rsidRDefault="00FE56B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0A2111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16,8 gam hỗn hợp Cu và Mg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(dư) thu được 6,72 lít khí NO (đktc).</w:t>
      </w:r>
    </w:p>
    <w:p w:rsidR="00FE56BE" w:rsidRPr="00451481" w:rsidRDefault="00FE56B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a/ Tính khối lượng từng kim loại có trong hỗn hợp ban đầu?</w:t>
      </w:r>
    </w:p>
    <w:p w:rsidR="00FE56BE" w:rsidRPr="00451481" w:rsidRDefault="00FE56B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b/ Tính khối lượng từng muối thu được sau phản ứng?</w:t>
      </w:r>
    </w:p>
    <w:p w:rsidR="00FE56BE" w:rsidRPr="00451481" w:rsidRDefault="00FE56B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(Cho khối lượng nguyên tử: Mg = 24; Cu = 64; N = 14;  O = 16; H = 1).</w:t>
      </w:r>
    </w:p>
    <w:p w:rsidR="000A2111" w:rsidRPr="00451481" w:rsidRDefault="000A2111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3: </w:t>
      </w:r>
      <w:r w:rsidRPr="00451481">
        <w:rPr>
          <w:rFonts w:ascii="Times New Roman" w:hAnsi="Times New Roman" w:cs="Times New Roman"/>
          <w:sz w:val="28"/>
          <w:szCs w:val="28"/>
        </w:rPr>
        <w:t>Đốt cháy 5,4 gam một hợp chất hữu cơ (X) ta thu được 8.064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9.72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  <w:r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15</w:t>
      </w:r>
    </w:p>
    <w:p w:rsidR="00C86BCA" w:rsidRPr="00451481" w:rsidRDefault="00C86BC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37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93AB3" w:rsidRPr="00451481" w:rsidRDefault="00C86BC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Trình bày lý thuyết về photpho. </w:t>
      </w:r>
    </w:p>
    <w:p w:rsidR="00693AB3" w:rsidRPr="00451481" w:rsidRDefault="00693AB3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Vị trí và cấu hình electron</w:t>
      </w:r>
    </w:p>
    <w:p w:rsidR="00693AB3" w:rsidRPr="00451481" w:rsidRDefault="00693AB3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Tính chất vật lí </w:t>
      </w:r>
    </w:p>
    <w:p w:rsidR="00693AB3" w:rsidRPr="00451481" w:rsidRDefault="00693AB3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693AB3" w:rsidRPr="00451481" w:rsidRDefault="00693AB3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</w:rPr>
      </w:pPr>
      <w:r w:rsidRPr="00451481">
        <w:rPr>
          <w:b w:val="0"/>
          <w:bCs w:val="0"/>
          <w:iCs/>
          <w:sz w:val="28"/>
          <w:szCs w:val="28"/>
        </w:rPr>
        <w:t xml:space="preserve">4. Ứng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693AB3" w:rsidRPr="00451481" w:rsidRDefault="0036202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sz w:val="28"/>
          <w:szCs w:val="28"/>
        </w:rPr>
        <w:t>Vai trò của phospho trong chế độ dinh dưỡng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693AB3" w:rsidRPr="00451481" w:rsidRDefault="00693AB3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F77CA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es-ES"/>
        </w:rPr>
        <w:t>Tính pH của các dung dich sau:</w:t>
      </w:r>
    </w:p>
    <w:p w:rsidR="00693AB3" w:rsidRPr="00451481" w:rsidRDefault="00693AB3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451481">
        <w:rPr>
          <w:rFonts w:ascii="Times New Roman" w:hAnsi="Times New Roman" w:cs="Times New Roman"/>
          <w:sz w:val="28"/>
          <w:szCs w:val="28"/>
          <w:lang w:val="es-ES"/>
        </w:rPr>
        <w:t>a.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es-ES"/>
        </w:rPr>
        <w:t xml:space="preserve"> nồng độ 0,02M.</w:t>
      </w:r>
    </w:p>
    <w:p w:rsidR="00693AB3" w:rsidRPr="00451481" w:rsidRDefault="00693AB3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es-ES"/>
        </w:rPr>
        <w:t>b. Dung Dich HCl nồng độ 0,02M.</w:t>
      </w:r>
    </w:p>
    <w:p w:rsidR="00693AB3" w:rsidRPr="00451481" w:rsidRDefault="00693AB3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F77CA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11 gam hỗn hợp Al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20,16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</w:t>
      </w:r>
    </w:p>
    <w:p w:rsidR="00693AB3" w:rsidRPr="00451481" w:rsidRDefault="00693AB3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a/ Tính khối lượng từng kim loại có trong hỗn hợp ban đầu?</w:t>
      </w:r>
    </w:p>
    <w:p w:rsidR="00693AB3" w:rsidRPr="00451481" w:rsidRDefault="00693AB3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b/ Tính khối lượng từng muối thu được sau phản ứng?</w:t>
      </w:r>
    </w:p>
    <w:p w:rsidR="00693AB3" w:rsidRPr="00451481" w:rsidRDefault="00693AB3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(Cho khối lượng nguyên tử:  Al = 27; Fe = 56; N = 14; O = 16; H = 1).</w:t>
      </w:r>
    </w:p>
    <w:p w:rsidR="004F77CA" w:rsidRPr="00451481" w:rsidRDefault="004F77CA" w:rsidP="00451481">
      <w:pPr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3: </w:t>
      </w:r>
      <w:r w:rsidRPr="00451481">
        <w:rPr>
          <w:rFonts w:ascii="Times New Roman" w:hAnsi="Times New Roman" w:cs="Times New Roman"/>
          <w:sz w:val="28"/>
          <w:szCs w:val="28"/>
        </w:rPr>
        <w:t>Đốt cháy 5,4 gam một hợp chất hữu cơ (X) ta thu được 8.064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9.72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</w:t>
      </w:r>
      <w:r w:rsidRPr="00451481">
        <w:rPr>
          <w:rFonts w:ascii="Times New Roman" w:hAnsi="Times New Roman" w:cs="Times New Roman"/>
          <w:sz w:val="28"/>
          <w:szCs w:val="28"/>
        </w:rPr>
        <w:br/>
        <w:t>a. Lập công thức đơn giản nhất của (X)</w:t>
      </w:r>
      <w:r w:rsidRPr="00451481">
        <w:rPr>
          <w:rFonts w:ascii="Times New Roman" w:hAnsi="Times New Roman" w:cs="Times New Roman"/>
          <w:sz w:val="28"/>
          <w:szCs w:val="28"/>
        </w:rPr>
        <w:br/>
        <w:t>b.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15</w:t>
      </w:r>
    </w:p>
    <w:p w:rsidR="00C86BCA" w:rsidRPr="00451481" w:rsidRDefault="00C86BC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38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36202A" w:rsidRPr="00451481" w:rsidRDefault="0036202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t>T</w:t>
      </w:r>
      <w:r w:rsidR="00C86BCA" w:rsidRPr="0045148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rình bày lý thuyết </w:t>
      </w:r>
      <w:r w:rsidR="00C86BCA" w:rsidRPr="00451481">
        <w:rPr>
          <w:rFonts w:ascii="Times New Roman" w:hAnsi="Times New Roman" w:cs="Times New Roman"/>
          <w:b/>
          <w:iCs/>
          <w:sz w:val="28"/>
          <w:szCs w:val="28"/>
        </w:rPr>
        <w:t>về phân bón hóa học</w:t>
      </w:r>
      <w:r w:rsidRPr="00451481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</w:p>
    <w:p w:rsidR="0036202A" w:rsidRPr="00451481" w:rsidRDefault="0036202A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Khái niệm phân bón</w:t>
      </w:r>
    </w:p>
    <w:p w:rsidR="0036202A" w:rsidRPr="00451481" w:rsidRDefault="0036202A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Phân đạm </w:t>
      </w:r>
    </w:p>
    <w:p w:rsidR="0036202A" w:rsidRPr="00451481" w:rsidRDefault="0036202A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3. Phân lân </w:t>
      </w:r>
    </w:p>
    <w:p w:rsidR="00D7333A" w:rsidRPr="00451481" w:rsidRDefault="0036202A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</w:rPr>
      </w:pPr>
      <w:r w:rsidRPr="00451481">
        <w:rPr>
          <w:b w:val="0"/>
          <w:bCs w:val="0"/>
          <w:iCs/>
          <w:sz w:val="28"/>
          <w:szCs w:val="28"/>
        </w:rPr>
        <w:t xml:space="preserve">4. Phân kali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36202A" w:rsidRPr="00451481" w:rsidRDefault="00C86BCA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 </w:t>
      </w:r>
      <w:r w:rsidRPr="00451481">
        <w:rPr>
          <w:bCs w:val="0"/>
          <w:sz w:val="28"/>
          <w:szCs w:val="28"/>
        </w:rPr>
        <w:t>Tổng hợp các công nghệ sản xuất phân bón |gfc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36202A" w:rsidRPr="00451481" w:rsidRDefault="0036202A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F77CA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Tính nồng độ mol/lít của các ion có trong dung dịch sau:</w:t>
      </w:r>
    </w:p>
    <w:p w:rsidR="0036202A" w:rsidRPr="00451481" w:rsidRDefault="0036202A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a. Dung dịch KOH có pH = 12.</w:t>
      </w:r>
    </w:p>
    <w:p w:rsidR="0036202A" w:rsidRPr="00451481" w:rsidRDefault="0036202A" w:rsidP="00451481">
      <w:pPr>
        <w:pStyle w:val="NormalWeb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51481">
        <w:rPr>
          <w:sz w:val="28"/>
          <w:szCs w:val="28"/>
        </w:rPr>
        <w:t>b. Dung dịch H</w:t>
      </w:r>
      <w:r w:rsidRPr="00451481">
        <w:rPr>
          <w:sz w:val="28"/>
          <w:szCs w:val="28"/>
          <w:vertAlign w:val="subscript"/>
        </w:rPr>
        <w:t>2</w:t>
      </w:r>
      <w:r w:rsidRPr="00451481">
        <w:rPr>
          <w:sz w:val="28"/>
          <w:szCs w:val="28"/>
        </w:rPr>
        <w:t>SO</w:t>
      </w:r>
      <w:r w:rsidRPr="00451481">
        <w:rPr>
          <w:sz w:val="28"/>
          <w:szCs w:val="28"/>
          <w:vertAlign w:val="subscript"/>
        </w:rPr>
        <w:t xml:space="preserve">4 </w:t>
      </w:r>
      <w:r w:rsidRPr="00451481">
        <w:rPr>
          <w:sz w:val="28"/>
          <w:szCs w:val="28"/>
        </w:rPr>
        <w:t>có pH = 2.</w:t>
      </w:r>
    </w:p>
    <w:p w:rsidR="0036202A" w:rsidRPr="00451481" w:rsidRDefault="0036202A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F77CA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Đốt cháy hoàn toàn 12 gam  hợp chất hữu cơ (X) thu được 17,6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và 7,2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36202A" w:rsidRPr="00451481" w:rsidRDefault="0036202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Tính thành phần phần trăm của các nguyên tố trong (X).</w:t>
      </w:r>
    </w:p>
    <w:p w:rsidR="0036202A" w:rsidRPr="00451481" w:rsidRDefault="0036202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b. Xác định công thức đơn giản nhất của (X) </w:t>
      </w:r>
    </w:p>
    <w:p w:rsidR="0036202A" w:rsidRPr="00451481" w:rsidRDefault="0036202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(Cho khối lượng nguyên tử:  C= 12; H = 1; O = 16).</w:t>
      </w:r>
    </w:p>
    <w:p w:rsidR="004F77CA" w:rsidRPr="00451481" w:rsidRDefault="004F77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3: </w:t>
      </w:r>
      <w:r w:rsidRPr="00451481">
        <w:rPr>
          <w:rFonts w:ascii="Times New Roman" w:hAnsi="Times New Roman" w:cs="Times New Roman"/>
          <w:sz w:val="28"/>
          <w:szCs w:val="28"/>
        </w:rPr>
        <w:t>Hòa tan hết 11 gam hỗn hợp Al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20,16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</w:t>
      </w:r>
    </w:p>
    <w:p w:rsidR="004F77CA" w:rsidRPr="00451481" w:rsidRDefault="004F77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a/ Tính khối lượng từng kim loại có trong hỗn hợp ban đầu?</w:t>
      </w:r>
    </w:p>
    <w:p w:rsidR="004F77CA" w:rsidRPr="00451481" w:rsidRDefault="004F77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b/ Tính khối lượng từng muối thu được sau phản ứng?</w:t>
      </w:r>
    </w:p>
    <w:p w:rsidR="00024400" w:rsidRPr="00451481" w:rsidRDefault="00024400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39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5218CA" w:rsidRPr="00451481" w:rsidRDefault="005218C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</w:t>
      </w:r>
      <w:r w:rsidR="00C86BCA" w:rsidRPr="00451481">
        <w:rPr>
          <w:bCs w:val="0"/>
          <w:iCs/>
          <w:sz w:val="28"/>
          <w:szCs w:val="28"/>
        </w:rPr>
        <w:t>rình bày lý thuyết về cacbon.</w:t>
      </w:r>
      <w:r w:rsidRPr="00451481">
        <w:rPr>
          <w:bCs w:val="0"/>
          <w:iCs/>
          <w:sz w:val="28"/>
          <w:szCs w:val="28"/>
        </w:rPr>
        <w:t xml:space="preserve"> </w:t>
      </w:r>
    </w:p>
    <w:p w:rsidR="005218CA" w:rsidRPr="00451481" w:rsidRDefault="005218CA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Vị trí và cấu hình electron</w:t>
      </w:r>
    </w:p>
    <w:p w:rsidR="005218CA" w:rsidRPr="00451481" w:rsidRDefault="005218CA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Tính chất vật lí </w:t>
      </w:r>
    </w:p>
    <w:p w:rsidR="005218CA" w:rsidRPr="00451481" w:rsidRDefault="005218CA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5218CA" w:rsidRPr="00451481" w:rsidRDefault="005218CA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</w:rPr>
      </w:pPr>
      <w:r w:rsidRPr="00451481">
        <w:rPr>
          <w:b w:val="0"/>
          <w:bCs w:val="0"/>
          <w:iCs/>
          <w:sz w:val="28"/>
          <w:szCs w:val="28"/>
        </w:rPr>
        <w:t>4. Ứng dụng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5218CA" w:rsidRPr="00451481" w:rsidRDefault="00A87801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iCs/>
          <w:sz w:val="28"/>
          <w:szCs w:val="28"/>
        </w:rPr>
      </w:pPr>
      <w:r w:rsidRPr="00451481">
        <w:rPr>
          <w:b/>
          <w:sz w:val="28"/>
          <w:szCs w:val="28"/>
          <w:shd w:val="clear" w:color="auto" w:fill="FFFFFF"/>
        </w:rPr>
        <w:t>Than chì. Công dụng của than chì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5218CA" w:rsidRPr="00451481" w:rsidRDefault="005218CA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F77CA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Tính nồng độ mol/lít của các ion có trong dung dịch sau:</w:t>
      </w:r>
    </w:p>
    <w:p w:rsidR="005218CA" w:rsidRPr="00451481" w:rsidRDefault="005218CA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a. Dung dịch HNO</w:t>
      </w:r>
      <w:r w:rsidRPr="00451481">
        <w:rPr>
          <w:sz w:val="28"/>
          <w:szCs w:val="28"/>
          <w:vertAlign w:val="subscript"/>
        </w:rPr>
        <w:t>3</w:t>
      </w:r>
      <w:r w:rsidRPr="00451481">
        <w:rPr>
          <w:sz w:val="28"/>
          <w:szCs w:val="28"/>
        </w:rPr>
        <w:t xml:space="preserve"> có pH = 3.</w:t>
      </w:r>
    </w:p>
    <w:p w:rsidR="005218CA" w:rsidRPr="00451481" w:rsidRDefault="005218CA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  <w:vertAlign w:val="subscript"/>
        </w:rPr>
      </w:pPr>
      <w:r w:rsidRPr="00451481">
        <w:rPr>
          <w:sz w:val="28"/>
          <w:szCs w:val="28"/>
        </w:rPr>
        <w:t>b. Dung dịch Ba(OH)</w:t>
      </w:r>
      <w:r w:rsidRPr="00451481">
        <w:rPr>
          <w:sz w:val="28"/>
          <w:szCs w:val="28"/>
          <w:vertAlign w:val="subscript"/>
        </w:rPr>
        <w:t xml:space="preserve">2 </w:t>
      </w:r>
      <w:r w:rsidRPr="00451481">
        <w:rPr>
          <w:sz w:val="28"/>
          <w:szCs w:val="28"/>
        </w:rPr>
        <w:t>có  pH = 13.</w:t>
      </w:r>
    </w:p>
    <w:p w:rsidR="005218CA" w:rsidRPr="00451481" w:rsidRDefault="005218CA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F77CA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Đốt cháy hoàn toàn 4,4 gam hợp chất hữu cơ (Y) thu được 8,8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và 3,6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O. </w:t>
      </w:r>
    </w:p>
    <w:p w:rsidR="005218CA" w:rsidRPr="00451481" w:rsidRDefault="005218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Tính thành phần phần trăm của các nguyên tố trong (Y).</w:t>
      </w:r>
    </w:p>
    <w:p w:rsidR="005218CA" w:rsidRPr="00451481" w:rsidRDefault="005218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b. Xác định công thức đơn giản nhất của (Y) </w:t>
      </w:r>
    </w:p>
    <w:p w:rsidR="005218CA" w:rsidRPr="00451481" w:rsidRDefault="005218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(Cho khối lượng nguyên tử: C= 12; H = 1; O = 16).</w:t>
      </w:r>
    </w:p>
    <w:p w:rsidR="004F77CA" w:rsidRPr="00451481" w:rsidRDefault="004F77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>Câu 3.</w:t>
      </w:r>
      <w:r w:rsidRPr="00451481">
        <w:rPr>
          <w:rFonts w:ascii="Times New Roman" w:hAnsi="Times New Roman" w:cs="Times New Roman"/>
          <w:sz w:val="28"/>
          <w:szCs w:val="28"/>
        </w:rPr>
        <w:t xml:space="preserve"> Hòa tan hết 11 gam hỗn hợp Al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20,16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</w:t>
      </w:r>
    </w:p>
    <w:p w:rsidR="004F77CA" w:rsidRPr="00451481" w:rsidRDefault="004F77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a/ Tính khối lượng từng kim loại có trong hỗn hợp ban đầu?</w:t>
      </w:r>
    </w:p>
    <w:p w:rsidR="004F77CA" w:rsidRPr="00451481" w:rsidRDefault="004F77CA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b/ Tính khối lượng từng muối thu được sau phản ứng?</w:t>
      </w:r>
    </w:p>
    <w:p w:rsidR="005218CA" w:rsidRPr="00451481" w:rsidRDefault="005218CA" w:rsidP="00451481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6BCA" w:rsidRPr="00451481" w:rsidRDefault="00C86BC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40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C23E08" w:rsidRPr="00451481" w:rsidRDefault="0036202A" w:rsidP="00451481">
      <w:pPr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t>T</w:t>
      </w:r>
      <w:r w:rsidR="00C86BCA" w:rsidRPr="0045148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rình bày lý thuyết </w:t>
      </w:r>
      <w:r w:rsidR="00C86BCA" w:rsidRPr="00451481">
        <w:rPr>
          <w:rFonts w:ascii="Times New Roman" w:hAnsi="Times New Roman" w:cs="Times New Roman"/>
          <w:b/>
          <w:iCs/>
          <w:sz w:val="28"/>
          <w:szCs w:val="28"/>
        </w:rPr>
        <w:t>về silic.</w:t>
      </w:r>
      <w:r w:rsidR="00C23E08" w:rsidRPr="00451481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C23E08" w:rsidRPr="00451481" w:rsidRDefault="00C23E08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sz w:val="28"/>
          <w:szCs w:val="28"/>
        </w:rPr>
        <w:t>1. Vị trí và cấu hình electron</w:t>
      </w:r>
    </w:p>
    <w:p w:rsidR="00C23E08" w:rsidRPr="00451481" w:rsidRDefault="00C23E0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Tính chất vật lí </w:t>
      </w:r>
    </w:p>
    <w:p w:rsidR="00C23E08" w:rsidRPr="00451481" w:rsidRDefault="00C23E0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C23E08" w:rsidRPr="00451481" w:rsidRDefault="00C23E08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</w:rPr>
      </w:pPr>
      <w:r w:rsidRPr="00451481">
        <w:rPr>
          <w:b w:val="0"/>
          <w:bCs w:val="0"/>
          <w:iCs/>
          <w:sz w:val="28"/>
          <w:szCs w:val="28"/>
        </w:rPr>
        <w:t xml:space="preserve">4. Ứng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A87801" w:rsidRPr="00451481" w:rsidRDefault="00C86BCA" w:rsidP="00451481">
      <w:pPr>
        <w:pStyle w:val="Heading1"/>
        <w:spacing w:before="0" w:beforeAutospacing="0" w:after="0" w:afterAutospacing="0" w:line="276" w:lineRule="auto"/>
        <w:jc w:val="both"/>
        <w:rPr>
          <w:caps/>
          <w:sz w:val="28"/>
          <w:szCs w:val="28"/>
        </w:rPr>
      </w:pPr>
      <w:r w:rsidRPr="00451481">
        <w:rPr>
          <w:sz w:val="28"/>
          <w:szCs w:val="28"/>
        </w:rPr>
        <w:t>Silicat và quy trình sản xuất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C23E08" w:rsidRPr="00451481" w:rsidRDefault="00C23E08" w:rsidP="00451481">
      <w:pPr>
        <w:tabs>
          <w:tab w:val="left" w:pos="720"/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s-ES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  <w:lang w:val="es-ES"/>
        </w:rPr>
        <w:t>Tính pH của các dung dich sau:</w:t>
      </w:r>
    </w:p>
    <w:p w:rsidR="00C23E08" w:rsidRPr="00451481" w:rsidRDefault="00C23E0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  <w:lang w:val="es-ES"/>
        </w:rPr>
        <w:t>a. Dung dịch KOH nồng độ 0,3M.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E08" w:rsidRPr="00451481" w:rsidRDefault="00C23E0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nồng độ 0,3M.</w:t>
      </w:r>
    </w:p>
    <w:p w:rsidR="00C23E08" w:rsidRPr="00451481" w:rsidRDefault="00C23E0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>Đốt cháy hoàn toàn 4,4 gam ankan (X) thu được 13,2 gam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3E08" w:rsidRPr="00451481" w:rsidRDefault="00C23E0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Xác định công thức phân tử của (X).</w:t>
      </w:r>
    </w:p>
    <w:p w:rsidR="00C23E08" w:rsidRPr="00451481" w:rsidRDefault="00C23E0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Viết công thức cấu tạo và gọi tên (X).</w:t>
      </w:r>
    </w:p>
    <w:p w:rsidR="00C23E08" w:rsidRPr="00451481" w:rsidRDefault="00C23E0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(Cho khối lượng nguyên tử: C = 12; H = 1; O = 16).</w:t>
      </w:r>
    </w:p>
    <w:p w:rsidR="00BD67FC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3: </w:t>
      </w:r>
      <w:r w:rsidRPr="00451481">
        <w:rPr>
          <w:rFonts w:ascii="Times New Roman" w:hAnsi="Times New Roman" w:cs="Times New Roman"/>
          <w:sz w:val="28"/>
          <w:szCs w:val="28"/>
        </w:rPr>
        <w:t>Hòa tan hết 11 gam hỗn hợp Al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20,16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(đktc).</w:t>
      </w:r>
    </w:p>
    <w:p w:rsidR="00BD67FC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a/ Tính khối lượng từng kim loại có trong hỗn hợp ban đầu?</w:t>
      </w:r>
    </w:p>
    <w:p w:rsidR="00BD67FC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 xml:space="preserve"> b/ Tính khối lượng từng muối thu được sau phản ứng?</w:t>
      </w:r>
    </w:p>
    <w:p w:rsidR="00C86BCA" w:rsidRPr="00451481" w:rsidRDefault="00C86BCA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41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97099" w:rsidRPr="00451481" w:rsidRDefault="00697099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phân bón hoá học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1.</w:t>
      </w:r>
      <w:r w:rsidRPr="00451481">
        <w:rPr>
          <w:rStyle w:val="Strong"/>
          <w:sz w:val="28"/>
          <w:szCs w:val="28"/>
        </w:rPr>
        <w:t xml:space="preserve"> </w:t>
      </w:r>
      <w:r w:rsidRPr="00451481">
        <w:rPr>
          <w:bCs/>
          <w:sz w:val="28"/>
          <w:szCs w:val="28"/>
        </w:rPr>
        <w:t>Khái niệm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Phân loại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2.1. Phân đạm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2.2. Phân lân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2.3. Phân kali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2.4. Phân hỗn hợp và phân phức hợp</w:t>
      </w:r>
    </w:p>
    <w:p w:rsidR="00697099" w:rsidRPr="00451481" w:rsidRDefault="0069709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2.5. Phân vi lượng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697099" w:rsidRPr="00451481" w:rsidRDefault="00697099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sz w:val="28"/>
          <w:szCs w:val="28"/>
        </w:rPr>
      </w:pPr>
      <w:r w:rsidRPr="00451481">
        <w:rPr>
          <w:bCs w:val="0"/>
          <w:sz w:val="28"/>
          <w:szCs w:val="28"/>
        </w:rPr>
        <w:t>Tác dụng của phân bón đối với cây trồng và đất</w:t>
      </w:r>
    </w:p>
    <w:p w:rsidR="001B35CF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D67FC" w:rsidRPr="00451481" w:rsidRDefault="001B35CF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b/>
          <w:sz w:val="28"/>
          <w:szCs w:val="28"/>
        </w:rPr>
        <w:t xml:space="preserve">Câu </w:t>
      </w:r>
      <w:r w:rsidR="00BD67FC" w:rsidRPr="00451481">
        <w:rPr>
          <w:b/>
          <w:sz w:val="28"/>
          <w:szCs w:val="28"/>
        </w:rPr>
        <w:t>1</w:t>
      </w:r>
      <w:r w:rsidRPr="00451481">
        <w:rPr>
          <w:b/>
          <w:sz w:val="28"/>
          <w:szCs w:val="28"/>
        </w:rPr>
        <w:t>:</w:t>
      </w:r>
      <w:r w:rsidRPr="00451481">
        <w:rPr>
          <w:sz w:val="28"/>
          <w:szCs w:val="28"/>
        </w:rPr>
        <w:t xml:space="preserve"> Tính pH của</w:t>
      </w:r>
      <w:r w:rsidR="00BD67FC" w:rsidRPr="00451481">
        <w:rPr>
          <w:sz w:val="28"/>
          <w:szCs w:val="28"/>
        </w:rPr>
        <w:t>:</w:t>
      </w:r>
    </w:p>
    <w:p w:rsidR="00BD67FC" w:rsidRPr="00451481" w:rsidRDefault="00BD67FC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Dung dịch sau HCl</w:t>
      </w:r>
      <w:r w:rsidRPr="00451481">
        <w:rPr>
          <w:sz w:val="28"/>
          <w:szCs w:val="28"/>
          <w:vertAlign w:val="subscript"/>
        </w:rPr>
        <w:t xml:space="preserve"> </w:t>
      </w:r>
      <w:r w:rsidRPr="00451481">
        <w:rPr>
          <w:sz w:val="28"/>
          <w:szCs w:val="28"/>
        </w:rPr>
        <w:t xml:space="preserve"> 0,05M</w:t>
      </w:r>
    </w:p>
    <w:p w:rsidR="001B35CF" w:rsidRPr="00451481" w:rsidRDefault="00BD67FC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D</w:t>
      </w:r>
      <w:r w:rsidR="001B35CF" w:rsidRPr="00451481">
        <w:rPr>
          <w:sz w:val="28"/>
          <w:szCs w:val="28"/>
        </w:rPr>
        <w:t>ung dịch sau H</w:t>
      </w:r>
      <w:r w:rsidR="001B35CF" w:rsidRPr="00451481">
        <w:rPr>
          <w:sz w:val="28"/>
          <w:szCs w:val="28"/>
          <w:vertAlign w:val="subscript"/>
        </w:rPr>
        <w:t>2</w:t>
      </w:r>
      <w:r w:rsidR="001B35CF" w:rsidRPr="00451481">
        <w:rPr>
          <w:sz w:val="28"/>
          <w:szCs w:val="28"/>
        </w:rPr>
        <w:t>SO</w:t>
      </w:r>
      <w:r w:rsidR="001B35CF" w:rsidRPr="00451481">
        <w:rPr>
          <w:sz w:val="28"/>
          <w:szCs w:val="28"/>
          <w:vertAlign w:val="subscript"/>
        </w:rPr>
        <w:t xml:space="preserve">4 </w:t>
      </w:r>
      <w:r w:rsidR="001B35CF" w:rsidRPr="00451481">
        <w:rPr>
          <w:sz w:val="28"/>
          <w:szCs w:val="28"/>
        </w:rPr>
        <w:t xml:space="preserve"> 0,5M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3 gam một hợp chất hữu cơ (X) ta thu được 2,24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1,8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 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30.</w:t>
      </w:r>
      <w:r w:rsidR="00BD67FC"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(Cho khối lượng nguyên tử: H = 1; C = 12; O = 16).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Hòa tan hết 1,93 gam hỗn hợp Al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3,36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duy nhất (điều kiện tiêu chuẩn). Tính % về khối lượng mỗi kim loại trong hỗn hợp ban đầu?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(Cho khối lượng nguyên tử: Fe = 56; Al = 27).</w:t>
      </w:r>
    </w:p>
    <w:p w:rsidR="003E505D" w:rsidRPr="00451481" w:rsidRDefault="003E505D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42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1B35CF" w:rsidRPr="00451481" w:rsidRDefault="003E505D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</w:t>
      </w:r>
      <w:r w:rsidRPr="00451481">
        <w:rPr>
          <w:i/>
          <w:sz w:val="28"/>
          <w:szCs w:val="28"/>
        </w:rPr>
        <w:t xml:space="preserve"> </w:t>
      </w:r>
      <w:r w:rsidRPr="00451481">
        <w:rPr>
          <w:bCs w:val="0"/>
          <w:iCs/>
          <w:sz w:val="28"/>
          <w:szCs w:val="28"/>
        </w:rPr>
        <w:t xml:space="preserve">silic. </w:t>
      </w:r>
    </w:p>
    <w:p w:rsidR="001B35CF" w:rsidRPr="00451481" w:rsidRDefault="003E505D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bCs/>
          <w:sz w:val="28"/>
          <w:szCs w:val="28"/>
        </w:rPr>
        <w:t>1. Tính chất vật lí  và trạng thái thiên nhiên</w:t>
      </w:r>
      <w:r w:rsidRPr="00451481">
        <w:rPr>
          <w:b w:val="0"/>
          <w:sz w:val="28"/>
          <w:szCs w:val="28"/>
        </w:rPr>
        <w:t xml:space="preserve"> </w:t>
      </w:r>
    </w:p>
    <w:p w:rsidR="001B35CF" w:rsidRPr="00451481" w:rsidRDefault="003E50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10" w:anchor="51" w:tgtFrame="_blank" w:history="1">
        <w:r w:rsidRPr="00451481">
          <w:rPr>
            <w:rStyle w:val="Hyperlink"/>
            <w:rFonts w:eastAsiaTheme="minorEastAsia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1B35CF" w:rsidRPr="00451481" w:rsidRDefault="003E50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1B35CF" w:rsidRPr="00451481" w:rsidRDefault="003E505D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1B35CF" w:rsidRPr="00451481" w:rsidRDefault="00D7333A" w:rsidP="00451481">
      <w:pPr>
        <w:pStyle w:val="Heading2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51481">
        <w:rPr>
          <w:rStyle w:val="Strong"/>
          <w:b/>
          <w:bCs/>
          <w:sz w:val="28"/>
          <w:szCs w:val="28"/>
          <w:bdr w:val="none" w:sz="0" w:space="0" w:color="auto" w:frame="1"/>
        </w:rPr>
        <w:t>H</w:t>
      </w:r>
      <w:r w:rsidR="002A2F6E" w:rsidRPr="00451481">
        <w:rPr>
          <w:rStyle w:val="Strong"/>
          <w:b/>
          <w:bCs/>
          <w:sz w:val="28"/>
          <w:szCs w:val="28"/>
          <w:bdr w:val="none" w:sz="0" w:space="0" w:color="auto" w:frame="1"/>
        </w:rPr>
        <w:t>ạt chống ẩm silicagel là gì?</w:t>
      </w:r>
      <w:r w:rsidR="003E505D" w:rsidRPr="00451481">
        <w:rPr>
          <w:rStyle w:val="Strong"/>
          <w:b/>
          <w:bCs/>
          <w:sz w:val="28"/>
          <w:szCs w:val="28"/>
          <w:bdr w:val="none" w:sz="0" w:space="0" w:color="auto" w:frame="1"/>
        </w:rPr>
        <w:t xml:space="preserve"> </w:t>
      </w:r>
      <w:r w:rsidR="002A2F6E" w:rsidRPr="00451481">
        <w:rPr>
          <w:sz w:val="28"/>
          <w:szCs w:val="28"/>
        </w:rPr>
        <w:t xml:space="preserve">Ăn phải hạt chống ẩm có sao không? </w:t>
      </w:r>
      <w:r w:rsidR="003E505D" w:rsidRPr="00451481">
        <w:rPr>
          <w:sz w:val="28"/>
          <w:szCs w:val="28"/>
        </w:rPr>
        <w:t>C</w:t>
      </w:r>
      <w:r w:rsidR="002A2F6E" w:rsidRPr="00451481">
        <w:rPr>
          <w:sz w:val="28"/>
          <w:szCs w:val="28"/>
        </w:rPr>
        <w:t>ách xử lý khi nuốt phải?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1B35CF" w:rsidRPr="00451481" w:rsidRDefault="001B35CF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b/>
          <w:sz w:val="28"/>
          <w:szCs w:val="28"/>
        </w:rPr>
        <w:t xml:space="preserve">Câu </w:t>
      </w:r>
      <w:r w:rsidR="00BD67FC" w:rsidRPr="00451481">
        <w:rPr>
          <w:b/>
          <w:sz w:val="28"/>
          <w:szCs w:val="28"/>
        </w:rPr>
        <w:t>1</w:t>
      </w:r>
      <w:r w:rsidRPr="00451481">
        <w:rPr>
          <w:b/>
          <w:sz w:val="28"/>
          <w:szCs w:val="28"/>
        </w:rPr>
        <w:t>:</w:t>
      </w:r>
      <w:r w:rsidRPr="00451481">
        <w:rPr>
          <w:sz w:val="28"/>
          <w:szCs w:val="28"/>
        </w:rPr>
        <w:t xml:space="preserve"> Tính pH của dung dịch sau H</w:t>
      </w:r>
      <w:r w:rsidRPr="00451481">
        <w:rPr>
          <w:sz w:val="28"/>
          <w:szCs w:val="28"/>
          <w:vertAlign w:val="subscript"/>
        </w:rPr>
        <w:t>2</w:t>
      </w:r>
      <w:r w:rsidRPr="00451481">
        <w:rPr>
          <w:sz w:val="28"/>
          <w:szCs w:val="28"/>
        </w:rPr>
        <w:t>SO</w:t>
      </w:r>
      <w:r w:rsidRPr="00451481">
        <w:rPr>
          <w:sz w:val="28"/>
          <w:szCs w:val="28"/>
          <w:vertAlign w:val="subscript"/>
        </w:rPr>
        <w:t xml:space="preserve">4 </w:t>
      </w:r>
      <w:r w:rsidRPr="00451481">
        <w:rPr>
          <w:sz w:val="28"/>
          <w:szCs w:val="28"/>
        </w:rPr>
        <w:t xml:space="preserve"> 0,05M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4,2 gam một hợp chất hữu cơ (X) ta thu được 6,72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5,4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21.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2,36 gam hỗn hợp Ag và Cu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đặc, nóng (dư) thu được 1,12 lít khí 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duy nhất (điều kiện tiêu chuẩn).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Tính khối lượng mỗi kim loại trong hỗn hợp ban đầu?</w:t>
      </w:r>
    </w:p>
    <w:p w:rsidR="001B35CF" w:rsidRPr="00451481" w:rsidRDefault="001B35C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(Cho khối lượng nguyên tử: Ag = 108; Cu = 64).</w:t>
      </w:r>
    </w:p>
    <w:p w:rsidR="003E505D" w:rsidRPr="00451481" w:rsidRDefault="003E505D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43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485562" w:rsidRPr="00451481" w:rsidRDefault="0056767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</w:t>
      </w:r>
      <w:r w:rsidR="003E505D" w:rsidRPr="00451481">
        <w:rPr>
          <w:bCs w:val="0"/>
          <w:iCs/>
          <w:sz w:val="28"/>
          <w:szCs w:val="28"/>
        </w:rPr>
        <w:t>rình bày lý thuyết về</w:t>
      </w:r>
      <w:r w:rsidR="003E505D" w:rsidRPr="00451481">
        <w:rPr>
          <w:i/>
          <w:sz w:val="28"/>
          <w:szCs w:val="28"/>
        </w:rPr>
        <w:t xml:space="preserve"> </w:t>
      </w:r>
      <w:r w:rsidR="003E505D" w:rsidRPr="00451481">
        <w:rPr>
          <w:bCs w:val="0"/>
          <w:iCs/>
          <w:sz w:val="28"/>
          <w:szCs w:val="28"/>
        </w:rPr>
        <w:t xml:space="preserve">axit nitric. </w:t>
      </w:r>
    </w:p>
    <w:p w:rsidR="00485562" w:rsidRPr="00451481" w:rsidRDefault="00485562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bCs/>
          <w:sz w:val="28"/>
          <w:szCs w:val="28"/>
        </w:rPr>
        <w:t>1. Tính chất vật lí và trạng thái thiên nhiên</w:t>
      </w:r>
      <w:r w:rsidRPr="00451481">
        <w:rPr>
          <w:b w:val="0"/>
          <w:sz w:val="28"/>
          <w:szCs w:val="28"/>
        </w:rPr>
        <w:t xml:space="preserve"> </w:t>
      </w:r>
    </w:p>
    <w:p w:rsidR="00485562" w:rsidRPr="00451481" w:rsidRDefault="0048556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11" w:anchor="51" w:tgtFrame="_blank" w:history="1">
        <w:r w:rsidRPr="00451481">
          <w:rPr>
            <w:rStyle w:val="Hyperlink"/>
            <w:rFonts w:eastAsiaTheme="minorEastAsia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485562" w:rsidRPr="00451481" w:rsidRDefault="0048556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485562" w:rsidRPr="00451481" w:rsidRDefault="00485562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567670" w:rsidRPr="00451481" w:rsidRDefault="00567670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S</w:t>
      </w:r>
      <w:r w:rsidR="003E505D" w:rsidRPr="00451481">
        <w:rPr>
          <w:sz w:val="28"/>
          <w:szCs w:val="28"/>
        </w:rPr>
        <w:t>ự thật về chất nitrat trong thực phẩm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485562" w:rsidRPr="00451481" w:rsidRDefault="00485562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b/>
          <w:sz w:val="28"/>
          <w:szCs w:val="28"/>
        </w:rPr>
        <w:t xml:space="preserve">Câu </w:t>
      </w:r>
      <w:r w:rsidR="00BD67FC" w:rsidRPr="00451481">
        <w:rPr>
          <w:b/>
          <w:sz w:val="28"/>
          <w:szCs w:val="28"/>
        </w:rPr>
        <w:t>1</w:t>
      </w:r>
      <w:r w:rsidRPr="00451481">
        <w:rPr>
          <w:b/>
          <w:sz w:val="28"/>
          <w:szCs w:val="28"/>
        </w:rPr>
        <w:t>:</w:t>
      </w:r>
      <w:r w:rsidRPr="00451481">
        <w:rPr>
          <w:sz w:val="28"/>
          <w:szCs w:val="28"/>
        </w:rPr>
        <w:t xml:space="preserve"> Tính pH của dung dịch sau NaOH</w:t>
      </w:r>
      <w:r w:rsidRPr="00451481">
        <w:rPr>
          <w:sz w:val="28"/>
          <w:szCs w:val="28"/>
          <w:vertAlign w:val="subscript"/>
        </w:rPr>
        <w:t xml:space="preserve"> </w:t>
      </w:r>
      <w:r w:rsidRPr="00451481">
        <w:rPr>
          <w:sz w:val="28"/>
          <w:szCs w:val="28"/>
        </w:rPr>
        <w:t xml:space="preserve"> 0,01M</w:t>
      </w:r>
    </w:p>
    <w:p w:rsidR="00485562" w:rsidRPr="00451481" w:rsidRDefault="00485562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3 gam một hợp chất hữu cơ (X) ta thu được 2,24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1,8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15.</w:t>
      </w:r>
    </w:p>
    <w:p w:rsidR="00485562" w:rsidRPr="00451481" w:rsidRDefault="00485562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19,3 gam hỗn hợp Al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(dư) thu được 11,2 lít khí NO duy nhất (điều kiện tiêu chuẩn).</w:t>
      </w:r>
      <w:r w:rsidR="00BD67FC"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Tính khối lượng mỗi kim loại trong hỗn hợp ban đầu?</w:t>
      </w:r>
    </w:p>
    <w:p w:rsidR="003E505D" w:rsidRPr="00451481" w:rsidRDefault="003E505D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44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2A2F6E" w:rsidRPr="00451481" w:rsidRDefault="002A2F6E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</w:t>
      </w:r>
      <w:r w:rsidR="001278F8" w:rsidRPr="00451481">
        <w:rPr>
          <w:bCs w:val="0"/>
          <w:iCs/>
          <w:sz w:val="28"/>
          <w:szCs w:val="28"/>
        </w:rPr>
        <w:t xml:space="preserve">rình bày lý thuyết về </w:t>
      </w:r>
      <w:r w:rsidRPr="00451481">
        <w:rPr>
          <w:bCs w:val="0"/>
          <w:iCs/>
          <w:sz w:val="28"/>
          <w:szCs w:val="28"/>
        </w:rPr>
        <w:t>khí Nit</w:t>
      </w:r>
      <w:r w:rsidR="001278F8" w:rsidRPr="00451481">
        <w:rPr>
          <w:bCs w:val="0"/>
          <w:iCs/>
          <w:sz w:val="28"/>
          <w:szCs w:val="28"/>
        </w:rPr>
        <w:t>ơ</w:t>
      </w:r>
      <w:r w:rsidRPr="00451481">
        <w:rPr>
          <w:bCs w:val="0"/>
          <w:iCs/>
          <w:sz w:val="28"/>
          <w:szCs w:val="28"/>
        </w:rPr>
        <w:t xml:space="preserve"> (N</w:t>
      </w:r>
      <w:r w:rsidRPr="00451481">
        <w:rPr>
          <w:bCs w:val="0"/>
          <w:iCs/>
          <w:sz w:val="28"/>
          <w:szCs w:val="28"/>
          <w:vertAlign w:val="subscript"/>
        </w:rPr>
        <w:t xml:space="preserve">2 </w:t>
      </w:r>
      <w:r w:rsidRPr="00451481">
        <w:rPr>
          <w:bCs w:val="0"/>
          <w:iCs/>
          <w:sz w:val="28"/>
          <w:szCs w:val="28"/>
        </w:rPr>
        <w:t xml:space="preserve">). </w:t>
      </w:r>
    </w:p>
    <w:p w:rsidR="002A2F6E" w:rsidRPr="00451481" w:rsidRDefault="002A2F6E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bCs/>
          <w:sz w:val="28"/>
          <w:szCs w:val="28"/>
        </w:rPr>
        <w:t>1. Tính chất vật lí và trạng thái thiên nhiên</w:t>
      </w:r>
      <w:r w:rsidRPr="00451481">
        <w:rPr>
          <w:b w:val="0"/>
          <w:sz w:val="28"/>
          <w:szCs w:val="28"/>
        </w:rPr>
        <w:t xml:space="preserve"> </w:t>
      </w:r>
    </w:p>
    <w:p w:rsidR="002A2F6E" w:rsidRPr="00451481" w:rsidRDefault="002A2F6E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12" w:anchor="51" w:tgtFrame="_blank" w:history="1">
        <w:r w:rsidRPr="00451481">
          <w:rPr>
            <w:rStyle w:val="Hyperlink"/>
            <w:rFonts w:eastAsiaTheme="minorEastAsia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2A2F6E" w:rsidRPr="00451481" w:rsidRDefault="002A2F6E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2A2F6E" w:rsidRPr="00451481" w:rsidRDefault="002A2F6E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2A2F6E" w:rsidRPr="00451481" w:rsidRDefault="002A2F6E" w:rsidP="00451481">
      <w:pPr>
        <w:pStyle w:val="Heading1"/>
        <w:spacing w:before="0" w:beforeAutospacing="0" w:after="0" w:afterAutospacing="0" w:line="276" w:lineRule="auto"/>
        <w:jc w:val="both"/>
        <w:textAlignment w:val="baseline"/>
        <w:rPr>
          <w:spacing w:val="-10"/>
          <w:sz w:val="28"/>
          <w:szCs w:val="28"/>
        </w:rPr>
      </w:pPr>
      <w:r w:rsidRPr="00451481">
        <w:rPr>
          <w:spacing w:val="-10"/>
          <w:sz w:val="28"/>
          <w:szCs w:val="28"/>
        </w:rPr>
        <w:t>Phụ gia Nitrit và Nitrat trong thực phẩm – những điều bạn cần biết!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BD67FC" w:rsidRPr="00451481" w:rsidRDefault="002A2F6E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b/>
          <w:sz w:val="28"/>
          <w:szCs w:val="28"/>
        </w:rPr>
        <w:t xml:space="preserve">Câu </w:t>
      </w:r>
      <w:r w:rsidR="00BD67FC" w:rsidRPr="00451481">
        <w:rPr>
          <w:b/>
          <w:sz w:val="28"/>
          <w:szCs w:val="28"/>
        </w:rPr>
        <w:t>1</w:t>
      </w:r>
      <w:r w:rsidRPr="00451481">
        <w:rPr>
          <w:b/>
          <w:sz w:val="28"/>
          <w:szCs w:val="28"/>
        </w:rPr>
        <w:t>:</w:t>
      </w:r>
      <w:r w:rsidRPr="00451481">
        <w:rPr>
          <w:sz w:val="28"/>
          <w:szCs w:val="28"/>
        </w:rPr>
        <w:t xml:space="preserve"> Tính pH của</w:t>
      </w:r>
      <w:r w:rsidR="00BD67FC" w:rsidRPr="00451481">
        <w:rPr>
          <w:sz w:val="28"/>
          <w:szCs w:val="28"/>
        </w:rPr>
        <w:t>:</w:t>
      </w:r>
      <w:r w:rsidRPr="00451481">
        <w:rPr>
          <w:sz w:val="28"/>
          <w:szCs w:val="28"/>
        </w:rPr>
        <w:t xml:space="preserve"> </w:t>
      </w:r>
    </w:p>
    <w:p w:rsidR="00BD67FC" w:rsidRPr="00451481" w:rsidRDefault="00BD67FC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Dung dịch sau H</w:t>
      </w:r>
      <w:r w:rsidRPr="00451481">
        <w:rPr>
          <w:sz w:val="28"/>
          <w:szCs w:val="28"/>
          <w:vertAlign w:val="subscript"/>
        </w:rPr>
        <w:t>2</w:t>
      </w:r>
      <w:r w:rsidRPr="00451481">
        <w:rPr>
          <w:sz w:val="28"/>
          <w:szCs w:val="28"/>
        </w:rPr>
        <w:t>SO</w:t>
      </w:r>
      <w:r w:rsidRPr="00451481">
        <w:rPr>
          <w:sz w:val="28"/>
          <w:szCs w:val="28"/>
          <w:vertAlign w:val="subscript"/>
        </w:rPr>
        <w:t xml:space="preserve">4 </w:t>
      </w:r>
      <w:r w:rsidRPr="00451481">
        <w:rPr>
          <w:sz w:val="28"/>
          <w:szCs w:val="28"/>
        </w:rPr>
        <w:t xml:space="preserve"> 0,005M</w:t>
      </w:r>
    </w:p>
    <w:p w:rsidR="002A2F6E" w:rsidRPr="00451481" w:rsidRDefault="00BD67FC" w:rsidP="00451481">
      <w:pPr>
        <w:pStyle w:val="NormalWeb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D</w:t>
      </w:r>
      <w:r w:rsidR="002A2F6E" w:rsidRPr="00451481">
        <w:rPr>
          <w:sz w:val="28"/>
          <w:szCs w:val="28"/>
        </w:rPr>
        <w:t>ung dịch sau Ba(OH)</w:t>
      </w:r>
      <w:r w:rsidR="002A2F6E" w:rsidRPr="00451481">
        <w:rPr>
          <w:sz w:val="28"/>
          <w:szCs w:val="28"/>
          <w:vertAlign w:val="subscript"/>
        </w:rPr>
        <w:t xml:space="preserve">2 </w:t>
      </w:r>
      <w:r w:rsidR="002A2F6E" w:rsidRPr="00451481">
        <w:rPr>
          <w:sz w:val="28"/>
          <w:szCs w:val="28"/>
        </w:rPr>
        <w:t xml:space="preserve"> 0,005M</w:t>
      </w:r>
    </w:p>
    <w:p w:rsidR="002A2F6E" w:rsidRPr="00451481" w:rsidRDefault="002A2F6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2,7 gam một hợp chất hữu cơ (X) ta thu được 4,48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(đktc) và 2,7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O.Tìm công thức phân tử của (X) biết tỉ khối hơi của (X)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 bằng 27.</w:t>
      </w:r>
    </w:p>
    <w:p w:rsidR="002A2F6E" w:rsidRPr="00451481" w:rsidRDefault="002A2F6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D67FC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51481">
        <w:rPr>
          <w:rFonts w:ascii="Times New Roman" w:hAnsi="Times New Roman" w:cs="Times New Roman"/>
          <w:sz w:val="28"/>
          <w:szCs w:val="28"/>
        </w:rPr>
        <w:t>Hòa tan hết 52,8 gam hỗn hợp Cu và Fe vào dung dịch HNO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(dư) thu được 17,92 lít khí NO duy nhất (điều kiện tiêu chuẩn).</w:t>
      </w:r>
    </w:p>
    <w:p w:rsidR="002A2F6E" w:rsidRPr="00451481" w:rsidRDefault="002A2F6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Tính khối lượng mỗi kim loại trong hỗn hợp ban đầu?</w:t>
      </w:r>
    </w:p>
    <w:p w:rsidR="002A2F6E" w:rsidRPr="00451481" w:rsidRDefault="002A2F6E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78F8" w:rsidRPr="00451481" w:rsidRDefault="001278F8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45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DA6E20" w:rsidRPr="00451481" w:rsidRDefault="00D7333A" w:rsidP="00451481">
      <w:pPr>
        <w:pStyle w:val="Heading2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</w:t>
      </w:r>
      <w:r w:rsidR="001278F8" w:rsidRPr="00451481">
        <w:rPr>
          <w:bCs w:val="0"/>
          <w:iCs/>
          <w:sz w:val="28"/>
          <w:szCs w:val="28"/>
        </w:rPr>
        <w:t>rình bày lý thuyết về</w:t>
      </w:r>
      <w:r w:rsidR="001278F8" w:rsidRPr="00451481">
        <w:rPr>
          <w:sz w:val="28"/>
          <w:szCs w:val="28"/>
        </w:rPr>
        <w:t xml:space="preserve"> ankan</w:t>
      </w:r>
    </w:p>
    <w:p w:rsidR="00DA6E20" w:rsidRPr="00451481" w:rsidRDefault="00DA6E20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>1. Đồng đẳng, đồng phân</w:t>
      </w:r>
    </w:p>
    <w:p w:rsidR="00DA6E20" w:rsidRPr="00451481" w:rsidRDefault="00DA6E20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>2. Tính chất vật lí</w:t>
      </w:r>
    </w:p>
    <w:p w:rsidR="00DA6E20" w:rsidRPr="00451481" w:rsidRDefault="00DA6E20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 xml:space="preserve">3. Tính chất hóa học </w:t>
      </w:r>
    </w:p>
    <w:p w:rsidR="00D8095D" w:rsidRPr="00451481" w:rsidRDefault="00DA6E20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4. Điều chế và ứng dụng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DA6E20" w:rsidRPr="00451481" w:rsidRDefault="00DA6E20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Cs w:val="0"/>
          <w:sz w:val="28"/>
          <w:szCs w:val="28"/>
        </w:rPr>
      </w:pPr>
      <w:r w:rsidRPr="00451481">
        <w:rPr>
          <w:rFonts w:ascii="Times New Roman" w:hAnsi="Times New Roman"/>
          <w:sz w:val="28"/>
          <w:szCs w:val="28"/>
        </w:rPr>
        <w:t>Thành phần hóa học của dầu thô, thành phần hydrocacbon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D8095D" w:rsidRPr="00451481" w:rsidRDefault="00D8095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1.</w:t>
      </w:r>
      <w:r w:rsidR="00BD67FC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Đốt cháy hoàn toàn 3,6 gam ankan (X) thu được 5,6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(điều kiện tiêu chuẩn). Xác định công thức phân tử của (X).</w:t>
      </w:r>
    </w:p>
    <w:p w:rsidR="00BD67FC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2. 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Đốt cháy hoàn toàn 2,85 gam hợp chất hữu cơ (X) thu được 6,6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và 2,25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O. Tỉ khối hơi của (X) đối với C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6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là 3,8. </w:t>
      </w:r>
    </w:p>
    <w:p w:rsidR="00BD67FC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a/Xác định công thức đơn giản nhất của chất (X).</w:t>
      </w:r>
    </w:p>
    <w:p w:rsidR="00BD67FC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b/Xác định công thức phân tử của (X).</w:t>
      </w:r>
    </w:p>
    <w:p w:rsidR="00D8095D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3</w:t>
      </w:r>
      <w:r w:rsidR="00D8095D" w:rsidRPr="00451481">
        <w:rPr>
          <w:rFonts w:ascii="Times New Roman" w:hAnsi="Times New Roman" w:cs="Times New Roman"/>
          <w:sz w:val="28"/>
          <w:szCs w:val="28"/>
        </w:rPr>
        <w:t>. Tính pH của các dung dịch sau :</w:t>
      </w:r>
    </w:p>
    <w:p w:rsidR="00D8095D" w:rsidRPr="00451481" w:rsidRDefault="00D8095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</w:t>
      </w:r>
      <w:r w:rsidR="001278F8" w:rsidRPr="00451481">
        <w:rPr>
          <w:rFonts w:ascii="Times New Roman" w:hAnsi="Times New Roman" w:cs="Times New Roman"/>
          <w:sz w:val="28"/>
          <w:szCs w:val="28"/>
        </w:rPr>
        <w:t xml:space="preserve"> D</w:t>
      </w:r>
      <w:r w:rsidRPr="00451481">
        <w:rPr>
          <w:rFonts w:ascii="Times New Roman" w:hAnsi="Times New Roman" w:cs="Times New Roman"/>
          <w:sz w:val="28"/>
          <w:szCs w:val="28"/>
        </w:rPr>
        <w:t>ung dịch HCl 0,02 M</w:t>
      </w:r>
    </w:p>
    <w:p w:rsidR="00D8095D" w:rsidRPr="00451481" w:rsidRDefault="00D8095D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</w:t>
      </w:r>
      <w:r w:rsidR="001278F8" w:rsidRPr="00451481">
        <w:rPr>
          <w:rFonts w:ascii="Times New Roman" w:hAnsi="Times New Roman" w:cs="Times New Roman"/>
          <w:sz w:val="28"/>
          <w:szCs w:val="28"/>
        </w:rPr>
        <w:t xml:space="preserve"> D</w:t>
      </w:r>
      <w:r w:rsidRPr="00451481">
        <w:rPr>
          <w:rFonts w:ascii="Times New Roman" w:hAnsi="Times New Roman" w:cs="Times New Roman"/>
          <w:sz w:val="28"/>
          <w:szCs w:val="28"/>
        </w:rPr>
        <w:t>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0,003M</w:t>
      </w:r>
    </w:p>
    <w:p w:rsidR="001278F8" w:rsidRPr="00451481" w:rsidRDefault="001278F8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46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697099" w:rsidRPr="00451481" w:rsidRDefault="00D8095D" w:rsidP="00451481">
      <w:pPr>
        <w:pStyle w:val="Heading2"/>
        <w:spacing w:before="0" w:beforeAutospacing="0" w:after="0" w:afterAutospacing="0" w:line="276" w:lineRule="auto"/>
        <w:jc w:val="both"/>
        <w:rPr>
          <w:sz w:val="28"/>
          <w:szCs w:val="28"/>
          <w:lang w:val="pt-BR"/>
        </w:rPr>
      </w:pPr>
      <w:r w:rsidRPr="00451481">
        <w:rPr>
          <w:bCs w:val="0"/>
          <w:iCs/>
          <w:sz w:val="28"/>
          <w:szCs w:val="28"/>
        </w:rPr>
        <w:t>T</w:t>
      </w:r>
      <w:r w:rsidR="001278F8" w:rsidRPr="00451481">
        <w:rPr>
          <w:bCs w:val="0"/>
          <w:iCs/>
          <w:sz w:val="28"/>
          <w:szCs w:val="28"/>
        </w:rPr>
        <w:t>rình bày lý thuyết về</w:t>
      </w:r>
      <w:bookmarkStart w:id="23" w:name="_Toc430457672"/>
      <w:bookmarkStart w:id="24" w:name="_Toc461282636"/>
      <w:bookmarkStart w:id="25" w:name="_Toc51620759"/>
      <w:r w:rsidR="001278F8" w:rsidRPr="00451481">
        <w:rPr>
          <w:sz w:val="28"/>
          <w:szCs w:val="28"/>
          <w:lang w:val="pt-BR"/>
        </w:rPr>
        <w:t xml:space="preserve">  lưu huỳnh</w:t>
      </w:r>
      <w:bookmarkEnd w:id="23"/>
      <w:bookmarkEnd w:id="24"/>
      <w:bookmarkEnd w:id="25"/>
    </w:p>
    <w:p w:rsidR="00697099" w:rsidRPr="00451481" w:rsidRDefault="0069709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 xml:space="preserve">1. Vị trí, cấu hình electron nguyên tử </w:t>
      </w:r>
    </w:p>
    <w:p w:rsidR="00697099" w:rsidRPr="00451481" w:rsidRDefault="0069709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>2. Tính chất vật lí</w:t>
      </w:r>
    </w:p>
    <w:p w:rsidR="00697099" w:rsidRPr="00451481" w:rsidRDefault="0069709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>3. Tính chất hóa học</w:t>
      </w:r>
    </w:p>
    <w:p w:rsidR="00697099" w:rsidRPr="00451481" w:rsidRDefault="0069709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4. Ứng dụng của lưu huỳnh</w:t>
      </w:r>
    </w:p>
    <w:p w:rsidR="00697099" w:rsidRPr="00451481" w:rsidRDefault="0069709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5. Trạng thái tự nhiên và sản xuất lưu huỳnh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105A2F" w:rsidRPr="00451481" w:rsidRDefault="00105A2F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Vai trò của lưu huỳnh đối với sức khỏe con người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105A2F" w:rsidRPr="00451481" w:rsidRDefault="00105A2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Tính pH của các dung dịch sau :</w:t>
      </w:r>
    </w:p>
    <w:p w:rsidR="00105A2F" w:rsidRPr="00451481" w:rsidRDefault="00105A2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a)dung dich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0,02M</w:t>
      </w:r>
    </w:p>
    <w:p w:rsidR="00105A2F" w:rsidRPr="00451481" w:rsidRDefault="00105A2F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b)dung dịch NaOH 0,03M</w:t>
      </w:r>
    </w:p>
    <w:p w:rsidR="00485562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</w:rPr>
        <w:t>2</w:t>
      </w:r>
      <w:r w:rsidR="003F4262" w:rsidRPr="00451481">
        <w:rPr>
          <w:rFonts w:ascii="Times New Roman" w:hAnsi="Times New Roman" w:cs="Times New Roman"/>
          <w:sz w:val="28"/>
          <w:szCs w:val="28"/>
        </w:rPr>
        <w:t>. Hòa tan 33,4 gam hỗn hợp  Fe và Al bằng dung dịch axit H</w:t>
      </w:r>
      <w:r w:rsidR="003F4262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F4262" w:rsidRPr="00451481">
        <w:rPr>
          <w:rFonts w:ascii="Times New Roman" w:hAnsi="Times New Roman" w:cs="Times New Roman"/>
          <w:sz w:val="28"/>
          <w:szCs w:val="28"/>
        </w:rPr>
        <w:t>SO</w:t>
      </w:r>
      <w:r w:rsidR="003F4262"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3F4262" w:rsidRPr="00451481">
        <w:rPr>
          <w:rFonts w:ascii="Times New Roman" w:hAnsi="Times New Roman" w:cs="Times New Roman"/>
          <w:sz w:val="28"/>
          <w:szCs w:val="28"/>
        </w:rPr>
        <w:t xml:space="preserve"> loãng dư thu được </w:t>
      </w:r>
      <w:r w:rsidR="003F4262" w:rsidRPr="00451481">
        <w:rPr>
          <w:rFonts w:ascii="Times New Roman" w:hAnsi="Times New Roman" w:cs="Times New Roman"/>
          <w:sz w:val="28"/>
          <w:szCs w:val="28"/>
          <w:lang w:val="pt-BR"/>
        </w:rPr>
        <w:t>17,92  lit</w:t>
      </w:r>
      <w:r w:rsidR="003F4262" w:rsidRPr="00451481">
        <w:rPr>
          <w:rFonts w:ascii="Times New Roman" w:hAnsi="Times New Roman" w:cs="Times New Roman"/>
          <w:sz w:val="28"/>
          <w:szCs w:val="28"/>
        </w:rPr>
        <w:t xml:space="preserve"> khí hidro (điều kiện tiêu chuẩn) </w:t>
      </w:r>
      <w:r w:rsidR="003F4262" w:rsidRPr="00451481">
        <w:rPr>
          <w:rFonts w:ascii="Times New Roman" w:hAnsi="Times New Roman" w:cs="Times New Roman"/>
          <w:sz w:val="28"/>
          <w:szCs w:val="28"/>
          <w:lang w:val="de-DE"/>
        </w:rPr>
        <w:t>Xác định thành phần phần trăm về khối lượng của mỗi kim loại trong hỗn hợp</w:t>
      </w:r>
    </w:p>
    <w:p w:rsidR="00485562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3</w:t>
      </w:r>
      <w:r w:rsidR="00485562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. </w:t>
      </w:r>
      <w:r w:rsidR="00485562" w:rsidRPr="00451481">
        <w:rPr>
          <w:rFonts w:ascii="Times New Roman" w:hAnsi="Times New Roman" w:cs="Times New Roman"/>
          <w:sz w:val="28"/>
          <w:szCs w:val="28"/>
          <w:lang w:val="pt-BR"/>
        </w:rPr>
        <w:t>Đốt cháy hoàn toàn 2,85 gam hợp chất hữu cơ (X) thu được 6,6 gam CO</w:t>
      </w:r>
      <w:r w:rsidR="00485562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485562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và 2,25 gam H</w:t>
      </w:r>
      <w:r w:rsidR="00485562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485562" w:rsidRPr="00451481">
        <w:rPr>
          <w:rFonts w:ascii="Times New Roman" w:hAnsi="Times New Roman" w:cs="Times New Roman"/>
          <w:sz w:val="28"/>
          <w:szCs w:val="28"/>
          <w:lang w:val="pt-BR"/>
        </w:rPr>
        <w:t>O. Tỉ khối hơi của (X) đối với C</w:t>
      </w:r>
      <w:r w:rsidR="00485562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2</w:t>
      </w:r>
      <w:r w:rsidR="00485562" w:rsidRPr="00451481">
        <w:rPr>
          <w:rFonts w:ascii="Times New Roman" w:hAnsi="Times New Roman" w:cs="Times New Roman"/>
          <w:sz w:val="28"/>
          <w:szCs w:val="28"/>
          <w:lang w:val="pt-BR"/>
        </w:rPr>
        <w:t>H</w:t>
      </w:r>
      <w:r w:rsidR="00485562" w:rsidRPr="00451481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6</w:t>
      </w:r>
      <w:r w:rsidR="00485562" w:rsidRPr="00451481">
        <w:rPr>
          <w:rFonts w:ascii="Times New Roman" w:hAnsi="Times New Roman" w:cs="Times New Roman"/>
          <w:sz w:val="28"/>
          <w:szCs w:val="28"/>
          <w:lang w:val="pt-BR"/>
        </w:rPr>
        <w:t xml:space="preserve"> là 3,8. </w:t>
      </w:r>
    </w:p>
    <w:p w:rsidR="00485562" w:rsidRPr="00451481" w:rsidRDefault="00485562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a/Xác định công thức đơn giản nhất của chất (X).</w:t>
      </w:r>
    </w:p>
    <w:p w:rsidR="00485562" w:rsidRPr="00451481" w:rsidRDefault="00485562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b/Xác định công thức phân tử của (X).</w:t>
      </w:r>
    </w:p>
    <w:p w:rsidR="001278F8" w:rsidRPr="00451481" w:rsidRDefault="001278F8" w:rsidP="0045148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1481">
        <w:rPr>
          <w:rFonts w:ascii="Times New Roman" w:hAnsi="Times New Roman" w:cs="Times New Roman"/>
          <w:b/>
          <w:bCs/>
          <w:iCs/>
          <w:sz w:val="28"/>
          <w:szCs w:val="28"/>
        </w:rPr>
        <w:br w:type="page"/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 xml:space="preserve">ĐỀ TÀI SỐ </w:t>
      </w:r>
      <w:r w:rsidR="00D34F48" w:rsidRPr="00451481">
        <w:rPr>
          <w:sz w:val="28"/>
          <w:szCs w:val="28"/>
        </w:rPr>
        <w:t>47</w:t>
      </w:r>
    </w:p>
    <w:p w:rsidR="00024400" w:rsidRPr="00451481" w:rsidRDefault="0002440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7F03B6" w:rsidRPr="00451481" w:rsidRDefault="007F03B6" w:rsidP="00451481">
      <w:pPr>
        <w:pStyle w:val="Heading2"/>
        <w:spacing w:before="0" w:beforeAutospacing="0" w:after="0" w:afterAutospacing="0" w:line="276" w:lineRule="auto"/>
        <w:jc w:val="both"/>
        <w:rPr>
          <w:sz w:val="28"/>
          <w:szCs w:val="28"/>
          <w:lang w:val="pt-BR"/>
        </w:rPr>
      </w:pPr>
      <w:r w:rsidRPr="00451481">
        <w:rPr>
          <w:bCs w:val="0"/>
          <w:iCs/>
          <w:sz w:val="28"/>
          <w:szCs w:val="28"/>
        </w:rPr>
        <w:t>T</w:t>
      </w:r>
      <w:r w:rsidR="001278F8" w:rsidRPr="00451481">
        <w:rPr>
          <w:bCs w:val="0"/>
          <w:iCs/>
          <w:sz w:val="28"/>
          <w:szCs w:val="28"/>
        </w:rPr>
        <w:t>rình bày lý thuyết về</w:t>
      </w:r>
      <w:r w:rsidR="001278F8" w:rsidRPr="00451481">
        <w:rPr>
          <w:sz w:val="28"/>
          <w:szCs w:val="28"/>
          <w:lang w:val="pt-BR"/>
        </w:rPr>
        <w:t xml:space="preserve">  hidro sunfua</w:t>
      </w:r>
      <w:r w:rsidRPr="00451481">
        <w:rPr>
          <w:i/>
          <w:sz w:val="28"/>
          <w:szCs w:val="28"/>
          <w:lang w:val="pt-BR"/>
        </w:rPr>
        <w:t xml:space="preserve"> </w:t>
      </w:r>
    </w:p>
    <w:p w:rsidR="007F03B6" w:rsidRPr="00451481" w:rsidRDefault="007F03B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1. Tính chất vật lí</w:t>
      </w:r>
    </w:p>
    <w:p w:rsidR="007F03B6" w:rsidRPr="00451481" w:rsidRDefault="007F03B6" w:rsidP="00451481">
      <w:pPr>
        <w:tabs>
          <w:tab w:val="left" w:leader="dot" w:pos="949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2. Tính chất hóa học</w:t>
      </w:r>
    </w:p>
    <w:p w:rsidR="007F03B6" w:rsidRPr="00451481" w:rsidRDefault="007F03B6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3. Trạng thái tự nhiên và điều chế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7F03B6" w:rsidRPr="00451481" w:rsidRDefault="001278F8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Natri sunfua là gì? Tính chất, công thức phân tử, ứng dụng 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1F7D83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1</w:t>
      </w:r>
      <w:r w:rsidR="002A2F6E" w:rsidRPr="00451481">
        <w:rPr>
          <w:rFonts w:ascii="Times New Roman" w:hAnsi="Times New Roman" w:cs="Times New Roman"/>
          <w:sz w:val="28"/>
          <w:szCs w:val="28"/>
        </w:rPr>
        <w:t xml:space="preserve">. </w:t>
      </w:r>
      <w:r w:rsidR="001F7D83"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1F7D83" w:rsidRPr="00451481" w:rsidRDefault="001F7D83" w:rsidP="00451481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</w:t>
      </w:r>
      <w:r w:rsidR="001278F8" w:rsidRPr="00451481">
        <w:rPr>
          <w:rFonts w:ascii="Times New Roman" w:hAnsi="Times New Roman" w:cs="Times New Roman"/>
          <w:sz w:val="28"/>
          <w:szCs w:val="28"/>
        </w:rPr>
        <w:t xml:space="preserve"> D</w:t>
      </w:r>
      <w:r w:rsidRPr="00451481">
        <w:rPr>
          <w:rFonts w:ascii="Times New Roman" w:hAnsi="Times New Roman" w:cs="Times New Roman"/>
          <w:sz w:val="28"/>
          <w:szCs w:val="28"/>
        </w:rPr>
        <w:t>ung dich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0,002M</w:t>
      </w:r>
    </w:p>
    <w:p w:rsidR="001F7D83" w:rsidRPr="00451481" w:rsidRDefault="001F7D83" w:rsidP="00451481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</w:t>
      </w:r>
      <w:r w:rsidR="001278F8" w:rsidRPr="00451481">
        <w:rPr>
          <w:rFonts w:ascii="Times New Roman" w:hAnsi="Times New Roman" w:cs="Times New Roman"/>
          <w:sz w:val="28"/>
          <w:szCs w:val="28"/>
        </w:rPr>
        <w:t xml:space="preserve"> D</w:t>
      </w:r>
      <w:r w:rsidRPr="00451481">
        <w:rPr>
          <w:rFonts w:ascii="Times New Roman" w:hAnsi="Times New Roman" w:cs="Times New Roman"/>
          <w:sz w:val="28"/>
          <w:szCs w:val="28"/>
        </w:rPr>
        <w:t>ung dịch KOH 0,05M</w:t>
      </w:r>
    </w:p>
    <w:p w:rsidR="001F7D83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2</w:t>
      </w:r>
      <w:r w:rsidR="001F7D83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. Hòa tan </w:t>
      </w:r>
      <w:r w:rsidR="001F7D83" w:rsidRPr="00451481">
        <w:rPr>
          <w:rFonts w:ascii="Times New Roman" w:hAnsi="Times New Roman" w:cs="Times New Roman"/>
          <w:sz w:val="28"/>
          <w:szCs w:val="28"/>
        </w:rPr>
        <w:t>12</w:t>
      </w:r>
      <w:r w:rsidR="001F7D83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gam hỗn hợp bột sắt và đồng trong dung dịch HNO</w:t>
      </w:r>
      <w:r w:rsidR="001F7D83"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3</w:t>
      </w:r>
      <w:r w:rsidR="001F7D83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1F7D83" w:rsidRPr="00451481">
        <w:rPr>
          <w:rFonts w:ascii="Times New Roman" w:hAnsi="Times New Roman" w:cs="Times New Roman"/>
          <w:sz w:val="28"/>
          <w:szCs w:val="28"/>
        </w:rPr>
        <w:t>đặc nóng thu</w:t>
      </w:r>
      <w:r w:rsidR="001F7D83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được </w:t>
      </w:r>
      <w:r w:rsidR="001F7D83" w:rsidRPr="00451481">
        <w:rPr>
          <w:rFonts w:ascii="Times New Roman" w:hAnsi="Times New Roman" w:cs="Times New Roman"/>
          <w:sz w:val="28"/>
          <w:szCs w:val="28"/>
        </w:rPr>
        <w:t>11,2</w:t>
      </w:r>
      <w:r w:rsidR="001F7D83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lit khí NO</w:t>
      </w:r>
      <w:r w:rsidR="001F7D83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F7D83"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 (điều kiện tiêu chuẩn). Xác định thành phần phần trăm về khối lượng của mỗi kim loại trong hỗn hợp </w:t>
      </w:r>
    </w:p>
    <w:p w:rsidR="001F7D83" w:rsidRPr="00451481" w:rsidRDefault="00BD67FC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es-ES"/>
        </w:rPr>
        <w:t>3</w:t>
      </w:r>
      <w:r w:rsidR="001F7D83" w:rsidRPr="00451481">
        <w:rPr>
          <w:rFonts w:ascii="Times New Roman" w:hAnsi="Times New Roman" w:cs="Times New Roman"/>
          <w:sz w:val="28"/>
          <w:szCs w:val="28"/>
          <w:lang w:val="es-ES"/>
        </w:rPr>
        <w:t>.</w:t>
      </w:r>
      <w:r w:rsidR="00707909" w:rsidRPr="00451481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 w:rsidR="001F7D83" w:rsidRPr="00451481">
        <w:rPr>
          <w:rFonts w:ascii="Times New Roman" w:hAnsi="Times New Roman" w:cs="Times New Roman"/>
          <w:sz w:val="28"/>
          <w:szCs w:val="28"/>
          <w:lang w:val="es-ES"/>
        </w:rPr>
        <w:t>Hợp chất (Y) chứa các nguyên tố C, H, O. Đốt cháy hoàn toàn 0,88 gam (Y) thu được 1,76 gam CO</w:t>
      </w:r>
      <w:r w:rsidR="001F7D83"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="001F7D83" w:rsidRPr="00451481">
        <w:rPr>
          <w:rFonts w:ascii="Times New Roman" w:hAnsi="Times New Roman" w:cs="Times New Roman"/>
          <w:sz w:val="28"/>
          <w:szCs w:val="28"/>
          <w:lang w:val="es-ES"/>
        </w:rPr>
        <w:t xml:space="preserve"> và 0,72 gam H</w:t>
      </w:r>
      <w:r w:rsidR="001F7D83" w:rsidRPr="00451481">
        <w:rPr>
          <w:rFonts w:ascii="Times New Roman" w:hAnsi="Times New Roman" w:cs="Times New Roman"/>
          <w:sz w:val="28"/>
          <w:szCs w:val="28"/>
          <w:vertAlign w:val="subscript"/>
          <w:lang w:val="es-ES"/>
        </w:rPr>
        <w:t>2</w:t>
      </w:r>
      <w:r w:rsidR="001F7D83" w:rsidRPr="00451481">
        <w:rPr>
          <w:rFonts w:ascii="Times New Roman" w:hAnsi="Times New Roman" w:cs="Times New Roman"/>
          <w:sz w:val="28"/>
          <w:szCs w:val="28"/>
          <w:lang w:val="es-ES"/>
        </w:rPr>
        <w:t xml:space="preserve">O. Tỉ khối hơi của (Y) so với không khí xấp xỉ bằng 3,04. </w:t>
      </w:r>
    </w:p>
    <w:p w:rsidR="001F7D83" w:rsidRPr="00451481" w:rsidRDefault="001F7D83" w:rsidP="00451481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a/Xác định công thức đơn giản nhất của chất (y).</w:t>
      </w:r>
    </w:p>
    <w:p w:rsidR="00707909" w:rsidRPr="00451481" w:rsidRDefault="001F7D83" w:rsidP="00451481">
      <w:pPr>
        <w:pStyle w:val="ListParagraph"/>
        <w:spacing w:after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51481">
        <w:rPr>
          <w:rFonts w:ascii="Times New Roman" w:hAnsi="Times New Roman" w:cs="Times New Roman"/>
          <w:sz w:val="28"/>
          <w:szCs w:val="28"/>
          <w:lang w:val="pt-BR"/>
        </w:rPr>
        <w:t>b/Xác định công thức phân tử của (Y).</w:t>
      </w:r>
      <w:r w:rsidR="00707909" w:rsidRPr="00451481">
        <w:rPr>
          <w:rFonts w:ascii="Times New Roman" w:hAnsi="Times New Roman" w:cs="Times New Roman"/>
          <w:sz w:val="28"/>
          <w:szCs w:val="28"/>
        </w:rPr>
        <w:br w:type="page"/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48</w:t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707909" w:rsidRPr="00451481" w:rsidRDefault="00707909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 xml:space="preserve">Trình bày lý thuyết về Lưu huỳnh. </w:t>
      </w:r>
    </w:p>
    <w:p w:rsidR="00707909" w:rsidRPr="00451481" w:rsidRDefault="00707909" w:rsidP="00451481">
      <w:pPr>
        <w:pStyle w:val="Heading2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451481">
        <w:rPr>
          <w:rStyle w:val="Strong"/>
          <w:bCs/>
          <w:sz w:val="28"/>
          <w:szCs w:val="28"/>
        </w:rPr>
        <w:t>1. Tính chất vật lí  và trạng thái thiên nhiên</w:t>
      </w:r>
      <w:r w:rsidRPr="00451481">
        <w:rPr>
          <w:b w:val="0"/>
          <w:sz w:val="28"/>
          <w:szCs w:val="28"/>
        </w:rPr>
        <w:t xml:space="preserve"> </w:t>
      </w:r>
    </w:p>
    <w:p w:rsidR="00707909" w:rsidRPr="00451481" w:rsidRDefault="0070790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2. </w:t>
      </w:r>
      <w:hyperlink r:id="rId13" w:anchor="51" w:tgtFrame="_blank" w:history="1">
        <w:r w:rsidRPr="00451481">
          <w:rPr>
            <w:rStyle w:val="Hyperlink"/>
            <w:rFonts w:eastAsiaTheme="minorEastAsia"/>
            <w:bCs/>
            <w:color w:val="auto"/>
            <w:sz w:val="28"/>
            <w:szCs w:val="28"/>
            <w:u w:val="none"/>
          </w:rPr>
          <w:t>Cấu tạo</w:t>
        </w:r>
      </w:hyperlink>
      <w:r w:rsidRPr="00451481">
        <w:rPr>
          <w:rStyle w:val="Strong"/>
          <w:b w:val="0"/>
          <w:sz w:val="28"/>
          <w:szCs w:val="28"/>
        </w:rPr>
        <w:t xml:space="preserve"> phân tử</w:t>
      </w:r>
    </w:p>
    <w:p w:rsidR="00707909" w:rsidRPr="00451481" w:rsidRDefault="0070790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3. Tính chất hóa học</w:t>
      </w:r>
    </w:p>
    <w:p w:rsidR="00707909" w:rsidRPr="00451481" w:rsidRDefault="0070790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4. Điều chế</w:t>
      </w:r>
      <w:r w:rsidRPr="00451481">
        <w:rPr>
          <w:sz w:val="28"/>
          <w:szCs w:val="28"/>
        </w:rPr>
        <w:t xml:space="preserve"> và ứ</w:t>
      </w:r>
      <w:r w:rsidRPr="00451481">
        <w:rPr>
          <w:rStyle w:val="Strong"/>
          <w:b w:val="0"/>
          <w:sz w:val="28"/>
          <w:szCs w:val="28"/>
        </w:rPr>
        <w:t xml:space="preserve">ng dụng 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707909" w:rsidRPr="00451481" w:rsidRDefault="00707909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bCs/>
          <w:sz w:val="28"/>
          <w:szCs w:val="28"/>
        </w:rPr>
      </w:pPr>
      <w:r w:rsidRPr="00451481">
        <w:rPr>
          <w:b/>
          <w:bCs/>
          <w:sz w:val="28"/>
          <w:szCs w:val="28"/>
        </w:rPr>
        <w:t>Các em hãy cho biết những ảnh hưởng tiêu cực của Lưu huỳnh đối với sức khỏe con người, đối với các sinh vật và đối với môi trường.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707909" w:rsidRPr="00451481" w:rsidRDefault="00BD67FC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1</w:t>
      </w:r>
      <w:r w:rsidR="00707909" w:rsidRPr="00451481">
        <w:rPr>
          <w:rFonts w:ascii="Times New Roman" w:hAnsi="Times New Roman" w:cs="Times New Roman"/>
          <w:sz w:val="28"/>
          <w:szCs w:val="28"/>
          <w:lang w:val="nl-NL"/>
        </w:rPr>
        <w:t>. Cho 30 gam hỗn hợp bột kim loại Ag và Cu tác dụng với dung dịch HNO</w:t>
      </w:r>
      <w:r w:rsidR="00707909" w:rsidRPr="00451481">
        <w:rPr>
          <w:rFonts w:ascii="Times New Roman" w:hAnsi="Times New Roman" w:cs="Times New Roman"/>
          <w:sz w:val="28"/>
          <w:szCs w:val="28"/>
          <w:vertAlign w:val="subscript"/>
          <w:lang w:val="nl-NL"/>
        </w:rPr>
        <w:t>3</w:t>
      </w:r>
      <w:r w:rsidR="00707909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 đặc, dư thì thu được 6,72 lít khí NO</w:t>
      </w:r>
      <w:r w:rsidR="00707909" w:rsidRPr="00451481">
        <w:rPr>
          <w:rFonts w:ascii="Times New Roman" w:hAnsi="Times New Roman" w:cs="Times New Roman"/>
          <w:sz w:val="28"/>
          <w:szCs w:val="28"/>
          <w:vertAlign w:val="subscript"/>
          <w:lang w:val="nl-NL"/>
        </w:rPr>
        <w:t>2</w:t>
      </w:r>
      <w:r w:rsidR="00707909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 (sản phẩm khử duy nhất, ở đktc). Thành phần phần trăm của Cu trong hỗn hợp </w:t>
      </w:r>
    </w:p>
    <w:p w:rsidR="00ED77CA" w:rsidRPr="00451481" w:rsidRDefault="00BD67FC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451481">
        <w:rPr>
          <w:rFonts w:ascii="Times New Roman" w:hAnsi="Times New Roman" w:cs="Times New Roman"/>
          <w:sz w:val="28"/>
          <w:szCs w:val="28"/>
          <w:lang w:val="nl-NL"/>
        </w:rPr>
        <w:t>2</w:t>
      </w:r>
      <w:r w:rsidR="00707909" w:rsidRPr="00451481">
        <w:rPr>
          <w:rFonts w:ascii="Times New Roman" w:hAnsi="Times New Roman" w:cs="Times New Roman"/>
          <w:sz w:val="28"/>
          <w:szCs w:val="28"/>
          <w:lang w:val="nl-NL"/>
        </w:rPr>
        <w:t>. Tính pH của</w:t>
      </w:r>
      <w:r w:rsidR="00ED77CA" w:rsidRPr="00451481">
        <w:rPr>
          <w:rFonts w:ascii="Times New Roman" w:hAnsi="Times New Roman" w:cs="Times New Roman"/>
          <w:sz w:val="28"/>
          <w:szCs w:val="28"/>
          <w:lang w:val="nl-NL"/>
        </w:rPr>
        <w:t xml:space="preserve">: </w:t>
      </w:r>
    </w:p>
    <w:p w:rsidR="00ED77CA" w:rsidRPr="00451481" w:rsidRDefault="00ED77CA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451481">
        <w:rPr>
          <w:rFonts w:ascii="Times New Roman" w:hAnsi="Times New Roman" w:cs="Times New Roman"/>
          <w:sz w:val="28"/>
          <w:szCs w:val="28"/>
        </w:rPr>
        <w:t>Dung dịch NaOH 0,005M</w:t>
      </w:r>
    </w:p>
    <w:p w:rsidR="00707909" w:rsidRPr="00451481" w:rsidRDefault="00ED77CA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451481">
        <w:rPr>
          <w:rFonts w:ascii="Times New Roman" w:hAnsi="Times New Roman" w:cs="Times New Roman"/>
          <w:sz w:val="28"/>
          <w:szCs w:val="28"/>
        </w:rPr>
        <w:t>D</w:t>
      </w:r>
      <w:r w:rsidR="00707909" w:rsidRPr="00451481">
        <w:rPr>
          <w:rFonts w:ascii="Times New Roman" w:hAnsi="Times New Roman" w:cs="Times New Roman"/>
          <w:sz w:val="28"/>
          <w:szCs w:val="28"/>
        </w:rPr>
        <w:t>ung dịch Ba(OH)</w:t>
      </w:r>
      <w:r w:rsidR="00707909"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07909" w:rsidRPr="00451481">
        <w:rPr>
          <w:rFonts w:ascii="Times New Roman" w:hAnsi="Times New Roman" w:cs="Times New Roman"/>
          <w:sz w:val="28"/>
          <w:szCs w:val="28"/>
        </w:rPr>
        <w:t xml:space="preserve"> 0,005M</w:t>
      </w:r>
    </w:p>
    <w:p w:rsidR="00707909" w:rsidRPr="00451481" w:rsidRDefault="00ED77CA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51481">
        <w:rPr>
          <w:rFonts w:ascii="Times New Roman" w:eastAsiaTheme="minorEastAsia" w:hAnsi="Times New Roman" w:cs="Times New Roman"/>
          <w:sz w:val="28"/>
          <w:szCs w:val="28"/>
          <w:lang w:val="pt-BR"/>
        </w:rPr>
        <w:t>3</w:t>
      </w:r>
      <w:r w:rsidR="00707909" w:rsidRPr="00451481">
        <w:rPr>
          <w:rFonts w:ascii="Times New Roman" w:eastAsiaTheme="minorEastAsia" w:hAnsi="Times New Roman" w:cs="Times New Roman"/>
          <w:sz w:val="28"/>
          <w:szCs w:val="28"/>
          <w:lang w:val="pt-BR"/>
        </w:rPr>
        <w:t>.</w:t>
      </w:r>
      <w:r w:rsidR="00707909" w:rsidRPr="00451481">
        <w:rPr>
          <w:rFonts w:ascii="Times New Roman" w:eastAsiaTheme="minorEastAsia" w:hAnsi="Times New Roman" w:cs="Times New Roman"/>
          <w:sz w:val="28"/>
          <w:szCs w:val="28"/>
        </w:rPr>
        <w:t xml:space="preserve"> Đốt cháy hoàn toàn 4,4 gam hợp chất hữu cơ (A) thu được 8,8 gam CO</w:t>
      </w:r>
      <w:r w:rsidR="00707909" w:rsidRPr="00451481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707909" w:rsidRPr="00451481">
        <w:rPr>
          <w:rFonts w:ascii="Times New Roman" w:eastAsiaTheme="minorEastAsia" w:hAnsi="Times New Roman" w:cs="Times New Roman"/>
          <w:sz w:val="28"/>
          <w:szCs w:val="28"/>
        </w:rPr>
        <w:t xml:space="preserve"> và 3,6 gam H</w:t>
      </w:r>
      <w:r w:rsidR="00707909" w:rsidRPr="00451481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="00707909" w:rsidRPr="00451481">
        <w:rPr>
          <w:rFonts w:ascii="Times New Roman" w:eastAsiaTheme="minorEastAsia" w:hAnsi="Times New Roman" w:cs="Times New Roman"/>
          <w:sz w:val="28"/>
          <w:szCs w:val="28"/>
        </w:rPr>
        <w:t xml:space="preserve">O. </w:t>
      </w:r>
    </w:p>
    <w:p w:rsidR="00707909" w:rsidRPr="00451481" w:rsidRDefault="00707909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51481">
        <w:rPr>
          <w:rFonts w:ascii="Times New Roman" w:eastAsiaTheme="minorEastAsia" w:hAnsi="Times New Roman" w:cs="Times New Roman"/>
          <w:sz w:val="28"/>
          <w:szCs w:val="28"/>
        </w:rPr>
        <w:t>a. Xác định công thức đơn giản nhất của chất (A).</w:t>
      </w:r>
    </w:p>
    <w:p w:rsidR="00707909" w:rsidRPr="00451481" w:rsidRDefault="00707909" w:rsidP="00451481">
      <w:pPr>
        <w:tabs>
          <w:tab w:val="left" w:pos="432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51481">
        <w:rPr>
          <w:rFonts w:ascii="Times New Roman" w:eastAsiaTheme="minorEastAsia" w:hAnsi="Times New Roman" w:cs="Times New Roman"/>
          <w:sz w:val="28"/>
          <w:szCs w:val="28"/>
        </w:rPr>
        <w:t>b. Tìm CTPT của (A).Tỉ khối hơi của (A) so với H</w:t>
      </w:r>
      <w:r w:rsidRPr="00451481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Theme="minorEastAsia" w:hAnsi="Times New Roman" w:cs="Times New Roman"/>
          <w:sz w:val="28"/>
          <w:szCs w:val="28"/>
        </w:rPr>
        <w:t xml:space="preserve"> bằng 22.</w:t>
      </w:r>
    </w:p>
    <w:p w:rsidR="00707909" w:rsidRPr="00451481" w:rsidRDefault="0070790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br w:type="page"/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49</w:t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707909" w:rsidRPr="00451481" w:rsidRDefault="00D7333A" w:rsidP="00451481">
      <w:pPr>
        <w:pStyle w:val="Heading2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</w:t>
      </w:r>
      <w:r w:rsidR="00707909" w:rsidRPr="00451481">
        <w:rPr>
          <w:bCs w:val="0"/>
          <w:iCs/>
          <w:sz w:val="28"/>
          <w:szCs w:val="28"/>
        </w:rPr>
        <w:t>rình bày lý thuyết về</w:t>
      </w:r>
      <w:r w:rsidR="00707909" w:rsidRPr="00451481">
        <w:rPr>
          <w:sz w:val="28"/>
          <w:szCs w:val="28"/>
        </w:rPr>
        <w:t xml:space="preserve"> ankan</w:t>
      </w:r>
    </w:p>
    <w:p w:rsidR="00707909" w:rsidRPr="00451481" w:rsidRDefault="0070790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>1. Đồng đẳng, đồng phân</w:t>
      </w:r>
    </w:p>
    <w:p w:rsidR="00707909" w:rsidRPr="00451481" w:rsidRDefault="0070790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>2. Tính chất vật lí</w:t>
      </w:r>
    </w:p>
    <w:p w:rsidR="00707909" w:rsidRPr="00451481" w:rsidRDefault="0070790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</w:rPr>
        <w:t xml:space="preserve">3. Tính chất hóa học </w:t>
      </w:r>
    </w:p>
    <w:p w:rsidR="00707909" w:rsidRPr="00451481" w:rsidRDefault="00707909" w:rsidP="00451481">
      <w:pPr>
        <w:pStyle w:val="Heading3"/>
        <w:spacing w:before="0" w:after="0" w:line="276" w:lineRule="auto"/>
        <w:jc w:val="both"/>
        <w:rPr>
          <w:rFonts w:ascii="Times New Roman" w:hAnsi="Times New Roman"/>
          <w:b w:val="0"/>
          <w:bCs w:val="0"/>
          <w:sz w:val="28"/>
          <w:szCs w:val="28"/>
          <w:lang w:val="pt-BR"/>
        </w:rPr>
      </w:pPr>
      <w:r w:rsidRPr="00451481">
        <w:rPr>
          <w:rFonts w:ascii="Times New Roman" w:hAnsi="Times New Roman"/>
          <w:b w:val="0"/>
          <w:bCs w:val="0"/>
          <w:sz w:val="28"/>
          <w:szCs w:val="28"/>
          <w:lang w:val="pt-BR"/>
        </w:rPr>
        <w:t>4. Điều chế và ứng dụng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707909" w:rsidRPr="00451481" w:rsidRDefault="00707909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Qui trình chế biến dầu thô thành xăng dầu như thế nào?</w:t>
      </w:r>
      <w:r w:rsidR="009033F0" w:rsidRPr="00451481">
        <w:rPr>
          <w:sz w:val="28"/>
          <w:szCs w:val="28"/>
        </w:rPr>
        <w:t xml:space="preserve"> </w:t>
      </w:r>
      <w:r w:rsidRPr="00451481">
        <w:rPr>
          <w:sz w:val="28"/>
          <w:szCs w:val="28"/>
        </w:rPr>
        <w:t>Nguồn gốc hiđrocacbon thiên nhiên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707909" w:rsidRPr="00451481" w:rsidRDefault="00707909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D77CA" w:rsidRPr="00451481">
        <w:rPr>
          <w:rFonts w:ascii="Times New Roman" w:hAnsi="Times New Roman" w:cs="Times New Roman"/>
          <w:b/>
          <w:sz w:val="28"/>
          <w:szCs w:val="28"/>
        </w:rPr>
        <w:t>1.</w:t>
      </w:r>
      <w:r w:rsidRPr="004514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Hòa tan 11 gam hỗn hợp  Fe và Al bằng dung dịch axit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hAnsi="Times New Roman" w:cs="Times New Roman"/>
          <w:sz w:val="28"/>
          <w:szCs w:val="28"/>
        </w:rPr>
        <w:t xml:space="preserve"> loãng dư thu được </w:t>
      </w:r>
      <w:r w:rsidRPr="00451481">
        <w:rPr>
          <w:rFonts w:ascii="Times New Roman" w:hAnsi="Times New Roman" w:cs="Times New Roman"/>
          <w:sz w:val="28"/>
          <w:szCs w:val="28"/>
          <w:lang w:val="pt-BR"/>
        </w:rPr>
        <w:t>8,96  lit</w:t>
      </w:r>
      <w:r w:rsidRPr="00451481">
        <w:rPr>
          <w:rFonts w:ascii="Times New Roman" w:hAnsi="Times New Roman" w:cs="Times New Roman"/>
          <w:sz w:val="28"/>
          <w:szCs w:val="28"/>
        </w:rPr>
        <w:t xml:space="preserve"> khí hidro (điều kiện tiêu chuẩn)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707909" w:rsidRPr="00451481" w:rsidRDefault="00707909" w:rsidP="00451481">
      <w:pPr>
        <w:pStyle w:val="ListParagraph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de-DE"/>
        </w:rPr>
        <w:t>Xác định thành phần phần trăm về khối lượng của mỗi kim loại trong hỗn hợp.</w:t>
      </w:r>
    </w:p>
    <w:p w:rsidR="00707909" w:rsidRPr="00451481" w:rsidRDefault="00707909" w:rsidP="00451481">
      <w:pPr>
        <w:pStyle w:val="ListParagraph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sz w:val="28"/>
          <w:szCs w:val="28"/>
          <w:lang w:val="vi-VN"/>
        </w:rPr>
        <w:t>Tính nồng độ phần trăm của 200 gam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vi-VN"/>
        </w:rPr>
        <w:t xml:space="preserve"> loãng. </w:t>
      </w:r>
    </w:p>
    <w:p w:rsidR="00707909" w:rsidRPr="00451481" w:rsidRDefault="00707909" w:rsidP="00451481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ED77CA" w:rsidRPr="00451481">
        <w:rPr>
          <w:rFonts w:ascii="Times New Roman" w:hAnsi="Times New Roman" w:cs="Times New Roman"/>
          <w:b/>
          <w:sz w:val="28"/>
          <w:szCs w:val="28"/>
          <w:lang w:val="it-IT"/>
        </w:rPr>
        <w:t>2.</w:t>
      </w:r>
      <w:r w:rsidRPr="00451481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Tính pH của các dung dịch sau :</w:t>
      </w:r>
    </w:p>
    <w:p w:rsidR="00707909" w:rsidRPr="00451481" w:rsidRDefault="00707909" w:rsidP="00451481">
      <w:pPr>
        <w:pStyle w:val="ListParagraph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Dung dich H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>SO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</w:rPr>
        <w:t>4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0,01M</w:t>
      </w:r>
    </w:p>
    <w:p w:rsidR="00707909" w:rsidRPr="00451481" w:rsidRDefault="00707909" w:rsidP="00451481">
      <w:pPr>
        <w:pStyle w:val="ListParagraph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1481">
        <w:rPr>
          <w:rFonts w:ascii="Times New Roman" w:eastAsia="Times New Roman" w:hAnsi="Times New Roman" w:cs="Times New Roman"/>
          <w:sz w:val="28"/>
          <w:szCs w:val="28"/>
        </w:rPr>
        <w:t>Dung dịch Ca(OH)</w:t>
      </w:r>
      <w:r w:rsidRPr="00451481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eastAsia="Times New Roman" w:hAnsi="Times New Roman" w:cs="Times New Roman"/>
          <w:sz w:val="28"/>
          <w:szCs w:val="28"/>
        </w:rPr>
        <w:t xml:space="preserve"> 0,03M</w:t>
      </w:r>
    </w:p>
    <w:p w:rsidR="00707909" w:rsidRPr="00451481" w:rsidRDefault="0070790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D77CA" w:rsidRPr="00451481">
        <w:rPr>
          <w:rFonts w:ascii="Times New Roman" w:hAnsi="Times New Roman" w:cs="Times New Roman"/>
          <w:b/>
          <w:sz w:val="28"/>
          <w:szCs w:val="28"/>
        </w:rPr>
        <w:t>3.</w:t>
      </w:r>
      <w:r w:rsidRPr="00451481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</w:rPr>
        <w:t>Oxi hoá hoàn toàn 0,23 gam hợp chất hữu cơ X thu được 0,224 lít khí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(đktc) và 0,27 gam nước.</w:t>
      </w:r>
    </w:p>
    <w:p w:rsidR="00707909" w:rsidRPr="00451481" w:rsidRDefault="0070790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a. Tính thành phần trăm các nguyên tố.</w:t>
      </w:r>
    </w:p>
    <w:p w:rsidR="00707909" w:rsidRPr="00451481" w:rsidRDefault="00707909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b. Cho tỉ khối hơi của X so với không khí 1,568. Xác định CTPT của X.</w:t>
      </w:r>
    </w:p>
    <w:p w:rsidR="00D34F48" w:rsidRPr="00451481" w:rsidRDefault="00D34F48" w:rsidP="00451481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451481">
        <w:rPr>
          <w:sz w:val="28"/>
          <w:szCs w:val="28"/>
        </w:rPr>
        <w:br w:type="page"/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51481">
        <w:rPr>
          <w:sz w:val="28"/>
          <w:szCs w:val="28"/>
        </w:rPr>
        <w:lastRenderedPageBreak/>
        <w:t>ĐỀ TÀI SỐ 50</w:t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1. LÝ THUYẾT CƠ SỞ</w:t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</w:rPr>
      </w:pPr>
      <w:r w:rsidRPr="00451481">
        <w:rPr>
          <w:bCs w:val="0"/>
          <w:iCs/>
          <w:sz w:val="28"/>
          <w:szCs w:val="28"/>
        </w:rPr>
        <w:t>Trình bày lý thuyết về phân bón hoá học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1.</w:t>
      </w:r>
      <w:r w:rsidRPr="00451481">
        <w:rPr>
          <w:rStyle w:val="Strong"/>
          <w:sz w:val="28"/>
          <w:szCs w:val="28"/>
        </w:rPr>
        <w:t xml:space="preserve"> </w:t>
      </w:r>
      <w:r w:rsidRPr="00451481">
        <w:rPr>
          <w:bCs/>
          <w:sz w:val="28"/>
          <w:szCs w:val="28"/>
        </w:rPr>
        <w:t>Khái niệm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>2. Phân loại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2.1. Phân đạm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2.2. Phân lân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2.3. Phân kali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rStyle w:val="Strong"/>
          <w:b w:val="0"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2.4. Phân hỗn hợp và phân phức hợp</w:t>
      </w:r>
    </w:p>
    <w:p w:rsidR="00D34F48" w:rsidRPr="00451481" w:rsidRDefault="00D34F48" w:rsidP="00451481">
      <w:pPr>
        <w:pStyle w:val="NormalWeb"/>
        <w:spacing w:before="0" w:beforeAutospacing="0" w:after="0" w:afterAutospacing="0" w:line="276" w:lineRule="auto"/>
        <w:jc w:val="both"/>
        <w:outlineLvl w:val="1"/>
        <w:rPr>
          <w:b/>
          <w:sz w:val="28"/>
          <w:szCs w:val="28"/>
        </w:rPr>
      </w:pPr>
      <w:r w:rsidRPr="00451481">
        <w:rPr>
          <w:rStyle w:val="Strong"/>
          <w:b w:val="0"/>
          <w:sz w:val="28"/>
          <w:szCs w:val="28"/>
        </w:rPr>
        <w:t xml:space="preserve"> 2.5. Phân vi lượng</w:t>
      </w:r>
    </w:p>
    <w:p w:rsidR="00D7333A" w:rsidRPr="00451481" w:rsidRDefault="00D7333A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2. ỨNG DỤNG LÝ THUYẾT CƠ SỞ VÀO THỰC TẾ</w:t>
      </w:r>
    </w:p>
    <w:p w:rsidR="00E31B17" w:rsidRPr="00451481" w:rsidRDefault="00E31B17" w:rsidP="00451481">
      <w:pPr>
        <w:pStyle w:val="Heading1"/>
        <w:spacing w:before="0" w:beforeAutospacing="0" w:after="0" w:afterAutospacing="0" w:line="276" w:lineRule="auto"/>
        <w:jc w:val="both"/>
        <w:rPr>
          <w:b w:val="0"/>
          <w:bCs w:val="0"/>
          <w:iCs/>
          <w:sz w:val="28"/>
          <w:szCs w:val="28"/>
          <w:lang w:val="de-DE"/>
        </w:rPr>
      </w:pPr>
      <w:r w:rsidRPr="00451481">
        <w:rPr>
          <w:b w:val="0"/>
          <w:bCs w:val="0"/>
          <w:iCs/>
          <w:sz w:val="28"/>
          <w:szCs w:val="28"/>
          <w:lang w:val="de-DE"/>
        </w:rPr>
        <w:t>Nội dung nghiên cứu:</w:t>
      </w:r>
    </w:p>
    <w:p w:rsidR="00D34F48" w:rsidRPr="00451481" w:rsidRDefault="00D34F48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51481">
        <w:rPr>
          <w:sz w:val="28"/>
          <w:szCs w:val="28"/>
        </w:rPr>
        <w:t>Tác động của phân bón với môi trường và sức khỏe con người</w:t>
      </w:r>
    </w:p>
    <w:p w:rsidR="009033F0" w:rsidRPr="00451481" w:rsidRDefault="009033F0" w:rsidP="00451481">
      <w:pPr>
        <w:pStyle w:val="Heading1"/>
        <w:spacing w:before="0" w:beforeAutospacing="0" w:after="0" w:afterAutospacing="0" w:line="276" w:lineRule="auto"/>
        <w:jc w:val="both"/>
        <w:rPr>
          <w:bCs w:val="0"/>
          <w:iCs/>
          <w:sz w:val="28"/>
          <w:szCs w:val="28"/>
          <w:lang w:val="de-DE"/>
        </w:rPr>
      </w:pPr>
      <w:r w:rsidRPr="00451481">
        <w:rPr>
          <w:bCs w:val="0"/>
          <w:iCs/>
          <w:sz w:val="28"/>
          <w:szCs w:val="28"/>
          <w:lang w:val="de-DE"/>
        </w:rPr>
        <w:t>PHẦN 3. ỨNG DỤNG LÝ THUYẾT MÔN HỌC VÀO BÀI TẬP</w:t>
      </w:r>
    </w:p>
    <w:p w:rsidR="00D34F48" w:rsidRPr="00451481" w:rsidRDefault="00D34F4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D77CA" w:rsidRPr="00451481">
        <w:rPr>
          <w:rFonts w:ascii="Times New Roman" w:hAnsi="Times New Roman" w:cs="Times New Roman"/>
          <w:b/>
          <w:sz w:val="28"/>
          <w:szCs w:val="28"/>
        </w:rPr>
        <w:t>1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Tính pH của các dung dịch sau: </w:t>
      </w:r>
    </w:p>
    <w:p w:rsidR="00D34F48" w:rsidRPr="00451481" w:rsidRDefault="00D34F4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a) dung dịch HCl 0,1 M</w:t>
      </w:r>
    </w:p>
    <w:p w:rsidR="00D34F48" w:rsidRPr="00451481" w:rsidRDefault="00D34F4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sz w:val="28"/>
          <w:szCs w:val="28"/>
        </w:rPr>
        <w:t>b) dung dịch Ba(OH)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0,2M</w:t>
      </w:r>
    </w:p>
    <w:p w:rsidR="00D34F48" w:rsidRPr="00451481" w:rsidRDefault="00D34F4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D77CA" w:rsidRPr="00451481">
        <w:rPr>
          <w:rFonts w:ascii="Times New Roman" w:hAnsi="Times New Roman" w:cs="Times New Roman"/>
          <w:b/>
          <w:sz w:val="28"/>
          <w:szCs w:val="28"/>
        </w:rPr>
        <w:t>2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Đốt cháy hoàn toàn 18 gam hợp chất hữu cơ (X) thu được 26,4 gam CO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và 10,8 gam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>O. Tỉ khối của X so với H</w:t>
      </w:r>
      <w:r w:rsidRPr="0045148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51481">
        <w:rPr>
          <w:rFonts w:ascii="Times New Roman" w:hAnsi="Times New Roman" w:cs="Times New Roman"/>
          <w:sz w:val="28"/>
          <w:szCs w:val="28"/>
        </w:rPr>
        <w:t xml:space="preserve"> là 45. Xác định công thức phân tử và công thức đơn giản nhất của X. (Cho biết C = 12, H = 1; O =16, N= 14)</w:t>
      </w:r>
    </w:p>
    <w:p w:rsidR="00D34F48" w:rsidRPr="00451481" w:rsidRDefault="00D34F48" w:rsidP="00451481">
      <w:pPr>
        <w:spacing w:after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51481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D77CA" w:rsidRPr="00451481">
        <w:rPr>
          <w:rFonts w:ascii="Times New Roman" w:hAnsi="Times New Roman" w:cs="Times New Roman"/>
          <w:b/>
          <w:sz w:val="28"/>
          <w:szCs w:val="28"/>
        </w:rPr>
        <w:t>3</w:t>
      </w:r>
      <w:r w:rsidRPr="00451481">
        <w:rPr>
          <w:rFonts w:ascii="Times New Roman" w:hAnsi="Times New Roman" w:cs="Times New Roman"/>
          <w:b/>
          <w:sz w:val="28"/>
          <w:szCs w:val="28"/>
        </w:rPr>
        <w:t>:</w:t>
      </w:r>
      <w:r w:rsidRPr="00451481">
        <w:rPr>
          <w:rFonts w:ascii="Times New Roman" w:hAnsi="Times New Roman" w:cs="Times New Roman"/>
          <w:sz w:val="28"/>
          <w:szCs w:val="28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Hòa tan 22,2 gam hỗn hợp bột Fe và Al trong dung dịch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SO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4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loãng thu được 13,44 lit khí H</w:t>
      </w:r>
      <w:r w:rsidRPr="00451481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2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 xml:space="preserve"> (điều kiện tiêu chuẩn). Xác định % khối lượng của mỗi kim loại trong hỗn hợp và</w:t>
      </w:r>
      <w:r w:rsidRPr="00451481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Pr="00451481">
        <w:rPr>
          <w:rFonts w:ascii="Times New Roman" w:hAnsi="Times New Roman" w:cs="Times New Roman"/>
          <w:sz w:val="28"/>
          <w:szCs w:val="28"/>
          <w:lang w:val="de-DE"/>
        </w:rPr>
        <w:t>tính khối lượng axít đã phản ứng. (Ni = 28; Al= 27, H =1, S = 32, O =16, N = 14, Fe = 56, Cu = 64, Ag = 108, Mg = 24; Zn = 65)</w:t>
      </w:r>
    </w:p>
    <w:bookmarkEnd w:id="10"/>
    <w:bookmarkEnd w:id="17"/>
    <w:p w:rsidR="00707909" w:rsidRPr="00451481" w:rsidRDefault="00707909" w:rsidP="00451481">
      <w:pPr>
        <w:pStyle w:val="Heading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sectPr w:rsidR="00707909" w:rsidRPr="00451481" w:rsidSect="002F2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848C7"/>
    <w:multiLevelType w:val="hybridMultilevel"/>
    <w:tmpl w:val="731424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322FE"/>
    <w:multiLevelType w:val="hybridMultilevel"/>
    <w:tmpl w:val="ECD43A74"/>
    <w:lvl w:ilvl="0" w:tplc="6C683858">
      <w:start w:val="1"/>
      <w:numFmt w:val="low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C335A"/>
    <w:multiLevelType w:val="hybridMultilevel"/>
    <w:tmpl w:val="7A267EC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D9499D"/>
    <w:multiLevelType w:val="singleLevel"/>
    <w:tmpl w:val="6CFC1043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120F0A77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8860EC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4A4286"/>
    <w:multiLevelType w:val="singleLevel"/>
    <w:tmpl w:val="6CFC1043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21538681"/>
    <w:multiLevelType w:val="singleLevel"/>
    <w:tmpl w:val="21538681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27E665FA"/>
    <w:multiLevelType w:val="hybridMultilevel"/>
    <w:tmpl w:val="0324CF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D65CE"/>
    <w:multiLevelType w:val="hybridMultilevel"/>
    <w:tmpl w:val="AA4A728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2F104E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BE6C3F"/>
    <w:multiLevelType w:val="singleLevel"/>
    <w:tmpl w:val="6CFC1043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3F527B3A"/>
    <w:multiLevelType w:val="hybridMultilevel"/>
    <w:tmpl w:val="DFB0EC38"/>
    <w:lvl w:ilvl="0" w:tplc="613CD42A">
      <w:start w:val="4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41B861E4"/>
    <w:multiLevelType w:val="hybridMultilevel"/>
    <w:tmpl w:val="72E098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9A328E"/>
    <w:multiLevelType w:val="hybridMultilevel"/>
    <w:tmpl w:val="F1A280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EA1878"/>
    <w:multiLevelType w:val="singleLevel"/>
    <w:tmpl w:val="6CFC1043"/>
    <w:lvl w:ilvl="0">
      <w:start w:val="1"/>
      <w:numFmt w:val="lowerLetter"/>
      <w:suff w:val="space"/>
      <w:lvlText w:val="%1)"/>
      <w:lvlJc w:val="left"/>
    </w:lvl>
  </w:abstractNum>
  <w:abstractNum w:abstractNumId="16" w15:restartNumberingAfterBreak="0">
    <w:nsid w:val="4E4158B9"/>
    <w:multiLevelType w:val="singleLevel"/>
    <w:tmpl w:val="6CFC1043"/>
    <w:lvl w:ilvl="0">
      <w:start w:val="1"/>
      <w:numFmt w:val="lowerLetter"/>
      <w:suff w:val="space"/>
      <w:lvlText w:val="%1)"/>
      <w:lvlJc w:val="left"/>
    </w:lvl>
  </w:abstractNum>
  <w:abstractNum w:abstractNumId="17" w15:restartNumberingAfterBreak="0">
    <w:nsid w:val="501A4B04"/>
    <w:multiLevelType w:val="hybridMultilevel"/>
    <w:tmpl w:val="2FCE5E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81F83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7F2B9C"/>
    <w:multiLevelType w:val="hybridMultilevel"/>
    <w:tmpl w:val="8FCE48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D09C1"/>
    <w:multiLevelType w:val="hybridMultilevel"/>
    <w:tmpl w:val="EA8EF1F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673A33"/>
    <w:multiLevelType w:val="singleLevel"/>
    <w:tmpl w:val="60673A33"/>
    <w:lvl w:ilvl="0">
      <w:start w:val="1"/>
      <w:numFmt w:val="decimal"/>
      <w:lvlText w:val="%1."/>
      <w:lvlJc w:val="left"/>
      <w:pPr>
        <w:tabs>
          <w:tab w:val="left" w:pos="312"/>
        </w:tabs>
        <w:ind w:left="40"/>
      </w:pPr>
    </w:lvl>
  </w:abstractNum>
  <w:abstractNum w:abstractNumId="22" w15:restartNumberingAfterBreak="0">
    <w:nsid w:val="61CA5F59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0532FB"/>
    <w:multiLevelType w:val="hybridMultilevel"/>
    <w:tmpl w:val="581CC4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7298F"/>
    <w:multiLevelType w:val="hybridMultilevel"/>
    <w:tmpl w:val="8D0CB0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C0573"/>
    <w:multiLevelType w:val="hybridMultilevel"/>
    <w:tmpl w:val="5F0EF9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9B7DAA"/>
    <w:multiLevelType w:val="hybridMultilevel"/>
    <w:tmpl w:val="386AB8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FC1043"/>
    <w:multiLevelType w:val="singleLevel"/>
    <w:tmpl w:val="6CFC1043"/>
    <w:lvl w:ilvl="0">
      <w:start w:val="1"/>
      <w:numFmt w:val="lowerLetter"/>
      <w:suff w:val="space"/>
      <w:lvlText w:val="%1)"/>
      <w:lvlJc w:val="left"/>
    </w:lvl>
  </w:abstractNum>
  <w:abstractNum w:abstractNumId="28" w15:restartNumberingAfterBreak="0">
    <w:nsid w:val="6F197433"/>
    <w:multiLevelType w:val="hybridMultilevel"/>
    <w:tmpl w:val="12442B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AD1E18"/>
    <w:multiLevelType w:val="hybridMultilevel"/>
    <w:tmpl w:val="B38EEA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7291C"/>
    <w:multiLevelType w:val="hybridMultilevel"/>
    <w:tmpl w:val="B5E21B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23"/>
  </w:num>
  <w:num w:numId="5">
    <w:abstractNumId w:val="17"/>
  </w:num>
  <w:num w:numId="6">
    <w:abstractNumId w:val="1"/>
  </w:num>
  <w:num w:numId="7">
    <w:abstractNumId w:val="14"/>
  </w:num>
  <w:num w:numId="8">
    <w:abstractNumId w:val="24"/>
  </w:num>
  <w:num w:numId="9">
    <w:abstractNumId w:val="9"/>
  </w:num>
  <w:num w:numId="10">
    <w:abstractNumId w:val="8"/>
  </w:num>
  <w:num w:numId="11">
    <w:abstractNumId w:val="20"/>
  </w:num>
  <w:num w:numId="12">
    <w:abstractNumId w:val="19"/>
  </w:num>
  <w:num w:numId="13">
    <w:abstractNumId w:val="26"/>
  </w:num>
  <w:num w:numId="14">
    <w:abstractNumId w:val="13"/>
  </w:num>
  <w:num w:numId="15">
    <w:abstractNumId w:val="2"/>
  </w:num>
  <w:num w:numId="16">
    <w:abstractNumId w:val="25"/>
  </w:num>
  <w:num w:numId="17">
    <w:abstractNumId w:val="29"/>
  </w:num>
  <w:num w:numId="18">
    <w:abstractNumId w:val="11"/>
  </w:num>
  <w:num w:numId="19">
    <w:abstractNumId w:val="3"/>
  </w:num>
  <w:num w:numId="20">
    <w:abstractNumId w:val="28"/>
  </w:num>
  <w:num w:numId="21">
    <w:abstractNumId w:val="7"/>
  </w:num>
  <w:num w:numId="22">
    <w:abstractNumId w:val="6"/>
  </w:num>
  <w:num w:numId="23">
    <w:abstractNumId w:val="16"/>
  </w:num>
  <w:num w:numId="24">
    <w:abstractNumId w:val="15"/>
  </w:num>
  <w:num w:numId="25">
    <w:abstractNumId w:val="5"/>
  </w:num>
  <w:num w:numId="26">
    <w:abstractNumId w:val="22"/>
  </w:num>
  <w:num w:numId="27">
    <w:abstractNumId w:val="4"/>
  </w:num>
  <w:num w:numId="28">
    <w:abstractNumId w:val="21"/>
  </w:num>
  <w:num w:numId="29">
    <w:abstractNumId w:val="10"/>
  </w:num>
  <w:num w:numId="30">
    <w:abstractNumId w:val="1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D81"/>
    <w:rsid w:val="00007AF0"/>
    <w:rsid w:val="00012156"/>
    <w:rsid w:val="000157A2"/>
    <w:rsid w:val="00024400"/>
    <w:rsid w:val="00057B8B"/>
    <w:rsid w:val="00096081"/>
    <w:rsid w:val="000A2111"/>
    <w:rsid w:val="000D734D"/>
    <w:rsid w:val="000F10DE"/>
    <w:rsid w:val="00105A2F"/>
    <w:rsid w:val="001278F8"/>
    <w:rsid w:val="00160B3B"/>
    <w:rsid w:val="00165477"/>
    <w:rsid w:val="00194A88"/>
    <w:rsid w:val="001B35CF"/>
    <w:rsid w:val="001B676C"/>
    <w:rsid w:val="001F7D83"/>
    <w:rsid w:val="0020560C"/>
    <w:rsid w:val="0021395B"/>
    <w:rsid w:val="00221346"/>
    <w:rsid w:val="00256521"/>
    <w:rsid w:val="00260175"/>
    <w:rsid w:val="00260C0D"/>
    <w:rsid w:val="002642C8"/>
    <w:rsid w:val="002929BE"/>
    <w:rsid w:val="002A2F6E"/>
    <w:rsid w:val="002A382D"/>
    <w:rsid w:val="002A5137"/>
    <w:rsid w:val="002B7F11"/>
    <w:rsid w:val="002D44E6"/>
    <w:rsid w:val="002F20E2"/>
    <w:rsid w:val="0036202A"/>
    <w:rsid w:val="0037787F"/>
    <w:rsid w:val="00396D56"/>
    <w:rsid w:val="003A3DB3"/>
    <w:rsid w:val="003B37A9"/>
    <w:rsid w:val="003E505D"/>
    <w:rsid w:val="003F4262"/>
    <w:rsid w:val="004048C5"/>
    <w:rsid w:val="00426C5A"/>
    <w:rsid w:val="004442BE"/>
    <w:rsid w:val="00451481"/>
    <w:rsid w:val="00483DFF"/>
    <w:rsid w:val="00485562"/>
    <w:rsid w:val="00487CFD"/>
    <w:rsid w:val="00492A91"/>
    <w:rsid w:val="004A076E"/>
    <w:rsid w:val="004F77CA"/>
    <w:rsid w:val="005218CA"/>
    <w:rsid w:val="005625F5"/>
    <w:rsid w:val="00567670"/>
    <w:rsid w:val="0057543A"/>
    <w:rsid w:val="005A4D2D"/>
    <w:rsid w:val="005A52A2"/>
    <w:rsid w:val="005F130B"/>
    <w:rsid w:val="00625DBA"/>
    <w:rsid w:val="00657D5D"/>
    <w:rsid w:val="0067475E"/>
    <w:rsid w:val="00676578"/>
    <w:rsid w:val="00693AB3"/>
    <w:rsid w:val="00697099"/>
    <w:rsid w:val="006B5A87"/>
    <w:rsid w:val="006B607A"/>
    <w:rsid w:val="006E7AFC"/>
    <w:rsid w:val="00707909"/>
    <w:rsid w:val="00780AC5"/>
    <w:rsid w:val="007C103B"/>
    <w:rsid w:val="007F03B6"/>
    <w:rsid w:val="00843405"/>
    <w:rsid w:val="00851D81"/>
    <w:rsid w:val="008845A3"/>
    <w:rsid w:val="008A4CEF"/>
    <w:rsid w:val="008C3308"/>
    <w:rsid w:val="008C7B13"/>
    <w:rsid w:val="009033F0"/>
    <w:rsid w:val="0098421E"/>
    <w:rsid w:val="00985167"/>
    <w:rsid w:val="009A4BA9"/>
    <w:rsid w:val="009A50CB"/>
    <w:rsid w:val="009D7EAF"/>
    <w:rsid w:val="00A33D0D"/>
    <w:rsid w:val="00A87801"/>
    <w:rsid w:val="00AB24EF"/>
    <w:rsid w:val="00AC6DA3"/>
    <w:rsid w:val="00AD46C4"/>
    <w:rsid w:val="00AD7F9D"/>
    <w:rsid w:val="00AF4C2B"/>
    <w:rsid w:val="00B14AF1"/>
    <w:rsid w:val="00B30730"/>
    <w:rsid w:val="00B61267"/>
    <w:rsid w:val="00B62338"/>
    <w:rsid w:val="00B71316"/>
    <w:rsid w:val="00B805F6"/>
    <w:rsid w:val="00BA66D1"/>
    <w:rsid w:val="00BA7B84"/>
    <w:rsid w:val="00BD67FC"/>
    <w:rsid w:val="00BF7A47"/>
    <w:rsid w:val="00C213FF"/>
    <w:rsid w:val="00C23E08"/>
    <w:rsid w:val="00C5790D"/>
    <w:rsid w:val="00C716F8"/>
    <w:rsid w:val="00C86BCA"/>
    <w:rsid w:val="00CE471D"/>
    <w:rsid w:val="00D22AF1"/>
    <w:rsid w:val="00D34F48"/>
    <w:rsid w:val="00D402D4"/>
    <w:rsid w:val="00D60A29"/>
    <w:rsid w:val="00D673A6"/>
    <w:rsid w:val="00D7333A"/>
    <w:rsid w:val="00D77DEA"/>
    <w:rsid w:val="00D8095D"/>
    <w:rsid w:val="00D826FB"/>
    <w:rsid w:val="00DA6E20"/>
    <w:rsid w:val="00DF6AA3"/>
    <w:rsid w:val="00E31B17"/>
    <w:rsid w:val="00E34FEC"/>
    <w:rsid w:val="00E36B39"/>
    <w:rsid w:val="00E44CA2"/>
    <w:rsid w:val="00E82092"/>
    <w:rsid w:val="00E94210"/>
    <w:rsid w:val="00E9585B"/>
    <w:rsid w:val="00ED77CA"/>
    <w:rsid w:val="00F24EE2"/>
    <w:rsid w:val="00F8592B"/>
    <w:rsid w:val="00FA53D6"/>
    <w:rsid w:val="00FE56BE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BDB03"/>
  <w15:docId w15:val="{2E07C321-A545-4F1C-B79D-A0ED5F06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51D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51D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3B37A9"/>
    <w:pPr>
      <w:keepNext/>
      <w:spacing w:before="240" w:after="60" w:line="312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D8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851D8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link w:val="NormalWebChar"/>
    <w:uiPriority w:val="99"/>
    <w:qFormat/>
    <w:rsid w:val="00851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851D81"/>
    <w:rPr>
      <w:b/>
      <w:bCs/>
    </w:rPr>
  </w:style>
  <w:style w:type="character" w:customStyle="1" w:styleId="NormalWebChar">
    <w:name w:val="Normal (Web) Char"/>
    <w:basedOn w:val="DefaultParagraphFont"/>
    <w:link w:val="NormalWeb"/>
    <w:rsid w:val="00851D8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851D81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51D81"/>
    <w:rPr>
      <w:rFonts w:eastAsiaTheme="minorEastAsia"/>
      <w:lang w:eastAsia="ja-JP"/>
    </w:rPr>
  </w:style>
  <w:style w:type="paragraph" w:styleId="ListParagraph">
    <w:name w:val="List Paragraph"/>
    <w:basedOn w:val="Normal"/>
    <w:uiPriority w:val="99"/>
    <w:qFormat/>
    <w:rsid w:val="005A52A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3B37A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7A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qFormat/>
    <w:rsid w:val="005625F5"/>
    <w:rPr>
      <w:color w:val="0000FF"/>
      <w:u w:val="single"/>
    </w:rPr>
  </w:style>
  <w:style w:type="paragraph" w:customStyle="1" w:styleId="Default">
    <w:name w:val="Default"/>
    <w:rsid w:val="00B713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basedOn w:val="DefaultParagraphFont"/>
    <w:qFormat/>
    <w:rsid w:val="001B35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42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thi.com/?a=OT&amp;ot=LT&amp;hdn_lt_id=153" TargetMode="External"/><Relationship Id="rId13" Type="http://schemas.openxmlformats.org/officeDocument/2006/relationships/hyperlink" Target="http://www.onthi.com/?a=OT&amp;ot=LT&amp;hdn_lt_id=153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onthi.com/?a=OT&amp;ot=LT&amp;hdn_lt_id=153" TargetMode="External"/><Relationship Id="rId12" Type="http://schemas.openxmlformats.org/officeDocument/2006/relationships/hyperlink" Target="http://www.onthi.com/?a=OT&amp;ot=LT&amp;hdn_lt_id=1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onthi.com/?a=OT&amp;ot=LT&amp;hdn_lt_id=15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nthi.com/?a=OT&amp;ot=LT&amp;hdn_lt_id=15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nthi.com/?a=OT&amp;ot=LT&amp;hdn_lt_id=153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2269C52-124C-4C2E-9F70-9A10CDB8576E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71</TotalTime>
  <Pages>51</Pages>
  <Words>6575</Words>
  <Characters>37479</Characters>
  <Application>Microsoft Office Word</Application>
  <DocSecurity>0</DocSecurity>
  <Lines>312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Hằng Nguyễn Thị Thúy</cp:lastModifiedBy>
  <cp:revision>8</cp:revision>
  <dcterms:created xsi:type="dcterms:W3CDTF">2021-07-11T13:12:00Z</dcterms:created>
  <dcterms:modified xsi:type="dcterms:W3CDTF">2021-07-12T03:07:00Z</dcterms:modified>
</cp:coreProperties>
</file>