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7623" w:rsidRPr="005A7623" w:rsidRDefault="005A7623" w:rsidP="005A7623">
      <w:pPr>
        <w:spacing w:before="120"/>
        <w:jc w:val="center"/>
        <w:rPr>
          <w:rFonts w:ascii="Times New Roman" w:hAnsi="Times New Roman" w:cs="Times New Roman"/>
          <w:b/>
          <w:sz w:val="28"/>
          <w:szCs w:val="28"/>
        </w:rPr>
      </w:pPr>
      <w:r w:rsidRPr="005A7623">
        <w:rPr>
          <w:rFonts w:ascii="Times New Roman" w:hAnsi="Times New Roman" w:cs="Times New Roman"/>
          <w:b/>
          <w:noProof/>
          <w:sz w:val="28"/>
          <w:szCs w:val="28"/>
        </w:rPr>
        <mc:AlternateContent>
          <mc:Choice Requires="wpg">
            <w:drawing>
              <wp:anchor distT="0" distB="0" distL="114300" distR="114300" simplePos="0" relativeHeight="251662336" behindDoc="0" locked="0" layoutInCell="1" allowOverlap="1" wp14:anchorId="4A828467" wp14:editId="0C1E3219">
                <wp:simplePos x="0" y="0"/>
                <wp:positionH relativeFrom="column">
                  <wp:posOffset>63063</wp:posOffset>
                </wp:positionH>
                <wp:positionV relativeFrom="paragraph">
                  <wp:posOffset>-446777</wp:posOffset>
                </wp:positionV>
                <wp:extent cx="5943600" cy="8623964"/>
                <wp:effectExtent l="0" t="0" r="19050" b="2476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43600" cy="8623964"/>
                          <a:chOff x="1528" y="999"/>
                          <a:chExt cx="9372" cy="14705"/>
                        </a:xfrm>
                      </wpg:grpSpPr>
                      <wps:wsp>
                        <wps:cNvPr id="2" name="Freeform 11"/>
                        <wps:cNvSpPr>
                          <a:spLocks/>
                        </wps:cNvSpPr>
                        <wps:spPr bwMode="auto">
                          <a:xfrm rot="-5400000">
                            <a:off x="1604" y="1670"/>
                            <a:ext cx="882" cy="759"/>
                          </a:xfrm>
                          <a:custGeom>
                            <a:avLst/>
                            <a:gdLst>
                              <a:gd name="T0" fmla="*/ 128 w 519"/>
                              <a:gd name="T1" fmla="*/ 297 h 1133"/>
                              <a:gd name="T2" fmla="*/ 144 w 519"/>
                              <a:gd name="T3" fmla="*/ 316 h 1133"/>
                              <a:gd name="T4" fmla="*/ 136 w 519"/>
                              <a:gd name="T5" fmla="*/ 371 h 1133"/>
                              <a:gd name="T6" fmla="*/ 120 w 519"/>
                              <a:gd name="T7" fmla="*/ 427 h 1133"/>
                              <a:gd name="T8" fmla="*/ 120 w 519"/>
                              <a:gd name="T9" fmla="*/ 520 h 1133"/>
                              <a:gd name="T10" fmla="*/ 128 w 519"/>
                              <a:gd name="T11" fmla="*/ 631 h 1133"/>
                              <a:gd name="T12" fmla="*/ 168 w 519"/>
                              <a:gd name="T13" fmla="*/ 761 h 1133"/>
                              <a:gd name="T14" fmla="*/ 215 w 519"/>
                              <a:gd name="T15" fmla="*/ 836 h 1133"/>
                              <a:gd name="T16" fmla="*/ 271 w 519"/>
                              <a:gd name="T17" fmla="*/ 854 h 1133"/>
                              <a:gd name="T18" fmla="*/ 319 w 519"/>
                              <a:gd name="T19" fmla="*/ 836 h 1133"/>
                              <a:gd name="T20" fmla="*/ 359 w 519"/>
                              <a:gd name="T21" fmla="*/ 761 h 1133"/>
                              <a:gd name="T22" fmla="*/ 431 w 519"/>
                              <a:gd name="T23" fmla="*/ 557 h 1133"/>
                              <a:gd name="T24" fmla="*/ 447 w 519"/>
                              <a:gd name="T25" fmla="*/ 446 h 1133"/>
                              <a:gd name="T26" fmla="*/ 439 w 519"/>
                              <a:gd name="T27" fmla="*/ 390 h 1133"/>
                              <a:gd name="T28" fmla="*/ 431 w 519"/>
                              <a:gd name="T29" fmla="*/ 334 h 1133"/>
                              <a:gd name="T30" fmla="*/ 423 w 519"/>
                              <a:gd name="T31" fmla="*/ 278 h 1133"/>
                              <a:gd name="T32" fmla="*/ 431 w 519"/>
                              <a:gd name="T33" fmla="*/ 241 h 1133"/>
                              <a:gd name="T34" fmla="*/ 447 w 519"/>
                              <a:gd name="T35" fmla="*/ 148 h 1133"/>
                              <a:gd name="T36" fmla="*/ 463 w 519"/>
                              <a:gd name="T37" fmla="*/ 74 h 1133"/>
                              <a:gd name="T38" fmla="*/ 471 w 519"/>
                              <a:gd name="T39" fmla="*/ 37 h 1133"/>
                              <a:gd name="T40" fmla="*/ 479 w 519"/>
                              <a:gd name="T41" fmla="*/ 0 h 1133"/>
                              <a:gd name="T42" fmla="*/ 487 w 519"/>
                              <a:gd name="T43" fmla="*/ 18 h 1133"/>
                              <a:gd name="T44" fmla="*/ 511 w 519"/>
                              <a:gd name="T45" fmla="*/ 111 h 1133"/>
                              <a:gd name="T46" fmla="*/ 519 w 519"/>
                              <a:gd name="T47" fmla="*/ 223 h 1133"/>
                              <a:gd name="T48" fmla="*/ 519 w 519"/>
                              <a:gd name="T49" fmla="*/ 334 h 1133"/>
                              <a:gd name="T50" fmla="*/ 503 w 519"/>
                              <a:gd name="T51" fmla="*/ 446 h 1133"/>
                              <a:gd name="T52" fmla="*/ 455 w 519"/>
                              <a:gd name="T53" fmla="*/ 650 h 1133"/>
                              <a:gd name="T54" fmla="*/ 391 w 519"/>
                              <a:gd name="T55" fmla="*/ 836 h 1133"/>
                              <a:gd name="T56" fmla="*/ 335 w 519"/>
                              <a:gd name="T57" fmla="*/ 966 h 1133"/>
                              <a:gd name="T58" fmla="*/ 279 w 519"/>
                              <a:gd name="T59" fmla="*/ 1040 h 1133"/>
                              <a:gd name="T60" fmla="*/ 231 w 519"/>
                              <a:gd name="T61" fmla="*/ 1096 h 1133"/>
                              <a:gd name="T62" fmla="*/ 183 w 519"/>
                              <a:gd name="T63" fmla="*/ 1133 h 1133"/>
                              <a:gd name="T64" fmla="*/ 144 w 519"/>
                              <a:gd name="T65" fmla="*/ 1133 h 1133"/>
                              <a:gd name="T66" fmla="*/ 104 w 519"/>
                              <a:gd name="T67" fmla="*/ 1096 h 1133"/>
                              <a:gd name="T68" fmla="*/ 40 w 519"/>
                              <a:gd name="T69" fmla="*/ 1003 h 1133"/>
                              <a:gd name="T70" fmla="*/ 8 w 519"/>
                              <a:gd name="T71" fmla="*/ 910 h 1133"/>
                              <a:gd name="T72" fmla="*/ 0 w 519"/>
                              <a:gd name="T73" fmla="*/ 798 h 1133"/>
                              <a:gd name="T74" fmla="*/ 0 w 519"/>
                              <a:gd name="T75" fmla="*/ 687 h 1133"/>
                              <a:gd name="T76" fmla="*/ 8 w 519"/>
                              <a:gd name="T77" fmla="*/ 576 h 1133"/>
                              <a:gd name="T78" fmla="*/ 32 w 519"/>
                              <a:gd name="T79" fmla="*/ 464 h 1133"/>
                              <a:gd name="T80" fmla="*/ 56 w 519"/>
                              <a:gd name="T81" fmla="*/ 390 h 1133"/>
                              <a:gd name="T82" fmla="*/ 88 w 519"/>
                              <a:gd name="T83" fmla="*/ 334 h 1133"/>
                              <a:gd name="T84" fmla="*/ 128 w 519"/>
                              <a:gd name="T85" fmla="*/ 297 h 113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519" h="1133">
                                <a:moveTo>
                                  <a:pt x="128" y="297"/>
                                </a:moveTo>
                                <a:lnTo>
                                  <a:pt x="144" y="316"/>
                                </a:lnTo>
                                <a:lnTo>
                                  <a:pt x="136" y="371"/>
                                </a:lnTo>
                                <a:lnTo>
                                  <a:pt x="120" y="427"/>
                                </a:lnTo>
                                <a:lnTo>
                                  <a:pt x="120" y="520"/>
                                </a:lnTo>
                                <a:lnTo>
                                  <a:pt x="128" y="631"/>
                                </a:lnTo>
                                <a:lnTo>
                                  <a:pt x="168" y="761"/>
                                </a:lnTo>
                                <a:lnTo>
                                  <a:pt x="215" y="836"/>
                                </a:lnTo>
                                <a:lnTo>
                                  <a:pt x="271" y="854"/>
                                </a:lnTo>
                                <a:lnTo>
                                  <a:pt x="319" y="836"/>
                                </a:lnTo>
                                <a:lnTo>
                                  <a:pt x="359" y="761"/>
                                </a:lnTo>
                                <a:lnTo>
                                  <a:pt x="431" y="557"/>
                                </a:lnTo>
                                <a:lnTo>
                                  <a:pt x="447" y="446"/>
                                </a:lnTo>
                                <a:lnTo>
                                  <a:pt x="439" y="390"/>
                                </a:lnTo>
                                <a:lnTo>
                                  <a:pt x="431" y="334"/>
                                </a:lnTo>
                                <a:lnTo>
                                  <a:pt x="423" y="278"/>
                                </a:lnTo>
                                <a:lnTo>
                                  <a:pt x="431" y="241"/>
                                </a:lnTo>
                                <a:lnTo>
                                  <a:pt x="447" y="148"/>
                                </a:lnTo>
                                <a:lnTo>
                                  <a:pt x="463" y="74"/>
                                </a:lnTo>
                                <a:lnTo>
                                  <a:pt x="471" y="37"/>
                                </a:lnTo>
                                <a:lnTo>
                                  <a:pt x="479" y="0"/>
                                </a:lnTo>
                                <a:lnTo>
                                  <a:pt x="487" y="18"/>
                                </a:lnTo>
                                <a:lnTo>
                                  <a:pt x="511" y="111"/>
                                </a:lnTo>
                                <a:lnTo>
                                  <a:pt x="519" y="223"/>
                                </a:lnTo>
                                <a:lnTo>
                                  <a:pt x="519" y="334"/>
                                </a:lnTo>
                                <a:lnTo>
                                  <a:pt x="503" y="446"/>
                                </a:lnTo>
                                <a:lnTo>
                                  <a:pt x="455" y="650"/>
                                </a:lnTo>
                                <a:lnTo>
                                  <a:pt x="391" y="836"/>
                                </a:lnTo>
                                <a:lnTo>
                                  <a:pt x="335" y="966"/>
                                </a:lnTo>
                                <a:lnTo>
                                  <a:pt x="279" y="1040"/>
                                </a:lnTo>
                                <a:lnTo>
                                  <a:pt x="231" y="1096"/>
                                </a:lnTo>
                                <a:lnTo>
                                  <a:pt x="183" y="1133"/>
                                </a:lnTo>
                                <a:lnTo>
                                  <a:pt x="144" y="1133"/>
                                </a:lnTo>
                                <a:lnTo>
                                  <a:pt x="104" y="1096"/>
                                </a:lnTo>
                                <a:lnTo>
                                  <a:pt x="40" y="1003"/>
                                </a:lnTo>
                                <a:lnTo>
                                  <a:pt x="8" y="910"/>
                                </a:lnTo>
                                <a:lnTo>
                                  <a:pt x="0" y="798"/>
                                </a:lnTo>
                                <a:lnTo>
                                  <a:pt x="0" y="687"/>
                                </a:lnTo>
                                <a:lnTo>
                                  <a:pt x="8" y="576"/>
                                </a:lnTo>
                                <a:lnTo>
                                  <a:pt x="32" y="464"/>
                                </a:lnTo>
                                <a:lnTo>
                                  <a:pt x="56" y="390"/>
                                </a:lnTo>
                                <a:lnTo>
                                  <a:pt x="88" y="334"/>
                                </a:lnTo>
                                <a:lnTo>
                                  <a:pt x="128" y="297"/>
                                </a:lnTo>
                                <a:close/>
                              </a:path>
                            </a:pathLst>
                          </a:custGeom>
                          <a:solidFill>
                            <a:srgbClr val="808080"/>
                          </a:solidFill>
                          <a:ln w="19050" cmpd="sng">
                            <a:solidFill>
                              <a:srgbClr val="000000"/>
                            </a:solidFill>
                            <a:round/>
                            <a:headEnd/>
                            <a:tailEnd/>
                          </a:ln>
                        </wps:spPr>
                        <wps:bodyPr rot="0" vert="horz" wrap="square" lIns="91440" tIns="45720" rIns="91440" bIns="45720" anchor="t" anchorCtr="0" upright="1">
                          <a:noAutofit/>
                        </wps:bodyPr>
                      </wps:wsp>
                      <wps:wsp>
                        <wps:cNvPr id="3" name="Freeform 12"/>
                        <wps:cNvSpPr>
                          <a:spLocks/>
                        </wps:cNvSpPr>
                        <wps:spPr bwMode="auto">
                          <a:xfrm rot="-5400000">
                            <a:off x="2110" y="1137"/>
                            <a:ext cx="813" cy="810"/>
                          </a:xfrm>
                          <a:custGeom>
                            <a:avLst/>
                            <a:gdLst>
                              <a:gd name="T0" fmla="*/ 351 w 479"/>
                              <a:gd name="T1" fmla="*/ 892 h 1208"/>
                              <a:gd name="T2" fmla="*/ 343 w 479"/>
                              <a:gd name="T3" fmla="*/ 855 h 1208"/>
                              <a:gd name="T4" fmla="*/ 328 w 479"/>
                              <a:gd name="T5" fmla="*/ 892 h 1208"/>
                              <a:gd name="T6" fmla="*/ 304 w 479"/>
                              <a:gd name="T7" fmla="*/ 910 h 1208"/>
                              <a:gd name="T8" fmla="*/ 264 w 479"/>
                              <a:gd name="T9" fmla="*/ 929 h 1208"/>
                              <a:gd name="T10" fmla="*/ 208 w 479"/>
                              <a:gd name="T11" fmla="*/ 910 h 1208"/>
                              <a:gd name="T12" fmla="*/ 160 w 479"/>
                              <a:gd name="T13" fmla="*/ 818 h 1208"/>
                              <a:gd name="T14" fmla="*/ 120 w 479"/>
                              <a:gd name="T15" fmla="*/ 688 h 1208"/>
                              <a:gd name="T16" fmla="*/ 112 w 479"/>
                              <a:gd name="T17" fmla="*/ 576 h 1208"/>
                              <a:gd name="T18" fmla="*/ 128 w 479"/>
                              <a:gd name="T19" fmla="*/ 446 h 1208"/>
                              <a:gd name="T20" fmla="*/ 152 w 479"/>
                              <a:gd name="T21" fmla="*/ 353 h 1208"/>
                              <a:gd name="T22" fmla="*/ 240 w 479"/>
                              <a:gd name="T23" fmla="*/ 186 h 1208"/>
                              <a:gd name="T24" fmla="*/ 296 w 479"/>
                              <a:gd name="T25" fmla="*/ 149 h 1208"/>
                              <a:gd name="T26" fmla="*/ 320 w 479"/>
                              <a:gd name="T27" fmla="*/ 168 h 1208"/>
                              <a:gd name="T28" fmla="*/ 335 w 479"/>
                              <a:gd name="T29" fmla="*/ 205 h 1208"/>
                              <a:gd name="T30" fmla="*/ 359 w 479"/>
                              <a:gd name="T31" fmla="*/ 223 h 1208"/>
                              <a:gd name="T32" fmla="*/ 383 w 479"/>
                              <a:gd name="T33" fmla="*/ 186 h 1208"/>
                              <a:gd name="T34" fmla="*/ 415 w 479"/>
                              <a:gd name="T35" fmla="*/ 149 h 1208"/>
                              <a:gd name="T36" fmla="*/ 447 w 479"/>
                              <a:gd name="T37" fmla="*/ 112 h 1208"/>
                              <a:gd name="T38" fmla="*/ 463 w 479"/>
                              <a:gd name="T39" fmla="*/ 93 h 1208"/>
                              <a:gd name="T40" fmla="*/ 479 w 479"/>
                              <a:gd name="T41" fmla="*/ 93 h 1208"/>
                              <a:gd name="T42" fmla="*/ 471 w 479"/>
                              <a:gd name="T43" fmla="*/ 75 h 1208"/>
                              <a:gd name="T44" fmla="*/ 431 w 479"/>
                              <a:gd name="T45" fmla="*/ 19 h 1208"/>
                              <a:gd name="T46" fmla="*/ 391 w 479"/>
                              <a:gd name="T47" fmla="*/ 0 h 1208"/>
                              <a:gd name="T48" fmla="*/ 343 w 479"/>
                              <a:gd name="T49" fmla="*/ 0 h 1208"/>
                              <a:gd name="T50" fmla="*/ 296 w 479"/>
                              <a:gd name="T51" fmla="*/ 19 h 1208"/>
                              <a:gd name="T52" fmla="*/ 200 w 479"/>
                              <a:gd name="T53" fmla="*/ 130 h 1208"/>
                              <a:gd name="T54" fmla="*/ 120 w 479"/>
                              <a:gd name="T55" fmla="*/ 279 h 1208"/>
                              <a:gd name="T56" fmla="*/ 72 w 479"/>
                              <a:gd name="T57" fmla="*/ 428 h 1208"/>
                              <a:gd name="T58" fmla="*/ 32 w 479"/>
                              <a:gd name="T59" fmla="*/ 539 h 1208"/>
                              <a:gd name="T60" fmla="*/ 8 w 479"/>
                              <a:gd name="T61" fmla="*/ 669 h 1208"/>
                              <a:gd name="T62" fmla="*/ 0 w 479"/>
                              <a:gd name="T63" fmla="*/ 762 h 1208"/>
                              <a:gd name="T64" fmla="*/ 0 w 479"/>
                              <a:gd name="T65" fmla="*/ 873 h 1208"/>
                              <a:gd name="T66" fmla="*/ 8 w 479"/>
                              <a:gd name="T67" fmla="*/ 966 h 1208"/>
                              <a:gd name="T68" fmla="*/ 56 w 479"/>
                              <a:gd name="T69" fmla="*/ 1115 h 1208"/>
                              <a:gd name="T70" fmla="*/ 88 w 479"/>
                              <a:gd name="T71" fmla="*/ 1170 h 1208"/>
                              <a:gd name="T72" fmla="*/ 136 w 479"/>
                              <a:gd name="T73" fmla="*/ 1208 h 1208"/>
                              <a:gd name="T74" fmla="*/ 184 w 479"/>
                              <a:gd name="T75" fmla="*/ 1208 h 1208"/>
                              <a:gd name="T76" fmla="*/ 240 w 479"/>
                              <a:gd name="T77" fmla="*/ 1170 h 1208"/>
                              <a:gd name="T78" fmla="*/ 280 w 479"/>
                              <a:gd name="T79" fmla="*/ 1133 h 1208"/>
                              <a:gd name="T80" fmla="*/ 320 w 479"/>
                              <a:gd name="T81" fmla="*/ 1078 h 1208"/>
                              <a:gd name="T82" fmla="*/ 343 w 479"/>
                              <a:gd name="T83" fmla="*/ 985 h 1208"/>
                              <a:gd name="T84" fmla="*/ 351 w 479"/>
                              <a:gd name="T85" fmla="*/ 892 h 120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479" h="1208">
                                <a:moveTo>
                                  <a:pt x="351" y="892"/>
                                </a:moveTo>
                                <a:lnTo>
                                  <a:pt x="343" y="855"/>
                                </a:lnTo>
                                <a:lnTo>
                                  <a:pt x="328" y="892"/>
                                </a:lnTo>
                                <a:lnTo>
                                  <a:pt x="304" y="910"/>
                                </a:lnTo>
                                <a:lnTo>
                                  <a:pt x="264" y="929"/>
                                </a:lnTo>
                                <a:lnTo>
                                  <a:pt x="208" y="910"/>
                                </a:lnTo>
                                <a:lnTo>
                                  <a:pt x="160" y="818"/>
                                </a:lnTo>
                                <a:lnTo>
                                  <a:pt x="120" y="688"/>
                                </a:lnTo>
                                <a:lnTo>
                                  <a:pt x="112" y="576"/>
                                </a:lnTo>
                                <a:lnTo>
                                  <a:pt x="128" y="446"/>
                                </a:lnTo>
                                <a:lnTo>
                                  <a:pt x="152" y="353"/>
                                </a:lnTo>
                                <a:lnTo>
                                  <a:pt x="240" y="186"/>
                                </a:lnTo>
                                <a:lnTo>
                                  <a:pt x="296" y="149"/>
                                </a:lnTo>
                                <a:lnTo>
                                  <a:pt x="320" y="168"/>
                                </a:lnTo>
                                <a:lnTo>
                                  <a:pt x="335" y="205"/>
                                </a:lnTo>
                                <a:lnTo>
                                  <a:pt x="359" y="223"/>
                                </a:lnTo>
                                <a:lnTo>
                                  <a:pt x="383" y="186"/>
                                </a:lnTo>
                                <a:lnTo>
                                  <a:pt x="415" y="149"/>
                                </a:lnTo>
                                <a:lnTo>
                                  <a:pt x="447" y="112"/>
                                </a:lnTo>
                                <a:lnTo>
                                  <a:pt x="463" y="93"/>
                                </a:lnTo>
                                <a:lnTo>
                                  <a:pt x="479" y="93"/>
                                </a:lnTo>
                                <a:lnTo>
                                  <a:pt x="471" y="75"/>
                                </a:lnTo>
                                <a:lnTo>
                                  <a:pt x="431" y="19"/>
                                </a:lnTo>
                                <a:lnTo>
                                  <a:pt x="391" y="0"/>
                                </a:lnTo>
                                <a:lnTo>
                                  <a:pt x="343" y="0"/>
                                </a:lnTo>
                                <a:lnTo>
                                  <a:pt x="296" y="19"/>
                                </a:lnTo>
                                <a:lnTo>
                                  <a:pt x="200" y="130"/>
                                </a:lnTo>
                                <a:lnTo>
                                  <a:pt x="120" y="279"/>
                                </a:lnTo>
                                <a:lnTo>
                                  <a:pt x="72" y="428"/>
                                </a:lnTo>
                                <a:lnTo>
                                  <a:pt x="32" y="539"/>
                                </a:lnTo>
                                <a:lnTo>
                                  <a:pt x="8" y="669"/>
                                </a:lnTo>
                                <a:lnTo>
                                  <a:pt x="0" y="762"/>
                                </a:lnTo>
                                <a:lnTo>
                                  <a:pt x="0" y="873"/>
                                </a:lnTo>
                                <a:lnTo>
                                  <a:pt x="8" y="966"/>
                                </a:lnTo>
                                <a:lnTo>
                                  <a:pt x="56" y="1115"/>
                                </a:lnTo>
                                <a:lnTo>
                                  <a:pt x="88" y="1170"/>
                                </a:lnTo>
                                <a:lnTo>
                                  <a:pt x="136" y="1208"/>
                                </a:lnTo>
                                <a:lnTo>
                                  <a:pt x="184" y="1208"/>
                                </a:lnTo>
                                <a:lnTo>
                                  <a:pt x="240" y="1170"/>
                                </a:lnTo>
                                <a:lnTo>
                                  <a:pt x="280" y="1133"/>
                                </a:lnTo>
                                <a:lnTo>
                                  <a:pt x="320" y="1078"/>
                                </a:lnTo>
                                <a:lnTo>
                                  <a:pt x="343" y="985"/>
                                </a:lnTo>
                                <a:lnTo>
                                  <a:pt x="351" y="892"/>
                                </a:lnTo>
                                <a:close/>
                              </a:path>
                            </a:pathLst>
                          </a:custGeom>
                          <a:solidFill>
                            <a:srgbClr val="808080"/>
                          </a:solidFill>
                          <a:ln w="19050" cmpd="sng">
                            <a:solidFill>
                              <a:srgbClr val="000000"/>
                            </a:solidFill>
                            <a:round/>
                            <a:headEnd/>
                            <a:tailEnd/>
                          </a:ln>
                        </wps:spPr>
                        <wps:bodyPr rot="0" vert="horz" wrap="square" lIns="91440" tIns="45720" rIns="91440" bIns="45720" anchor="t" anchorCtr="0" upright="1">
                          <a:noAutofit/>
                        </wps:bodyPr>
                      </wps:wsp>
                      <wps:wsp>
                        <wps:cNvPr id="4" name="Freeform 13"/>
                        <wps:cNvSpPr>
                          <a:spLocks/>
                        </wps:cNvSpPr>
                        <wps:spPr bwMode="auto">
                          <a:xfrm rot="-5400000">
                            <a:off x="1676" y="1254"/>
                            <a:ext cx="1259" cy="1157"/>
                          </a:xfrm>
                          <a:custGeom>
                            <a:avLst/>
                            <a:gdLst>
                              <a:gd name="T0" fmla="*/ 734 w 742"/>
                              <a:gd name="T1" fmla="*/ 0 h 1727"/>
                              <a:gd name="T2" fmla="*/ 742 w 742"/>
                              <a:gd name="T3" fmla="*/ 93 h 1727"/>
                              <a:gd name="T4" fmla="*/ 726 w 742"/>
                              <a:gd name="T5" fmla="*/ 241 h 1727"/>
                              <a:gd name="T6" fmla="*/ 718 w 742"/>
                              <a:gd name="T7" fmla="*/ 353 h 1727"/>
                              <a:gd name="T8" fmla="*/ 734 w 742"/>
                              <a:gd name="T9" fmla="*/ 445 h 1727"/>
                              <a:gd name="T10" fmla="*/ 726 w 742"/>
                              <a:gd name="T11" fmla="*/ 464 h 1727"/>
                              <a:gd name="T12" fmla="*/ 718 w 742"/>
                              <a:gd name="T13" fmla="*/ 483 h 1727"/>
                              <a:gd name="T14" fmla="*/ 702 w 742"/>
                              <a:gd name="T15" fmla="*/ 464 h 1727"/>
                              <a:gd name="T16" fmla="*/ 670 w 742"/>
                              <a:gd name="T17" fmla="*/ 483 h 1727"/>
                              <a:gd name="T18" fmla="*/ 591 w 742"/>
                              <a:gd name="T19" fmla="*/ 557 h 1727"/>
                              <a:gd name="T20" fmla="*/ 495 w 742"/>
                              <a:gd name="T21" fmla="*/ 668 h 1727"/>
                              <a:gd name="T22" fmla="*/ 399 w 742"/>
                              <a:gd name="T23" fmla="*/ 835 h 1727"/>
                              <a:gd name="T24" fmla="*/ 351 w 742"/>
                              <a:gd name="T25" fmla="*/ 984 h 1727"/>
                              <a:gd name="T26" fmla="*/ 295 w 742"/>
                              <a:gd name="T27" fmla="*/ 1151 h 1727"/>
                              <a:gd name="T28" fmla="*/ 271 w 742"/>
                              <a:gd name="T29" fmla="*/ 1355 h 1727"/>
                              <a:gd name="T30" fmla="*/ 263 w 742"/>
                              <a:gd name="T31" fmla="*/ 1467 h 1727"/>
                              <a:gd name="T32" fmla="*/ 279 w 742"/>
                              <a:gd name="T33" fmla="*/ 1560 h 1727"/>
                              <a:gd name="T34" fmla="*/ 279 w 742"/>
                              <a:gd name="T35" fmla="*/ 1615 h 1727"/>
                              <a:gd name="T36" fmla="*/ 279 w 742"/>
                              <a:gd name="T37" fmla="*/ 1634 h 1727"/>
                              <a:gd name="T38" fmla="*/ 247 w 742"/>
                              <a:gd name="T39" fmla="*/ 1653 h 1727"/>
                              <a:gd name="T40" fmla="*/ 191 w 742"/>
                              <a:gd name="T41" fmla="*/ 1634 h 1727"/>
                              <a:gd name="T42" fmla="*/ 167 w 742"/>
                              <a:gd name="T43" fmla="*/ 1634 h 1727"/>
                              <a:gd name="T44" fmla="*/ 104 w 742"/>
                              <a:gd name="T45" fmla="*/ 1671 h 1727"/>
                              <a:gd name="T46" fmla="*/ 24 w 742"/>
                              <a:gd name="T47" fmla="*/ 1708 h 1727"/>
                              <a:gd name="T48" fmla="*/ 8 w 742"/>
                              <a:gd name="T49" fmla="*/ 1727 h 1727"/>
                              <a:gd name="T50" fmla="*/ 0 w 742"/>
                              <a:gd name="T51" fmla="*/ 1727 h 1727"/>
                              <a:gd name="T52" fmla="*/ 0 w 742"/>
                              <a:gd name="T53" fmla="*/ 1708 h 1727"/>
                              <a:gd name="T54" fmla="*/ 0 w 742"/>
                              <a:gd name="T55" fmla="*/ 1653 h 1727"/>
                              <a:gd name="T56" fmla="*/ 24 w 742"/>
                              <a:gd name="T57" fmla="*/ 1467 h 1727"/>
                              <a:gd name="T58" fmla="*/ 40 w 742"/>
                              <a:gd name="T59" fmla="*/ 1337 h 1727"/>
                              <a:gd name="T60" fmla="*/ 40 w 742"/>
                              <a:gd name="T61" fmla="*/ 1281 h 1727"/>
                              <a:gd name="T62" fmla="*/ 24 w 742"/>
                              <a:gd name="T63" fmla="*/ 1151 h 1727"/>
                              <a:gd name="T64" fmla="*/ 32 w 742"/>
                              <a:gd name="T65" fmla="*/ 1058 h 1727"/>
                              <a:gd name="T66" fmla="*/ 48 w 742"/>
                              <a:gd name="T67" fmla="*/ 1058 h 1727"/>
                              <a:gd name="T68" fmla="*/ 64 w 742"/>
                              <a:gd name="T69" fmla="*/ 1077 h 1727"/>
                              <a:gd name="T70" fmla="*/ 112 w 742"/>
                              <a:gd name="T71" fmla="*/ 1095 h 1727"/>
                              <a:gd name="T72" fmla="*/ 159 w 742"/>
                              <a:gd name="T73" fmla="*/ 1095 h 1727"/>
                              <a:gd name="T74" fmla="*/ 239 w 742"/>
                              <a:gd name="T75" fmla="*/ 1021 h 1727"/>
                              <a:gd name="T76" fmla="*/ 319 w 742"/>
                              <a:gd name="T77" fmla="*/ 910 h 1727"/>
                              <a:gd name="T78" fmla="*/ 383 w 742"/>
                              <a:gd name="T79" fmla="*/ 780 h 1727"/>
                              <a:gd name="T80" fmla="*/ 447 w 742"/>
                              <a:gd name="T81" fmla="*/ 575 h 1727"/>
                              <a:gd name="T82" fmla="*/ 503 w 742"/>
                              <a:gd name="T83" fmla="*/ 353 h 1727"/>
                              <a:gd name="T84" fmla="*/ 535 w 742"/>
                              <a:gd name="T85" fmla="*/ 148 h 1727"/>
                              <a:gd name="T86" fmla="*/ 535 w 742"/>
                              <a:gd name="T87" fmla="*/ 93 h 1727"/>
                              <a:gd name="T88" fmla="*/ 535 w 742"/>
                              <a:gd name="T89" fmla="*/ 55 h 1727"/>
                              <a:gd name="T90" fmla="*/ 535 w 742"/>
                              <a:gd name="T91" fmla="*/ 18 h 1727"/>
                              <a:gd name="T92" fmla="*/ 551 w 742"/>
                              <a:gd name="T93" fmla="*/ 18 h 1727"/>
                              <a:gd name="T94" fmla="*/ 591 w 742"/>
                              <a:gd name="T95" fmla="*/ 55 h 1727"/>
                              <a:gd name="T96" fmla="*/ 638 w 742"/>
                              <a:gd name="T97" fmla="*/ 37 h 1727"/>
                              <a:gd name="T98" fmla="*/ 694 w 742"/>
                              <a:gd name="T99" fmla="*/ 0 h 1727"/>
                              <a:gd name="T100" fmla="*/ 734 w 742"/>
                              <a:gd name="T101" fmla="*/ 0 h 17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742" h="1727">
                                <a:moveTo>
                                  <a:pt x="734" y="0"/>
                                </a:moveTo>
                                <a:lnTo>
                                  <a:pt x="742" y="93"/>
                                </a:lnTo>
                                <a:lnTo>
                                  <a:pt x="726" y="241"/>
                                </a:lnTo>
                                <a:lnTo>
                                  <a:pt x="718" y="353"/>
                                </a:lnTo>
                                <a:lnTo>
                                  <a:pt x="734" y="445"/>
                                </a:lnTo>
                                <a:lnTo>
                                  <a:pt x="726" y="464"/>
                                </a:lnTo>
                                <a:lnTo>
                                  <a:pt x="718" y="483"/>
                                </a:lnTo>
                                <a:lnTo>
                                  <a:pt x="702" y="464"/>
                                </a:lnTo>
                                <a:lnTo>
                                  <a:pt x="670" y="483"/>
                                </a:lnTo>
                                <a:lnTo>
                                  <a:pt x="591" y="557"/>
                                </a:lnTo>
                                <a:lnTo>
                                  <a:pt x="495" y="668"/>
                                </a:lnTo>
                                <a:lnTo>
                                  <a:pt x="399" y="835"/>
                                </a:lnTo>
                                <a:lnTo>
                                  <a:pt x="351" y="984"/>
                                </a:lnTo>
                                <a:lnTo>
                                  <a:pt x="295" y="1151"/>
                                </a:lnTo>
                                <a:lnTo>
                                  <a:pt x="271" y="1355"/>
                                </a:lnTo>
                                <a:lnTo>
                                  <a:pt x="263" y="1467"/>
                                </a:lnTo>
                                <a:lnTo>
                                  <a:pt x="279" y="1560"/>
                                </a:lnTo>
                                <a:lnTo>
                                  <a:pt x="279" y="1615"/>
                                </a:lnTo>
                                <a:lnTo>
                                  <a:pt x="279" y="1634"/>
                                </a:lnTo>
                                <a:lnTo>
                                  <a:pt x="247" y="1653"/>
                                </a:lnTo>
                                <a:lnTo>
                                  <a:pt x="191" y="1634"/>
                                </a:lnTo>
                                <a:lnTo>
                                  <a:pt x="167" y="1634"/>
                                </a:lnTo>
                                <a:lnTo>
                                  <a:pt x="104" y="1671"/>
                                </a:lnTo>
                                <a:lnTo>
                                  <a:pt x="24" y="1708"/>
                                </a:lnTo>
                                <a:lnTo>
                                  <a:pt x="8" y="1727"/>
                                </a:lnTo>
                                <a:lnTo>
                                  <a:pt x="0" y="1727"/>
                                </a:lnTo>
                                <a:lnTo>
                                  <a:pt x="0" y="1708"/>
                                </a:lnTo>
                                <a:lnTo>
                                  <a:pt x="0" y="1653"/>
                                </a:lnTo>
                                <a:lnTo>
                                  <a:pt x="24" y="1467"/>
                                </a:lnTo>
                                <a:lnTo>
                                  <a:pt x="40" y="1337"/>
                                </a:lnTo>
                                <a:lnTo>
                                  <a:pt x="40" y="1281"/>
                                </a:lnTo>
                                <a:lnTo>
                                  <a:pt x="24" y="1151"/>
                                </a:lnTo>
                                <a:lnTo>
                                  <a:pt x="32" y="1058"/>
                                </a:lnTo>
                                <a:lnTo>
                                  <a:pt x="48" y="1058"/>
                                </a:lnTo>
                                <a:lnTo>
                                  <a:pt x="64" y="1077"/>
                                </a:lnTo>
                                <a:lnTo>
                                  <a:pt x="112" y="1095"/>
                                </a:lnTo>
                                <a:lnTo>
                                  <a:pt x="159" y="1095"/>
                                </a:lnTo>
                                <a:lnTo>
                                  <a:pt x="239" y="1021"/>
                                </a:lnTo>
                                <a:lnTo>
                                  <a:pt x="319" y="910"/>
                                </a:lnTo>
                                <a:lnTo>
                                  <a:pt x="383" y="780"/>
                                </a:lnTo>
                                <a:lnTo>
                                  <a:pt x="447" y="575"/>
                                </a:lnTo>
                                <a:lnTo>
                                  <a:pt x="503" y="353"/>
                                </a:lnTo>
                                <a:lnTo>
                                  <a:pt x="535" y="148"/>
                                </a:lnTo>
                                <a:lnTo>
                                  <a:pt x="535" y="93"/>
                                </a:lnTo>
                                <a:lnTo>
                                  <a:pt x="535" y="55"/>
                                </a:lnTo>
                                <a:lnTo>
                                  <a:pt x="535" y="18"/>
                                </a:lnTo>
                                <a:lnTo>
                                  <a:pt x="551" y="18"/>
                                </a:lnTo>
                                <a:lnTo>
                                  <a:pt x="591" y="55"/>
                                </a:lnTo>
                                <a:lnTo>
                                  <a:pt x="638" y="37"/>
                                </a:lnTo>
                                <a:lnTo>
                                  <a:pt x="694" y="0"/>
                                </a:lnTo>
                                <a:lnTo>
                                  <a:pt x="734" y="0"/>
                                </a:lnTo>
                                <a:close/>
                              </a:path>
                            </a:pathLst>
                          </a:custGeom>
                          <a:solidFill>
                            <a:srgbClr val="808080"/>
                          </a:solidFill>
                          <a:ln w="19050" cmpd="sng">
                            <a:solidFill>
                              <a:srgbClr val="000000"/>
                            </a:solidFill>
                            <a:round/>
                            <a:headEnd/>
                            <a:tailEnd/>
                          </a:ln>
                        </wps:spPr>
                        <wps:bodyPr rot="0" vert="horz" wrap="square" lIns="91440" tIns="45720" rIns="91440" bIns="45720" anchor="t" anchorCtr="0" upright="1">
                          <a:noAutofit/>
                        </wps:bodyPr>
                      </wps:wsp>
                      <wps:wsp>
                        <wps:cNvPr id="5" name="Freeform 14"/>
                        <wps:cNvSpPr>
                          <a:spLocks/>
                        </wps:cNvSpPr>
                        <wps:spPr bwMode="auto">
                          <a:xfrm rot="-5400000">
                            <a:off x="1605" y="14261"/>
                            <a:ext cx="881" cy="759"/>
                          </a:xfrm>
                          <a:custGeom>
                            <a:avLst/>
                            <a:gdLst>
                              <a:gd name="T0" fmla="*/ 383 w 519"/>
                              <a:gd name="T1" fmla="*/ 297 h 1133"/>
                              <a:gd name="T2" fmla="*/ 367 w 519"/>
                              <a:gd name="T3" fmla="*/ 316 h 1133"/>
                              <a:gd name="T4" fmla="*/ 383 w 519"/>
                              <a:gd name="T5" fmla="*/ 371 h 1133"/>
                              <a:gd name="T6" fmla="*/ 391 w 519"/>
                              <a:gd name="T7" fmla="*/ 427 h 1133"/>
                              <a:gd name="T8" fmla="*/ 399 w 519"/>
                              <a:gd name="T9" fmla="*/ 520 h 1133"/>
                              <a:gd name="T10" fmla="*/ 391 w 519"/>
                              <a:gd name="T11" fmla="*/ 631 h 1133"/>
                              <a:gd name="T12" fmla="*/ 351 w 519"/>
                              <a:gd name="T13" fmla="*/ 761 h 1133"/>
                              <a:gd name="T14" fmla="*/ 296 w 519"/>
                              <a:gd name="T15" fmla="*/ 836 h 1133"/>
                              <a:gd name="T16" fmla="*/ 240 w 519"/>
                              <a:gd name="T17" fmla="*/ 854 h 1133"/>
                              <a:gd name="T18" fmla="*/ 192 w 519"/>
                              <a:gd name="T19" fmla="*/ 836 h 1133"/>
                              <a:gd name="T20" fmla="*/ 152 w 519"/>
                              <a:gd name="T21" fmla="*/ 761 h 1133"/>
                              <a:gd name="T22" fmla="*/ 80 w 519"/>
                              <a:gd name="T23" fmla="*/ 557 h 1133"/>
                              <a:gd name="T24" fmla="*/ 64 w 519"/>
                              <a:gd name="T25" fmla="*/ 446 h 1133"/>
                              <a:gd name="T26" fmla="*/ 72 w 519"/>
                              <a:gd name="T27" fmla="*/ 390 h 1133"/>
                              <a:gd name="T28" fmla="*/ 88 w 519"/>
                              <a:gd name="T29" fmla="*/ 334 h 1133"/>
                              <a:gd name="T30" fmla="*/ 96 w 519"/>
                              <a:gd name="T31" fmla="*/ 278 h 1133"/>
                              <a:gd name="T32" fmla="*/ 80 w 519"/>
                              <a:gd name="T33" fmla="*/ 241 h 1133"/>
                              <a:gd name="T34" fmla="*/ 64 w 519"/>
                              <a:gd name="T35" fmla="*/ 148 h 1133"/>
                              <a:gd name="T36" fmla="*/ 48 w 519"/>
                              <a:gd name="T37" fmla="*/ 74 h 1133"/>
                              <a:gd name="T38" fmla="*/ 40 w 519"/>
                              <a:gd name="T39" fmla="*/ 37 h 1133"/>
                              <a:gd name="T40" fmla="*/ 40 w 519"/>
                              <a:gd name="T41" fmla="*/ 0 h 1133"/>
                              <a:gd name="T42" fmla="*/ 32 w 519"/>
                              <a:gd name="T43" fmla="*/ 18 h 1133"/>
                              <a:gd name="T44" fmla="*/ 8 w 519"/>
                              <a:gd name="T45" fmla="*/ 111 h 1133"/>
                              <a:gd name="T46" fmla="*/ 0 w 519"/>
                              <a:gd name="T47" fmla="*/ 223 h 1133"/>
                              <a:gd name="T48" fmla="*/ 0 w 519"/>
                              <a:gd name="T49" fmla="*/ 334 h 1133"/>
                              <a:gd name="T50" fmla="*/ 8 w 519"/>
                              <a:gd name="T51" fmla="*/ 446 h 1133"/>
                              <a:gd name="T52" fmla="*/ 56 w 519"/>
                              <a:gd name="T53" fmla="*/ 650 h 1133"/>
                              <a:gd name="T54" fmla="*/ 120 w 519"/>
                              <a:gd name="T55" fmla="*/ 836 h 1133"/>
                              <a:gd name="T56" fmla="*/ 184 w 519"/>
                              <a:gd name="T57" fmla="*/ 966 h 1133"/>
                              <a:gd name="T58" fmla="*/ 232 w 519"/>
                              <a:gd name="T59" fmla="*/ 1040 h 1133"/>
                              <a:gd name="T60" fmla="*/ 288 w 519"/>
                              <a:gd name="T61" fmla="*/ 1096 h 1133"/>
                              <a:gd name="T62" fmla="*/ 328 w 519"/>
                              <a:gd name="T63" fmla="*/ 1133 h 1133"/>
                              <a:gd name="T64" fmla="*/ 375 w 519"/>
                              <a:gd name="T65" fmla="*/ 1133 h 1133"/>
                              <a:gd name="T66" fmla="*/ 415 w 519"/>
                              <a:gd name="T67" fmla="*/ 1096 h 1133"/>
                              <a:gd name="T68" fmla="*/ 479 w 519"/>
                              <a:gd name="T69" fmla="*/ 1003 h 1133"/>
                              <a:gd name="T70" fmla="*/ 503 w 519"/>
                              <a:gd name="T71" fmla="*/ 910 h 1133"/>
                              <a:gd name="T72" fmla="*/ 519 w 519"/>
                              <a:gd name="T73" fmla="*/ 798 h 1133"/>
                              <a:gd name="T74" fmla="*/ 519 w 519"/>
                              <a:gd name="T75" fmla="*/ 687 h 1133"/>
                              <a:gd name="T76" fmla="*/ 503 w 519"/>
                              <a:gd name="T77" fmla="*/ 576 h 1133"/>
                              <a:gd name="T78" fmla="*/ 487 w 519"/>
                              <a:gd name="T79" fmla="*/ 464 h 1133"/>
                              <a:gd name="T80" fmla="*/ 455 w 519"/>
                              <a:gd name="T81" fmla="*/ 390 h 1133"/>
                              <a:gd name="T82" fmla="*/ 423 w 519"/>
                              <a:gd name="T83" fmla="*/ 334 h 1133"/>
                              <a:gd name="T84" fmla="*/ 383 w 519"/>
                              <a:gd name="T85" fmla="*/ 297 h 113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519" h="1133">
                                <a:moveTo>
                                  <a:pt x="383" y="297"/>
                                </a:moveTo>
                                <a:lnTo>
                                  <a:pt x="367" y="316"/>
                                </a:lnTo>
                                <a:lnTo>
                                  <a:pt x="383" y="371"/>
                                </a:lnTo>
                                <a:lnTo>
                                  <a:pt x="391" y="427"/>
                                </a:lnTo>
                                <a:lnTo>
                                  <a:pt x="399" y="520"/>
                                </a:lnTo>
                                <a:lnTo>
                                  <a:pt x="391" y="631"/>
                                </a:lnTo>
                                <a:lnTo>
                                  <a:pt x="351" y="761"/>
                                </a:lnTo>
                                <a:lnTo>
                                  <a:pt x="296" y="836"/>
                                </a:lnTo>
                                <a:lnTo>
                                  <a:pt x="240" y="854"/>
                                </a:lnTo>
                                <a:lnTo>
                                  <a:pt x="192" y="836"/>
                                </a:lnTo>
                                <a:lnTo>
                                  <a:pt x="152" y="761"/>
                                </a:lnTo>
                                <a:lnTo>
                                  <a:pt x="80" y="557"/>
                                </a:lnTo>
                                <a:lnTo>
                                  <a:pt x="64" y="446"/>
                                </a:lnTo>
                                <a:lnTo>
                                  <a:pt x="72" y="390"/>
                                </a:lnTo>
                                <a:lnTo>
                                  <a:pt x="88" y="334"/>
                                </a:lnTo>
                                <a:lnTo>
                                  <a:pt x="96" y="278"/>
                                </a:lnTo>
                                <a:lnTo>
                                  <a:pt x="80" y="241"/>
                                </a:lnTo>
                                <a:lnTo>
                                  <a:pt x="64" y="148"/>
                                </a:lnTo>
                                <a:lnTo>
                                  <a:pt x="48" y="74"/>
                                </a:lnTo>
                                <a:lnTo>
                                  <a:pt x="40" y="37"/>
                                </a:lnTo>
                                <a:lnTo>
                                  <a:pt x="40" y="0"/>
                                </a:lnTo>
                                <a:lnTo>
                                  <a:pt x="32" y="18"/>
                                </a:lnTo>
                                <a:lnTo>
                                  <a:pt x="8" y="111"/>
                                </a:lnTo>
                                <a:lnTo>
                                  <a:pt x="0" y="223"/>
                                </a:lnTo>
                                <a:lnTo>
                                  <a:pt x="0" y="334"/>
                                </a:lnTo>
                                <a:lnTo>
                                  <a:pt x="8" y="446"/>
                                </a:lnTo>
                                <a:lnTo>
                                  <a:pt x="56" y="650"/>
                                </a:lnTo>
                                <a:lnTo>
                                  <a:pt x="120" y="836"/>
                                </a:lnTo>
                                <a:lnTo>
                                  <a:pt x="184" y="966"/>
                                </a:lnTo>
                                <a:lnTo>
                                  <a:pt x="232" y="1040"/>
                                </a:lnTo>
                                <a:lnTo>
                                  <a:pt x="288" y="1096"/>
                                </a:lnTo>
                                <a:lnTo>
                                  <a:pt x="328" y="1133"/>
                                </a:lnTo>
                                <a:lnTo>
                                  <a:pt x="375" y="1133"/>
                                </a:lnTo>
                                <a:lnTo>
                                  <a:pt x="415" y="1096"/>
                                </a:lnTo>
                                <a:lnTo>
                                  <a:pt x="479" y="1003"/>
                                </a:lnTo>
                                <a:lnTo>
                                  <a:pt x="503" y="910"/>
                                </a:lnTo>
                                <a:lnTo>
                                  <a:pt x="519" y="798"/>
                                </a:lnTo>
                                <a:lnTo>
                                  <a:pt x="519" y="687"/>
                                </a:lnTo>
                                <a:lnTo>
                                  <a:pt x="503" y="576"/>
                                </a:lnTo>
                                <a:lnTo>
                                  <a:pt x="487" y="464"/>
                                </a:lnTo>
                                <a:lnTo>
                                  <a:pt x="455" y="390"/>
                                </a:lnTo>
                                <a:lnTo>
                                  <a:pt x="423" y="334"/>
                                </a:lnTo>
                                <a:lnTo>
                                  <a:pt x="383" y="297"/>
                                </a:lnTo>
                                <a:close/>
                              </a:path>
                            </a:pathLst>
                          </a:custGeom>
                          <a:solidFill>
                            <a:srgbClr val="808080"/>
                          </a:solidFill>
                          <a:ln w="19050" cmpd="sng">
                            <a:solidFill>
                              <a:srgbClr val="000000"/>
                            </a:solidFill>
                            <a:round/>
                            <a:headEnd/>
                            <a:tailEnd/>
                          </a:ln>
                        </wps:spPr>
                        <wps:bodyPr rot="0" vert="horz" wrap="square" lIns="91440" tIns="45720" rIns="91440" bIns="45720" anchor="t" anchorCtr="0" upright="1">
                          <a:noAutofit/>
                        </wps:bodyPr>
                      </wps:wsp>
                      <wps:wsp>
                        <wps:cNvPr id="6" name="Freeform 15"/>
                        <wps:cNvSpPr>
                          <a:spLocks/>
                        </wps:cNvSpPr>
                        <wps:spPr bwMode="auto">
                          <a:xfrm rot="-5400000">
                            <a:off x="2110" y="14743"/>
                            <a:ext cx="814" cy="810"/>
                          </a:xfrm>
                          <a:custGeom>
                            <a:avLst/>
                            <a:gdLst>
                              <a:gd name="T0" fmla="*/ 120 w 479"/>
                              <a:gd name="T1" fmla="*/ 892 h 1208"/>
                              <a:gd name="T2" fmla="*/ 128 w 479"/>
                              <a:gd name="T3" fmla="*/ 855 h 1208"/>
                              <a:gd name="T4" fmla="*/ 151 w 479"/>
                              <a:gd name="T5" fmla="*/ 892 h 1208"/>
                              <a:gd name="T6" fmla="*/ 175 w 479"/>
                              <a:gd name="T7" fmla="*/ 910 h 1208"/>
                              <a:gd name="T8" fmla="*/ 215 w 479"/>
                              <a:gd name="T9" fmla="*/ 929 h 1208"/>
                              <a:gd name="T10" fmla="*/ 263 w 479"/>
                              <a:gd name="T11" fmla="*/ 910 h 1208"/>
                              <a:gd name="T12" fmla="*/ 319 w 479"/>
                              <a:gd name="T13" fmla="*/ 818 h 1208"/>
                              <a:gd name="T14" fmla="*/ 351 w 479"/>
                              <a:gd name="T15" fmla="*/ 688 h 1208"/>
                              <a:gd name="T16" fmla="*/ 359 w 479"/>
                              <a:gd name="T17" fmla="*/ 576 h 1208"/>
                              <a:gd name="T18" fmla="*/ 351 w 479"/>
                              <a:gd name="T19" fmla="*/ 446 h 1208"/>
                              <a:gd name="T20" fmla="*/ 319 w 479"/>
                              <a:gd name="T21" fmla="*/ 353 h 1208"/>
                              <a:gd name="T22" fmla="*/ 231 w 479"/>
                              <a:gd name="T23" fmla="*/ 186 h 1208"/>
                              <a:gd name="T24" fmla="*/ 183 w 479"/>
                              <a:gd name="T25" fmla="*/ 149 h 1208"/>
                              <a:gd name="T26" fmla="*/ 159 w 479"/>
                              <a:gd name="T27" fmla="*/ 168 h 1208"/>
                              <a:gd name="T28" fmla="*/ 136 w 479"/>
                              <a:gd name="T29" fmla="*/ 205 h 1208"/>
                              <a:gd name="T30" fmla="*/ 112 w 479"/>
                              <a:gd name="T31" fmla="*/ 223 h 1208"/>
                              <a:gd name="T32" fmla="*/ 96 w 479"/>
                              <a:gd name="T33" fmla="*/ 186 h 1208"/>
                              <a:gd name="T34" fmla="*/ 64 w 479"/>
                              <a:gd name="T35" fmla="*/ 149 h 1208"/>
                              <a:gd name="T36" fmla="*/ 24 w 479"/>
                              <a:gd name="T37" fmla="*/ 112 h 1208"/>
                              <a:gd name="T38" fmla="*/ 8 w 479"/>
                              <a:gd name="T39" fmla="*/ 93 h 1208"/>
                              <a:gd name="T40" fmla="*/ 0 w 479"/>
                              <a:gd name="T41" fmla="*/ 93 h 1208"/>
                              <a:gd name="T42" fmla="*/ 8 w 479"/>
                              <a:gd name="T43" fmla="*/ 75 h 1208"/>
                              <a:gd name="T44" fmla="*/ 48 w 479"/>
                              <a:gd name="T45" fmla="*/ 19 h 1208"/>
                              <a:gd name="T46" fmla="*/ 88 w 479"/>
                              <a:gd name="T47" fmla="*/ 0 h 1208"/>
                              <a:gd name="T48" fmla="*/ 136 w 479"/>
                              <a:gd name="T49" fmla="*/ 0 h 1208"/>
                              <a:gd name="T50" fmla="*/ 183 w 479"/>
                              <a:gd name="T51" fmla="*/ 19 h 1208"/>
                              <a:gd name="T52" fmla="*/ 271 w 479"/>
                              <a:gd name="T53" fmla="*/ 130 h 1208"/>
                              <a:gd name="T54" fmla="*/ 351 w 479"/>
                              <a:gd name="T55" fmla="*/ 279 h 1208"/>
                              <a:gd name="T56" fmla="*/ 407 w 479"/>
                              <a:gd name="T57" fmla="*/ 428 h 1208"/>
                              <a:gd name="T58" fmla="*/ 439 w 479"/>
                              <a:gd name="T59" fmla="*/ 539 h 1208"/>
                              <a:gd name="T60" fmla="*/ 463 w 479"/>
                              <a:gd name="T61" fmla="*/ 669 h 1208"/>
                              <a:gd name="T62" fmla="*/ 479 w 479"/>
                              <a:gd name="T63" fmla="*/ 762 h 1208"/>
                              <a:gd name="T64" fmla="*/ 479 w 479"/>
                              <a:gd name="T65" fmla="*/ 873 h 1208"/>
                              <a:gd name="T66" fmla="*/ 463 w 479"/>
                              <a:gd name="T67" fmla="*/ 966 h 1208"/>
                              <a:gd name="T68" fmla="*/ 423 w 479"/>
                              <a:gd name="T69" fmla="*/ 1115 h 1208"/>
                              <a:gd name="T70" fmla="*/ 383 w 479"/>
                              <a:gd name="T71" fmla="*/ 1170 h 1208"/>
                              <a:gd name="T72" fmla="*/ 335 w 479"/>
                              <a:gd name="T73" fmla="*/ 1208 h 1208"/>
                              <a:gd name="T74" fmla="*/ 287 w 479"/>
                              <a:gd name="T75" fmla="*/ 1208 h 1208"/>
                              <a:gd name="T76" fmla="*/ 239 w 479"/>
                              <a:gd name="T77" fmla="*/ 1170 h 1208"/>
                              <a:gd name="T78" fmla="*/ 191 w 479"/>
                              <a:gd name="T79" fmla="*/ 1133 h 1208"/>
                              <a:gd name="T80" fmla="*/ 159 w 479"/>
                              <a:gd name="T81" fmla="*/ 1078 h 1208"/>
                              <a:gd name="T82" fmla="*/ 136 w 479"/>
                              <a:gd name="T83" fmla="*/ 985 h 1208"/>
                              <a:gd name="T84" fmla="*/ 120 w 479"/>
                              <a:gd name="T85" fmla="*/ 892 h 120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479" h="1208">
                                <a:moveTo>
                                  <a:pt x="120" y="892"/>
                                </a:moveTo>
                                <a:lnTo>
                                  <a:pt x="128" y="855"/>
                                </a:lnTo>
                                <a:lnTo>
                                  <a:pt x="151" y="892"/>
                                </a:lnTo>
                                <a:lnTo>
                                  <a:pt x="175" y="910"/>
                                </a:lnTo>
                                <a:lnTo>
                                  <a:pt x="215" y="929"/>
                                </a:lnTo>
                                <a:lnTo>
                                  <a:pt x="263" y="910"/>
                                </a:lnTo>
                                <a:lnTo>
                                  <a:pt x="319" y="818"/>
                                </a:lnTo>
                                <a:lnTo>
                                  <a:pt x="351" y="688"/>
                                </a:lnTo>
                                <a:lnTo>
                                  <a:pt x="359" y="576"/>
                                </a:lnTo>
                                <a:lnTo>
                                  <a:pt x="351" y="446"/>
                                </a:lnTo>
                                <a:lnTo>
                                  <a:pt x="319" y="353"/>
                                </a:lnTo>
                                <a:lnTo>
                                  <a:pt x="231" y="186"/>
                                </a:lnTo>
                                <a:lnTo>
                                  <a:pt x="183" y="149"/>
                                </a:lnTo>
                                <a:lnTo>
                                  <a:pt x="159" y="168"/>
                                </a:lnTo>
                                <a:lnTo>
                                  <a:pt x="136" y="205"/>
                                </a:lnTo>
                                <a:lnTo>
                                  <a:pt x="112" y="223"/>
                                </a:lnTo>
                                <a:lnTo>
                                  <a:pt x="96" y="186"/>
                                </a:lnTo>
                                <a:lnTo>
                                  <a:pt x="64" y="149"/>
                                </a:lnTo>
                                <a:lnTo>
                                  <a:pt x="24" y="112"/>
                                </a:lnTo>
                                <a:lnTo>
                                  <a:pt x="8" y="93"/>
                                </a:lnTo>
                                <a:lnTo>
                                  <a:pt x="0" y="93"/>
                                </a:lnTo>
                                <a:lnTo>
                                  <a:pt x="8" y="75"/>
                                </a:lnTo>
                                <a:lnTo>
                                  <a:pt x="48" y="19"/>
                                </a:lnTo>
                                <a:lnTo>
                                  <a:pt x="88" y="0"/>
                                </a:lnTo>
                                <a:lnTo>
                                  <a:pt x="136" y="0"/>
                                </a:lnTo>
                                <a:lnTo>
                                  <a:pt x="183" y="19"/>
                                </a:lnTo>
                                <a:lnTo>
                                  <a:pt x="271" y="130"/>
                                </a:lnTo>
                                <a:lnTo>
                                  <a:pt x="351" y="279"/>
                                </a:lnTo>
                                <a:lnTo>
                                  <a:pt x="407" y="428"/>
                                </a:lnTo>
                                <a:lnTo>
                                  <a:pt x="439" y="539"/>
                                </a:lnTo>
                                <a:lnTo>
                                  <a:pt x="463" y="669"/>
                                </a:lnTo>
                                <a:lnTo>
                                  <a:pt x="479" y="762"/>
                                </a:lnTo>
                                <a:lnTo>
                                  <a:pt x="479" y="873"/>
                                </a:lnTo>
                                <a:lnTo>
                                  <a:pt x="463" y="966"/>
                                </a:lnTo>
                                <a:lnTo>
                                  <a:pt x="423" y="1115"/>
                                </a:lnTo>
                                <a:lnTo>
                                  <a:pt x="383" y="1170"/>
                                </a:lnTo>
                                <a:lnTo>
                                  <a:pt x="335" y="1208"/>
                                </a:lnTo>
                                <a:lnTo>
                                  <a:pt x="287" y="1208"/>
                                </a:lnTo>
                                <a:lnTo>
                                  <a:pt x="239" y="1170"/>
                                </a:lnTo>
                                <a:lnTo>
                                  <a:pt x="191" y="1133"/>
                                </a:lnTo>
                                <a:lnTo>
                                  <a:pt x="159" y="1078"/>
                                </a:lnTo>
                                <a:lnTo>
                                  <a:pt x="136" y="985"/>
                                </a:lnTo>
                                <a:lnTo>
                                  <a:pt x="120" y="892"/>
                                </a:lnTo>
                                <a:close/>
                              </a:path>
                            </a:pathLst>
                          </a:custGeom>
                          <a:solidFill>
                            <a:srgbClr val="808080"/>
                          </a:solidFill>
                          <a:ln w="19050" cmpd="sng">
                            <a:solidFill>
                              <a:srgbClr val="000000"/>
                            </a:solidFill>
                            <a:round/>
                            <a:headEnd/>
                            <a:tailEnd/>
                          </a:ln>
                        </wps:spPr>
                        <wps:bodyPr rot="0" vert="horz" wrap="square" lIns="91440" tIns="45720" rIns="91440" bIns="45720" anchor="t" anchorCtr="0" upright="1">
                          <a:noAutofit/>
                        </wps:bodyPr>
                      </wps:wsp>
                      <wps:wsp>
                        <wps:cNvPr id="7" name="Freeform 16"/>
                        <wps:cNvSpPr>
                          <a:spLocks/>
                        </wps:cNvSpPr>
                        <wps:spPr bwMode="auto">
                          <a:xfrm rot="-5400000">
                            <a:off x="1677" y="14279"/>
                            <a:ext cx="1260" cy="1157"/>
                          </a:xfrm>
                          <a:custGeom>
                            <a:avLst/>
                            <a:gdLst>
                              <a:gd name="T0" fmla="*/ 8 w 742"/>
                              <a:gd name="T1" fmla="*/ 0 h 1727"/>
                              <a:gd name="T2" fmla="*/ 0 w 742"/>
                              <a:gd name="T3" fmla="*/ 93 h 1727"/>
                              <a:gd name="T4" fmla="*/ 16 w 742"/>
                              <a:gd name="T5" fmla="*/ 241 h 1727"/>
                              <a:gd name="T6" fmla="*/ 24 w 742"/>
                              <a:gd name="T7" fmla="*/ 353 h 1727"/>
                              <a:gd name="T8" fmla="*/ 8 w 742"/>
                              <a:gd name="T9" fmla="*/ 445 h 1727"/>
                              <a:gd name="T10" fmla="*/ 8 w 742"/>
                              <a:gd name="T11" fmla="*/ 464 h 1727"/>
                              <a:gd name="T12" fmla="*/ 24 w 742"/>
                              <a:gd name="T13" fmla="*/ 483 h 1727"/>
                              <a:gd name="T14" fmla="*/ 40 w 742"/>
                              <a:gd name="T15" fmla="*/ 464 h 1727"/>
                              <a:gd name="T16" fmla="*/ 64 w 742"/>
                              <a:gd name="T17" fmla="*/ 483 h 1727"/>
                              <a:gd name="T18" fmla="*/ 151 w 742"/>
                              <a:gd name="T19" fmla="*/ 557 h 1727"/>
                              <a:gd name="T20" fmla="*/ 247 w 742"/>
                              <a:gd name="T21" fmla="*/ 668 h 1727"/>
                              <a:gd name="T22" fmla="*/ 335 w 742"/>
                              <a:gd name="T23" fmla="*/ 835 h 1727"/>
                              <a:gd name="T24" fmla="*/ 391 w 742"/>
                              <a:gd name="T25" fmla="*/ 984 h 1727"/>
                              <a:gd name="T26" fmla="*/ 439 w 742"/>
                              <a:gd name="T27" fmla="*/ 1151 h 1727"/>
                              <a:gd name="T28" fmla="*/ 471 w 742"/>
                              <a:gd name="T29" fmla="*/ 1355 h 1727"/>
                              <a:gd name="T30" fmla="*/ 471 w 742"/>
                              <a:gd name="T31" fmla="*/ 1467 h 1727"/>
                              <a:gd name="T32" fmla="*/ 463 w 742"/>
                              <a:gd name="T33" fmla="*/ 1560 h 1727"/>
                              <a:gd name="T34" fmla="*/ 455 w 742"/>
                              <a:gd name="T35" fmla="*/ 1615 h 1727"/>
                              <a:gd name="T36" fmla="*/ 455 w 742"/>
                              <a:gd name="T37" fmla="*/ 1634 h 1727"/>
                              <a:gd name="T38" fmla="*/ 495 w 742"/>
                              <a:gd name="T39" fmla="*/ 1653 h 1727"/>
                              <a:gd name="T40" fmla="*/ 551 w 742"/>
                              <a:gd name="T41" fmla="*/ 1634 h 1727"/>
                              <a:gd name="T42" fmla="*/ 575 w 742"/>
                              <a:gd name="T43" fmla="*/ 1634 h 1727"/>
                              <a:gd name="T44" fmla="*/ 630 w 742"/>
                              <a:gd name="T45" fmla="*/ 1671 h 1727"/>
                              <a:gd name="T46" fmla="*/ 710 w 742"/>
                              <a:gd name="T47" fmla="*/ 1708 h 1727"/>
                              <a:gd name="T48" fmla="*/ 734 w 742"/>
                              <a:gd name="T49" fmla="*/ 1727 h 1727"/>
                              <a:gd name="T50" fmla="*/ 742 w 742"/>
                              <a:gd name="T51" fmla="*/ 1727 h 1727"/>
                              <a:gd name="T52" fmla="*/ 742 w 742"/>
                              <a:gd name="T53" fmla="*/ 1708 h 1727"/>
                              <a:gd name="T54" fmla="*/ 734 w 742"/>
                              <a:gd name="T55" fmla="*/ 1653 h 1727"/>
                              <a:gd name="T56" fmla="*/ 718 w 742"/>
                              <a:gd name="T57" fmla="*/ 1467 h 1727"/>
                              <a:gd name="T58" fmla="*/ 702 w 742"/>
                              <a:gd name="T59" fmla="*/ 1337 h 1727"/>
                              <a:gd name="T60" fmla="*/ 702 w 742"/>
                              <a:gd name="T61" fmla="*/ 1281 h 1727"/>
                              <a:gd name="T62" fmla="*/ 710 w 742"/>
                              <a:gd name="T63" fmla="*/ 1151 h 1727"/>
                              <a:gd name="T64" fmla="*/ 702 w 742"/>
                              <a:gd name="T65" fmla="*/ 1058 h 1727"/>
                              <a:gd name="T66" fmla="*/ 694 w 742"/>
                              <a:gd name="T67" fmla="*/ 1058 h 1727"/>
                              <a:gd name="T68" fmla="*/ 670 w 742"/>
                              <a:gd name="T69" fmla="*/ 1077 h 1727"/>
                              <a:gd name="T70" fmla="*/ 622 w 742"/>
                              <a:gd name="T71" fmla="*/ 1095 h 1727"/>
                              <a:gd name="T72" fmla="*/ 583 w 742"/>
                              <a:gd name="T73" fmla="*/ 1095 h 1727"/>
                              <a:gd name="T74" fmla="*/ 495 w 742"/>
                              <a:gd name="T75" fmla="*/ 1021 h 1727"/>
                              <a:gd name="T76" fmla="*/ 415 w 742"/>
                              <a:gd name="T77" fmla="*/ 910 h 1727"/>
                              <a:gd name="T78" fmla="*/ 359 w 742"/>
                              <a:gd name="T79" fmla="*/ 780 h 1727"/>
                              <a:gd name="T80" fmla="*/ 287 w 742"/>
                              <a:gd name="T81" fmla="*/ 575 h 1727"/>
                              <a:gd name="T82" fmla="*/ 239 w 742"/>
                              <a:gd name="T83" fmla="*/ 353 h 1727"/>
                              <a:gd name="T84" fmla="*/ 207 w 742"/>
                              <a:gd name="T85" fmla="*/ 148 h 1727"/>
                              <a:gd name="T86" fmla="*/ 199 w 742"/>
                              <a:gd name="T87" fmla="*/ 93 h 1727"/>
                              <a:gd name="T88" fmla="*/ 207 w 742"/>
                              <a:gd name="T89" fmla="*/ 55 h 1727"/>
                              <a:gd name="T90" fmla="*/ 199 w 742"/>
                              <a:gd name="T91" fmla="*/ 18 h 1727"/>
                              <a:gd name="T92" fmla="*/ 191 w 742"/>
                              <a:gd name="T93" fmla="*/ 18 h 1727"/>
                              <a:gd name="T94" fmla="*/ 151 w 742"/>
                              <a:gd name="T95" fmla="*/ 55 h 1727"/>
                              <a:gd name="T96" fmla="*/ 104 w 742"/>
                              <a:gd name="T97" fmla="*/ 37 h 1727"/>
                              <a:gd name="T98" fmla="*/ 40 w 742"/>
                              <a:gd name="T99" fmla="*/ 0 h 1727"/>
                              <a:gd name="T100" fmla="*/ 8 w 742"/>
                              <a:gd name="T101" fmla="*/ 0 h 17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742" h="1727">
                                <a:moveTo>
                                  <a:pt x="8" y="0"/>
                                </a:moveTo>
                                <a:lnTo>
                                  <a:pt x="0" y="93"/>
                                </a:lnTo>
                                <a:lnTo>
                                  <a:pt x="16" y="241"/>
                                </a:lnTo>
                                <a:lnTo>
                                  <a:pt x="24" y="353"/>
                                </a:lnTo>
                                <a:lnTo>
                                  <a:pt x="8" y="445"/>
                                </a:lnTo>
                                <a:lnTo>
                                  <a:pt x="8" y="464"/>
                                </a:lnTo>
                                <a:lnTo>
                                  <a:pt x="24" y="483"/>
                                </a:lnTo>
                                <a:lnTo>
                                  <a:pt x="40" y="464"/>
                                </a:lnTo>
                                <a:lnTo>
                                  <a:pt x="64" y="483"/>
                                </a:lnTo>
                                <a:lnTo>
                                  <a:pt x="151" y="557"/>
                                </a:lnTo>
                                <a:lnTo>
                                  <a:pt x="247" y="668"/>
                                </a:lnTo>
                                <a:lnTo>
                                  <a:pt x="335" y="835"/>
                                </a:lnTo>
                                <a:lnTo>
                                  <a:pt x="391" y="984"/>
                                </a:lnTo>
                                <a:lnTo>
                                  <a:pt x="439" y="1151"/>
                                </a:lnTo>
                                <a:lnTo>
                                  <a:pt x="471" y="1355"/>
                                </a:lnTo>
                                <a:lnTo>
                                  <a:pt x="471" y="1467"/>
                                </a:lnTo>
                                <a:lnTo>
                                  <a:pt x="463" y="1560"/>
                                </a:lnTo>
                                <a:lnTo>
                                  <a:pt x="455" y="1615"/>
                                </a:lnTo>
                                <a:lnTo>
                                  <a:pt x="455" y="1634"/>
                                </a:lnTo>
                                <a:lnTo>
                                  <a:pt x="495" y="1653"/>
                                </a:lnTo>
                                <a:lnTo>
                                  <a:pt x="551" y="1634"/>
                                </a:lnTo>
                                <a:lnTo>
                                  <a:pt x="575" y="1634"/>
                                </a:lnTo>
                                <a:lnTo>
                                  <a:pt x="630" y="1671"/>
                                </a:lnTo>
                                <a:lnTo>
                                  <a:pt x="710" y="1708"/>
                                </a:lnTo>
                                <a:lnTo>
                                  <a:pt x="734" y="1727"/>
                                </a:lnTo>
                                <a:lnTo>
                                  <a:pt x="742" y="1727"/>
                                </a:lnTo>
                                <a:lnTo>
                                  <a:pt x="742" y="1708"/>
                                </a:lnTo>
                                <a:lnTo>
                                  <a:pt x="734" y="1653"/>
                                </a:lnTo>
                                <a:lnTo>
                                  <a:pt x="718" y="1467"/>
                                </a:lnTo>
                                <a:lnTo>
                                  <a:pt x="702" y="1337"/>
                                </a:lnTo>
                                <a:lnTo>
                                  <a:pt x="702" y="1281"/>
                                </a:lnTo>
                                <a:lnTo>
                                  <a:pt x="710" y="1151"/>
                                </a:lnTo>
                                <a:lnTo>
                                  <a:pt x="702" y="1058"/>
                                </a:lnTo>
                                <a:lnTo>
                                  <a:pt x="694" y="1058"/>
                                </a:lnTo>
                                <a:lnTo>
                                  <a:pt x="670" y="1077"/>
                                </a:lnTo>
                                <a:lnTo>
                                  <a:pt x="622" y="1095"/>
                                </a:lnTo>
                                <a:lnTo>
                                  <a:pt x="583" y="1095"/>
                                </a:lnTo>
                                <a:lnTo>
                                  <a:pt x="495" y="1021"/>
                                </a:lnTo>
                                <a:lnTo>
                                  <a:pt x="415" y="910"/>
                                </a:lnTo>
                                <a:lnTo>
                                  <a:pt x="359" y="780"/>
                                </a:lnTo>
                                <a:lnTo>
                                  <a:pt x="287" y="575"/>
                                </a:lnTo>
                                <a:lnTo>
                                  <a:pt x="239" y="353"/>
                                </a:lnTo>
                                <a:lnTo>
                                  <a:pt x="207" y="148"/>
                                </a:lnTo>
                                <a:lnTo>
                                  <a:pt x="199" y="93"/>
                                </a:lnTo>
                                <a:lnTo>
                                  <a:pt x="207" y="55"/>
                                </a:lnTo>
                                <a:lnTo>
                                  <a:pt x="199" y="18"/>
                                </a:lnTo>
                                <a:lnTo>
                                  <a:pt x="191" y="18"/>
                                </a:lnTo>
                                <a:lnTo>
                                  <a:pt x="151" y="55"/>
                                </a:lnTo>
                                <a:lnTo>
                                  <a:pt x="104" y="37"/>
                                </a:lnTo>
                                <a:lnTo>
                                  <a:pt x="40" y="0"/>
                                </a:lnTo>
                                <a:lnTo>
                                  <a:pt x="8" y="0"/>
                                </a:lnTo>
                                <a:close/>
                              </a:path>
                            </a:pathLst>
                          </a:custGeom>
                          <a:solidFill>
                            <a:srgbClr val="808080"/>
                          </a:solidFill>
                          <a:ln w="19050" cmpd="sng">
                            <a:solidFill>
                              <a:srgbClr val="000000"/>
                            </a:solidFill>
                            <a:round/>
                            <a:headEnd/>
                            <a:tailEnd/>
                          </a:ln>
                        </wps:spPr>
                        <wps:bodyPr rot="0" vert="horz" wrap="square" lIns="91440" tIns="45720" rIns="91440" bIns="45720" anchor="t" anchorCtr="0" upright="1">
                          <a:noAutofit/>
                        </wps:bodyPr>
                      </wps:wsp>
                      <wps:wsp>
                        <wps:cNvPr id="8" name="Freeform 17"/>
                        <wps:cNvSpPr>
                          <a:spLocks/>
                        </wps:cNvSpPr>
                        <wps:spPr bwMode="auto">
                          <a:xfrm rot="-5400000">
                            <a:off x="9949" y="1676"/>
                            <a:ext cx="882" cy="747"/>
                          </a:xfrm>
                          <a:custGeom>
                            <a:avLst/>
                            <a:gdLst>
                              <a:gd name="T0" fmla="*/ 128 w 519"/>
                              <a:gd name="T1" fmla="*/ 817 h 1115"/>
                              <a:gd name="T2" fmla="*/ 144 w 519"/>
                              <a:gd name="T3" fmla="*/ 799 h 1115"/>
                              <a:gd name="T4" fmla="*/ 136 w 519"/>
                              <a:gd name="T5" fmla="*/ 762 h 1115"/>
                              <a:gd name="T6" fmla="*/ 120 w 519"/>
                              <a:gd name="T7" fmla="*/ 706 h 1115"/>
                              <a:gd name="T8" fmla="*/ 120 w 519"/>
                              <a:gd name="T9" fmla="*/ 613 h 1115"/>
                              <a:gd name="T10" fmla="*/ 128 w 519"/>
                              <a:gd name="T11" fmla="*/ 483 h 1115"/>
                              <a:gd name="T12" fmla="*/ 168 w 519"/>
                              <a:gd name="T13" fmla="*/ 372 h 1115"/>
                              <a:gd name="T14" fmla="*/ 215 w 519"/>
                              <a:gd name="T15" fmla="*/ 279 h 1115"/>
                              <a:gd name="T16" fmla="*/ 271 w 519"/>
                              <a:gd name="T17" fmla="*/ 260 h 1115"/>
                              <a:gd name="T18" fmla="*/ 319 w 519"/>
                              <a:gd name="T19" fmla="*/ 297 h 1115"/>
                              <a:gd name="T20" fmla="*/ 359 w 519"/>
                              <a:gd name="T21" fmla="*/ 353 h 1115"/>
                              <a:gd name="T22" fmla="*/ 431 w 519"/>
                              <a:gd name="T23" fmla="*/ 557 h 1115"/>
                              <a:gd name="T24" fmla="*/ 447 w 519"/>
                              <a:gd name="T25" fmla="*/ 687 h 1115"/>
                              <a:gd name="T26" fmla="*/ 439 w 519"/>
                              <a:gd name="T27" fmla="*/ 743 h 1115"/>
                              <a:gd name="T28" fmla="*/ 431 w 519"/>
                              <a:gd name="T29" fmla="*/ 780 h 1115"/>
                              <a:gd name="T30" fmla="*/ 423 w 519"/>
                              <a:gd name="T31" fmla="*/ 836 h 1115"/>
                              <a:gd name="T32" fmla="*/ 431 w 519"/>
                              <a:gd name="T33" fmla="*/ 892 h 1115"/>
                              <a:gd name="T34" fmla="*/ 447 w 519"/>
                              <a:gd name="T35" fmla="*/ 966 h 1115"/>
                              <a:gd name="T36" fmla="*/ 463 w 519"/>
                              <a:gd name="T37" fmla="*/ 1040 h 1115"/>
                              <a:gd name="T38" fmla="*/ 471 w 519"/>
                              <a:gd name="T39" fmla="*/ 1096 h 1115"/>
                              <a:gd name="T40" fmla="*/ 479 w 519"/>
                              <a:gd name="T41" fmla="*/ 1115 h 1115"/>
                              <a:gd name="T42" fmla="*/ 487 w 519"/>
                              <a:gd name="T43" fmla="*/ 1096 h 1115"/>
                              <a:gd name="T44" fmla="*/ 511 w 519"/>
                              <a:gd name="T45" fmla="*/ 1003 h 1115"/>
                              <a:gd name="T46" fmla="*/ 519 w 519"/>
                              <a:gd name="T47" fmla="*/ 910 h 1115"/>
                              <a:gd name="T48" fmla="*/ 519 w 519"/>
                              <a:gd name="T49" fmla="*/ 799 h 1115"/>
                              <a:gd name="T50" fmla="*/ 503 w 519"/>
                              <a:gd name="T51" fmla="*/ 687 h 1115"/>
                              <a:gd name="T52" fmla="*/ 455 w 519"/>
                              <a:gd name="T53" fmla="*/ 465 h 1115"/>
                              <a:gd name="T54" fmla="*/ 391 w 519"/>
                              <a:gd name="T55" fmla="*/ 279 h 1115"/>
                              <a:gd name="T56" fmla="*/ 335 w 519"/>
                              <a:gd name="T57" fmla="*/ 167 h 1115"/>
                              <a:gd name="T58" fmla="*/ 279 w 519"/>
                              <a:gd name="T59" fmla="*/ 75 h 1115"/>
                              <a:gd name="T60" fmla="*/ 231 w 519"/>
                              <a:gd name="T61" fmla="*/ 19 h 1115"/>
                              <a:gd name="T62" fmla="*/ 183 w 519"/>
                              <a:gd name="T63" fmla="*/ 0 h 1115"/>
                              <a:gd name="T64" fmla="*/ 144 w 519"/>
                              <a:gd name="T65" fmla="*/ 0 h 1115"/>
                              <a:gd name="T66" fmla="*/ 104 w 519"/>
                              <a:gd name="T67" fmla="*/ 19 h 1115"/>
                              <a:gd name="T68" fmla="*/ 40 w 519"/>
                              <a:gd name="T69" fmla="*/ 130 h 1115"/>
                              <a:gd name="T70" fmla="*/ 8 w 519"/>
                              <a:gd name="T71" fmla="*/ 223 h 1115"/>
                              <a:gd name="T72" fmla="*/ 0 w 519"/>
                              <a:gd name="T73" fmla="*/ 316 h 1115"/>
                              <a:gd name="T74" fmla="*/ 0 w 519"/>
                              <a:gd name="T75" fmla="*/ 446 h 1115"/>
                              <a:gd name="T76" fmla="*/ 8 w 519"/>
                              <a:gd name="T77" fmla="*/ 557 h 1115"/>
                              <a:gd name="T78" fmla="*/ 32 w 519"/>
                              <a:gd name="T79" fmla="*/ 650 h 1115"/>
                              <a:gd name="T80" fmla="*/ 56 w 519"/>
                              <a:gd name="T81" fmla="*/ 743 h 1115"/>
                              <a:gd name="T82" fmla="*/ 88 w 519"/>
                              <a:gd name="T83" fmla="*/ 799 h 1115"/>
                              <a:gd name="T84" fmla="*/ 128 w 519"/>
                              <a:gd name="T85" fmla="*/ 817 h 1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519" h="1115">
                                <a:moveTo>
                                  <a:pt x="128" y="817"/>
                                </a:moveTo>
                                <a:lnTo>
                                  <a:pt x="144" y="799"/>
                                </a:lnTo>
                                <a:lnTo>
                                  <a:pt x="136" y="762"/>
                                </a:lnTo>
                                <a:lnTo>
                                  <a:pt x="120" y="706"/>
                                </a:lnTo>
                                <a:lnTo>
                                  <a:pt x="120" y="613"/>
                                </a:lnTo>
                                <a:lnTo>
                                  <a:pt x="128" y="483"/>
                                </a:lnTo>
                                <a:lnTo>
                                  <a:pt x="168" y="372"/>
                                </a:lnTo>
                                <a:lnTo>
                                  <a:pt x="215" y="279"/>
                                </a:lnTo>
                                <a:lnTo>
                                  <a:pt x="271" y="260"/>
                                </a:lnTo>
                                <a:lnTo>
                                  <a:pt x="319" y="297"/>
                                </a:lnTo>
                                <a:lnTo>
                                  <a:pt x="359" y="353"/>
                                </a:lnTo>
                                <a:lnTo>
                                  <a:pt x="431" y="557"/>
                                </a:lnTo>
                                <a:lnTo>
                                  <a:pt x="447" y="687"/>
                                </a:lnTo>
                                <a:lnTo>
                                  <a:pt x="439" y="743"/>
                                </a:lnTo>
                                <a:lnTo>
                                  <a:pt x="431" y="780"/>
                                </a:lnTo>
                                <a:lnTo>
                                  <a:pt x="423" y="836"/>
                                </a:lnTo>
                                <a:lnTo>
                                  <a:pt x="431" y="892"/>
                                </a:lnTo>
                                <a:lnTo>
                                  <a:pt x="447" y="966"/>
                                </a:lnTo>
                                <a:lnTo>
                                  <a:pt x="463" y="1040"/>
                                </a:lnTo>
                                <a:lnTo>
                                  <a:pt x="471" y="1096"/>
                                </a:lnTo>
                                <a:lnTo>
                                  <a:pt x="479" y="1115"/>
                                </a:lnTo>
                                <a:lnTo>
                                  <a:pt x="487" y="1096"/>
                                </a:lnTo>
                                <a:lnTo>
                                  <a:pt x="511" y="1003"/>
                                </a:lnTo>
                                <a:lnTo>
                                  <a:pt x="519" y="910"/>
                                </a:lnTo>
                                <a:lnTo>
                                  <a:pt x="519" y="799"/>
                                </a:lnTo>
                                <a:lnTo>
                                  <a:pt x="503" y="687"/>
                                </a:lnTo>
                                <a:lnTo>
                                  <a:pt x="455" y="465"/>
                                </a:lnTo>
                                <a:lnTo>
                                  <a:pt x="391" y="279"/>
                                </a:lnTo>
                                <a:lnTo>
                                  <a:pt x="335" y="167"/>
                                </a:lnTo>
                                <a:lnTo>
                                  <a:pt x="279" y="75"/>
                                </a:lnTo>
                                <a:lnTo>
                                  <a:pt x="231" y="19"/>
                                </a:lnTo>
                                <a:lnTo>
                                  <a:pt x="183" y="0"/>
                                </a:lnTo>
                                <a:lnTo>
                                  <a:pt x="144" y="0"/>
                                </a:lnTo>
                                <a:lnTo>
                                  <a:pt x="104" y="19"/>
                                </a:lnTo>
                                <a:lnTo>
                                  <a:pt x="40" y="130"/>
                                </a:lnTo>
                                <a:lnTo>
                                  <a:pt x="8" y="223"/>
                                </a:lnTo>
                                <a:lnTo>
                                  <a:pt x="0" y="316"/>
                                </a:lnTo>
                                <a:lnTo>
                                  <a:pt x="0" y="446"/>
                                </a:lnTo>
                                <a:lnTo>
                                  <a:pt x="8" y="557"/>
                                </a:lnTo>
                                <a:lnTo>
                                  <a:pt x="32" y="650"/>
                                </a:lnTo>
                                <a:lnTo>
                                  <a:pt x="56" y="743"/>
                                </a:lnTo>
                                <a:lnTo>
                                  <a:pt x="88" y="799"/>
                                </a:lnTo>
                                <a:lnTo>
                                  <a:pt x="128" y="817"/>
                                </a:lnTo>
                                <a:close/>
                              </a:path>
                            </a:pathLst>
                          </a:custGeom>
                          <a:solidFill>
                            <a:srgbClr val="808080"/>
                          </a:solidFill>
                          <a:ln w="19050" cmpd="sng">
                            <a:solidFill>
                              <a:srgbClr val="000000"/>
                            </a:solidFill>
                            <a:round/>
                            <a:headEnd/>
                            <a:tailEnd/>
                          </a:ln>
                        </wps:spPr>
                        <wps:bodyPr rot="0" vert="horz" wrap="square" lIns="91440" tIns="45720" rIns="91440" bIns="45720" anchor="t" anchorCtr="0" upright="1">
                          <a:noAutofit/>
                        </wps:bodyPr>
                      </wps:wsp>
                      <wps:wsp>
                        <wps:cNvPr id="9" name="Freeform 18"/>
                        <wps:cNvSpPr>
                          <a:spLocks/>
                        </wps:cNvSpPr>
                        <wps:spPr bwMode="auto">
                          <a:xfrm rot="-5400000">
                            <a:off x="9516" y="1137"/>
                            <a:ext cx="813" cy="810"/>
                          </a:xfrm>
                          <a:custGeom>
                            <a:avLst/>
                            <a:gdLst>
                              <a:gd name="T0" fmla="*/ 351 w 479"/>
                              <a:gd name="T1" fmla="*/ 298 h 1208"/>
                              <a:gd name="T2" fmla="*/ 343 w 479"/>
                              <a:gd name="T3" fmla="*/ 335 h 1208"/>
                              <a:gd name="T4" fmla="*/ 328 w 479"/>
                              <a:gd name="T5" fmla="*/ 316 h 1208"/>
                              <a:gd name="T6" fmla="*/ 304 w 479"/>
                              <a:gd name="T7" fmla="*/ 279 h 1208"/>
                              <a:gd name="T8" fmla="*/ 264 w 479"/>
                              <a:gd name="T9" fmla="*/ 260 h 1208"/>
                              <a:gd name="T10" fmla="*/ 208 w 479"/>
                              <a:gd name="T11" fmla="*/ 298 h 1208"/>
                              <a:gd name="T12" fmla="*/ 160 w 479"/>
                              <a:gd name="T13" fmla="*/ 372 h 1208"/>
                              <a:gd name="T14" fmla="*/ 120 w 479"/>
                              <a:gd name="T15" fmla="*/ 502 h 1208"/>
                              <a:gd name="T16" fmla="*/ 112 w 479"/>
                              <a:gd name="T17" fmla="*/ 632 h 1208"/>
                              <a:gd name="T18" fmla="*/ 128 w 479"/>
                              <a:gd name="T19" fmla="*/ 743 h 1208"/>
                              <a:gd name="T20" fmla="*/ 152 w 479"/>
                              <a:gd name="T21" fmla="*/ 836 h 1208"/>
                              <a:gd name="T22" fmla="*/ 240 w 479"/>
                              <a:gd name="T23" fmla="*/ 1003 h 1208"/>
                              <a:gd name="T24" fmla="*/ 296 w 479"/>
                              <a:gd name="T25" fmla="*/ 1040 h 1208"/>
                              <a:gd name="T26" fmla="*/ 320 w 479"/>
                              <a:gd name="T27" fmla="*/ 1022 h 1208"/>
                              <a:gd name="T28" fmla="*/ 335 w 479"/>
                              <a:gd name="T29" fmla="*/ 1003 h 1208"/>
                              <a:gd name="T30" fmla="*/ 359 w 479"/>
                              <a:gd name="T31" fmla="*/ 985 h 1208"/>
                              <a:gd name="T32" fmla="*/ 383 w 479"/>
                              <a:gd name="T33" fmla="*/ 1003 h 1208"/>
                              <a:gd name="T34" fmla="*/ 415 w 479"/>
                              <a:gd name="T35" fmla="*/ 1040 h 1208"/>
                              <a:gd name="T36" fmla="*/ 447 w 479"/>
                              <a:gd name="T37" fmla="*/ 1078 h 1208"/>
                              <a:gd name="T38" fmla="*/ 463 w 479"/>
                              <a:gd name="T39" fmla="*/ 1096 h 1208"/>
                              <a:gd name="T40" fmla="*/ 479 w 479"/>
                              <a:gd name="T41" fmla="*/ 1096 h 1208"/>
                              <a:gd name="T42" fmla="*/ 471 w 479"/>
                              <a:gd name="T43" fmla="*/ 1133 h 1208"/>
                              <a:gd name="T44" fmla="*/ 431 w 479"/>
                              <a:gd name="T45" fmla="*/ 1189 h 1208"/>
                              <a:gd name="T46" fmla="*/ 391 w 479"/>
                              <a:gd name="T47" fmla="*/ 1208 h 1208"/>
                              <a:gd name="T48" fmla="*/ 343 w 479"/>
                              <a:gd name="T49" fmla="*/ 1208 h 1208"/>
                              <a:gd name="T50" fmla="*/ 296 w 479"/>
                              <a:gd name="T51" fmla="*/ 1170 h 1208"/>
                              <a:gd name="T52" fmla="*/ 200 w 479"/>
                              <a:gd name="T53" fmla="*/ 1059 h 1208"/>
                              <a:gd name="T54" fmla="*/ 120 w 479"/>
                              <a:gd name="T55" fmla="*/ 910 h 1208"/>
                              <a:gd name="T56" fmla="*/ 72 w 479"/>
                              <a:gd name="T57" fmla="*/ 780 h 1208"/>
                              <a:gd name="T58" fmla="*/ 32 w 479"/>
                              <a:gd name="T59" fmla="*/ 650 h 1208"/>
                              <a:gd name="T60" fmla="*/ 8 w 479"/>
                              <a:gd name="T61" fmla="*/ 539 h 1208"/>
                              <a:gd name="T62" fmla="*/ 0 w 479"/>
                              <a:gd name="T63" fmla="*/ 428 h 1208"/>
                              <a:gd name="T64" fmla="*/ 0 w 479"/>
                              <a:gd name="T65" fmla="*/ 335 h 1208"/>
                              <a:gd name="T66" fmla="*/ 8 w 479"/>
                              <a:gd name="T67" fmla="*/ 242 h 1208"/>
                              <a:gd name="T68" fmla="*/ 56 w 479"/>
                              <a:gd name="T69" fmla="*/ 93 h 1208"/>
                              <a:gd name="T70" fmla="*/ 88 w 479"/>
                              <a:gd name="T71" fmla="*/ 19 h 1208"/>
                              <a:gd name="T72" fmla="*/ 136 w 479"/>
                              <a:gd name="T73" fmla="*/ 0 h 1208"/>
                              <a:gd name="T74" fmla="*/ 184 w 479"/>
                              <a:gd name="T75" fmla="*/ 0 h 1208"/>
                              <a:gd name="T76" fmla="*/ 240 w 479"/>
                              <a:gd name="T77" fmla="*/ 19 h 1208"/>
                              <a:gd name="T78" fmla="*/ 280 w 479"/>
                              <a:gd name="T79" fmla="*/ 75 h 1208"/>
                              <a:gd name="T80" fmla="*/ 320 w 479"/>
                              <a:gd name="T81" fmla="*/ 130 h 1208"/>
                              <a:gd name="T82" fmla="*/ 343 w 479"/>
                              <a:gd name="T83" fmla="*/ 205 h 1208"/>
                              <a:gd name="T84" fmla="*/ 351 w 479"/>
                              <a:gd name="T85" fmla="*/ 298 h 120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479" h="1208">
                                <a:moveTo>
                                  <a:pt x="351" y="298"/>
                                </a:moveTo>
                                <a:lnTo>
                                  <a:pt x="343" y="335"/>
                                </a:lnTo>
                                <a:lnTo>
                                  <a:pt x="328" y="316"/>
                                </a:lnTo>
                                <a:lnTo>
                                  <a:pt x="304" y="279"/>
                                </a:lnTo>
                                <a:lnTo>
                                  <a:pt x="264" y="260"/>
                                </a:lnTo>
                                <a:lnTo>
                                  <a:pt x="208" y="298"/>
                                </a:lnTo>
                                <a:lnTo>
                                  <a:pt x="160" y="372"/>
                                </a:lnTo>
                                <a:lnTo>
                                  <a:pt x="120" y="502"/>
                                </a:lnTo>
                                <a:lnTo>
                                  <a:pt x="112" y="632"/>
                                </a:lnTo>
                                <a:lnTo>
                                  <a:pt x="128" y="743"/>
                                </a:lnTo>
                                <a:lnTo>
                                  <a:pt x="152" y="836"/>
                                </a:lnTo>
                                <a:lnTo>
                                  <a:pt x="240" y="1003"/>
                                </a:lnTo>
                                <a:lnTo>
                                  <a:pt x="296" y="1040"/>
                                </a:lnTo>
                                <a:lnTo>
                                  <a:pt x="320" y="1022"/>
                                </a:lnTo>
                                <a:lnTo>
                                  <a:pt x="335" y="1003"/>
                                </a:lnTo>
                                <a:lnTo>
                                  <a:pt x="359" y="985"/>
                                </a:lnTo>
                                <a:lnTo>
                                  <a:pt x="383" y="1003"/>
                                </a:lnTo>
                                <a:lnTo>
                                  <a:pt x="415" y="1040"/>
                                </a:lnTo>
                                <a:lnTo>
                                  <a:pt x="447" y="1078"/>
                                </a:lnTo>
                                <a:lnTo>
                                  <a:pt x="463" y="1096"/>
                                </a:lnTo>
                                <a:lnTo>
                                  <a:pt x="479" y="1096"/>
                                </a:lnTo>
                                <a:lnTo>
                                  <a:pt x="471" y="1133"/>
                                </a:lnTo>
                                <a:lnTo>
                                  <a:pt x="431" y="1189"/>
                                </a:lnTo>
                                <a:lnTo>
                                  <a:pt x="391" y="1208"/>
                                </a:lnTo>
                                <a:lnTo>
                                  <a:pt x="343" y="1208"/>
                                </a:lnTo>
                                <a:lnTo>
                                  <a:pt x="296" y="1170"/>
                                </a:lnTo>
                                <a:lnTo>
                                  <a:pt x="200" y="1059"/>
                                </a:lnTo>
                                <a:lnTo>
                                  <a:pt x="120" y="910"/>
                                </a:lnTo>
                                <a:lnTo>
                                  <a:pt x="72" y="780"/>
                                </a:lnTo>
                                <a:lnTo>
                                  <a:pt x="32" y="650"/>
                                </a:lnTo>
                                <a:lnTo>
                                  <a:pt x="8" y="539"/>
                                </a:lnTo>
                                <a:lnTo>
                                  <a:pt x="0" y="428"/>
                                </a:lnTo>
                                <a:lnTo>
                                  <a:pt x="0" y="335"/>
                                </a:lnTo>
                                <a:lnTo>
                                  <a:pt x="8" y="242"/>
                                </a:lnTo>
                                <a:lnTo>
                                  <a:pt x="56" y="93"/>
                                </a:lnTo>
                                <a:lnTo>
                                  <a:pt x="88" y="19"/>
                                </a:lnTo>
                                <a:lnTo>
                                  <a:pt x="136" y="0"/>
                                </a:lnTo>
                                <a:lnTo>
                                  <a:pt x="184" y="0"/>
                                </a:lnTo>
                                <a:lnTo>
                                  <a:pt x="240" y="19"/>
                                </a:lnTo>
                                <a:lnTo>
                                  <a:pt x="280" y="75"/>
                                </a:lnTo>
                                <a:lnTo>
                                  <a:pt x="320" y="130"/>
                                </a:lnTo>
                                <a:lnTo>
                                  <a:pt x="343" y="205"/>
                                </a:lnTo>
                                <a:lnTo>
                                  <a:pt x="351" y="298"/>
                                </a:lnTo>
                                <a:close/>
                              </a:path>
                            </a:pathLst>
                          </a:custGeom>
                          <a:solidFill>
                            <a:srgbClr val="808080"/>
                          </a:solidFill>
                          <a:ln w="19050" cmpd="sng">
                            <a:solidFill>
                              <a:srgbClr val="000000"/>
                            </a:solidFill>
                            <a:round/>
                            <a:headEnd/>
                            <a:tailEnd/>
                          </a:ln>
                        </wps:spPr>
                        <wps:bodyPr rot="0" vert="horz" wrap="square" lIns="91440" tIns="45720" rIns="91440" bIns="45720" anchor="t" anchorCtr="0" upright="1">
                          <a:noAutofit/>
                        </wps:bodyPr>
                      </wps:wsp>
                      <wps:wsp>
                        <wps:cNvPr id="10" name="Freeform 19"/>
                        <wps:cNvSpPr>
                          <a:spLocks/>
                        </wps:cNvSpPr>
                        <wps:spPr bwMode="auto">
                          <a:xfrm rot="-5400000">
                            <a:off x="9505" y="1254"/>
                            <a:ext cx="1259" cy="1157"/>
                          </a:xfrm>
                          <a:custGeom>
                            <a:avLst/>
                            <a:gdLst>
                              <a:gd name="T0" fmla="*/ 734 w 742"/>
                              <a:gd name="T1" fmla="*/ 1709 h 1727"/>
                              <a:gd name="T2" fmla="*/ 742 w 742"/>
                              <a:gd name="T3" fmla="*/ 1616 h 1727"/>
                              <a:gd name="T4" fmla="*/ 726 w 742"/>
                              <a:gd name="T5" fmla="*/ 1486 h 1727"/>
                              <a:gd name="T6" fmla="*/ 718 w 742"/>
                              <a:gd name="T7" fmla="*/ 1374 h 1727"/>
                              <a:gd name="T8" fmla="*/ 734 w 742"/>
                              <a:gd name="T9" fmla="*/ 1282 h 1727"/>
                              <a:gd name="T10" fmla="*/ 726 w 742"/>
                              <a:gd name="T11" fmla="*/ 1244 h 1727"/>
                              <a:gd name="T12" fmla="*/ 718 w 742"/>
                              <a:gd name="T13" fmla="*/ 1244 h 1727"/>
                              <a:gd name="T14" fmla="*/ 702 w 742"/>
                              <a:gd name="T15" fmla="*/ 1244 h 1727"/>
                              <a:gd name="T16" fmla="*/ 670 w 742"/>
                              <a:gd name="T17" fmla="*/ 1244 h 1727"/>
                              <a:gd name="T18" fmla="*/ 591 w 742"/>
                              <a:gd name="T19" fmla="*/ 1170 h 1727"/>
                              <a:gd name="T20" fmla="*/ 495 w 742"/>
                              <a:gd name="T21" fmla="*/ 1040 h 1727"/>
                              <a:gd name="T22" fmla="*/ 399 w 742"/>
                              <a:gd name="T23" fmla="*/ 892 h 1727"/>
                              <a:gd name="T24" fmla="*/ 351 w 742"/>
                              <a:gd name="T25" fmla="*/ 743 h 1727"/>
                              <a:gd name="T26" fmla="*/ 295 w 742"/>
                              <a:gd name="T27" fmla="*/ 557 h 1727"/>
                              <a:gd name="T28" fmla="*/ 271 w 742"/>
                              <a:gd name="T29" fmla="*/ 353 h 1727"/>
                              <a:gd name="T30" fmla="*/ 263 w 742"/>
                              <a:gd name="T31" fmla="*/ 260 h 1727"/>
                              <a:gd name="T32" fmla="*/ 279 w 742"/>
                              <a:gd name="T33" fmla="*/ 149 h 1727"/>
                              <a:gd name="T34" fmla="*/ 279 w 742"/>
                              <a:gd name="T35" fmla="*/ 112 h 1727"/>
                              <a:gd name="T36" fmla="*/ 279 w 742"/>
                              <a:gd name="T37" fmla="*/ 74 h 1727"/>
                              <a:gd name="T38" fmla="*/ 247 w 742"/>
                              <a:gd name="T39" fmla="*/ 56 h 1727"/>
                              <a:gd name="T40" fmla="*/ 191 w 742"/>
                              <a:gd name="T41" fmla="*/ 93 h 1727"/>
                              <a:gd name="T42" fmla="*/ 167 w 742"/>
                              <a:gd name="T43" fmla="*/ 93 h 1727"/>
                              <a:gd name="T44" fmla="*/ 104 w 742"/>
                              <a:gd name="T45" fmla="*/ 56 h 1727"/>
                              <a:gd name="T46" fmla="*/ 24 w 742"/>
                              <a:gd name="T47" fmla="*/ 0 h 1727"/>
                              <a:gd name="T48" fmla="*/ 8 w 742"/>
                              <a:gd name="T49" fmla="*/ 0 h 1727"/>
                              <a:gd name="T50" fmla="*/ 0 w 742"/>
                              <a:gd name="T51" fmla="*/ 0 h 1727"/>
                              <a:gd name="T52" fmla="*/ 0 w 742"/>
                              <a:gd name="T53" fmla="*/ 19 h 1727"/>
                              <a:gd name="T54" fmla="*/ 0 w 742"/>
                              <a:gd name="T55" fmla="*/ 56 h 1727"/>
                              <a:gd name="T56" fmla="*/ 24 w 742"/>
                              <a:gd name="T57" fmla="*/ 242 h 1727"/>
                              <a:gd name="T58" fmla="*/ 40 w 742"/>
                              <a:gd name="T59" fmla="*/ 390 h 1727"/>
                              <a:gd name="T60" fmla="*/ 40 w 742"/>
                              <a:gd name="T61" fmla="*/ 446 h 1727"/>
                              <a:gd name="T62" fmla="*/ 24 w 742"/>
                              <a:gd name="T63" fmla="*/ 576 h 1727"/>
                              <a:gd name="T64" fmla="*/ 24 w 742"/>
                              <a:gd name="T65" fmla="*/ 613 h 1727"/>
                              <a:gd name="T66" fmla="*/ 32 w 742"/>
                              <a:gd name="T67" fmla="*/ 650 h 1727"/>
                              <a:gd name="T68" fmla="*/ 48 w 742"/>
                              <a:gd name="T69" fmla="*/ 650 h 1727"/>
                              <a:gd name="T70" fmla="*/ 64 w 742"/>
                              <a:gd name="T71" fmla="*/ 632 h 1727"/>
                              <a:gd name="T72" fmla="*/ 112 w 742"/>
                              <a:gd name="T73" fmla="*/ 613 h 1727"/>
                              <a:gd name="T74" fmla="*/ 159 w 742"/>
                              <a:gd name="T75" fmla="*/ 632 h 1727"/>
                              <a:gd name="T76" fmla="*/ 239 w 742"/>
                              <a:gd name="T77" fmla="*/ 687 h 1727"/>
                              <a:gd name="T78" fmla="*/ 319 w 742"/>
                              <a:gd name="T79" fmla="*/ 817 h 1727"/>
                              <a:gd name="T80" fmla="*/ 383 w 742"/>
                              <a:gd name="T81" fmla="*/ 929 h 1727"/>
                              <a:gd name="T82" fmla="*/ 447 w 742"/>
                              <a:gd name="T83" fmla="*/ 1133 h 1727"/>
                              <a:gd name="T84" fmla="*/ 503 w 742"/>
                              <a:gd name="T85" fmla="*/ 1374 h 1727"/>
                              <a:gd name="T86" fmla="*/ 535 w 742"/>
                              <a:gd name="T87" fmla="*/ 1560 h 1727"/>
                              <a:gd name="T88" fmla="*/ 535 w 742"/>
                              <a:gd name="T89" fmla="*/ 1634 h 1727"/>
                              <a:gd name="T90" fmla="*/ 535 w 742"/>
                              <a:gd name="T91" fmla="*/ 1672 h 1727"/>
                              <a:gd name="T92" fmla="*/ 535 w 742"/>
                              <a:gd name="T93" fmla="*/ 1690 h 1727"/>
                              <a:gd name="T94" fmla="*/ 551 w 742"/>
                              <a:gd name="T95" fmla="*/ 1709 h 1727"/>
                              <a:gd name="T96" fmla="*/ 591 w 742"/>
                              <a:gd name="T97" fmla="*/ 1672 h 1727"/>
                              <a:gd name="T98" fmla="*/ 638 w 742"/>
                              <a:gd name="T99" fmla="*/ 1690 h 1727"/>
                              <a:gd name="T100" fmla="*/ 694 w 742"/>
                              <a:gd name="T101" fmla="*/ 1727 h 1727"/>
                              <a:gd name="T102" fmla="*/ 734 w 742"/>
                              <a:gd name="T103" fmla="*/ 1709 h 17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742" h="1727">
                                <a:moveTo>
                                  <a:pt x="734" y="1709"/>
                                </a:moveTo>
                                <a:lnTo>
                                  <a:pt x="742" y="1616"/>
                                </a:lnTo>
                                <a:lnTo>
                                  <a:pt x="726" y="1486"/>
                                </a:lnTo>
                                <a:lnTo>
                                  <a:pt x="718" y="1374"/>
                                </a:lnTo>
                                <a:lnTo>
                                  <a:pt x="734" y="1282"/>
                                </a:lnTo>
                                <a:lnTo>
                                  <a:pt x="726" y="1244"/>
                                </a:lnTo>
                                <a:lnTo>
                                  <a:pt x="718" y="1244"/>
                                </a:lnTo>
                                <a:lnTo>
                                  <a:pt x="702" y="1244"/>
                                </a:lnTo>
                                <a:lnTo>
                                  <a:pt x="670" y="1244"/>
                                </a:lnTo>
                                <a:lnTo>
                                  <a:pt x="591" y="1170"/>
                                </a:lnTo>
                                <a:lnTo>
                                  <a:pt x="495" y="1040"/>
                                </a:lnTo>
                                <a:lnTo>
                                  <a:pt x="399" y="892"/>
                                </a:lnTo>
                                <a:lnTo>
                                  <a:pt x="351" y="743"/>
                                </a:lnTo>
                                <a:lnTo>
                                  <a:pt x="295" y="557"/>
                                </a:lnTo>
                                <a:lnTo>
                                  <a:pt x="271" y="353"/>
                                </a:lnTo>
                                <a:lnTo>
                                  <a:pt x="263" y="260"/>
                                </a:lnTo>
                                <a:lnTo>
                                  <a:pt x="279" y="149"/>
                                </a:lnTo>
                                <a:lnTo>
                                  <a:pt x="279" y="112"/>
                                </a:lnTo>
                                <a:lnTo>
                                  <a:pt x="279" y="74"/>
                                </a:lnTo>
                                <a:lnTo>
                                  <a:pt x="247" y="56"/>
                                </a:lnTo>
                                <a:lnTo>
                                  <a:pt x="191" y="93"/>
                                </a:lnTo>
                                <a:lnTo>
                                  <a:pt x="167" y="93"/>
                                </a:lnTo>
                                <a:lnTo>
                                  <a:pt x="104" y="56"/>
                                </a:lnTo>
                                <a:lnTo>
                                  <a:pt x="24" y="0"/>
                                </a:lnTo>
                                <a:lnTo>
                                  <a:pt x="8" y="0"/>
                                </a:lnTo>
                                <a:lnTo>
                                  <a:pt x="0" y="0"/>
                                </a:lnTo>
                                <a:lnTo>
                                  <a:pt x="0" y="19"/>
                                </a:lnTo>
                                <a:lnTo>
                                  <a:pt x="0" y="56"/>
                                </a:lnTo>
                                <a:lnTo>
                                  <a:pt x="24" y="242"/>
                                </a:lnTo>
                                <a:lnTo>
                                  <a:pt x="40" y="390"/>
                                </a:lnTo>
                                <a:lnTo>
                                  <a:pt x="40" y="446"/>
                                </a:lnTo>
                                <a:lnTo>
                                  <a:pt x="24" y="576"/>
                                </a:lnTo>
                                <a:lnTo>
                                  <a:pt x="24" y="613"/>
                                </a:lnTo>
                                <a:lnTo>
                                  <a:pt x="32" y="650"/>
                                </a:lnTo>
                                <a:lnTo>
                                  <a:pt x="48" y="650"/>
                                </a:lnTo>
                                <a:lnTo>
                                  <a:pt x="64" y="632"/>
                                </a:lnTo>
                                <a:lnTo>
                                  <a:pt x="112" y="613"/>
                                </a:lnTo>
                                <a:lnTo>
                                  <a:pt x="159" y="632"/>
                                </a:lnTo>
                                <a:lnTo>
                                  <a:pt x="239" y="687"/>
                                </a:lnTo>
                                <a:lnTo>
                                  <a:pt x="319" y="817"/>
                                </a:lnTo>
                                <a:lnTo>
                                  <a:pt x="383" y="929"/>
                                </a:lnTo>
                                <a:lnTo>
                                  <a:pt x="447" y="1133"/>
                                </a:lnTo>
                                <a:lnTo>
                                  <a:pt x="503" y="1374"/>
                                </a:lnTo>
                                <a:lnTo>
                                  <a:pt x="535" y="1560"/>
                                </a:lnTo>
                                <a:lnTo>
                                  <a:pt x="535" y="1634"/>
                                </a:lnTo>
                                <a:lnTo>
                                  <a:pt x="535" y="1672"/>
                                </a:lnTo>
                                <a:lnTo>
                                  <a:pt x="535" y="1690"/>
                                </a:lnTo>
                                <a:lnTo>
                                  <a:pt x="551" y="1709"/>
                                </a:lnTo>
                                <a:lnTo>
                                  <a:pt x="591" y="1672"/>
                                </a:lnTo>
                                <a:lnTo>
                                  <a:pt x="638" y="1690"/>
                                </a:lnTo>
                                <a:lnTo>
                                  <a:pt x="694" y="1727"/>
                                </a:lnTo>
                                <a:lnTo>
                                  <a:pt x="734" y="1709"/>
                                </a:lnTo>
                                <a:close/>
                              </a:path>
                            </a:pathLst>
                          </a:custGeom>
                          <a:solidFill>
                            <a:srgbClr val="808080"/>
                          </a:solidFill>
                          <a:ln w="19050" cmpd="sng">
                            <a:solidFill>
                              <a:srgbClr val="000000"/>
                            </a:solidFill>
                            <a:round/>
                            <a:headEnd/>
                            <a:tailEnd/>
                          </a:ln>
                        </wps:spPr>
                        <wps:bodyPr rot="0" vert="horz" wrap="square" lIns="91440" tIns="45720" rIns="91440" bIns="45720" anchor="t" anchorCtr="0" upright="1">
                          <a:noAutofit/>
                        </wps:bodyPr>
                      </wps:wsp>
                      <wps:wsp>
                        <wps:cNvPr id="11" name="Freeform 20"/>
                        <wps:cNvSpPr>
                          <a:spLocks/>
                        </wps:cNvSpPr>
                        <wps:spPr bwMode="auto">
                          <a:xfrm rot="-5400000">
                            <a:off x="9950" y="14267"/>
                            <a:ext cx="881" cy="747"/>
                          </a:xfrm>
                          <a:custGeom>
                            <a:avLst/>
                            <a:gdLst>
                              <a:gd name="T0" fmla="*/ 383 w 519"/>
                              <a:gd name="T1" fmla="*/ 817 h 1115"/>
                              <a:gd name="T2" fmla="*/ 367 w 519"/>
                              <a:gd name="T3" fmla="*/ 799 h 1115"/>
                              <a:gd name="T4" fmla="*/ 383 w 519"/>
                              <a:gd name="T5" fmla="*/ 762 h 1115"/>
                              <a:gd name="T6" fmla="*/ 391 w 519"/>
                              <a:gd name="T7" fmla="*/ 706 h 1115"/>
                              <a:gd name="T8" fmla="*/ 399 w 519"/>
                              <a:gd name="T9" fmla="*/ 613 h 1115"/>
                              <a:gd name="T10" fmla="*/ 391 w 519"/>
                              <a:gd name="T11" fmla="*/ 483 h 1115"/>
                              <a:gd name="T12" fmla="*/ 351 w 519"/>
                              <a:gd name="T13" fmla="*/ 372 h 1115"/>
                              <a:gd name="T14" fmla="*/ 296 w 519"/>
                              <a:gd name="T15" fmla="*/ 279 h 1115"/>
                              <a:gd name="T16" fmla="*/ 240 w 519"/>
                              <a:gd name="T17" fmla="*/ 260 h 1115"/>
                              <a:gd name="T18" fmla="*/ 192 w 519"/>
                              <a:gd name="T19" fmla="*/ 297 h 1115"/>
                              <a:gd name="T20" fmla="*/ 152 w 519"/>
                              <a:gd name="T21" fmla="*/ 353 h 1115"/>
                              <a:gd name="T22" fmla="*/ 80 w 519"/>
                              <a:gd name="T23" fmla="*/ 557 h 1115"/>
                              <a:gd name="T24" fmla="*/ 64 w 519"/>
                              <a:gd name="T25" fmla="*/ 687 h 1115"/>
                              <a:gd name="T26" fmla="*/ 72 w 519"/>
                              <a:gd name="T27" fmla="*/ 743 h 1115"/>
                              <a:gd name="T28" fmla="*/ 88 w 519"/>
                              <a:gd name="T29" fmla="*/ 780 h 1115"/>
                              <a:gd name="T30" fmla="*/ 96 w 519"/>
                              <a:gd name="T31" fmla="*/ 836 h 1115"/>
                              <a:gd name="T32" fmla="*/ 80 w 519"/>
                              <a:gd name="T33" fmla="*/ 892 h 1115"/>
                              <a:gd name="T34" fmla="*/ 64 w 519"/>
                              <a:gd name="T35" fmla="*/ 966 h 1115"/>
                              <a:gd name="T36" fmla="*/ 48 w 519"/>
                              <a:gd name="T37" fmla="*/ 1040 h 1115"/>
                              <a:gd name="T38" fmla="*/ 40 w 519"/>
                              <a:gd name="T39" fmla="*/ 1096 h 1115"/>
                              <a:gd name="T40" fmla="*/ 40 w 519"/>
                              <a:gd name="T41" fmla="*/ 1115 h 1115"/>
                              <a:gd name="T42" fmla="*/ 32 w 519"/>
                              <a:gd name="T43" fmla="*/ 1096 h 1115"/>
                              <a:gd name="T44" fmla="*/ 8 w 519"/>
                              <a:gd name="T45" fmla="*/ 1003 h 1115"/>
                              <a:gd name="T46" fmla="*/ 0 w 519"/>
                              <a:gd name="T47" fmla="*/ 910 h 1115"/>
                              <a:gd name="T48" fmla="*/ 0 w 519"/>
                              <a:gd name="T49" fmla="*/ 799 h 1115"/>
                              <a:gd name="T50" fmla="*/ 8 w 519"/>
                              <a:gd name="T51" fmla="*/ 687 h 1115"/>
                              <a:gd name="T52" fmla="*/ 56 w 519"/>
                              <a:gd name="T53" fmla="*/ 465 h 1115"/>
                              <a:gd name="T54" fmla="*/ 120 w 519"/>
                              <a:gd name="T55" fmla="*/ 279 h 1115"/>
                              <a:gd name="T56" fmla="*/ 184 w 519"/>
                              <a:gd name="T57" fmla="*/ 167 h 1115"/>
                              <a:gd name="T58" fmla="*/ 232 w 519"/>
                              <a:gd name="T59" fmla="*/ 75 h 1115"/>
                              <a:gd name="T60" fmla="*/ 288 w 519"/>
                              <a:gd name="T61" fmla="*/ 19 h 1115"/>
                              <a:gd name="T62" fmla="*/ 328 w 519"/>
                              <a:gd name="T63" fmla="*/ 0 h 1115"/>
                              <a:gd name="T64" fmla="*/ 375 w 519"/>
                              <a:gd name="T65" fmla="*/ 0 h 1115"/>
                              <a:gd name="T66" fmla="*/ 415 w 519"/>
                              <a:gd name="T67" fmla="*/ 19 h 1115"/>
                              <a:gd name="T68" fmla="*/ 479 w 519"/>
                              <a:gd name="T69" fmla="*/ 130 h 1115"/>
                              <a:gd name="T70" fmla="*/ 503 w 519"/>
                              <a:gd name="T71" fmla="*/ 223 h 1115"/>
                              <a:gd name="T72" fmla="*/ 519 w 519"/>
                              <a:gd name="T73" fmla="*/ 316 h 1115"/>
                              <a:gd name="T74" fmla="*/ 519 w 519"/>
                              <a:gd name="T75" fmla="*/ 446 h 1115"/>
                              <a:gd name="T76" fmla="*/ 503 w 519"/>
                              <a:gd name="T77" fmla="*/ 557 h 1115"/>
                              <a:gd name="T78" fmla="*/ 487 w 519"/>
                              <a:gd name="T79" fmla="*/ 650 h 1115"/>
                              <a:gd name="T80" fmla="*/ 455 w 519"/>
                              <a:gd name="T81" fmla="*/ 743 h 1115"/>
                              <a:gd name="T82" fmla="*/ 423 w 519"/>
                              <a:gd name="T83" fmla="*/ 799 h 1115"/>
                              <a:gd name="T84" fmla="*/ 383 w 519"/>
                              <a:gd name="T85" fmla="*/ 817 h 1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519" h="1115">
                                <a:moveTo>
                                  <a:pt x="383" y="817"/>
                                </a:moveTo>
                                <a:lnTo>
                                  <a:pt x="367" y="799"/>
                                </a:lnTo>
                                <a:lnTo>
                                  <a:pt x="383" y="762"/>
                                </a:lnTo>
                                <a:lnTo>
                                  <a:pt x="391" y="706"/>
                                </a:lnTo>
                                <a:lnTo>
                                  <a:pt x="399" y="613"/>
                                </a:lnTo>
                                <a:lnTo>
                                  <a:pt x="391" y="483"/>
                                </a:lnTo>
                                <a:lnTo>
                                  <a:pt x="351" y="372"/>
                                </a:lnTo>
                                <a:lnTo>
                                  <a:pt x="296" y="279"/>
                                </a:lnTo>
                                <a:lnTo>
                                  <a:pt x="240" y="260"/>
                                </a:lnTo>
                                <a:lnTo>
                                  <a:pt x="192" y="297"/>
                                </a:lnTo>
                                <a:lnTo>
                                  <a:pt x="152" y="353"/>
                                </a:lnTo>
                                <a:lnTo>
                                  <a:pt x="80" y="557"/>
                                </a:lnTo>
                                <a:lnTo>
                                  <a:pt x="64" y="687"/>
                                </a:lnTo>
                                <a:lnTo>
                                  <a:pt x="72" y="743"/>
                                </a:lnTo>
                                <a:lnTo>
                                  <a:pt x="88" y="780"/>
                                </a:lnTo>
                                <a:lnTo>
                                  <a:pt x="96" y="836"/>
                                </a:lnTo>
                                <a:lnTo>
                                  <a:pt x="80" y="892"/>
                                </a:lnTo>
                                <a:lnTo>
                                  <a:pt x="64" y="966"/>
                                </a:lnTo>
                                <a:lnTo>
                                  <a:pt x="48" y="1040"/>
                                </a:lnTo>
                                <a:lnTo>
                                  <a:pt x="40" y="1096"/>
                                </a:lnTo>
                                <a:lnTo>
                                  <a:pt x="40" y="1115"/>
                                </a:lnTo>
                                <a:lnTo>
                                  <a:pt x="32" y="1096"/>
                                </a:lnTo>
                                <a:lnTo>
                                  <a:pt x="8" y="1003"/>
                                </a:lnTo>
                                <a:lnTo>
                                  <a:pt x="0" y="910"/>
                                </a:lnTo>
                                <a:lnTo>
                                  <a:pt x="0" y="799"/>
                                </a:lnTo>
                                <a:lnTo>
                                  <a:pt x="8" y="687"/>
                                </a:lnTo>
                                <a:lnTo>
                                  <a:pt x="56" y="465"/>
                                </a:lnTo>
                                <a:lnTo>
                                  <a:pt x="120" y="279"/>
                                </a:lnTo>
                                <a:lnTo>
                                  <a:pt x="184" y="167"/>
                                </a:lnTo>
                                <a:lnTo>
                                  <a:pt x="232" y="75"/>
                                </a:lnTo>
                                <a:lnTo>
                                  <a:pt x="288" y="19"/>
                                </a:lnTo>
                                <a:lnTo>
                                  <a:pt x="328" y="0"/>
                                </a:lnTo>
                                <a:lnTo>
                                  <a:pt x="375" y="0"/>
                                </a:lnTo>
                                <a:lnTo>
                                  <a:pt x="415" y="19"/>
                                </a:lnTo>
                                <a:lnTo>
                                  <a:pt x="479" y="130"/>
                                </a:lnTo>
                                <a:lnTo>
                                  <a:pt x="503" y="223"/>
                                </a:lnTo>
                                <a:lnTo>
                                  <a:pt x="519" y="316"/>
                                </a:lnTo>
                                <a:lnTo>
                                  <a:pt x="519" y="446"/>
                                </a:lnTo>
                                <a:lnTo>
                                  <a:pt x="503" y="557"/>
                                </a:lnTo>
                                <a:lnTo>
                                  <a:pt x="487" y="650"/>
                                </a:lnTo>
                                <a:lnTo>
                                  <a:pt x="455" y="743"/>
                                </a:lnTo>
                                <a:lnTo>
                                  <a:pt x="423" y="799"/>
                                </a:lnTo>
                                <a:lnTo>
                                  <a:pt x="383" y="817"/>
                                </a:lnTo>
                                <a:close/>
                              </a:path>
                            </a:pathLst>
                          </a:custGeom>
                          <a:solidFill>
                            <a:srgbClr val="808080"/>
                          </a:solidFill>
                          <a:ln w="19050" cmpd="sng">
                            <a:solidFill>
                              <a:srgbClr val="000000"/>
                            </a:solidFill>
                            <a:round/>
                            <a:headEnd/>
                            <a:tailEnd/>
                          </a:ln>
                        </wps:spPr>
                        <wps:bodyPr rot="0" vert="horz" wrap="square" lIns="91440" tIns="45720" rIns="91440" bIns="45720" anchor="t" anchorCtr="0" upright="1">
                          <a:noAutofit/>
                        </wps:bodyPr>
                      </wps:wsp>
                      <wps:wsp>
                        <wps:cNvPr id="12" name="Freeform 21"/>
                        <wps:cNvSpPr>
                          <a:spLocks/>
                        </wps:cNvSpPr>
                        <wps:spPr bwMode="auto">
                          <a:xfrm rot="-5400000">
                            <a:off x="9516" y="14743"/>
                            <a:ext cx="814" cy="810"/>
                          </a:xfrm>
                          <a:custGeom>
                            <a:avLst/>
                            <a:gdLst>
                              <a:gd name="T0" fmla="*/ 120 w 479"/>
                              <a:gd name="T1" fmla="*/ 298 h 1208"/>
                              <a:gd name="T2" fmla="*/ 128 w 479"/>
                              <a:gd name="T3" fmla="*/ 335 h 1208"/>
                              <a:gd name="T4" fmla="*/ 151 w 479"/>
                              <a:gd name="T5" fmla="*/ 316 h 1208"/>
                              <a:gd name="T6" fmla="*/ 175 w 479"/>
                              <a:gd name="T7" fmla="*/ 279 h 1208"/>
                              <a:gd name="T8" fmla="*/ 215 w 479"/>
                              <a:gd name="T9" fmla="*/ 260 h 1208"/>
                              <a:gd name="T10" fmla="*/ 263 w 479"/>
                              <a:gd name="T11" fmla="*/ 298 h 1208"/>
                              <a:gd name="T12" fmla="*/ 319 w 479"/>
                              <a:gd name="T13" fmla="*/ 372 h 1208"/>
                              <a:gd name="T14" fmla="*/ 351 w 479"/>
                              <a:gd name="T15" fmla="*/ 502 h 1208"/>
                              <a:gd name="T16" fmla="*/ 359 w 479"/>
                              <a:gd name="T17" fmla="*/ 632 h 1208"/>
                              <a:gd name="T18" fmla="*/ 351 w 479"/>
                              <a:gd name="T19" fmla="*/ 743 h 1208"/>
                              <a:gd name="T20" fmla="*/ 319 w 479"/>
                              <a:gd name="T21" fmla="*/ 836 h 1208"/>
                              <a:gd name="T22" fmla="*/ 231 w 479"/>
                              <a:gd name="T23" fmla="*/ 1003 h 1208"/>
                              <a:gd name="T24" fmla="*/ 183 w 479"/>
                              <a:gd name="T25" fmla="*/ 1040 h 1208"/>
                              <a:gd name="T26" fmla="*/ 159 w 479"/>
                              <a:gd name="T27" fmla="*/ 1022 h 1208"/>
                              <a:gd name="T28" fmla="*/ 136 w 479"/>
                              <a:gd name="T29" fmla="*/ 1003 h 1208"/>
                              <a:gd name="T30" fmla="*/ 112 w 479"/>
                              <a:gd name="T31" fmla="*/ 985 h 1208"/>
                              <a:gd name="T32" fmla="*/ 96 w 479"/>
                              <a:gd name="T33" fmla="*/ 1003 h 1208"/>
                              <a:gd name="T34" fmla="*/ 64 w 479"/>
                              <a:gd name="T35" fmla="*/ 1040 h 1208"/>
                              <a:gd name="T36" fmla="*/ 24 w 479"/>
                              <a:gd name="T37" fmla="*/ 1078 h 1208"/>
                              <a:gd name="T38" fmla="*/ 8 w 479"/>
                              <a:gd name="T39" fmla="*/ 1096 h 1208"/>
                              <a:gd name="T40" fmla="*/ 0 w 479"/>
                              <a:gd name="T41" fmla="*/ 1096 h 1208"/>
                              <a:gd name="T42" fmla="*/ 8 w 479"/>
                              <a:gd name="T43" fmla="*/ 1133 h 1208"/>
                              <a:gd name="T44" fmla="*/ 48 w 479"/>
                              <a:gd name="T45" fmla="*/ 1189 h 1208"/>
                              <a:gd name="T46" fmla="*/ 88 w 479"/>
                              <a:gd name="T47" fmla="*/ 1208 h 1208"/>
                              <a:gd name="T48" fmla="*/ 136 w 479"/>
                              <a:gd name="T49" fmla="*/ 1208 h 1208"/>
                              <a:gd name="T50" fmla="*/ 183 w 479"/>
                              <a:gd name="T51" fmla="*/ 1170 h 1208"/>
                              <a:gd name="T52" fmla="*/ 271 w 479"/>
                              <a:gd name="T53" fmla="*/ 1059 h 1208"/>
                              <a:gd name="T54" fmla="*/ 351 w 479"/>
                              <a:gd name="T55" fmla="*/ 910 h 1208"/>
                              <a:gd name="T56" fmla="*/ 407 w 479"/>
                              <a:gd name="T57" fmla="*/ 780 h 1208"/>
                              <a:gd name="T58" fmla="*/ 439 w 479"/>
                              <a:gd name="T59" fmla="*/ 650 h 1208"/>
                              <a:gd name="T60" fmla="*/ 463 w 479"/>
                              <a:gd name="T61" fmla="*/ 539 h 1208"/>
                              <a:gd name="T62" fmla="*/ 479 w 479"/>
                              <a:gd name="T63" fmla="*/ 428 h 1208"/>
                              <a:gd name="T64" fmla="*/ 479 w 479"/>
                              <a:gd name="T65" fmla="*/ 335 h 1208"/>
                              <a:gd name="T66" fmla="*/ 463 w 479"/>
                              <a:gd name="T67" fmla="*/ 242 h 1208"/>
                              <a:gd name="T68" fmla="*/ 423 w 479"/>
                              <a:gd name="T69" fmla="*/ 93 h 1208"/>
                              <a:gd name="T70" fmla="*/ 383 w 479"/>
                              <a:gd name="T71" fmla="*/ 19 h 1208"/>
                              <a:gd name="T72" fmla="*/ 335 w 479"/>
                              <a:gd name="T73" fmla="*/ 0 h 1208"/>
                              <a:gd name="T74" fmla="*/ 287 w 479"/>
                              <a:gd name="T75" fmla="*/ 0 h 1208"/>
                              <a:gd name="T76" fmla="*/ 239 w 479"/>
                              <a:gd name="T77" fmla="*/ 19 h 1208"/>
                              <a:gd name="T78" fmla="*/ 191 w 479"/>
                              <a:gd name="T79" fmla="*/ 75 h 1208"/>
                              <a:gd name="T80" fmla="*/ 159 w 479"/>
                              <a:gd name="T81" fmla="*/ 130 h 1208"/>
                              <a:gd name="T82" fmla="*/ 136 w 479"/>
                              <a:gd name="T83" fmla="*/ 205 h 1208"/>
                              <a:gd name="T84" fmla="*/ 120 w 479"/>
                              <a:gd name="T85" fmla="*/ 298 h 120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479" h="1208">
                                <a:moveTo>
                                  <a:pt x="120" y="298"/>
                                </a:moveTo>
                                <a:lnTo>
                                  <a:pt x="128" y="335"/>
                                </a:lnTo>
                                <a:lnTo>
                                  <a:pt x="151" y="316"/>
                                </a:lnTo>
                                <a:lnTo>
                                  <a:pt x="175" y="279"/>
                                </a:lnTo>
                                <a:lnTo>
                                  <a:pt x="215" y="260"/>
                                </a:lnTo>
                                <a:lnTo>
                                  <a:pt x="263" y="298"/>
                                </a:lnTo>
                                <a:lnTo>
                                  <a:pt x="319" y="372"/>
                                </a:lnTo>
                                <a:lnTo>
                                  <a:pt x="351" y="502"/>
                                </a:lnTo>
                                <a:lnTo>
                                  <a:pt x="359" y="632"/>
                                </a:lnTo>
                                <a:lnTo>
                                  <a:pt x="351" y="743"/>
                                </a:lnTo>
                                <a:lnTo>
                                  <a:pt x="319" y="836"/>
                                </a:lnTo>
                                <a:lnTo>
                                  <a:pt x="231" y="1003"/>
                                </a:lnTo>
                                <a:lnTo>
                                  <a:pt x="183" y="1040"/>
                                </a:lnTo>
                                <a:lnTo>
                                  <a:pt x="159" y="1022"/>
                                </a:lnTo>
                                <a:lnTo>
                                  <a:pt x="136" y="1003"/>
                                </a:lnTo>
                                <a:lnTo>
                                  <a:pt x="112" y="985"/>
                                </a:lnTo>
                                <a:lnTo>
                                  <a:pt x="96" y="1003"/>
                                </a:lnTo>
                                <a:lnTo>
                                  <a:pt x="64" y="1040"/>
                                </a:lnTo>
                                <a:lnTo>
                                  <a:pt x="24" y="1078"/>
                                </a:lnTo>
                                <a:lnTo>
                                  <a:pt x="8" y="1096"/>
                                </a:lnTo>
                                <a:lnTo>
                                  <a:pt x="0" y="1096"/>
                                </a:lnTo>
                                <a:lnTo>
                                  <a:pt x="8" y="1133"/>
                                </a:lnTo>
                                <a:lnTo>
                                  <a:pt x="48" y="1189"/>
                                </a:lnTo>
                                <a:lnTo>
                                  <a:pt x="88" y="1208"/>
                                </a:lnTo>
                                <a:lnTo>
                                  <a:pt x="136" y="1208"/>
                                </a:lnTo>
                                <a:lnTo>
                                  <a:pt x="183" y="1170"/>
                                </a:lnTo>
                                <a:lnTo>
                                  <a:pt x="271" y="1059"/>
                                </a:lnTo>
                                <a:lnTo>
                                  <a:pt x="351" y="910"/>
                                </a:lnTo>
                                <a:lnTo>
                                  <a:pt x="407" y="780"/>
                                </a:lnTo>
                                <a:lnTo>
                                  <a:pt x="439" y="650"/>
                                </a:lnTo>
                                <a:lnTo>
                                  <a:pt x="463" y="539"/>
                                </a:lnTo>
                                <a:lnTo>
                                  <a:pt x="479" y="428"/>
                                </a:lnTo>
                                <a:lnTo>
                                  <a:pt x="479" y="335"/>
                                </a:lnTo>
                                <a:lnTo>
                                  <a:pt x="463" y="242"/>
                                </a:lnTo>
                                <a:lnTo>
                                  <a:pt x="423" y="93"/>
                                </a:lnTo>
                                <a:lnTo>
                                  <a:pt x="383" y="19"/>
                                </a:lnTo>
                                <a:lnTo>
                                  <a:pt x="335" y="0"/>
                                </a:lnTo>
                                <a:lnTo>
                                  <a:pt x="287" y="0"/>
                                </a:lnTo>
                                <a:lnTo>
                                  <a:pt x="239" y="19"/>
                                </a:lnTo>
                                <a:lnTo>
                                  <a:pt x="191" y="75"/>
                                </a:lnTo>
                                <a:lnTo>
                                  <a:pt x="159" y="130"/>
                                </a:lnTo>
                                <a:lnTo>
                                  <a:pt x="136" y="205"/>
                                </a:lnTo>
                                <a:lnTo>
                                  <a:pt x="120" y="298"/>
                                </a:lnTo>
                                <a:close/>
                              </a:path>
                            </a:pathLst>
                          </a:custGeom>
                          <a:solidFill>
                            <a:srgbClr val="808080"/>
                          </a:solidFill>
                          <a:ln w="19050" cmpd="sng">
                            <a:solidFill>
                              <a:srgbClr val="000000"/>
                            </a:solidFill>
                            <a:round/>
                            <a:headEnd/>
                            <a:tailEnd/>
                          </a:ln>
                        </wps:spPr>
                        <wps:bodyPr rot="0" vert="horz" wrap="square" lIns="91440" tIns="45720" rIns="91440" bIns="45720" anchor="t" anchorCtr="0" upright="1">
                          <a:noAutofit/>
                        </wps:bodyPr>
                      </wps:wsp>
                      <wps:wsp>
                        <wps:cNvPr id="13" name="Freeform 22"/>
                        <wps:cNvSpPr>
                          <a:spLocks/>
                        </wps:cNvSpPr>
                        <wps:spPr bwMode="auto">
                          <a:xfrm rot="-5400000">
                            <a:off x="9506" y="14279"/>
                            <a:ext cx="1260" cy="1157"/>
                          </a:xfrm>
                          <a:custGeom>
                            <a:avLst/>
                            <a:gdLst>
                              <a:gd name="T0" fmla="*/ 8 w 742"/>
                              <a:gd name="T1" fmla="*/ 1709 h 1727"/>
                              <a:gd name="T2" fmla="*/ 0 w 742"/>
                              <a:gd name="T3" fmla="*/ 1616 h 1727"/>
                              <a:gd name="T4" fmla="*/ 16 w 742"/>
                              <a:gd name="T5" fmla="*/ 1486 h 1727"/>
                              <a:gd name="T6" fmla="*/ 24 w 742"/>
                              <a:gd name="T7" fmla="*/ 1374 h 1727"/>
                              <a:gd name="T8" fmla="*/ 8 w 742"/>
                              <a:gd name="T9" fmla="*/ 1282 h 1727"/>
                              <a:gd name="T10" fmla="*/ 8 w 742"/>
                              <a:gd name="T11" fmla="*/ 1244 h 1727"/>
                              <a:gd name="T12" fmla="*/ 24 w 742"/>
                              <a:gd name="T13" fmla="*/ 1244 h 1727"/>
                              <a:gd name="T14" fmla="*/ 40 w 742"/>
                              <a:gd name="T15" fmla="*/ 1244 h 1727"/>
                              <a:gd name="T16" fmla="*/ 64 w 742"/>
                              <a:gd name="T17" fmla="*/ 1244 h 1727"/>
                              <a:gd name="T18" fmla="*/ 151 w 742"/>
                              <a:gd name="T19" fmla="*/ 1170 h 1727"/>
                              <a:gd name="T20" fmla="*/ 247 w 742"/>
                              <a:gd name="T21" fmla="*/ 1040 h 1727"/>
                              <a:gd name="T22" fmla="*/ 335 w 742"/>
                              <a:gd name="T23" fmla="*/ 892 h 1727"/>
                              <a:gd name="T24" fmla="*/ 391 w 742"/>
                              <a:gd name="T25" fmla="*/ 743 h 1727"/>
                              <a:gd name="T26" fmla="*/ 439 w 742"/>
                              <a:gd name="T27" fmla="*/ 557 h 1727"/>
                              <a:gd name="T28" fmla="*/ 471 w 742"/>
                              <a:gd name="T29" fmla="*/ 353 h 1727"/>
                              <a:gd name="T30" fmla="*/ 471 w 742"/>
                              <a:gd name="T31" fmla="*/ 260 h 1727"/>
                              <a:gd name="T32" fmla="*/ 463 w 742"/>
                              <a:gd name="T33" fmla="*/ 149 h 1727"/>
                              <a:gd name="T34" fmla="*/ 455 w 742"/>
                              <a:gd name="T35" fmla="*/ 112 h 1727"/>
                              <a:gd name="T36" fmla="*/ 455 w 742"/>
                              <a:gd name="T37" fmla="*/ 74 h 1727"/>
                              <a:gd name="T38" fmla="*/ 495 w 742"/>
                              <a:gd name="T39" fmla="*/ 56 h 1727"/>
                              <a:gd name="T40" fmla="*/ 551 w 742"/>
                              <a:gd name="T41" fmla="*/ 93 h 1727"/>
                              <a:gd name="T42" fmla="*/ 575 w 742"/>
                              <a:gd name="T43" fmla="*/ 93 h 1727"/>
                              <a:gd name="T44" fmla="*/ 630 w 742"/>
                              <a:gd name="T45" fmla="*/ 56 h 1727"/>
                              <a:gd name="T46" fmla="*/ 710 w 742"/>
                              <a:gd name="T47" fmla="*/ 0 h 1727"/>
                              <a:gd name="T48" fmla="*/ 734 w 742"/>
                              <a:gd name="T49" fmla="*/ 0 h 1727"/>
                              <a:gd name="T50" fmla="*/ 742 w 742"/>
                              <a:gd name="T51" fmla="*/ 0 h 1727"/>
                              <a:gd name="T52" fmla="*/ 742 w 742"/>
                              <a:gd name="T53" fmla="*/ 19 h 1727"/>
                              <a:gd name="T54" fmla="*/ 734 w 742"/>
                              <a:gd name="T55" fmla="*/ 56 h 1727"/>
                              <a:gd name="T56" fmla="*/ 718 w 742"/>
                              <a:gd name="T57" fmla="*/ 242 h 1727"/>
                              <a:gd name="T58" fmla="*/ 702 w 742"/>
                              <a:gd name="T59" fmla="*/ 390 h 1727"/>
                              <a:gd name="T60" fmla="*/ 702 w 742"/>
                              <a:gd name="T61" fmla="*/ 446 h 1727"/>
                              <a:gd name="T62" fmla="*/ 710 w 742"/>
                              <a:gd name="T63" fmla="*/ 576 h 1727"/>
                              <a:gd name="T64" fmla="*/ 710 w 742"/>
                              <a:gd name="T65" fmla="*/ 613 h 1727"/>
                              <a:gd name="T66" fmla="*/ 702 w 742"/>
                              <a:gd name="T67" fmla="*/ 650 h 1727"/>
                              <a:gd name="T68" fmla="*/ 694 w 742"/>
                              <a:gd name="T69" fmla="*/ 650 h 1727"/>
                              <a:gd name="T70" fmla="*/ 670 w 742"/>
                              <a:gd name="T71" fmla="*/ 632 h 1727"/>
                              <a:gd name="T72" fmla="*/ 622 w 742"/>
                              <a:gd name="T73" fmla="*/ 613 h 1727"/>
                              <a:gd name="T74" fmla="*/ 583 w 742"/>
                              <a:gd name="T75" fmla="*/ 632 h 1727"/>
                              <a:gd name="T76" fmla="*/ 495 w 742"/>
                              <a:gd name="T77" fmla="*/ 687 h 1727"/>
                              <a:gd name="T78" fmla="*/ 415 w 742"/>
                              <a:gd name="T79" fmla="*/ 817 h 1727"/>
                              <a:gd name="T80" fmla="*/ 359 w 742"/>
                              <a:gd name="T81" fmla="*/ 929 h 1727"/>
                              <a:gd name="T82" fmla="*/ 287 w 742"/>
                              <a:gd name="T83" fmla="*/ 1133 h 1727"/>
                              <a:gd name="T84" fmla="*/ 239 w 742"/>
                              <a:gd name="T85" fmla="*/ 1374 h 1727"/>
                              <a:gd name="T86" fmla="*/ 207 w 742"/>
                              <a:gd name="T87" fmla="*/ 1560 h 1727"/>
                              <a:gd name="T88" fmla="*/ 199 w 742"/>
                              <a:gd name="T89" fmla="*/ 1634 h 1727"/>
                              <a:gd name="T90" fmla="*/ 207 w 742"/>
                              <a:gd name="T91" fmla="*/ 1672 h 1727"/>
                              <a:gd name="T92" fmla="*/ 199 w 742"/>
                              <a:gd name="T93" fmla="*/ 1690 h 1727"/>
                              <a:gd name="T94" fmla="*/ 191 w 742"/>
                              <a:gd name="T95" fmla="*/ 1709 h 1727"/>
                              <a:gd name="T96" fmla="*/ 151 w 742"/>
                              <a:gd name="T97" fmla="*/ 1672 h 1727"/>
                              <a:gd name="T98" fmla="*/ 104 w 742"/>
                              <a:gd name="T99" fmla="*/ 1690 h 1727"/>
                              <a:gd name="T100" fmla="*/ 40 w 742"/>
                              <a:gd name="T101" fmla="*/ 1727 h 1727"/>
                              <a:gd name="T102" fmla="*/ 8 w 742"/>
                              <a:gd name="T103" fmla="*/ 1709 h 17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742" h="1727">
                                <a:moveTo>
                                  <a:pt x="8" y="1709"/>
                                </a:moveTo>
                                <a:lnTo>
                                  <a:pt x="0" y="1616"/>
                                </a:lnTo>
                                <a:lnTo>
                                  <a:pt x="16" y="1486"/>
                                </a:lnTo>
                                <a:lnTo>
                                  <a:pt x="24" y="1374"/>
                                </a:lnTo>
                                <a:lnTo>
                                  <a:pt x="8" y="1282"/>
                                </a:lnTo>
                                <a:lnTo>
                                  <a:pt x="8" y="1244"/>
                                </a:lnTo>
                                <a:lnTo>
                                  <a:pt x="24" y="1244"/>
                                </a:lnTo>
                                <a:lnTo>
                                  <a:pt x="40" y="1244"/>
                                </a:lnTo>
                                <a:lnTo>
                                  <a:pt x="64" y="1244"/>
                                </a:lnTo>
                                <a:lnTo>
                                  <a:pt x="151" y="1170"/>
                                </a:lnTo>
                                <a:lnTo>
                                  <a:pt x="247" y="1040"/>
                                </a:lnTo>
                                <a:lnTo>
                                  <a:pt x="335" y="892"/>
                                </a:lnTo>
                                <a:lnTo>
                                  <a:pt x="391" y="743"/>
                                </a:lnTo>
                                <a:lnTo>
                                  <a:pt x="439" y="557"/>
                                </a:lnTo>
                                <a:lnTo>
                                  <a:pt x="471" y="353"/>
                                </a:lnTo>
                                <a:lnTo>
                                  <a:pt x="471" y="260"/>
                                </a:lnTo>
                                <a:lnTo>
                                  <a:pt x="463" y="149"/>
                                </a:lnTo>
                                <a:lnTo>
                                  <a:pt x="455" y="112"/>
                                </a:lnTo>
                                <a:lnTo>
                                  <a:pt x="455" y="74"/>
                                </a:lnTo>
                                <a:lnTo>
                                  <a:pt x="495" y="56"/>
                                </a:lnTo>
                                <a:lnTo>
                                  <a:pt x="551" y="93"/>
                                </a:lnTo>
                                <a:lnTo>
                                  <a:pt x="575" y="93"/>
                                </a:lnTo>
                                <a:lnTo>
                                  <a:pt x="630" y="56"/>
                                </a:lnTo>
                                <a:lnTo>
                                  <a:pt x="710" y="0"/>
                                </a:lnTo>
                                <a:lnTo>
                                  <a:pt x="734" y="0"/>
                                </a:lnTo>
                                <a:lnTo>
                                  <a:pt x="742" y="0"/>
                                </a:lnTo>
                                <a:lnTo>
                                  <a:pt x="742" y="19"/>
                                </a:lnTo>
                                <a:lnTo>
                                  <a:pt x="734" y="56"/>
                                </a:lnTo>
                                <a:lnTo>
                                  <a:pt x="718" y="242"/>
                                </a:lnTo>
                                <a:lnTo>
                                  <a:pt x="702" y="390"/>
                                </a:lnTo>
                                <a:lnTo>
                                  <a:pt x="702" y="446"/>
                                </a:lnTo>
                                <a:lnTo>
                                  <a:pt x="710" y="576"/>
                                </a:lnTo>
                                <a:lnTo>
                                  <a:pt x="710" y="613"/>
                                </a:lnTo>
                                <a:lnTo>
                                  <a:pt x="702" y="650"/>
                                </a:lnTo>
                                <a:lnTo>
                                  <a:pt x="694" y="650"/>
                                </a:lnTo>
                                <a:lnTo>
                                  <a:pt x="670" y="632"/>
                                </a:lnTo>
                                <a:lnTo>
                                  <a:pt x="622" y="613"/>
                                </a:lnTo>
                                <a:lnTo>
                                  <a:pt x="583" y="632"/>
                                </a:lnTo>
                                <a:lnTo>
                                  <a:pt x="495" y="687"/>
                                </a:lnTo>
                                <a:lnTo>
                                  <a:pt x="415" y="817"/>
                                </a:lnTo>
                                <a:lnTo>
                                  <a:pt x="359" y="929"/>
                                </a:lnTo>
                                <a:lnTo>
                                  <a:pt x="287" y="1133"/>
                                </a:lnTo>
                                <a:lnTo>
                                  <a:pt x="239" y="1374"/>
                                </a:lnTo>
                                <a:lnTo>
                                  <a:pt x="207" y="1560"/>
                                </a:lnTo>
                                <a:lnTo>
                                  <a:pt x="199" y="1634"/>
                                </a:lnTo>
                                <a:lnTo>
                                  <a:pt x="207" y="1672"/>
                                </a:lnTo>
                                <a:lnTo>
                                  <a:pt x="199" y="1690"/>
                                </a:lnTo>
                                <a:lnTo>
                                  <a:pt x="191" y="1709"/>
                                </a:lnTo>
                                <a:lnTo>
                                  <a:pt x="151" y="1672"/>
                                </a:lnTo>
                                <a:lnTo>
                                  <a:pt x="104" y="1690"/>
                                </a:lnTo>
                                <a:lnTo>
                                  <a:pt x="40" y="1727"/>
                                </a:lnTo>
                                <a:lnTo>
                                  <a:pt x="8" y="1709"/>
                                </a:lnTo>
                                <a:close/>
                              </a:path>
                            </a:pathLst>
                          </a:custGeom>
                          <a:solidFill>
                            <a:srgbClr val="808080"/>
                          </a:solidFill>
                          <a:ln w="19050" cmpd="sng">
                            <a:solidFill>
                              <a:srgbClr val="000000"/>
                            </a:solidFill>
                            <a:round/>
                            <a:headEnd/>
                            <a:tailEnd/>
                          </a:ln>
                        </wps:spPr>
                        <wps:bodyPr rot="0" vert="horz" wrap="square" lIns="91440" tIns="45720" rIns="91440" bIns="45720" anchor="t" anchorCtr="0" upright="1">
                          <a:noAutofit/>
                        </wps:bodyPr>
                      </wps:wsp>
                      <wps:wsp>
                        <wps:cNvPr id="14" name="Freeform 23"/>
                        <wps:cNvSpPr>
                          <a:spLocks/>
                        </wps:cNvSpPr>
                        <wps:spPr bwMode="auto">
                          <a:xfrm rot="-5400000">
                            <a:off x="2399" y="1947"/>
                            <a:ext cx="460" cy="436"/>
                          </a:xfrm>
                          <a:custGeom>
                            <a:avLst/>
                            <a:gdLst>
                              <a:gd name="T0" fmla="*/ 159 w 271"/>
                              <a:gd name="T1" fmla="*/ 576 h 650"/>
                              <a:gd name="T2" fmla="*/ 191 w 271"/>
                              <a:gd name="T3" fmla="*/ 613 h 650"/>
                              <a:gd name="T4" fmla="*/ 223 w 271"/>
                              <a:gd name="T5" fmla="*/ 613 h 650"/>
                              <a:gd name="T6" fmla="*/ 223 w 271"/>
                              <a:gd name="T7" fmla="*/ 539 h 650"/>
                              <a:gd name="T8" fmla="*/ 215 w 271"/>
                              <a:gd name="T9" fmla="*/ 427 h 650"/>
                              <a:gd name="T10" fmla="*/ 223 w 271"/>
                              <a:gd name="T11" fmla="*/ 260 h 650"/>
                              <a:gd name="T12" fmla="*/ 239 w 271"/>
                              <a:gd name="T13" fmla="*/ 167 h 650"/>
                              <a:gd name="T14" fmla="*/ 263 w 271"/>
                              <a:gd name="T15" fmla="*/ 37 h 650"/>
                              <a:gd name="T16" fmla="*/ 271 w 271"/>
                              <a:gd name="T17" fmla="*/ 19 h 650"/>
                              <a:gd name="T18" fmla="*/ 263 w 271"/>
                              <a:gd name="T19" fmla="*/ 0 h 650"/>
                              <a:gd name="T20" fmla="*/ 247 w 271"/>
                              <a:gd name="T21" fmla="*/ 37 h 650"/>
                              <a:gd name="T22" fmla="*/ 215 w 271"/>
                              <a:gd name="T23" fmla="*/ 112 h 650"/>
                              <a:gd name="T24" fmla="*/ 135 w 271"/>
                              <a:gd name="T25" fmla="*/ 316 h 650"/>
                              <a:gd name="T26" fmla="*/ 48 w 271"/>
                              <a:gd name="T27" fmla="*/ 520 h 650"/>
                              <a:gd name="T28" fmla="*/ 16 w 271"/>
                              <a:gd name="T29" fmla="*/ 576 h 650"/>
                              <a:gd name="T30" fmla="*/ 8 w 271"/>
                              <a:gd name="T31" fmla="*/ 613 h 650"/>
                              <a:gd name="T32" fmla="*/ 0 w 271"/>
                              <a:gd name="T33" fmla="*/ 650 h 650"/>
                              <a:gd name="T34" fmla="*/ 16 w 271"/>
                              <a:gd name="T35" fmla="*/ 650 h 650"/>
                              <a:gd name="T36" fmla="*/ 56 w 271"/>
                              <a:gd name="T37" fmla="*/ 632 h 650"/>
                              <a:gd name="T38" fmla="*/ 96 w 271"/>
                              <a:gd name="T39" fmla="*/ 613 h 650"/>
                              <a:gd name="T40" fmla="*/ 127 w 271"/>
                              <a:gd name="T41" fmla="*/ 576 h 650"/>
                              <a:gd name="T42" fmla="*/ 143 w 271"/>
                              <a:gd name="T43" fmla="*/ 576 h 650"/>
                              <a:gd name="T44" fmla="*/ 159 w 271"/>
                              <a:gd name="T45" fmla="*/ 576 h 6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271" h="650">
                                <a:moveTo>
                                  <a:pt x="159" y="576"/>
                                </a:moveTo>
                                <a:lnTo>
                                  <a:pt x="191" y="613"/>
                                </a:lnTo>
                                <a:lnTo>
                                  <a:pt x="223" y="613"/>
                                </a:lnTo>
                                <a:lnTo>
                                  <a:pt x="223" y="539"/>
                                </a:lnTo>
                                <a:lnTo>
                                  <a:pt x="215" y="427"/>
                                </a:lnTo>
                                <a:lnTo>
                                  <a:pt x="223" y="260"/>
                                </a:lnTo>
                                <a:lnTo>
                                  <a:pt x="239" y="167"/>
                                </a:lnTo>
                                <a:lnTo>
                                  <a:pt x="263" y="37"/>
                                </a:lnTo>
                                <a:lnTo>
                                  <a:pt x="271" y="19"/>
                                </a:lnTo>
                                <a:lnTo>
                                  <a:pt x="263" y="0"/>
                                </a:lnTo>
                                <a:lnTo>
                                  <a:pt x="247" y="37"/>
                                </a:lnTo>
                                <a:lnTo>
                                  <a:pt x="215" y="112"/>
                                </a:lnTo>
                                <a:lnTo>
                                  <a:pt x="135" y="316"/>
                                </a:lnTo>
                                <a:lnTo>
                                  <a:pt x="48" y="520"/>
                                </a:lnTo>
                                <a:lnTo>
                                  <a:pt x="16" y="576"/>
                                </a:lnTo>
                                <a:lnTo>
                                  <a:pt x="8" y="613"/>
                                </a:lnTo>
                                <a:lnTo>
                                  <a:pt x="0" y="650"/>
                                </a:lnTo>
                                <a:lnTo>
                                  <a:pt x="16" y="650"/>
                                </a:lnTo>
                                <a:lnTo>
                                  <a:pt x="56" y="632"/>
                                </a:lnTo>
                                <a:lnTo>
                                  <a:pt x="96" y="613"/>
                                </a:lnTo>
                                <a:lnTo>
                                  <a:pt x="127" y="576"/>
                                </a:lnTo>
                                <a:lnTo>
                                  <a:pt x="143" y="576"/>
                                </a:lnTo>
                                <a:lnTo>
                                  <a:pt x="159" y="576"/>
                                </a:lnTo>
                                <a:close/>
                              </a:path>
                            </a:pathLst>
                          </a:custGeom>
                          <a:solidFill>
                            <a:srgbClr val="FFFFFF"/>
                          </a:solidFill>
                          <a:ln w="19050" cmpd="sng">
                            <a:solidFill>
                              <a:srgbClr val="FFFFFF"/>
                            </a:solidFill>
                            <a:prstDash val="solid"/>
                            <a:round/>
                            <a:headEnd/>
                            <a:tailEnd/>
                          </a:ln>
                        </wps:spPr>
                        <wps:bodyPr rot="0" vert="horz" wrap="square" lIns="91440" tIns="45720" rIns="91440" bIns="45720" anchor="t" anchorCtr="0" upright="1">
                          <a:noAutofit/>
                        </wps:bodyPr>
                      </wps:wsp>
                      <wps:wsp>
                        <wps:cNvPr id="15" name="Freeform 24"/>
                        <wps:cNvSpPr>
                          <a:spLocks/>
                        </wps:cNvSpPr>
                        <wps:spPr bwMode="auto">
                          <a:xfrm rot="-5400000">
                            <a:off x="2462" y="1618"/>
                            <a:ext cx="136" cy="335"/>
                          </a:xfrm>
                          <a:custGeom>
                            <a:avLst/>
                            <a:gdLst>
                              <a:gd name="T0" fmla="*/ 56 w 80"/>
                              <a:gd name="T1" fmla="*/ 0 h 501"/>
                              <a:gd name="T2" fmla="*/ 16 w 80"/>
                              <a:gd name="T3" fmla="*/ 130 h 501"/>
                              <a:gd name="T4" fmla="*/ 0 w 80"/>
                              <a:gd name="T5" fmla="*/ 278 h 501"/>
                              <a:gd name="T6" fmla="*/ 8 w 80"/>
                              <a:gd name="T7" fmla="*/ 390 h 501"/>
                              <a:gd name="T8" fmla="*/ 24 w 80"/>
                              <a:gd name="T9" fmla="*/ 483 h 501"/>
                              <a:gd name="T10" fmla="*/ 48 w 80"/>
                              <a:gd name="T11" fmla="*/ 501 h 501"/>
                              <a:gd name="T12" fmla="*/ 64 w 80"/>
                              <a:gd name="T13" fmla="*/ 464 h 501"/>
                              <a:gd name="T14" fmla="*/ 80 w 80"/>
                              <a:gd name="T15" fmla="*/ 446 h 501"/>
                              <a:gd name="T16" fmla="*/ 72 w 80"/>
                              <a:gd name="T17" fmla="*/ 408 h 501"/>
                              <a:gd name="T18" fmla="*/ 48 w 80"/>
                              <a:gd name="T19" fmla="*/ 297 h 501"/>
                              <a:gd name="T20" fmla="*/ 40 w 80"/>
                              <a:gd name="T21" fmla="*/ 204 h 501"/>
                              <a:gd name="T22" fmla="*/ 48 w 80"/>
                              <a:gd name="T23" fmla="*/ 111 h 501"/>
                              <a:gd name="T24" fmla="*/ 64 w 80"/>
                              <a:gd name="T25" fmla="*/ 37 h 501"/>
                              <a:gd name="T26" fmla="*/ 64 w 80"/>
                              <a:gd name="T27" fmla="*/ 0 h 501"/>
                              <a:gd name="T28" fmla="*/ 56 w 80"/>
                              <a:gd name="T29" fmla="*/ 0 h 50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80" h="501">
                                <a:moveTo>
                                  <a:pt x="56" y="0"/>
                                </a:moveTo>
                                <a:lnTo>
                                  <a:pt x="16" y="130"/>
                                </a:lnTo>
                                <a:lnTo>
                                  <a:pt x="0" y="278"/>
                                </a:lnTo>
                                <a:lnTo>
                                  <a:pt x="8" y="390"/>
                                </a:lnTo>
                                <a:lnTo>
                                  <a:pt x="24" y="483"/>
                                </a:lnTo>
                                <a:lnTo>
                                  <a:pt x="48" y="501"/>
                                </a:lnTo>
                                <a:lnTo>
                                  <a:pt x="64" y="464"/>
                                </a:lnTo>
                                <a:lnTo>
                                  <a:pt x="80" y="446"/>
                                </a:lnTo>
                                <a:lnTo>
                                  <a:pt x="72" y="408"/>
                                </a:lnTo>
                                <a:lnTo>
                                  <a:pt x="48" y="297"/>
                                </a:lnTo>
                                <a:lnTo>
                                  <a:pt x="40" y="204"/>
                                </a:lnTo>
                                <a:lnTo>
                                  <a:pt x="48" y="111"/>
                                </a:lnTo>
                                <a:lnTo>
                                  <a:pt x="64" y="37"/>
                                </a:lnTo>
                                <a:lnTo>
                                  <a:pt x="64" y="0"/>
                                </a:lnTo>
                                <a:lnTo>
                                  <a:pt x="56" y="0"/>
                                </a:lnTo>
                                <a:close/>
                              </a:path>
                            </a:pathLst>
                          </a:custGeom>
                          <a:solidFill>
                            <a:srgbClr val="FFFFFF"/>
                          </a:solidFill>
                          <a:ln w="19050" cmpd="sng">
                            <a:solidFill>
                              <a:srgbClr val="FFFFFF"/>
                            </a:solidFill>
                            <a:prstDash val="solid"/>
                            <a:round/>
                            <a:headEnd/>
                            <a:tailEnd/>
                          </a:ln>
                        </wps:spPr>
                        <wps:bodyPr rot="0" vert="horz" wrap="square" lIns="91440" tIns="45720" rIns="91440" bIns="45720" anchor="t" anchorCtr="0" upright="1">
                          <a:noAutofit/>
                        </wps:bodyPr>
                      </wps:wsp>
                      <wps:wsp>
                        <wps:cNvPr id="16" name="Freeform 25"/>
                        <wps:cNvSpPr>
                          <a:spLocks/>
                        </wps:cNvSpPr>
                        <wps:spPr bwMode="auto">
                          <a:xfrm rot="-5400000">
                            <a:off x="2652" y="1621"/>
                            <a:ext cx="353" cy="137"/>
                          </a:xfrm>
                          <a:custGeom>
                            <a:avLst/>
                            <a:gdLst>
                              <a:gd name="T0" fmla="*/ 16 w 208"/>
                              <a:gd name="T1" fmla="*/ 130 h 204"/>
                              <a:gd name="T2" fmla="*/ 48 w 208"/>
                              <a:gd name="T3" fmla="*/ 186 h 204"/>
                              <a:gd name="T4" fmla="*/ 96 w 208"/>
                              <a:gd name="T5" fmla="*/ 204 h 204"/>
                              <a:gd name="T6" fmla="*/ 144 w 208"/>
                              <a:gd name="T7" fmla="*/ 204 h 204"/>
                              <a:gd name="T8" fmla="*/ 192 w 208"/>
                              <a:gd name="T9" fmla="*/ 167 h 204"/>
                              <a:gd name="T10" fmla="*/ 208 w 208"/>
                              <a:gd name="T11" fmla="*/ 149 h 204"/>
                              <a:gd name="T12" fmla="*/ 208 w 208"/>
                              <a:gd name="T13" fmla="*/ 130 h 204"/>
                              <a:gd name="T14" fmla="*/ 200 w 208"/>
                              <a:gd name="T15" fmla="*/ 130 h 204"/>
                              <a:gd name="T16" fmla="*/ 184 w 208"/>
                              <a:gd name="T17" fmla="*/ 130 h 204"/>
                              <a:gd name="T18" fmla="*/ 112 w 208"/>
                              <a:gd name="T19" fmla="*/ 112 h 204"/>
                              <a:gd name="T20" fmla="*/ 72 w 208"/>
                              <a:gd name="T21" fmla="*/ 74 h 204"/>
                              <a:gd name="T22" fmla="*/ 40 w 208"/>
                              <a:gd name="T23" fmla="*/ 19 h 204"/>
                              <a:gd name="T24" fmla="*/ 24 w 208"/>
                              <a:gd name="T25" fmla="*/ 0 h 204"/>
                              <a:gd name="T26" fmla="*/ 8 w 208"/>
                              <a:gd name="T27" fmla="*/ 37 h 204"/>
                              <a:gd name="T28" fmla="*/ 0 w 208"/>
                              <a:gd name="T29" fmla="*/ 74 h 204"/>
                              <a:gd name="T30" fmla="*/ 16 w 208"/>
                              <a:gd name="T31" fmla="*/ 130 h 20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08" h="204">
                                <a:moveTo>
                                  <a:pt x="16" y="130"/>
                                </a:moveTo>
                                <a:lnTo>
                                  <a:pt x="48" y="186"/>
                                </a:lnTo>
                                <a:lnTo>
                                  <a:pt x="96" y="204"/>
                                </a:lnTo>
                                <a:lnTo>
                                  <a:pt x="144" y="204"/>
                                </a:lnTo>
                                <a:lnTo>
                                  <a:pt x="192" y="167"/>
                                </a:lnTo>
                                <a:lnTo>
                                  <a:pt x="208" y="149"/>
                                </a:lnTo>
                                <a:lnTo>
                                  <a:pt x="208" y="130"/>
                                </a:lnTo>
                                <a:lnTo>
                                  <a:pt x="200" y="130"/>
                                </a:lnTo>
                                <a:lnTo>
                                  <a:pt x="184" y="130"/>
                                </a:lnTo>
                                <a:lnTo>
                                  <a:pt x="112" y="112"/>
                                </a:lnTo>
                                <a:lnTo>
                                  <a:pt x="72" y="74"/>
                                </a:lnTo>
                                <a:lnTo>
                                  <a:pt x="40" y="19"/>
                                </a:lnTo>
                                <a:lnTo>
                                  <a:pt x="24" y="0"/>
                                </a:lnTo>
                                <a:lnTo>
                                  <a:pt x="8" y="37"/>
                                </a:lnTo>
                                <a:lnTo>
                                  <a:pt x="0" y="74"/>
                                </a:lnTo>
                                <a:lnTo>
                                  <a:pt x="16" y="130"/>
                                </a:lnTo>
                                <a:close/>
                              </a:path>
                            </a:pathLst>
                          </a:custGeom>
                          <a:solidFill>
                            <a:srgbClr val="FFFFFF"/>
                          </a:solidFill>
                          <a:ln w="19050" cmpd="sng">
                            <a:solidFill>
                              <a:srgbClr val="FFFFFF"/>
                            </a:solidFill>
                            <a:prstDash val="solid"/>
                            <a:round/>
                            <a:headEnd/>
                            <a:tailEnd/>
                          </a:ln>
                        </wps:spPr>
                        <wps:bodyPr rot="0" vert="horz" wrap="square" lIns="91440" tIns="45720" rIns="91440" bIns="45720" anchor="t" anchorCtr="0" upright="1">
                          <a:noAutofit/>
                        </wps:bodyPr>
                      </wps:wsp>
                      <wps:wsp>
                        <wps:cNvPr id="19" name="Freeform 26"/>
                        <wps:cNvSpPr>
                          <a:spLocks/>
                        </wps:cNvSpPr>
                        <wps:spPr bwMode="auto">
                          <a:xfrm rot="-5400000">
                            <a:off x="2064" y="1328"/>
                            <a:ext cx="284" cy="62"/>
                          </a:xfrm>
                          <a:custGeom>
                            <a:avLst/>
                            <a:gdLst>
                              <a:gd name="T0" fmla="*/ 8 w 167"/>
                              <a:gd name="T1" fmla="*/ 19 h 93"/>
                              <a:gd name="T2" fmla="*/ 40 w 167"/>
                              <a:gd name="T3" fmla="*/ 19 h 93"/>
                              <a:gd name="T4" fmla="*/ 71 w 167"/>
                              <a:gd name="T5" fmla="*/ 75 h 93"/>
                              <a:gd name="T6" fmla="*/ 87 w 167"/>
                              <a:gd name="T7" fmla="*/ 93 h 93"/>
                              <a:gd name="T8" fmla="*/ 103 w 167"/>
                              <a:gd name="T9" fmla="*/ 75 h 93"/>
                              <a:gd name="T10" fmla="*/ 159 w 167"/>
                              <a:gd name="T11" fmla="*/ 19 h 93"/>
                              <a:gd name="T12" fmla="*/ 167 w 167"/>
                              <a:gd name="T13" fmla="*/ 0 h 93"/>
                              <a:gd name="T14" fmla="*/ 151 w 167"/>
                              <a:gd name="T15" fmla="*/ 0 h 93"/>
                              <a:gd name="T16" fmla="*/ 103 w 167"/>
                              <a:gd name="T17" fmla="*/ 19 h 93"/>
                              <a:gd name="T18" fmla="*/ 87 w 167"/>
                              <a:gd name="T19" fmla="*/ 19 h 93"/>
                              <a:gd name="T20" fmla="*/ 56 w 167"/>
                              <a:gd name="T21" fmla="*/ 0 h 93"/>
                              <a:gd name="T22" fmla="*/ 16 w 167"/>
                              <a:gd name="T23" fmla="*/ 0 h 93"/>
                              <a:gd name="T24" fmla="*/ 0 w 167"/>
                              <a:gd name="T25" fmla="*/ 19 h 93"/>
                              <a:gd name="T26" fmla="*/ 0 w 167"/>
                              <a:gd name="T27" fmla="*/ 37 h 93"/>
                              <a:gd name="T28" fmla="*/ 8 w 167"/>
                              <a:gd name="T29" fmla="*/ 19 h 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167" h="93">
                                <a:moveTo>
                                  <a:pt x="8" y="19"/>
                                </a:moveTo>
                                <a:lnTo>
                                  <a:pt x="40" y="19"/>
                                </a:lnTo>
                                <a:lnTo>
                                  <a:pt x="71" y="75"/>
                                </a:lnTo>
                                <a:lnTo>
                                  <a:pt x="87" y="93"/>
                                </a:lnTo>
                                <a:lnTo>
                                  <a:pt x="103" y="75"/>
                                </a:lnTo>
                                <a:lnTo>
                                  <a:pt x="159" y="19"/>
                                </a:lnTo>
                                <a:lnTo>
                                  <a:pt x="167" y="0"/>
                                </a:lnTo>
                                <a:lnTo>
                                  <a:pt x="151" y="0"/>
                                </a:lnTo>
                                <a:lnTo>
                                  <a:pt x="103" y="19"/>
                                </a:lnTo>
                                <a:lnTo>
                                  <a:pt x="87" y="19"/>
                                </a:lnTo>
                                <a:lnTo>
                                  <a:pt x="56" y="0"/>
                                </a:lnTo>
                                <a:lnTo>
                                  <a:pt x="16" y="0"/>
                                </a:lnTo>
                                <a:lnTo>
                                  <a:pt x="0" y="19"/>
                                </a:lnTo>
                                <a:lnTo>
                                  <a:pt x="0" y="37"/>
                                </a:lnTo>
                                <a:lnTo>
                                  <a:pt x="8" y="19"/>
                                </a:lnTo>
                                <a:close/>
                              </a:path>
                            </a:pathLst>
                          </a:custGeom>
                          <a:solidFill>
                            <a:srgbClr val="FFFFFF"/>
                          </a:solidFill>
                          <a:ln w="19050" cmpd="sng">
                            <a:solidFill>
                              <a:srgbClr val="FFFFFF"/>
                            </a:solidFill>
                            <a:prstDash val="solid"/>
                            <a:round/>
                            <a:headEnd/>
                            <a:tailEnd/>
                          </a:ln>
                        </wps:spPr>
                        <wps:bodyPr rot="0" vert="horz" wrap="square" lIns="91440" tIns="45720" rIns="91440" bIns="45720" anchor="t" anchorCtr="0" upright="1">
                          <a:noAutofit/>
                        </wps:bodyPr>
                      </wps:wsp>
                      <wps:wsp>
                        <wps:cNvPr id="20" name="Freeform 27"/>
                        <wps:cNvSpPr>
                          <a:spLocks/>
                        </wps:cNvSpPr>
                        <wps:spPr bwMode="auto">
                          <a:xfrm rot="-5400000">
                            <a:off x="1747" y="1248"/>
                            <a:ext cx="446" cy="411"/>
                          </a:xfrm>
                          <a:custGeom>
                            <a:avLst/>
                            <a:gdLst>
                              <a:gd name="T0" fmla="*/ 0 w 263"/>
                              <a:gd name="T1" fmla="*/ 595 h 613"/>
                              <a:gd name="T2" fmla="*/ 16 w 263"/>
                              <a:gd name="T3" fmla="*/ 576 h 613"/>
                              <a:gd name="T4" fmla="*/ 48 w 263"/>
                              <a:gd name="T5" fmla="*/ 502 h 613"/>
                              <a:gd name="T6" fmla="*/ 128 w 263"/>
                              <a:gd name="T7" fmla="*/ 316 h 613"/>
                              <a:gd name="T8" fmla="*/ 207 w 263"/>
                              <a:gd name="T9" fmla="*/ 112 h 613"/>
                              <a:gd name="T10" fmla="*/ 239 w 263"/>
                              <a:gd name="T11" fmla="*/ 38 h 613"/>
                              <a:gd name="T12" fmla="*/ 255 w 263"/>
                              <a:gd name="T13" fmla="*/ 0 h 613"/>
                              <a:gd name="T14" fmla="*/ 263 w 263"/>
                              <a:gd name="T15" fmla="*/ 19 h 613"/>
                              <a:gd name="T16" fmla="*/ 263 w 263"/>
                              <a:gd name="T17" fmla="*/ 75 h 613"/>
                              <a:gd name="T18" fmla="*/ 239 w 263"/>
                              <a:gd name="T19" fmla="*/ 223 h 613"/>
                              <a:gd name="T20" fmla="*/ 239 w 263"/>
                              <a:gd name="T21" fmla="*/ 298 h 613"/>
                              <a:gd name="T22" fmla="*/ 247 w 263"/>
                              <a:gd name="T23" fmla="*/ 372 h 613"/>
                              <a:gd name="T24" fmla="*/ 247 w 263"/>
                              <a:gd name="T25" fmla="*/ 390 h 613"/>
                              <a:gd name="T26" fmla="*/ 239 w 263"/>
                              <a:gd name="T27" fmla="*/ 390 h 613"/>
                              <a:gd name="T28" fmla="*/ 191 w 263"/>
                              <a:gd name="T29" fmla="*/ 390 h 613"/>
                              <a:gd name="T30" fmla="*/ 136 w 263"/>
                              <a:gd name="T31" fmla="*/ 446 h 613"/>
                              <a:gd name="T32" fmla="*/ 72 w 263"/>
                              <a:gd name="T33" fmla="*/ 520 h 613"/>
                              <a:gd name="T34" fmla="*/ 24 w 263"/>
                              <a:gd name="T35" fmla="*/ 595 h 613"/>
                              <a:gd name="T36" fmla="*/ 0 w 263"/>
                              <a:gd name="T37" fmla="*/ 613 h 613"/>
                              <a:gd name="T38" fmla="*/ 0 w 263"/>
                              <a:gd name="T39" fmla="*/ 595 h 6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263" h="613">
                                <a:moveTo>
                                  <a:pt x="0" y="595"/>
                                </a:moveTo>
                                <a:lnTo>
                                  <a:pt x="16" y="576"/>
                                </a:lnTo>
                                <a:lnTo>
                                  <a:pt x="48" y="502"/>
                                </a:lnTo>
                                <a:lnTo>
                                  <a:pt x="128" y="316"/>
                                </a:lnTo>
                                <a:lnTo>
                                  <a:pt x="207" y="112"/>
                                </a:lnTo>
                                <a:lnTo>
                                  <a:pt x="239" y="38"/>
                                </a:lnTo>
                                <a:lnTo>
                                  <a:pt x="255" y="0"/>
                                </a:lnTo>
                                <a:lnTo>
                                  <a:pt x="263" y="19"/>
                                </a:lnTo>
                                <a:lnTo>
                                  <a:pt x="263" y="75"/>
                                </a:lnTo>
                                <a:lnTo>
                                  <a:pt x="239" y="223"/>
                                </a:lnTo>
                                <a:lnTo>
                                  <a:pt x="239" y="298"/>
                                </a:lnTo>
                                <a:lnTo>
                                  <a:pt x="247" y="372"/>
                                </a:lnTo>
                                <a:lnTo>
                                  <a:pt x="247" y="390"/>
                                </a:lnTo>
                                <a:lnTo>
                                  <a:pt x="239" y="390"/>
                                </a:lnTo>
                                <a:lnTo>
                                  <a:pt x="191" y="390"/>
                                </a:lnTo>
                                <a:lnTo>
                                  <a:pt x="136" y="446"/>
                                </a:lnTo>
                                <a:lnTo>
                                  <a:pt x="72" y="520"/>
                                </a:lnTo>
                                <a:lnTo>
                                  <a:pt x="24" y="595"/>
                                </a:lnTo>
                                <a:lnTo>
                                  <a:pt x="0" y="613"/>
                                </a:lnTo>
                                <a:lnTo>
                                  <a:pt x="0" y="595"/>
                                </a:lnTo>
                                <a:close/>
                              </a:path>
                            </a:pathLst>
                          </a:custGeom>
                          <a:solidFill>
                            <a:srgbClr val="FFFFFF"/>
                          </a:solidFill>
                          <a:ln w="19050" cmpd="sng">
                            <a:solidFill>
                              <a:srgbClr val="FFFFFF"/>
                            </a:solidFill>
                            <a:prstDash val="solid"/>
                            <a:round/>
                            <a:headEnd/>
                            <a:tailEnd/>
                          </a:ln>
                        </wps:spPr>
                        <wps:bodyPr rot="0" vert="horz" wrap="square" lIns="91440" tIns="45720" rIns="91440" bIns="45720" anchor="t" anchorCtr="0" upright="1">
                          <a:noAutofit/>
                        </wps:bodyPr>
                      </wps:wsp>
                      <wps:wsp>
                        <wps:cNvPr id="21" name="Freeform 28"/>
                        <wps:cNvSpPr>
                          <a:spLocks/>
                        </wps:cNvSpPr>
                        <wps:spPr bwMode="auto">
                          <a:xfrm rot="-5400000">
                            <a:off x="1798" y="1528"/>
                            <a:ext cx="81" cy="298"/>
                          </a:xfrm>
                          <a:custGeom>
                            <a:avLst/>
                            <a:gdLst>
                              <a:gd name="T0" fmla="*/ 16 w 48"/>
                              <a:gd name="T1" fmla="*/ 19 h 446"/>
                              <a:gd name="T2" fmla="*/ 0 w 48"/>
                              <a:gd name="T3" fmla="*/ 111 h 446"/>
                              <a:gd name="T4" fmla="*/ 0 w 48"/>
                              <a:gd name="T5" fmla="*/ 149 h 446"/>
                              <a:gd name="T6" fmla="*/ 8 w 48"/>
                              <a:gd name="T7" fmla="*/ 186 h 446"/>
                              <a:gd name="T8" fmla="*/ 16 w 48"/>
                              <a:gd name="T9" fmla="*/ 260 h 446"/>
                              <a:gd name="T10" fmla="*/ 16 w 48"/>
                              <a:gd name="T11" fmla="*/ 390 h 446"/>
                              <a:gd name="T12" fmla="*/ 8 w 48"/>
                              <a:gd name="T13" fmla="*/ 427 h 446"/>
                              <a:gd name="T14" fmla="*/ 16 w 48"/>
                              <a:gd name="T15" fmla="*/ 446 h 446"/>
                              <a:gd name="T16" fmla="*/ 16 w 48"/>
                              <a:gd name="T17" fmla="*/ 446 h 446"/>
                              <a:gd name="T18" fmla="*/ 24 w 48"/>
                              <a:gd name="T19" fmla="*/ 427 h 446"/>
                              <a:gd name="T20" fmla="*/ 40 w 48"/>
                              <a:gd name="T21" fmla="*/ 334 h 446"/>
                              <a:gd name="T22" fmla="*/ 48 w 48"/>
                              <a:gd name="T23" fmla="*/ 223 h 446"/>
                              <a:gd name="T24" fmla="*/ 40 w 48"/>
                              <a:gd name="T25" fmla="*/ 111 h 446"/>
                              <a:gd name="T26" fmla="*/ 24 w 48"/>
                              <a:gd name="T27" fmla="*/ 0 h 446"/>
                              <a:gd name="T28" fmla="*/ 24 w 48"/>
                              <a:gd name="T29" fmla="*/ 0 h 446"/>
                              <a:gd name="T30" fmla="*/ 16 w 48"/>
                              <a:gd name="T31" fmla="*/ 19 h 44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48" h="446">
                                <a:moveTo>
                                  <a:pt x="16" y="19"/>
                                </a:moveTo>
                                <a:lnTo>
                                  <a:pt x="0" y="111"/>
                                </a:lnTo>
                                <a:lnTo>
                                  <a:pt x="0" y="149"/>
                                </a:lnTo>
                                <a:lnTo>
                                  <a:pt x="8" y="186"/>
                                </a:lnTo>
                                <a:lnTo>
                                  <a:pt x="16" y="260"/>
                                </a:lnTo>
                                <a:lnTo>
                                  <a:pt x="16" y="390"/>
                                </a:lnTo>
                                <a:lnTo>
                                  <a:pt x="8" y="427"/>
                                </a:lnTo>
                                <a:lnTo>
                                  <a:pt x="16" y="446"/>
                                </a:lnTo>
                                <a:lnTo>
                                  <a:pt x="16" y="446"/>
                                </a:lnTo>
                                <a:lnTo>
                                  <a:pt x="24" y="427"/>
                                </a:lnTo>
                                <a:lnTo>
                                  <a:pt x="40" y="334"/>
                                </a:lnTo>
                                <a:lnTo>
                                  <a:pt x="48" y="223"/>
                                </a:lnTo>
                                <a:lnTo>
                                  <a:pt x="40" y="111"/>
                                </a:lnTo>
                                <a:lnTo>
                                  <a:pt x="24" y="0"/>
                                </a:lnTo>
                                <a:lnTo>
                                  <a:pt x="24" y="0"/>
                                </a:lnTo>
                                <a:lnTo>
                                  <a:pt x="16" y="19"/>
                                </a:lnTo>
                                <a:close/>
                              </a:path>
                            </a:pathLst>
                          </a:custGeom>
                          <a:solidFill>
                            <a:srgbClr val="FFFFFF"/>
                          </a:solidFill>
                          <a:ln w="19050" cmpd="sng">
                            <a:solidFill>
                              <a:srgbClr val="FFFFFF"/>
                            </a:solidFill>
                            <a:prstDash val="solid"/>
                            <a:round/>
                            <a:headEnd/>
                            <a:tailEnd/>
                          </a:ln>
                        </wps:spPr>
                        <wps:bodyPr rot="0" vert="horz" wrap="square" lIns="91440" tIns="45720" rIns="91440" bIns="45720" anchor="t" anchorCtr="0" upright="1">
                          <a:noAutofit/>
                        </wps:bodyPr>
                      </wps:wsp>
                      <wps:wsp>
                        <wps:cNvPr id="22" name="Freeform 29"/>
                        <wps:cNvSpPr>
                          <a:spLocks/>
                        </wps:cNvSpPr>
                        <wps:spPr bwMode="auto">
                          <a:xfrm rot="-5400000">
                            <a:off x="2130" y="2042"/>
                            <a:ext cx="378" cy="137"/>
                          </a:xfrm>
                          <a:custGeom>
                            <a:avLst/>
                            <a:gdLst>
                              <a:gd name="T0" fmla="*/ 223 w 223"/>
                              <a:gd name="T1" fmla="*/ 18 h 204"/>
                              <a:gd name="T2" fmla="*/ 175 w 223"/>
                              <a:gd name="T3" fmla="*/ 111 h 204"/>
                              <a:gd name="T4" fmla="*/ 119 w 223"/>
                              <a:gd name="T5" fmla="*/ 185 h 204"/>
                              <a:gd name="T6" fmla="*/ 56 w 223"/>
                              <a:gd name="T7" fmla="*/ 204 h 204"/>
                              <a:gd name="T8" fmla="*/ 32 w 223"/>
                              <a:gd name="T9" fmla="*/ 185 h 204"/>
                              <a:gd name="T10" fmla="*/ 8 w 223"/>
                              <a:gd name="T11" fmla="*/ 148 h 204"/>
                              <a:gd name="T12" fmla="*/ 0 w 223"/>
                              <a:gd name="T13" fmla="*/ 111 h 204"/>
                              <a:gd name="T14" fmla="*/ 0 w 223"/>
                              <a:gd name="T15" fmla="*/ 74 h 204"/>
                              <a:gd name="T16" fmla="*/ 8 w 223"/>
                              <a:gd name="T17" fmla="*/ 74 h 204"/>
                              <a:gd name="T18" fmla="*/ 24 w 223"/>
                              <a:gd name="T19" fmla="*/ 74 h 204"/>
                              <a:gd name="T20" fmla="*/ 63 w 223"/>
                              <a:gd name="T21" fmla="*/ 111 h 204"/>
                              <a:gd name="T22" fmla="*/ 119 w 223"/>
                              <a:gd name="T23" fmla="*/ 111 h 204"/>
                              <a:gd name="T24" fmla="*/ 175 w 223"/>
                              <a:gd name="T25" fmla="*/ 74 h 204"/>
                              <a:gd name="T26" fmla="*/ 215 w 223"/>
                              <a:gd name="T27" fmla="*/ 18 h 204"/>
                              <a:gd name="T28" fmla="*/ 223 w 223"/>
                              <a:gd name="T29" fmla="*/ 0 h 204"/>
                              <a:gd name="T30" fmla="*/ 223 w 223"/>
                              <a:gd name="T31" fmla="*/ 18 h 20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23" h="204">
                                <a:moveTo>
                                  <a:pt x="223" y="18"/>
                                </a:moveTo>
                                <a:lnTo>
                                  <a:pt x="175" y="111"/>
                                </a:lnTo>
                                <a:lnTo>
                                  <a:pt x="119" y="185"/>
                                </a:lnTo>
                                <a:lnTo>
                                  <a:pt x="56" y="204"/>
                                </a:lnTo>
                                <a:lnTo>
                                  <a:pt x="32" y="185"/>
                                </a:lnTo>
                                <a:lnTo>
                                  <a:pt x="8" y="148"/>
                                </a:lnTo>
                                <a:lnTo>
                                  <a:pt x="0" y="111"/>
                                </a:lnTo>
                                <a:lnTo>
                                  <a:pt x="0" y="74"/>
                                </a:lnTo>
                                <a:lnTo>
                                  <a:pt x="8" y="74"/>
                                </a:lnTo>
                                <a:lnTo>
                                  <a:pt x="24" y="74"/>
                                </a:lnTo>
                                <a:lnTo>
                                  <a:pt x="63" y="111"/>
                                </a:lnTo>
                                <a:lnTo>
                                  <a:pt x="119" y="111"/>
                                </a:lnTo>
                                <a:lnTo>
                                  <a:pt x="175" y="74"/>
                                </a:lnTo>
                                <a:lnTo>
                                  <a:pt x="215" y="18"/>
                                </a:lnTo>
                                <a:lnTo>
                                  <a:pt x="223" y="0"/>
                                </a:lnTo>
                                <a:lnTo>
                                  <a:pt x="223" y="18"/>
                                </a:lnTo>
                                <a:close/>
                              </a:path>
                            </a:pathLst>
                          </a:custGeom>
                          <a:solidFill>
                            <a:srgbClr val="FFFFFF"/>
                          </a:solidFill>
                          <a:ln w="19050" cmpd="sng">
                            <a:solidFill>
                              <a:srgbClr val="FFFFFF"/>
                            </a:solidFill>
                            <a:prstDash val="solid"/>
                            <a:round/>
                            <a:headEnd/>
                            <a:tailEnd/>
                          </a:ln>
                        </wps:spPr>
                        <wps:bodyPr rot="0" vert="horz" wrap="square" lIns="91440" tIns="45720" rIns="91440" bIns="45720" anchor="t" anchorCtr="0" upright="1">
                          <a:noAutofit/>
                        </wps:bodyPr>
                      </wps:wsp>
                      <wps:wsp>
                        <wps:cNvPr id="23" name="Freeform 30"/>
                        <wps:cNvSpPr>
                          <a:spLocks/>
                        </wps:cNvSpPr>
                        <wps:spPr bwMode="auto">
                          <a:xfrm rot="-5400000">
                            <a:off x="1976" y="2198"/>
                            <a:ext cx="136" cy="286"/>
                          </a:xfrm>
                          <a:custGeom>
                            <a:avLst/>
                            <a:gdLst>
                              <a:gd name="T0" fmla="*/ 80 w 80"/>
                              <a:gd name="T1" fmla="*/ 427 h 427"/>
                              <a:gd name="T2" fmla="*/ 56 w 80"/>
                              <a:gd name="T3" fmla="*/ 427 h 427"/>
                              <a:gd name="T4" fmla="*/ 32 w 80"/>
                              <a:gd name="T5" fmla="*/ 390 h 427"/>
                              <a:gd name="T6" fmla="*/ 8 w 80"/>
                              <a:gd name="T7" fmla="*/ 315 h 427"/>
                              <a:gd name="T8" fmla="*/ 0 w 80"/>
                              <a:gd name="T9" fmla="*/ 241 h 427"/>
                              <a:gd name="T10" fmla="*/ 8 w 80"/>
                              <a:gd name="T11" fmla="*/ 148 h 427"/>
                              <a:gd name="T12" fmla="*/ 48 w 80"/>
                              <a:gd name="T13" fmla="*/ 37 h 427"/>
                              <a:gd name="T14" fmla="*/ 56 w 80"/>
                              <a:gd name="T15" fmla="*/ 0 h 427"/>
                              <a:gd name="T16" fmla="*/ 64 w 80"/>
                              <a:gd name="T17" fmla="*/ 0 h 427"/>
                              <a:gd name="T18" fmla="*/ 72 w 80"/>
                              <a:gd name="T19" fmla="*/ 18 h 427"/>
                              <a:gd name="T20" fmla="*/ 64 w 80"/>
                              <a:gd name="T21" fmla="*/ 74 h 427"/>
                              <a:gd name="T22" fmla="*/ 56 w 80"/>
                              <a:gd name="T23" fmla="*/ 130 h 427"/>
                              <a:gd name="T24" fmla="*/ 56 w 80"/>
                              <a:gd name="T25" fmla="*/ 185 h 427"/>
                              <a:gd name="T26" fmla="*/ 64 w 80"/>
                              <a:gd name="T27" fmla="*/ 297 h 427"/>
                              <a:gd name="T28" fmla="*/ 80 w 80"/>
                              <a:gd name="T29" fmla="*/ 371 h 427"/>
                              <a:gd name="T30" fmla="*/ 80 w 80"/>
                              <a:gd name="T31" fmla="*/ 427 h 4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80" h="427">
                                <a:moveTo>
                                  <a:pt x="80" y="427"/>
                                </a:moveTo>
                                <a:lnTo>
                                  <a:pt x="56" y="427"/>
                                </a:lnTo>
                                <a:lnTo>
                                  <a:pt x="32" y="390"/>
                                </a:lnTo>
                                <a:lnTo>
                                  <a:pt x="8" y="315"/>
                                </a:lnTo>
                                <a:lnTo>
                                  <a:pt x="0" y="241"/>
                                </a:lnTo>
                                <a:lnTo>
                                  <a:pt x="8" y="148"/>
                                </a:lnTo>
                                <a:lnTo>
                                  <a:pt x="48" y="37"/>
                                </a:lnTo>
                                <a:lnTo>
                                  <a:pt x="56" y="0"/>
                                </a:lnTo>
                                <a:lnTo>
                                  <a:pt x="64" y="0"/>
                                </a:lnTo>
                                <a:lnTo>
                                  <a:pt x="72" y="18"/>
                                </a:lnTo>
                                <a:lnTo>
                                  <a:pt x="64" y="74"/>
                                </a:lnTo>
                                <a:lnTo>
                                  <a:pt x="56" y="130"/>
                                </a:lnTo>
                                <a:lnTo>
                                  <a:pt x="56" y="185"/>
                                </a:lnTo>
                                <a:lnTo>
                                  <a:pt x="64" y="297"/>
                                </a:lnTo>
                                <a:lnTo>
                                  <a:pt x="80" y="371"/>
                                </a:lnTo>
                                <a:lnTo>
                                  <a:pt x="80" y="427"/>
                                </a:lnTo>
                                <a:close/>
                              </a:path>
                            </a:pathLst>
                          </a:custGeom>
                          <a:solidFill>
                            <a:srgbClr val="FFFFFF"/>
                          </a:solidFill>
                          <a:ln w="19050" cmpd="sng">
                            <a:solidFill>
                              <a:srgbClr val="FFFFFF"/>
                            </a:solidFill>
                            <a:prstDash val="solid"/>
                            <a:round/>
                            <a:headEnd/>
                            <a:tailEnd/>
                          </a:ln>
                        </wps:spPr>
                        <wps:bodyPr rot="0" vert="horz" wrap="square" lIns="91440" tIns="45720" rIns="91440" bIns="45720" anchor="t" anchorCtr="0" upright="1">
                          <a:noAutofit/>
                        </wps:bodyPr>
                      </wps:wsp>
                      <wps:wsp>
                        <wps:cNvPr id="24" name="Freeform 31"/>
                        <wps:cNvSpPr>
                          <a:spLocks/>
                        </wps:cNvSpPr>
                        <wps:spPr bwMode="auto">
                          <a:xfrm rot="-5400000">
                            <a:off x="2399" y="14322"/>
                            <a:ext cx="460" cy="436"/>
                          </a:xfrm>
                          <a:custGeom>
                            <a:avLst/>
                            <a:gdLst>
                              <a:gd name="T0" fmla="*/ 120 w 271"/>
                              <a:gd name="T1" fmla="*/ 576 h 650"/>
                              <a:gd name="T2" fmla="*/ 80 w 271"/>
                              <a:gd name="T3" fmla="*/ 613 h 650"/>
                              <a:gd name="T4" fmla="*/ 48 w 271"/>
                              <a:gd name="T5" fmla="*/ 613 h 650"/>
                              <a:gd name="T6" fmla="*/ 48 w 271"/>
                              <a:gd name="T7" fmla="*/ 539 h 650"/>
                              <a:gd name="T8" fmla="*/ 64 w 271"/>
                              <a:gd name="T9" fmla="*/ 427 h 650"/>
                              <a:gd name="T10" fmla="*/ 56 w 271"/>
                              <a:gd name="T11" fmla="*/ 260 h 650"/>
                              <a:gd name="T12" fmla="*/ 40 w 271"/>
                              <a:gd name="T13" fmla="*/ 167 h 650"/>
                              <a:gd name="T14" fmla="*/ 8 w 271"/>
                              <a:gd name="T15" fmla="*/ 37 h 650"/>
                              <a:gd name="T16" fmla="*/ 0 w 271"/>
                              <a:gd name="T17" fmla="*/ 19 h 650"/>
                              <a:gd name="T18" fmla="*/ 8 w 271"/>
                              <a:gd name="T19" fmla="*/ 0 h 650"/>
                              <a:gd name="T20" fmla="*/ 24 w 271"/>
                              <a:gd name="T21" fmla="*/ 37 h 650"/>
                              <a:gd name="T22" fmla="*/ 56 w 271"/>
                              <a:gd name="T23" fmla="*/ 112 h 650"/>
                              <a:gd name="T24" fmla="*/ 144 w 271"/>
                              <a:gd name="T25" fmla="*/ 316 h 650"/>
                              <a:gd name="T26" fmla="*/ 231 w 271"/>
                              <a:gd name="T27" fmla="*/ 520 h 650"/>
                              <a:gd name="T28" fmla="*/ 255 w 271"/>
                              <a:gd name="T29" fmla="*/ 576 h 650"/>
                              <a:gd name="T30" fmla="*/ 271 w 271"/>
                              <a:gd name="T31" fmla="*/ 613 h 650"/>
                              <a:gd name="T32" fmla="*/ 271 w 271"/>
                              <a:gd name="T33" fmla="*/ 650 h 650"/>
                              <a:gd name="T34" fmla="*/ 263 w 271"/>
                              <a:gd name="T35" fmla="*/ 650 h 650"/>
                              <a:gd name="T36" fmla="*/ 223 w 271"/>
                              <a:gd name="T37" fmla="*/ 632 h 650"/>
                              <a:gd name="T38" fmla="*/ 183 w 271"/>
                              <a:gd name="T39" fmla="*/ 613 h 650"/>
                              <a:gd name="T40" fmla="*/ 144 w 271"/>
                              <a:gd name="T41" fmla="*/ 576 h 650"/>
                              <a:gd name="T42" fmla="*/ 136 w 271"/>
                              <a:gd name="T43" fmla="*/ 576 h 650"/>
                              <a:gd name="T44" fmla="*/ 120 w 271"/>
                              <a:gd name="T45" fmla="*/ 576 h 6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271" h="650">
                                <a:moveTo>
                                  <a:pt x="120" y="576"/>
                                </a:moveTo>
                                <a:lnTo>
                                  <a:pt x="80" y="613"/>
                                </a:lnTo>
                                <a:lnTo>
                                  <a:pt x="48" y="613"/>
                                </a:lnTo>
                                <a:lnTo>
                                  <a:pt x="48" y="539"/>
                                </a:lnTo>
                                <a:lnTo>
                                  <a:pt x="64" y="427"/>
                                </a:lnTo>
                                <a:lnTo>
                                  <a:pt x="56" y="260"/>
                                </a:lnTo>
                                <a:lnTo>
                                  <a:pt x="40" y="167"/>
                                </a:lnTo>
                                <a:lnTo>
                                  <a:pt x="8" y="37"/>
                                </a:lnTo>
                                <a:lnTo>
                                  <a:pt x="0" y="19"/>
                                </a:lnTo>
                                <a:lnTo>
                                  <a:pt x="8" y="0"/>
                                </a:lnTo>
                                <a:lnTo>
                                  <a:pt x="24" y="37"/>
                                </a:lnTo>
                                <a:lnTo>
                                  <a:pt x="56" y="112"/>
                                </a:lnTo>
                                <a:lnTo>
                                  <a:pt x="144" y="316"/>
                                </a:lnTo>
                                <a:lnTo>
                                  <a:pt x="231" y="520"/>
                                </a:lnTo>
                                <a:lnTo>
                                  <a:pt x="255" y="576"/>
                                </a:lnTo>
                                <a:lnTo>
                                  <a:pt x="271" y="613"/>
                                </a:lnTo>
                                <a:lnTo>
                                  <a:pt x="271" y="650"/>
                                </a:lnTo>
                                <a:lnTo>
                                  <a:pt x="263" y="650"/>
                                </a:lnTo>
                                <a:lnTo>
                                  <a:pt x="223" y="632"/>
                                </a:lnTo>
                                <a:lnTo>
                                  <a:pt x="183" y="613"/>
                                </a:lnTo>
                                <a:lnTo>
                                  <a:pt x="144" y="576"/>
                                </a:lnTo>
                                <a:lnTo>
                                  <a:pt x="136" y="576"/>
                                </a:lnTo>
                                <a:lnTo>
                                  <a:pt x="120" y="576"/>
                                </a:lnTo>
                                <a:close/>
                              </a:path>
                            </a:pathLst>
                          </a:custGeom>
                          <a:solidFill>
                            <a:srgbClr val="FFFFFF"/>
                          </a:solidFill>
                          <a:ln w="19050" cmpd="sng">
                            <a:solidFill>
                              <a:srgbClr val="FFFFFF"/>
                            </a:solidFill>
                            <a:prstDash val="solid"/>
                            <a:round/>
                            <a:headEnd/>
                            <a:tailEnd/>
                          </a:ln>
                        </wps:spPr>
                        <wps:bodyPr rot="0" vert="horz" wrap="square" lIns="91440" tIns="45720" rIns="91440" bIns="45720" anchor="t" anchorCtr="0" upright="1">
                          <a:noAutofit/>
                        </wps:bodyPr>
                      </wps:wsp>
                      <wps:wsp>
                        <wps:cNvPr id="25" name="Freeform 32"/>
                        <wps:cNvSpPr>
                          <a:spLocks/>
                        </wps:cNvSpPr>
                        <wps:spPr bwMode="auto">
                          <a:xfrm rot="-5400000">
                            <a:off x="2470" y="14744"/>
                            <a:ext cx="122" cy="335"/>
                          </a:xfrm>
                          <a:custGeom>
                            <a:avLst/>
                            <a:gdLst>
                              <a:gd name="T0" fmla="*/ 16 w 72"/>
                              <a:gd name="T1" fmla="*/ 0 h 501"/>
                              <a:gd name="T2" fmla="*/ 56 w 72"/>
                              <a:gd name="T3" fmla="*/ 130 h 501"/>
                              <a:gd name="T4" fmla="*/ 72 w 72"/>
                              <a:gd name="T5" fmla="*/ 278 h 501"/>
                              <a:gd name="T6" fmla="*/ 72 w 72"/>
                              <a:gd name="T7" fmla="*/ 390 h 501"/>
                              <a:gd name="T8" fmla="*/ 48 w 72"/>
                              <a:gd name="T9" fmla="*/ 483 h 501"/>
                              <a:gd name="T10" fmla="*/ 32 w 72"/>
                              <a:gd name="T11" fmla="*/ 501 h 501"/>
                              <a:gd name="T12" fmla="*/ 8 w 72"/>
                              <a:gd name="T13" fmla="*/ 464 h 501"/>
                              <a:gd name="T14" fmla="*/ 0 w 72"/>
                              <a:gd name="T15" fmla="*/ 446 h 501"/>
                              <a:gd name="T16" fmla="*/ 0 w 72"/>
                              <a:gd name="T17" fmla="*/ 408 h 501"/>
                              <a:gd name="T18" fmla="*/ 24 w 72"/>
                              <a:gd name="T19" fmla="*/ 297 h 501"/>
                              <a:gd name="T20" fmla="*/ 40 w 72"/>
                              <a:gd name="T21" fmla="*/ 204 h 501"/>
                              <a:gd name="T22" fmla="*/ 32 w 72"/>
                              <a:gd name="T23" fmla="*/ 111 h 501"/>
                              <a:gd name="T24" fmla="*/ 8 w 72"/>
                              <a:gd name="T25" fmla="*/ 37 h 501"/>
                              <a:gd name="T26" fmla="*/ 8 w 72"/>
                              <a:gd name="T27" fmla="*/ 0 h 501"/>
                              <a:gd name="T28" fmla="*/ 16 w 72"/>
                              <a:gd name="T29" fmla="*/ 0 h 50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72" h="501">
                                <a:moveTo>
                                  <a:pt x="16" y="0"/>
                                </a:moveTo>
                                <a:lnTo>
                                  <a:pt x="56" y="130"/>
                                </a:lnTo>
                                <a:lnTo>
                                  <a:pt x="72" y="278"/>
                                </a:lnTo>
                                <a:lnTo>
                                  <a:pt x="72" y="390"/>
                                </a:lnTo>
                                <a:lnTo>
                                  <a:pt x="48" y="483"/>
                                </a:lnTo>
                                <a:lnTo>
                                  <a:pt x="32" y="501"/>
                                </a:lnTo>
                                <a:lnTo>
                                  <a:pt x="8" y="464"/>
                                </a:lnTo>
                                <a:lnTo>
                                  <a:pt x="0" y="446"/>
                                </a:lnTo>
                                <a:lnTo>
                                  <a:pt x="0" y="408"/>
                                </a:lnTo>
                                <a:lnTo>
                                  <a:pt x="24" y="297"/>
                                </a:lnTo>
                                <a:lnTo>
                                  <a:pt x="40" y="204"/>
                                </a:lnTo>
                                <a:lnTo>
                                  <a:pt x="32" y="111"/>
                                </a:lnTo>
                                <a:lnTo>
                                  <a:pt x="8" y="37"/>
                                </a:lnTo>
                                <a:lnTo>
                                  <a:pt x="8" y="0"/>
                                </a:lnTo>
                                <a:lnTo>
                                  <a:pt x="16" y="0"/>
                                </a:lnTo>
                                <a:close/>
                              </a:path>
                            </a:pathLst>
                          </a:custGeom>
                          <a:solidFill>
                            <a:srgbClr val="FFFFFF"/>
                          </a:solidFill>
                          <a:ln w="19050" cmpd="sng">
                            <a:solidFill>
                              <a:srgbClr val="FFFFFF"/>
                            </a:solidFill>
                            <a:prstDash val="solid"/>
                            <a:round/>
                            <a:headEnd/>
                            <a:tailEnd/>
                          </a:ln>
                        </wps:spPr>
                        <wps:bodyPr rot="0" vert="horz" wrap="square" lIns="91440" tIns="45720" rIns="91440" bIns="45720" anchor="t" anchorCtr="0" upright="1">
                          <a:noAutofit/>
                        </wps:bodyPr>
                      </wps:wsp>
                      <wps:wsp>
                        <wps:cNvPr id="26" name="Freeform 33"/>
                        <wps:cNvSpPr>
                          <a:spLocks/>
                        </wps:cNvSpPr>
                        <wps:spPr bwMode="auto">
                          <a:xfrm rot="-5400000">
                            <a:off x="2653" y="14945"/>
                            <a:ext cx="353" cy="137"/>
                          </a:xfrm>
                          <a:custGeom>
                            <a:avLst/>
                            <a:gdLst>
                              <a:gd name="T0" fmla="*/ 200 w 208"/>
                              <a:gd name="T1" fmla="*/ 130 h 204"/>
                              <a:gd name="T2" fmla="*/ 160 w 208"/>
                              <a:gd name="T3" fmla="*/ 186 h 204"/>
                              <a:gd name="T4" fmla="*/ 112 w 208"/>
                              <a:gd name="T5" fmla="*/ 204 h 204"/>
                              <a:gd name="T6" fmla="*/ 64 w 208"/>
                              <a:gd name="T7" fmla="*/ 204 h 204"/>
                              <a:gd name="T8" fmla="*/ 16 w 208"/>
                              <a:gd name="T9" fmla="*/ 167 h 204"/>
                              <a:gd name="T10" fmla="*/ 0 w 208"/>
                              <a:gd name="T11" fmla="*/ 149 h 204"/>
                              <a:gd name="T12" fmla="*/ 0 w 208"/>
                              <a:gd name="T13" fmla="*/ 130 h 204"/>
                              <a:gd name="T14" fmla="*/ 8 w 208"/>
                              <a:gd name="T15" fmla="*/ 130 h 204"/>
                              <a:gd name="T16" fmla="*/ 32 w 208"/>
                              <a:gd name="T17" fmla="*/ 130 h 204"/>
                              <a:gd name="T18" fmla="*/ 104 w 208"/>
                              <a:gd name="T19" fmla="*/ 112 h 204"/>
                              <a:gd name="T20" fmla="*/ 136 w 208"/>
                              <a:gd name="T21" fmla="*/ 74 h 204"/>
                              <a:gd name="T22" fmla="*/ 168 w 208"/>
                              <a:gd name="T23" fmla="*/ 19 h 204"/>
                              <a:gd name="T24" fmla="*/ 184 w 208"/>
                              <a:gd name="T25" fmla="*/ 0 h 204"/>
                              <a:gd name="T26" fmla="*/ 200 w 208"/>
                              <a:gd name="T27" fmla="*/ 37 h 204"/>
                              <a:gd name="T28" fmla="*/ 208 w 208"/>
                              <a:gd name="T29" fmla="*/ 74 h 204"/>
                              <a:gd name="T30" fmla="*/ 200 w 208"/>
                              <a:gd name="T31" fmla="*/ 130 h 20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08" h="204">
                                <a:moveTo>
                                  <a:pt x="200" y="130"/>
                                </a:moveTo>
                                <a:lnTo>
                                  <a:pt x="160" y="186"/>
                                </a:lnTo>
                                <a:lnTo>
                                  <a:pt x="112" y="204"/>
                                </a:lnTo>
                                <a:lnTo>
                                  <a:pt x="64" y="204"/>
                                </a:lnTo>
                                <a:lnTo>
                                  <a:pt x="16" y="167"/>
                                </a:lnTo>
                                <a:lnTo>
                                  <a:pt x="0" y="149"/>
                                </a:lnTo>
                                <a:lnTo>
                                  <a:pt x="0" y="130"/>
                                </a:lnTo>
                                <a:lnTo>
                                  <a:pt x="8" y="130"/>
                                </a:lnTo>
                                <a:lnTo>
                                  <a:pt x="32" y="130"/>
                                </a:lnTo>
                                <a:lnTo>
                                  <a:pt x="104" y="112"/>
                                </a:lnTo>
                                <a:lnTo>
                                  <a:pt x="136" y="74"/>
                                </a:lnTo>
                                <a:lnTo>
                                  <a:pt x="168" y="19"/>
                                </a:lnTo>
                                <a:lnTo>
                                  <a:pt x="184" y="0"/>
                                </a:lnTo>
                                <a:lnTo>
                                  <a:pt x="200" y="37"/>
                                </a:lnTo>
                                <a:lnTo>
                                  <a:pt x="208" y="74"/>
                                </a:lnTo>
                                <a:lnTo>
                                  <a:pt x="200" y="130"/>
                                </a:lnTo>
                                <a:close/>
                              </a:path>
                            </a:pathLst>
                          </a:custGeom>
                          <a:solidFill>
                            <a:srgbClr val="FFFFFF"/>
                          </a:solidFill>
                          <a:ln w="19050" cmpd="sng">
                            <a:solidFill>
                              <a:srgbClr val="FFFFFF"/>
                            </a:solidFill>
                            <a:prstDash val="solid"/>
                            <a:round/>
                            <a:headEnd/>
                            <a:tailEnd/>
                          </a:ln>
                        </wps:spPr>
                        <wps:bodyPr rot="0" vert="horz" wrap="square" lIns="91440" tIns="45720" rIns="91440" bIns="45720" anchor="t" anchorCtr="0" upright="1">
                          <a:noAutofit/>
                        </wps:bodyPr>
                      </wps:wsp>
                      <wps:wsp>
                        <wps:cNvPr id="27" name="Freeform 34"/>
                        <wps:cNvSpPr>
                          <a:spLocks/>
                        </wps:cNvSpPr>
                        <wps:spPr bwMode="auto">
                          <a:xfrm rot="-5400000">
                            <a:off x="2064" y="15300"/>
                            <a:ext cx="283" cy="62"/>
                          </a:xfrm>
                          <a:custGeom>
                            <a:avLst/>
                            <a:gdLst>
                              <a:gd name="T0" fmla="*/ 151 w 167"/>
                              <a:gd name="T1" fmla="*/ 19 h 93"/>
                              <a:gd name="T2" fmla="*/ 119 w 167"/>
                              <a:gd name="T3" fmla="*/ 19 h 93"/>
                              <a:gd name="T4" fmla="*/ 88 w 167"/>
                              <a:gd name="T5" fmla="*/ 75 h 93"/>
                              <a:gd name="T6" fmla="*/ 72 w 167"/>
                              <a:gd name="T7" fmla="*/ 93 h 93"/>
                              <a:gd name="T8" fmla="*/ 56 w 167"/>
                              <a:gd name="T9" fmla="*/ 75 h 93"/>
                              <a:gd name="T10" fmla="*/ 0 w 167"/>
                              <a:gd name="T11" fmla="*/ 19 h 93"/>
                              <a:gd name="T12" fmla="*/ 0 w 167"/>
                              <a:gd name="T13" fmla="*/ 0 h 93"/>
                              <a:gd name="T14" fmla="*/ 8 w 167"/>
                              <a:gd name="T15" fmla="*/ 0 h 93"/>
                              <a:gd name="T16" fmla="*/ 64 w 167"/>
                              <a:gd name="T17" fmla="*/ 19 h 93"/>
                              <a:gd name="T18" fmla="*/ 80 w 167"/>
                              <a:gd name="T19" fmla="*/ 19 h 93"/>
                              <a:gd name="T20" fmla="*/ 111 w 167"/>
                              <a:gd name="T21" fmla="*/ 0 h 93"/>
                              <a:gd name="T22" fmla="*/ 151 w 167"/>
                              <a:gd name="T23" fmla="*/ 0 h 93"/>
                              <a:gd name="T24" fmla="*/ 159 w 167"/>
                              <a:gd name="T25" fmla="*/ 19 h 93"/>
                              <a:gd name="T26" fmla="*/ 167 w 167"/>
                              <a:gd name="T27" fmla="*/ 37 h 93"/>
                              <a:gd name="T28" fmla="*/ 151 w 167"/>
                              <a:gd name="T29" fmla="*/ 19 h 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167" h="93">
                                <a:moveTo>
                                  <a:pt x="151" y="19"/>
                                </a:moveTo>
                                <a:lnTo>
                                  <a:pt x="119" y="19"/>
                                </a:lnTo>
                                <a:lnTo>
                                  <a:pt x="88" y="75"/>
                                </a:lnTo>
                                <a:lnTo>
                                  <a:pt x="72" y="93"/>
                                </a:lnTo>
                                <a:lnTo>
                                  <a:pt x="56" y="75"/>
                                </a:lnTo>
                                <a:lnTo>
                                  <a:pt x="0" y="19"/>
                                </a:lnTo>
                                <a:lnTo>
                                  <a:pt x="0" y="0"/>
                                </a:lnTo>
                                <a:lnTo>
                                  <a:pt x="8" y="0"/>
                                </a:lnTo>
                                <a:lnTo>
                                  <a:pt x="64" y="19"/>
                                </a:lnTo>
                                <a:lnTo>
                                  <a:pt x="80" y="19"/>
                                </a:lnTo>
                                <a:lnTo>
                                  <a:pt x="111" y="0"/>
                                </a:lnTo>
                                <a:lnTo>
                                  <a:pt x="151" y="0"/>
                                </a:lnTo>
                                <a:lnTo>
                                  <a:pt x="159" y="19"/>
                                </a:lnTo>
                                <a:lnTo>
                                  <a:pt x="167" y="37"/>
                                </a:lnTo>
                                <a:lnTo>
                                  <a:pt x="151" y="19"/>
                                </a:lnTo>
                                <a:close/>
                              </a:path>
                            </a:pathLst>
                          </a:custGeom>
                          <a:solidFill>
                            <a:srgbClr val="FFFFFF"/>
                          </a:solidFill>
                          <a:ln w="19050" cmpd="sng">
                            <a:solidFill>
                              <a:srgbClr val="FFFFFF"/>
                            </a:solidFill>
                            <a:prstDash val="solid"/>
                            <a:round/>
                            <a:headEnd/>
                            <a:tailEnd/>
                          </a:ln>
                        </wps:spPr>
                        <wps:bodyPr rot="0" vert="horz" wrap="square" lIns="91440" tIns="45720" rIns="91440" bIns="45720" anchor="t" anchorCtr="0" upright="1">
                          <a:noAutofit/>
                        </wps:bodyPr>
                      </wps:wsp>
                      <wps:wsp>
                        <wps:cNvPr id="28" name="Freeform 35"/>
                        <wps:cNvSpPr>
                          <a:spLocks/>
                        </wps:cNvSpPr>
                        <wps:spPr bwMode="auto">
                          <a:xfrm rot="-5400000">
                            <a:off x="1754" y="15038"/>
                            <a:ext cx="433" cy="411"/>
                          </a:xfrm>
                          <a:custGeom>
                            <a:avLst/>
                            <a:gdLst>
                              <a:gd name="T0" fmla="*/ 255 w 255"/>
                              <a:gd name="T1" fmla="*/ 595 h 613"/>
                              <a:gd name="T2" fmla="*/ 247 w 255"/>
                              <a:gd name="T3" fmla="*/ 576 h 613"/>
                              <a:gd name="T4" fmla="*/ 215 w 255"/>
                              <a:gd name="T5" fmla="*/ 502 h 613"/>
                              <a:gd name="T6" fmla="*/ 135 w 255"/>
                              <a:gd name="T7" fmla="*/ 316 h 613"/>
                              <a:gd name="T8" fmla="*/ 48 w 255"/>
                              <a:gd name="T9" fmla="*/ 112 h 613"/>
                              <a:gd name="T10" fmla="*/ 16 w 255"/>
                              <a:gd name="T11" fmla="*/ 38 h 613"/>
                              <a:gd name="T12" fmla="*/ 0 w 255"/>
                              <a:gd name="T13" fmla="*/ 0 h 613"/>
                              <a:gd name="T14" fmla="*/ 0 w 255"/>
                              <a:gd name="T15" fmla="*/ 19 h 613"/>
                              <a:gd name="T16" fmla="*/ 0 w 255"/>
                              <a:gd name="T17" fmla="*/ 75 h 613"/>
                              <a:gd name="T18" fmla="*/ 16 w 255"/>
                              <a:gd name="T19" fmla="*/ 223 h 613"/>
                              <a:gd name="T20" fmla="*/ 16 w 255"/>
                              <a:gd name="T21" fmla="*/ 298 h 613"/>
                              <a:gd name="T22" fmla="*/ 8 w 255"/>
                              <a:gd name="T23" fmla="*/ 372 h 613"/>
                              <a:gd name="T24" fmla="*/ 8 w 255"/>
                              <a:gd name="T25" fmla="*/ 390 h 613"/>
                              <a:gd name="T26" fmla="*/ 16 w 255"/>
                              <a:gd name="T27" fmla="*/ 390 h 613"/>
                              <a:gd name="T28" fmla="*/ 64 w 255"/>
                              <a:gd name="T29" fmla="*/ 390 h 613"/>
                              <a:gd name="T30" fmla="*/ 127 w 255"/>
                              <a:gd name="T31" fmla="*/ 446 h 613"/>
                              <a:gd name="T32" fmla="*/ 191 w 255"/>
                              <a:gd name="T33" fmla="*/ 520 h 613"/>
                              <a:gd name="T34" fmla="*/ 231 w 255"/>
                              <a:gd name="T35" fmla="*/ 595 h 613"/>
                              <a:gd name="T36" fmla="*/ 255 w 255"/>
                              <a:gd name="T37" fmla="*/ 613 h 613"/>
                              <a:gd name="T38" fmla="*/ 255 w 255"/>
                              <a:gd name="T39" fmla="*/ 595 h 6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255" h="613">
                                <a:moveTo>
                                  <a:pt x="255" y="595"/>
                                </a:moveTo>
                                <a:lnTo>
                                  <a:pt x="247" y="576"/>
                                </a:lnTo>
                                <a:lnTo>
                                  <a:pt x="215" y="502"/>
                                </a:lnTo>
                                <a:lnTo>
                                  <a:pt x="135" y="316"/>
                                </a:lnTo>
                                <a:lnTo>
                                  <a:pt x="48" y="112"/>
                                </a:lnTo>
                                <a:lnTo>
                                  <a:pt x="16" y="38"/>
                                </a:lnTo>
                                <a:lnTo>
                                  <a:pt x="0" y="0"/>
                                </a:lnTo>
                                <a:lnTo>
                                  <a:pt x="0" y="19"/>
                                </a:lnTo>
                                <a:lnTo>
                                  <a:pt x="0" y="75"/>
                                </a:lnTo>
                                <a:lnTo>
                                  <a:pt x="16" y="223"/>
                                </a:lnTo>
                                <a:lnTo>
                                  <a:pt x="16" y="298"/>
                                </a:lnTo>
                                <a:lnTo>
                                  <a:pt x="8" y="372"/>
                                </a:lnTo>
                                <a:lnTo>
                                  <a:pt x="8" y="390"/>
                                </a:lnTo>
                                <a:lnTo>
                                  <a:pt x="16" y="390"/>
                                </a:lnTo>
                                <a:lnTo>
                                  <a:pt x="64" y="390"/>
                                </a:lnTo>
                                <a:lnTo>
                                  <a:pt x="127" y="446"/>
                                </a:lnTo>
                                <a:lnTo>
                                  <a:pt x="191" y="520"/>
                                </a:lnTo>
                                <a:lnTo>
                                  <a:pt x="231" y="595"/>
                                </a:lnTo>
                                <a:lnTo>
                                  <a:pt x="255" y="613"/>
                                </a:lnTo>
                                <a:lnTo>
                                  <a:pt x="255" y="595"/>
                                </a:lnTo>
                                <a:close/>
                              </a:path>
                            </a:pathLst>
                          </a:custGeom>
                          <a:solidFill>
                            <a:srgbClr val="FFFFFF"/>
                          </a:solidFill>
                          <a:ln w="19050" cmpd="sng">
                            <a:solidFill>
                              <a:srgbClr val="FFFFFF"/>
                            </a:solidFill>
                            <a:prstDash val="solid"/>
                            <a:round/>
                            <a:headEnd/>
                            <a:tailEnd/>
                          </a:ln>
                        </wps:spPr>
                        <wps:bodyPr rot="0" vert="horz" wrap="square" lIns="91440" tIns="45720" rIns="91440" bIns="45720" anchor="t" anchorCtr="0" upright="1">
                          <a:noAutofit/>
                        </wps:bodyPr>
                      </wps:wsp>
                      <wps:wsp>
                        <wps:cNvPr id="29" name="Freeform 36"/>
                        <wps:cNvSpPr>
                          <a:spLocks/>
                        </wps:cNvSpPr>
                        <wps:spPr bwMode="auto">
                          <a:xfrm rot="-5400000">
                            <a:off x="1805" y="14871"/>
                            <a:ext cx="68" cy="298"/>
                          </a:xfrm>
                          <a:custGeom>
                            <a:avLst/>
                            <a:gdLst>
                              <a:gd name="T0" fmla="*/ 24 w 40"/>
                              <a:gd name="T1" fmla="*/ 19 h 446"/>
                              <a:gd name="T2" fmla="*/ 40 w 40"/>
                              <a:gd name="T3" fmla="*/ 111 h 446"/>
                              <a:gd name="T4" fmla="*/ 40 w 40"/>
                              <a:gd name="T5" fmla="*/ 149 h 446"/>
                              <a:gd name="T6" fmla="*/ 32 w 40"/>
                              <a:gd name="T7" fmla="*/ 186 h 446"/>
                              <a:gd name="T8" fmla="*/ 24 w 40"/>
                              <a:gd name="T9" fmla="*/ 260 h 446"/>
                              <a:gd name="T10" fmla="*/ 32 w 40"/>
                              <a:gd name="T11" fmla="*/ 390 h 446"/>
                              <a:gd name="T12" fmla="*/ 32 w 40"/>
                              <a:gd name="T13" fmla="*/ 427 h 446"/>
                              <a:gd name="T14" fmla="*/ 32 w 40"/>
                              <a:gd name="T15" fmla="*/ 446 h 446"/>
                              <a:gd name="T16" fmla="*/ 24 w 40"/>
                              <a:gd name="T17" fmla="*/ 446 h 446"/>
                              <a:gd name="T18" fmla="*/ 16 w 40"/>
                              <a:gd name="T19" fmla="*/ 427 h 446"/>
                              <a:gd name="T20" fmla="*/ 0 w 40"/>
                              <a:gd name="T21" fmla="*/ 334 h 446"/>
                              <a:gd name="T22" fmla="*/ 0 w 40"/>
                              <a:gd name="T23" fmla="*/ 223 h 446"/>
                              <a:gd name="T24" fmla="*/ 0 w 40"/>
                              <a:gd name="T25" fmla="*/ 111 h 446"/>
                              <a:gd name="T26" fmla="*/ 16 w 40"/>
                              <a:gd name="T27" fmla="*/ 0 h 446"/>
                              <a:gd name="T28" fmla="*/ 24 w 40"/>
                              <a:gd name="T29" fmla="*/ 0 h 446"/>
                              <a:gd name="T30" fmla="*/ 24 w 40"/>
                              <a:gd name="T31" fmla="*/ 19 h 44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40" h="446">
                                <a:moveTo>
                                  <a:pt x="24" y="19"/>
                                </a:moveTo>
                                <a:lnTo>
                                  <a:pt x="40" y="111"/>
                                </a:lnTo>
                                <a:lnTo>
                                  <a:pt x="40" y="149"/>
                                </a:lnTo>
                                <a:lnTo>
                                  <a:pt x="32" y="186"/>
                                </a:lnTo>
                                <a:lnTo>
                                  <a:pt x="24" y="260"/>
                                </a:lnTo>
                                <a:lnTo>
                                  <a:pt x="32" y="390"/>
                                </a:lnTo>
                                <a:lnTo>
                                  <a:pt x="32" y="427"/>
                                </a:lnTo>
                                <a:lnTo>
                                  <a:pt x="32" y="446"/>
                                </a:lnTo>
                                <a:lnTo>
                                  <a:pt x="24" y="446"/>
                                </a:lnTo>
                                <a:lnTo>
                                  <a:pt x="16" y="427"/>
                                </a:lnTo>
                                <a:lnTo>
                                  <a:pt x="0" y="334"/>
                                </a:lnTo>
                                <a:lnTo>
                                  <a:pt x="0" y="223"/>
                                </a:lnTo>
                                <a:lnTo>
                                  <a:pt x="0" y="111"/>
                                </a:lnTo>
                                <a:lnTo>
                                  <a:pt x="16" y="0"/>
                                </a:lnTo>
                                <a:lnTo>
                                  <a:pt x="24" y="0"/>
                                </a:lnTo>
                                <a:lnTo>
                                  <a:pt x="24" y="19"/>
                                </a:lnTo>
                                <a:close/>
                              </a:path>
                            </a:pathLst>
                          </a:custGeom>
                          <a:solidFill>
                            <a:srgbClr val="FFFFFF"/>
                          </a:solidFill>
                          <a:ln w="19050" cmpd="sng">
                            <a:solidFill>
                              <a:srgbClr val="FFFFFF"/>
                            </a:solidFill>
                            <a:prstDash val="solid"/>
                            <a:round/>
                            <a:headEnd/>
                            <a:tailEnd/>
                          </a:ln>
                        </wps:spPr>
                        <wps:bodyPr rot="0" vert="horz" wrap="square" lIns="91440" tIns="45720" rIns="91440" bIns="45720" anchor="t" anchorCtr="0" upright="1">
                          <a:noAutofit/>
                        </wps:bodyPr>
                      </wps:wsp>
                      <wps:wsp>
                        <wps:cNvPr id="30" name="Freeform 37"/>
                        <wps:cNvSpPr>
                          <a:spLocks/>
                        </wps:cNvSpPr>
                        <wps:spPr bwMode="auto">
                          <a:xfrm rot="-5400000">
                            <a:off x="2124" y="14518"/>
                            <a:ext cx="392" cy="137"/>
                          </a:xfrm>
                          <a:custGeom>
                            <a:avLst/>
                            <a:gdLst>
                              <a:gd name="T0" fmla="*/ 0 w 231"/>
                              <a:gd name="T1" fmla="*/ 18 h 204"/>
                              <a:gd name="T2" fmla="*/ 48 w 231"/>
                              <a:gd name="T3" fmla="*/ 111 h 204"/>
                              <a:gd name="T4" fmla="*/ 112 w 231"/>
                              <a:gd name="T5" fmla="*/ 185 h 204"/>
                              <a:gd name="T6" fmla="*/ 175 w 231"/>
                              <a:gd name="T7" fmla="*/ 204 h 204"/>
                              <a:gd name="T8" fmla="*/ 199 w 231"/>
                              <a:gd name="T9" fmla="*/ 185 h 204"/>
                              <a:gd name="T10" fmla="*/ 223 w 231"/>
                              <a:gd name="T11" fmla="*/ 148 h 204"/>
                              <a:gd name="T12" fmla="*/ 231 w 231"/>
                              <a:gd name="T13" fmla="*/ 111 h 204"/>
                              <a:gd name="T14" fmla="*/ 223 w 231"/>
                              <a:gd name="T15" fmla="*/ 74 h 204"/>
                              <a:gd name="T16" fmla="*/ 215 w 231"/>
                              <a:gd name="T17" fmla="*/ 74 h 204"/>
                              <a:gd name="T18" fmla="*/ 207 w 231"/>
                              <a:gd name="T19" fmla="*/ 74 h 204"/>
                              <a:gd name="T20" fmla="*/ 160 w 231"/>
                              <a:gd name="T21" fmla="*/ 111 h 204"/>
                              <a:gd name="T22" fmla="*/ 104 w 231"/>
                              <a:gd name="T23" fmla="*/ 111 h 204"/>
                              <a:gd name="T24" fmla="*/ 48 w 231"/>
                              <a:gd name="T25" fmla="*/ 74 h 204"/>
                              <a:gd name="T26" fmla="*/ 8 w 231"/>
                              <a:gd name="T27" fmla="*/ 18 h 204"/>
                              <a:gd name="T28" fmla="*/ 0 w 231"/>
                              <a:gd name="T29" fmla="*/ 0 h 204"/>
                              <a:gd name="T30" fmla="*/ 0 w 231"/>
                              <a:gd name="T31" fmla="*/ 18 h 20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31" h="204">
                                <a:moveTo>
                                  <a:pt x="0" y="18"/>
                                </a:moveTo>
                                <a:lnTo>
                                  <a:pt x="48" y="111"/>
                                </a:lnTo>
                                <a:lnTo>
                                  <a:pt x="112" y="185"/>
                                </a:lnTo>
                                <a:lnTo>
                                  <a:pt x="175" y="204"/>
                                </a:lnTo>
                                <a:lnTo>
                                  <a:pt x="199" y="185"/>
                                </a:lnTo>
                                <a:lnTo>
                                  <a:pt x="223" y="148"/>
                                </a:lnTo>
                                <a:lnTo>
                                  <a:pt x="231" y="111"/>
                                </a:lnTo>
                                <a:lnTo>
                                  <a:pt x="223" y="74"/>
                                </a:lnTo>
                                <a:lnTo>
                                  <a:pt x="215" y="74"/>
                                </a:lnTo>
                                <a:lnTo>
                                  <a:pt x="207" y="74"/>
                                </a:lnTo>
                                <a:lnTo>
                                  <a:pt x="160" y="111"/>
                                </a:lnTo>
                                <a:lnTo>
                                  <a:pt x="104" y="111"/>
                                </a:lnTo>
                                <a:lnTo>
                                  <a:pt x="48" y="74"/>
                                </a:lnTo>
                                <a:lnTo>
                                  <a:pt x="8" y="18"/>
                                </a:lnTo>
                                <a:lnTo>
                                  <a:pt x="0" y="0"/>
                                </a:lnTo>
                                <a:lnTo>
                                  <a:pt x="0" y="18"/>
                                </a:lnTo>
                                <a:close/>
                              </a:path>
                            </a:pathLst>
                          </a:custGeom>
                          <a:solidFill>
                            <a:srgbClr val="FFFFFF"/>
                          </a:solidFill>
                          <a:ln w="19050" cmpd="sng">
                            <a:solidFill>
                              <a:srgbClr val="FFFFFF"/>
                            </a:solidFill>
                            <a:prstDash val="solid"/>
                            <a:round/>
                            <a:headEnd/>
                            <a:tailEnd/>
                          </a:ln>
                        </wps:spPr>
                        <wps:bodyPr rot="0" vert="horz" wrap="square" lIns="91440" tIns="45720" rIns="91440" bIns="45720" anchor="t" anchorCtr="0" upright="1">
                          <a:noAutofit/>
                        </wps:bodyPr>
                      </wps:wsp>
                      <wps:wsp>
                        <wps:cNvPr id="31" name="Freeform 38"/>
                        <wps:cNvSpPr>
                          <a:spLocks/>
                        </wps:cNvSpPr>
                        <wps:spPr bwMode="auto">
                          <a:xfrm rot="-5400000">
                            <a:off x="1976" y="14221"/>
                            <a:ext cx="136" cy="286"/>
                          </a:xfrm>
                          <a:custGeom>
                            <a:avLst/>
                            <a:gdLst>
                              <a:gd name="T0" fmla="*/ 8 w 80"/>
                              <a:gd name="T1" fmla="*/ 427 h 427"/>
                              <a:gd name="T2" fmla="*/ 24 w 80"/>
                              <a:gd name="T3" fmla="*/ 427 h 427"/>
                              <a:gd name="T4" fmla="*/ 56 w 80"/>
                              <a:gd name="T5" fmla="*/ 390 h 427"/>
                              <a:gd name="T6" fmla="*/ 72 w 80"/>
                              <a:gd name="T7" fmla="*/ 315 h 427"/>
                              <a:gd name="T8" fmla="*/ 80 w 80"/>
                              <a:gd name="T9" fmla="*/ 241 h 427"/>
                              <a:gd name="T10" fmla="*/ 72 w 80"/>
                              <a:gd name="T11" fmla="*/ 148 h 427"/>
                              <a:gd name="T12" fmla="*/ 40 w 80"/>
                              <a:gd name="T13" fmla="*/ 37 h 427"/>
                              <a:gd name="T14" fmla="*/ 24 w 80"/>
                              <a:gd name="T15" fmla="*/ 0 h 427"/>
                              <a:gd name="T16" fmla="*/ 16 w 80"/>
                              <a:gd name="T17" fmla="*/ 0 h 427"/>
                              <a:gd name="T18" fmla="*/ 16 w 80"/>
                              <a:gd name="T19" fmla="*/ 18 h 427"/>
                              <a:gd name="T20" fmla="*/ 24 w 80"/>
                              <a:gd name="T21" fmla="*/ 74 h 427"/>
                              <a:gd name="T22" fmla="*/ 32 w 80"/>
                              <a:gd name="T23" fmla="*/ 130 h 427"/>
                              <a:gd name="T24" fmla="*/ 32 w 80"/>
                              <a:gd name="T25" fmla="*/ 185 h 427"/>
                              <a:gd name="T26" fmla="*/ 16 w 80"/>
                              <a:gd name="T27" fmla="*/ 297 h 427"/>
                              <a:gd name="T28" fmla="*/ 0 w 80"/>
                              <a:gd name="T29" fmla="*/ 371 h 427"/>
                              <a:gd name="T30" fmla="*/ 8 w 80"/>
                              <a:gd name="T31" fmla="*/ 427 h 4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80" h="427">
                                <a:moveTo>
                                  <a:pt x="8" y="427"/>
                                </a:moveTo>
                                <a:lnTo>
                                  <a:pt x="24" y="427"/>
                                </a:lnTo>
                                <a:lnTo>
                                  <a:pt x="56" y="390"/>
                                </a:lnTo>
                                <a:lnTo>
                                  <a:pt x="72" y="315"/>
                                </a:lnTo>
                                <a:lnTo>
                                  <a:pt x="80" y="241"/>
                                </a:lnTo>
                                <a:lnTo>
                                  <a:pt x="72" y="148"/>
                                </a:lnTo>
                                <a:lnTo>
                                  <a:pt x="40" y="37"/>
                                </a:lnTo>
                                <a:lnTo>
                                  <a:pt x="24" y="0"/>
                                </a:lnTo>
                                <a:lnTo>
                                  <a:pt x="16" y="0"/>
                                </a:lnTo>
                                <a:lnTo>
                                  <a:pt x="16" y="18"/>
                                </a:lnTo>
                                <a:lnTo>
                                  <a:pt x="24" y="74"/>
                                </a:lnTo>
                                <a:lnTo>
                                  <a:pt x="32" y="130"/>
                                </a:lnTo>
                                <a:lnTo>
                                  <a:pt x="32" y="185"/>
                                </a:lnTo>
                                <a:lnTo>
                                  <a:pt x="16" y="297"/>
                                </a:lnTo>
                                <a:lnTo>
                                  <a:pt x="0" y="371"/>
                                </a:lnTo>
                                <a:lnTo>
                                  <a:pt x="8" y="427"/>
                                </a:lnTo>
                                <a:close/>
                              </a:path>
                            </a:pathLst>
                          </a:custGeom>
                          <a:solidFill>
                            <a:srgbClr val="FFFFFF"/>
                          </a:solidFill>
                          <a:ln w="19050" cmpd="sng">
                            <a:solidFill>
                              <a:srgbClr val="FFFFFF"/>
                            </a:solidFill>
                            <a:prstDash val="solid"/>
                            <a:round/>
                            <a:headEnd/>
                            <a:tailEnd/>
                          </a:ln>
                        </wps:spPr>
                        <wps:bodyPr rot="0" vert="horz" wrap="square" lIns="91440" tIns="45720" rIns="91440" bIns="45720" anchor="t" anchorCtr="0" upright="1">
                          <a:noAutofit/>
                        </wps:bodyPr>
                      </wps:wsp>
                      <wps:wsp>
                        <wps:cNvPr id="32" name="Freeform 39"/>
                        <wps:cNvSpPr>
                          <a:spLocks/>
                        </wps:cNvSpPr>
                        <wps:spPr bwMode="auto">
                          <a:xfrm rot="-5400000">
                            <a:off x="9575" y="1953"/>
                            <a:ext cx="460" cy="423"/>
                          </a:xfrm>
                          <a:custGeom>
                            <a:avLst/>
                            <a:gdLst>
                              <a:gd name="T0" fmla="*/ 159 w 271"/>
                              <a:gd name="T1" fmla="*/ 56 h 631"/>
                              <a:gd name="T2" fmla="*/ 191 w 271"/>
                              <a:gd name="T3" fmla="*/ 37 h 631"/>
                              <a:gd name="T4" fmla="*/ 223 w 271"/>
                              <a:gd name="T5" fmla="*/ 37 h 631"/>
                              <a:gd name="T6" fmla="*/ 223 w 271"/>
                              <a:gd name="T7" fmla="*/ 93 h 631"/>
                              <a:gd name="T8" fmla="*/ 215 w 271"/>
                              <a:gd name="T9" fmla="*/ 204 h 631"/>
                              <a:gd name="T10" fmla="*/ 223 w 271"/>
                              <a:gd name="T11" fmla="*/ 371 h 631"/>
                              <a:gd name="T12" fmla="*/ 239 w 271"/>
                              <a:gd name="T13" fmla="*/ 483 h 631"/>
                              <a:gd name="T14" fmla="*/ 263 w 271"/>
                              <a:gd name="T15" fmla="*/ 594 h 631"/>
                              <a:gd name="T16" fmla="*/ 271 w 271"/>
                              <a:gd name="T17" fmla="*/ 631 h 631"/>
                              <a:gd name="T18" fmla="*/ 263 w 271"/>
                              <a:gd name="T19" fmla="*/ 631 h 631"/>
                              <a:gd name="T20" fmla="*/ 247 w 271"/>
                              <a:gd name="T21" fmla="*/ 594 h 631"/>
                              <a:gd name="T22" fmla="*/ 215 w 271"/>
                              <a:gd name="T23" fmla="*/ 520 h 631"/>
                              <a:gd name="T24" fmla="*/ 135 w 271"/>
                              <a:gd name="T25" fmla="*/ 334 h 631"/>
                              <a:gd name="T26" fmla="*/ 48 w 271"/>
                              <a:gd name="T27" fmla="*/ 130 h 631"/>
                              <a:gd name="T28" fmla="*/ 16 w 271"/>
                              <a:gd name="T29" fmla="*/ 56 h 631"/>
                              <a:gd name="T30" fmla="*/ 8 w 271"/>
                              <a:gd name="T31" fmla="*/ 18 h 631"/>
                              <a:gd name="T32" fmla="*/ 0 w 271"/>
                              <a:gd name="T33" fmla="*/ 0 h 631"/>
                              <a:gd name="T34" fmla="*/ 16 w 271"/>
                              <a:gd name="T35" fmla="*/ 0 h 631"/>
                              <a:gd name="T36" fmla="*/ 56 w 271"/>
                              <a:gd name="T37" fmla="*/ 18 h 631"/>
                              <a:gd name="T38" fmla="*/ 96 w 271"/>
                              <a:gd name="T39" fmla="*/ 37 h 631"/>
                              <a:gd name="T40" fmla="*/ 127 w 271"/>
                              <a:gd name="T41" fmla="*/ 74 h 631"/>
                              <a:gd name="T42" fmla="*/ 143 w 271"/>
                              <a:gd name="T43" fmla="*/ 74 h 631"/>
                              <a:gd name="T44" fmla="*/ 159 w 271"/>
                              <a:gd name="T45" fmla="*/ 56 h 63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271" h="631">
                                <a:moveTo>
                                  <a:pt x="159" y="56"/>
                                </a:moveTo>
                                <a:lnTo>
                                  <a:pt x="191" y="37"/>
                                </a:lnTo>
                                <a:lnTo>
                                  <a:pt x="223" y="37"/>
                                </a:lnTo>
                                <a:lnTo>
                                  <a:pt x="223" y="93"/>
                                </a:lnTo>
                                <a:lnTo>
                                  <a:pt x="215" y="204"/>
                                </a:lnTo>
                                <a:lnTo>
                                  <a:pt x="223" y="371"/>
                                </a:lnTo>
                                <a:lnTo>
                                  <a:pt x="239" y="483"/>
                                </a:lnTo>
                                <a:lnTo>
                                  <a:pt x="263" y="594"/>
                                </a:lnTo>
                                <a:lnTo>
                                  <a:pt x="271" y="631"/>
                                </a:lnTo>
                                <a:lnTo>
                                  <a:pt x="263" y="631"/>
                                </a:lnTo>
                                <a:lnTo>
                                  <a:pt x="247" y="594"/>
                                </a:lnTo>
                                <a:lnTo>
                                  <a:pt x="215" y="520"/>
                                </a:lnTo>
                                <a:lnTo>
                                  <a:pt x="135" y="334"/>
                                </a:lnTo>
                                <a:lnTo>
                                  <a:pt x="48" y="130"/>
                                </a:lnTo>
                                <a:lnTo>
                                  <a:pt x="16" y="56"/>
                                </a:lnTo>
                                <a:lnTo>
                                  <a:pt x="8" y="18"/>
                                </a:lnTo>
                                <a:lnTo>
                                  <a:pt x="0" y="0"/>
                                </a:lnTo>
                                <a:lnTo>
                                  <a:pt x="16" y="0"/>
                                </a:lnTo>
                                <a:lnTo>
                                  <a:pt x="56" y="18"/>
                                </a:lnTo>
                                <a:lnTo>
                                  <a:pt x="96" y="37"/>
                                </a:lnTo>
                                <a:lnTo>
                                  <a:pt x="127" y="74"/>
                                </a:lnTo>
                                <a:lnTo>
                                  <a:pt x="143" y="74"/>
                                </a:lnTo>
                                <a:lnTo>
                                  <a:pt x="159" y="56"/>
                                </a:lnTo>
                                <a:close/>
                              </a:path>
                            </a:pathLst>
                          </a:custGeom>
                          <a:solidFill>
                            <a:srgbClr val="FFFFFF"/>
                          </a:solidFill>
                          <a:ln w="19050" cmpd="sng">
                            <a:solidFill>
                              <a:srgbClr val="FFFFFF"/>
                            </a:solidFill>
                            <a:prstDash val="solid"/>
                            <a:round/>
                            <a:headEnd/>
                            <a:tailEnd/>
                          </a:ln>
                        </wps:spPr>
                        <wps:bodyPr rot="0" vert="horz" wrap="square" lIns="91440" tIns="45720" rIns="91440" bIns="45720" anchor="t" anchorCtr="0" upright="1">
                          <a:noAutofit/>
                        </wps:bodyPr>
                      </wps:wsp>
                      <wps:wsp>
                        <wps:cNvPr id="33" name="Freeform 40"/>
                        <wps:cNvSpPr>
                          <a:spLocks/>
                        </wps:cNvSpPr>
                        <wps:spPr bwMode="auto">
                          <a:xfrm rot="-5400000">
                            <a:off x="9837" y="1624"/>
                            <a:ext cx="136" cy="323"/>
                          </a:xfrm>
                          <a:custGeom>
                            <a:avLst/>
                            <a:gdLst>
                              <a:gd name="T0" fmla="*/ 56 w 80"/>
                              <a:gd name="T1" fmla="*/ 483 h 483"/>
                              <a:gd name="T2" fmla="*/ 16 w 80"/>
                              <a:gd name="T3" fmla="*/ 353 h 483"/>
                              <a:gd name="T4" fmla="*/ 0 w 80"/>
                              <a:gd name="T5" fmla="*/ 223 h 483"/>
                              <a:gd name="T6" fmla="*/ 8 w 80"/>
                              <a:gd name="T7" fmla="*/ 93 h 483"/>
                              <a:gd name="T8" fmla="*/ 24 w 80"/>
                              <a:gd name="T9" fmla="*/ 0 h 483"/>
                              <a:gd name="T10" fmla="*/ 48 w 80"/>
                              <a:gd name="T11" fmla="*/ 0 h 483"/>
                              <a:gd name="T12" fmla="*/ 64 w 80"/>
                              <a:gd name="T13" fmla="*/ 18 h 483"/>
                              <a:gd name="T14" fmla="*/ 80 w 80"/>
                              <a:gd name="T15" fmla="*/ 55 h 483"/>
                              <a:gd name="T16" fmla="*/ 72 w 80"/>
                              <a:gd name="T17" fmla="*/ 93 h 483"/>
                              <a:gd name="T18" fmla="*/ 48 w 80"/>
                              <a:gd name="T19" fmla="*/ 185 h 483"/>
                              <a:gd name="T20" fmla="*/ 40 w 80"/>
                              <a:gd name="T21" fmla="*/ 297 h 483"/>
                              <a:gd name="T22" fmla="*/ 48 w 80"/>
                              <a:gd name="T23" fmla="*/ 390 h 483"/>
                              <a:gd name="T24" fmla="*/ 64 w 80"/>
                              <a:gd name="T25" fmla="*/ 464 h 483"/>
                              <a:gd name="T26" fmla="*/ 64 w 80"/>
                              <a:gd name="T27" fmla="*/ 483 h 483"/>
                              <a:gd name="T28" fmla="*/ 56 w 80"/>
                              <a:gd name="T29" fmla="*/ 483 h 48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80" h="483">
                                <a:moveTo>
                                  <a:pt x="56" y="483"/>
                                </a:moveTo>
                                <a:lnTo>
                                  <a:pt x="16" y="353"/>
                                </a:lnTo>
                                <a:lnTo>
                                  <a:pt x="0" y="223"/>
                                </a:lnTo>
                                <a:lnTo>
                                  <a:pt x="8" y="93"/>
                                </a:lnTo>
                                <a:lnTo>
                                  <a:pt x="24" y="0"/>
                                </a:lnTo>
                                <a:lnTo>
                                  <a:pt x="48" y="0"/>
                                </a:lnTo>
                                <a:lnTo>
                                  <a:pt x="64" y="18"/>
                                </a:lnTo>
                                <a:lnTo>
                                  <a:pt x="80" y="55"/>
                                </a:lnTo>
                                <a:lnTo>
                                  <a:pt x="72" y="93"/>
                                </a:lnTo>
                                <a:lnTo>
                                  <a:pt x="48" y="185"/>
                                </a:lnTo>
                                <a:lnTo>
                                  <a:pt x="40" y="297"/>
                                </a:lnTo>
                                <a:lnTo>
                                  <a:pt x="48" y="390"/>
                                </a:lnTo>
                                <a:lnTo>
                                  <a:pt x="64" y="464"/>
                                </a:lnTo>
                                <a:lnTo>
                                  <a:pt x="64" y="483"/>
                                </a:lnTo>
                                <a:lnTo>
                                  <a:pt x="56" y="483"/>
                                </a:lnTo>
                                <a:close/>
                              </a:path>
                            </a:pathLst>
                          </a:custGeom>
                          <a:solidFill>
                            <a:srgbClr val="FFFFFF"/>
                          </a:solidFill>
                          <a:ln w="19050" cmpd="sng">
                            <a:solidFill>
                              <a:srgbClr val="FFFFFF"/>
                            </a:solidFill>
                            <a:prstDash val="solid"/>
                            <a:round/>
                            <a:headEnd/>
                            <a:tailEnd/>
                          </a:ln>
                        </wps:spPr>
                        <wps:bodyPr rot="0" vert="horz" wrap="square" lIns="91440" tIns="45720" rIns="91440" bIns="45720" anchor="t" anchorCtr="0" upright="1">
                          <a:noAutofit/>
                        </wps:bodyPr>
                      </wps:wsp>
                      <wps:wsp>
                        <wps:cNvPr id="34" name="Freeform 41"/>
                        <wps:cNvSpPr>
                          <a:spLocks/>
                        </wps:cNvSpPr>
                        <wps:spPr bwMode="auto">
                          <a:xfrm rot="-5400000">
                            <a:off x="9423" y="1621"/>
                            <a:ext cx="353" cy="137"/>
                          </a:xfrm>
                          <a:custGeom>
                            <a:avLst/>
                            <a:gdLst>
                              <a:gd name="T0" fmla="*/ 16 w 208"/>
                              <a:gd name="T1" fmla="*/ 93 h 204"/>
                              <a:gd name="T2" fmla="*/ 48 w 208"/>
                              <a:gd name="T3" fmla="*/ 37 h 204"/>
                              <a:gd name="T4" fmla="*/ 96 w 208"/>
                              <a:gd name="T5" fmla="*/ 0 h 204"/>
                              <a:gd name="T6" fmla="*/ 144 w 208"/>
                              <a:gd name="T7" fmla="*/ 0 h 204"/>
                              <a:gd name="T8" fmla="*/ 192 w 208"/>
                              <a:gd name="T9" fmla="*/ 37 h 204"/>
                              <a:gd name="T10" fmla="*/ 208 w 208"/>
                              <a:gd name="T11" fmla="*/ 74 h 204"/>
                              <a:gd name="T12" fmla="*/ 208 w 208"/>
                              <a:gd name="T13" fmla="*/ 93 h 204"/>
                              <a:gd name="T14" fmla="*/ 200 w 208"/>
                              <a:gd name="T15" fmla="*/ 93 h 204"/>
                              <a:gd name="T16" fmla="*/ 184 w 208"/>
                              <a:gd name="T17" fmla="*/ 93 h 204"/>
                              <a:gd name="T18" fmla="*/ 112 w 208"/>
                              <a:gd name="T19" fmla="*/ 111 h 204"/>
                              <a:gd name="T20" fmla="*/ 72 w 208"/>
                              <a:gd name="T21" fmla="*/ 130 h 204"/>
                              <a:gd name="T22" fmla="*/ 40 w 208"/>
                              <a:gd name="T23" fmla="*/ 186 h 204"/>
                              <a:gd name="T24" fmla="*/ 24 w 208"/>
                              <a:gd name="T25" fmla="*/ 204 h 204"/>
                              <a:gd name="T26" fmla="*/ 8 w 208"/>
                              <a:gd name="T27" fmla="*/ 186 h 204"/>
                              <a:gd name="T28" fmla="*/ 0 w 208"/>
                              <a:gd name="T29" fmla="*/ 149 h 204"/>
                              <a:gd name="T30" fmla="*/ 16 w 208"/>
                              <a:gd name="T31" fmla="*/ 93 h 20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08" h="204">
                                <a:moveTo>
                                  <a:pt x="16" y="93"/>
                                </a:moveTo>
                                <a:lnTo>
                                  <a:pt x="48" y="37"/>
                                </a:lnTo>
                                <a:lnTo>
                                  <a:pt x="96" y="0"/>
                                </a:lnTo>
                                <a:lnTo>
                                  <a:pt x="144" y="0"/>
                                </a:lnTo>
                                <a:lnTo>
                                  <a:pt x="192" y="37"/>
                                </a:lnTo>
                                <a:lnTo>
                                  <a:pt x="208" y="74"/>
                                </a:lnTo>
                                <a:lnTo>
                                  <a:pt x="208" y="93"/>
                                </a:lnTo>
                                <a:lnTo>
                                  <a:pt x="200" y="93"/>
                                </a:lnTo>
                                <a:lnTo>
                                  <a:pt x="184" y="93"/>
                                </a:lnTo>
                                <a:lnTo>
                                  <a:pt x="112" y="111"/>
                                </a:lnTo>
                                <a:lnTo>
                                  <a:pt x="72" y="130"/>
                                </a:lnTo>
                                <a:lnTo>
                                  <a:pt x="40" y="186"/>
                                </a:lnTo>
                                <a:lnTo>
                                  <a:pt x="24" y="204"/>
                                </a:lnTo>
                                <a:lnTo>
                                  <a:pt x="8" y="186"/>
                                </a:lnTo>
                                <a:lnTo>
                                  <a:pt x="0" y="149"/>
                                </a:lnTo>
                                <a:lnTo>
                                  <a:pt x="16" y="93"/>
                                </a:lnTo>
                                <a:close/>
                              </a:path>
                            </a:pathLst>
                          </a:custGeom>
                          <a:solidFill>
                            <a:srgbClr val="FFFFFF"/>
                          </a:solidFill>
                          <a:ln w="19050" cmpd="sng">
                            <a:solidFill>
                              <a:srgbClr val="FFFFFF"/>
                            </a:solidFill>
                            <a:prstDash val="solid"/>
                            <a:round/>
                            <a:headEnd/>
                            <a:tailEnd/>
                          </a:ln>
                        </wps:spPr>
                        <wps:bodyPr rot="0" vert="horz" wrap="square" lIns="91440" tIns="45720" rIns="91440" bIns="45720" anchor="t" anchorCtr="0" upright="1">
                          <a:noAutofit/>
                        </wps:bodyPr>
                      </wps:wsp>
                      <wps:wsp>
                        <wps:cNvPr id="35" name="Freeform 42"/>
                        <wps:cNvSpPr>
                          <a:spLocks/>
                        </wps:cNvSpPr>
                        <wps:spPr bwMode="auto">
                          <a:xfrm rot="-5400000">
                            <a:off x="10092" y="1328"/>
                            <a:ext cx="284" cy="62"/>
                          </a:xfrm>
                          <a:custGeom>
                            <a:avLst/>
                            <a:gdLst>
                              <a:gd name="T0" fmla="*/ 8 w 167"/>
                              <a:gd name="T1" fmla="*/ 56 h 93"/>
                              <a:gd name="T2" fmla="*/ 40 w 167"/>
                              <a:gd name="T3" fmla="*/ 56 h 93"/>
                              <a:gd name="T4" fmla="*/ 71 w 167"/>
                              <a:gd name="T5" fmla="*/ 18 h 93"/>
                              <a:gd name="T6" fmla="*/ 87 w 167"/>
                              <a:gd name="T7" fmla="*/ 0 h 93"/>
                              <a:gd name="T8" fmla="*/ 103 w 167"/>
                              <a:gd name="T9" fmla="*/ 0 h 93"/>
                              <a:gd name="T10" fmla="*/ 159 w 167"/>
                              <a:gd name="T11" fmla="*/ 74 h 93"/>
                              <a:gd name="T12" fmla="*/ 167 w 167"/>
                              <a:gd name="T13" fmla="*/ 74 h 93"/>
                              <a:gd name="T14" fmla="*/ 151 w 167"/>
                              <a:gd name="T15" fmla="*/ 93 h 93"/>
                              <a:gd name="T16" fmla="*/ 103 w 167"/>
                              <a:gd name="T17" fmla="*/ 56 h 93"/>
                              <a:gd name="T18" fmla="*/ 87 w 167"/>
                              <a:gd name="T19" fmla="*/ 56 h 93"/>
                              <a:gd name="T20" fmla="*/ 56 w 167"/>
                              <a:gd name="T21" fmla="*/ 93 h 93"/>
                              <a:gd name="T22" fmla="*/ 16 w 167"/>
                              <a:gd name="T23" fmla="*/ 74 h 93"/>
                              <a:gd name="T24" fmla="*/ 0 w 167"/>
                              <a:gd name="T25" fmla="*/ 56 h 93"/>
                              <a:gd name="T26" fmla="*/ 0 w 167"/>
                              <a:gd name="T27" fmla="*/ 56 h 93"/>
                              <a:gd name="T28" fmla="*/ 8 w 167"/>
                              <a:gd name="T29" fmla="*/ 56 h 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167" h="93">
                                <a:moveTo>
                                  <a:pt x="8" y="56"/>
                                </a:moveTo>
                                <a:lnTo>
                                  <a:pt x="40" y="56"/>
                                </a:lnTo>
                                <a:lnTo>
                                  <a:pt x="71" y="18"/>
                                </a:lnTo>
                                <a:lnTo>
                                  <a:pt x="87" y="0"/>
                                </a:lnTo>
                                <a:lnTo>
                                  <a:pt x="103" y="0"/>
                                </a:lnTo>
                                <a:lnTo>
                                  <a:pt x="159" y="74"/>
                                </a:lnTo>
                                <a:lnTo>
                                  <a:pt x="167" y="74"/>
                                </a:lnTo>
                                <a:lnTo>
                                  <a:pt x="151" y="93"/>
                                </a:lnTo>
                                <a:lnTo>
                                  <a:pt x="103" y="56"/>
                                </a:lnTo>
                                <a:lnTo>
                                  <a:pt x="87" y="56"/>
                                </a:lnTo>
                                <a:lnTo>
                                  <a:pt x="56" y="93"/>
                                </a:lnTo>
                                <a:lnTo>
                                  <a:pt x="16" y="74"/>
                                </a:lnTo>
                                <a:lnTo>
                                  <a:pt x="0" y="56"/>
                                </a:lnTo>
                                <a:lnTo>
                                  <a:pt x="0" y="56"/>
                                </a:lnTo>
                                <a:lnTo>
                                  <a:pt x="8" y="56"/>
                                </a:lnTo>
                                <a:close/>
                              </a:path>
                            </a:pathLst>
                          </a:custGeom>
                          <a:solidFill>
                            <a:srgbClr val="FFFFFF"/>
                          </a:solidFill>
                          <a:ln w="19050" cmpd="sng">
                            <a:solidFill>
                              <a:srgbClr val="FFFFFF"/>
                            </a:solidFill>
                            <a:prstDash val="solid"/>
                            <a:round/>
                            <a:headEnd/>
                            <a:tailEnd/>
                          </a:ln>
                        </wps:spPr>
                        <wps:bodyPr rot="0" vert="horz" wrap="square" lIns="91440" tIns="45720" rIns="91440" bIns="45720" anchor="t" anchorCtr="0" upright="1">
                          <a:noAutofit/>
                        </wps:bodyPr>
                      </wps:wsp>
                      <wps:wsp>
                        <wps:cNvPr id="36" name="Freeform 43"/>
                        <wps:cNvSpPr>
                          <a:spLocks/>
                        </wps:cNvSpPr>
                        <wps:spPr bwMode="auto">
                          <a:xfrm rot="-5400000">
                            <a:off x="10235" y="1249"/>
                            <a:ext cx="446" cy="410"/>
                          </a:xfrm>
                          <a:custGeom>
                            <a:avLst/>
                            <a:gdLst>
                              <a:gd name="T0" fmla="*/ 0 w 263"/>
                              <a:gd name="T1" fmla="*/ 19 h 613"/>
                              <a:gd name="T2" fmla="*/ 16 w 263"/>
                              <a:gd name="T3" fmla="*/ 56 h 613"/>
                              <a:gd name="T4" fmla="*/ 48 w 263"/>
                              <a:gd name="T5" fmla="*/ 130 h 613"/>
                              <a:gd name="T6" fmla="*/ 128 w 263"/>
                              <a:gd name="T7" fmla="*/ 316 h 613"/>
                              <a:gd name="T8" fmla="*/ 207 w 263"/>
                              <a:gd name="T9" fmla="*/ 502 h 613"/>
                              <a:gd name="T10" fmla="*/ 239 w 263"/>
                              <a:gd name="T11" fmla="*/ 576 h 613"/>
                              <a:gd name="T12" fmla="*/ 255 w 263"/>
                              <a:gd name="T13" fmla="*/ 613 h 613"/>
                              <a:gd name="T14" fmla="*/ 263 w 263"/>
                              <a:gd name="T15" fmla="*/ 594 h 613"/>
                              <a:gd name="T16" fmla="*/ 263 w 263"/>
                              <a:gd name="T17" fmla="*/ 557 h 613"/>
                              <a:gd name="T18" fmla="*/ 239 w 263"/>
                              <a:gd name="T19" fmla="*/ 390 h 613"/>
                              <a:gd name="T20" fmla="*/ 239 w 263"/>
                              <a:gd name="T21" fmla="*/ 316 h 613"/>
                              <a:gd name="T22" fmla="*/ 247 w 263"/>
                              <a:gd name="T23" fmla="*/ 260 h 613"/>
                              <a:gd name="T24" fmla="*/ 247 w 263"/>
                              <a:gd name="T25" fmla="*/ 242 h 613"/>
                              <a:gd name="T26" fmla="*/ 239 w 263"/>
                              <a:gd name="T27" fmla="*/ 242 h 613"/>
                              <a:gd name="T28" fmla="*/ 191 w 263"/>
                              <a:gd name="T29" fmla="*/ 223 h 613"/>
                              <a:gd name="T30" fmla="*/ 136 w 263"/>
                              <a:gd name="T31" fmla="*/ 167 h 613"/>
                              <a:gd name="T32" fmla="*/ 72 w 263"/>
                              <a:gd name="T33" fmla="*/ 93 h 613"/>
                              <a:gd name="T34" fmla="*/ 24 w 263"/>
                              <a:gd name="T35" fmla="*/ 19 h 613"/>
                              <a:gd name="T36" fmla="*/ 0 w 263"/>
                              <a:gd name="T37" fmla="*/ 0 h 613"/>
                              <a:gd name="T38" fmla="*/ 0 w 263"/>
                              <a:gd name="T39" fmla="*/ 19 h 6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263" h="613">
                                <a:moveTo>
                                  <a:pt x="0" y="19"/>
                                </a:moveTo>
                                <a:lnTo>
                                  <a:pt x="16" y="56"/>
                                </a:lnTo>
                                <a:lnTo>
                                  <a:pt x="48" y="130"/>
                                </a:lnTo>
                                <a:lnTo>
                                  <a:pt x="128" y="316"/>
                                </a:lnTo>
                                <a:lnTo>
                                  <a:pt x="207" y="502"/>
                                </a:lnTo>
                                <a:lnTo>
                                  <a:pt x="239" y="576"/>
                                </a:lnTo>
                                <a:lnTo>
                                  <a:pt x="255" y="613"/>
                                </a:lnTo>
                                <a:lnTo>
                                  <a:pt x="263" y="594"/>
                                </a:lnTo>
                                <a:lnTo>
                                  <a:pt x="263" y="557"/>
                                </a:lnTo>
                                <a:lnTo>
                                  <a:pt x="239" y="390"/>
                                </a:lnTo>
                                <a:lnTo>
                                  <a:pt x="239" y="316"/>
                                </a:lnTo>
                                <a:lnTo>
                                  <a:pt x="247" y="260"/>
                                </a:lnTo>
                                <a:lnTo>
                                  <a:pt x="247" y="242"/>
                                </a:lnTo>
                                <a:lnTo>
                                  <a:pt x="239" y="242"/>
                                </a:lnTo>
                                <a:lnTo>
                                  <a:pt x="191" y="223"/>
                                </a:lnTo>
                                <a:lnTo>
                                  <a:pt x="136" y="167"/>
                                </a:lnTo>
                                <a:lnTo>
                                  <a:pt x="72" y="93"/>
                                </a:lnTo>
                                <a:lnTo>
                                  <a:pt x="24" y="19"/>
                                </a:lnTo>
                                <a:lnTo>
                                  <a:pt x="0" y="0"/>
                                </a:lnTo>
                                <a:lnTo>
                                  <a:pt x="0" y="19"/>
                                </a:lnTo>
                                <a:close/>
                              </a:path>
                            </a:pathLst>
                          </a:custGeom>
                          <a:solidFill>
                            <a:srgbClr val="FFFFFF"/>
                          </a:solidFill>
                          <a:ln w="19050" cmpd="sng">
                            <a:solidFill>
                              <a:srgbClr val="FFFFFF"/>
                            </a:solidFill>
                            <a:prstDash val="solid"/>
                            <a:round/>
                            <a:headEnd/>
                            <a:tailEnd/>
                          </a:ln>
                        </wps:spPr>
                        <wps:bodyPr rot="0" vert="horz" wrap="square" lIns="91440" tIns="45720" rIns="91440" bIns="45720" anchor="t" anchorCtr="0" upright="1">
                          <a:noAutofit/>
                        </wps:bodyPr>
                      </wps:wsp>
                      <wps:wsp>
                        <wps:cNvPr id="37" name="Freeform 44"/>
                        <wps:cNvSpPr>
                          <a:spLocks/>
                        </wps:cNvSpPr>
                        <wps:spPr bwMode="auto">
                          <a:xfrm rot="-5400000">
                            <a:off x="10554" y="1534"/>
                            <a:ext cx="81" cy="286"/>
                          </a:xfrm>
                          <a:custGeom>
                            <a:avLst/>
                            <a:gdLst>
                              <a:gd name="T0" fmla="*/ 16 w 48"/>
                              <a:gd name="T1" fmla="*/ 409 h 427"/>
                              <a:gd name="T2" fmla="*/ 0 w 48"/>
                              <a:gd name="T3" fmla="*/ 335 h 427"/>
                              <a:gd name="T4" fmla="*/ 0 w 48"/>
                              <a:gd name="T5" fmla="*/ 297 h 427"/>
                              <a:gd name="T6" fmla="*/ 8 w 48"/>
                              <a:gd name="T7" fmla="*/ 260 h 427"/>
                              <a:gd name="T8" fmla="*/ 16 w 48"/>
                              <a:gd name="T9" fmla="*/ 167 h 427"/>
                              <a:gd name="T10" fmla="*/ 16 w 48"/>
                              <a:gd name="T11" fmla="*/ 56 h 427"/>
                              <a:gd name="T12" fmla="*/ 8 w 48"/>
                              <a:gd name="T13" fmla="*/ 19 h 427"/>
                              <a:gd name="T14" fmla="*/ 16 w 48"/>
                              <a:gd name="T15" fmla="*/ 0 h 427"/>
                              <a:gd name="T16" fmla="*/ 16 w 48"/>
                              <a:gd name="T17" fmla="*/ 0 h 427"/>
                              <a:gd name="T18" fmla="*/ 24 w 48"/>
                              <a:gd name="T19" fmla="*/ 19 h 427"/>
                              <a:gd name="T20" fmla="*/ 40 w 48"/>
                              <a:gd name="T21" fmla="*/ 112 h 427"/>
                              <a:gd name="T22" fmla="*/ 48 w 48"/>
                              <a:gd name="T23" fmla="*/ 223 h 427"/>
                              <a:gd name="T24" fmla="*/ 40 w 48"/>
                              <a:gd name="T25" fmla="*/ 335 h 427"/>
                              <a:gd name="T26" fmla="*/ 24 w 48"/>
                              <a:gd name="T27" fmla="*/ 427 h 427"/>
                              <a:gd name="T28" fmla="*/ 24 w 48"/>
                              <a:gd name="T29" fmla="*/ 427 h 427"/>
                              <a:gd name="T30" fmla="*/ 16 w 48"/>
                              <a:gd name="T31" fmla="*/ 409 h 4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48" h="427">
                                <a:moveTo>
                                  <a:pt x="16" y="409"/>
                                </a:moveTo>
                                <a:lnTo>
                                  <a:pt x="0" y="335"/>
                                </a:lnTo>
                                <a:lnTo>
                                  <a:pt x="0" y="297"/>
                                </a:lnTo>
                                <a:lnTo>
                                  <a:pt x="8" y="260"/>
                                </a:lnTo>
                                <a:lnTo>
                                  <a:pt x="16" y="167"/>
                                </a:lnTo>
                                <a:lnTo>
                                  <a:pt x="16" y="56"/>
                                </a:lnTo>
                                <a:lnTo>
                                  <a:pt x="8" y="19"/>
                                </a:lnTo>
                                <a:lnTo>
                                  <a:pt x="16" y="0"/>
                                </a:lnTo>
                                <a:lnTo>
                                  <a:pt x="16" y="0"/>
                                </a:lnTo>
                                <a:lnTo>
                                  <a:pt x="24" y="19"/>
                                </a:lnTo>
                                <a:lnTo>
                                  <a:pt x="40" y="112"/>
                                </a:lnTo>
                                <a:lnTo>
                                  <a:pt x="48" y="223"/>
                                </a:lnTo>
                                <a:lnTo>
                                  <a:pt x="40" y="335"/>
                                </a:lnTo>
                                <a:lnTo>
                                  <a:pt x="24" y="427"/>
                                </a:lnTo>
                                <a:lnTo>
                                  <a:pt x="24" y="427"/>
                                </a:lnTo>
                                <a:lnTo>
                                  <a:pt x="16" y="409"/>
                                </a:lnTo>
                                <a:close/>
                              </a:path>
                            </a:pathLst>
                          </a:custGeom>
                          <a:solidFill>
                            <a:srgbClr val="FFFFFF"/>
                          </a:solidFill>
                          <a:ln w="19050" cmpd="sng">
                            <a:solidFill>
                              <a:srgbClr val="FFFFFF"/>
                            </a:solidFill>
                            <a:prstDash val="solid"/>
                            <a:round/>
                            <a:headEnd/>
                            <a:tailEnd/>
                          </a:ln>
                        </wps:spPr>
                        <wps:bodyPr rot="0" vert="horz" wrap="square" lIns="91440" tIns="45720" rIns="91440" bIns="45720" anchor="t" anchorCtr="0" upright="1">
                          <a:noAutofit/>
                        </wps:bodyPr>
                      </wps:wsp>
                      <wps:wsp>
                        <wps:cNvPr id="38" name="Freeform 45"/>
                        <wps:cNvSpPr>
                          <a:spLocks/>
                        </wps:cNvSpPr>
                        <wps:spPr bwMode="auto">
                          <a:xfrm rot="-5400000">
                            <a:off x="9927" y="2049"/>
                            <a:ext cx="378" cy="124"/>
                          </a:xfrm>
                          <a:custGeom>
                            <a:avLst/>
                            <a:gdLst>
                              <a:gd name="T0" fmla="*/ 223 w 223"/>
                              <a:gd name="T1" fmla="*/ 167 h 186"/>
                              <a:gd name="T2" fmla="*/ 175 w 223"/>
                              <a:gd name="T3" fmla="*/ 93 h 186"/>
                              <a:gd name="T4" fmla="*/ 119 w 223"/>
                              <a:gd name="T5" fmla="*/ 19 h 186"/>
                              <a:gd name="T6" fmla="*/ 56 w 223"/>
                              <a:gd name="T7" fmla="*/ 0 h 186"/>
                              <a:gd name="T8" fmla="*/ 32 w 223"/>
                              <a:gd name="T9" fmla="*/ 0 h 186"/>
                              <a:gd name="T10" fmla="*/ 8 w 223"/>
                              <a:gd name="T11" fmla="*/ 37 h 186"/>
                              <a:gd name="T12" fmla="*/ 0 w 223"/>
                              <a:gd name="T13" fmla="*/ 74 h 186"/>
                              <a:gd name="T14" fmla="*/ 0 w 223"/>
                              <a:gd name="T15" fmla="*/ 111 h 186"/>
                              <a:gd name="T16" fmla="*/ 8 w 223"/>
                              <a:gd name="T17" fmla="*/ 130 h 186"/>
                              <a:gd name="T18" fmla="*/ 24 w 223"/>
                              <a:gd name="T19" fmla="*/ 111 h 186"/>
                              <a:gd name="T20" fmla="*/ 63 w 223"/>
                              <a:gd name="T21" fmla="*/ 74 h 186"/>
                              <a:gd name="T22" fmla="*/ 119 w 223"/>
                              <a:gd name="T23" fmla="*/ 93 h 186"/>
                              <a:gd name="T24" fmla="*/ 175 w 223"/>
                              <a:gd name="T25" fmla="*/ 130 h 186"/>
                              <a:gd name="T26" fmla="*/ 215 w 223"/>
                              <a:gd name="T27" fmla="*/ 186 h 186"/>
                              <a:gd name="T28" fmla="*/ 223 w 223"/>
                              <a:gd name="T29" fmla="*/ 186 h 186"/>
                              <a:gd name="T30" fmla="*/ 223 w 223"/>
                              <a:gd name="T31" fmla="*/ 167 h 18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23" h="186">
                                <a:moveTo>
                                  <a:pt x="223" y="167"/>
                                </a:moveTo>
                                <a:lnTo>
                                  <a:pt x="175" y="93"/>
                                </a:lnTo>
                                <a:lnTo>
                                  <a:pt x="119" y="19"/>
                                </a:lnTo>
                                <a:lnTo>
                                  <a:pt x="56" y="0"/>
                                </a:lnTo>
                                <a:lnTo>
                                  <a:pt x="32" y="0"/>
                                </a:lnTo>
                                <a:lnTo>
                                  <a:pt x="8" y="37"/>
                                </a:lnTo>
                                <a:lnTo>
                                  <a:pt x="0" y="74"/>
                                </a:lnTo>
                                <a:lnTo>
                                  <a:pt x="0" y="111"/>
                                </a:lnTo>
                                <a:lnTo>
                                  <a:pt x="8" y="130"/>
                                </a:lnTo>
                                <a:lnTo>
                                  <a:pt x="24" y="111"/>
                                </a:lnTo>
                                <a:lnTo>
                                  <a:pt x="63" y="74"/>
                                </a:lnTo>
                                <a:lnTo>
                                  <a:pt x="119" y="93"/>
                                </a:lnTo>
                                <a:lnTo>
                                  <a:pt x="175" y="130"/>
                                </a:lnTo>
                                <a:lnTo>
                                  <a:pt x="215" y="186"/>
                                </a:lnTo>
                                <a:lnTo>
                                  <a:pt x="223" y="186"/>
                                </a:lnTo>
                                <a:lnTo>
                                  <a:pt x="223" y="167"/>
                                </a:lnTo>
                                <a:close/>
                              </a:path>
                            </a:pathLst>
                          </a:custGeom>
                          <a:solidFill>
                            <a:srgbClr val="FFFFFF"/>
                          </a:solidFill>
                          <a:ln w="19050" cmpd="sng">
                            <a:solidFill>
                              <a:srgbClr val="FFFFFF"/>
                            </a:solidFill>
                            <a:prstDash val="solid"/>
                            <a:round/>
                            <a:headEnd/>
                            <a:tailEnd/>
                          </a:ln>
                        </wps:spPr>
                        <wps:bodyPr rot="0" vert="horz" wrap="square" lIns="91440" tIns="45720" rIns="91440" bIns="45720" anchor="t" anchorCtr="0" upright="1">
                          <a:noAutofit/>
                        </wps:bodyPr>
                      </wps:wsp>
                      <wps:wsp>
                        <wps:cNvPr id="39" name="Freeform 46"/>
                        <wps:cNvSpPr>
                          <a:spLocks/>
                        </wps:cNvSpPr>
                        <wps:spPr bwMode="auto">
                          <a:xfrm rot="-5400000">
                            <a:off x="10316" y="2198"/>
                            <a:ext cx="136" cy="286"/>
                          </a:xfrm>
                          <a:custGeom>
                            <a:avLst/>
                            <a:gdLst>
                              <a:gd name="T0" fmla="*/ 80 w 80"/>
                              <a:gd name="T1" fmla="*/ 0 h 427"/>
                              <a:gd name="T2" fmla="*/ 56 w 80"/>
                              <a:gd name="T3" fmla="*/ 0 h 427"/>
                              <a:gd name="T4" fmla="*/ 32 w 80"/>
                              <a:gd name="T5" fmla="*/ 55 h 427"/>
                              <a:gd name="T6" fmla="*/ 8 w 80"/>
                              <a:gd name="T7" fmla="*/ 111 h 427"/>
                              <a:gd name="T8" fmla="*/ 0 w 80"/>
                              <a:gd name="T9" fmla="*/ 204 h 427"/>
                              <a:gd name="T10" fmla="*/ 8 w 80"/>
                              <a:gd name="T11" fmla="*/ 297 h 427"/>
                              <a:gd name="T12" fmla="*/ 48 w 80"/>
                              <a:gd name="T13" fmla="*/ 408 h 427"/>
                              <a:gd name="T14" fmla="*/ 56 w 80"/>
                              <a:gd name="T15" fmla="*/ 427 h 427"/>
                              <a:gd name="T16" fmla="*/ 64 w 80"/>
                              <a:gd name="T17" fmla="*/ 427 h 427"/>
                              <a:gd name="T18" fmla="*/ 72 w 80"/>
                              <a:gd name="T19" fmla="*/ 408 h 427"/>
                              <a:gd name="T20" fmla="*/ 64 w 80"/>
                              <a:gd name="T21" fmla="*/ 371 h 427"/>
                              <a:gd name="T22" fmla="*/ 56 w 80"/>
                              <a:gd name="T23" fmla="*/ 297 h 427"/>
                              <a:gd name="T24" fmla="*/ 56 w 80"/>
                              <a:gd name="T25" fmla="*/ 241 h 427"/>
                              <a:gd name="T26" fmla="*/ 64 w 80"/>
                              <a:gd name="T27" fmla="*/ 148 h 427"/>
                              <a:gd name="T28" fmla="*/ 80 w 80"/>
                              <a:gd name="T29" fmla="*/ 74 h 427"/>
                              <a:gd name="T30" fmla="*/ 80 w 80"/>
                              <a:gd name="T31" fmla="*/ 0 h 4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80" h="427">
                                <a:moveTo>
                                  <a:pt x="80" y="0"/>
                                </a:moveTo>
                                <a:lnTo>
                                  <a:pt x="56" y="0"/>
                                </a:lnTo>
                                <a:lnTo>
                                  <a:pt x="32" y="55"/>
                                </a:lnTo>
                                <a:lnTo>
                                  <a:pt x="8" y="111"/>
                                </a:lnTo>
                                <a:lnTo>
                                  <a:pt x="0" y="204"/>
                                </a:lnTo>
                                <a:lnTo>
                                  <a:pt x="8" y="297"/>
                                </a:lnTo>
                                <a:lnTo>
                                  <a:pt x="48" y="408"/>
                                </a:lnTo>
                                <a:lnTo>
                                  <a:pt x="56" y="427"/>
                                </a:lnTo>
                                <a:lnTo>
                                  <a:pt x="64" y="427"/>
                                </a:lnTo>
                                <a:lnTo>
                                  <a:pt x="72" y="408"/>
                                </a:lnTo>
                                <a:lnTo>
                                  <a:pt x="64" y="371"/>
                                </a:lnTo>
                                <a:lnTo>
                                  <a:pt x="56" y="297"/>
                                </a:lnTo>
                                <a:lnTo>
                                  <a:pt x="56" y="241"/>
                                </a:lnTo>
                                <a:lnTo>
                                  <a:pt x="64" y="148"/>
                                </a:lnTo>
                                <a:lnTo>
                                  <a:pt x="80" y="74"/>
                                </a:lnTo>
                                <a:lnTo>
                                  <a:pt x="80" y="0"/>
                                </a:lnTo>
                                <a:close/>
                              </a:path>
                            </a:pathLst>
                          </a:custGeom>
                          <a:solidFill>
                            <a:srgbClr val="FFFFFF"/>
                          </a:solidFill>
                          <a:ln w="19050" cmpd="sng">
                            <a:solidFill>
                              <a:srgbClr val="FFFFFF"/>
                            </a:solidFill>
                            <a:prstDash val="solid"/>
                            <a:round/>
                            <a:headEnd/>
                            <a:tailEnd/>
                          </a:ln>
                        </wps:spPr>
                        <wps:bodyPr rot="0" vert="horz" wrap="square" lIns="91440" tIns="45720" rIns="91440" bIns="45720" anchor="t" anchorCtr="0" upright="1">
                          <a:noAutofit/>
                        </wps:bodyPr>
                      </wps:wsp>
                      <wps:wsp>
                        <wps:cNvPr id="40" name="Freeform 47"/>
                        <wps:cNvSpPr>
                          <a:spLocks/>
                        </wps:cNvSpPr>
                        <wps:spPr bwMode="auto">
                          <a:xfrm rot="-5400000">
                            <a:off x="9575" y="14328"/>
                            <a:ext cx="460" cy="423"/>
                          </a:xfrm>
                          <a:custGeom>
                            <a:avLst/>
                            <a:gdLst>
                              <a:gd name="T0" fmla="*/ 120 w 271"/>
                              <a:gd name="T1" fmla="*/ 56 h 631"/>
                              <a:gd name="T2" fmla="*/ 80 w 271"/>
                              <a:gd name="T3" fmla="*/ 37 h 631"/>
                              <a:gd name="T4" fmla="*/ 48 w 271"/>
                              <a:gd name="T5" fmla="*/ 37 h 631"/>
                              <a:gd name="T6" fmla="*/ 48 w 271"/>
                              <a:gd name="T7" fmla="*/ 93 h 631"/>
                              <a:gd name="T8" fmla="*/ 64 w 271"/>
                              <a:gd name="T9" fmla="*/ 204 h 631"/>
                              <a:gd name="T10" fmla="*/ 56 w 271"/>
                              <a:gd name="T11" fmla="*/ 371 h 631"/>
                              <a:gd name="T12" fmla="*/ 40 w 271"/>
                              <a:gd name="T13" fmla="*/ 483 h 631"/>
                              <a:gd name="T14" fmla="*/ 8 w 271"/>
                              <a:gd name="T15" fmla="*/ 594 h 631"/>
                              <a:gd name="T16" fmla="*/ 0 w 271"/>
                              <a:gd name="T17" fmla="*/ 631 h 631"/>
                              <a:gd name="T18" fmla="*/ 8 w 271"/>
                              <a:gd name="T19" fmla="*/ 631 h 631"/>
                              <a:gd name="T20" fmla="*/ 24 w 271"/>
                              <a:gd name="T21" fmla="*/ 594 h 631"/>
                              <a:gd name="T22" fmla="*/ 56 w 271"/>
                              <a:gd name="T23" fmla="*/ 520 h 631"/>
                              <a:gd name="T24" fmla="*/ 144 w 271"/>
                              <a:gd name="T25" fmla="*/ 334 h 631"/>
                              <a:gd name="T26" fmla="*/ 231 w 271"/>
                              <a:gd name="T27" fmla="*/ 130 h 631"/>
                              <a:gd name="T28" fmla="*/ 255 w 271"/>
                              <a:gd name="T29" fmla="*/ 56 h 631"/>
                              <a:gd name="T30" fmla="*/ 271 w 271"/>
                              <a:gd name="T31" fmla="*/ 18 h 631"/>
                              <a:gd name="T32" fmla="*/ 271 w 271"/>
                              <a:gd name="T33" fmla="*/ 0 h 631"/>
                              <a:gd name="T34" fmla="*/ 263 w 271"/>
                              <a:gd name="T35" fmla="*/ 0 h 631"/>
                              <a:gd name="T36" fmla="*/ 223 w 271"/>
                              <a:gd name="T37" fmla="*/ 18 h 631"/>
                              <a:gd name="T38" fmla="*/ 183 w 271"/>
                              <a:gd name="T39" fmla="*/ 37 h 631"/>
                              <a:gd name="T40" fmla="*/ 144 w 271"/>
                              <a:gd name="T41" fmla="*/ 74 h 631"/>
                              <a:gd name="T42" fmla="*/ 136 w 271"/>
                              <a:gd name="T43" fmla="*/ 74 h 631"/>
                              <a:gd name="T44" fmla="*/ 120 w 271"/>
                              <a:gd name="T45" fmla="*/ 56 h 63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271" h="631">
                                <a:moveTo>
                                  <a:pt x="120" y="56"/>
                                </a:moveTo>
                                <a:lnTo>
                                  <a:pt x="80" y="37"/>
                                </a:lnTo>
                                <a:lnTo>
                                  <a:pt x="48" y="37"/>
                                </a:lnTo>
                                <a:lnTo>
                                  <a:pt x="48" y="93"/>
                                </a:lnTo>
                                <a:lnTo>
                                  <a:pt x="64" y="204"/>
                                </a:lnTo>
                                <a:lnTo>
                                  <a:pt x="56" y="371"/>
                                </a:lnTo>
                                <a:lnTo>
                                  <a:pt x="40" y="483"/>
                                </a:lnTo>
                                <a:lnTo>
                                  <a:pt x="8" y="594"/>
                                </a:lnTo>
                                <a:lnTo>
                                  <a:pt x="0" y="631"/>
                                </a:lnTo>
                                <a:lnTo>
                                  <a:pt x="8" y="631"/>
                                </a:lnTo>
                                <a:lnTo>
                                  <a:pt x="24" y="594"/>
                                </a:lnTo>
                                <a:lnTo>
                                  <a:pt x="56" y="520"/>
                                </a:lnTo>
                                <a:lnTo>
                                  <a:pt x="144" y="334"/>
                                </a:lnTo>
                                <a:lnTo>
                                  <a:pt x="231" y="130"/>
                                </a:lnTo>
                                <a:lnTo>
                                  <a:pt x="255" y="56"/>
                                </a:lnTo>
                                <a:lnTo>
                                  <a:pt x="271" y="18"/>
                                </a:lnTo>
                                <a:lnTo>
                                  <a:pt x="271" y="0"/>
                                </a:lnTo>
                                <a:lnTo>
                                  <a:pt x="263" y="0"/>
                                </a:lnTo>
                                <a:lnTo>
                                  <a:pt x="223" y="18"/>
                                </a:lnTo>
                                <a:lnTo>
                                  <a:pt x="183" y="37"/>
                                </a:lnTo>
                                <a:lnTo>
                                  <a:pt x="144" y="74"/>
                                </a:lnTo>
                                <a:lnTo>
                                  <a:pt x="136" y="74"/>
                                </a:lnTo>
                                <a:lnTo>
                                  <a:pt x="120" y="56"/>
                                </a:lnTo>
                                <a:close/>
                              </a:path>
                            </a:pathLst>
                          </a:custGeom>
                          <a:solidFill>
                            <a:srgbClr val="FFFFFF"/>
                          </a:solidFill>
                          <a:ln w="19050" cmpd="sng">
                            <a:solidFill>
                              <a:srgbClr val="FFFFFF"/>
                            </a:solidFill>
                            <a:prstDash val="solid"/>
                            <a:round/>
                            <a:headEnd/>
                            <a:tailEnd/>
                          </a:ln>
                        </wps:spPr>
                        <wps:bodyPr rot="0" vert="horz" wrap="square" lIns="91440" tIns="45720" rIns="91440" bIns="45720" anchor="t" anchorCtr="0" upright="1">
                          <a:noAutofit/>
                        </wps:bodyPr>
                      </wps:wsp>
                      <wps:wsp>
                        <wps:cNvPr id="41" name="Freeform 48"/>
                        <wps:cNvSpPr>
                          <a:spLocks/>
                        </wps:cNvSpPr>
                        <wps:spPr bwMode="auto">
                          <a:xfrm rot="-5400000">
                            <a:off x="9845" y="14750"/>
                            <a:ext cx="122" cy="323"/>
                          </a:xfrm>
                          <a:custGeom>
                            <a:avLst/>
                            <a:gdLst>
                              <a:gd name="T0" fmla="*/ 16 w 72"/>
                              <a:gd name="T1" fmla="*/ 483 h 483"/>
                              <a:gd name="T2" fmla="*/ 56 w 72"/>
                              <a:gd name="T3" fmla="*/ 353 h 483"/>
                              <a:gd name="T4" fmla="*/ 72 w 72"/>
                              <a:gd name="T5" fmla="*/ 223 h 483"/>
                              <a:gd name="T6" fmla="*/ 72 w 72"/>
                              <a:gd name="T7" fmla="*/ 93 h 483"/>
                              <a:gd name="T8" fmla="*/ 48 w 72"/>
                              <a:gd name="T9" fmla="*/ 0 h 483"/>
                              <a:gd name="T10" fmla="*/ 32 w 72"/>
                              <a:gd name="T11" fmla="*/ 0 h 483"/>
                              <a:gd name="T12" fmla="*/ 8 w 72"/>
                              <a:gd name="T13" fmla="*/ 18 h 483"/>
                              <a:gd name="T14" fmla="*/ 0 w 72"/>
                              <a:gd name="T15" fmla="*/ 55 h 483"/>
                              <a:gd name="T16" fmla="*/ 0 w 72"/>
                              <a:gd name="T17" fmla="*/ 93 h 483"/>
                              <a:gd name="T18" fmla="*/ 24 w 72"/>
                              <a:gd name="T19" fmla="*/ 185 h 483"/>
                              <a:gd name="T20" fmla="*/ 40 w 72"/>
                              <a:gd name="T21" fmla="*/ 297 h 483"/>
                              <a:gd name="T22" fmla="*/ 32 w 72"/>
                              <a:gd name="T23" fmla="*/ 390 h 483"/>
                              <a:gd name="T24" fmla="*/ 8 w 72"/>
                              <a:gd name="T25" fmla="*/ 464 h 483"/>
                              <a:gd name="T26" fmla="*/ 8 w 72"/>
                              <a:gd name="T27" fmla="*/ 483 h 483"/>
                              <a:gd name="T28" fmla="*/ 16 w 72"/>
                              <a:gd name="T29" fmla="*/ 483 h 48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72" h="483">
                                <a:moveTo>
                                  <a:pt x="16" y="483"/>
                                </a:moveTo>
                                <a:lnTo>
                                  <a:pt x="56" y="353"/>
                                </a:lnTo>
                                <a:lnTo>
                                  <a:pt x="72" y="223"/>
                                </a:lnTo>
                                <a:lnTo>
                                  <a:pt x="72" y="93"/>
                                </a:lnTo>
                                <a:lnTo>
                                  <a:pt x="48" y="0"/>
                                </a:lnTo>
                                <a:lnTo>
                                  <a:pt x="32" y="0"/>
                                </a:lnTo>
                                <a:lnTo>
                                  <a:pt x="8" y="18"/>
                                </a:lnTo>
                                <a:lnTo>
                                  <a:pt x="0" y="55"/>
                                </a:lnTo>
                                <a:lnTo>
                                  <a:pt x="0" y="93"/>
                                </a:lnTo>
                                <a:lnTo>
                                  <a:pt x="24" y="185"/>
                                </a:lnTo>
                                <a:lnTo>
                                  <a:pt x="40" y="297"/>
                                </a:lnTo>
                                <a:lnTo>
                                  <a:pt x="32" y="390"/>
                                </a:lnTo>
                                <a:lnTo>
                                  <a:pt x="8" y="464"/>
                                </a:lnTo>
                                <a:lnTo>
                                  <a:pt x="8" y="483"/>
                                </a:lnTo>
                                <a:lnTo>
                                  <a:pt x="16" y="483"/>
                                </a:lnTo>
                                <a:close/>
                              </a:path>
                            </a:pathLst>
                          </a:custGeom>
                          <a:solidFill>
                            <a:srgbClr val="FFFFFF"/>
                          </a:solidFill>
                          <a:ln w="19050" cmpd="sng">
                            <a:solidFill>
                              <a:srgbClr val="FFFFFF"/>
                            </a:solidFill>
                            <a:prstDash val="solid"/>
                            <a:round/>
                            <a:headEnd/>
                            <a:tailEnd/>
                          </a:ln>
                        </wps:spPr>
                        <wps:bodyPr rot="0" vert="horz" wrap="square" lIns="91440" tIns="45720" rIns="91440" bIns="45720" anchor="t" anchorCtr="0" upright="1">
                          <a:noAutofit/>
                        </wps:bodyPr>
                      </wps:wsp>
                      <wps:wsp>
                        <wps:cNvPr id="42" name="Freeform 49"/>
                        <wps:cNvSpPr>
                          <a:spLocks/>
                        </wps:cNvSpPr>
                        <wps:spPr bwMode="auto">
                          <a:xfrm rot="-5400000">
                            <a:off x="9424" y="14945"/>
                            <a:ext cx="353" cy="137"/>
                          </a:xfrm>
                          <a:custGeom>
                            <a:avLst/>
                            <a:gdLst>
                              <a:gd name="T0" fmla="*/ 200 w 208"/>
                              <a:gd name="T1" fmla="*/ 93 h 204"/>
                              <a:gd name="T2" fmla="*/ 160 w 208"/>
                              <a:gd name="T3" fmla="*/ 37 h 204"/>
                              <a:gd name="T4" fmla="*/ 112 w 208"/>
                              <a:gd name="T5" fmla="*/ 0 h 204"/>
                              <a:gd name="T6" fmla="*/ 64 w 208"/>
                              <a:gd name="T7" fmla="*/ 0 h 204"/>
                              <a:gd name="T8" fmla="*/ 16 w 208"/>
                              <a:gd name="T9" fmla="*/ 37 h 204"/>
                              <a:gd name="T10" fmla="*/ 0 w 208"/>
                              <a:gd name="T11" fmla="*/ 74 h 204"/>
                              <a:gd name="T12" fmla="*/ 0 w 208"/>
                              <a:gd name="T13" fmla="*/ 93 h 204"/>
                              <a:gd name="T14" fmla="*/ 8 w 208"/>
                              <a:gd name="T15" fmla="*/ 93 h 204"/>
                              <a:gd name="T16" fmla="*/ 32 w 208"/>
                              <a:gd name="T17" fmla="*/ 93 h 204"/>
                              <a:gd name="T18" fmla="*/ 104 w 208"/>
                              <a:gd name="T19" fmla="*/ 111 h 204"/>
                              <a:gd name="T20" fmla="*/ 136 w 208"/>
                              <a:gd name="T21" fmla="*/ 130 h 204"/>
                              <a:gd name="T22" fmla="*/ 168 w 208"/>
                              <a:gd name="T23" fmla="*/ 186 h 204"/>
                              <a:gd name="T24" fmla="*/ 184 w 208"/>
                              <a:gd name="T25" fmla="*/ 204 h 204"/>
                              <a:gd name="T26" fmla="*/ 200 w 208"/>
                              <a:gd name="T27" fmla="*/ 186 h 204"/>
                              <a:gd name="T28" fmla="*/ 208 w 208"/>
                              <a:gd name="T29" fmla="*/ 149 h 204"/>
                              <a:gd name="T30" fmla="*/ 200 w 208"/>
                              <a:gd name="T31" fmla="*/ 93 h 20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08" h="204">
                                <a:moveTo>
                                  <a:pt x="200" y="93"/>
                                </a:moveTo>
                                <a:lnTo>
                                  <a:pt x="160" y="37"/>
                                </a:lnTo>
                                <a:lnTo>
                                  <a:pt x="112" y="0"/>
                                </a:lnTo>
                                <a:lnTo>
                                  <a:pt x="64" y="0"/>
                                </a:lnTo>
                                <a:lnTo>
                                  <a:pt x="16" y="37"/>
                                </a:lnTo>
                                <a:lnTo>
                                  <a:pt x="0" y="74"/>
                                </a:lnTo>
                                <a:lnTo>
                                  <a:pt x="0" y="93"/>
                                </a:lnTo>
                                <a:lnTo>
                                  <a:pt x="8" y="93"/>
                                </a:lnTo>
                                <a:lnTo>
                                  <a:pt x="32" y="93"/>
                                </a:lnTo>
                                <a:lnTo>
                                  <a:pt x="104" y="111"/>
                                </a:lnTo>
                                <a:lnTo>
                                  <a:pt x="136" y="130"/>
                                </a:lnTo>
                                <a:lnTo>
                                  <a:pt x="168" y="186"/>
                                </a:lnTo>
                                <a:lnTo>
                                  <a:pt x="184" y="204"/>
                                </a:lnTo>
                                <a:lnTo>
                                  <a:pt x="200" y="186"/>
                                </a:lnTo>
                                <a:lnTo>
                                  <a:pt x="208" y="149"/>
                                </a:lnTo>
                                <a:lnTo>
                                  <a:pt x="200" y="93"/>
                                </a:lnTo>
                                <a:close/>
                              </a:path>
                            </a:pathLst>
                          </a:custGeom>
                          <a:solidFill>
                            <a:srgbClr val="FFFFFF"/>
                          </a:solidFill>
                          <a:ln w="19050" cmpd="sng">
                            <a:solidFill>
                              <a:srgbClr val="FFFFFF"/>
                            </a:solidFill>
                            <a:prstDash val="solid"/>
                            <a:round/>
                            <a:headEnd/>
                            <a:tailEnd/>
                          </a:ln>
                        </wps:spPr>
                        <wps:bodyPr rot="0" vert="horz" wrap="square" lIns="91440" tIns="45720" rIns="91440" bIns="45720" anchor="t" anchorCtr="0" upright="1">
                          <a:noAutofit/>
                        </wps:bodyPr>
                      </wps:wsp>
                      <wps:wsp>
                        <wps:cNvPr id="43" name="Freeform 50"/>
                        <wps:cNvSpPr>
                          <a:spLocks/>
                        </wps:cNvSpPr>
                        <wps:spPr bwMode="auto">
                          <a:xfrm rot="-5400000">
                            <a:off x="10092" y="15300"/>
                            <a:ext cx="283" cy="62"/>
                          </a:xfrm>
                          <a:custGeom>
                            <a:avLst/>
                            <a:gdLst>
                              <a:gd name="T0" fmla="*/ 151 w 167"/>
                              <a:gd name="T1" fmla="*/ 56 h 93"/>
                              <a:gd name="T2" fmla="*/ 119 w 167"/>
                              <a:gd name="T3" fmla="*/ 56 h 93"/>
                              <a:gd name="T4" fmla="*/ 88 w 167"/>
                              <a:gd name="T5" fmla="*/ 18 h 93"/>
                              <a:gd name="T6" fmla="*/ 72 w 167"/>
                              <a:gd name="T7" fmla="*/ 0 h 93"/>
                              <a:gd name="T8" fmla="*/ 56 w 167"/>
                              <a:gd name="T9" fmla="*/ 0 h 93"/>
                              <a:gd name="T10" fmla="*/ 0 w 167"/>
                              <a:gd name="T11" fmla="*/ 74 h 93"/>
                              <a:gd name="T12" fmla="*/ 0 w 167"/>
                              <a:gd name="T13" fmla="*/ 74 h 93"/>
                              <a:gd name="T14" fmla="*/ 8 w 167"/>
                              <a:gd name="T15" fmla="*/ 93 h 93"/>
                              <a:gd name="T16" fmla="*/ 64 w 167"/>
                              <a:gd name="T17" fmla="*/ 56 h 93"/>
                              <a:gd name="T18" fmla="*/ 80 w 167"/>
                              <a:gd name="T19" fmla="*/ 56 h 93"/>
                              <a:gd name="T20" fmla="*/ 111 w 167"/>
                              <a:gd name="T21" fmla="*/ 93 h 93"/>
                              <a:gd name="T22" fmla="*/ 151 w 167"/>
                              <a:gd name="T23" fmla="*/ 74 h 93"/>
                              <a:gd name="T24" fmla="*/ 159 w 167"/>
                              <a:gd name="T25" fmla="*/ 56 h 93"/>
                              <a:gd name="T26" fmla="*/ 167 w 167"/>
                              <a:gd name="T27" fmla="*/ 56 h 93"/>
                              <a:gd name="T28" fmla="*/ 151 w 167"/>
                              <a:gd name="T29" fmla="*/ 56 h 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167" h="93">
                                <a:moveTo>
                                  <a:pt x="151" y="56"/>
                                </a:moveTo>
                                <a:lnTo>
                                  <a:pt x="119" y="56"/>
                                </a:lnTo>
                                <a:lnTo>
                                  <a:pt x="88" y="18"/>
                                </a:lnTo>
                                <a:lnTo>
                                  <a:pt x="72" y="0"/>
                                </a:lnTo>
                                <a:lnTo>
                                  <a:pt x="56" y="0"/>
                                </a:lnTo>
                                <a:lnTo>
                                  <a:pt x="0" y="74"/>
                                </a:lnTo>
                                <a:lnTo>
                                  <a:pt x="0" y="74"/>
                                </a:lnTo>
                                <a:lnTo>
                                  <a:pt x="8" y="93"/>
                                </a:lnTo>
                                <a:lnTo>
                                  <a:pt x="64" y="56"/>
                                </a:lnTo>
                                <a:lnTo>
                                  <a:pt x="80" y="56"/>
                                </a:lnTo>
                                <a:lnTo>
                                  <a:pt x="111" y="93"/>
                                </a:lnTo>
                                <a:lnTo>
                                  <a:pt x="151" y="74"/>
                                </a:lnTo>
                                <a:lnTo>
                                  <a:pt x="159" y="56"/>
                                </a:lnTo>
                                <a:lnTo>
                                  <a:pt x="167" y="56"/>
                                </a:lnTo>
                                <a:lnTo>
                                  <a:pt x="151" y="56"/>
                                </a:lnTo>
                                <a:close/>
                              </a:path>
                            </a:pathLst>
                          </a:custGeom>
                          <a:solidFill>
                            <a:srgbClr val="FFFFFF"/>
                          </a:solidFill>
                          <a:ln w="19050" cmpd="sng">
                            <a:solidFill>
                              <a:srgbClr val="FFFFFF"/>
                            </a:solidFill>
                            <a:prstDash val="solid"/>
                            <a:round/>
                            <a:headEnd/>
                            <a:tailEnd/>
                          </a:ln>
                        </wps:spPr>
                        <wps:bodyPr rot="0" vert="horz" wrap="square" lIns="91440" tIns="45720" rIns="91440" bIns="45720" anchor="t" anchorCtr="0" upright="1">
                          <a:noAutofit/>
                        </wps:bodyPr>
                      </wps:wsp>
                      <wps:wsp>
                        <wps:cNvPr id="44" name="Freeform 51"/>
                        <wps:cNvSpPr>
                          <a:spLocks/>
                        </wps:cNvSpPr>
                        <wps:spPr bwMode="auto">
                          <a:xfrm rot="-5400000">
                            <a:off x="10241" y="15038"/>
                            <a:ext cx="433" cy="410"/>
                          </a:xfrm>
                          <a:custGeom>
                            <a:avLst/>
                            <a:gdLst>
                              <a:gd name="T0" fmla="*/ 255 w 255"/>
                              <a:gd name="T1" fmla="*/ 19 h 613"/>
                              <a:gd name="T2" fmla="*/ 247 w 255"/>
                              <a:gd name="T3" fmla="*/ 56 h 613"/>
                              <a:gd name="T4" fmla="*/ 215 w 255"/>
                              <a:gd name="T5" fmla="*/ 130 h 613"/>
                              <a:gd name="T6" fmla="*/ 135 w 255"/>
                              <a:gd name="T7" fmla="*/ 316 h 613"/>
                              <a:gd name="T8" fmla="*/ 48 w 255"/>
                              <a:gd name="T9" fmla="*/ 502 h 613"/>
                              <a:gd name="T10" fmla="*/ 16 w 255"/>
                              <a:gd name="T11" fmla="*/ 576 h 613"/>
                              <a:gd name="T12" fmla="*/ 0 w 255"/>
                              <a:gd name="T13" fmla="*/ 613 h 613"/>
                              <a:gd name="T14" fmla="*/ 0 w 255"/>
                              <a:gd name="T15" fmla="*/ 594 h 613"/>
                              <a:gd name="T16" fmla="*/ 0 w 255"/>
                              <a:gd name="T17" fmla="*/ 557 h 613"/>
                              <a:gd name="T18" fmla="*/ 16 w 255"/>
                              <a:gd name="T19" fmla="*/ 390 h 613"/>
                              <a:gd name="T20" fmla="*/ 16 w 255"/>
                              <a:gd name="T21" fmla="*/ 316 h 613"/>
                              <a:gd name="T22" fmla="*/ 8 w 255"/>
                              <a:gd name="T23" fmla="*/ 260 h 613"/>
                              <a:gd name="T24" fmla="*/ 8 w 255"/>
                              <a:gd name="T25" fmla="*/ 242 h 613"/>
                              <a:gd name="T26" fmla="*/ 16 w 255"/>
                              <a:gd name="T27" fmla="*/ 242 h 613"/>
                              <a:gd name="T28" fmla="*/ 64 w 255"/>
                              <a:gd name="T29" fmla="*/ 223 h 613"/>
                              <a:gd name="T30" fmla="*/ 127 w 255"/>
                              <a:gd name="T31" fmla="*/ 167 h 613"/>
                              <a:gd name="T32" fmla="*/ 191 w 255"/>
                              <a:gd name="T33" fmla="*/ 93 h 613"/>
                              <a:gd name="T34" fmla="*/ 231 w 255"/>
                              <a:gd name="T35" fmla="*/ 19 h 613"/>
                              <a:gd name="T36" fmla="*/ 255 w 255"/>
                              <a:gd name="T37" fmla="*/ 0 h 613"/>
                              <a:gd name="T38" fmla="*/ 255 w 255"/>
                              <a:gd name="T39" fmla="*/ 19 h 6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255" h="613">
                                <a:moveTo>
                                  <a:pt x="255" y="19"/>
                                </a:moveTo>
                                <a:lnTo>
                                  <a:pt x="247" y="56"/>
                                </a:lnTo>
                                <a:lnTo>
                                  <a:pt x="215" y="130"/>
                                </a:lnTo>
                                <a:lnTo>
                                  <a:pt x="135" y="316"/>
                                </a:lnTo>
                                <a:lnTo>
                                  <a:pt x="48" y="502"/>
                                </a:lnTo>
                                <a:lnTo>
                                  <a:pt x="16" y="576"/>
                                </a:lnTo>
                                <a:lnTo>
                                  <a:pt x="0" y="613"/>
                                </a:lnTo>
                                <a:lnTo>
                                  <a:pt x="0" y="594"/>
                                </a:lnTo>
                                <a:lnTo>
                                  <a:pt x="0" y="557"/>
                                </a:lnTo>
                                <a:lnTo>
                                  <a:pt x="16" y="390"/>
                                </a:lnTo>
                                <a:lnTo>
                                  <a:pt x="16" y="316"/>
                                </a:lnTo>
                                <a:lnTo>
                                  <a:pt x="8" y="260"/>
                                </a:lnTo>
                                <a:lnTo>
                                  <a:pt x="8" y="242"/>
                                </a:lnTo>
                                <a:lnTo>
                                  <a:pt x="16" y="242"/>
                                </a:lnTo>
                                <a:lnTo>
                                  <a:pt x="64" y="223"/>
                                </a:lnTo>
                                <a:lnTo>
                                  <a:pt x="127" y="167"/>
                                </a:lnTo>
                                <a:lnTo>
                                  <a:pt x="191" y="93"/>
                                </a:lnTo>
                                <a:lnTo>
                                  <a:pt x="231" y="19"/>
                                </a:lnTo>
                                <a:lnTo>
                                  <a:pt x="255" y="0"/>
                                </a:lnTo>
                                <a:lnTo>
                                  <a:pt x="255" y="19"/>
                                </a:lnTo>
                                <a:close/>
                              </a:path>
                            </a:pathLst>
                          </a:custGeom>
                          <a:solidFill>
                            <a:srgbClr val="FFFFFF"/>
                          </a:solidFill>
                          <a:ln w="19050" cmpd="sng">
                            <a:solidFill>
                              <a:srgbClr val="FFFFFF"/>
                            </a:solidFill>
                            <a:prstDash val="solid"/>
                            <a:round/>
                            <a:headEnd/>
                            <a:tailEnd/>
                          </a:ln>
                        </wps:spPr>
                        <wps:bodyPr rot="0" vert="horz" wrap="square" lIns="91440" tIns="45720" rIns="91440" bIns="45720" anchor="t" anchorCtr="0" upright="1">
                          <a:noAutofit/>
                        </wps:bodyPr>
                      </wps:wsp>
                      <wps:wsp>
                        <wps:cNvPr id="45" name="Freeform 52"/>
                        <wps:cNvSpPr>
                          <a:spLocks/>
                        </wps:cNvSpPr>
                        <wps:spPr bwMode="auto">
                          <a:xfrm rot="-5400000">
                            <a:off x="10561" y="14877"/>
                            <a:ext cx="68" cy="286"/>
                          </a:xfrm>
                          <a:custGeom>
                            <a:avLst/>
                            <a:gdLst>
                              <a:gd name="T0" fmla="*/ 24 w 40"/>
                              <a:gd name="T1" fmla="*/ 409 h 427"/>
                              <a:gd name="T2" fmla="*/ 40 w 40"/>
                              <a:gd name="T3" fmla="*/ 335 h 427"/>
                              <a:gd name="T4" fmla="*/ 40 w 40"/>
                              <a:gd name="T5" fmla="*/ 297 h 427"/>
                              <a:gd name="T6" fmla="*/ 32 w 40"/>
                              <a:gd name="T7" fmla="*/ 260 h 427"/>
                              <a:gd name="T8" fmla="*/ 24 w 40"/>
                              <a:gd name="T9" fmla="*/ 167 h 427"/>
                              <a:gd name="T10" fmla="*/ 32 w 40"/>
                              <a:gd name="T11" fmla="*/ 56 h 427"/>
                              <a:gd name="T12" fmla="*/ 32 w 40"/>
                              <a:gd name="T13" fmla="*/ 19 h 427"/>
                              <a:gd name="T14" fmla="*/ 32 w 40"/>
                              <a:gd name="T15" fmla="*/ 0 h 427"/>
                              <a:gd name="T16" fmla="*/ 24 w 40"/>
                              <a:gd name="T17" fmla="*/ 0 h 427"/>
                              <a:gd name="T18" fmla="*/ 16 w 40"/>
                              <a:gd name="T19" fmla="*/ 19 h 427"/>
                              <a:gd name="T20" fmla="*/ 0 w 40"/>
                              <a:gd name="T21" fmla="*/ 112 h 427"/>
                              <a:gd name="T22" fmla="*/ 0 w 40"/>
                              <a:gd name="T23" fmla="*/ 223 h 427"/>
                              <a:gd name="T24" fmla="*/ 0 w 40"/>
                              <a:gd name="T25" fmla="*/ 335 h 427"/>
                              <a:gd name="T26" fmla="*/ 16 w 40"/>
                              <a:gd name="T27" fmla="*/ 427 h 427"/>
                              <a:gd name="T28" fmla="*/ 24 w 40"/>
                              <a:gd name="T29" fmla="*/ 427 h 427"/>
                              <a:gd name="T30" fmla="*/ 24 w 40"/>
                              <a:gd name="T31" fmla="*/ 409 h 4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40" h="427">
                                <a:moveTo>
                                  <a:pt x="24" y="409"/>
                                </a:moveTo>
                                <a:lnTo>
                                  <a:pt x="40" y="335"/>
                                </a:lnTo>
                                <a:lnTo>
                                  <a:pt x="40" y="297"/>
                                </a:lnTo>
                                <a:lnTo>
                                  <a:pt x="32" y="260"/>
                                </a:lnTo>
                                <a:lnTo>
                                  <a:pt x="24" y="167"/>
                                </a:lnTo>
                                <a:lnTo>
                                  <a:pt x="32" y="56"/>
                                </a:lnTo>
                                <a:lnTo>
                                  <a:pt x="32" y="19"/>
                                </a:lnTo>
                                <a:lnTo>
                                  <a:pt x="32" y="0"/>
                                </a:lnTo>
                                <a:lnTo>
                                  <a:pt x="24" y="0"/>
                                </a:lnTo>
                                <a:lnTo>
                                  <a:pt x="16" y="19"/>
                                </a:lnTo>
                                <a:lnTo>
                                  <a:pt x="0" y="112"/>
                                </a:lnTo>
                                <a:lnTo>
                                  <a:pt x="0" y="223"/>
                                </a:lnTo>
                                <a:lnTo>
                                  <a:pt x="0" y="335"/>
                                </a:lnTo>
                                <a:lnTo>
                                  <a:pt x="16" y="427"/>
                                </a:lnTo>
                                <a:lnTo>
                                  <a:pt x="24" y="427"/>
                                </a:lnTo>
                                <a:lnTo>
                                  <a:pt x="24" y="409"/>
                                </a:lnTo>
                                <a:close/>
                              </a:path>
                            </a:pathLst>
                          </a:custGeom>
                          <a:solidFill>
                            <a:srgbClr val="FFFFFF"/>
                          </a:solidFill>
                          <a:ln w="19050" cmpd="sng">
                            <a:solidFill>
                              <a:srgbClr val="FFFFFF"/>
                            </a:solidFill>
                            <a:prstDash val="solid"/>
                            <a:round/>
                            <a:headEnd/>
                            <a:tailEnd/>
                          </a:ln>
                        </wps:spPr>
                        <wps:bodyPr rot="0" vert="horz" wrap="square" lIns="91440" tIns="45720" rIns="91440" bIns="45720" anchor="t" anchorCtr="0" upright="1">
                          <a:noAutofit/>
                        </wps:bodyPr>
                      </wps:wsp>
                      <wps:wsp>
                        <wps:cNvPr id="46" name="Freeform 53"/>
                        <wps:cNvSpPr>
                          <a:spLocks/>
                        </wps:cNvSpPr>
                        <wps:spPr bwMode="auto">
                          <a:xfrm rot="-5400000">
                            <a:off x="9920" y="14524"/>
                            <a:ext cx="392" cy="124"/>
                          </a:xfrm>
                          <a:custGeom>
                            <a:avLst/>
                            <a:gdLst>
                              <a:gd name="T0" fmla="*/ 0 w 231"/>
                              <a:gd name="T1" fmla="*/ 167 h 186"/>
                              <a:gd name="T2" fmla="*/ 48 w 231"/>
                              <a:gd name="T3" fmla="*/ 93 h 186"/>
                              <a:gd name="T4" fmla="*/ 112 w 231"/>
                              <a:gd name="T5" fmla="*/ 19 h 186"/>
                              <a:gd name="T6" fmla="*/ 175 w 231"/>
                              <a:gd name="T7" fmla="*/ 0 h 186"/>
                              <a:gd name="T8" fmla="*/ 199 w 231"/>
                              <a:gd name="T9" fmla="*/ 0 h 186"/>
                              <a:gd name="T10" fmla="*/ 223 w 231"/>
                              <a:gd name="T11" fmla="*/ 37 h 186"/>
                              <a:gd name="T12" fmla="*/ 231 w 231"/>
                              <a:gd name="T13" fmla="*/ 74 h 186"/>
                              <a:gd name="T14" fmla="*/ 223 w 231"/>
                              <a:gd name="T15" fmla="*/ 111 h 186"/>
                              <a:gd name="T16" fmla="*/ 215 w 231"/>
                              <a:gd name="T17" fmla="*/ 130 h 186"/>
                              <a:gd name="T18" fmla="*/ 207 w 231"/>
                              <a:gd name="T19" fmla="*/ 111 h 186"/>
                              <a:gd name="T20" fmla="*/ 160 w 231"/>
                              <a:gd name="T21" fmla="*/ 74 h 186"/>
                              <a:gd name="T22" fmla="*/ 104 w 231"/>
                              <a:gd name="T23" fmla="*/ 93 h 186"/>
                              <a:gd name="T24" fmla="*/ 48 w 231"/>
                              <a:gd name="T25" fmla="*/ 130 h 186"/>
                              <a:gd name="T26" fmla="*/ 8 w 231"/>
                              <a:gd name="T27" fmla="*/ 186 h 186"/>
                              <a:gd name="T28" fmla="*/ 0 w 231"/>
                              <a:gd name="T29" fmla="*/ 186 h 186"/>
                              <a:gd name="T30" fmla="*/ 0 w 231"/>
                              <a:gd name="T31" fmla="*/ 167 h 18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31" h="186">
                                <a:moveTo>
                                  <a:pt x="0" y="167"/>
                                </a:moveTo>
                                <a:lnTo>
                                  <a:pt x="48" y="93"/>
                                </a:lnTo>
                                <a:lnTo>
                                  <a:pt x="112" y="19"/>
                                </a:lnTo>
                                <a:lnTo>
                                  <a:pt x="175" y="0"/>
                                </a:lnTo>
                                <a:lnTo>
                                  <a:pt x="199" y="0"/>
                                </a:lnTo>
                                <a:lnTo>
                                  <a:pt x="223" y="37"/>
                                </a:lnTo>
                                <a:lnTo>
                                  <a:pt x="231" y="74"/>
                                </a:lnTo>
                                <a:lnTo>
                                  <a:pt x="223" y="111"/>
                                </a:lnTo>
                                <a:lnTo>
                                  <a:pt x="215" y="130"/>
                                </a:lnTo>
                                <a:lnTo>
                                  <a:pt x="207" y="111"/>
                                </a:lnTo>
                                <a:lnTo>
                                  <a:pt x="160" y="74"/>
                                </a:lnTo>
                                <a:lnTo>
                                  <a:pt x="104" y="93"/>
                                </a:lnTo>
                                <a:lnTo>
                                  <a:pt x="48" y="130"/>
                                </a:lnTo>
                                <a:lnTo>
                                  <a:pt x="8" y="186"/>
                                </a:lnTo>
                                <a:lnTo>
                                  <a:pt x="0" y="186"/>
                                </a:lnTo>
                                <a:lnTo>
                                  <a:pt x="0" y="167"/>
                                </a:lnTo>
                                <a:close/>
                              </a:path>
                            </a:pathLst>
                          </a:custGeom>
                          <a:solidFill>
                            <a:srgbClr val="FFFFFF"/>
                          </a:solidFill>
                          <a:ln w="19050" cmpd="sng">
                            <a:solidFill>
                              <a:srgbClr val="FFFFFF"/>
                            </a:solidFill>
                            <a:prstDash val="solid"/>
                            <a:round/>
                            <a:headEnd/>
                            <a:tailEnd/>
                          </a:ln>
                        </wps:spPr>
                        <wps:bodyPr rot="0" vert="horz" wrap="square" lIns="91440" tIns="45720" rIns="91440" bIns="45720" anchor="t" anchorCtr="0" upright="1">
                          <a:noAutofit/>
                        </wps:bodyPr>
                      </wps:wsp>
                      <wps:wsp>
                        <wps:cNvPr id="47" name="Freeform 54"/>
                        <wps:cNvSpPr>
                          <a:spLocks/>
                        </wps:cNvSpPr>
                        <wps:spPr bwMode="auto">
                          <a:xfrm rot="-5400000">
                            <a:off x="10316" y="14221"/>
                            <a:ext cx="136" cy="286"/>
                          </a:xfrm>
                          <a:custGeom>
                            <a:avLst/>
                            <a:gdLst>
                              <a:gd name="T0" fmla="*/ 8 w 80"/>
                              <a:gd name="T1" fmla="*/ 0 h 427"/>
                              <a:gd name="T2" fmla="*/ 24 w 80"/>
                              <a:gd name="T3" fmla="*/ 0 h 427"/>
                              <a:gd name="T4" fmla="*/ 56 w 80"/>
                              <a:gd name="T5" fmla="*/ 55 h 427"/>
                              <a:gd name="T6" fmla="*/ 72 w 80"/>
                              <a:gd name="T7" fmla="*/ 111 h 427"/>
                              <a:gd name="T8" fmla="*/ 80 w 80"/>
                              <a:gd name="T9" fmla="*/ 204 h 427"/>
                              <a:gd name="T10" fmla="*/ 72 w 80"/>
                              <a:gd name="T11" fmla="*/ 297 h 427"/>
                              <a:gd name="T12" fmla="*/ 40 w 80"/>
                              <a:gd name="T13" fmla="*/ 408 h 427"/>
                              <a:gd name="T14" fmla="*/ 24 w 80"/>
                              <a:gd name="T15" fmla="*/ 427 h 427"/>
                              <a:gd name="T16" fmla="*/ 16 w 80"/>
                              <a:gd name="T17" fmla="*/ 427 h 427"/>
                              <a:gd name="T18" fmla="*/ 16 w 80"/>
                              <a:gd name="T19" fmla="*/ 408 h 427"/>
                              <a:gd name="T20" fmla="*/ 24 w 80"/>
                              <a:gd name="T21" fmla="*/ 371 h 427"/>
                              <a:gd name="T22" fmla="*/ 32 w 80"/>
                              <a:gd name="T23" fmla="*/ 297 h 427"/>
                              <a:gd name="T24" fmla="*/ 32 w 80"/>
                              <a:gd name="T25" fmla="*/ 241 h 427"/>
                              <a:gd name="T26" fmla="*/ 16 w 80"/>
                              <a:gd name="T27" fmla="*/ 148 h 427"/>
                              <a:gd name="T28" fmla="*/ 0 w 80"/>
                              <a:gd name="T29" fmla="*/ 74 h 427"/>
                              <a:gd name="T30" fmla="*/ 8 w 80"/>
                              <a:gd name="T31" fmla="*/ 0 h 4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80" h="427">
                                <a:moveTo>
                                  <a:pt x="8" y="0"/>
                                </a:moveTo>
                                <a:lnTo>
                                  <a:pt x="24" y="0"/>
                                </a:lnTo>
                                <a:lnTo>
                                  <a:pt x="56" y="55"/>
                                </a:lnTo>
                                <a:lnTo>
                                  <a:pt x="72" y="111"/>
                                </a:lnTo>
                                <a:lnTo>
                                  <a:pt x="80" y="204"/>
                                </a:lnTo>
                                <a:lnTo>
                                  <a:pt x="72" y="297"/>
                                </a:lnTo>
                                <a:lnTo>
                                  <a:pt x="40" y="408"/>
                                </a:lnTo>
                                <a:lnTo>
                                  <a:pt x="24" y="427"/>
                                </a:lnTo>
                                <a:lnTo>
                                  <a:pt x="16" y="427"/>
                                </a:lnTo>
                                <a:lnTo>
                                  <a:pt x="16" y="408"/>
                                </a:lnTo>
                                <a:lnTo>
                                  <a:pt x="24" y="371"/>
                                </a:lnTo>
                                <a:lnTo>
                                  <a:pt x="32" y="297"/>
                                </a:lnTo>
                                <a:lnTo>
                                  <a:pt x="32" y="241"/>
                                </a:lnTo>
                                <a:lnTo>
                                  <a:pt x="16" y="148"/>
                                </a:lnTo>
                                <a:lnTo>
                                  <a:pt x="0" y="74"/>
                                </a:lnTo>
                                <a:lnTo>
                                  <a:pt x="8" y="0"/>
                                </a:lnTo>
                                <a:close/>
                              </a:path>
                            </a:pathLst>
                          </a:custGeom>
                          <a:solidFill>
                            <a:srgbClr val="FFFFFF"/>
                          </a:solidFill>
                          <a:ln w="19050" cmpd="sng">
                            <a:solidFill>
                              <a:srgbClr val="FFFFFF"/>
                            </a:solidFill>
                            <a:prstDash val="solid"/>
                            <a:round/>
                            <a:headEnd/>
                            <a:tailEnd/>
                          </a:ln>
                        </wps:spPr>
                        <wps:bodyPr rot="0" vert="horz" wrap="square" lIns="91440" tIns="45720" rIns="91440" bIns="45720" anchor="t" anchorCtr="0" upright="1">
                          <a:noAutofit/>
                        </wps:bodyPr>
                      </wps:wsp>
                      <wps:wsp>
                        <wps:cNvPr id="48" name="Freeform 55"/>
                        <wps:cNvSpPr>
                          <a:spLocks/>
                        </wps:cNvSpPr>
                        <wps:spPr bwMode="auto">
                          <a:xfrm rot="-5400000">
                            <a:off x="-4635" y="8097"/>
                            <a:ext cx="13133" cy="510"/>
                          </a:xfrm>
                          <a:custGeom>
                            <a:avLst/>
                            <a:gdLst>
                              <a:gd name="T0" fmla="*/ 152 w 7736"/>
                              <a:gd name="T1" fmla="*/ 130 h 762"/>
                              <a:gd name="T2" fmla="*/ 56 w 7736"/>
                              <a:gd name="T3" fmla="*/ 298 h 762"/>
                              <a:gd name="T4" fmla="*/ 48 w 7736"/>
                              <a:gd name="T5" fmla="*/ 520 h 762"/>
                              <a:gd name="T6" fmla="*/ 104 w 7736"/>
                              <a:gd name="T7" fmla="*/ 650 h 762"/>
                              <a:gd name="T8" fmla="*/ 176 w 7736"/>
                              <a:gd name="T9" fmla="*/ 669 h 762"/>
                              <a:gd name="T10" fmla="*/ 232 w 7736"/>
                              <a:gd name="T11" fmla="*/ 576 h 762"/>
                              <a:gd name="T12" fmla="*/ 224 w 7736"/>
                              <a:gd name="T13" fmla="*/ 372 h 762"/>
                              <a:gd name="T14" fmla="*/ 152 w 7736"/>
                              <a:gd name="T15" fmla="*/ 335 h 762"/>
                              <a:gd name="T16" fmla="*/ 136 w 7736"/>
                              <a:gd name="T17" fmla="*/ 409 h 762"/>
                              <a:gd name="T18" fmla="*/ 168 w 7736"/>
                              <a:gd name="T19" fmla="*/ 483 h 762"/>
                              <a:gd name="T20" fmla="*/ 192 w 7736"/>
                              <a:gd name="T21" fmla="*/ 428 h 762"/>
                              <a:gd name="T22" fmla="*/ 184 w 7736"/>
                              <a:gd name="T23" fmla="*/ 539 h 762"/>
                              <a:gd name="T24" fmla="*/ 136 w 7736"/>
                              <a:gd name="T25" fmla="*/ 558 h 762"/>
                              <a:gd name="T26" fmla="*/ 104 w 7736"/>
                              <a:gd name="T27" fmla="*/ 483 h 762"/>
                              <a:gd name="T28" fmla="*/ 104 w 7736"/>
                              <a:gd name="T29" fmla="*/ 335 h 762"/>
                              <a:gd name="T30" fmla="*/ 152 w 7736"/>
                              <a:gd name="T31" fmla="*/ 242 h 762"/>
                              <a:gd name="T32" fmla="*/ 224 w 7736"/>
                              <a:gd name="T33" fmla="*/ 260 h 762"/>
                              <a:gd name="T34" fmla="*/ 271 w 7736"/>
                              <a:gd name="T35" fmla="*/ 390 h 762"/>
                              <a:gd name="T36" fmla="*/ 271 w 7736"/>
                              <a:gd name="T37" fmla="*/ 595 h 762"/>
                              <a:gd name="T38" fmla="*/ 208 w 7736"/>
                              <a:gd name="T39" fmla="*/ 743 h 762"/>
                              <a:gd name="T40" fmla="*/ 96 w 7736"/>
                              <a:gd name="T41" fmla="*/ 743 h 762"/>
                              <a:gd name="T42" fmla="*/ 8 w 7736"/>
                              <a:gd name="T43" fmla="*/ 520 h 762"/>
                              <a:gd name="T44" fmla="*/ 16 w 7736"/>
                              <a:gd name="T45" fmla="*/ 242 h 762"/>
                              <a:gd name="T46" fmla="*/ 136 w 7736"/>
                              <a:gd name="T47" fmla="*/ 38 h 762"/>
                              <a:gd name="T48" fmla="*/ 248 w 7736"/>
                              <a:gd name="T49" fmla="*/ 0 h 762"/>
                              <a:gd name="T50" fmla="*/ 7552 w 7736"/>
                              <a:gd name="T51" fmla="*/ 19 h 762"/>
                              <a:gd name="T52" fmla="*/ 7680 w 7736"/>
                              <a:gd name="T53" fmla="*/ 130 h 762"/>
                              <a:gd name="T54" fmla="*/ 7736 w 7736"/>
                              <a:gd name="T55" fmla="*/ 390 h 762"/>
                              <a:gd name="T56" fmla="*/ 7696 w 7736"/>
                              <a:gd name="T57" fmla="*/ 650 h 762"/>
                              <a:gd name="T58" fmla="*/ 7576 w 7736"/>
                              <a:gd name="T59" fmla="*/ 762 h 762"/>
                              <a:gd name="T60" fmla="*/ 7496 w 7736"/>
                              <a:gd name="T61" fmla="*/ 688 h 762"/>
                              <a:gd name="T62" fmla="*/ 7457 w 7736"/>
                              <a:gd name="T63" fmla="*/ 483 h 762"/>
                              <a:gd name="T64" fmla="*/ 7489 w 7736"/>
                              <a:gd name="T65" fmla="*/ 316 h 762"/>
                              <a:gd name="T66" fmla="*/ 7552 w 7736"/>
                              <a:gd name="T67" fmla="*/ 242 h 762"/>
                              <a:gd name="T68" fmla="*/ 7616 w 7736"/>
                              <a:gd name="T69" fmla="*/ 279 h 762"/>
                              <a:gd name="T70" fmla="*/ 7640 w 7736"/>
                              <a:gd name="T71" fmla="*/ 409 h 762"/>
                              <a:gd name="T72" fmla="*/ 7624 w 7736"/>
                              <a:gd name="T73" fmla="*/ 539 h 762"/>
                              <a:gd name="T74" fmla="*/ 7584 w 7736"/>
                              <a:gd name="T75" fmla="*/ 576 h 762"/>
                              <a:gd name="T76" fmla="*/ 7536 w 7736"/>
                              <a:gd name="T77" fmla="*/ 465 h 762"/>
                              <a:gd name="T78" fmla="*/ 7560 w 7736"/>
                              <a:gd name="T79" fmla="*/ 446 h 762"/>
                              <a:gd name="T80" fmla="*/ 7600 w 7736"/>
                              <a:gd name="T81" fmla="*/ 446 h 762"/>
                              <a:gd name="T82" fmla="*/ 7600 w 7736"/>
                              <a:gd name="T83" fmla="*/ 372 h 762"/>
                              <a:gd name="T84" fmla="*/ 7552 w 7736"/>
                              <a:gd name="T85" fmla="*/ 316 h 762"/>
                              <a:gd name="T86" fmla="*/ 7496 w 7736"/>
                              <a:gd name="T87" fmla="*/ 483 h 762"/>
                              <a:gd name="T88" fmla="*/ 7528 w 7736"/>
                              <a:gd name="T89" fmla="*/ 632 h 762"/>
                              <a:gd name="T90" fmla="*/ 7600 w 7736"/>
                              <a:gd name="T91" fmla="*/ 669 h 762"/>
                              <a:gd name="T92" fmla="*/ 7664 w 7736"/>
                              <a:gd name="T93" fmla="*/ 595 h 762"/>
                              <a:gd name="T94" fmla="*/ 7696 w 7736"/>
                              <a:gd name="T95" fmla="*/ 409 h 762"/>
                              <a:gd name="T96" fmla="*/ 7648 w 7736"/>
                              <a:gd name="T97" fmla="*/ 186 h 762"/>
                              <a:gd name="T98" fmla="*/ 7496 w 7736"/>
                              <a:gd name="T99" fmla="*/ 112 h 76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7736" h="762">
                                <a:moveTo>
                                  <a:pt x="240" y="112"/>
                                </a:moveTo>
                                <a:lnTo>
                                  <a:pt x="152" y="130"/>
                                </a:lnTo>
                                <a:lnTo>
                                  <a:pt x="96" y="186"/>
                                </a:lnTo>
                                <a:lnTo>
                                  <a:pt x="56" y="298"/>
                                </a:lnTo>
                                <a:lnTo>
                                  <a:pt x="40" y="409"/>
                                </a:lnTo>
                                <a:lnTo>
                                  <a:pt x="48" y="520"/>
                                </a:lnTo>
                                <a:lnTo>
                                  <a:pt x="72" y="595"/>
                                </a:lnTo>
                                <a:lnTo>
                                  <a:pt x="104" y="650"/>
                                </a:lnTo>
                                <a:lnTo>
                                  <a:pt x="144" y="669"/>
                                </a:lnTo>
                                <a:lnTo>
                                  <a:pt x="176" y="669"/>
                                </a:lnTo>
                                <a:lnTo>
                                  <a:pt x="208" y="632"/>
                                </a:lnTo>
                                <a:lnTo>
                                  <a:pt x="232" y="576"/>
                                </a:lnTo>
                                <a:lnTo>
                                  <a:pt x="240" y="483"/>
                                </a:lnTo>
                                <a:lnTo>
                                  <a:pt x="224" y="372"/>
                                </a:lnTo>
                                <a:lnTo>
                                  <a:pt x="192" y="316"/>
                                </a:lnTo>
                                <a:lnTo>
                                  <a:pt x="152" y="335"/>
                                </a:lnTo>
                                <a:lnTo>
                                  <a:pt x="144" y="372"/>
                                </a:lnTo>
                                <a:lnTo>
                                  <a:pt x="136" y="409"/>
                                </a:lnTo>
                                <a:lnTo>
                                  <a:pt x="144" y="446"/>
                                </a:lnTo>
                                <a:lnTo>
                                  <a:pt x="168" y="483"/>
                                </a:lnTo>
                                <a:lnTo>
                                  <a:pt x="184" y="446"/>
                                </a:lnTo>
                                <a:lnTo>
                                  <a:pt x="192" y="428"/>
                                </a:lnTo>
                                <a:lnTo>
                                  <a:pt x="200" y="465"/>
                                </a:lnTo>
                                <a:lnTo>
                                  <a:pt x="184" y="539"/>
                                </a:lnTo>
                                <a:lnTo>
                                  <a:pt x="152" y="576"/>
                                </a:lnTo>
                                <a:lnTo>
                                  <a:pt x="136" y="558"/>
                                </a:lnTo>
                                <a:lnTo>
                                  <a:pt x="112" y="539"/>
                                </a:lnTo>
                                <a:lnTo>
                                  <a:pt x="104" y="483"/>
                                </a:lnTo>
                                <a:lnTo>
                                  <a:pt x="96" y="409"/>
                                </a:lnTo>
                                <a:lnTo>
                                  <a:pt x="104" y="335"/>
                                </a:lnTo>
                                <a:lnTo>
                                  <a:pt x="128" y="279"/>
                                </a:lnTo>
                                <a:lnTo>
                                  <a:pt x="152" y="242"/>
                                </a:lnTo>
                                <a:lnTo>
                                  <a:pt x="192" y="242"/>
                                </a:lnTo>
                                <a:lnTo>
                                  <a:pt x="224" y="260"/>
                                </a:lnTo>
                                <a:lnTo>
                                  <a:pt x="255" y="316"/>
                                </a:lnTo>
                                <a:lnTo>
                                  <a:pt x="271" y="390"/>
                                </a:lnTo>
                                <a:lnTo>
                                  <a:pt x="279" y="483"/>
                                </a:lnTo>
                                <a:lnTo>
                                  <a:pt x="271" y="595"/>
                                </a:lnTo>
                                <a:lnTo>
                                  <a:pt x="240" y="688"/>
                                </a:lnTo>
                                <a:lnTo>
                                  <a:pt x="208" y="743"/>
                                </a:lnTo>
                                <a:lnTo>
                                  <a:pt x="168" y="762"/>
                                </a:lnTo>
                                <a:lnTo>
                                  <a:pt x="96" y="743"/>
                                </a:lnTo>
                                <a:lnTo>
                                  <a:pt x="40" y="650"/>
                                </a:lnTo>
                                <a:lnTo>
                                  <a:pt x="8" y="520"/>
                                </a:lnTo>
                                <a:lnTo>
                                  <a:pt x="0" y="390"/>
                                </a:lnTo>
                                <a:lnTo>
                                  <a:pt x="16" y="242"/>
                                </a:lnTo>
                                <a:lnTo>
                                  <a:pt x="64" y="130"/>
                                </a:lnTo>
                                <a:lnTo>
                                  <a:pt x="136" y="38"/>
                                </a:lnTo>
                                <a:lnTo>
                                  <a:pt x="192" y="19"/>
                                </a:lnTo>
                                <a:lnTo>
                                  <a:pt x="248" y="0"/>
                                </a:lnTo>
                                <a:lnTo>
                                  <a:pt x="7496" y="0"/>
                                </a:lnTo>
                                <a:lnTo>
                                  <a:pt x="7552" y="19"/>
                                </a:lnTo>
                                <a:lnTo>
                                  <a:pt x="7600" y="38"/>
                                </a:lnTo>
                                <a:lnTo>
                                  <a:pt x="7680" y="130"/>
                                </a:lnTo>
                                <a:lnTo>
                                  <a:pt x="7720" y="242"/>
                                </a:lnTo>
                                <a:lnTo>
                                  <a:pt x="7736" y="390"/>
                                </a:lnTo>
                                <a:lnTo>
                                  <a:pt x="7728" y="520"/>
                                </a:lnTo>
                                <a:lnTo>
                                  <a:pt x="7696" y="650"/>
                                </a:lnTo>
                                <a:lnTo>
                                  <a:pt x="7648" y="743"/>
                                </a:lnTo>
                                <a:lnTo>
                                  <a:pt x="7576" y="762"/>
                                </a:lnTo>
                                <a:lnTo>
                                  <a:pt x="7536" y="743"/>
                                </a:lnTo>
                                <a:lnTo>
                                  <a:pt x="7496" y="688"/>
                                </a:lnTo>
                                <a:lnTo>
                                  <a:pt x="7473" y="595"/>
                                </a:lnTo>
                                <a:lnTo>
                                  <a:pt x="7457" y="483"/>
                                </a:lnTo>
                                <a:lnTo>
                                  <a:pt x="7465" y="390"/>
                                </a:lnTo>
                                <a:lnTo>
                                  <a:pt x="7489" y="316"/>
                                </a:lnTo>
                                <a:lnTo>
                                  <a:pt x="7520" y="260"/>
                                </a:lnTo>
                                <a:lnTo>
                                  <a:pt x="7552" y="242"/>
                                </a:lnTo>
                                <a:lnTo>
                                  <a:pt x="7584" y="242"/>
                                </a:lnTo>
                                <a:lnTo>
                                  <a:pt x="7616" y="279"/>
                                </a:lnTo>
                                <a:lnTo>
                                  <a:pt x="7632" y="335"/>
                                </a:lnTo>
                                <a:lnTo>
                                  <a:pt x="7640" y="409"/>
                                </a:lnTo>
                                <a:lnTo>
                                  <a:pt x="7640" y="483"/>
                                </a:lnTo>
                                <a:lnTo>
                                  <a:pt x="7624" y="539"/>
                                </a:lnTo>
                                <a:lnTo>
                                  <a:pt x="7608" y="558"/>
                                </a:lnTo>
                                <a:lnTo>
                                  <a:pt x="7584" y="576"/>
                                </a:lnTo>
                                <a:lnTo>
                                  <a:pt x="7560" y="539"/>
                                </a:lnTo>
                                <a:lnTo>
                                  <a:pt x="7536" y="465"/>
                                </a:lnTo>
                                <a:lnTo>
                                  <a:pt x="7552" y="428"/>
                                </a:lnTo>
                                <a:lnTo>
                                  <a:pt x="7560" y="446"/>
                                </a:lnTo>
                                <a:lnTo>
                                  <a:pt x="7576" y="483"/>
                                </a:lnTo>
                                <a:lnTo>
                                  <a:pt x="7600" y="446"/>
                                </a:lnTo>
                                <a:lnTo>
                                  <a:pt x="7600" y="409"/>
                                </a:lnTo>
                                <a:lnTo>
                                  <a:pt x="7600" y="372"/>
                                </a:lnTo>
                                <a:lnTo>
                                  <a:pt x="7584" y="335"/>
                                </a:lnTo>
                                <a:lnTo>
                                  <a:pt x="7552" y="316"/>
                                </a:lnTo>
                                <a:lnTo>
                                  <a:pt x="7512" y="372"/>
                                </a:lnTo>
                                <a:lnTo>
                                  <a:pt x="7496" y="483"/>
                                </a:lnTo>
                                <a:lnTo>
                                  <a:pt x="7504" y="576"/>
                                </a:lnTo>
                                <a:lnTo>
                                  <a:pt x="7528" y="632"/>
                                </a:lnTo>
                                <a:lnTo>
                                  <a:pt x="7560" y="669"/>
                                </a:lnTo>
                                <a:lnTo>
                                  <a:pt x="7600" y="669"/>
                                </a:lnTo>
                                <a:lnTo>
                                  <a:pt x="7632" y="650"/>
                                </a:lnTo>
                                <a:lnTo>
                                  <a:pt x="7664" y="595"/>
                                </a:lnTo>
                                <a:lnTo>
                                  <a:pt x="7688" y="520"/>
                                </a:lnTo>
                                <a:lnTo>
                                  <a:pt x="7696" y="409"/>
                                </a:lnTo>
                                <a:lnTo>
                                  <a:pt x="7688" y="298"/>
                                </a:lnTo>
                                <a:lnTo>
                                  <a:pt x="7648" y="186"/>
                                </a:lnTo>
                                <a:lnTo>
                                  <a:pt x="7584" y="130"/>
                                </a:lnTo>
                                <a:lnTo>
                                  <a:pt x="7496" y="112"/>
                                </a:lnTo>
                                <a:lnTo>
                                  <a:pt x="240" y="112"/>
                                </a:lnTo>
                                <a:close/>
                              </a:path>
                            </a:pathLst>
                          </a:custGeom>
                          <a:solidFill>
                            <a:srgbClr val="B09870"/>
                          </a:solidFill>
                          <a:ln w="19050" cmpd="sng">
                            <a:solidFill>
                              <a:srgbClr val="000000"/>
                            </a:solidFill>
                            <a:round/>
                            <a:headEnd/>
                            <a:tailEnd/>
                          </a:ln>
                        </wps:spPr>
                        <wps:bodyPr rot="0" vert="horz" wrap="square" lIns="91440" tIns="45720" rIns="91440" bIns="45720" anchor="t" anchorCtr="0" upright="1">
                          <a:noAutofit/>
                        </wps:bodyPr>
                      </wps:wsp>
                      <wps:wsp>
                        <wps:cNvPr id="49" name="Freeform 56"/>
                        <wps:cNvSpPr>
                          <a:spLocks/>
                        </wps:cNvSpPr>
                        <wps:spPr bwMode="auto">
                          <a:xfrm rot="-5400000">
                            <a:off x="5936" y="-2525"/>
                            <a:ext cx="556" cy="7903"/>
                          </a:xfrm>
                          <a:custGeom>
                            <a:avLst/>
                            <a:gdLst>
                              <a:gd name="T0" fmla="*/ 327 w 327"/>
                              <a:gd name="T1" fmla="*/ 11366 h 11793"/>
                              <a:gd name="T2" fmla="*/ 279 w 327"/>
                              <a:gd name="T3" fmla="*/ 11645 h 11793"/>
                              <a:gd name="T4" fmla="*/ 168 w 327"/>
                              <a:gd name="T5" fmla="*/ 11793 h 11793"/>
                              <a:gd name="T6" fmla="*/ 48 w 327"/>
                              <a:gd name="T7" fmla="*/ 11700 h 11793"/>
                              <a:gd name="T8" fmla="*/ 0 w 327"/>
                              <a:gd name="T9" fmla="*/ 11422 h 11793"/>
                              <a:gd name="T10" fmla="*/ 40 w 327"/>
                              <a:gd name="T11" fmla="*/ 11236 h 11793"/>
                              <a:gd name="T12" fmla="*/ 120 w 327"/>
                              <a:gd name="T13" fmla="*/ 11143 h 11793"/>
                              <a:gd name="T14" fmla="*/ 199 w 327"/>
                              <a:gd name="T15" fmla="*/ 11217 h 11793"/>
                              <a:gd name="T16" fmla="*/ 231 w 327"/>
                              <a:gd name="T17" fmla="*/ 11366 h 11793"/>
                              <a:gd name="T18" fmla="*/ 215 w 327"/>
                              <a:gd name="T19" fmla="*/ 11515 h 11793"/>
                              <a:gd name="T20" fmla="*/ 152 w 327"/>
                              <a:gd name="T21" fmla="*/ 11570 h 11793"/>
                              <a:gd name="T22" fmla="*/ 104 w 327"/>
                              <a:gd name="T23" fmla="*/ 11533 h 11793"/>
                              <a:gd name="T24" fmla="*/ 88 w 327"/>
                              <a:gd name="T25" fmla="*/ 11440 h 11793"/>
                              <a:gd name="T26" fmla="*/ 128 w 327"/>
                              <a:gd name="T27" fmla="*/ 11329 h 11793"/>
                              <a:gd name="T28" fmla="*/ 136 w 327"/>
                              <a:gd name="T29" fmla="*/ 11385 h 11793"/>
                              <a:gd name="T30" fmla="*/ 136 w 327"/>
                              <a:gd name="T31" fmla="*/ 11477 h 11793"/>
                              <a:gd name="T32" fmla="*/ 176 w 327"/>
                              <a:gd name="T33" fmla="*/ 11477 h 11793"/>
                              <a:gd name="T34" fmla="*/ 191 w 327"/>
                              <a:gd name="T35" fmla="*/ 11366 h 11793"/>
                              <a:gd name="T36" fmla="*/ 128 w 327"/>
                              <a:gd name="T37" fmla="*/ 11236 h 11793"/>
                              <a:gd name="T38" fmla="*/ 56 w 327"/>
                              <a:gd name="T39" fmla="*/ 11310 h 11793"/>
                              <a:gd name="T40" fmla="*/ 40 w 327"/>
                              <a:gd name="T41" fmla="*/ 11477 h 11793"/>
                              <a:gd name="T42" fmla="*/ 72 w 327"/>
                              <a:gd name="T43" fmla="*/ 11626 h 11793"/>
                              <a:gd name="T44" fmla="*/ 152 w 327"/>
                              <a:gd name="T45" fmla="*/ 11700 h 11793"/>
                              <a:gd name="T46" fmla="*/ 247 w 327"/>
                              <a:gd name="T47" fmla="*/ 11589 h 11793"/>
                              <a:gd name="T48" fmla="*/ 287 w 327"/>
                              <a:gd name="T49" fmla="*/ 11236 h 11793"/>
                              <a:gd name="T50" fmla="*/ 279 w 327"/>
                              <a:gd name="T51" fmla="*/ 353 h 11793"/>
                              <a:gd name="T52" fmla="*/ 207 w 327"/>
                              <a:gd name="T53" fmla="*/ 130 h 11793"/>
                              <a:gd name="T54" fmla="*/ 112 w 327"/>
                              <a:gd name="T55" fmla="*/ 112 h 11793"/>
                              <a:gd name="T56" fmla="*/ 48 w 327"/>
                              <a:gd name="T57" fmla="*/ 242 h 11793"/>
                              <a:gd name="T58" fmla="*/ 40 w 327"/>
                              <a:gd name="T59" fmla="*/ 409 h 11793"/>
                              <a:gd name="T60" fmla="*/ 88 w 327"/>
                              <a:gd name="T61" fmla="*/ 539 h 11793"/>
                              <a:gd name="T62" fmla="*/ 168 w 327"/>
                              <a:gd name="T63" fmla="*/ 520 h 11793"/>
                              <a:gd name="T64" fmla="*/ 191 w 327"/>
                              <a:gd name="T65" fmla="*/ 353 h 11793"/>
                              <a:gd name="T66" fmla="*/ 152 w 327"/>
                              <a:gd name="T67" fmla="*/ 316 h 11793"/>
                              <a:gd name="T68" fmla="*/ 120 w 327"/>
                              <a:gd name="T69" fmla="*/ 390 h 11793"/>
                              <a:gd name="T70" fmla="*/ 152 w 327"/>
                              <a:gd name="T71" fmla="*/ 446 h 11793"/>
                              <a:gd name="T72" fmla="*/ 96 w 327"/>
                              <a:gd name="T73" fmla="*/ 427 h 11793"/>
                              <a:gd name="T74" fmla="*/ 88 w 327"/>
                              <a:gd name="T75" fmla="*/ 316 h 11793"/>
                              <a:gd name="T76" fmla="*/ 120 w 327"/>
                              <a:gd name="T77" fmla="*/ 242 h 11793"/>
                              <a:gd name="T78" fmla="*/ 191 w 327"/>
                              <a:gd name="T79" fmla="*/ 242 h 11793"/>
                              <a:gd name="T80" fmla="*/ 231 w 327"/>
                              <a:gd name="T81" fmla="*/ 353 h 11793"/>
                              <a:gd name="T82" fmla="*/ 215 w 327"/>
                              <a:gd name="T83" fmla="*/ 520 h 11793"/>
                              <a:gd name="T84" fmla="*/ 168 w 327"/>
                              <a:gd name="T85" fmla="*/ 632 h 11793"/>
                              <a:gd name="T86" fmla="*/ 80 w 327"/>
                              <a:gd name="T87" fmla="*/ 632 h 11793"/>
                              <a:gd name="T88" fmla="*/ 8 w 327"/>
                              <a:gd name="T89" fmla="*/ 483 h 11793"/>
                              <a:gd name="T90" fmla="*/ 16 w 327"/>
                              <a:gd name="T91" fmla="*/ 223 h 11793"/>
                              <a:gd name="T92" fmla="*/ 104 w 327"/>
                              <a:gd name="T93" fmla="*/ 19 h 11793"/>
                              <a:gd name="T94" fmla="*/ 223 w 327"/>
                              <a:gd name="T95" fmla="*/ 37 h 11793"/>
                              <a:gd name="T96" fmla="*/ 311 w 327"/>
                              <a:gd name="T97" fmla="*/ 316 h 11793"/>
                              <a:gd name="T98" fmla="*/ 327 w 327"/>
                              <a:gd name="T99" fmla="*/ 576 h 117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327" h="11793">
                                <a:moveTo>
                                  <a:pt x="327" y="11236"/>
                                </a:moveTo>
                                <a:lnTo>
                                  <a:pt x="327" y="11366"/>
                                </a:lnTo>
                                <a:lnTo>
                                  <a:pt x="311" y="11477"/>
                                </a:lnTo>
                                <a:lnTo>
                                  <a:pt x="279" y="11645"/>
                                </a:lnTo>
                                <a:lnTo>
                                  <a:pt x="223" y="11756"/>
                                </a:lnTo>
                                <a:lnTo>
                                  <a:pt x="168" y="11793"/>
                                </a:lnTo>
                                <a:lnTo>
                                  <a:pt x="104" y="11775"/>
                                </a:lnTo>
                                <a:lnTo>
                                  <a:pt x="48" y="11700"/>
                                </a:lnTo>
                                <a:lnTo>
                                  <a:pt x="16" y="11589"/>
                                </a:lnTo>
                                <a:lnTo>
                                  <a:pt x="0" y="11422"/>
                                </a:lnTo>
                                <a:lnTo>
                                  <a:pt x="8" y="11329"/>
                                </a:lnTo>
                                <a:lnTo>
                                  <a:pt x="40" y="11236"/>
                                </a:lnTo>
                                <a:lnTo>
                                  <a:pt x="80" y="11162"/>
                                </a:lnTo>
                                <a:lnTo>
                                  <a:pt x="120" y="11143"/>
                                </a:lnTo>
                                <a:lnTo>
                                  <a:pt x="168" y="11162"/>
                                </a:lnTo>
                                <a:lnTo>
                                  <a:pt x="199" y="11217"/>
                                </a:lnTo>
                                <a:lnTo>
                                  <a:pt x="215" y="11292"/>
                                </a:lnTo>
                                <a:lnTo>
                                  <a:pt x="231" y="11366"/>
                                </a:lnTo>
                                <a:lnTo>
                                  <a:pt x="231" y="11440"/>
                                </a:lnTo>
                                <a:lnTo>
                                  <a:pt x="215" y="11515"/>
                                </a:lnTo>
                                <a:lnTo>
                                  <a:pt x="191" y="11552"/>
                                </a:lnTo>
                                <a:lnTo>
                                  <a:pt x="152" y="11570"/>
                                </a:lnTo>
                                <a:lnTo>
                                  <a:pt x="120" y="11570"/>
                                </a:lnTo>
                                <a:lnTo>
                                  <a:pt x="104" y="11533"/>
                                </a:lnTo>
                                <a:lnTo>
                                  <a:pt x="88" y="11496"/>
                                </a:lnTo>
                                <a:lnTo>
                                  <a:pt x="88" y="11440"/>
                                </a:lnTo>
                                <a:lnTo>
                                  <a:pt x="96" y="11385"/>
                                </a:lnTo>
                                <a:lnTo>
                                  <a:pt x="128" y="11329"/>
                                </a:lnTo>
                                <a:lnTo>
                                  <a:pt x="152" y="11366"/>
                                </a:lnTo>
                                <a:lnTo>
                                  <a:pt x="136" y="11385"/>
                                </a:lnTo>
                                <a:lnTo>
                                  <a:pt x="120" y="11422"/>
                                </a:lnTo>
                                <a:lnTo>
                                  <a:pt x="136" y="11477"/>
                                </a:lnTo>
                                <a:lnTo>
                                  <a:pt x="152" y="11477"/>
                                </a:lnTo>
                                <a:lnTo>
                                  <a:pt x="176" y="11477"/>
                                </a:lnTo>
                                <a:lnTo>
                                  <a:pt x="191" y="11440"/>
                                </a:lnTo>
                                <a:lnTo>
                                  <a:pt x="191" y="11366"/>
                                </a:lnTo>
                                <a:lnTo>
                                  <a:pt x="168" y="11273"/>
                                </a:lnTo>
                                <a:lnTo>
                                  <a:pt x="128" y="11236"/>
                                </a:lnTo>
                                <a:lnTo>
                                  <a:pt x="88" y="11255"/>
                                </a:lnTo>
                                <a:lnTo>
                                  <a:pt x="56" y="11310"/>
                                </a:lnTo>
                                <a:lnTo>
                                  <a:pt x="40" y="11385"/>
                                </a:lnTo>
                                <a:lnTo>
                                  <a:pt x="40" y="11477"/>
                                </a:lnTo>
                                <a:lnTo>
                                  <a:pt x="48" y="11552"/>
                                </a:lnTo>
                                <a:lnTo>
                                  <a:pt x="72" y="11626"/>
                                </a:lnTo>
                                <a:lnTo>
                                  <a:pt x="112" y="11682"/>
                                </a:lnTo>
                                <a:lnTo>
                                  <a:pt x="152" y="11700"/>
                                </a:lnTo>
                                <a:lnTo>
                                  <a:pt x="207" y="11682"/>
                                </a:lnTo>
                                <a:lnTo>
                                  <a:pt x="247" y="11589"/>
                                </a:lnTo>
                                <a:lnTo>
                                  <a:pt x="279" y="11440"/>
                                </a:lnTo>
                                <a:lnTo>
                                  <a:pt x="287" y="11236"/>
                                </a:lnTo>
                                <a:lnTo>
                                  <a:pt x="287" y="557"/>
                                </a:lnTo>
                                <a:lnTo>
                                  <a:pt x="279" y="353"/>
                                </a:lnTo>
                                <a:lnTo>
                                  <a:pt x="247" y="223"/>
                                </a:lnTo>
                                <a:lnTo>
                                  <a:pt x="207" y="130"/>
                                </a:lnTo>
                                <a:lnTo>
                                  <a:pt x="152" y="93"/>
                                </a:lnTo>
                                <a:lnTo>
                                  <a:pt x="112" y="112"/>
                                </a:lnTo>
                                <a:lnTo>
                                  <a:pt x="72" y="167"/>
                                </a:lnTo>
                                <a:lnTo>
                                  <a:pt x="48" y="242"/>
                                </a:lnTo>
                                <a:lnTo>
                                  <a:pt x="40" y="335"/>
                                </a:lnTo>
                                <a:lnTo>
                                  <a:pt x="40" y="409"/>
                                </a:lnTo>
                                <a:lnTo>
                                  <a:pt x="56" y="483"/>
                                </a:lnTo>
                                <a:lnTo>
                                  <a:pt x="88" y="539"/>
                                </a:lnTo>
                                <a:lnTo>
                                  <a:pt x="128" y="557"/>
                                </a:lnTo>
                                <a:lnTo>
                                  <a:pt x="168" y="520"/>
                                </a:lnTo>
                                <a:lnTo>
                                  <a:pt x="191" y="446"/>
                                </a:lnTo>
                                <a:lnTo>
                                  <a:pt x="191" y="353"/>
                                </a:lnTo>
                                <a:lnTo>
                                  <a:pt x="176" y="335"/>
                                </a:lnTo>
                                <a:lnTo>
                                  <a:pt x="152" y="316"/>
                                </a:lnTo>
                                <a:lnTo>
                                  <a:pt x="136" y="335"/>
                                </a:lnTo>
                                <a:lnTo>
                                  <a:pt x="120" y="390"/>
                                </a:lnTo>
                                <a:lnTo>
                                  <a:pt x="136" y="427"/>
                                </a:lnTo>
                                <a:lnTo>
                                  <a:pt x="152" y="446"/>
                                </a:lnTo>
                                <a:lnTo>
                                  <a:pt x="128" y="465"/>
                                </a:lnTo>
                                <a:lnTo>
                                  <a:pt x="96" y="427"/>
                                </a:lnTo>
                                <a:lnTo>
                                  <a:pt x="88" y="353"/>
                                </a:lnTo>
                                <a:lnTo>
                                  <a:pt x="88" y="316"/>
                                </a:lnTo>
                                <a:lnTo>
                                  <a:pt x="104" y="279"/>
                                </a:lnTo>
                                <a:lnTo>
                                  <a:pt x="120" y="242"/>
                                </a:lnTo>
                                <a:lnTo>
                                  <a:pt x="152" y="223"/>
                                </a:lnTo>
                                <a:lnTo>
                                  <a:pt x="191" y="242"/>
                                </a:lnTo>
                                <a:lnTo>
                                  <a:pt x="215" y="297"/>
                                </a:lnTo>
                                <a:lnTo>
                                  <a:pt x="231" y="353"/>
                                </a:lnTo>
                                <a:lnTo>
                                  <a:pt x="231" y="446"/>
                                </a:lnTo>
                                <a:lnTo>
                                  <a:pt x="215" y="520"/>
                                </a:lnTo>
                                <a:lnTo>
                                  <a:pt x="199" y="595"/>
                                </a:lnTo>
                                <a:lnTo>
                                  <a:pt x="168" y="632"/>
                                </a:lnTo>
                                <a:lnTo>
                                  <a:pt x="120" y="650"/>
                                </a:lnTo>
                                <a:lnTo>
                                  <a:pt x="80" y="632"/>
                                </a:lnTo>
                                <a:lnTo>
                                  <a:pt x="40" y="576"/>
                                </a:lnTo>
                                <a:lnTo>
                                  <a:pt x="8" y="483"/>
                                </a:lnTo>
                                <a:lnTo>
                                  <a:pt x="0" y="390"/>
                                </a:lnTo>
                                <a:lnTo>
                                  <a:pt x="16" y="223"/>
                                </a:lnTo>
                                <a:lnTo>
                                  <a:pt x="48" y="93"/>
                                </a:lnTo>
                                <a:lnTo>
                                  <a:pt x="104" y="19"/>
                                </a:lnTo>
                                <a:lnTo>
                                  <a:pt x="168" y="0"/>
                                </a:lnTo>
                                <a:lnTo>
                                  <a:pt x="223" y="37"/>
                                </a:lnTo>
                                <a:lnTo>
                                  <a:pt x="279" y="149"/>
                                </a:lnTo>
                                <a:lnTo>
                                  <a:pt x="311" y="316"/>
                                </a:lnTo>
                                <a:lnTo>
                                  <a:pt x="327" y="446"/>
                                </a:lnTo>
                                <a:lnTo>
                                  <a:pt x="327" y="576"/>
                                </a:lnTo>
                                <a:lnTo>
                                  <a:pt x="327" y="11236"/>
                                </a:lnTo>
                                <a:close/>
                              </a:path>
                            </a:pathLst>
                          </a:custGeom>
                          <a:solidFill>
                            <a:srgbClr val="B09870"/>
                          </a:solidFill>
                          <a:ln w="19050" cmpd="sng">
                            <a:solidFill>
                              <a:srgbClr val="000000"/>
                            </a:solidFill>
                            <a:round/>
                            <a:headEnd/>
                            <a:tailEnd/>
                          </a:ln>
                        </wps:spPr>
                        <wps:bodyPr rot="0" vert="horz" wrap="square" lIns="91440" tIns="45720" rIns="91440" bIns="45720" anchor="t" anchorCtr="0" upright="1">
                          <a:noAutofit/>
                        </wps:bodyPr>
                      </wps:wsp>
                      <wps:wsp>
                        <wps:cNvPr id="50" name="Freeform 57"/>
                        <wps:cNvSpPr>
                          <a:spLocks/>
                        </wps:cNvSpPr>
                        <wps:spPr bwMode="auto">
                          <a:xfrm rot="-5400000">
                            <a:off x="3929" y="8097"/>
                            <a:ext cx="13133" cy="510"/>
                          </a:xfrm>
                          <a:custGeom>
                            <a:avLst/>
                            <a:gdLst>
                              <a:gd name="T0" fmla="*/ 152 w 7736"/>
                              <a:gd name="T1" fmla="*/ 650 h 761"/>
                              <a:gd name="T2" fmla="*/ 56 w 7736"/>
                              <a:gd name="T3" fmla="*/ 482 h 761"/>
                              <a:gd name="T4" fmla="*/ 48 w 7736"/>
                              <a:gd name="T5" fmla="*/ 260 h 761"/>
                              <a:gd name="T6" fmla="*/ 104 w 7736"/>
                              <a:gd name="T7" fmla="*/ 111 h 761"/>
                              <a:gd name="T8" fmla="*/ 176 w 7736"/>
                              <a:gd name="T9" fmla="*/ 92 h 761"/>
                              <a:gd name="T10" fmla="*/ 232 w 7736"/>
                              <a:gd name="T11" fmla="*/ 204 h 761"/>
                              <a:gd name="T12" fmla="*/ 224 w 7736"/>
                              <a:gd name="T13" fmla="*/ 390 h 761"/>
                              <a:gd name="T14" fmla="*/ 152 w 7736"/>
                              <a:gd name="T15" fmla="*/ 445 h 761"/>
                              <a:gd name="T16" fmla="*/ 136 w 7736"/>
                              <a:gd name="T17" fmla="*/ 352 h 761"/>
                              <a:gd name="T18" fmla="*/ 168 w 7736"/>
                              <a:gd name="T19" fmla="*/ 297 h 761"/>
                              <a:gd name="T20" fmla="*/ 192 w 7736"/>
                              <a:gd name="T21" fmla="*/ 352 h 761"/>
                              <a:gd name="T22" fmla="*/ 184 w 7736"/>
                              <a:gd name="T23" fmla="*/ 222 h 761"/>
                              <a:gd name="T24" fmla="*/ 136 w 7736"/>
                              <a:gd name="T25" fmla="*/ 204 h 761"/>
                              <a:gd name="T26" fmla="*/ 104 w 7736"/>
                              <a:gd name="T27" fmla="*/ 278 h 761"/>
                              <a:gd name="T28" fmla="*/ 104 w 7736"/>
                              <a:gd name="T29" fmla="*/ 445 h 761"/>
                              <a:gd name="T30" fmla="*/ 152 w 7736"/>
                              <a:gd name="T31" fmla="*/ 538 h 761"/>
                              <a:gd name="T32" fmla="*/ 224 w 7736"/>
                              <a:gd name="T33" fmla="*/ 520 h 761"/>
                              <a:gd name="T34" fmla="*/ 271 w 7736"/>
                              <a:gd name="T35" fmla="*/ 390 h 761"/>
                              <a:gd name="T36" fmla="*/ 271 w 7736"/>
                              <a:gd name="T37" fmla="*/ 185 h 761"/>
                              <a:gd name="T38" fmla="*/ 208 w 7736"/>
                              <a:gd name="T39" fmla="*/ 18 h 761"/>
                              <a:gd name="T40" fmla="*/ 96 w 7736"/>
                              <a:gd name="T41" fmla="*/ 37 h 761"/>
                              <a:gd name="T42" fmla="*/ 8 w 7736"/>
                              <a:gd name="T43" fmla="*/ 241 h 761"/>
                              <a:gd name="T44" fmla="*/ 16 w 7736"/>
                              <a:gd name="T45" fmla="*/ 520 h 761"/>
                              <a:gd name="T46" fmla="*/ 136 w 7736"/>
                              <a:gd name="T47" fmla="*/ 724 h 761"/>
                              <a:gd name="T48" fmla="*/ 248 w 7736"/>
                              <a:gd name="T49" fmla="*/ 761 h 761"/>
                              <a:gd name="T50" fmla="*/ 7552 w 7736"/>
                              <a:gd name="T51" fmla="*/ 761 h 761"/>
                              <a:gd name="T52" fmla="*/ 7680 w 7736"/>
                              <a:gd name="T53" fmla="*/ 650 h 761"/>
                              <a:gd name="T54" fmla="*/ 7736 w 7736"/>
                              <a:gd name="T55" fmla="*/ 390 h 761"/>
                              <a:gd name="T56" fmla="*/ 7696 w 7736"/>
                              <a:gd name="T57" fmla="*/ 130 h 761"/>
                              <a:gd name="T58" fmla="*/ 7576 w 7736"/>
                              <a:gd name="T59" fmla="*/ 0 h 761"/>
                              <a:gd name="T60" fmla="*/ 7496 w 7736"/>
                              <a:gd name="T61" fmla="*/ 92 h 761"/>
                              <a:gd name="T62" fmla="*/ 7457 w 7736"/>
                              <a:gd name="T63" fmla="*/ 278 h 761"/>
                              <a:gd name="T64" fmla="*/ 7489 w 7736"/>
                              <a:gd name="T65" fmla="*/ 464 h 761"/>
                              <a:gd name="T66" fmla="*/ 7552 w 7736"/>
                              <a:gd name="T67" fmla="*/ 538 h 761"/>
                              <a:gd name="T68" fmla="*/ 7616 w 7736"/>
                              <a:gd name="T69" fmla="*/ 501 h 761"/>
                              <a:gd name="T70" fmla="*/ 7640 w 7736"/>
                              <a:gd name="T71" fmla="*/ 352 h 761"/>
                              <a:gd name="T72" fmla="*/ 7624 w 7736"/>
                              <a:gd name="T73" fmla="*/ 241 h 761"/>
                              <a:gd name="T74" fmla="*/ 7584 w 7736"/>
                              <a:gd name="T75" fmla="*/ 204 h 761"/>
                              <a:gd name="T76" fmla="*/ 7536 w 7736"/>
                              <a:gd name="T77" fmla="*/ 297 h 761"/>
                              <a:gd name="T78" fmla="*/ 7560 w 7736"/>
                              <a:gd name="T79" fmla="*/ 315 h 761"/>
                              <a:gd name="T80" fmla="*/ 7600 w 7736"/>
                              <a:gd name="T81" fmla="*/ 315 h 761"/>
                              <a:gd name="T82" fmla="*/ 7600 w 7736"/>
                              <a:gd name="T83" fmla="*/ 408 h 761"/>
                              <a:gd name="T84" fmla="*/ 7552 w 7736"/>
                              <a:gd name="T85" fmla="*/ 445 h 761"/>
                              <a:gd name="T86" fmla="*/ 7496 w 7736"/>
                              <a:gd name="T87" fmla="*/ 297 h 761"/>
                              <a:gd name="T88" fmla="*/ 7528 w 7736"/>
                              <a:gd name="T89" fmla="*/ 130 h 761"/>
                              <a:gd name="T90" fmla="*/ 7600 w 7736"/>
                              <a:gd name="T91" fmla="*/ 92 h 761"/>
                              <a:gd name="T92" fmla="*/ 7664 w 7736"/>
                              <a:gd name="T93" fmla="*/ 167 h 761"/>
                              <a:gd name="T94" fmla="*/ 7696 w 7736"/>
                              <a:gd name="T95" fmla="*/ 352 h 761"/>
                              <a:gd name="T96" fmla="*/ 7648 w 7736"/>
                              <a:gd name="T97" fmla="*/ 575 h 761"/>
                              <a:gd name="T98" fmla="*/ 7496 w 7736"/>
                              <a:gd name="T99" fmla="*/ 668 h 7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7736" h="761">
                                <a:moveTo>
                                  <a:pt x="240" y="668"/>
                                </a:moveTo>
                                <a:lnTo>
                                  <a:pt x="152" y="650"/>
                                </a:lnTo>
                                <a:lnTo>
                                  <a:pt x="96" y="575"/>
                                </a:lnTo>
                                <a:lnTo>
                                  <a:pt x="56" y="482"/>
                                </a:lnTo>
                                <a:lnTo>
                                  <a:pt x="40" y="352"/>
                                </a:lnTo>
                                <a:lnTo>
                                  <a:pt x="48" y="260"/>
                                </a:lnTo>
                                <a:lnTo>
                                  <a:pt x="72" y="167"/>
                                </a:lnTo>
                                <a:lnTo>
                                  <a:pt x="104" y="111"/>
                                </a:lnTo>
                                <a:lnTo>
                                  <a:pt x="144" y="92"/>
                                </a:lnTo>
                                <a:lnTo>
                                  <a:pt x="176" y="92"/>
                                </a:lnTo>
                                <a:lnTo>
                                  <a:pt x="208" y="130"/>
                                </a:lnTo>
                                <a:lnTo>
                                  <a:pt x="232" y="204"/>
                                </a:lnTo>
                                <a:lnTo>
                                  <a:pt x="240" y="297"/>
                                </a:lnTo>
                                <a:lnTo>
                                  <a:pt x="224" y="390"/>
                                </a:lnTo>
                                <a:lnTo>
                                  <a:pt x="192" y="445"/>
                                </a:lnTo>
                                <a:lnTo>
                                  <a:pt x="152" y="445"/>
                                </a:lnTo>
                                <a:lnTo>
                                  <a:pt x="144" y="408"/>
                                </a:lnTo>
                                <a:lnTo>
                                  <a:pt x="136" y="352"/>
                                </a:lnTo>
                                <a:lnTo>
                                  <a:pt x="144" y="315"/>
                                </a:lnTo>
                                <a:lnTo>
                                  <a:pt x="168" y="297"/>
                                </a:lnTo>
                                <a:lnTo>
                                  <a:pt x="184" y="315"/>
                                </a:lnTo>
                                <a:lnTo>
                                  <a:pt x="192" y="352"/>
                                </a:lnTo>
                                <a:lnTo>
                                  <a:pt x="200" y="297"/>
                                </a:lnTo>
                                <a:lnTo>
                                  <a:pt x="184" y="222"/>
                                </a:lnTo>
                                <a:lnTo>
                                  <a:pt x="152" y="204"/>
                                </a:lnTo>
                                <a:lnTo>
                                  <a:pt x="136" y="204"/>
                                </a:lnTo>
                                <a:lnTo>
                                  <a:pt x="112" y="241"/>
                                </a:lnTo>
                                <a:lnTo>
                                  <a:pt x="104" y="278"/>
                                </a:lnTo>
                                <a:lnTo>
                                  <a:pt x="96" y="352"/>
                                </a:lnTo>
                                <a:lnTo>
                                  <a:pt x="104" y="445"/>
                                </a:lnTo>
                                <a:lnTo>
                                  <a:pt x="128" y="501"/>
                                </a:lnTo>
                                <a:lnTo>
                                  <a:pt x="152" y="538"/>
                                </a:lnTo>
                                <a:lnTo>
                                  <a:pt x="192" y="538"/>
                                </a:lnTo>
                                <a:lnTo>
                                  <a:pt x="224" y="520"/>
                                </a:lnTo>
                                <a:lnTo>
                                  <a:pt x="255" y="464"/>
                                </a:lnTo>
                                <a:lnTo>
                                  <a:pt x="271" y="390"/>
                                </a:lnTo>
                                <a:lnTo>
                                  <a:pt x="279" y="278"/>
                                </a:lnTo>
                                <a:lnTo>
                                  <a:pt x="271" y="185"/>
                                </a:lnTo>
                                <a:lnTo>
                                  <a:pt x="240" y="92"/>
                                </a:lnTo>
                                <a:lnTo>
                                  <a:pt x="208" y="18"/>
                                </a:lnTo>
                                <a:lnTo>
                                  <a:pt x="168" y="0"/>
                                </a:lnTo>
                                <a:lnTo>
                                  <a:pt x="96" y="37"/>
                                </a:lnTo>
                                <a:lnTo>
                                  <a:pt x="40" y="130"/>
                                </a:lnTo>
                                <a:lnTo>
                                  <a:pt x="8" y="241"/>
                                </a:lnTo>
                                <a:lnTo>
                                  <a:pt x="0" y="390"/>
                                </a:lnTo>
                                <a:lnTo>
                                  <a:pt x="16" y="520"/>
                                </a:lnTo>
                                <a:lnTo>
                                  <a:pt x="64" y="650"/>
                                </a:lnTo>
                                <a:lnTo>
                                  <a:pt x="136" y="724"/>
                                </a:lnTo>
                                <a:lnTo>
                                  <a:pt x="192" y="761"/>
                                </a:lnTo>
                                <a:lnTo>
                                  <a:pt x="248" y="761"/>
                                </a:lnTo>
                                <a:lnTo>
                                  <a:pt x="7496" y="761"/>
                                </a:lnTo>
                                <a:lnTo>
                                  <a:pt x="7552" y="761"/>
                                </a:lnTo>
                                <a:lnTo>
                                  <a:pt x="7600" y="724"/>
                                </a:lnTo>
                                <a:lnTo>
                                  <a:pt x="7680" y="650"/>
                                </a:lnTo>
                                <a:lnTo>
                                  <a:pt x="7720" y="520"/>
                                </a:lnTo>
                                <a:lnTo>
                                  <a:pt x="7736" y="390"/>
                                </a:lnTo>
                                <a:lnTo>
                                  <a:pt x="7728" y="241"/>
                                </a:lnTo>
                                <a:lnTo>
                                  <a:pt x="7696" y="130"/>
                                </a:lnTo>
                                <a:lnTo>
                                  <a:pt x="7648" y="37"/>
                                </a:lnTo>
                                <a:lnTo>
                                  <a:pt x="7576" y="0"/>
                                </a:lnTo>
                                <a:lnTo>
                                  <a:pt x="7536" y="18"/>
                                </a:lnTo>
                                <a:lnTo>
                                  <a:pt x="7496" y="92"/>
                                </a:lnTo>
                                <a:lnTo>
                                  <a:pt x="7473" y="185"/>
                                </a:lnTo>
                                <a:lnTo>
                                  <a:pt x="7457" y="278"/>
                                </a:lnTo>
                                <a:lnTo>
                                  <a:pt x="7465" y="390"/>
                                </a:lnTo>
                                <a:lnTo>
                                  <a:pt x="7489" y="464"/>
                                </a:lnTo>
                                <a:lnTo>
                                  <a:pt x="7520" y="520"/>
                                </a:lnTo>
                                <a:lnTo>
                                  <a:pt x="7552" y="538"/>
                                </a:lnTo>
                                <a:lnTo>
                                  <a:pt x="7584" y="538"/>
                                </a:lnTo>
                                <a:lnTo>
                                  <a:pt x="7616" y="501"/>
                                </a:lnTo>
                                <a:lnTo>
                                  <a:pt x="7632" y="445"/>
                                </a:lnTo>
                                <a:lnTo>
                                  <a:pt x="7640" y="352"/>
                                </a:lnTo>
                                <a:lnTo>
                                  <a:pt x="7640" y="278"/>
                                </a:lnTo>
                                <a:lnTo>
                                  <a:pt x="7624" y="241"/>
                                </a:lnTo>
                                <a:lnTo>
                                  <a:pt x="7608" y="204"/>
                                </a:lnTo>
                                <a:lnTo>
                                  <a:pt x="7584" y="204"/>
                                </a:lnTo>
                                <a:lnTo>
                                  <a:pt x="7560" y="222"/>
                                </a:lnTo>
                                <a:lnTo>
                                  <a:pt x="7536" y="297"/>
                                </a:lnTo>
                                <a:lnTo>
                                  <a:pt x="7552" y="352"/>
                                </a:lnTo>
                                <a:lnTo>
                                  <a:pt x="7560" y="315"/>
                                </a:lnTo>
                                <a:lnTo>
                                  <a:pt x="7576" y="297"/>
                                </a:lnTo>
                                <a:lnTo>
                                  <a:pt x="7600" y="315"/>
                                </a:lnTo>
                                <a:lnTo>
                                  <a:pt x="7600" y="352"/>
                                </a:lnTo>
                                <a:lnTo>
                                  <a:pt x="7600" y="408"/>
                                </a:lnTo>
                                <a:lnTo>
                                  <a:pt x="7584" y="445"/>
                                </a:lnTo>
                                <a:lnTo>
                                  <a:pt x="7552" y="445"/>
                                </a:lnTo>
                                <a:lnTo>
                                  <a:pt x="7512" y="390"/>
                                </a:lnTo>
                                <a:lnTo>
                                  <a:pt x="7496" y="297"/>
                                </a:lnTo>
                                <a:lnTo>
                                  <a:pt x="7504" y="204"/>
                                </a:lnTo>
                                <a:lnTo>
                                  <a:pt x="7528" y="130"/>
                                </a:lnTo>
                                <a:lnTo>
                                  <a:pt x="7560" y="92"/>
                                </a:lnTo>
                                <a:lnTo>
                                  <a:pt x="7600" y="92"/>
                                </a:lnTo>
                                <a:lnTo>
                                  <a:pt x="7632" y="111"/>
                                </a:lnTo>
                                <a:lnTo>
                                  <a:pt x="7664" y="167"/>
                                </a:lnTo>
                                <a:lnTo>
                                  <a:pt x="7688" y="260"/>
                                </a:lnTo>
                                <a:lnTo>
                                  <a:pt x="7696" y="352"/>
                                </a:lnTo>
                                <a:lnTo>
                                  <a:pt x="7688" y="482"/>
                                </a:lnTo>
                                <a:lnTo>
                                  <a:pt x="7648" y="575"/>
                                </a:lnTo>
                                <a:lnTo>
                                  <a:pt x="7584" y="650"/>
                                </a:lnTo>
                                <a:lnTo>
                                  <a:pt x="7496" y="668"/>
                                </a:lnTo>
                                <a:lnTo>
                                  <a:pt x="240" y="668"/>
                                </a:lnTo>
                                <a:close/>
                              </a:path>
                            </a:pathLst>
                          </a:custGeom>
                          <a:solidFill>
                            <a:srgbClr val="B09870"/>
                          </a:solidFill>
                          <a:ln w="19050" cmpd="sng">
                            <a:solidFill>
                              <a:srgbClr val="000000"/>
                            </a:solidFill>
                            <a:round/>
                            <a:headEnd/>
                            <a:tailEnd/>
                          </a:ln>
                        </wps:spPr>
                        <wps:bodyPr rot="0" vert="horz" wrap="square" lIns="91440" tIns="45720" rIns="91440" bIns="45720" anchor="t" anchorCtr="0" upright="1">
                          <a:noAutofit/>
                        </wps:bodyPr>
                      </wps:wsp>
                      <wps:wsp>
                        <wps:cNvPr id="51" name="Freeform 58"/>
                        <wps:cNvSpPr>
                          <a:spLocks/>
                        </wps:cNvSpPr>
                        <wps:spPr bwMode="auto">
                          <a:xfrm rot="-5400000">
                            <a:off x="5937" y="11326"/>
                            <a:ext cx="556" cy="7903"/>
                          </a:xfrm>
                          <a:custGeom>
                            <a:avLst/>
                            <a:gdLst>
                              <a:gd name="T0" fmla="*/ 56 w 327"/>
                              <a:gd name="T1" fmla="*/ 11440 h 11793"/>
                              <a:gd name="T2" fmla="*/ 128 w 327"/>
                              <a:gd name="T3" fmla="*/ 11682 h 11793"/>
                              <a:gd name="T4" fmla="*/ 223 w 327"/>
                              <a:gd name="T5" fmla="*/ 11682 h 11793"/>
                              <a:gd name="T6" fmla="*/ 279 w 327"/>
                              <a:gd name="T7" fmla="*/ 11552 h 11793"/>
                              <a:gd name="T8" fmla="*/ 287 w 327"/>
                              <a:gd name="T9" fmla="*/ 11385 h 11793"/>
                              <a:gd name="T10" fmla="*/ 247 w 327"/>
                              <a:gd name="T11" fmla="*/ 11255 h 11793"/>
                              <a:gd name="T12" fmla="*/ 159 w 327"/>
                              <a:gd name="T13" fmla="*/ 11273 h 11793"/>
                              <a:gd name="T14" fmla="*/ 144 w 327"/>
                              <a:gd name="T15" fmla="*/ 11440 h 11793"/>
                              <a:gd name="T16" fmla="*/ 175 w 327"/>
                              <a:gd name="T17" fmla="*/ 11477 h 11793"/>
                              <a:gd name="T18" fmla="*/ 207 w 327"/>
                              <a:gd name="T19" fmla="*/ 11422 h 11793"/>
                              <a:gd name="T20" fmla="*/ 183 w 327"/>
                              <a:gd name="T21" fmla="*/ 11366 h 11793"/>
                              <a:gd name="T22" fmla="*/ 231 w 327"/>
                              <a:gd name="T23" fmla="*/ 11385 h 11793"/>
                              <a:gd name="T24" fmla="*/ 239 w 327"/>
                              <a:gd name="T25" fmla="*/ 11496 h 11793"/>
                              <a:gd name="T26" fmla="*/ 207 w 327"/>
                              <a:gd name="T27" fmla="*/ 11570 h 11793"/>
                              <a:gd name="T28" fmla="*/ 144 w 327"/>
                              <a:gd name="T29" fmla="*/ 11552 h 11793"/>
                              <a:gd name="T30" fmla="*/ 104 w 327"/>
                              <a:gd name="T31" fmla="*/ 11440 h 11793"/>
                              <a:gd name="T32" fmla="*/ 112 w 327"/>
                              <a:gd name="T33" fmla="*/ 11292 h 11793"/>
                              <a:gd name="T34" fmla="*/ 167 w 327"/>
                              <a:gd name="T35" fmla="*/ 11162 h 11793"/>
                              <a:gd name="T36" fmla="*/ 255 w 327"/>
                              <a:gd name="T37" fmla="*/ 11162 h 11793"/>
                              <a:gd name="T38" fmla="*/ 319 w 327"/>
                              <a:gd name="T39" fmla="*/ 11329 h 11793"/>
                              <a:gd name="T40" fmla="*/ 319 w 327"/>
                              <a:gd name="T41" fmla="*/ 11589 h 11793"/>
                              <a:gd name="T42" fmla="*/ 223 w 327"/>
                              <a:gd name="T43" fmla="*/ 11775 h 11793"/>
                              <a:gd name="T44" fmla="*/ 104 w 327"/>
                              <a:gd name="T45" fmla="*/ 11756 h 11793"/>
                              <a:gd name="T46" fmla="*/ 16 w 327"/>
                              <a:gd name="T47" fmla="*/ 11477 h 11793"/>
                              <a:gd name="T48" fmla="*/ 0 w 327"/>
                              <a:gd name="T49" fmla="*/ 11236 h 11793"/>
                              <a:gd name="T50" fmla="*/ 8 w 327"/>
                              <a:gd name="T51" fmla="*/ 446 h 11793"/>
                              <a:gd name="T52" fmla="*/ 56 w 327"/>
                              <a:gd name="T53" fmla="*/ 149 h 11793"/>
                              <a:gd name="T54" fmla="*/ 167 w 327"/>
                              <a:gd name="T55" fmla="*/ 0 h 11793"/>
                              <a:gd name="T56" fmla="*/ 279 w 327"/>
                              <a:gd name="T57" fmla="*/ 93 h 11793"/>
                              <a:gd name="T58" fmla="*/ 327 w 327"/>
                              <a:gd name="T59" fmla="*/ 390 h 11793"/>
                              <a:gd name="T60" fmla="*/ 295 w 327"/>
                              <a:gd name="T61" fmla="*/ 576 h 11793"/>
                              <a:gd name="T62" fmla="*/ 207 w 327"/>
                              <a:gd name="T63" fmla="*/ 650 h 11793"/>
                              <a:gd name="T64" fmla="*/ 136 w 327"/>
                              <a:gd name="T65" fmla="*/ 595 h 11793"/>
                              <a:gd name="T66" fmla="*/ 104 w 327"/>
                              <a:gd name="T67" fmla="*/ 446 h 11793"/>
                              <a:gd name="T68" fmla="*/ 120 w 327"/>
                              <a:gd name="T69" fmla="*/ 297 h 11793"/>
                              <a:gd name="T70" fmla="*/ 175 w 327"/>
                              <a:gd name="T71" fmla="*/ 223 h 11793"/>
                              <a:gd name="T72" fmla="*/ 231 w 327"/>
                              <a:gd name="T73" fmla="*/ 279 h 11793"/>
                              <a:gd name="T74" fmla="*/ 247 w 327"/>
                              <a:gd name="T75" fmla="*/ 353 h 11793"/>
                              <a:gd name="T76" fmla="*/ 199 w 327"/>
                              <a:gd name="T77" fmla="*/ 465 h 11793"/>
                              <a:gd name="T78" fmla="*/ 191 w 327"/>
                              <a:gd name="T79" fmla="*/ 427 h 11793"/>
                              <a:gd name="T80" fmla="*/ 199 w 327"/>
                              <a:gd name="T81" fmla="*/ 335 h 11793"/>
                              <a:gd name="T82" fmla="*/ 151 w 327"/>
                              <a:gd name="T83" fmla="*/ 335 h 11793"/>
                              <a:gd name="T84" fmla="*/ 136 w 327"/>
                              <a:gd name="T85" fmla="*/ 446 h 11793"/>
                              <a:gd name="T86" fmla="*/ 207 w 327"/>
                              <a:gd name="T87" fmla="*/ 557 h 11793"/>
                              <a:gd name="T88" fmla="*/ 271 w 327"/>
                              <a:gd name="T89" fmla="*/ 483 h 11793"/>
                              <a:gd name="T90" fmla="*/ 287 w 327"/>
                              <a:gd name="T91" fmla="*/ 335 h 11793"/>
                              <a:gd name="T92" fmla="*/ 255 w 327"/>
                              <a:gd name="T93" fmla="*/ 167 h 11793"/>
                              <a:gd name="T94" fmla="*/ 175 w 327"/>
                              <a:gd name="T95" fmla="*/ 93 h 11793"/>
                              <a:gd name="T96" fmla="*/ 80 w 327"/>
                              <a:gd name="T97" fmla="*/ 223 h 11793"/>
                              <a:gd name="T98" fmla="*/ 48 w 327"/>
                              <a:gd name="T99" fmla="*/ 557 h 117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327" h="11793">
                                <a:moveTo>
                                  <a:pt x="48" y="11236"/>
                                </a:moveTo>
                                <a:lnTo>
                                  <a:pt x="56" y="11440"/>
                                </a:lnTo>
                                <a:lnTo>
                                  <a:pt x="80" y="11589"/>
                                </a:lnTo>
                                <a:lnTo>
                                  <a:pt x="128" y="11682"/>
                                </a:lnTo>
                                <a:lnTo>
                                  <a:pt x="175" y="11700"/>
                                </a:lnTo>
                                <a:lnTo>
                                  <a:pt x="223" y="11682"/>
                                </a:lnTo>
                                <a:lnTo>
                                  <a:pt x="255" y="11626"/>
                                </a:lnTo>
                                <a:lnTo>
                                  <a:pt x="279" y="11552"/>
                                </a:lnTo>
                                <a:lnTo>
                                  <a:pt x="287" y="11477"/>
                                </a:lnTo>
                                <a:lnTo>
                                  <a:pt x="287" y="11385"/>
                                </a:lnTo>
                                <a:lnTo>
                                  <a:pt x="271" y="11310"/>
                                </a:lnTo>
                                <a:lnTo>
                                  <a:pt x="247" y="11255"/>
                                </a:lnTo>
                                <a:lnTo>
                                  <a:pt x="207" y="11236"/>
                                </a:lnTo>
                                <a:lnTo>
                                  <a:pt x="159" y="11273"/>
                                </a:lnTo>
                                <a:lnTo>
                                  <a:pt x="136" y="11366"/>
                                </a:lnTo>
                                <a:lnTo>
                                  <a:pt x="144" y="11440"/>
                                </a:lnTo>
                                <a:lnTo>
                                  <a:pt x="151" y="11477"/>
                                </a:lnTo>
                                <a:lnTo>
                                  <a:pt x="175" y="11477"/>
                                </a:lnTo>
                                <a:lnTo>
                                  <a:pt x="199" y="11477"/>
                                </a:lnTo>
                                <a:lnTo>
                                  <a:pt x="207" y="11422"/>
                                </a:lnTo>
                                <a:lnTo>
                                  <a:pt x="191" y="11385"/>
                                </a:lnTo>
                                <a:lnTo>
                                  <a:pt x="183" y="11366"/>
                                </a:lnTo>
                                <a:lnTo>
                                  <a:pt x="199" y="11329"/>
                                </a:lnTo>
                                <a:lnTo>
                                  <a:pt x="231" y="11385"/>
                                </a:lnTo>
                                <a:lnTo>
                                  <a:pt x="247" y="11440"/>
                                </a:lnTo>
                                <a:lnTo>
                                  <a:pt x="239" y="11496"/>
                                </a:lnTo>
                                <a:lnTo>
                                  <a:pt x="231" y="11533"/>
                                </a:lnTo>
                                <a:lnTo>
                                  <a:pt x="207" y="11570"/>
                                </a:lnTo>
                                <a:lnTo>
                                  <a:pt x="175" y="11570"/>
                                </a:lnTo>
                                <a:lnTo>
                                  <a:pt x="144" y="11552"/>
                                </a:lnTo>
                                <a:lnTo>
                                  <a:pt x="120" y="11515"/>
                                </a:lnTo>
                                <a:lnTo>
                                  <a:pt x="104" y="11440"/>
                                </a:lnTo>
                                <a:lnTo>
                                  <a:pt x="104" y="11366"/>
                                </a:lnTo>
                                <a:lnTo>
                                  <a:pt x="112" y="11292"/>
                                </a:lnTo>
                                <a:lnTo>
                                  <a:pt x="136" y="11217"/>
                                </a:lnTo>
                                <a:lnTo>
                                  <a:pt x="167" y="11162"/>
                                </a:lnTo>
                                <a:lnTo>
                                  <a:pt x="207" y="11143"/>
                                </a:lnTo>
                                <a:lnTo>
                                  <a:pt x="255" y="11162"/>
                                </a:lnTo>
                                <a:lnTo>
                                  <a:pt x="295" y="11236"/>
                                </a:lnTo>
                                <a:lnTo>
                                  <a:pt x="319" y="11329"/>
                                </a:lnTo>
                                <a:lnTo>
                                  <a:pt x="327" y="11422"/>
                                </a:lnTo>
                                <a:lnTo>
                                  <a:pt x="319" y="11589"/>
                                </a:lnTo>
                                <a:lnTo>
                                  <a:pt x="279" y="11700"/>
                                </a:lnTo>
                                <a:lnTo>
                                  <a:pt x="223" y="11775"/>
                                </a:lnTo>
                                <a:lnTo>
                                  <a:pt x="167" y="11793"/>
                                </a:lnTo>
                                <a:lnTo>
                                  <a:pt x="104" y="11756"/>
                                </a:lnTo>
                                <a:lnTo>
                                  <a:pt x="56" y="11645"/>
                                </a:lnTo>
                                <a:lnTo>
                                  <a:pt x="16" y="11477"/>
                                </a:lnTo>
                                <a:lnTo>
                                  <a:pt x="8" y="11366"/>
                                </a:lnTo>
                                <a:lnTo>
                                  <a:pt x="0" y="11236"/>
                                </a:lnTo>
                                <a:lnTo>
                                  <a:pt x="0" y="576"/>
                                </a:lnTo>
                                <a:lnTo>
                                  <a:pt x="8" y="446"/>
                                </a:lnTo>
                                <a:lnTo>
                                  <a:pt x="16" y="316"/>
                                </a:lnTo>
                                <a:lnTo>
                                  <a:pt x="56" y="149"/>
                                </a:lnTo>
                                <a:lnTo>
                                  <a:pt x="104" y="37"/>
                                </a:lnTo>
                                <a:lnTo>
                                  <a:pt x="167" y="0"/>
                                </a:lnTo>
                                <a:lnTo>
                                  <a:pt x="223" y="19"/>
                                </a:lnTo>
                                <a:lnTo>
                                  <a:pt x="279" y="93"/>
                                </a:lnTo>
                                <a:lnTo>
                                  <a:pt x="319" y="223"/>
                                </a:lnTo>
                                <a:lnTo>
                                  <a:pt x="327" y="390"/>
                                </a:lnTo>
                                <a:lnTo>
                                  <a:pt x="319" y="483"/>
                                </a:lnTo>
                                <a:lnTo>
                                  <a:pt x="295" y="576"/>
                                </a:lnTo>
                                <a:lnTo>
                                  <a:pt x="255" y="632"/>
                                </a:lnTo>
                                <a:lnTo>
                                  <a:pt x="207" y="650"/>
                                </a:lnTo>
                                <a:lnTo>
                                  <a:pt x="167" y="632"/>
                                </a:lnTo>
                                <a:lnTo>
                                  <a:pt x="136" y="595"/>
                                </a:lnTo>
                                <a:lnTo>
                                  <a:pt x="112" y="520"/>
                                </a:lnTo>
                                <a:lnTo>
                                  <a:pt x="104" y="446"/>
                                </a:lnTo>
                                <a:lnTo>
                                  <a:pt x="104" y="353"/>
                                </a:lnTo>
                                <a:lnTo>
                                  <a:pt x="120" y="297"/>
                                </a:lnTo>
                                <a:lnTo>
                                  <a:pt x="144" y="242"/>
                                </a:lnTo>
                                <a:lnTo>
                                  <a:pt x="175" y="223"/>
                                </a:lnTo>
                                <a:lnTo>
                                  <a:pt x="207" y="242"/>
                                </a:lnTo>
                                <a:lnTo>
                                  <a:pt x="231" y="279"/>
                                </a:lnTo>
                                <a:lnTo>
                                  <a:pt x="239" y="316"/>
                                </a:lnTo>
                                <a:lnTo>
                                  <a:pt x="247" y="353"/>
                                </a:lnTo>
                                <a:lnTo>
                                  <a:pt x="231" y="427"/>
                                </a:lnTo>
                                <a:lnTo>
                                  <a:pt x="199" y="465"/>
                                </a:lnTo>
                                <a:lnTo>
                                  <a:pt x="183" y="446"/>
                                </a:lnTo>
                                <a:lnTo>
                                  <a:pt x="191" y="427"/>
                                </a:lnTo>
                                <a:lnTo>
                                  <a:pt x="207" y="390"/>
                                </a:lnTo>
                                <a:lnTo>
                                  <a:pt x="199" y="335"/>
                                </a:lnTo>
                                <a:lnTo>
                                  <a:pt x="175" y="316"/>
                                </a:lnTo>
                                <a:lnTo>
                                  <a:pt x="151" y="335"/>
                                </a:lnTo>
                                <a:lnTo>
                                  <a:pt x="144" y="353"/>
                                </a:lnTo>
                                <a:lnTo>
                                  <a:pt x="136" y="446"/>
                                </a:lnTo>
                                <a:lnTo>
                                  <a:pt x="159" y="520"/>
                                </a:lnTo>
                                <a:lnTo>
                                  <a:pt x="207" y="557"/>
                                </a:lnTo>
                                <a:lnTo>
                                  <a:pt x="247" y="539"/>
                                </a:lnTo>
                                <a:lnTo>
                                  <a:pt x="271" y="483"/>
                                </a:lnTo>
                                <a:lnTo>
                                  <a:pt x="287" y="409"/>
                                </a:lnTo>
                                <a:lnTo>
                                  <a:pt x="287" y="335"/>
                                </a:lnTo>
                                <a:lnTo>
                                  <a:pt x="279" y="242"/>
                                </a:lnTo>
                                <a:lnTo>
                                  <a:pt x="255" y="167"/>
                                </a:lnTo>
                                <a:lnTo>
                                  <a:pt x="223" y="112"/>
                                </a:lnTo>
                                <a:lnTo>
                                  <a:pt x="175" y="93"/>
                                </a:lnTo>
                                <a:lnTo>
                                  <a:pt x="128" y="130"/>
                                </a:lnTo>
                                <a:lnTo>
                                  <a:pt x="80" y="223"/>
                                </a:lnTo>
                                <a:lnTo>
                                  <a:pt x="56" y="353"/>
                                </a:lnTo>
                                <a:lnTo>
                                  <a:pt x="48" y="557"/>
                                </a:lnTo>
                                <a:lnTo>
                                  <a:pt x="48" y="11236"/>
                                </a:lnTo>
                                <a:close/>
                              </a:path>
                            </a:pathLst>
                          </a:custGeom>
                          <a:solidFill>
                            <a:srgbClr val="B09870"/>
                          </a:solidFill>
                          <a:ln w="19050" cmpd="sng">
                            <a:solidFill>
                              <a:srgbClr val="000000"/>
                            </a:solidFill>
                            <a:round/>
                            <a:headEnd/>
                            <a:tailEnd/>
                          </a:ln>
                        </wps:spPr>
                        <wps:bodyPr rot="0" vert="horz" wrap="square" lIns="91440" tIns="45720" rIns="91440" bIns="45720" anchor="t" anchorCtr="0" upright="1">
                          <a:noAutofit/>
                        </wps:bodyPr>
                      </wps:wsp>
                      <wps:wsp>
                        <wps:cNvPr id="52" name="Freeform 59"/>
                        <wps:cNvSpPr>
                          <a:spLocks/>
                        </wps:cNvSpPr>
                        <wps:spPr bwMode="auto">
                          <a:xfrm rot="-5400000">
                            <a:off x="2000" y="1541"/>
                            <a:ext cx="462" cy="436"/>
                          </a:xfrm>
                          <a:custGeom>
                            <a:avLst/>
                            <a:gdLst>
                              <a:gd name="T0" fmla="*/ 48 w 272"/>
                              <a:gd name="T1" fmla="*/ 18 h 650"/>
                              <a:gd name="T2" fmla="*/ 24 w 272"/>
                              <a:gd name="T3" fmla="*/ 0 h 650"/>
                              <a:gd name="T4" fmla="*/ 8 w 272"/>
                              <a:gd name="T5" fmla="*/ 18 h 650"/>
                              <a:gd name="T6" fmla="*/ 0 w 272"/>
                              <a:gd name="T7" fmla="*/ 74 h 650"/>
                              <a:gd name="T8" fmla="*/ 8 w 272"/>
                              <a:gd name="T9" fmla="*/ 111 h 650"/>
                              <a:gd name="T10" fmla="*/ 232 w 272"/>
                              <a:gd name="T11" fmla="*/ 631 h 650"/>
                              <a:gd name="T12" fmla="*/ 248 w 272"/>
                              <a:gd name="T13" fmla="*/ 650 h 650"/>
                              <a:gd name="T14" fmla="*/ 264 w 272"/>
                              <a:gd name="T15" fmla="*/ 631 h 650"/>
                              <a:gd name="T16" fmla="*/ 272 w 272"/>
                              <a:gd name="T17" fmla="*/ 594 h 650"/>
                              <a:gd name="T18" fmla="*/ 264 w 272"/>
                              <a:gd name="T19" fmla="*/ 538 h 650"/>
                              <a:gd name="T20" fmla="*/ 48 w 272"/>
                              <a:gd name="T21" fmla="*/ 18 h 6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72" h="650">
                                <a:moveTo>
                                  <a:pt x="48" y="18"/>
                                </a:moveTo>
                                <a:lnTo>
                                  <a:pt x="24" y="0"/>
                                </a:lnTo>
                                <a:lnTo>
                                  <a:pt x="8" y="18"/>
                                </a:lnTo>
                                <a:lnTo>
                                  <a:pt x="0" y="74"/>
                                </a:lnTo>
                                <a:lnTo>
                                  <a:pt x="8" y="111"/>
                                </a:lnTo>
                                <a:lnTo>
                                  <a:pt x="232" y="631"/>
                                </a:lnTo>
                                <a:lnTo>
                                  <a:pt x="248" y="650"/>
                                </a:lnTo>
                                <a:lnTo>
                                  <a:pt x="264" y="631"/>
                                </a:lnTo>
                                <a:lnTo>
                                  <a:pt x="272" y="594"/>
                                </a:lnTo>
                                <a:lnTo>
                                  <a:pt x="264" y="538"/>
                                </a:lnTo>
                                <a:lnTo>
                                  <a:pt x="48" y="18"/>
                                </a:lnTo>
                                <a:close/>
                              </a:path>
                            </a:pathLst>
                          </a:custGeom>
                          <a:solidFill>
                            <a:srgbClr val="B09870"/>
                          </a:solidFill>
                          <a:ln w="19050" cmpd="sng">
                            <a:solidFill>
                              <a:srgbClr val="000000"/>
                            </a:solidFill>
                            <a:round/>
                            <a:headEnd/>
                            <a:tailEnd/>
                          </a:ln>
                        </wps:spPr>
                        <wps:bodyPr rot="0" vert="horz" wrap="square" lIns="91440" tIns="45720" rIns="91440" bIns="45720" anchor="t" anchorCtr="0" upright="1">
                          <a:noAutofit/>
                        </wps:bodyPr>
                      </wps:wsp>
                      <wps:wsp>
                        <wps:cNvPr id="53" name="Freeform 60"/>
                        <wps:cNvSpPr>
                          <a:spLocks/>
                        </wps:cNvSpPr>
                        <wps:spPr bwMode="auto">
                          <a:xfrm rot="-5400000">
                            <a:off x="2000" y="14727"/>
                            <a:ext cx="462" cy="436"/>
                          </a:xfrm>
                          <a:custGeom>
                            <a:avLst/>
                            <a:gdLst>
                              <a:gd name="T0" fmla="*/ 232 w 272"/>
                              <a:gd name="T1" fmla="*/ 18 h 650"/>
                              <a:gd name="T2" fmla="*/ 248 w 272"/>
                              <a:gd name="T3" fmla="*/ 0 h 650"/>
                              <a:gd name="T4" fmla="*/ 264 w 272"/>
                              <a:gd name="T5" fmla="*/ 18 h 650"/>
                              <a:gd name="T6" fmla="*/ 272 w 272"/>
                              <a:gd name="T7" fmla="*/ 74 h 650"/>
                              <a:gd name="T8" fmla="*/ 264 w 272"/>
                              <a:gd name="T9" fmla="*/ 111 h 650"/>
                              <a:gd name="T10" fmla="*/ 48 w 272"/>
                              <a:gd name="T11" fmla="*/ 631 h 650"/>
                              <a:gd name="T12" fmla="*/ 24 w 272"/>
                              <a:gd name="T13" fmla="*/ 650 h 650"/>
                              <a:gd name="T14" fmla="*/ 8 w 272"/>
                              <a:gd name="T15" fmla="*/ 631 h 650"/>
                              <a:gd name="T16" fmla="*/ 0 w 272"/>
                              <a:gd name="T17" fmla="*/ 594 h 650"/>
                              <a:gd name="T18" fmla="*/ 8 w 272"/>
                              <a:gd name="T19" fmla="*/ 538 h 650"/>
                              <a:gd name="T20" fmla="*/ 232 w 272"/>
                              <a:gd name="T21" fmla="*/ 18 h 6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72" h="650">
                                <a:moveTo>
                                  <a:pt x="232" y="18"/>
                                </a:moveTo>
                                <a:lnTo>
                                  <a:pt x="248" y="0"/>
                                </a:lnTo>
                                <a:lnTo>
                                  <a:pt x="264" y="18"/>
                                </a:lnTo>
                                <a:lnTo>
                                  <a:pt x="272" y="74"/>
                                </a:lnTo>
                                <a:lnTo>
                                  <a:pt x="264" y="111"/>
                                </a:lnTo>
                                <a:lnTo>
                                  <a:pt x="48" y="631"/>
                                </a:lnTo>
                                <a:lnTo>
                                  <a:pt x="24" y="650"/>
                                </a:lnTo>
                                <a:lnTo>
                                  <a:pt x="8" y="631"/>
                                </a:lnTo>
                                <a:lnTo>
                                  <a:pt x="0" y="594"/>
                                </a:lnTo>
                                <a:lnTo>
                                  <a:pt x="8" y="538"/>
                                </a:lnTo>
                                <a:lnTo>
                                  <a:pt x="232" y="18"/>
                                </a:lnTo>
                                <a:close/>
                              </a:path>
                            </a:pathLst>
                          </a:custGeom>
                          <a:solidFill>
                            <a:srgbClr val="B09870"/>
                          </a:solidFill>
                          <a:ln w="19050" cmpd="sng">
                            <a:solidFill>
                              <a:srgbClr val="000000"/>
                            </a:solidFill>
                            <a:round/>
                            <a:headEnd/>
                            <a:tailEnd/>
                          </a:ln>
                        </wps:spPr>
                        <wps:bodyPr rot="0" vert="horz" wrap="square" lIns="91440" tIns="45720" rIns="91440" bIns="45720" anchor="t" anchorCtr="0" upright="1">
                          <a:noAutofit/>
                        </wps:bodyPr>
                      </wps:wsp>
                      <wps:wsp>
                        <wps:cNvPr id="54" name="Freeform 61"/>
                        <wps:cNvSpPr>
                          <a:spLocks/>
                        </wps:cNvSpPr>
                        <wps:spPr bwMode="auto">
                          <a:xfrm rot="-5400000">
                            <a:off x="9972" y="1547"/>
                            <a:ext cx="462" cy="424"/>
                          </a:xfrm>
                          <a:custGeom>
                            <a:avLst/>
                            <a:gdLst>
                              <a:gd name="T0" fmla="*/ 48 w 272"/>
                              <a:gd name="T1" fmla="*/ 613 h 632"/>
                              <a:gd name="T2" fmla="*/ 24 w 272"/>
                              <a:gd name="T3" fmla="*/ 632 h 632"/>
                              <a:gd name="T4" fmla="*/ 8 w 272"/>
                              <a:gd name="T5" fmla="*/ 613 h 632"/>
                              <a:gd name="T6" fmla="*/ 0 w 272"/>
                              <a:gd name="T7" fmla="*/ 576 h 632"/>
                              <a:gd name="T8" fmla="*/ 8 w 272"/>
                              <a:gd name="T9" fmla="*/ 520 h 632"/>
                              <a:gd name="T10" fmla="*/ 232 w 272"/>
                              <a:gd name="T11" fmla="*/ 19 h 632"/>
                              <a:gd name="T12" fmla="*/ 248 w 272"/>
                              <a:gd name="T13" fmla="*/ 0 h 632"/>
                              <a:gd name="T14" fmla="*/ 264 w 272"/>
                              <a:gd name="T15" fmla="*/ 19 h 632"/>
                              <a:gd name="T16" fmla="*/ 272 w 272"/>
                              <a:gd name="T17" fmla="*/ 56 h 632"/>
                              <a:gd name="T18" fmla="*/ 264 w 272"/>
                              <a:gd name="T19" fmla="*/ 112 h 632"/>
                              <a:gd name="T20" fmla="*/ 48 w 272"/>
                              <a:gd name="T21" fmla="*/ 613 h 63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72" h="632">
                                <a:moveTo>
                                  <a:pt x="48" y="613"/>
                                </a:moveTo>
                                <a:lnTo>
                                  <a:pt x="24" y="632"/>
                                </a:lnTo>
                                <a:lnTo>
                                  <a:pt x="8" y="613"/>
                                </a:lnTo>
                                <a:lnTo>
                                  <a:pt x="0" y="576"/>
                                </a:lnTo>
                                <a:lnTo>
                                  <a:pt x="8" y="520"/>
                                </a:lnTo>
                                <a:lnTo>
                                  <a:pt x="232" y="19"/>
                                </a:lnTo>
                                <a:lnTo>
                                  <a:pt x="248" y="0"/>
                                </a:lnTo>
                                <a:lnTo>
                                  <a:pt x="264" y="19"/>
                                </a:lnTo>
                                <a:lnTo>
                                  <a:pt x="272" y="56"/>
                                </a:lnTo>
                                <a:lnTo>
                                  <a:pt x="264" y="112"/>
                                </a:lnTo>
                                <a:lnTo>
                                  <a:pt x="48" y="613"/>
                                </a:lnTo>
                                <a:close/>
                              </a:path>
                            </a:pathLst>
                          </a:custGeom>
                          <a:solidFill>
                            <a:srgbClr val="B09870"/>
                          </a:solidFill>
                          <a:ln w="19050" cmpd="sng">
                            <a:solidFill>
                              <a:srgbClr val="000000"/>
                            </a:solidFill>
                            <a:round/>
                            <a:headEnd/>
                            <a:tailEnd/>
                          </a:ln>
                        </wps:spPr>
                        <wps:bodyPr rot="0" vert="horz" wrap="square" lIns="91440" tIns="45720" rIns="91440" bIns="45720" anchor="t" anchorCtr="0" upright="1">
                          <a:noAutofit/>
                        </wps:bodyPr>
                      </wps:wsp>
                      <wps:wsp>
                        <wps:cNvPr id="55" name="Freeform 62"/>
                        <wps:cNvSpPr>
                          <a:spLocks/>
                        </wps:cNvSpPr>
                        <wps:spPr bwMode="auto">
                          <a:xfrm rot="-5400000">
                            <a:off x="9972" y="14733"/>
                            <a:ext cx="462" cy="424"/>
                          </a:xfrm>
                          <a:custGeom>
                            <a:avLst/>
                            <a:gdLst>
                              <a:gd name="T0" fmla="*/ 232 w 272"/>
                              <a:gd name="T1" fmla="*/ 613 h 632"/>
                              <a:gd name="T2" fmla="*/ 248 w 272"/>
                              <a:gd name="T3" fmla="*/ 632 h 632"/>
                              <a:gd name="T4" fmla="*/ 264 w 272"/>
                              <a:gd name="T5" fmla="*/ 613 h 632"/>
                              <a:gd name="T6" fmla="*/ 272 w 272"/>
                              <a:gd name="T7" fmla="*/ 576 h 632"/>
                              <a:gd name="T8" fmla="*/ 264 w 272"/>
                              <a:gd name="T9" fmla="*/ 520 h 632"/>
                              <a:gd name="T10" fmla="*/ 48 w 272"/>
                              <a:gd name="T11" fmla="*/ 19 h 632"/>
                              <a:gd name="T12" fmla="*/ 24 w 272"/>
                              <a:gd name="T13" fmla="*/ 0 h 632"/>
                              <a:gd name="T14" fmla="*/ 8 w 272"/>
                              <a:gd name="T15" fmla="*/ 19 h 632"/>
                              <a:gd name="T16" fmla="*/ 0 w 272"/>
                              <a:gd name="T17" fmla="*/ 56 h 632"/>
                              <a:gd name="T18" fmla="*/ 8 w 272"/>
                              <a:gd name="T19" fmla="*/ 112 h 632"/>
                              <a:gd name="T20" fmla="*/ 232 w 272"/>
                              <a:gd name="T21" fmla="*/ 613 h 63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72" h="632">
                                <a:moveTo>
                                  <a:pt x="232" y="613"/>
                                </a:moveTo>
                                <a:lnTo>
                                  <a:pt x="248" y="632"/>
                                </a:lnTo>
                                <a:lnTo>
                                  <a:pt x="264" y="613"/>
                                </a:lnTo>
                                <a:lnTo>
                                  <a:pt x="272" y="576"/>
                                </a:lnTo>
                                <a:lnTo>
                                  <a:pt x="264" y="520"/>
                                </a:lnTo>
                                <a:lnTo>
                                  <a:pt x="48" y="19"/>
                                </a:lnTo>
                                <a:lnTo>
                                  <a:pt x="24" y="0"/>
                                </a:lnTo>
                                <a:lnTo>
                                  <a:pt x="8" y="19"/>
                                </a:lnTo>
                                <a:lnTo>
                                  <a:pt x="0" y="56"/>
                                </a:lnTo>
                                <a:lnTo>
                                  <a:pt x="8" y="112"/>
                                </a:lnTo>
                                <a:lnTo>
                                  <a:pt x="232" y="613"/>
                                </a:lnTo>
                                <a:close/>
                              </a:path>
                            </a:pathLst>
                          </a:custGeom>
                          <a:solidFill>
                            <a:srgbClr val="B09870"/>
                          </a:solidFill>
                          <a:ln w="19050" cmpd="sng">
                            <a:solidFill>
                              <a:srgbClr val="000000"/>
                            </a:solidFill>
                            <a:round/>
                            <a:headEnd/>
                            <a:tailEnd/>
                          </a:ln>
                        </wps:spPr>
                        <wps:bodyPr rot="0" vert="horz" wrap="square" lIns="91440" tIns="45720" rIns="91440" bIns="45720" anchor="t" anchorCtr="0" upright="1">
                          <a:noAutofit/>
                        </wps:bodyPr>
                      </wps:wsp>
                      <wps:wsp>
                        <wps:cNvPr id="56" name="Freeform 63"/>
                        <wps:cNvSpPr>
                          <a:spLocks/>
                        </wps:cNvSpPr>
                        <wps:spPr bwMode="auto">
                          <a:xfrm rot="-5400000">
                            <a:off x="-5788" y="8315"/>
                            <a:ext cx="14705" cy="74"/>
                          </a:xfrm>
                          <a:custGeom>
                            <a:avLst/>
                            <a:gdLst>
                              <a:gd name="T0" fmla="*/ 48 w 8662"/>
                              <a:gd name="T1" fmla="*/ 111 h 111"/>
                              <a:gd name="T2" fmla="*/ 0 w 8662"/>
                              <a:gd name="T3" fmla="*/ 0 h 111"/>
                              <a:gd name="T4" fmla="*/ 8662 w 8662"/>
                              <a:gd name="T5" fmla="*/ 0 h 111"/>
                              <a:gd name="T6" fmla="*/ 8622 w 8662"/>
                              <a:gd name="T7" fmla="*/ 111 h 111"/>
                              <a:gd name="T8" fmla="*/ 48 w 8662"/>
                              <a:gd name="T9" fmla="*/ 111 h 111"/>
                            </a:gdLst>
                            <a:ahLst/>
                            <a:cxnLst>
                              <a:cxn ang="0">
                                <a:pos x="T0" y="T1"/>
                              </a:cxn>
                              <a:cxn ang="0">
                                <a:pos x="T2" y="T3"/>
                              </a:cxn>
                              <a:cxn ang="0">
                                <a:pos x="T4" y="T5"/>
                              </a:cxn>
                              <a:cxn ang="0">
                                <a:pos x="T6" y="T7"/>
                              </a:cxn>
                              <a:cxn ang="0">
                                <a:pos x="T8" y="T9"/>
                              </a:cxn>
                            </a:cxnLst>
                            <a:rect l="0" t="0" r="r" b="b"/>
                            <a:pathLst>
                              <a:path w="8662" h="111">
                                <a:moveTo>
                                  <a:pt x="48" y="111"/>
                                </a:moveTo>
                                <a:lnTo>
                                  <a:pt x="0" y="0"/>
                                </a:lnTo>
                                <a:lnTo>
                                  <a:pt x="8662" y="0"/>
                                </a:lnTo>
                                <a:lnTo>
                                  <a:pt x="8622" y="111"/>
                                </a:lnTo>
                                <a:lnTo>
                                  <a:pt x="48" y="111"/>
                                </a:lnTo>
                                <a:close/>
                              </a:path>
                            </a:pathLst>
                          </a:custGeom>
                          <a:solidFill>
                            <a:srgbClr val="B0B0B0"/>
                          </a:solidFill>
                          <a:ln w="19050" cmpd="sng">
                            <a:solidFill>
                              <a:srgbClr val="000000"/>
                            </a:solidFill>
                            <a:round/>
                            <a:headEnd/>
                            <a:tailEnd/>
                          </a:ln>
                        </wps:spPr>
                        <wps:bodyPr rot="0" vert="horz" wrap="square" lIns="91440" tIns="45720" rIns="91440" bIns="45720" anchor="t" anchorCtr="0" upright="1">
                          <a:noAutofit/>
                        </wps:bodyPr>
                      </wps:wsp>
                      <wps:wsp>
                        <wps:cNvPr id="57" name="Freeform 64"/>
                        <wps:cNvSpPr>
                          <a:spLocks/>
                        </wps:cNvSpPr>
                        <wps:spPr bwMode="auto">
                          <a:xfrm rot="-5400000">
                            <a:off x="6180" y="-3652"/>
                            <a:ext cx="68" cy="9372"/>
                          </a:xfrm>
                          <a:custGeom>
                            <a:avLst/>
                            <a:gdLst>
                              <a:gd name="T0" fmla="*/ 0 w 40"/>
                              <a:gd name="T1" fmla="*/ 13891 h 13984"/>
                              <a:gd name="T2" fmla="*/ 40 w 40"/>
                              <a:gd name="T3" fmla="*/ 13984 h 13984"/>
                              <a:gd name="T4" fmla="*/ 40 w 40"/>
                              <a:gd name="T5" fmla="*/ 0 h 13984"/>
                              <a:gd name="T6" fmla="*/ 0 w 40"/>
                              <a:gd name="T7" fmla="*/ 111 h 13984"/>
                              <a:gd name="T8" fmla="*/ 0 w 40"/>
                              <a:gd name="T9" fmla="*/ 13891 h 13984"/>
                            </a:gdLst>
                            <a:ahLst/>
                            <a:cxnLst>
                              <a:cxn ang="0">
                                <a:pos x="T0" y="T1"/>
                              </a:cxn>
                              <a:cxn ang="0">
                                <a:pos x="T2" y="T3"/>
                              </a:cxn>
                              <a:cxn ang="0">
                                <a:pos x="T4" y="T5"/>
                              </a:cxn>
                              <a:cxn ang="0">
                                <a:pos x="T6" y="T7"/>
                              </a:cxn>
                              <a:cxn ang="0">
                                <a:pos x="T8" y="T9"/>
                              </a:cxn>
                            </a:cxnLst>
                            <a:rect l="0" t="0" r="r" b="b"/>
                            <a:pathLst>
                              <a:path w="40" h="13984">
                                <a:moveTo>
                                  <a:pt x="0" y="13891"/>
                                </a:moveTo>
                                <a:lnTo>
                                  <a:pt x="40" y="13984"/>
                                </a:lnTo>
                                <a:lnTo>
                                  <a:pt x="40" y="0"/>
                                </a:lnTo>
                                <a:lnTo>
                                  <a:pt x="0" y="111"/>
                                </a:lnTo>
                                <a:lnTo>
                                  <a:pt x="0" y="13891"/>
                                </a:lnTo>
                                <a:close/>
                              </a:path>
                            </a:pathLst>
                          </a:custGeom>
                          <a:solidFill>
                            <a:srgbClr val="B0B0B0"/>
                          </a:solidFill>
                          <a:ln w="19050" cmpd="sng">
                            <a:solidFill>
                              <a:srgbClr val="000000"/>
                            </a:solidFill>
                            <a:round/>
                            <a:headEnd/>
                            <a:tailEnd/>
                          </a:ln>
                        </wps:spPr>
                        <wps:bodyPr rot="0" vert="horz" wrap="square" lIns="91440" tIns="45720" rIns="91440" bIns="45720" anchor="t" anchorCtr="0" upright="1">
                          <a:noAutofit/>
                        </wps:bodyPr>
                      </wps:wsp>
                      <wps:wsp>
                        <wps:cNvPr id="58" name="Freeform 65"/>
                        <wps:cNvSpPr>
                          <a:spLocks/>
                        </wps:cNvSpPr>
                        <wps:spPr bwMode="auto">
                          <a:xfrm rot="-5400000">
                            <a:off x="3516" y="8321"/>
                            <a:ext cx="14705" cy="62"/>
                          </a:xfrm>
                          <a:custGeom>
                            <a:avLst/>
                            <a:gdLst>
                              <a:gd name="T0" fmla="*/ 48 w 8662"/>
                              <a:gd name="T1" fmla="*/ 0 h 93"/>
                              <a:gd name="T2" fmla="*/ 0 w 8662"/>
                              <a:gd name="T3" fmla="*/ 93 h 93"/>
                              <a:gd name="T4" fmla="*/ 8662 w 8662"/>
                              <a:gd name="T5" fmla="*/ 93 h 93"/>
                              <a:gd name="T6" fmla="*/ 8622 w 8662"/>
                              <a:gd name="T7" fmla="*/ 0 h 93"/>
                              <a:gd name="T8" fmla="*/ 48 w 8662"/>
                              <a:gd name="T9" fmla="*/ 0 h 93"/>
                            </a:gdLst>
                            <a:ahLst/>
                            <a:cxnLst>
                              <a:cxn ang="0">
                                <a:pos x="T0" y="T1"/>
                              </a:cxn>
                              <a:cxn ang="0">
                                <a:pos x="T2" y="T3"/>
                              </a:cxn>
                              <a:cxn ang="0">
                                <a:pos x="T4" y="T5"/>
                              </a:cxn>
                              <a:cxn ang="0">
                                <a:pos x="T6" y="T7"/>
                              </a:cxn>
                              <a:cxn ang="0">
                                <a:pos x="T8" y="T9"/>
                              </a:cxn>
                            </a:cxnLst>
                            <a:rect l="0" t="0" r="r" b="b"/>
                            <a:pathLst>
                              <a:path w="8662" h="93">
                                <a:moveTo>
                                  <a:pt x="48" y="0"/>
                                </a:moveTo>
                                <a:lnTo>
                                  <a:pt x="0" y="93"/>
                                </a:lnTo>
                                <a:lnTo>
                                  <a:pt x="8662" y="93"/>
                                </a:lnTo>
                                <a:lnTo>
                                  <a:pt x="8622" y="0"/>
                                </a:lnTo>
                                <a:lnTo>
                                  <a:pt x="48" y="0"/>
                                </a:lnTo>
                                <a:close/>
                              </a:path>
                            </a:pathLst>
                          </a:custGeom>
                          <a:solidFill>
                            <a:srgbClr val="B0B0B0"/>
                          </a:solidFill>
                          <a:ln w="19050" cmpd="sng">
                            <a:solidFill>
                              <a:srgbClr val="000000"/>
                            </a:solidFill>
                            <a:round/>
                            <a:headEnd/>
                            <a:tailEnd/>
                          </a:ln>
                        </wps:spPr>
                        <wps:bodyPr rot="0" vert="horz" wrap="square" lIns="91440" tIns="45720" rIns="91440" bIns="45720" anchor="t" anchorCtr="0" upright="1">
                          <a:noAutofit/>
                        </wps:bodyPr>
                      </wps:wsp>
                      <wps:wsp>
                        <wps:cNvPr id="59" name="Freeform 66"/>
                        <wps:cNvSpPr>
                          <a:spLocks/>
                        </wps:cNvSpPr>
                        <wps:spPr bwMode="auto">
                          <a:xfrm rot="-5400000">
                            <a:off x="6173" y="10977"/>
                            <a:ext cx="81" cy="9372"/>
                          </a:xfrm>
                          <a:custGeom>
                            <a:avLst/>
                            <a:gdLst>
                              <a:gd name="T0" fmla="*/ 48 w 48"/>
                              <a:gd name="T1" fmla="*/ 13891 h 13984"/>
                              <a:gd name="T2" fmla="*/ 0 w 48"/>
                              <a:gd name="T3" fmla="*/ 13984 h 13984"/>
                              <a:gd name="T4" fmla="*/ 0 w 48"/>
                              <a:gd name="T5" fmla="*/ 0 h 13984"/>
                              <a:gd name="T6" fmla="*/ 48 w 48"/>
                              <a:gd name="T7" fmla="*/ 111 h 13984"/>
                              <a:gd name="T8" fmla="*/ 48 w 48"/>
                              <a:gd name="T9" fmla="*/ 13891 h 13984"/>
                            </a:gdLst>
                            <a:ahLst/>
                            <a:cxnLst>
                              <a:cxn ang="0">
                                <a:pos x="T0" y="T1"/>
                              </a:cxn>
                              <a:cxn ang="0">
                                <a:pos x="T2" y="T3"/>
                              </a:cxn>
                              <a:cxn ang="0">
                                <a:pos x="T4" y="T5"/>
                              </a:cxn>
                              <a:cxn ang="0">
                                <a:pos x="T6" y="T7"/>
                              </a:cxn>
                              <a:cxn ang="0">
                                <a:pos x="T8" y="T9"/>
                              </a:cxn>
                            </a:cxnLst>
                            <a:rect l="0" t="0" r="r" b="b"/>
                            <a:pathLst>
                              <a:path w="48" h="13984">
                                <a:moveTo>
                                  <a:pt x="48" y="13891"/>
                                </a:moveTo>
                                <a:lnTo>
                                  <a:pt x="0" y="13984"/>
                                </a:lnTo>
                                <a:lnTo>
                                  <a:pt x="0" y="0"/>
                                </a:lnTo>
                                <a:lnTo>
                                  <a:pt x="48" y="111"/>
                                </a:lnTo>
                                <a:lnTo>
                                  <a:pt x="48" y="13891"/>
                                </a:lnTo>
                                <a:close/>
                              </a:path>
                            </a:pathLst>
                          </a:custGeom>
                          <a:solidFill>
                            <a:srgbClr val="B0B0B0"/>
                          </a:solidFill>
                          <a:ln w="19050" cmpd="sng">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1A30573" id="Group 1" o:spid="_x0000_s1026" style="position:absolute;margin-left:4.95pt;margin-top:-35.2pt;width:468pt;height:679.05pt;z-index:251662336" coordorigin="1528,999" coordsize="9372,14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">
                <v:shape id="Freeform 11" o:spid="_x0000_s1027" style="position:absolute;left:1604;top:1670;width:882;height:759;rotation:-90;visibility:visible;mso-wrap-style:square;v-text-anchor:top" coordsize="519,11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" path="m128,297r16,19l136,371r-16,56l120,520r8,111l168,761r47,75l271,854r48,-18l359,761,431,557,447,446r-8,-56l431,334r-8,-56l431,241r16,-93l463,74r8,-37l479,r8,18l511,111r8,112l519,334,503,446,455,650,391,836,335,966r-56,74l231,1096r-48,37l144,1133r-40,-37l40,1003,8,910,,798,,687,8,576,32,464,56,390,88,334r40,-37xe" fillcolor="gray" strokeweight="1.5pt">
                  <v:path arrowok="t" o:connecttype="custom" o:connectlocs="218,199;245,212;231,249;204,286;204,348;218,423;286,510;365,560;461,572;542,560;610,510;732,373;760,299;746,261;732,224;719,186;732,161;760,99;787,50;800,25;814,0;828,12;868,74;882,149;882,224;855,299;773,435;664,560;569,647;474,697;393,734;311,759;245,759;177,734;68,672;14,610;0,535;0,460;14,386;54,311;95,261;150,224;218,199" o:connectangles="0,0,0,0,0,0,0,0,0,0,0,0,0,0,0,0,0,0,0,0,0,0,0,0,0,0,0,0,0,0,0,0,0,0,0,0,0,0,0,0,0,0,0"/>
                </v:shape>
                <v:shape id="Freeform 12" o:spid="_x0000_s1028" style="position:absolute;left:2110;top:1137;width:813;height:810;rotation:-90;visibility:visible;mso-wrap-style:square;v-text-anchor:top" coordsize="479,1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" path="m351,892r-8,-37l328,892r-24,18l264,929,208,910,160,818,120,688,112,576,128,446r24,-93l240,186r56,-37l320,168r15,37l359,223r24,-37l415,149r32,-37l463,93r16,l471,75,431,19,391,,343,,296,19,200,130,120,279,72,428,32,539,8,669,,762,,873r8,93l56,1115r32,55l136,1208r48,l240,1170r40,-37l320,1078r23,-93l351,892xe" fillcolor="gray" strokeweight="1.5pt">
                  <v:path arrowok="t" o:connecttype="custom" o:connectlocs="596,598;582,573;557,598;516,610;448,623;353,610;272,548;204,461;190,386;217,299;258,237;407,125;502,100;543,113;569,137;609,150;650,125;704,100;759,75;786,62;813,62;799,50;732,13;664,0;582,0;502,13;339,87;204,187;122,287;54,361;14,449;0,511;0,585;14,648;95,748;149,785;231,810;312,810;407,785;475,760;543,723;582,660;596,598" o:connectangles="0,0,0,0,0,0,0,0,0,0,0,0,0,0,0,0,0,0,0,0,0,0,0,0,0,0,0,0,0,0,0,0,0,0,0,0,0,0,0,0,0,0,0"/>
                </v:shape>
                <v:shape id="Freeform 13" o:spid="_x0000_s1029" style="position:absolute;left:1676;top:1254;width:1259;height:1157;rotation:-90;visibility:visible;mso-wrap-style:square;v-text-anchor:top" coordsize="742,1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" path="m734,r8,93l726,241r-8,112l734,445r-8,19l718,483,702,464r-32,19l591,557,495,668,399,835,351,984r-56,167l271,1355r-8,112l279,1560r,55l279,1634r-32,19l191,1634r-24,l104,1671r-80,37l8,1727r-8,l,1708r,-55l24,1467,40,1337r,-56l24,1151r8,-93l48,1058r16,19l112,1095r47,l239,1021,319,910,383,780,447,575,503,353,535,148r,-55l535,55r,-37l551,18r40,37l638,37,694,r40,xe" fillcolor="gray" strokeweight="1.5pt">
                  <v:path arrowok="t" o:connecttype="custom" o:connectlocs="1245,0;1259,62;1232,161;1218,236;1245,298;1232,311;1218,324;1191,311;1137,324;1003,373;840,448;677,559;596,659;501,771;460,908;446,983;473,1045;473,1082;473,1095;419,1107;324,1095;283,1095;176,1119;41,1144;14,1157;0,1157;0,1144;0,1107;41,983;68,896;68,858;41,771;54,709;81,709;109,722;190,734;270,734;406,684;541,610;650,523;758,385;853,236;908,99;908,62;908,37;908,12;935,12;1003,37;1083,25;1178,0;1245,0" o:connectangles="0,0,0,0,0,0,0,0,0,0,0,0,0,0,0,0,0,0,0,0,0,0,0,0,0,0,0,0,0,0,0,0,0,0,0,0,0,0,0,0,0,0,0,0,0,0,0,0,0,0,0"/>
                </v:shape>
                <v:shape id="Freeform 14" o:spid="_x0000_s1030" style="position:absolute;left:1605;top:14261;width:881;height:759;rotation:-90;visibility:visible;mso-wrap-style:square;v-text-anchor:top" coordsize="519,11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" path="m383,297r-16,19l383,371r8,56l399,520r-8,111l351,761r-55,75l240,854,192,836,152,761,80,557,64,446r8,-56l88,334r8,-56l80,241,64,148,48,74,40,37,40,,32,18,8,111,,223,,334,8,446,56,650r64,186l184,966r48,74l288,1096r40,37l375,1133r40,-37l479,1003r24,-93l519,798r,-111l503,576,487,464,455,390,423,334,383,297xe" fillcolor="gray" strokeweight="1.5pt">
                  <v:path arrowok="t" o:connecttype="custom" o:connectlocs="650,199;623,212;650,249;664,286;677,348;664,423;596,510;502,560;407,572;326,560;258,510;136,373;109,299;122,261;149,224;163,186;136,161;109,99;81,50;68,25;68,0;54,12;14,74;0,149;0,224;14,299;95,435;204,560;312,647;394,697;489,734;557,759;637,759;704,734;813,672;854,610;881,535;881,460;854,386;827,311;772,261;718,224;650,199" o:connectangles="0,0,0,0,0,0,0,0,0,0,0,0,0,0,0,0,0,0,0,0,0,0,0,0,0,0,0,0,0,0,0,0,0,0,0,0,0,0,0,0,0,0,0"/>
                </v:shape>
                <v:shape id="Freeform 15" o:spid="_x0000_s1031" style="position:absolute;left:2110;top:14743;width:814;height:810;rotation:-90;visibility:visible;mso-wrap-style:square;v-text-anchor:top" coordsize="479,1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" path="m120,892r8,-37l151,892r24,18l215,929r48,-19l319,818,351,688r8,-112l351,446,319,353,231,186,183,149r-24,19l136,205r-24,18l96,186,64,149,24,112,8,93,,93,8,75,48,19,88,r48,l183,19r88,111l351,279r56,149l439,539r24,130l479,762r,111l463,966r-40,149l383,1170r-48,38l287,1208r-48,-38l191,1133r-32,-55l136,985,120,892xe" fillcolor="gray" strokeweight="1.5pt">
                  <v:path arrowok="t" o:connecttype="custom" o:connectlocs="204,598;218,573;257,598;297,610;365,623;447,610;542,548;596,461;610,386;596,299;542,237;393,125;311,100;270,113;231,137;190,150;163,125;109,100;41,75;14,62;0,62;14,50;82,13;150,0;231,0;311,13;461,87;596,187;692,287;746,361;787,449;814,511;814,585;787,648;719,748;651,785;569,810;488,810;406,785;325,760;270,723;231,660;204,598" o:connectangles="0,0,0,0,0,0,0,0,0,0,0,0,0,0,0,0,0,0,0,0,0,0,0,0,0,0,0,0,0,0,0,0,0,0,0,0,0,0,0,0,0,0,0"/>
                </v:shape>
                <v:shape id="Freeform 16" o:spid="_x0000_s1032" style="position:absolute;left:1677;top:14279;width:1260;height:1157;rotation:-90;visibility:visible;mso-wrap-style:square;v-text-anchor:top" coordsize="742,1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" path="m8,l,93,16,241r8,112l8,445r,19l24,483,40,464r24,19l151,557r96,111l335,835r56,149l439,1151r32,204l471,1467r-8,93l455,1615r,19l495,1653r56,-19l575,1634r55,37l710,1708r24,19l742,1727r,-19l734,1653,718,1467,702,1337r,-56l710,1151r-8,-93l694,1058r-24,19l622,1095r-39,l495,1021,415,910,359,780,287,575,239,353,207,148,199,93r8,-38l199,18r-8,l151,55,104,37,40,,8,xe" fillcolor="gray" strokeweight="1.5pt">
                  <v:path arrowok="t" o:connecttype="custom" o:connectlocs="14,0;0,62;27,161;41,236;14,298;14,311;41,324;68,311;109,324;256,373;419,448;569,559;664,659;745,771;800,908;800,983;786,1045;773,1082;773,1095;841,1107;936,1095;976,1095;1070,1119;1206,1144;1246,1157;1260,1157;1260,1144;1246,1107;1219,983;1192,896;1192,858;1206,771;1192,709;1178,709;1138,722;1056,734;990,734;841,684;705,610;610,523;487,385;406,236;352,99;338,62;352,37;338,12;324,12;256,37;177,25;68,0;14,0" o:connectangles="0,0,0,0,0,0,0,0,0,0,0,0,0,0,0,0,0,0,0,0,0,0,0,0,0,0,0,0,0,0,0,0,0,0,0,0,0,0,0,0,0,0,0,0,0,0,0,0,0,0,0"/>
                </v:shape>
                <v:shape id="Freeform 17" o:spid="_x0000_s1033" style="position:absolute;left:9949;top:1676;width:882;height:747;rotation:-90;visibility:visible;mso-wrap-style:square;v-text-anchor:top" coordsize="519,1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" path="m128,817r16,-18l136,762,120,706r,-93l128,483,168,372r47,-93l271,260r48,37l359,353r72,204l447,687r-8,56l431,780r-8,56l431,892r16,74l463,1040r8,56l479,1115r8,-19l511,1003r8,-93l519,799,503,687,455,465,391,279,335,167,279,75,231,19,183,,144,,104,19,40,130,8,223,,316,,446,8,557r24,93l56,743r32,56l128,817xe" fillcolor="gray" strokeweight="1.5pt">
                  <v:path arrowok="t" o:connecttype="custom" o:connectlocs="218,547;245,535;231,511;204,473;204,411;218,324;286,249;365,187;461,174;542,199;610,236;732,373;760,460;746,498;732,523;719,560;732,598;760,647;787,697;800,734;814,747;828,734;868,672;882,610;882,535;855,460;773,312;664,187;569,112;474,50;393,13;311,0;245,0;177,13;68,87;14,149;0,212;0,299;14,373;54,435;95,498;150,535;218,547" o:connectangles="0,0,0,0,0,0,0,0,0,0,0,0,0,0,0,0,0,0,0,0,0,0,0,0,0,0,0,0,0,0,0,0,0,0,0,0,0,0,0,0,0,0,0"/>
                </v:shape>
                <v:shape id="Freeform 18" o:spid="_x0000_s1034" style="position:absolute;left:9516;top:1137;width:813;height:810;rotation:-90;visibility:visible;mso-wrap-style:square;v-text-anchor:top" coordsize="479,1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" path="m351,298r-8,37l328,316,304,279,264,260r-56,38l160,372,120,502r-8,130l128,743r24,93l240,1003r56,37l320,1022r15,-19l359,985r24,18l415,1040r32,38l463,1096r16,l471,1133r-40,56l391,1208r-48,l296,1170,200,1059,120,910,72,780,32,650,8,539,,428,,335,8,242,56,93,88,19,136,r48,l240,19r40,56l320,130r23,75l351,298xe" fillcolor="gray" strokeweight="1.5pt">
                  <v:path arrowok="t" o:connecttype="custom" o:connectlocs="596,200;582,225;557,212;516,187;448,174;353,200;272,249;204,337;190,424;217,498;258,561;407,673;502,697;543,685;569,673;609,660;650,673;704,697;759,723;786,735;813,735;799,760;732,797;664,810;582,810;502,785;339,710;204,610;122,523;54,436;14,361;0,287;0,225;14,162;95,62;149,13;231,0;312,0;407,13;475,50;543,87;582,137;596,200" o:connectangles="0,0,0,0,0,0,0,0,0,0,0,0,0,0,0,0,0,0,0,0,0,0,0,0,0,0,0,0,0,0,0,0,0,0,0,0,0,0,0,0,0,0,0"/>
                </v:shape>
                <v:shape id="Freeform 19" o:spid="_x0000_s1035" style="position:absolute;left:9505;top:1254;width:1259;height:1157;rotation:-90;visibility:visible;mso-wrap-style:square;v-text-anchor:top" coordsize="742,1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" path="m734,1709r8,-93l726,1486r-8,-112l734,1282r-8,-38l718,1244r-16,l670,1244r-79,-74l495,1040,399,892,351,743,295,557,271,353r-8,-93l279,149r,-37l279,74,247,56,191,93r-24,l104,56,24,,8,,,,,19,,56,24,242,40,390r,56l24,576r,37l32,650r16,l64,632r48,-19l159,632r80,55l319,817r64,112l447,1133r56,241l535,1560r,74l535,1672r,18l551,1709r40,-37l638,1690r56,37l734,1709xe" fillcolor="gray" strokeweight="1.5pt">
                  <v:path arrowok="t" o:connecttype="custom" o:connectlocs="1245,1145;1259,1083;1232,996;1218,921;1245,859;1232,833;1218,833;1191,833;1137,833;1003,784;840,697;677,598;596,498;501,373;460,236;446,174;473,100;473,75;473,50;419,38;324,62;283,62;176,38;41,0;14,0;0,0;0,13;0,38;41,162;68,261;68,299;41,386;41,411;54,435;81,435;109,423;190,411;270,423;406,460;541,547;650,622;758,759;853,921;908,1045;908,1095;908,1120;908,1132;935,1145;1003,1120;1083,1132;1178,1157;1245,1145" o:connectangles="0,0,0,0,0,0,0,0,0,0,0,0,0,0,0,0,0,0,0,0,0,0,0,0,0,0,0,0,0,0,0,0,0,0,0,0,0,0,0,0,0,0,0,0,0,0,0,0,0,0,0,0"/>
                </v:shape>
                <v:shape id="Freeform 20" o:spid="_x0000_s1036" style="position:absolute;left:9950;top:14267;width:881;height:747;rotation:-90;visibility:visible;mso-wrap-style:square;v-text-anchor:top" coordsize="519,1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" path="m383,817l367,799r16,-37l391,706r8,-93l391,483,351,372,296,279,240,260r-48,37l152,353,80,557,64,687r8,56l88,780r8,56l80,892,64,966r-16,74l40,1096r,19l32,1096,8,1003,,910,,799,8,687,56,465,120,279,184,167,232,75,288,19,328,r47,l415,19r64,111l503,223r16,93l519,446,503,557r-16,93l455,743r-32,56l383,817xe" fillcolor="gray" strokeweight="1.5pt">
                  <v:path arrowok="t" o:connecttype="custom" o:connectlocs="650,547;623,535;650,511;664,473;677,411;664,324;596,249;502,187;407,174;326,199;258,236;136,373;109,460;122,498;149,523;163,560;136,598;109,647;81,697;68,734;68,747;54,734;14,672;0,610;0,535;14,460;95,312;204,187;312,112;394,50;489,13;557,0;637,0;704,13;813,87;854,149;881,212;881,299;854,373;827,435;772,498;718,535;650,547" o:connectangles="0,0,0,0,0,0,0,0,0,0,0,0,0,0,0,0,0,0,0,0,0,0,0,0,0,0,0,0,0,0,0,0,0,0,0,0,0,0,0,0,0,0,0"/>
                </v:shape>
                <v:shape id="Freeform 21" o:spid="_x0000_s1037" style="position:absolute;left:9516;top:14743;width:814;height:810;rotation:-90;visibility:visible;mso-wrap-style:square;v-text-anchor:top" coordsize="479,1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" path="m120,298r8,37l151,316r24,-37l215,260r48,38l319,372r32,130l359,632r-8,111l319,836r-88,167l183,1040r-24,-18l136,1003,112,985r-16,18l64,1040r-40,38l8,1096r-8,l8,1133r40,56l88,1208r48,l183,1170r88,-111l351,910,407,780,439,650,463,539,479,428r,-93l463,242,423,93,383,19,335,,287,,239,19,191,75r-32,55l136,205r-16,93xe" fillcolor="gray" strokeweight="1.5pt">
                  <v:path arrowok="t" o:connecttype="custom" o:connectlocs="204,200;218,225;257,212;297,187;365,174;447,200;542,249;596,337;610,424;596,498;542,561;393,673;311,697;270,685;231,673;190,660;163,673;109,697;41,723;14,735;0,735;14,760;82,797;150,810;231,810;311,785;461,710;596,610;692,523;746,436;787,361;814,287;814,225;787,162;719,62;651,13;569,0;488,0;406,13;325,50;270,87;231,137;204,200" o:connectangles="0,0,0,0,0,0,0,0,0,0,0,0,0,0,0,0,0,0,0,0,0,0,0,0,0,0,0,0,0,0,0,0,0,0,0,0,0,0,0,0,0,0,0"/>
                </v:shape>
                <v:shape id="Freeform 22" o:spid="_x0000_s1038" style="position:absolute;left:9506;top:14279;width:1260;height:1157;rotation:-90;visibility:visible;mso-wrap-style:square;v-text-anchor:top" coordsize="742,1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" path="m8,1709l,1616,16,1486r8,-112l8,1282r,-38l24,1244r16,l64,1244r87,-74l247,1040,335,892,391,743,439,557,471,353r,-93l463,149r-8,-37l455,74,495,56r56,37l575,93,630,56,710,r24,l742,r,19l734,56,718,242,702,390r,56l710,576r,37l702,650r-8,l670,632,622,613r-39,19l495,687,415,817,359,929r-72,204l239,1374r-32,186l199,1634r8,38l199,1690r-8,19l151,1672r-47,18l40,1727,8,1709xe" fillcolor="gray" strokeweight="1.5pt">
                  <v:path arrowok="t" o:connecttype="custom" o:connectlocs="14,1145;0,1083;27,996;41,921;14,859;14,833;41,833;68,833;109,833;256,784;419,697;569,598;664,498;745,373;800,236;800,174;786,100;773,75;773,50;841,38;936,62;976,62;1070,38;1206,0;1246,0;1260,0;1260,13;1246,38;1219,162;1192,261;1192,299;1206,386;1206,411;1192,435;1178,435;1138,423;1056,411;990,423;841,460;705,547;610,622;487,759;406,921;352,1045;338,1095;352,1120;338,1132;324,1145;256,1120;177,1132;68,1157;14,1145" o:connectangles="0,0,0,0,0,0,0,0,0,0,0,0,0,0,0,0,0,0,0,0,0,0,0,0,0,0,0,0,0,0,0,0,0,0,0,0,0,0,0,0,0,0,0,0,0,0,0,0,0,0,0,0"/>
                </v:shape>
                <v:shape id="Freeform 23" o:spid="_x0000_s1039" style="position:absolute;left:2399;top:1947;width:460;height:436;rotation:-90;visibility:visible;mso-wrap-style:square;v-text-anchor:top" coordsize="271,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" path="m159,576r32,37l223,613r,-74l215,427r8,-167l239,167,263,37r8,-18l263,,247,37r-32,75l135,316,48,520,16,576,8,613,,650r16,l56,632,96,613r31,-37l143,576r16,xe" strokecolor="white" strokeweight="1.5pt">
                  <v:path arrowok="t" o:connecttype="custom" o:connectlocs="270,386;324,411;379,411;379,362;365,286;379,174;406,112;446,25;460,13;446,0;419,25;365,75;229,212;81,349;27,386;14,411;0,436;27,436;95,424;163,411;216,386;243,386;270,386" o:connectangles="0,0,0,0,0,0,0,0,0,0,0,0,0,0,0,0,0,0,0,0,0,0,0"/>
                </v:shape>
                <v:shape id="Freeform 24" o:spid="_x0000_s1040" style="position:absolute;left:2462;top:1618;width:136;height:335;rotation:-90;visibility:visible;mso-wrap-style:square;v-text-anchor:top" coordsize="80,5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" path="m56,l16,130,,278,8,390r16,93l48,501,64,464,80,446,72,408,48,297,40,204r8,-93l64,37,64,,56,xe" strokecolor="white" strokeweight="1.5pt">
                  <v:path arrowok="t" o:connecttype="custom" o:connectlocs="95,0;27,87;0,186;14,261;41,323;82,335;109,310;136,298;122,273;82,199;68,136;82,74;109,25;109,0;95,0" o:connectangles="0,0,0,0,0,0,0,0,0,0,0,0,0,0,0"/>
                </v:shape>
                <v:shape id="Freeform 25" o:spid="_x0000_s1041" style="position:absolute;left:2652;top:1621;width:353;height:137;rotation:-90;visibility:visible;mso-wrap-style:square;v-text-anchor:top" coordsize="208,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" path="m16,130r32,56l96,204r48,l192,167r16,-18l208,130r-8,l184,130,112,112,72,74,40,19,24,,8,37,,74r16,56xe" strokecolor="white" strokeweight="1.5pt">
                  <v:path arrowok="t" o:connecttype="custom" o:connectlocs="27,87;81,125;163,137;244,137;326,112;353,100;353,87;339,87;312,87;190,75;122,50;68,13;41,0;14,25;0,50;27,87" o:connectangles="0,0,0,0,0,0,0,0,0,0,0,0,0,0,0,0"/>
                </v:shape>
                <v:shape id="Freeform 26" o:spid="_x0000_s1042" style="position:absolute;left:2064;top:1328;width:284;height:62;rotation:-90;visibility:visible;mso-wrap-style:square;v-text-anchor:top" coordsize="167,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" path="m8,19r32,l71,75,87,93,103,75,159,19,167,,151,,103,19r-16,l56,,16,,,19,,37,8,19xe" strokecolor="white" strokeweight="1.5pt">
                  <v:path arrowok="t" o:connecttype="custom" o:connectlocs="14,13;68,13;121,50;148,62;175,50;270,13;284,0;257,0;175,13;148,13;95,0;27,0;0,13;0,25;14,13" o:connectangles="0,0,0,0,0,0,0,0,0,0,0,0,0,0,0"/>
                </v:shape>
                <v:shape id="Freeform 27" o:spid="_x0000_s1043" style="position:absolute;left:1747;top:1248;width:446;height:411;rotation:-90;visibility:visible;mso-wrap-style:square;v-text-anchor:top" coordsize="263,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" path="m,595l16,576,48,502,128,316,207,112,239,38,255,r8,19l263,75,239,223r,75l247,372r,18l239,390r-48,l136,446,72,520,24,595,,613,,595xe" strokecolor="white" strokeweight="1.5pt">
                  <v:path arrowok="t" o:connecttype="custom" o:connectlocs="0,399;27,386;81,337;217,212;351,75;405,25;432,0;446,13;446,50;405,150;405,200;419,249;419,261;405,261;324,261;231,299;122,349;41,399;0,411;0,399" o:connectangles="0,0,0,0,0,0,0,0,0,0,0,0,0,0,0,0,0,0,0,0"/>
                </v:shape>
                <v:shape id="Freeform 28" o:spid="_x0000_s1044" style="position:absolute;left:1798;top:1528;width:81;height:298;rotation:-90;visibility:visible;mso-wrap-style:square;v-text-anchor:top" coordsize="48,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" path="m16,19l,111r,38l8,186r8,74l16,390,8,427r8,19l16,446r8,-19l40,334,48,223,40,111,24,r,l16,19xe" strokecolor="white" strokeweight="1.5pt">
                  <v:path arrowok="t" o:connecttype="custom" o:connectlocs="27,13;0,74;0,100;14,124;27,174;27,261;14,285;27,298;27,298;41,285;68,223;81,149;68,74;41,0;41,0;27,13" o:connectangles="0,0,0,0,0,0,0,0,0,0,0,0,0,0,0,0"/>
                </v:shape>
                <v:shape id="Freeform 29" o:spid="_x0000_s1045" style="position:absolute;left:2130;top:2042;width:378;height:137;rotation:-90;visibility:visible;mso-wrap-style:square;v-text-anchor:top" coordsize="223,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" path="m223,18r-48,93l119,185,56,204,32,185,8,148,,111,,74r8,l24,74r39,37l119,111,175,74,215,18,223,r,18xe" strokecolor="white" strokeweight="1.5pt">
                  <v:path arrowok="t" o:connecttype="custom" o:connectlocs="378,12;297,75;202,124;95,137;54,124;14,99;0,75;0,50;14,50;41,50;107,75;202,75;297,50;364,12;378,0;378,12" o:connectangles="0,0,0,0,0,0,0,0,0,0,0,0,0,0,0,0"/>
                </v:shape>
                <v:shape id="Freeform 30" o:spid="_x0000_s1046" style="position:absolute;left:1976;top:2198;width:136;height:286;rotation:-90;visibility:visible;mso-wrap-style:square;v-text-anchor:top" coordsize="80,4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" path="m80,427r-24,l32,390,8,315,,241,8,148,48,37,56,r8,l72,18,64,74r-8,56l56,185r8,112l80,371r,56xe" strokecolor="white" strokeweight="1.5pt">
                  <v:path arrowok="t" o:connecttype="custom" o:connectlocs="136,286;95,286;54,261;14,211;0,161;14,99;82,25;95,0;109,0;122,12;109,50;95,87;95,124;109,199;136,248;136,286" o:connectangles="0,0,0,0,0,0,0,0,0,0,0,0,0,0,0,0"/>
                </v:shape>
                <v:shape id="Freeform 31" o:spid="_x0000_s1047" style="position:absolute;left:2399;top:14322;width:460;height:436;rotation:-90;visibility:visible;mso-wrap-style:square;v-text-anchor:top" coordsize="271,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" path="m120,576l80,613r-32,l48,539,64,427,56,260,40,167,8,37,,19,8,,24,37r32,75l144,316r87,204l255,576r16,37l271,650r-8,l223,632,183,613,144,576r-8,l120,576xe" strokecolor="white" strokeweight="1.5pt">
                  <v:path arrowok="t" o:connecttype="custom" o:connectlocs="204,386;136,411;81,411;81,362;109,286;95,174;68,112;14,25;0,13;14,0;41,25;95,75;244,212;392,349;433,386;460,411;460,436;446,436;379,424;311,411;244,386;231,386;204,386" o:connectangles="0,0,0,0,0,0,0,0,0,0,0,0,0,0,0,0,0,0,0,0,0,0,0"/>
                </v:shape>
                <v:shape id="Freeform 32" o:spid="_x0000_s1048" style="position:absolute;left:2470;top:14744;width:122;height:335;rotation:-90;visibility:visible;mso-wrap-style:square;v-text-anchor:top" coordsize="72,5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" path="m16,l56,130,72,278r,112l48,483,32,501,8,464,,446,,408,24,297,40,204,32,111,8,37,8,r8,xe" strokecolor="white" strokeweight="1.5pt">
                  <v:path arrowok="t" o:connecttype="custom" o:connectlocs="27,0;95,87;122,186;122,261;81,323;54,335;14,310;0,298;0,273;41,199;68,136;54,74;14,25;14,0;27,0" o:connectangles="0,0,0,0,0,0,0,0,0,0,0,0,0,0,0"/>
                </v:shape>
                <v:shape id="Freeform 33" o:spid="_x0000_s1049" style="position:absolute;left:2653;top:14945;width:353;height:137;rotation:-90;visibility:visible;mso-wrap-style:square;v-text-anchor:top" coordsize="208,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" path="m200,130r-40,56l112,204r-48,l16,167,,149,,130r8,l32,130r72,-18l136,74,168,19,184,r16,37l208,74r-8,56xe" strokecolor="white" strokeweight="1.5pt">
                  <v:path arrowok="t" o:connecttype="custom" o:connectlocs="339,87;272,125;190,137;109,137;27,112;0,100;0,87;14,87;54,87;177,75;231,50;285,13;312,0;339,25;353,50;339,87" o:connectangles="0,0,0,0,0,0,0,0,0,0,0,0,0,0,0,0"/>
                </v:shape>
                <v:shape id="Freeform 34" o:spid="_x0000_s1050" style="position:absolute;left:2064;top:15300;width:283;height:62;rotation:-90;visibility:visible;mso-wrap-style:square;v-text-anchor:top" coordsize="167,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" path="m151,19r-32,l88,75,72,93,56,75,,19,,,8,,64,19r16,l111,r40,l159,19r8,18l151,19xe" strokecolor="white" strokeweight="1.5pt">
                  <v:path arrowok="t" o:connecttype="custom" o:connectlocs="256,13;202,13;149,50;122,62;95,50;0,13;0,0;14,0;108,13;136,13;188,0;256,0;269,13;283,25;256,13" o:connectangles="0,0,0,0,0,0,0,0,0,0,0,0,0,0,0"/>
                </v:shape>
                <v:shape id="Freeform 35" o:spid="_x0000_s1051" style="position:absolute;left:1754;top:15038;width:433;height:411;rotation:-90;visibility:visible;mso-wrap-style:square;v-text-anchor:top" coordsize="255,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" path="m255,595r-8,-19l215,502,135,316,48,112,16,38,,,,19,,75,16,223r,75l8,372r,18l16,390r48,l127,446r64,74l231,595r24,18l255,595xe" strokecolor="white" strokeweight="1.5pt">
                  <v:path arrowok="t" o:connecttype="custom" o:connectlocs="433,399;419,386;365,337;229,212;82,75;27,25;0,0;0,13;0,50;27,150;27,200;14,249;14,261;27,261;109,261;216,299;324,349;392,399;433,411;433,399" o:connectangles="0,0,0,0,0,0,0,0,0,0,0,0,0,0,0,0,0,0,0,0"/>
                </v:shape>
                <v:shape id="Freeform 36" o:spid="_x0000_s1052" style="position:absolute;left:1805;top:14871;width:68;height:298;rotation:-90;visibility:visible;mso-wrap-style:square;v-text-anchor:top" coordsize="4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" path="m24,19r16,92l40,149r-8,37l24,260r8,130l32,427r,19l24,446,16,427,,334,,223,,111,16,r8,l24,19xe" strokecolor="white" strokeweight="1.5pt">
                  <v:path arrowok="t" o:connecttype="custom" o:connectlocs="41,13;68,74;68,100;54,124;41,174;54,261;54,285;54,298;41,298;27,285;0,223;0,149;0,74;27,0;41,0;41,13" o:connectangles="0,0,0,0,0,0,0,0,0,0,0,0,0,0,0,0"/>
                </v:shape>
                <v:shape id="Freeform 37" o:spid="_x0000_s1053" style="position:absolute;left:2124;top:14518;width:392;height:137;rotation:-90;visibility:visible;mso-wrap-style:square;v-text-anchor:top" coordsize="231,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" path="m,18r48,93l112,185r63,19l199,185r24,-37l231,111,223,74r-8,l207,74r-47,37l104,111,48,74,8,18,,,,18xe" strokecolor="white" strokeweight="1.5pt">
                  <v:path arrowok="t" o:connecttype="custom" o:connectlocs="0,12;81,75;190,124;297,137;338,124;378,99;392,75;378,50;365,50;351,50;272,75;176,75;81,50;14,12;0,0;0,12" o:connectangles="0,0,0,0,0,0,0,0,0,0,0,0,0,0,0,0"/>
                </v:shape>
                <v:shape id="Freeform 38" o:spid="_x0000_s1054" style="position:absolute;left:1976;top:14221;width:136;height:286;rotation:-90;visibility:visible;mso-wrap-style:square;v-text-anchor:top" coordsize="80,4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" path="m8,427r16,l56,390,72,315r8,-74l72,148,40,37,24,,16,r,18l24,74r8,56l32,185,16,297,,371r8,56xe" strokecolor="white" strokeweight="1.5pt">
                  <v:path arrowok="t" o:connecttype="custom" o:connectlocs="14,286;41,286;95,261;122,211;136,161;122,99;68,25;41,0;27,0;27,12;41,50;54,87;54,124;27,199;0,248;14,286" o:connectangles="0,0,0,0,0,0,0,0,0,0,0,0,0,0,0,0"/>
                </v:shape>
                <v:shape id="Freeform 39" o:spid="_x0000_s1055" style="position:absolute;left:9575;top:1953;width:460;height:423;rotation:-90;visibility:visible;mso-wrap-style:square;v-text-anchor:top" coordsize="271,6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" path="m159,56l191,37r32,l223,93r-8,111l223,371r16,112l263,594r8,37l263,631,247,594,215,520,135,334,48,130,16,56,8,18,,,16,,56,18,96,37r31,37l143,74,159,56xe" strokecolor="white" strokeweight="1.5pt">
                  <v:path arrowok="t" o:connecttype="custom" o:connectlocs="270,38;324,25;379,25;379,62;365,137;379,249;406,324;446,398;460,423;446,423;419,398;365,349;229,224;81,87;27,38;14,12;0,0;27,0;95,12;163,25;216,50;243,50;270,38" o:connectangles="0,0,0,0,0,0,0,0,0,0,0,0,0,0,0,0,0,0,0,0,0,0,0"/>
                </v:shape>
                <v:shape id="Freeform 40" o:spid="_x0000_s1056" style="position:absolute;left:9837;top:1624;width:136;height:323;rotation:-90;visibility:visible;mso-wrap-style:square;v-text-anchor:top" coordsize="80,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" path="m56,483l16,353,,223,8,93,24,,48,,64,18,80,55,72,93,48,185,40,297r8,93l64,464r,19l56,483xe" strokecolor="white" strokeweight="1.5pt">
                  <v:path arrowok="t" o:connecttype="custom" o:connectlocs="95,323;27,236;0,149;14,62;41,0;82,0;109,12;136,37;122,62;82,124;68,199;82,261;109,310;109,323;95,323" o:connectangles="0,0,0,0,0,0,0,0,0,0,0,0,0,0,0"/>
                </v:shape>
                <v:shape id="Freeform 41" o:spid="_x0000_s1057" style="position:absolute;left:9423;top:1621;width:353;height:137;rotation:-90;visibility:visible;mso-wrap-style:square;v-text-anchor:top" coordsize="208,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" path="m16,93l48,37,96,r48,l192,37r16,37l208,93r-8,l184,93r-72,18l72,130,40,186,24,204,8,186,,149,16,93xe" strokecolor="white" strokeweight="1.5pt">
                  <v:path arrowok="t" o:connecttype="custom" o:connectlocs="27,62;81,25;163,0;244,0;326,25;353,50;353,62;339,62;312,62;190,75;122,87;68,125;41,137;14,125;0,100;27,62" o:connectangles="0,0,0,0,0,0,0,0,0,0,0,0,0,0,0,0"/>
                </v:shape>
                <v:shape id="Freeform 42" o:spid="_x0000_s1058" style="position:absolute;left:10092;top:1328;width:284;height:62;rotation:-90;visibility:visible;mso-wrap-style:square;v-text-anchor:top" coordsize="167,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" path="m8,56r32,l71,18,87,r16,l159,74r8,l151,93,103,56r-16,l56,93,16,74,,56r,l8,56xe" strokecolor="white" strokeweight="1.5pt">
                  <v:path arrowok="t" o:connecttype="custom" o:connectlocs="14,37;68,37;121,12;148,0;175,0;270,49;284,49;257,62;175,37;148,37;95,62;27,49;0,37;0,37;14,37" o:connectangles="0,0,0,0,0,0,0,0,0,0,0,0,0,0,0"/>
                </v:shape>
                <v:shape id="Freeform 43" o:spid="_x0000_s1059" style="position:absolute;left:10235;top:1249;width:446;height:410;rotation:-90;visibility:visible;mso-wrap-style:square;v-text-anchor:top" coordsize="263,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" path="m,19l16,56r32,74l128,316r79,186l239,576r16,37l263,594r,-37l239,390r,-74l247,260r,-18l239,242,191,223,136,167,72,93,24,19,,,,19xe" strokecolor="white" strokeweight="1.5pt">
                  <v:path arrowok="t" o:connecttype="custom" o:connectlocs="0,13;27,37;81,87;217,211;351,336;405,385;432,410;446,397;446,373;405,261;405,211;419,174;419,162;405,162;324,149;231,112;122,62;41,13;0,0;0,13" o:connectangles="0,0,0,0,0,0,0,0,0,0,0,0,0,0,0,0,0,0,0,0"/>
                </v:shape>
                <v:shape id="Freeform 44" o:spid="_x0000_s1060" style="position:absolute;left:10554;top:1534;width:81;height:286;rotation:-90;visibility:visible;mso-wrap-style:square;v-text-anchor:top" coordsize="48,4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" path="m16,409l,335,,297,8,260r8,-93l16,56,8,19,16,r,l24,19r16,93l48,223,40,335,24,427r,l16,409xe" strokecolor="white" strokeweight="1.5pt">
                  <v:path arrowok="t" o:connecttype="custom" o:connectlocs="27,274;0,224;0,199;14,174;27,112;27,38;14,13;27,0;27,0;41,13;68,75;81,149;68,224;41,286;41,286;27,274" o:connectangles="0,0,0,0,0,0,0,0,0,0,0,0,0,0,0,0"/>
                </v:shape>
                <v:shape id="Freeform 45" o:spid="_x0000_s1061" style="position:absolute;left:9927;top:2049;width:378;height:124;rotation:-90;visibility:visible;mso-wrap-style:square;v-text-anchor:top" coordsize="223,1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" path="m223,167l175,93,119,19,56,,32,,8,37,,74r,37l8,130,24,111,63,74r56,19l175,130r40,56l223,186r,-19xe" strokecolor="white" strokeweight="1.5pt">
                  <v:path arrowok="t" o:connecttype="custom" o:connectlocs="378,111;297,62;202,13;95,0;54,0;14,25;0,49;0,74;14,87;41,74;107,49;202,62;297,87;364,124;378,124;378,111" o:connectangles="0,0,0,0,0,0,0,0,0,0,0,0,0,0,0,0"/>
                </v:shape>
                <v:shape id="Freeform 46" o:spid="_x0000_s1062" style="position:absolute;left:10316;top:2198;width:136;height:286;rotation:-90;visibility:visible;mso-wrap-style:square;v-text-anchor:top" coordsize="80,4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" path="m80,l56,,32,55,8,111,,204r8,93l48,408r8,19l64,427r8,-19l64,371,56,297r,-56l64,148,80,74,80,xe" strokecolor="white" strokeweight="1.5pt">
                  <v:path arrowok="t" o:connecttype="custom" o:connectlocs="136,0;95,0;54,37;14,74;0,137;14,199;82,273;95,286;109,286;122,273;109,248;95,199;95,161;109,99;136,50;136,0" o:connectangles="0,0,0,0,0,0,0,0,0,0,0,0,0,0,0,0"/>
                </v:shape>
                <v:shape id="Freeform 47" o:spid="_x0000_s1063" style="position:absolute;left:9575;top:14328;width:460;height:423;rotation:-90;visibility:visible;mso-wrap-style:square;v-text-anchor:top" coordsize="271,6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" path="m120,56l80,37r-32,l48,93,64,204,56,371,40,483,8,594,,631r8,l24,594,56,520,144,334,231,130,255,56,271,18,271,r-8,l223,18,183,37,144,74r-8,l120,56xe" strokecolor="white" strokeweight="1.5pt">
                  <v:path arrowok="t" o:connecttype="custom" o:connectlocs="204,38;136,25;81,25;81,62;109,137;95,249;68,324;14,398;0,423;14,423;41,398;95,349;244,224;392,87;433,38;460,12;460,0;446,0;379,12;311,25;244,50;231,50;204,38" o:connectangles="0,0,0,0,0,0,0,0,0,0,0,0,0,0,0,0,0,0,0,0,0,0,0"/>
                </v:shape>
                <v:shape id="Freeform 48" o:spid="_x0000_s1064" style="position:absolute;left:9845;top:14750;width:122;height:323;rotation:-90;visibility:visible;mso-wrap-style:square;v-text-anchor:top" coordsize="72,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" path="m16,483l56,353,72,223,72,93,48,,32,,8,18,,55,,93r24,92l40,297r-8,93l8,464r,19l16,483xe" strokecolor="white" strokeweight="1.5pt">
                  <v:path arrowok="t" o:connecttype="custom" o:connectlocs="27,323;95,236;122,149;122,62;81,0;54,0;14,12;0,37;0,62;41,124;68,199;54,261;14,310;14,323;27,323" o:connectangles="0,0,0,0,0,0,0,0,0,0,0,0,0,0,0"/>
                </v:shape>
                <v:shape id="Freeform 49" o:spid="_x0000_s1065" style="position:absolute;left:9424;top:14945;width:353;height:137;rotation:-90;visibility:visible;mso-wrap-style:square;v-text-anchor:top" coordsize="208,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" path="m200,93l160,37,112,,64,,16,37,,74,,93r8,l32,93r72,18l136,130r32,56l184,204r16,-18l208,149,200,93xe" strokecolor="white" strokeweight="1.5pt">
                  <v:path arrowok="t" o:connecttype="custom" o:connectlocs="339,62;272,25;190,0;109,0;27,25;0,50;0,62;14,62;54,62;177,75;231,87;285,125;312,137;339,125;353,100;339,62" o:connectangles="0,0,0,0,0,0,0,0,0,0,0,0,0,0,0,0"/>
                </v:shape>
                <v:shape id="Freeform 50" o:spid="_x0000_s1066" style="position:absolute;left:10092;top:15300;width:283;height:62;rotation:-90;visibility:visible;mso-wrap-style:square;v-text-anchor:top" coordsize="167,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" path="m151,56r-32,l88,18,72,,56,,,74r,l8,93,64,56r16,l111,93,151,74r8,-18l167,56r-16,xe" strokecolor="white" strokeweight="1.5pt">
                  <v:path arrowok="t" o:connecttype="custom" o:connectlocs="256,37;202,37;149,12;122,0;95,0;0,49;0,49;14,62;108,37;136,37;188,62;256,49;269,37;283,37;256,37" o:connectangles="0,0,0,0,0,0,0,0,0,0,0,0,0,0,0"/>
                </v:shape>
                <v:shape id="Freeform 51" o:spid="_x0000_s1067" style="position:absolute;left:10241;top:15038;width:433;height:410;rotation:-90;visibility:visible;mso-wrap-style:square;v-text-anchor:top" coordsize="255,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" path="m255,19r-8,37l215,130,135,316,48,502,16,576,,613,,594,,557,16,390r,-74l8,260r,-18l16,242,64,223r63,-56l191,93,231,19,255,r,19xe" strokecolor="white" strokeweight="1.5pt">
                  <v:path arrowok="t" o:connecttype="custom" o:connectlocs="433,13;419,37;365,87;229,211;82,336;27,385;0,410;0,397;0,373;27,261;27,211;14,174;14,162;27,162;109,149;216,112;324,62;392,13;433,0;433,13" o:connectangles="0,0,0,0,0,0,0,0,0,0,0,0,0,0,0,0,0,0,0,0"/>
                </v:shape>
                <v:shape id="Freeform 52" o:spid="_x0000_s1068" style="position:absolute;left:10561;top:14877;width:68;height:286;rotation:-90;visibility:visible;mso-wrap-style:square;v-text-anchor:top" coordsize="40,4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" path="m24,409l40,335r,-38l32,260,24,167,32,56r,-37l32,,24,,16,19,,112,,223,,335r16,92l24,427r,-18xe" strokecolor="white" strokeweight="1.5pt">
                  <v:path arrowok="t" o:connecttype="custom" o:connectlocs="41,274;68,224;68,199;54,174;41,112;54,38;54,13;54,0;41,0;27,13;0,75;0,149;0,224;27,286;41,286;41,274" o:connectangles="0,0,0,0,0,0,0,0,0,0,0,0,0,0,0,0"/>
                </v:shape>
                <v:shape id="Freeform 53" o:spid="_x0000_s1069" style="position:absolute;left:9920;top:14524;width:392;height:124;rotation:-90;visibility:visible;mso-wrap-style:square;v-text-anchor:top" coordsize="231,1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" path="m,167l48,93,112,19,175,r24,l223,37r8,37l223,111r-8,19l207,111,160,74,104,93,48,130,8,186r-8,l,167xe" strokecolor="white" strokeweight="1.5pt">
                  <v:path arrowok="t" o:connecttype="custom" o:connectlocs="0,111;81,62;190,13;297,0;338,0;378,25;392,49;378,74;365,87;351,74;272,49;176,62;81,87;14,124;0,124;0,111" o:connectangles="0,0,0,0,0,0,0,0,0,0,0,0,0,0,0,0"/>
                </v:shape>
                <v:shape id="Freeform 54" o:spid="_x0000_s1070" style="position:absolute;left:10316;top:14221;width:136;height:286;rotation:-90;visibility:visible;mso-wrap-style:square;v-text-anchor:top" coordsize="80,4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" path="m8,l24,,56,55r16,56l80,204r-8,93l40,408,24,427r-8,l16,408r8,-37l32,297r,-56l16,148,,74,8,xe" strokecolor="white" strokeweight="1.5pt">
                  <v:path arrowok="t" o:connecttype="custom" o:connectlocs="14,0;41,0;95,37;122,74;136,137;122,199;68,273;41,286;27,286;27,273;41,248;54,199;54,161;27,99;0,50;14,0" o:connectangles="0,0,0,0,0,0,0,0,0,0,0,0,0,0,0,0"/>
                </v:shape>
                <v:shape id="Freeform 55" o:spid="_x0000_s1071" style="position:absolute;left:-4635;top:8097;width:13133;height:510;rotation:-90;visibility:visible;mso-wrap-style:square;v-text-anchor:top" coordsize="7736,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" path="m240,112r-88,18l96,186,56,298,40,409r8,111l72,595r32,55l144,669r32,l208,632r24,-56l240,483,224,372,192,316r-40,19l144,372r-8,37l144,446r24,37l184,446r8,-18l200,465r-16,74l152,576,136,558,112,539r-8,-56l96,409r8,-74l128,279r24,-37l192,242r32,18l255,316r16,74l279,483r-8,112l240,688r-32,55l168,762,96,743,40,650,8,520,,390,16,242,64,130,136,38,192,19,248,,7496,r56,19l7600,38r80,92l7720,242r16,148l7728,520r-32,130l7648,743r-72,19l7536,743r-40,-55l7473,595,7457,483r8,-93l7489,316r31,-56l7552,242r32,l7616,279r16,56l7640,409r,74l7624,539r-16,19l7584,576r-24,-37l7536,465r16,-37l7560,446r16,37l7600,446r,-37l7600,372r-16,-37l7552,316r-40,56l7496,483r8,93l7528,632r32,37l7600,669r32,-19l7664,595r24,-75l7696,409r-8,-111l7648,186r-64,-56l7496,112r-7256,xe" fillcolor="#b09870" strokeweight="1.5pt">
                  <v:path arrowok="t" o:connecttype="custom" o:connectlocs="258,87;95,199;81,348;177,435;299,448;394,386;380,249;258,224;231,274;285,323;326,286;312,361;231,373;177,323;177,224;258,162;380,174;460,261;460,398;353,497;163,497;14,348;27,162;231,25;421,0;12821,13;13038,87;13133,261;13065,435;12861,510;12726,460;12659,323;12714,211;12821,162;12929,187;12970,274;12943,361;12875,386;12793,311;12834,299;12902,299;12902,249;12821,211;12726,323;12780,423;12902,448;13011,398;13065,274;12984,124;12726,75" o:connectangles="0,0,0,0,0,0,0,0,0,0,0,0,0,0,0,0,0,0,0,0,0,0,0,0,0,0,0,0,0,0,0,0,0,0,0,0,0,0,0,0,0,0,0,0,0,0,0,0,0,0"/>
                </v:shape>
                <v:shape id="Freeform 56" o:spid="_x0000_s1072" style="position:absolute;left:5936;top:-2525;width:556;height:7903;rotation:-90;visibility:visible;mso-wrap-style:square;v-text-anchor:top" coordsize="327,117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" path="m327,11236r,130l311,11477r-32,168l223,11756r-55,37l104,11775r-56,-75l16,11589,,11422r8,-93l40,11236r40,-74l120,11143r48,19l199,11217r16,75l231,11366r,74l215,11515r-24,37l152,11570r-32,l104,11533r-16,-37l88,11440r8,-55l128,11329r24,37l136,11385r-16,37l136,11477r16,l176,11477r15,-37l191,11366r-23,-93l128,11236r-40,19l56,11310r-16,75l40,11477r8,75l72,11626r40,56l152,11700r55,-18l247,11589r32,-149l287,11236,287,557,279,353,247,223,207,130,152,93r-40,19l72,167,48,242r-8,93l40,409r16,74l88,539r40,18l168,520r23,-74l191,353,176,335,152,316r-16,19l120,390r16,37l152,446r-24,19l96,427,88,353r,-37l104,279r16,-37l152,223r39,19l215,297r16,56l231,446r-16,74l199,595r-31,37l120,650,80,632,40,576,8,483,,390,16,223,48,93,104,19,168,r55,37l279,149r32,167l327,446r,130l327,11236xe" fillcolor="#b09870" strokeweight="1.5pt">
                  <v:path arrowok="t" o:connecttype="custom" o:connectlocs="556,7617;474,7804;286,7903;82,7841;0,7654;68,7530;204,7467;338,7517;393,7617;366,7717;258,7754;177,7729;150,7666;218,7592;231,7630;231,7691;299,7691;325,7617;218,7530;95,7579;68,7691;122,7791;258,7841;420,7766;488,7530;474,237;352,87;190,75;82,162;68,274;150,361;286,348;325,237;258,212;204,261;258,299;163,286;150,212;204,162;325,162;393,237;366,348;286,424;136,424;14,324;27,149;177,13;379,25;529,212;556,386" o:connectangles="0,0,0,0,0,0,0,0,0,0,0,0,0,0,0,0,0,0,0,0,0,0,0,0,0,0,0,0,0,0,0,0,0,0,0,0,0,0,0,0,0,0,0,0,0,0,0,0,0,0"/>
                </v:shape>
                <v:shape id="Freeform 57" o:spid="_x0000_s1073" style="position:absolute;left:3929;top:8097;width:13133;height:510;rotation:-90;visibility:visible;mso-wrap-style:square;v-text-anchor:top" coordsize="7736,7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" path="m240,668l152,650,96,575,56,482,40,352r8,-92l72,167r32,-56l144,92r32,l208,130r24,74l240,297r-16,93l192,445r-40,l144,408r-8,-56l144,315r24,-18l184,315r8,37l200,297,184,222,152,204r-16,l112,241r-8,37l96,352r8,93l128,501r24,37l192,538r32,-18l255,464r16,-74l279,278r-8,-93l240,92,208,18,168,,96,37,40,130,8,241,,390,16,520,64,650r72,74l192,761r56,l7496,761r56,l7600,724r80,-74l7720,520r16,-130l7728,241,7696,130,7648,37,7576,r-40,18l7496,92r-23,93l7457,278r8,112l7489,464r31,56l7552,538r32,l7616,501r16,-56l7640,352r,-74l7624,241r-16,-37l7584,204r-24,18l7536,297r16,55l7560,315r16,-18l7600,315r,37l7600,408r-16,37l7552,445r-40,-55l7496,297r8,-93l7528,130r32,-38l7600,92r32,19l7664,167r24,93l7696,352r-8,130l7648,575r-64,75l7496,668r-7256,xe" fillcolor="#b09870" strokeweight="1.5pt">
                  <v:path arrowok="t" o:connecttype="custom" o:connectlocs="258,436;95,323;81,174;177,74;299,62;394,137;380,261;258,298;231,236;285,199;326,236;312,149;231,137;177,186;177,298;258,361;380,348;460,261;460,124;353,12;163,25;14,162;27,348;231,485;421,510;12821,510;13038,436;13133,261;13065,87;12861,0;12726,62;12659,186;12714,311;12821,361;12929,336;12970,236;12943,162;12875,137;12793,199;12834,211;12902,211;12902,273;12821,298;12726,199;12780,87;12902,62;13011,112;13065,236;12984,385;12726,448" o:connectangles="0,0,0,0,0,0,0,0,0,0,0,0,0,0,0,0,0,0,0,0,0,0,0,0,0,0,0,0,0,0,0,0,0,0,0,0,0,0,0,0,0,0,0,0,0,0,0,0,0,0"/>
                </v:shape>
                <v:shape id="Freeform 58" o:spid="_x0000_s1074" style="position:absolute;left:5937;top:11326;width:556;height:7903;rotation:-90;visibility:visible;mso-wrap-style:square;v-text-anchor:top" coordsize="327,117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" path="m48,11236r8,204l80,11589r48,93l175,11700r48,-18l255,11626r24,-74l287,11477r,-92l271,11310r-24,-55l207,11236r-48,37l136,11366r8,74l151,11477r24,l199,11477r8,-55l191,11385r-8,-19l199,11329r32,56l247,11440r-8,56l231,11533r-24,37l175,11570r-31,-18l120,11515r-16,-75l104,11366r8,-74l136,11217r31,-55l207,11143r48,19l295,11236r24,93l327,11422r-8,167l279,11700r-56,75l167,11793r-63,-37l56,11645,16,11477,8,11366,,11236,,576,8,446,16,316,56,149,104,37,167,r56,19l279,93r40,130l327,390r-8,93l295,576r-40,56l207,650,167,632,136,595,112,520r-8,-74l104,353r16,-56l144,242r31,-19l207,242r24,37l239,316r8,37l231,427r-32,38l183,446r8,-19l207,390r-8,-55l175,316r-24,19l144,353r-8,93l159,520r48,37l247,539r24,-56l287,409r,-74l279,242,255,167,223,112,175,93r-47,37l80,223,56,353,48,557r,10679xe" fillcolor="#b09870" strokeweight="1.5pt">
                  <v:path arrowok="t" o:connecttype="custom" o:connectlocs="95,7666;218,7829;379,7829;474,7741;488,7630;420,7542;270,7555;245,7666;298,7691;352,7654;311,7617;393,7630;406,7704;352,7754;245,7741;177,7666;190,7567;284,7480;434,7480;542,7592;542,7766;379,7891;177,7878;27,7691;0,7530;14,299;95,100;284,0;474,62;556,261;502,386;352,436;231,399;177,299;204,199;298,149;393,187;420,237;338,312;325,286;338,224;257,224;231,299;352,373;461,324;488,224;434,112;298,62;136,149;82,373" o:connectangles="0,0,0,0,0,0,0,0,0,0,0,0,0,0,0,0,0,0,0,0,0,0,0,0,0,0,0,0,0,0,0,0,0,0,0,0,0,0,0,0,0,0,0,0,0,0,0,0,0,0"/>
                </v:shape>
                <v:shape id="Freeform 59" o:spid="_x0000_s1075" style="position:absolute;left:2000;top:1541;width:462;height:436;rotation:-90;visibility:visible;mso-wrap-style:square;v-text-anchor:top" coordsize="272,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" path="m48,18l24,,8,18,,74r8,37l232,631r16,19l264,631r8,-37l264,538,48,18xe" fillcolor="#b09870" strokeweight="1.5pt">
                  <v:path arrowok="t" o:connecttype="custom" o:connectlocs="82,12;41,0;14,12;0,50;14,74;394,423;421,436;448,423;462,398;448,361;82,12" o:connectangles="0,0,0,0,0,0,0,0,0,0,0"/>
                </v:shape>
                <v:shape id="Freeform 60" o:spid="_x0000_s1076" style="position:absolute;left:2000;top:14727;width:462;height:436;rotation:-90;visibility:visible;mso-wrap-style:square;v-text-anchor:top" coordsize="272,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" path="m232,18l248,r16,18l272,74r-8,37l48,631,24,650,8,631,,594,8,538,232,18xe" fillcolor="#b09870" strokeweight="1.5pt">
                  <v:path arrowok="t" o:connecttype="custom" o:connectlocs="394,12;421,0;448,12;462,50;448,74;82,423;41,436;14,423;0,398;14,361;394,12" o:connectangles="0,0,0,0,0,0,0,0,0,0,0"/>
                </v:shape>
                <v:shape id="Freeform 61" o:spid="_x0000_s1077" style="position:absolute;left:9972;top:1547;width:462;height:424;rotation:-90;visibility:visible;mso-wrap-style:square;v-text-anchor:top" coordsize="272,6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" path="m48,613l24,632,8,613,,576,8,520,232,19,248,r16,19l272,56r-8,56l48,613xe" fillcolor="#b09870" strokeweight="1.5pt">
                  <v:path arrowok="t" o:connecttype="custom" o:connectlocs="82,411;41,424;14,411;0,386;14,349;394,13;421,0;448,13;462,38;448,75;82,411" o:connectangles="0,0,0,0,0,0,0,0,0,0,0"/>
                </v:shape>
                <v:shape id="Freeform 62" o:spid="_x0000_s1078" style="position:absolute;left:9972;top:14733;width:462;height:424;rotation:-90;visibility:visible;mso-wrap-style:square;v-text-anchor:top" coordsize="272,6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" path="m232,613r16,19l264,613r8,-37l264,520,48,19,24,,8,19,,56r8,56l232,613xe" fillcolor="#b09870" strokeweight="1.5pt">
                  <v:path arrowok="t" o:connecttype="custom" o:connectlocs="394,411;421,424;448,411;462,386;448,349;82,13;41,0;14,13;0,38;14,75;394,411" o:connectangles="0,0,0,0,0,0,0,0,0,0,0"/>
                </v:shape>
                <v:shape id="Freeform 63" o:spid="_x0000_s1079" style="position:absolute;left:-5788;top:8315;width:14705;height:74;rotation:-90;visibility:visible;mso-wrap-style:square;v-text-anchor:top" coordsize="8662,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" path="m48,111l,,8662,r-40,111l48,111xe" fillcolor="#b0b0b0" strokeweight="1.5pt">
                  <v:path arrowok="t" o:connecttype="custom" o:connectlocs="81,74;0,0;14705,0;14637,74;81,74" o:connectangles="0,0,0,0,0"/>
                </v:shape>
                <v:shape id="Freeform 64" o:spid="_x0000_s1080" style="position:absolute;left:6180;top:-3652;width:68;height:9372;rotation:-90;visibility:visible;mso-wrap-style:square;v-text-anchor:top" coordsize="40,139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" path="m,13891r40,93l40,,,111,,13891xe" fillcolor="#b0b0b0" strokeweight="1.5pt">
                  <v:path arrowok="t" o:connecttype="custom" o:connectlocs="0,9310;68,9372;68,0;0,74;0,9310" o:connectangles="0,0,0,0,0"/>
                </v:shape>
                <v:shape id="Freeform 65" o:spid="_x0000_s1081" style="position:absolute;left:3516;top:8321;width:14705;height:62;rotation:-90;visibility:visible;mso-wrap-style:square;v-text-anchor:top" coordsize="866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" path="m48,l,93r8662,l8622,,48,xe" fillcolor="#b0b0b0" strokeweight="1.5pt">
                  <v:path arrowok="t" o:connecttype="custom" o:connectlocs="81,0;0,62;14705,62;14637,0;81,0" o:connectangles="0,0,0,0,0"/>
                </v:shape>
                <v:shape id="Freeform 66" o:spid="_x0000_s1082" style="position:absolute;left:6173;top:10977;width:81;height:9372;rotation:-90;visibility:visible;mso-wrap-style:square;v-text-anchor:top" coordsize="48,139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" path="m48,13891l,13984,,,48,111r,13780xe" fillcolor="#b0b0b0" strokeweight="1.5pt">
                  <v:path arrowok="t" o:connecttype="custom" o:connectlocs="81,9310;0,9372;0,0;81,74;81,9310" o:connectangles="0,0,0,0,0"/>
                </v:shape>
              </v:group>
            </w:pict>
          </mc:Fallback>
        </mc:AlternateContent>
      </w:r>
      <w:r w:rsidRPr="005A7623">
        <w:rPr>
          <w:rFonts w:ascii="Times New Roman" w:hAnsi="Times New Roman" w:cs="Times New Roman"/>
          <w:b/>
          <w:sz w:val="28"/>
          <w:szCs w:val="28"/>
        </w:rPr>
        <w:t>ỦY BAN NHÂN DÂN THÀNH PHỐ HỒ CHÍ MINH</w:t>
      </w:r>
    </w:p>
    <w:p w:rsidR="005A7623" w:rsidRPr="005A7623" w:rsidRDefault="005A7623" w:rsidP="005A7623">
      <w:pPr>
        <w:spacing w:before="120"/>
        <w:jc w:val="center"/>
        <w:rPr>
          <w:rFonts w:ascii="Times New Roman" w:hAnsi="Times New Roman" w:cs="Times New Roman"/>
          <w:b/>
          <w:sz w:val="28"/>
          <w:szCs w:val="28"/>
        </w:rPr>
      </w:pPr>
      <w:r w:rsidRPr="005A7623">
        <w:rPr>
          <w:rFonts w:ascii="Times New Roman" w:hAnsi="Times New Roman" w:cs="Times New Roman"/>
          <w:b/>
          <w:sz w:val="28"/>
          <w:szCs w:val="28"/>
        </w:rPr>
        <w:t>TRƯỜNG CAO ĐẲNG LÝ TỰ TRỌNG THÀNH PHỐ HỒ CHÍ MINH</w:t>
      </w:r>
    </w:p>
    <w:p w:rsidR="005A7623" w:rsidRPr="005A7623" w:rsidRDefault="005A7623" w:rsidP="005A7623">
      <w:pPr>
        <w:pStyle w:val="Heading1"/>
        <w:shd w:val="clear" w:color="auto" w:fill="FFFFFF"/>
        <w:spacing w:before="120" w:beforeAutospacing="0" w:after="0" w:afterAutospacing="0"/>
        <w:jc w:val="center"/>
        <w:rPr>
          <w:bCs w:val="0"/>
          <w:iCs/>
          <w:color w:val="000000" w:themeColor="text1"/>
          <w:sz w:val="28"/>
          <w:szCs w:val="28"/>
        </w:rPr>
      </w:pPr>
      <w:r w:rsidRPr="005A7623">
        <w:rPr>
          <w:bCs w:val="0"/>
          <w:iCs/>
          <w:color w:val="000000" w:themeColor="text1"/>
          <w:sz w:val="28"/>
          <w:szCs w:val="28"/>
        </w:rPr>
        <w:t>KHOA KHOA HỌC CƠ BẢN</w:t>
      </w:r>
    </w:p>
    <w:p w:rsidR="005A7623" w:rsidRPr="005A7623" w:rsidRDefault="005A7623" w:rsidP="005A7623">
      <w:pPr>
        <w:pStyle w:val="Heading1"/>
        <w:shd w:val="clear" w:color="auto" w:fill="FFFFFF"/>
        <w:spacing w:before="120" w:beforeAutospacing="0" w:after="0" w:afterAutospacing="0"/>
        <w:jc w:val="center"/>
        <w:rPr>
          <w:bCs w:val="0"/>
          <w:iCs/>
          <w:color w:val="000000" w:themeColor="text1"/>
          <w:sz w:val="40"/>
          <w:szCs w:val="40"/>
        </w:rPr>
      </w:pPr>
    </w:p>
    <w:p w:rsidR="005A7623" w:rsidRPr="005A7623" w:rsidRDefault="005A7623" w:rsidP="005A7623">
      <w:pPr>
        <w:pStyle w:val="Heading1"/>
        <w:shd w:val="clear" w:color="auto" w:fill="FFFFFF"/>
        <w:spacing w:before="120" w:beforeAutospacing="0" w:after="0" w:afterAutospacing="0"/>
        <w:jc w:val="center"/>
        <w:rPr>
          <w:bCs w:val="0"/>
          <w:iCs/>
          <w:color w:val="000000" w:themeColor="text1"/>
          <w:sz w:val="40"/>
          <w:szCs w:val="40"/>
        </w:rPr>
      </w:pPr>
      <w:r w:rsidRPr="005A7623">
        <w:rPr>
          <w:noProof/>
        </w:rPr>
        <w:drawing>
          <wp:inline distT="0" distB="0" distL="0" distR="0" wp14:anchorId="7D7491EA" wp14:editId="7C0EBDFB">
            <wp:extent cx="1495425" cy="1020915"/>
            <wp:effectExtent l="0" t="0" r="0" b="8255"/>
            <wp:docPr id="60" name="Picture 6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500018" cy="1024050"/>
                    </a:xfrm>
                    <a:prstGeom prst="rect">
                      <a:avLst/>
                    </a:prstGeom>
                    <a:noFill/>
                    <a:ln>
                      <a:noFill/>
                    </a:ln>
                  </pic:spPr>
                </pic:pic>
              </a:graphicData>
            </a:graphic>
          </wp:inline>
        </w:drawing>
      </w:r>
    </w:p>
    <w:p w:rsidR="005A7623" w:rsidRPr="005A7623" w:rsidRDefault="005A7623" w:rsidP="005A7623">
      <w:pPr>
        <w:pStyle w:val="Heading1"/>
        <w:shd w:val="clear" w:color="auto" w:fill="FFFFFF"/>
        <w:spacing w:before="120" w:beforeAutospacing="0" w:after="0" w:afterAutospacing="0"/>
        <w:jc w:val="center"/>
        <w:rPr>
          <w:bCs w:val="0"/>
          <w:iCs/>
          <w:color w:val="000000" w:themeColor="text1"/>
          <w:sz w:val="40"/>
          <w:szCs w:val="40"/>
        </w:rPr>
      </w:pPr>
    </w:p>
    <w:p w:rsidR="005A7623" w:rsidRPr="005A7623" w:rsidRDefault="005A7623" w:rsidP="005A7623">
      <w:pPr>
        <w:pStyle w:val="Heading1"/>
        <w:shd w:val="clear" w:color="auto" w:fill="FFFFFF"/>
        <w:spacing w:before="120" w:beforeAutospacing="0" w:after="0" w:afterAutospacing="0"/>
        <w:jc w:val="center"/>
        <w:rPr>
          <w:bCs w:val="0"/>
          <w:iCs/>
          <w:color w:val="000000" w:themeColor="text1"/>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A7623">
        <w:rPr>
          <w:bCs w:val="0"/>
          <w:iCs/>
          <w:color w:val="000000" w:themeColor="text1"/>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TIỂU LUẬN KẾT THÚC HỌC PHẦN </w:t>
      </w:r>
    </w:p>
    <w:p w:rsidR="005A7623" w:rsidRPr="005A7623" w:rsidRDefault="005A7623" w:rsidP="005A7623">
      <w:pPr>
        <w:pStyle w:val="Heading1"/>
        <w:shd w:val="clear" w:color="auto" w:fill="FFFFFF"/>
        <w:spacing w:before="120" w:beforeAutospacing="0" w:after="0" w:afterAutospacing="0"/>
        <w:jc w:val="center"/>
        <w:rPr>
          <w:bCs w:val="0"/>
          <w:iCs/>
          <w:color w:val="000000" w:themeColor="text1"/>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A7623">
        <w:rPr>
          <w:bCs w:val="0"/>
          <w:iCs/>
          <w:color w:val="000000" w:themeColor="text1"/>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HÓA HỌC 4</w:t>
      </w:r>
    </w:p>
    <w:p w:rsidR="005A7623" w:rsidRPr="005A7623" w:rsidRDefault="005A7623" w:rsidP="005A7623">
      <w:pPr>
        <w:pStyle w:val="Heading1"/>
        <w:shd w:val="clear" w:color="auto" w:fill="FFFFFF"/>
        <w:spacing w:before="120" w:beforeAutospacing="0" w:after="0" w:afterAutospacing="0"/>
        <w:rPr>
          <w:bCs w:val="0"/>
          <w:iCs/>
          <w:color w:val="000000" w:themeColor="text1"/>
          <w:sz w:val="40"/>
          <w:szCs w:val="40"/>
        </w:rPr>
      </w:pPr>
    </w:p>
    <w:p w:rsidR="005A7623" w:rsidRPr="005A7623" w:rsidRDefault="005A7623" w:rsidP="005A7623">
      <w:pPr>
        <w:pStyle w:val="Heading1"/>
        <w:shd w:val="clear" w:color="auto" w:fill="FFFFFF"/>
        <w:spacing w:before="120" w:beforeAutospacing="0" w:after="0" w:afterAutospacing="0"/>
        <w:rPr>
          <w:bCs w:val="0"/>
          <w:iCs/>
          <w:color w:val="000000" w:themeColor="text1"/>
          <w:sz w:val="40"/>
          <w:szCs w:val="40"/>
        </w:rPr>
      </w:pPr>
    </w:p>
    <w:p w:rsidR="005A7623" w:rsidRPr="005A7623" w:rsidRDefault="005A7623" w:rsidP="005A7623">
      <w:pPr>
        <w:pStyle w:val="Heading1"/>
        <w:shd w:val="clear" w:color="auto" w:fill="FFFFFF"/>
        <w:spacing w:before="120" w:beforeAutospacing="0" w:after="120" w:afterAutospacing="0"/>
        <w:rPr>
          <w:bCs w:val="0"/>
          <w:iCs/>
          <w:color w:val="000000" w:themeColor="text1"/>
          <w:sz w:val="36"/>
          <w:szCs w:val="36"/>
        </w:rPr>
      </w:pPr>
      <w:r w:rsidRPr="005A7623">
        <w:rPr>
          <w:bCs w:val="0"/>
          <w:iCs/>
          <w:color w:val="000000" w:themeColor="text1"/>
          <w:sz w:val="40"/>
          <w:szCs w:val="40"/>
        </w:rPr>
        <w:t xml:space="preserve">      </w:t>
      </w:r>
      <w:r w:rsidRPr="005A7623">
        <w:rPr>
          <w:bCs w:val="0"/>
          <w:iCs/>
          <w:color w:val="000000" w:themeColor="text1"/>
          <w:sz w:val="36"/>
          <w:szCs w:val="36"/>
        </w:rPr>
        <w:t>Giảng viên hướng dẫn:</w:t>
      </w:r>
    </w:p>
    <w:p w:rsidR="005A7623" w:rsidRPr="005A7623" w:rsidRDefault="005A7623" w:rsidP="005A7623">
      <w:pPr>
        <w:pStyle w:val="Heading1"/>
        <w:shd w:val="clear" w:color="auto" w:fill="FFFFFF"/>
        <w:spacing w:before="120" w:beforeAutospacing="0" w:after="120" w:afterAutospacing="0"/>
        <w:rPr>
          <w:bCs w:val="0"/>
          <w:iCs/>
          <w:color w:val="000000" w:themeColor="text1"/>
          <w:sz w:val="36"/>
          <w:szCs w:val="36"/>
        </w:rPr>
      </w:pPr>
      <w:r w:rsidRPr="005A7623">
        <w:rPr>
          <w:bCs w:val="0"/>
          <w:iCs/>
          <w:color w:val="000000" w:themeColor="text1"/>
          <w:sz w:val="36"/>
          <w:szCs w:val="36"/>
        </w:rPr>
        <w:t xml:space="preserve">       Sinh viên:</w:t>
      </w:r>
    </w:p>
    <w:p w:rsidR="005A7623" w:rsidRPr="005A7623" w:rsidRDefault="005A7623" w:rsidP="005A7623">
      <w:pPr>
        <w:pStyle w:val="Heading1"/>
        <w:shd w:val="clear" w:color="auto" w:fill="FFFFFF"/>
        <w:spacing w:before="120" w:beforeAutospacing="0" w:after="120" w:afterAutospacing="0"/>
        <w:rPr>
          <w:bCs w:val="0"/>
          <w:iCs/>
          <w:color w:val="000000" w:themeColor="text1"/>
          <w:sz w:val="36"/>
          <w:szCs w:val="36"/>
        </w:rPr>
      </w:pPr>
      <w:r w:rsidRPr="005A7623">
        <w:rPr>
          <w:bCs w:val="0"/>
          <w:iCs/>
          <w:color w:val="000000" w:themeColor="text1"/>
          <w:sz w:val="36"/>
          <w:szCs w:val="36"/>
        </w:rPr>
        <w:t xml:space="preserve">       Mã số sinh viên:</w:t>
      </w:r>
      <w:bookmarkStart w:id="0" w:name="_GoBack"/>
      <w:bookmarkEnd w:id="0"/>
    </w:p>
    <w:p w:rsidR="005A7623" w:rsidRPr="005A7623" w:rsidRDefault="005A7623" w:rsidP="005A7623">
      <w:pPr>
        <w:pStyle w:val="Heading1"/>
        <w:shd w:val="clear" w:color="auto" w:fill="FFFFFF"/>
        <w:spacing w:before="120" w:beforeAutospacing="0" w:after="120" w:afterAutospacing="0"/>
        <w:rPr>
          <w:bCs w:val="0"/>
          <w:iCs/>
          <w:color w:val="000000" w:themeColor="text1"/>
          <w:sz w:val="40"/>
          <w:szCs w:val="40"/>
        </w:rPr>
      </w:pPr>
      <w:r w:rsidRPr="005A7623">
        <w:rPr>
          <w:bCs w:val="0"/>
          <w:iCs/>
          <w:color w:val="000000" w:themeColor="text1"/>
          <w:sz w:val="36"/>
          <w:szCs w:val="36"/>
        </w:rPr>
        <w:t xml:space="preserve">       Lớp học</w:t>
      </w:r>
      <w:r w:rsidRPr="005A7623">
        <w:rPr>
          <w:bCs w:val="0"/>
          <w:iCs/>
          <w:color w:val="000000" w:themeColor="text1"/>
          <w:sz w:val="40"/>
          <w:szCs w:val="40"/>
        </w:rPr>
        <w:t>:</w:t>
      </w:r>
    </w:p>
    <w:p w:rsidR="005A7623" w:rsidRPr="005A7623" w:rsidRDefault="005A7623" w:rsidP="005A7623">
      <w:pPr>
        <w:pStyle w:val="Heading1"/>
        <w:shd w:val="clear" w:color="auto" w:fill="FFFFFF"/>
        <w:spacing w:before="120" w:beforeAutospacing="0" w:after="0" w:afterAutospacing="0"/>
        <w:jc w:val="center"/>
        <w:rPr>
          <w:bCs w:val="0"/>
          <w:iCs/>
          <w:color w:val="000000" w:themeColor="text1"/>
          <w:sz w:val="40"/>
          <w:szCs w:val="40"/>
        </w:rPr>
      </w:pPr>
    </w:p>
    <w:p w:rsidR="005A7623" w:rsidRPr="005A7623" w:rsidRDefault="005A7623" w:rsidP="005A7623">
      <w:pPr>
        <w:pStyle w:val="Heading1"/>
        <w:shd w:val="clear" w:color="auto" w:fill="FFFFFF"/>
        <w:spacing w:before="120" w:beforeAutospacing="0" w:after="0" w:afterAutospacing="0"/>
        <w:jc w:val="center"/>
        <w:rPr>
          <w:bCs w:val="0"/>
          <w:iCs/>
          <w:color w:val="000000" w:themeColor="text1"/>
          <w:sz w:val="40"/>
          <w:szCs w:val="40"/>
        </w:rPr>
      </w:pPr>
    </w:p>
    <w:p w:rsidR="005A7623" w:rsidRPr="005A7623" w:rsidRDefault="005A7623" w:rsidP="005A7623">
      <w:pPr>
        <w:pStyle w:val="Heading1"/>
        <w:shd w:val="clear" w:color="auto" w:fill="FFFFFF"/>
        <w:spacing w:before="120" w:beforeAutospacing="0" w:after="0" w:afterAutospacing="0"/>
        <w:jc w:val="center"/>
        <w:rPr>
          <w:bCs w:val="0"/>
          <w:iCs/>
          <w:color w:val="000000" w:themeColor="text1"/>
          <w:sz w:val="40"/>
          <w:szCs w:val="40"/>
        </w:rPr>
      </w:pPr>
    </w:p>
    <w:p w:rsidR="005A7623" w:rsidRPr="005A7623" w:rsidRDefault="005A7623" w:rsidP="005A7623">
      <w:pPr>
        <w:spacing w:before="120"/>
        <w:jc w:val="center"/>
        <w:rPr>
          <w:rFonts w:ascii="Times New Roman" w:hAnsi="Times New Roman" w:cs="Times New Roman"/>
          <w:iCs/>
          <w:color w:val="000000" w:themeColor="text1"/>
          <w:kern w:val="36"/>
          <w:sz w:val="36"/>
          <w:szCs w:val="36"/>
        </w:rPr>
      </w:pPr>
      <w:r w:rsidRPr="005A7623">
        <w:rPr>
          <w:rFonts w:ascii="Times New Roman" w:hAnsi="Times New Roman" w:cs="Times New Roman"/>
          <w:iCs/>
          <w:color w:val="000000" w:themeColor="text1"/>
          <w:kern w:val="36"/>
          <w:sz w:val="36"/>
          <w:szCs w:val="36"/>
        </w:rPr>
        <w:t>Tp.Hồ Chí Minh tháng 7/2021</w:t>
      </w:r>
    </w:p>
    <w:p w:rsidR="005A7623" w:rsidRDefault="005A7623" w:rsidP="005A7623">
      <w:pPr>
        <w:rPr>
          <w:b/>
          <w:bCs/>
          <w:kern w:val="36"/>
          <w:sz w:val="36"/>
          <w:szCs w:val="36"/>
        </w:rPr>
      </w:pPr>
      <w:r>
        <w:rPr>
          <w:sz w:val="36"/>
          <w:szCs w:val="36"/>
        </w:rPr>
        <w:br w:type="page"/>
      </w:r>
    </w:p>
    <w:p w:rsidR="003B59B1" w:rsidRDefault="003B59B1">
      <w:pPr>
        <w:rPr>
          <w:rFonts w:ascii="Times New Roman" w:eastAsia="Times New Roman" w:hAnsi="Times New Roman" w:cs="Times New Roman"/>
          <w:b/>
          <w:bCs/>
          <w:kern w:val="36"/>
          <w:sz w:val="28"/>
          <w:szCs w:val="28"/>
        </w:rPr>
      </w:pPr>
    </w:p>
    <w:p w:rsidR="00D837F9" w:rsidRPr="003B59B1" w:rsidRDefault="00B971E8" w:rsidP="003B59B1">
      <w:pPr>
        <w:pStyle w:val="Heading1"/>
        <w:spacing w:before="0" w:beforeAutospacing="0" w:after="0" w:afterAutospacing="0" w:line="276" w:lineRule="auto"/>
        <w:jc w:val="center"/>
        <w:rPr>
          <w:sz w:val="28"/>
          <w:szCs w:val="28"/>
        </w:rPr>
      </w:pPr>
      <w:r w:rsidRPr="003B59B1">
        <w:rPr>
          <w:sz w:val="28"/>
          <w:szCs w:val="28"/>
        </w:rPr>
        <w:t>ĐỀ TÀI SỐ 1</w:t>
      </w:r>
    </w:p>
    <w:p w:rsidR="00D837F9" w:rsidRPr="003B59B1" w:rsidRDefault="00D837F9" w:rsidP="00197455">
      <w:pPr>
        <w:pStyle w:val="Heading1"/>
        <w:spacing w:before="0" w:beforeAutospacing="0" w:after="0" w:afterAutospacing="0" w:line="276" w:lineRule="auto"/>
        <w:jc w:val="both"/>
        <w:rPr>
          <w:sz w:val="28"/>
          <w:szCs w:val="28"/>
        </w:rPr>
      </w:pPr>
    </w:p>
    <w:p w:rsidR="00B971E8" w:rsidRPr="00197455" w:rsidRDefault="00B971E8" w:rsidP="00197455">
      <w:pPr>
        <w:pStyle w:val="Heading1"/>
        <w:spacing w:before="0" w:beforeAutospacing="0" w:after="0" w:afterAutospacing="0" w:line="276" w:lineRule="auto"/>
        <w:jc w:val="both"/>
        <w:rPr>
          <w:b w:val="0"/>
          <w:sz w:val="28"/>
          <w:szCs w:val="28"/>
        </w:rPr>
      </w:pPr>
      <w:r w:rsidRPr="00197455">
        <w:rPr>
          <w:bCs w:val="0"/>
          <w:iCs/>
          <w:sz w:val="28"/>
          <w:szCs w:val="28"/>
          <w:lang w:val="de-DE"/>
        </w:rPr>
        <w:t>PHẦN 1. LÝ THUYẾT CƠ SỞ</w:t>
      </w:r>
    </w:p>
    <w:p w:rsidR="00825E51" w:rsidRPr="00197455" w:rsidRDefault="003D7B0B" w:rsidP="00197455">
      <w:pPr>
        <w:pStyle w:val="Heading1"/>
        <w:spacing w:before="0" w:beforeAutospacing="0" w:after="0" w:afterAutospacing="0" w:line="276" w:lineRule="auto"/>
        <w:jc w:val="both"/>
        <w:rPr>
          <w:b w:val="0"/>
          <w:bCs w:val="0"/>
          <w:iCs/>
          <w:sz w:val="28"/>
          <w:szCs w:val="28"/>
        </w:rPr>
      </w:pPr>
      <w:r w:rsidRPr="00197455">
        <w:rPr>
          <w:b w:val="0"/>
          <w:bCs w:val="0"/>
          <w:iCs/>
          <w:sz w:val="28"/>
          <w:szCs w:val="28"/>
        </w:rPr>
        <w:t xml:space="preserve">Trình bày lý thuyết về saccarozơ. </w:t>
      </w:r>
    </w:p>
    <w:p w:rsidR="00825E51" w:rsidRPr="00197455" w:rsidRDefault="00825E51" w:rsidP="00197455">
      <w:pPr>
        <w:pStyle w:val="Heading2"/>
        <w:spacing w:before="0" w:beforeAutospacing="0" w:after="0" w:afterAutospacing="0" w:line="276" w:lineRule="auto"/>
        <w:jc w:val="both"/>
        <w:rPr>
          <w:b w:val="0"/>
          <w:sz w:val="28"/>
          <w:szCs w:val="28"/>
        </w:rPr>
      </w:pPr>
      <w:r w:rsidRPr="00197455">
        <w:rPr>
          <w:rStyle w:val="Strong"/>
          <w:sz w:val="28"/>
          <w:szCs w:val="28"/>
        </w:rPr>
        <w:t>1. Tính chất vật lí và trạng thái thiên nhiên</w:t>
      </w:r>
      <w:r w:rsidRPr="00197455">
        <w:rPr>
          <w:b w:val="0"/>
          <w:sz w:val="28"/>
          <w:szCs w:val="28"/>
        </w:rPr>
        <w:t xml:space="preserve"> </w:t>
      </w:r>
    </w:p>
    <w:p w:rsidR="00825E51" w:rsidRPr="00197455" w:rsidRDefault="00825E51" w:rsidP="00197455">
      <w:pPr>
        <w:pStyle w:val="NormalWeb"/>
        <w:spacing w:before="0" w:beforeAutospacing="0" w:after="0" w:afterAutospacing="0" w:line="276" w:lineRule="auto"/>
        <w:jc w:val="both"/>
        <w:outlineLvl w:val="1"/>
        <w:rPr>
          <w:rStyle w:val="Strong"/>
          <w:b w:val="0"/>
          <w:sz w:val="28"/>
          <w:szCs w:val="28"/>
        </w:rPr>
      </w:pPr>
      <w:r w:rsidRPr="00197455">
        <w:rPr>
          <w:rStyle w:val="Strong"/>
          <w:b w:val="0"/>
          <w:sz w:val="28"/>
          <w:szCs w:val="28"/>
        </w:rPr>
        <w:t xml:space="preserve">2. </w:t>
      </w:r>
      <w:hyperlink r:id="rId7" w:anchor="51" w:tgtFrame="_blank" w:history="1">
        <w:r w:rsidRPr="00197455">
          <w:rPr>
            <w:rStyle w:val="Hyperlink"/>
            <w:bCs/>
            <w:color w:val="auto"/>
            <w:sz w:val="28"/>
            <w:szCs w:val="28"/>
            <w:u w:val="none"/>
          </w:rPr>
          <w:t>Cấu tạo</w:t>
        </w:r>
      </w:hyperlink>
      <w:r w:rsidRPr="00197455">
        <w:rPr>
          <w:rStyle w:val="Strong"/>
          <w:b w:val="0"/>
          <w:sz w:val="28"/>
          <w:szCs w:val="28"/>
        </w:rPr>
        <w:t xml:space="preserve"> phân tử</w:t>
      </w:r>
    </w:p>
    <w:p w:rsidR="00825E51" w:rsidRPr="00197455" w:rsidRDefault="00825E51" w:rsidP="00197455">
      <w:pPr>
        <w:pStyle w:val="NormalWeb"/>
        <w:spacing w:before="0" w:beforeAutospacing="0" w:after="0" w:afterAutospacing="0" w:line="276" w:lineRule="auto"/>
        <w:jc w:val="both"/>
        <w:outlineLvl w:val="1"/>
        <w:rPr>
          <w:rStyle w:val="Strong"/>
          <w:b w:val="0"/>
          <w:sz w:val="28"/>
          <w:szCs w:val="28"/>
        </w:rPr>
      </w:pPr>
      <w:r w:rsidRPr="00197455">
        <w:rPr>
          <w:rStyle w:val="Strong"/>
          <w:b w:val="0"/>
          <w:sz w:val="28"/>
          <w:szCs w:val="28"/>
        </w:rPr>
        <w:t>3. Tính chất hóa học</w:t>
      </w:r>
    </w:p>
    <w:p w:rsidR="00825E51" w:rsidRPr="00197455" w:rsidRDefault="00825E51" w:rsidP="00197455">
      <w:pPr>
        <w:pStyle w:val="Heading1"/>
        <w:spacing w:before="0" w:beforeAutospacing="0" w:after="0" w:afterAutospacing="0" w:line="276" w:lineRule="auto"/>
        <w:jc w:val="both"/>
        <w:rPr>
          <w:b w:val="0"/>
          <w:bCs w:val="0"/>
          <w:iCs/>
          <w:sz w:val="28"/>
          <w:szCs w:val="28"/>
        </w:rPr>
      </w:pPr>
      <w:r w:rsidRPr="00197455">
        <w:rPr>
          <w:b w:val="0"/>
          <w:bCs w:val="0"/>
          <w:iCs/>
          <w:sz w:val="28"/>
          <w:szCs w:val="28"/>
        </w:rPr>
        <w:t>4. Nêu các bước sản xuất và ứng dụng của</w:t>
      </w:r>
      <w:r w:rsidRPr="00197455">
        <w:rPr>
          <w:b w:val="0"/>
          <w:sz w:val="28"/>
          <w:szCs w:val="28"/>
        </w:rPr>
        <w:t xml:space="preserve"> </w:t>
      </w:r>
      <w:r w:rsidRPr="00197455">
        <w:rPr>
          <w:b w:val="0"/>
          <w:bCs w:val="0"/>
          <w:iCs/>
          <w:sz w:val="28"/>
          <w:szCs w:val="28"/>
        </w:rPr>
        <w:t xml:space="preserve">saccarozơ </w:t>
      </w:r>
    </w:p>
    <w:p w:rsidR="00B971E8" w:rsidRPr="00197455" w:rsidRDefault="00B971E8"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2. ỨNG DỤNG LÝ THUYẾT CƠ SỞ VÀO THỰC TẾ</w:t>
      </w:r>
    </w:p>
    <w:p w:rsidR="003D7B0B" w:rsidRPr="00197455" w:rsidRDefault="00B971E8" w:rsidP="00197455">
      <w:pPr>
        <w:pStyle w:val="Heading1"/>
        <w:spacing w:before="0" w:beforeAutospacing="0" w:after="0" w:afterAutospacing="0" w:line="276" w:lineRule="auto"/>
        <w:rPr>
          <w:b w:val="0"/>
          <w:bCs w:val="0"/>
          <w:sz w:val="28"/>
          <w:szCs w:val="28"/>
        </w:rPr>
      </w:pPr>
      <w:r w:rsidRPr="00197455">
        <w:rPr>
          <w:bCs w:val="0"/>
          <w:iCs/>
          <w:sz w:val="28"/>
          <w:szCs w:val="28"/>
          <w:lang w:val="de-DE"/>
        </w:rPr>
        <w:t>Nội dung nghiên cứu:</w:t>
      </w:r>
      <w:r w:rsidR="00825E51" w:rsidRPr="00197455">
        <w:rPr>
          <w:b w:val="0"/>
          <w:bCs w:val="0"/>
          <w:sz w:val="28"/>
          <w:szCs w:val="28"/>
        </w:rPr>
        <w:t xml:space="preserve"> </w:t>
      </w:r>
    </w:p>
    <w:p w:rsidR="00825E51" w:rsidRPr="00197455" w:rsidRDefault="00825E51" w:rsidP="00197455">
      <w:pPr>
        <w:pStyle w:val="Heading1"/>
        <w:spacing w:before="0" w:beforeAutospacing="0" w:after="0" w:afterAutospacing="0" w:line="276" w:lineRule="auto"/>
        <w:rPr>
          <w:b w:val="0"/>
          <w:bCs w:val="0"/>
          <w:sz w:val="28"/>
          <w:szCs w:val="28"/>
        </w:rPr>
      </w:pPr>
      <w:r w:rsidRPr="00197455">
        <w:rPr>
          <w:b w:val="0"/>
          <w:bCs w:val="0"/>
          <w:sz w:val="28"/>
          <w:szCs w:val="28"/>
        </w:rPr>
        <w:t>Công nghệ sản xuất đường mía và những điều cần biết</w:t>
      </w:r>
    </w:p>
    <w:p w:rsidR="00B971E8" w:rsidRPr="00197455" w:rsidRDefault="00B971E8"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3. ỨNG DỤNG LÝ THUYẾT MÔN HỌC VÀO BÀI TẬP</w:t>
      </w:r>
    </w:p>
    <w:p w:rsidR="00825E51" w:rsidRPr="00197455" w:rsidRDefault="00825E51" w:rsidP="00197455">
      <w:pPr>
        <w:spacing w:after="0"/>
        <w:rPr>
          <w:rFonts w:ascii="Times New Roman" w:hAnsi="Times New Roman" w:cs="Times New Roman"/>
          <w:sz w:val="28"/>
          <w:szCs w:val="28"/>
        </w:rPr>
      </w:pPr>
      <w:r w:rsidRPr="00197455">
        <w:rPr>
          <w:rFonts w:ascii="Times New Roman" w:hAnsi="Times New Roman" w:cs="Times New Roman"/>
          <w:b/>
          <w:sz w:val="28"/>
          <w:szCs w:val="28"/>
        </w:rPr>
        <w:t xml:space="preserve">Câu </w:t>
      </w:r>
      <w:r w:rsidR="000B5FB9">
        <w:rPr>
          <w:rFonts w:ascii="Times New Roman" w:hAnsi="Times New Roman" w:cs="Times New Roman"/>
          <w:b/>
          <w:sz w:val="28"/>
          <w:szCs w:val="28"/>
        </w:rPr>
        <w:t>1</w:t>
      </w:r>
      <w:r w:rsidRPr="00197455">
        <w:rPr>
          <w:rFonts w:ascii="Times New Roman" w:hAnsi="Times New Roman" w:cs="Times New Roman"/>
          <w:b/>
          <w:sz w:val="28"/>
          <w:szCs w:val="28"/>
        </w:rPr>
        <w:t xml:space="preserve">: </w:t>
      </w:r>
      <w:r w:rsidRPr="00197455">
        <w:rPr>
          <w:rFonts w:ascii="Times New Roman" w:hAnsi="Times New Roman" w:cs="Times New Roman"/>
          <w:sz w:val="28"/>
          <w:szCs w:val="28"/>
        </w:rPr>
        <w:t>Giải thích hiện tượng xảy ra và viết phương trình hóa học khi cho dung dịch NH</w:t>
      </w:r>
      <w:r w:rsidRPr="00197455">
        <w:rPr>
          <w:rFonts w:ascii="Times New Roman" w:hAnsi="Times New Roman" w:cs="Times New Roman"/>
          <w:sz w:val="28"/>
          <w:szCs w:val="28"/>
          <w:vertAlign w:val="subscript"/>
        </w:rPr>
        <w:t>3</w:t>
      </w:r>
      <w:r w:rsidRPr="00197455">
        <w:rPr>
          <w:rFonts w:ascii="Times New Roman" w:hAnsi="Times New Roman" w:cs="Times New Roman"/>
          <w:sz w:val="28"/>
          <w:szCs w:val="28"/>
        </w:rPr>
        <w:t xml:space="preserve"> dư vào dung dịch Al</w:t>
      </w:r>
      <w:r w:rsidRPr="00197455">
        <w:rPr>
          <w:rFonts w:ascii="Times New Roman" w:hAnsi="Times New Roman" w:cs="Times New Roman"/>
          <w:sz w:val="28"/>
          <w:szCs w:val="28"/>
          <w:vertAlign w:val="subscript"/>
        </w:rPr>
        <w:t>2</w:t>
      </w:r>
      <w:r w:rsidRPr="00197455">
        <w:rPr>
          <w:rFonts w:ascii="Times New Roman" w:hAnsi="Times New Roman" w:cs="Times New Roman"/>
          <w:sz w:val="28"/>
          <w:szCs w:val="28"/>
        </w:rPr>
        <w:t>(SO</w:t>
      </w:r>
      <w:r w:rsidRPr="00197455">
        <w:rPr>
          <w:rFonts w:ascii="Times New Roman" w:hAnsi="Times New Roman" w:cs="Times New Roman"/>
          <w:sz w:val="28"/>
          <w:szCs w:val="28"/>
          <w:vertAlign w:val="subscript"/>
        </w:rPr>
        <w:t>4</w:t>
      </w:r>
      <w:r w:rsidRPr="00197455">
        <w:rPr>
          <w:rFonts w:ascii="Times New Roman" w:hAnsi="Times New Roman" w:cs="Times New Roman"/>
          <w:sz w:val="28"/>
          <w:szCs w:val="28"/>
        </w:rPr>
        <w:t>)</w:t>
      </w:r>
      <w:r w:rsidRPr="00197455">
        <w:rPr>
          <w:rFonts w:ascii="Times New Roman" w:hAnsi="Times New Roman" w:cs="Times New Roman"/>
          <w:sz w:val="28"/>
          <w:szCs w:val="28"/>
          <w:vertAlign w:val="subscript"/>
        </w:rPr>
        <w:t>3</w:t>
      </w:r>
      <w:r w:rsidRPr="00197455">
        <w:rPr>
          <w:rFonts w:ascii="Times New Roman" w:hAnsi="Times New Roman" w:cs="Times New Roman"/>
          <w:sz w:val="28"/>
          <w:szCs w:val="28"/>
        </w:rPr>
        <w:t>.</w:t>
      </w:r>
    </w:p>
    <w:p w:rsidR="000B5FB9" w:rsidRPr="000B5FB9" w:rsidRDefault="000B5FB9" w:rsidP="000B5FB9">
      <w:pPr>
        <w:rPr>
          <w:rFonts w:ascii="Times New Roman" w:hAnsi="Times New Roman" w:cs="Times New Roman"/>
          <w:sz w:val="28"/>
          <w:szCs w:val="28"/>
        </w:rPr>
      </w:pPr>
      <w:r w:rsidRPr="000B5FB9">
        <w:rPr>
          <w:rFonts w:ascii="Times New Roman" w:hAnsi="Times New Roman" w:cs="Times New Roman"/>
          <w:b/>
          <w:sz w:val="28"/>
          <w:szCs w:val="28"/>
        </w:rPr>
        <w:t xml:space="preserve">Câu </w:t>
      </w:r>
      <w:r>
        <w:rPr>
          <w:rFonts w:ascii="Times New Roman" w:hAnsi="Times New Roman" w:cs="Times New Roman"/>
          <w:b/>
          <w:sz w:val="28"/>
          <w:szCs w:val="28"/>
        </w:rPr>
        <w:t>2</w:t>
      </w:r>
      <w:r w:rsidRPr="000B5FB9">
        <w:rPr>
          <w:rFonts w:ascii="Times New Roman" w:hAnsi="Times New Roman" w:cs="Times New Roman"/>
          <w:sz w:val="28"/>
          <w:szCs w:val="28"/>
        </w:rPr>
        <w:t>.</w:t>
      </w:r>
      <w:r>
        <w:rPr>
          <w:rFonts w:ascii="Times New Roman" w:hAnsi="Times New Roman" w:cs="Times New Roman"/>
          <w:sz w:val="28"/>
          <w:szCs w:val="28"/>
        </w:rPr>
        <w:t xml:space="preserve"> </w:t>
      </w:r>
      <w:r w:rsidRPr="000B5FB9">
        <w:rPr>
          <w:rFonts w:ascii="Times New Roman" w:hAnsi="Times New Roman" w:cs="Times New Roman"/>
          <w:sz w:val="28"/>
          <w:szCs w:val="28"/>
        </w:rPr>
        <w:t>Hòa tan hết 6,95 gam hỗn hợp Al và Fe vào dung dịch HNO</w:t>
      </w:r>
      <w:r w:rsidRPr="000B5FB9">
        <w:rPr>
          <w:rFonts w:ascii="Times New Roman" w:hAnsi="Times New Roman" w:cs="Times New Roman"/>
          <w:sz w:val="28"/>
          <w:szCs w:val="28"/>
          <w:vertAlign w:val="subscript"/>
        </w:rPr>
        <w:t>3</w:t>
      </w:r>
      <w:r w:rsidRPr="000B5FB9">
        <w:rPr>
          <w:rFonts w:ascii="Times New Roman" w:hAnsi="Times New Roman" w:cs="Times New Roman"/>
          <w:sz w:val="28"/>
          <w:szCs w:val="28"/>
        </w:rPr>
        <w:t xml:space="preserve"> đặc, nóng (dư) thu được 10,08  lít khí NO</w:t>
      </w:r>
      <w:r w:rsidRPr="000B5FB9">
        <w:rPr>
          <w:rFonts w:ascii="Times New Roman" w:hAnsi="Times New Roman" w:cs="Times New Roman"/>
          <w:sz w:val="28"/>
          <w:szCs w:val="28"/>
          <w:vertAlign w:val="subscript"/>
        </w:rPr>
        <w:t>2</w:t>
      </w:r>
      <w:r w:rsidRPr="000B5FB9">
        <w:rPr>
          <w:rFonts w:ascii="Times New Roman" w:hAnsi="Times New Roman" w:cs="Times New Roman"/>
          <w:sz w:val="28"/>
          <w:szCs w:val="28"/>
        </w:rPr>
        <w:t xml:space="preserve"> duy nhất (điều kiện tiêu chuẩn).</w:t>
      </w:r>
    </w:p>
    <w:p w:rsidR="000B5FB9" w:rsidRPr="000B5FB9" w:rsidRDefault="000B5FB9" w:rsidP="000B5FB9">
      <w:pPr>
        <w:rPr>
          <w:rFonts w:ascii="Times New Roman" w:hAnsi="Times New Roman" w:cs="Times New Roman"/>
          <w:sz w:val="28"/>
          <w:szCs w:val="28"/>
        </w:rPr>
      </w:pPr>
      <w:r w:rsidRPr="000B5FB9">
        <w:rPr>
          <w:rFonts w:ascii="Times New Roman" w:hAnsi="Times New Roman" w:cs="Times New Roman"/>
          <w:sz w:val="28"/>
          <w:szCs w:val="28"/>
        </w:rPr>
        <w:t>a/ Tính khối lượng mỗi kim loại trong hỗn hợp ban đầu</w:t>
      </w:r>
    </w:p>
    <w:p w:rsidR="000B5FB9" w:rsidRPr="000B5FB9" w:rsidRDefault="000B5FB9" w:rsidP="000B5FB9">
      <w:pPr>
        <w:rPr>
          <w:rFonts w:ascii="Times New Roman" w:hAnsi="Times New Roman" w:cs="Times New Roman"/>
          <w:sz w:val="28"/>
          <w:szCs w:val="28"/>
        </w:rPr>
      </w:pPr>
      <w:r w:rsidRPr="000B5FB9">
        <w:rPr>
          <w:rFonts w:ascii="Times New Roman" w:hAnsi="Times New Roman" w:cs="Times New Roman"/>
          <w:sz w:val="28"/>
          <w:szCs w:val="28"/>
        </w:rPr>
        <w:t>b/ Tính mol HNO3 Phản ứng</w:t>
      </w:r>
    </w:p>
    <w:p w:rsidR="00825E51" w:rsidRPr="00197455" w:rsidRDefault="00825E51" w:rsidP="00197455">
      <w:pPr>
        <w:spacing w:after="0"/>
        <w:rPr>
          <w:rFonts w:ascii="Times New Roman" w:hAnsi="Times New Roman" w:cs="Times New Roman"/>
          <w:sz w:val="28"/>
          <w:szCs w:val="28"/>
        </w:rPr>
      </w:pPr>
      <w:r w:rsidRPr="00197455">
        <w:rPr>
          <w:rFonts w:ascii="Times New Roman" w:hAnsi="Times New Roman" w:cs="Times New Roman"/>
          <w:b/>
          <w:sz w:val="28"/>
          <w:szCs w:val="28"/>
        </w:rPr>
        <w:t xml:space="preserve">Câu </w:t>
      </w:r>
      <w:r w:rsidR="000B5FB9">
        <w:rPr>
          <w:rFonts w:ascii="Times New Roman" w:hAnsi="Times New Roman" w:cs="Times New Roman"/>
          <w:b/>
          <w:sz w:val="28"/>
          <w:szCs w:val="28"/>
        </w:rPr>
        <w:t>3</w:t>
      </w:r>
      <w:r w:rsidRPr="00197455">
        <w:rPr>
          <w:rFonts w:ascii="Times New Roman" w:hAnsi="Times New Roman" w:cs="Times New Roman"/>
          <w:b/>
          <w:sz w:val="28"/>
          <w:szCs w:val="28"/>
        </w:rPr>
        <w:t>:</w:t>
      </w:r>
      <w:r w:rsidRPr="00197455">
        <w:rPr>
          <w:rFonts w:ascii="Times New Roman" w:hAnsi="Times New Roman" w:cs="Times New Roman"/>
          <w:sz w:val="28"/>
          <w:szCs w:val="28"/>
        </w:rPr>
        <w:t xml:space="preserve"> Cho 9,6 gam một kim loại R hóa trị 2 tan hoàn toàn trong dung dịch HNO</w:t>
      </w:r>
      <w:r w:rsidRPr="00197455">
        <w:rPr>
          <w:rFonts w:ascii="Times New Roman" w:hAnsi="Times New Roman" w:cs="Times New Roman"/>
          <w:sz w:val="28"/>
          <w:szCs w:val="28"/>
          <w:vertAlign w:val="subscript"/>
        </w:rPr>
        <w:t>3</w:t>
      </w:r>
      <w:r w:rsidRPr="00197455">
        <w:rPr>
          <w:rFonts w:ascii="Times New Roman" w:hAnsi="Times New Roman" w:cs="Times New Roman"/>
          <w:sz w:val="28"/>
          <w:szCs w:val="28"/>
        </w:rPr>
        <w:t xml:space="preserve"> loãng thu được 2,24 lít khí NO duy nhất (điều kiện tiêu chuẩn).</w:t>
      </w:r>
    </w:p>
    <w:p w:rsidR="00825E51" w:rsidRPr="00197455" w:rsidRDefault="00825E51" w:rsidP="00197455">
      <w:pPr>
        <w:spacing w:after="0"/>
        <w:rPr>
          <w:rFonts w:ascii="Times New Roman" w:hAnsi="Times New Roman" w:cs="Times New Roman"/>
          <w:sz w:val="28"/>
          <w:szCs w:val="28"/>
        </w:rPr>
      </w:pPr>
      <w:r w:rsidRPr="00197455">
        <w:rPr>
          <w:rFonts w:ascii="Times New Roman" w:hAnsi="Times New Roman" w:cs="Times New Roman"/>
          <w:sz w:val="28"/>
          <w:szCs w:val="28"/>
        </w:rPr>
        <w:t>a. Xác định tên của R?</w:t>
      </w:r>
    </w:p>
    <w:p w:rsidR="00825E51" w:rsidRPr="00197455" w:rsidRDefault="00825E51" w:rsidP="00197455">
      <w:pPr>
        <w:spacing w:after="0"/>
        <w:rPr>
          <w:rFonts w:ascii="Times New Roman" w:hAnsi="Times New Roman" w:cs="Times New Roman"/>
          <w:sz w:val="28"/>
          <w:szCs w:val="28"/>
        </w:rPr>
      </w:pPr>
      <w:r w:rsidRPr="00197455">
        <w:rPr>
          <w:rFonts w:ascii="Times New Roman" w:hAnsi="Times New Roman" w:cs="Times New Roman"/>
          <w:sz w:val="28"/>
          <w:szCs w:val="28"/>
        </w:rPr>
        <w:t>b. Xác định khối lượng muối thu được?</w:t>
      </w:r>
    </w:p>
    <w:p w:rsidR="00825E51" w:rsidRPr="00197455" w:rsidRDefault="00825E51" w:rsidP="00197455">
      <w:pPr>
        <w:spacing w:after="0"/>
        <w:rPr>
          <w:rFonts w:ascii="Times New Roman" w:hAnsi="Times New Roman" w:cs="Times New Roman"/>
          <w:sz w:val="28"/>
          <w:szCs w:val="28"/>
        </w:rPr>
      </w:pPr>
      <w:r w:rsidRPr="00197455">
        <w:rPr>
          <w:rFonts w:ascii="Times New Roman" w:hAnsi="Times New Roman" w:cs="Times New Roman"/>
          <w:sz w:val="28"/>
          <w:szCs w:val="28"/>
        </w:rPr>
        <w:t>(Cho khối lượng nguyên tử: K = 39; Ag = 108; Fe = 56; Cu = 64; Al = 27; Pb = 207;   H = 1;       N = 14; O = 16).</w:t>
      </w:r>
    </w:p>
    <w:p w:rsidR="003D7B0B" w:rsidRPr="00197455" w:rsidRDefault="003D7B0B" w:rsidP="00197455">
      <w:pPr>
        <w:rPr>
          <w:rFonts w:ascii="Times New Roman" w:eastAsia="Times New Roman" w:hAnsi="Times New Roman" w:cs="Times New Roman"/>
          <w:bCs/>
          <w:kern w:val="36"/>
          <w:sz w:val="28"/>
          <w:szCs w:val="28"/>
        </w:rPr>
      </w:pPr>
      <w:r w:rsidRPr="00197455">
        <w:rPr>
          <w:b/>
          <w:sz w:val="28"/>
          <w:szCs w:val="28"/>
        </w:rPr>
        <w:br w:type="page"/>
      </w:r>
    </w:p>
    <w:p w:rsidR="00825E51" w:rsidRPr="003B59B1" w:rsidRDefault="00825E51" w:rsidP="003B59B1">
      <w:pPr>
        <w:pStyle w:val="Heading1"/>
        <w:spacing w:before="0" w:beforeAutospacing="0" w:after="0" w:afterAutospacing="0" w:line="276" w:lineRule="auto"/>
        <w:jc w:val="center"/>
        <w:rPr>
          <w:sz w:val="28"/>
          <w:szCs w:val="28"/>
        </w:rPr>
      </w:pPr>
      <w:r w:rsidRPr="003B59B1">
        <w:rPr>
          <w:sz w:val="28"/>
          <w:szCs w:val="28"/>
        </w:rPr>
        <w:lastRenderedPageBreak/>
        <w:t>ĐỀ TÀI SỐ 2</w:t>
      </w:r>
    </w:p>
    <w:p w:rsidR="00593354" w:rsidRPr="00197455" w:rsidRDefault="00593354" w:rsidP="00197455">
      <w:pPr>
        <w:pStyle w:val="Heading1"/>
        <w:spacing w:before="0" w:beforeAutospacing="0" w:after="0" w:afterAutospacing="0" w:line="276" w:lineRule="auto"/>
        <w:jc w:val="both"/>
        <w:rPr>
          <w:bCs w:val="0"/>
          <w:iCs/>
          <w:sz w:val="28"/>
          <w:szCs w:val="28"/>
          <w:lang w:val="de-DE"/>
        </w:rPr>
      </w:pPr>
    </w:p>
    <w:p w:rsidR="00825E51" w:rsidRPr="00197455" w:rsidRDefault="00825E51"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1. LÝ THUYẾT CƠ SỞ</w:t>
      </w:r>
    </w:p>
    <w:p w:rsidR="00825E51" w:rsidRPr="00197455" w:rsidRDefault="00825E51" w:rsidP="00197455">
      <w:pPr>
        <w:pStyle w:val="Heading1"/>
        <w:spacing w:before="0" w:beforeAutospacing="0" w:after="0" w:afterAutospacing="0" w:line="276" w:lineRule="auto"/>
        <w:jc w:val="both"/>
        <w:rPr>
          <w:b w:val="0"/>
          <w:bCs w:val="0"/>
          <w:iCs/>
          <w:sz w:val="28"/>
          <w:szCs w:val="28"/>
        </w:rPr>
      </w:pPr>
      <w:r w:rsidRPr="00197455">
        <w:rPr>
          <w:b w:val="0"/>
          <w:bCs w:val="0"/>
          <w:iCs/>
          <w:sz w:val="28"/>
          <w:szCs w:val="28"/>
        </w:rPr>
        <w:t xml:space="preserve">Trình bày lý thuyết về protein. </w:t>
      </w:r>
    </w:p>
    <w:p w:rsidR="00825E51" w:rsidRPr="00197455" w:rsidRDefault="00825E51" w:rsidP="00197455">
      <w:pPr>
        <w:pStyle w:val="Heading2"/>
        <w:spacing w:before="0" w:beforeAutospacing="0" w:after="0" w:afterAutospacing="0" w:line="276" w:lineRule="auto"/>
        <w:jc w:val="both"/>
        <w:rPr>
          <w:b w:val="0"/>
          <w:sz w:val="28"/>
          <w:szCs w:val="28"/>
        </w:rPr>
      </w:pPr>
      <w:r w:rsidRPr="00197455">
        <w:rPr>
          <w:rStyle w:val="Strong"/>
          <w:sz w:val="28"/>
          <w:szCs w:val="28"/>
        </w:rPr>
        <w:t>1. Tính chất vật lí</w:t>
      </w:r>
    </w:p>
    <w:p w:rsidR="00825E51" w:rsidRPr="00197455" w:rsidRDefault="00825E51" w:rsidP="00197455">
      <w:pPr>
        <w:pStyle w:val="NormalWeb"/>
        <w:spacing w:before="0" w:beforeAutospacing="0" w:after="0" w:afterAutospacing="0" w:line="276" w:lineRule="auto"/>
        <w:jc w:val="both"/>
        <w:outlineLvl w:val="1"/>
        <w:rPr>
          <w:rStyle w:val="Strong"/>
          <w:b w:val="0"/>
          <w:sz w:val="28"/>
          <w:szCs w:val="28"/>
        </w:rPr>
      </w:pPr>
      <w:r w:rsidRPr="00197455">
        <w:rPr>
          <w:rStyle w:val="Strong"/>
          <w:b w:val="0"/>
          <w:sz w:val="28"/>
          <w:szCs w:val="28"/>
        </w:rPr>
        <w:t xml:space="preserve">2. </w:t>
      </w:r>
      <w:hyperlink r:id="rId8" w:anchor="51" w:tgtFrame="_blank" w:history="1">
        <w:r w:rsidRPr="00197455">
          <w:rPr>
            <w:rStyle w:val="Hyperlink"/>
            <w:bCs/>
            <w:color w:val="auto"/>
            <w:sz w:val="28"/>
            <w:szCs w:val="28"/>
            <w:u w:val="none"/>
          </w:rPr>
          <w:t>Cấu tạo</w:t>
        </w:r>
      </w:hyperlink>
      <w:r w:rsidRPr="00197455">
        <w:rPr>
          <w:rStyle w:val="Strong"/>
          <w:b w:val="0"/>
          <w:sz w:val="28"/>
          <w:szCs w:val="28"/>
        </w:rPr>
        <w:t xml:space="preserve"> phân tử</w:t>
      </w:r>
    </w:p>
    <w:p w:rsidR="00825E51" w:rsidRPr="00197455" w:rsidRDefault="00825E51" w:rsidP="00197455">
      <w:pPr>
        <w:pStyle w:val="NormalWeb"/>
        <w:spacing w:before="0" w:beforeAutospacing="0" w:after="0" w:afterAutospacing="0" w:line="276" w:lineRule="auto"/>
        <w:jc w:val="both"/>
        <w:outlineLvl w:val="1"/>
        <w:rPr>
          <w:rStyle w:val="Strong"/>
          <w:b w:val="0"/>
          <w:sz w:val="28"/>
          <w:szCs w:val="28"/>
        </w:rPr>
      </w:pPr>
      <w:r w:rsidRPr="00197455">
        <w:rPr>
          <w:rStyle w:val="Strong"/>
          <w:b w:val="0"/>
          <w:sz w:val="28"/>
          <w:szCs w:val="28"/>
        </w:rPr>
        <w:t>3. Tính chất hóa học</w:t>
      </w:r>
    </w:p>
    <w:p w:rsidR="00825E51" w:rsidRPr="00197455" w:rsidRDefault="00825E51" w:rsidP="00197455">
      <w:pPr>
        <w:pStyle w:val="Heading1"/>
        <w:spacing w:before="0" w:beforeAutospacing="0" w:after="0" w:afterAutospacing="0" w:line="276" w:lineRule="auto"/>
        <w:jc w:val="both"/>
        <w:rPr>
          <w:b w:val="0"/>
          <w:bCs w:val="0"/>
          <w:iCs/>
          <w:sz w:val="28"/>
          <w:szCs w:val="28"/>
        </w:rPr>
      </w:pPr>
      <w:r w:rsidRPr="00197455">
        <w:rPr>
          <w:b w:val="0"/>
          <w:bCs w:val="0"/>
          <w:iCs/>
          <w:sz w:val="28"/>
          <w:szCs w:val="28"/>
        </w:rPr>
        <w:t>4. Trình bày vai trò của protein đối với sự sống</w:t>
      </w:r>
    </w:p>
    <w:p w:rsidR="00825E51" w:rsidRPr="00197455" w:rsidRDefault="00825E51"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2. ỨNG DỤNG LÝ THUYẾT CƠ SỞ VÀO THỰC TẾ</w:t>
      </w:r>
    </w:p>
    <w:p w:rsidR="003D7B0B" w:rsidRPr="00197455" w:rsidRDefault="00825E51" w:rsidP="00197455">
      <w:pPr>
        <w:pStyle w:val="Heading1"/>
        <w:spacing w:before="0" w:beforeAutospacing="0" w:after="0" w:afterAutospacing="0" w:line="276" w:lineRule="auto"/>
        <w:rPr>
          <w:b w:val="0"/>
          <w:bCs w:val="0"/>
          <w:sz w:val="28"/>
          <w:szCs w:val="28"/>
        </w:rPr>
      </w:pPr>
      <w:r w:rsidRPr="00197455">
        <w:rPr>
          <w:bCs w:val="0"/>
          <w:iCs/>
          <w:sz w:val="28"/>
          <w:szCs w:val="28"/>
          <w:lang w:val="de-DE"/>
        </w:rPr>
        <w:t>Nội dung nghiên cứu:</w:t>
      </w:r>
      <w:r w:rsidRPr="00197455">
        <w:rPr>
          <w:b w:val="0"/>
          <w:bCs w:val="0"/>
          <w:sz w:val="28"/>
          <w:szCs w:val="28"/>
        </w:rPr>
        <w:t xml:space="preserve"> </w:t>
      </w:r>
    </w:p>
    <w:p w:rsidR="00825E51" w:rsidRPr="00197455" w:rsidRDefault="00825E51" w:rsidP="00197455">
      <w:pPr>
        <w:pStyle w:val="Heading1"/>
        <w:spacing w:before="0" w:beforeAutospacing="0" w:after="0" w:afterAutospacing="0" w:line="276" w:lineRule="auto"/>
        <w:rPr>
          <w:b w:val="0"/>
          <w:spacing w:val="9"/>
          <w:sz w:val="28"/>
          <w:szCs w:val="28"/>
        </w:rPr>
      </w:pPr>
      <w:r w:rsidRPr="00197455">
        <w:rPr>
          <w:b w:val="0"/>
          <w:spacing w:val="9"/>
          <w:sz w:val="28"/>
          <w:szCs w:val="28"/>
        </w:rPr>
        <w:t>Protein là gì? Vai trò quan trọng của protein đối với cơ thể</w:t>
      </w:r>
    </w:p>
    <w:p w:rsidR="00825E51" w:rsidRPr="00197455" w:rsidRDefault="00825E51"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3. ỨNG DỤNG LÝ THUYẾT MÔN HỌC VÀO BÀI TẬP</w:t>
      </w:r>
    </w:p>
    <w:p w:rsidR="00825E51" w:rsidRPr="00197455" w:rsidRDefault="00825E51" w:rsidP="00197455">
      <w:pPr>
        <w:spacing w:after="0"/>
        <w:rPr>
          <w:rFonts w:ascii="Times New Roman" w:hAnsi="Times New Roman" w:cs="Times New Roman"/>
          <w:sz w:val="28"/>
          <w:szCs w:val="28"/>
        </w:rPr>
      </w:pPr>
      <w:r w:rsidRPr="00197455">
        <w:rPr>
          <w:rFonts w:ascii="Times New Roman" w:hAnsi="Times New Roman" w:cs="Times New Roman"/>
          <w:b/>
          <w:sz w:val="28"/>
          <w:szCs w:val="28"/>
        </w:rPr>
        <w:t xml:space="preserve">Câu </w:t>
      </w:r>
      <w:r w:rsidR="000B5FB9">
        <w:rPr>
          <w:rFonts w:ascii="Times New Roman" w:hAnsi="Times New Roman" w:cs="Times New Roman"/>
          <w:b/>
          <w:sz w:val="28"/>
          <w:szCs w:val="28"/>
        </w:rPr>
        <w:t>1</w:t>
      </w:r>
      <w:r w:rsidRPr="00197455">
        <w:rPr>
          <w:rFonts w:ascii="Times New Roman" w:hAnsi="Times New Roman" w:cs="Times New Roman"/>
          <w:b/>
          <w:sz w:val="28"/>
          <w:szCs w:val="28"/>
        </w:rPr>
        <w:t xml:space="preserve">: </w:t>
      </w:r>
      <w:r w:rsidRPr="00197455">
        <w:rPr>
          <w:rFonts w:ascii="Times New Roman" w:hAnsi="Times New Roman" w:cs="Times New Roman"/>
          <w:sz w:val="28"/>
          <w:szCs w:val="28"/>
        </w:rPr>
        <w:t>Giải thích hiện tượng xảy ra và viết phương trình hóa học khi cho từ từ dung dịch HCl đến dư vào dung dịch NaAlO</w:t>
      </w:r>
      <w:r w:rsidRPr="00197455">
        <w:rPr>
          <w:rFonts w:ascii="Times New Roman" w:hAnsi="Times New Roman" w:cs="Times New Roman"/>
          <w:sz w:val="28"/>
          <w:szCs w:val="28"/>
          <w:vertAlign w:val="subscript"/>
        </w:rPr>
        <w:t>2</w:t>
      </w:r>
      <w:r w:rsidRPr="00197455">
        <w:rPr>
          <w:rFonts w:ascii="Times New Roman" w:hAnsi="Times New Roman" w:cs="Times New Roman"/>
          <w:sz w:val="28"/>
          <w:szCs w:val="28"/>
        </w:rPr>
        <w:t>.</w:t>
      </w:r>
    </w:p>
    <w:p w:rsidR="000B5FB9" w:rsidRPr="000B5FB9" w:rsidRDefault="000B5FB9" w:rsidP="000B5FB9">
      <w:pPr>
        <w:rPr>
          <w:rFonts w:ascii="Times New Roman" w:hAnsi="Times New Roman" w:cs="Times New Roman"/>
          <w:sz w:val="28"/>
          <w:szCs w:val="28"/>
        </w:rPr>
      </w:pPr>
      <w:r w:rsidRPr="000B5FB9">
        <w:rPr>
          <w:rFonts w:ascii="Times New Roman" w:hAnsi="Times New Roman" w:cs="Times New Roman"/>
          <w:b/>
          <w:sz w:val="28"/>
          <w:szCs w:val="28"/>
        </w:rPr>
        <w:t xml:space="preserve">Câu </w:t>
      </w:r>
      <w:r>
        <w:rPr>
          <w:rFonts w:ascii="Times New Roman" w:hAnsi="Times New Roman" w:cs="Times New Roman"/>
          <w:b/>
          <w:sz w:val="28"/>
          <w:szCs w:val="28"/>
        </w:rPr>
        <w:t>2</w:t>
      </w:r>
      <w:r w:rsidRPr="000B5FB9">
        <w:rPr>
          <w:rFonts w:ascii="Times New Roman" w:hAnsi="Times New Roman" w:cs="Times New Roman"/>
          <w:sz w:val="28"/>
          <w:szCs w:val="28"/>
        </w:rPr>
        <w:t>.</w:t>
      </w:r>
      <w:r>
        <w:rPr>
          <w:rFonts w:ascii="Times New Roman" w:hAnsi="Times New Roman" w:cs="Times New Roman"/>
          <w:sz w:val="28"/>
          <w:szCs w:val="28"/>
        </w:rPr>
        <w:t xml:space="preserve"> </w:t>
      </w:r>
      <w:r w:rsidRPr="000B5FB9">
        <w:rPr>
          <w:rFonts w:ascii="Times New Roman" w:hAnsi="Times New Roman" w:cs="Times New Roman"/>
          <w:sz w:val="28"/>
          <w:szCs w:val="28"/>
        </w:rPr>
        <w:t>Hòa tan hết 6,95 gam hỗn hợp Al và Fe vào dung dịch HNO</w:t>
      </w:r>
      <w:r w:rsidRPr="000B5FB9">
        <w:rPr>
          <w:rFonts w:ascii="Times New Roman" w:hAnsi="Times New Roman" w:cs="Times New Roman"/>
          <w:sz w:val="28"/>
          <w:szCs w:val="28"/>
          <w:vertAlign w:val="subscript"/>
        </w:rPr>
        <w:t>3</w:t>
      </w:r>
      <w:r w:rsidRPr="000B5FB9">
        <w:rPr>
          <w:rFonts w:ascii="Times New Roman" w:hAnsi="Times New Roman" w:cs="Times New Roman"/>
          <w:sz w:val="28"/>
          <w:szCs w:val="28"/>
        </w:rPr>
        <w:t xml:space="preserve"> đặc, nóng (dư) thu được 10,08  lít khí NO</w:t>
      </w:r>
      <w:r w:rsidRPr="000B5FB9">
        <w:rPr>
          <w:rFonts w:ascii="Times New Roman" w:hAnsi="Times New Roman" w:cs="Times New Roman"/>
          <w:sz w:val="28"/>
          <w:szCs w:val="28"/>
          <w:vertAlign w:val="subscript"/>
        </w:rPr>
        <w:t>2</w:t>
      </w:r>
      <w:r w:rsidRPr="000B5FB9">
        <w:rPr>
          <w:rFonts w:ascii="Times New Roman" w:hAnsi="Times New Roman" w:cs="Times New Roman"/>
          <w:sz w:val="28"/>
          <w:szCs w:val="28"/>
        </w:rPr>
        <w:t xml:space="preserve"> duy nhất (điều kiện tiêu chuẩn).</w:t>
      </w:r>
    </w:p>
    <w:p w:rsidR="000B5FB9" w:rsidRPr="000B5FB9" w:rsidRDefault="000B5FB9" w:rsidP="000B5FB9">
      <w:pPr>
        <w:rPr>
          <w:rFonts w:ascii="Times New Roman" w:hAnsi="Times New Roman" w:cs="Times New Roman"/>
          <w:sz w:val="28"/>
          <w:szCs w:val="28"/>
        </w:rPr>
      </w:pPr>
      <w:r w:rsidRPr="000B5FB9">
        <w:rPr>
          <w:rFonts w:ascii="Times New Roman" w:hAnsi="Times New Roman" w:cs="Times New Roman"/>
          <w:sz w:val="28"/>
          <w:szCs w:val="28"/>
        </w:rPr>
        <w:t>a/ Tính khối lượng mỗi kim loại trong hỗn hợp ban đầu</w:t>
      </w:r>
    </w:p>
    <w:p w:rsidR="000B5FB9" w:rsidRPr="000B5FB9" w:rsidRDefault="000B5FB9" w:rsidP="000B5FB9">
      <w:pPr>
        <w:rPr>
          <w:rFonts w:ascii="Times New Roman" w:hAnsi="Times New Roman" w:cs="Times New Roman"/>
          <w:sz w:val="28"/>
          <w:szCs w:val="28"/>
        </w:rPr>
      </w:pPr>
      <w:r w:rsidRPr="000B5FB9">
        <w:rPr>
          <w:rFonts w:ascii="Times New Roman" w:hAnsi="Times New Roman" w:cs="Times New Roman"/>
          <w:sz w:val="28"/>
          <w:szCs w:val="28"/>
        </w:rPr>
        <w:t>b/ Tính mol HNO</w:t>
      </w:r>
      <w:r w:rsidRPr="000B5FB9">
        <w:rPr>
          <w:rFonts w:ascii="Times New Roman" w:hAnsi="Times New Roman" w:cs="Times New Roman"/>
          <w:sz w:val="28"/>
          <w:szCs w:val="28"/>
          <w:vertAlign w:val="subscript"/>
        </w:rPr>
        <w:t>3</w:t>
      </w:r>
      <w:r w:rsidRPr="000B5FB9">
        <w:rPr>
          <w:rFonts w:ascii="Times New Roman" w:hAnsi="Times New Roman" w:cs="Times New Roman"/>
          <w:sz w:val="28"/>
          <w:szCs w:val="28"/>
        </w:rPr>
        <w:t xml:space="preserve"> Phản ứng</w:t>
      </w:r>
    </w:p>
    <w:p w:rsidR="00825E51" w:rsidRPr="00197455" w:rsidRDefault="00825E51" w:rsidP="00197455">
      <w:pPr>
        <w:spacing w:after="0"/>
        <w:rPr>
          <w:rFonts w:ascii="Times New Roman" w:hAnsi="Times New Roman" w:cs="Times New Roman"/>
          <w:sz w:val="28"/>
          <w:szCs w:val="28"/>
        </w:rPr>
      </w:pPr>
      <w:r w:rsidRPr="00197455">
        <w:rPr>
          <w:rFonts w:ascii="Times New Roman" w:hAnsi="Times New Roman" w:cs="Times New Roman"/>
          <w:b/>
          <w:sz w:val="28"/>
          <w:szCs w:val="28"/>
        </w:rPr>
        <w:t xml:space="preserve">Câu </w:t>
      </w:r>
      <w:r w:rsidR="000B5FB9">
        <w:rPr>
          <w:rFonts w:ascii="Times New Roman" w:hAnsi="Times New Roman" w:cs="Times New Roman"/>
          <w:b/>
          <w:sz w:val="28"/>
          <w:szCs w:val="28"/>
        </w:rPr>
        <w:t>3</w:t>
      </w:r>
      <w:r w:rsidRPr="00197455">
        <w:rPr>
          <w:rFonts w:ascii="Times New Roman" w:hAnsi="Times New Roman" w:cs="Times New Roman"/>
          <w:b/>
          <w:sz w:val="28"/>
          <w:szCs w:val="28"/>
        </w:rPr>
        <w:t>:</w:t>
      </w:r>
      <w:r w:rsidRPr="00197455">
        <w:rPr>
          <w:rFonts w:ascii="Times New Roman" w:hAnsi="Times New Roman" w:cs="Times New Roman"/>
          <w:sz w:val="28"/>
          <w:szCs w:val="28"/>
        </w:rPr>
        <w:t xml:space="preserve"> Cho 32,4 gam một kim loại R hóa trị 1 tan hoàn toàn trong dung dịch HNO</w:t>
      </w:r>
      <w:r w:rsidRPr="00197455">
        <w:rPr>
          <w:rFonts w:ascii="Times New Roman" w:hAnsi="Times New Roman" w:cs="Times New Roman"/>
          <w:sz w:val="28"/>
          <w:szCs w:val="28"/>
          <w:vertAlign w:val="subscript"/>
        </w:rPr>
        <w:t>3</w:t>
      </w:r>
      <w:r w:rsidRPr="00197455">
        <w:rPr>
          <w:rFonts w:ascii="Times New Roman" w:hAnsi="Times New Roman" w:cs="Times New Roman"/>
          <w:sz w:val="28"/>
          <w:szCs w:val="28"/>
        </w:rPr>
        <w:t xml:space="preserve"> đặc, nóng thu được 6,72 lít khí NO</w:t>
      </w:r>
      <w:r w:rsidRPr="00197455">
        <w:rPr>
          <w:rFonts w:ascii="Times New Roman" w:hAnsi="Times New Roman" w:cs="Times New Roman"/>
          <w:sz w:val="28"/>
          <w:szCs w:val="28"/>
          <w:vertAlign w:val="subscript"/>
        </w:rPr>
        <w:t>2</w:t>
      </w:r>
      <w:r w:rsidRPr="00197455">
        <w:rPr>
          <w:rFonts w:ascii="Times New Roman" w:hAnsi="Times New Roman" w:cs="Times New Roman"/>
          <w:sz w:val="28"/>
          <w:szCs w:val="28"/>
        </w:rPr>
        <w:t xml:space="preserve"> duy nhất (điều kiện tiêu chuẩn).</w:t>
      </w:r>
    </w:p>
    <w:p w:rsidR="00825E51" w:rsidRPr="00197455" w:rsidRDefault="00825E51" w:rsidP="00197455">
      <w:pPr>
        <w:spacing w:after="0"/>
        <w:rPr>
          <w:rFonts w:ascii="Times New Roman" w:hAnsi="Times New Roman" w:cs="Times New Roman"/>
          <w:sz w:val="28"/>
          <w:szCs w:val="28"/>
        </w:rPr>
      </w:pPr>
      <w:r w:rsidRPr="00197455">
        <w:rPr>
          <w:rFonts w:ascii="Times New Roman" w:hAnsi="Times New Roman" w:cs="Times New Roman"/>
          <w:sz w:val="28"/>
          <w:szCs w:val="28"/>
        </w:rPr>
        <w:t>a. Xác định tên của R?</w:t>
      </w:r>
    </w:p>
    <w:p w:rsidR="00825E51" w:rsidRPr="00197455" w:rsidRDefault="00825E51" w:rsidP="00197455">
      <w:pPr>
        <w:spacing w:after="0"/>
        <w:rPr>
          <w:rFonts w:ascii="Times New Roman" w:hAnsi="Times New Roman" w:cs="Times New Roman"/>
          <w:sz w:val="28"/>
          <w:szCs w:val="28"/>
        </w:rPr>
      </w:pPr>
      <w:r w:rsidRPr="00197455">
        <w:rPr>
          <w:rFonts w:ascii="Times New Roman" w:hAnsi="Times New Roman" w:cs="Times New Roman"/>
          <w:sz w:val="28"/>
          <w:szCs w:val="28"/>
        </w:rPr>
        <w:t>b. Xác định khối lượng muối thu được?</w:t>
      </w:r>
    </w:p>
    <w:p w:rsidR="00825E51" w:rsidRPr="00197455" w:rsidRDefault="00825E51" w:rsidP="00197455">
      <w:pPr>
        <w:spacing w:after="0"/>
        <w:rPr>
          <w:rFonts w:ascii="Times New Roman" w:hAnsi="Times New Roman" w:cs="Times New Roman"/>
          <w:sz w:val="28"/>
          <w:szCs w:val="28"/>
        </w:rPr>
      </w:pPr>
      <w:r w:rsidRPr="00197455">
        <w:rPr>
          <w:rFonts w:ascii="Times New Roman" w:hAnsi="Times New Roman" w:cs="Times New Roman"/>
          <w:sz w:val="28"/>
          <w:szCs w:val="28"/>
        </w:rPr>
        <w:t>(Cho khối lượng nguyên tử: K = 39; Ag = 108; Fe = 56;  Cu = 64; Al = 27; Pb = 207;  H = 1;     N = 14; O = 16).</w:t>
      </w:r>
    </w:p>
    <w:p w:rsidR="003D7B0B" w:rsidRPr="00197455" w:rsidRDefault="003D7B0B" w:rsidP="00197455">
      <w:pPr>
        <w:rPr>
          <w:rFonts w:ascii="Times New Roman" w:eastAsia="Times New Roman" w:hAnsi="Times New Roman" w:cs="Times New Roman"/>
          <w:bCs/>
          <w:kern w:val="36"/>
          <w:sz w:val="28"/>
          <w:szCs w:val="28"/>
        </w:rPr>
      </w:pPr>
      <w:r w:rsidRPr="00197455">
        <w:rPr>
          <w:b/>
          <w:sz w:val="28"/>
          <w:szCs w:val="28"/>
        </w:rPr>
        <w:br w:type="page"/>
      </w:r>
    </w:p>
    <w:p w:rsidR="00D94410" w:rsidRPr="003B59B1" w:rsidRDefault="00D94410" w:rsidP="003B59B1">
      <w:pPr>
        <w:pStyle w:val="Heading1"/>
        <w:spacing w:before="0" w:beforeAutospacing="0" w:after="0" w:afterAutospacing="0" w:line="276" w:lineRule="auto"/>
        <w:jc w:val="center"/>
        <w:rPr>
          <w:sz w:val="28"/>
          <w:szCs w:val="28"/>
        </w:rPr>
      </w:pPr>
      <w:r w:rsidRPr="003B59B1">
        <w:rPr>
          <w:sz w:val="28"/>
          <w:szCs w:val="28"/>
        </w:rPr>
        <w:lastRenderedPageBreak/>
        <w:t>ĐỀ TÀI SỐ 3</w:t>
      </w:r>
    </w:p>
    <w:p w:rsidR="00D94410" w:rsidRPr="00197455" w:rsidRDefault="00D94410" w:rsidP="00197455">
      <w:pPr>
        <w:pStyle w:val="Heading1"/>
        <w:spacing w:before="0" w:beforeAutospacing="0" w:after="0" w:afterAutospacing="0" w:line="276" w:lineRule="auto"/>
        <w:jc w:val="both"/>
        <w:rPr>
          <w:bCs w:val="0"/>
          <w:iCs/>
          <w:sz w:val="28"/>
          <w:szCs w:val="28"/>
          <w:lang w:val="de-DE"/>
        </w:rPr>
      </w:pPr>
    </w:p>
    <w:p w:rsidR="00D94410" w:rsidRPr="00197455" w:rsidRDefault="00D94410"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1. LÝ THUYẾT CƠ SỞ</w:t>
      </w:r>
    </w:p>
    <w:p w:rsidR="00D94410" w:rsidRPr="00197455" w:rsidRDefault="003D7B0B" w:rsidP="00197455">
      <w:pPr>
        <w:pStyle w:val="Heading1"/>
        <w:spacing w:before="0" w:beforeAutospacing="0" w:after="0" w:afterAutospacing="0" w:line="276" w:lineRule="auto"/>
        <w:jc w:val="both"/>
        <w:rPr>
          <w:b w:val="0"/>
          <w:bCs w:val="0"/>
          <w:iCs/>
          <w:sz w:val="28"/>
          <w:szCs w:val="28"/>
        </w:rPr>
      </w:pPr>
      <w:r w:rsidRPr="00197455">
        <w:rPr>
          <w:b w:val="0"/>
          <w:bCs w:val="0"/>
          <w:iCs/>
          <w:sz w:val="28"/>
          <w:szCs w:val="28"/>
        </w:rPr>
        <w:t xml:space="preserve">Trình bày lý thuyết về sự ăn mòn kim loại. </w:t>
      </w:r>
    </w:p>
    <w:p w:rsidR="00D94410" w:rsidRPr="00197455" w:rsidRDefault="00D94410" w:rsidP="00197455">
      <w:pPr>
        <w:pStyle w:val="Heading2"/>
        <w:spacing w:before="0" w:beforeAutospacing="0" w:after="0" w:afterAutospacing="0" w:line="276" w:lineRule="auto"/>
        <w:jc w:val="both"/>
        <w:rPr>
          <w:b w:val="0"/>
          <w:sz w:val="28"/>
          <w:szCs w:val="28"/>
        </w:rPr>
      </w:pPr>
      <w:r w:rsidRPr="00197455">
        <w:rPr>
          <w:rStyle w:val="Strong"/>
          <w:sz w:val="28"/>
          <w:szCs w:val="28"/>
        </w:rPr>
        <w:t>1. Khái niệm ăn mòn kim loại?</w:t>
      </w:r>
      <w:r w:rsidRPr="00197455">
        <w:rPr>
          <w:b w:val="0"/>
          <w:sz w:val="28"/>
          <w:szCs w:val="28"/>
        </w:rPr>
        <w:t xml:space="preserve"> </w:t>
      </w:r>
    </w:p>
    <w:p w:rsidR="00D94410" w:rsidRPr="00197455" w:rsidRDefault="00D94410" w:rsidP="00197455">
      <w:pPr>
        <w:pStyle w:val="NormalWeb"/>
        <w:spacing w:before="0" w:beforeAutospacing="0" w:after="0" w:afterAutospacing="0" w:line="276" w:lineRule="auto"/>
        <w:jc w:val="both"/>
        <w:outlineLvl w:val="1"/>
        <w:rPr>
          <w:rStyle w:val="Strong"/>
          <w:b w:val="0"/>
          <w:sz w:val="28"/>
          <w:szCs w:val="28"/>
        </w:rPr>
      </w:pPr>
      <w:r w:rsidRPr="00197455">
        <w:rPr>
          <w:rStyle w:val="Strong"/>
          <w:b w:val="0"/>
          <w:sz w:val="28"/>
          <w:szCs w:val="28"/>
        </w:rPr>
        <w:t xml:space="preserve">2. </w:t>
      </w:r>
      <w:r w:rsidRPr="00197455">
        <w:rPr>
          <w:sz w:val="28"/>
          <w:szCs w:val="28"/>
        </w:rPr>
        <w:t>Ăn mòn hóa học là gì?</w:t>
      </w:r>
    </w:p>
    <w:p w:rsidR="00D94410" w:rsidRPr="00197455" w:rsidRDefault="00D94410" w:rsidP="00197455">
      <w:pPr>
        <w:pStyle w:val="NormalWeb"/>
        <w:spacing w:before="0" w:beforeAutospacing="0" w:after="0" w:afterAutospacing="0" w:line="276" w:lineRule="auto"/>
        <w:jc w:val="both"/>
        <w:outlineLvl w:val="1"/>
        <w:rPr>
          <w:rStyle w:val="Strong"/>
          <w:b w:val="0"/>
          <w:sz w:val="28"/>
          <w:szCs w:val="28"/>
        </w:rPr>
      </w:pPr>
      <w:r w:rsidRPr="00197455">
        <w:rPr>
          <w:rStyle w:val="Strong"/>
          <w:b w:val="0"/>
          <w:sz w:val="28"/>
          <w:szCs w:val="28"/>
        </w:rPr>
        <w:t xml:space="preserve">3. </w:t>
      </w:r>
      <w:r w:rsidRPr="00197455">
        <w:rPr>
          <w:sz w:val="28"/>
          <w:szCs w:val="28"/>
        </w:rPr>
        <w:t>Ăn mòn điện hóa học là gì?</w:t>
      </w:r>
    </w:p>
    <w:p w:rsidR="00D94410" w:rsidRPr="00197455" w:rsidRDefault="00D94410" w:rsidP="00197455">
      <w:pPr>
        <w:pStyle w:val="NormalWeb"/>
        <w:spacing w:before="0" w:beforeAutospacing="0" w:after="0" w:afterAutospacing="0" w:line="276" w:lineRule="auto"/>
        <w:jc w:val="both"/>
        <w:outlineLvl w:val="1"/>
        <w:rPr>
          <w:bCs/>
          <w:iCs/>
          <w:sz w:val="28"/>
          <w:szCs w:val="28"/>
        </w:rPr>
      </w:pPr>
      <w:r w:rsidRPr="00197455">
        <w:rPr>
          <w:bCs/>
          <w:iCs/>
          <w:sz w:val="28"/>
          <w:szCs w:val="28"/>
        </w:rPr>
        <w:t>4. Cách chống ăn mòn kim loại</w:t>
      </w:r>
    </w:p>
    <w:p w:rsidR="00D94410" w:rsidRPr="00197455" w:rsidRDefault="00D94410"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2. ỨNG DỤNG LÝ THUYẾT CƠ SỞ VÀO THỰC TẾ</w:t>
      </w:r>
    </w:p>
    <w:p w:rsidR="003D7B0B" w:rsidRPr="00197455" w:rsidRDefault="00D94410" w:rsidP="00197455">
      <w:pPr>
        <w:pStyle w:val="Heading1"/>
        <w:spacing w:before="0" w:beforeAutospacing="0" w:after="0" w:afterAutospacing="0" w:line="276" w:lineRule="auto"/>
        <w:rPr>
          <w:b w:val="0"/>
          <w:bCs w:val="0"/>
          <w:sz w:val="28"/>
          <w:szCs w:val="28"/>
        </w:rPr>
      </w:pPr>
      <w:r w:rsidRPr="00197455">
        <w:rPr>
          <w:bCs w:val="0"/>
          <w:iCs/>
          <w:sz w:val="28"/>
          <w:szCs w:val="28"/>
          <w:lang w:val="de-DE"/>
        </w:rPr>
        <w:t>Nội dung nghiên cứu:</w:t>
      </w:r>
      <w:r w:rsidRPr="00197455">
        <w:rPr>
          <w:b w:val="0"/>
          <w:bCs w:val="0"/>
          <w:sz w:val="28"/>
          <w:szCs w:val="28"/>
        </w:rPr>
        <w:t xml:space="preserve"> </w:t>
      </w:r>
    </w:p>
    <w:p w:rsidR="00D94410" w:rsidRPr="00197455" w:rsidRDefault="00D94410" w:rsidP="00197455">
      <w:pPr>
        <w:pStyle w:val="Heading1"/>
        <w:spacing w:before="0" w:beforeAutospacing="0" w:after="0" w:afterAutospacing="0" w:line="276" w:lineRule="auto"/>
        <w:rPr>
          <w:b w:val="0"/>
          <w:sz w:val="28"/>
          <w:szCs w:val="28"/>
        </w:rPr>
      </w:pPr>
      <w:r w:rsidRPr="00197455">
        <w:rPr>
          <w:b w:val="0"/>
          <w:sz w:val="28"/>
          <w:szCs w:val="28"/>
        </w:rPr>
        <w:t>Hiện tượng, nguyên nhân và cách phòng chống ăn mòn kim loại</w:t>
      </w:r>
    </w:p>
    <w:p w:rsidR="00D94410" w:rsidRPr="00197455" w:rsidRDefault="00D94410"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3. ỨNG DỤNG LÝ THUYẾT MÔN HỌC VÀO BÀI TẬP</w:t>
      </w:r>
    </w:p>
    <w:p w:rsidR="00D94410" w:rsidRPr="000B5FB9" w:rsidRDefault="00D94410" w:rsidP="000B5FB9">
      <w:pPr>
        <w:spacing w:after="0"/>
        <w:rPr>
          <w:rFonts w:ascii="Times New Roman" w:hAnsi="Times New Roman" w:cs="Times New Roman"/>
          <w:b/>
          <w:sz w:val="28"/>
          <w:szCs w:val="28"/>
        </w:rPr>
      </w:pPr>
      <w:r w:rsidRPr="000B5FB9">
        <w:rPr>
          <w:rFonts w:ascii="Times New Roman" w:hAnsi="Times New Roman" w:cs="Times New Roman"/>
          <w:b/>
          <w:sz w:val="28"/>
          <w:szCs w:val="28"/>
        </w:rPr>
        <w:t xml:space="preserve">Câu </w:t>
      </w:r>
      <w:r w:rsidR="000B5FB9" w:rsidRPr="000B5FB9">
        <w:rPr>
          <w:rFonts w:ascii="Times New Roman" w:hAnsi="Times New Roman" w:cs="Times New Roman"/>
          <w:b/>
          <w:sz w:val="28"/>
          <w:szCs w:val="28"/>
        </w:rPr>
        <w:t>1</w:t>
      </w:r>
      <w:r w:rsidRPr="000B5FB9">
        <w:rPr>
          <w:rFonts w:ascii="Times New Roman" w:hAnsi="Times New Roman" w:cs="Times New Roman"/>
          <w:b/>
          <w:sz w:val="28"/>
          <w:szCs w:val="28"/>
        </w:rPr>
        <w:t xml:space="preserve">: </w:t>
      </w:r>
      <w:r w:rsidRPr="000B5FB9">
        <w:rPr>
          <w:rFonts w:ascii="Times New Roman" w:hAnsi="Times New Roman" w:cs="Times New Roman"/>
          <w:sz w:val="28"/>
          <w:szCs w:val="28"/>
        </w:rPr>
        <w:t>Giải thích các hiện tượng xảy ra và viết phương trình hóa học khi cho từ từ dung dịch NaOH đến dư vào dung dịch Al</w:t>
      </w:r>
      <w:r w:rsidRPr="000B5FB9">
        <w:rPr>
          <w:rFonts w:ascii="Times New Roman" w:hAnsi="Times New Roman" w:cs="Times New Roman"/>
          <w:sz w:val="28"/>
          <w:szCs w:val="28"/>
          <w:vertAlign w:val="subscript"/>
        </w:rPr>
        <w:t>2</w:t>
      </w:r>
      <w:r w:rsidRPr="000B5FB9">
        <w:rPr>
          <w:rFonts w:ascii="Times New Roman" w:hAnsi="Times New Roman" w:cs="Times New Roman"/>
          <w:sz w:val="28"/>
          <w:szCs w:val="28"/>
        </w:rPr>
        <w:t>(SO</w:t>
      </w:r>
      <w:r w:rsidRPr="000B5FB9">
        <w:rPr>
          <w:rFonts w:ascii="Times New Roman" w:hAnsi="Times New Roman" w:cs="Times New Roman"/>
          <w:sz w:val="28"/>
          <w:szCs w:val="28"/>
          <w:vertAlign w:val="subscript"/>
        </w:rPr>
        <w:t>4</w:t>
      </w:r>
      <w:r w:rsidRPr="000B5FB9">
        <w:rPr>
          <w:rFonts w:ascii="Times New Roman" w:hAnsi="Times New Roman" w:cs="Times New Roman"/>
          <w:sz w:val="28"/>
          <w:szCs w:val="28"/>
        </w:rPr>
        <w:t>)</w:t>
      </w:r>
      <w:r w:rsidRPr="000B5FB9">
        <w:rPr>
          <w:rFonts w:ascii="Times New Roman" w:hAnsi="Times New Roman" w:cs="Times New Roman"/>
          <w:sz w:val="28"/>
          <w:szCs w:val="28"/>
          <w:vertAlign w:val="subscript"/>
        </w:rPr>
        <w:t>3</w:t>
      </w:r>
      <w:r w:rsidRPr="000B5FB9">
        <w:rPr>
          <w:rFonts w:ascii="Times New Roman" w:hAnsi="Times New Roman" w:cs="Times New Roman"/>
          <w:sz w:val="28"/>
          <w:szCs w:val="28"/>
        </w:rPr>
        <w:t>.</w:t>
      </w:r>
    </w:p>
    <w:p w:rsidR="00D94410" w:rsidRPr="000B5FB9" w:rsidRDefault="00D94410" w:rsidP="00197455">
      <w:pPr>
        <w:spacing w:after="0"/>
        <w:rPr>
          <w:rFonts w:ascii="Times New Roman" w:hAnsi="Times New Roman" w:cs="Times New Roman"/>
          <w:sz w:val="28"/>
          <w:szCs w:val="28"/>
        </w:rPr>
      </w:pPr>
      <w:r w:rsidRPr="000B5FB9">
        <w:rPr>
          <w:rFonts w:ascii="Times New Roman" w:hAnsi="Times New Roman" w:cs="Times New Roman"/>
          <w:b/>
          <w:sz w:val="28"/>
          <w:szCs w:val="28"/>
        </w:rPr>
        <w:t xml:space="preserve">Câu </w:t>
      </w:r>
      <w:r w:rsidR="000B5FB9" w:rsidRPr="000B5FB9">
        <w:rPr>
          <w:rFonts w:ascii="Times New Roman" w:hAnsi="Times New Roman" w:cs="Times New Roman"/>
          <w:b/>
          <w:sz w:val="28"/>
          <w:szCs w:val="28"/>
        </w:rPr>
        <w:t>2</w:t>
      </w:r>
      <w:r w:rsidRPr="000B5FB9">
        <w:rPr>
          <w:rFonts w:ascii="Times New Roman" w:hAnsi="Times New Roman" w:cs="Times New Roman"/>
          <w:b/>
          <w:sz w:val="28"/>
          <w:szCs w:val="28"/>
        </w:rPr>
        <w:t>:</w:t>
      </w:r>
      <w:r w:rsidRPr="000B5FB9">
        <w:rPr>
          <w:rFonts w:ascii="Times New Roman" w:hAnsi="Times New Roman" w:cs="Times New Roman"/>
          <w:sz w:val="28"/>
          <w:szCs w:val="28"/>
        </w:rPr>
        <w:t xml:space="preserve"> Cho 12,8 gam một kim loại R hóa trị 2 tan hoàn toàn trong dung dịch HNO</w:t>
      </w:r>
      <w:r w:rsidRPr="000B5FB9">
        <w:rPr>
          <w:rFonts w:ascii="Times New Roman" w:hAnsi="Times New Roman" w:cs="Times New Roman"/>
          <w:sz w:val="28"/>
          <w:szCs w:val="28"/>
          <w:vertAlign w:val="subscript"/>
        </w:rPr>
        <w:t>3</w:t>
      </w:r>
      <w:r w:rsidRPr="000B5FB9">
        <w:rPr>
          <w:rFonts w:ascii="Times New Roman" w:hAnsi="Times New Roman" w:cs="Times New Roman"/>
          <w:sz w:val="28"/>
          <w:szCs w:val="28"/>
        </w:rPr>
        <w:t xml:space="preserve"> đặc, nóng thu được 8,96 lít khí NO</w:t>
      </w:r>
      <w:r w:rsidRPr="000B5FB9">
        <w:rPr>
          <w:rFonts w:ascii="Times New Roman" w:hAnsi="Times New Roman" w:cs="Times New Roman"/>
          <w:sz w:val="28"/>
          <w:szCs w:val="28"/>
          <w:vertAlign w:val="subscript"/>
        </w:rPr>
        <w:t>2</w:t>
      </w:r>
      <w:r w:rsidRPr="000B5FB9">
        <w:rPr>
          <w:rFonts w:ascii="Times New Roman" w:hAnsi="Times New Roman" w:cs="Times New Roman"/>
          <w:sz w:val="28"/>
          <w:szCs w:val="28"/>
        </w:rPr>
        <w:t xml:space="preserve"> duy nhất (điều kiện tiêu chuẩn).</w:t>
      </w:r>
    </w:p>
    <w:p w:rsidR="00D94410" w:rsidRPr="000B5FB9" w:rsidRDefault="00D94410" w:rsidP="00197455">
      <w:pPr>
        <w:spacing w:after="0"/>
        <w:rPr>
          <w:rFonts w:ascii="Times New Roman" w:hAnsi="Times New Roman" w:cs="Times New Roman"/>
          <w:sz w:val="28"/>
          <w:szCs w:val="28"/>
        </w:rPr>
      </w:pPr>
      <w:r w:rsidRPr="000B5FB9">
        <w:rPr>
          <w:rFonts w:ascii="Times New Roman" w:hAnsi="Times New Roman" w:cs="Times New Roman"/>
          <w:sz w:val="28"/>
          <w:szCs w:val="28"/>
        </w:rPr>
        <w:t>a. Xác định tên của R?</w:t>
      </w:r>
    </w:p>
    <w:p w:rsidR="00D837F9" w:rsidRPr="000B5FB9" w:rsidRDefault="00D94410" w:rsidP="003B59B1">
      <w:pPr>
        <w:spacing w:after="0"/>
        <w:rPr>
          <w:rFonts w:ascii="Times New Roman" w:hAnsi="Times New Roman" w:cs="Times New Roman"/>
          <w:sz w:val="28"/>
          <w:szCs w:val="28"/>
        </w:rPr>
      </w:pPr>
      <w:r w:rsidRPr="000B5FB9">
        <w:rPr>
          <w:rFonts w:ascii="Times New Roman" w:hAnsi="Times New Roman" w:cs="Times New Roman"/>
          <w:sz w:val="28"/>
          <w:szCs w:val="28"/>
        </w:rPr>
        <w:t>b. Xác định khối lượng muối thu được?</w:t>
      </w:r>
    </w:p>
    <w:p w:rsidR="000B5FB9" w:rsidRPr="000B5FB9" w:rsidRDefault="000B5FB9" w:rsidP="000B5FB9">
      <w:pPr>
        <w:rPr>
          <w:rFonts w:ascii="Times New Roman" w:hAnsi="Times New Roman" w:cs="Times New Roman"/>
          <w:sz w:val="28"/>
          <w:szCs w:val="28"/>
        </w:rPr>
      </w:pPr>
      <w:r w:rsidRPr="000B5FB9">
        <w:rPr>
          <w:rFonts w:ascii="Times New Roman" w:hAnsi="Times New Roman" w:cs="Times New Roman"/>
          <w:b/>
          <w:sz w:val="28"/>
          <w:szCs w:val="28"/>
        </w:rPr>
        <w:t xml:space="preserve">Câu 3: </w:t>
      </w:r>
      <w:r w:rsidRPr="000B5FB9">
        <w:rPr>
          <w:rFonts w:ascii="Times New Roman" w:hAnsi="Times New Roman" w:cs="Times New Roman"/>
          <w:sz w:val="28"/>
          <w:szCs w:val="28"/>
        </w:rPr>
        <w:t>Hòa tan hết 12,55 gam hỗn hợp Al và Fe vào dung dịch HNO</w:t>
      </w:r>
      <w:r w:rsidRPr="000B5FB9">
        <w:rPr>
          <w:rFonts w:ascii="Times New Roman" w:hAnsi="Times New Roman" w:cs="Times New Roman"/>
          <w:sz w:val="28"/>
          <w:szCs w:val="28"/>
          <w:vertAlign w:val="subscript"/>
        </w:rPr>
        <w:t>3</w:t>
      </w:r>
      <w:r w:rsidRPr="000B5FB9">
        <w:rPr>
          <w:rFonts w:ascii="Times New Roman" w:hAnsi="Times New Roman" w:cs="Times New Roman"/>
          <w:sz w:val="28"/>
          <w:szCs w:val="28"/>
        </w:rPr>
        <w:t xml:space="preserve"> đặc, nóng (dư) thu được 16,8 lít khí NO</w:t>
      </w:r>
      <w:r w:rsidRPr="000B5FB9">
        <w:rPr>
          <w:rFonts w:ascii="Times New Roman" w:hAnsi="Times New Roman" w:cs="Times New Roman"/>
          <w:sz w:val="28"/>
          <w:szCs w:val="28"/>
          <w:vertAlign w:val="subscript"/>
        </w:rPr>
        <w:t>2</w:t>
      </w:r>
      <w:r w:rsidRPr="000B5FB9">
        <w:rPr>
          <w:rFonts w:ascii="Times New Roman" w:hAnsi="Times New Roman" w:cs="Times New Roman"/>
          <w:sz w:val="28"/>
          <w:szCs w:val="28"/>
        </w:rPr>
        <w:t xml:space="preserve"> duy nhất (điều kiện tiêu chuẩn).</w:t>
      </w:r>
    </w:p>
    <w:p w:rsidR="000B5FB9" w:rsidRPr="000B5FB9" w:rsidRDefault="000B5FB9" w:rsidP="000B5FB9">
      <w:pPr>
        <w:rPr>
          <w:rFonts w:ascii="Times New Roman" w:hAnsi="Times New Roman" w:cs="Times New Roman"/>
          <w:sz w:val="28"/>
          <w:szCs w:val="28"/>
        </w:rPr>
      </w:pPr>
      <w:r w:rsidRPr="000B5FB9">
        <w:rPr>
          <w:rFonts w:ascii="Times New Roman" w:hAnsi="Times New Roman" w:cs="Times New Roman"/>
          <w:sz w:val="28"/>
          <w:szCs w:val="28"/>
        </w:rPr>
        <w:t>a/ Tính khối lượng mỗi kim loại trong hỗn hợp ban đầu</w:t>
      </w:r>
    </w:p>
    <w:p w:rsidR="000B5FB9" w:rsidRPr="000B5FB9" w:rsidRDefault="000B5FB9" w:rsidP="000B5FB9">
      <w:pPr>
        <w:rPr>
          <w:rFonts w:ascii="Times New Roman" w:hAnsi="Times New Roman" w:cs="Times New Roman"/>
          <w:sz w:val="28"/>
          <w:szCs w:val="28"/>
        </w:rPr>
      </w:pPr>
      <w:r w:rsidRPr="000B5FB9">
        <w:rPr>
          <w:rFonts w:ascii="Times New Roman" w:hAnsi="Times New Roman" w:cs="Times New Roman"/>
          <w:sz w:val="28"/>
          <w:szCs w:val="28"/>
        </w:rPr>
        <w:t>b/ Tính mol HNO3 Phản ứng</w:t>
      </w:r>
    </w:p>
    <w:p w:rsidR="003D7B0B" w:rsidRPr="00197455" w:rsidRDefault="003D7B0B" w:rsidP="00197455">
      <w:pPr>
        <w:rPr>
          <w:rFonts w:ascii="Times New Roman" w:eastAsia="Times New Roman" w:hAnsi="Times New Roman" w:cs="Times New Roman"/>
          <w:bCs/>
          <w:kern w:val="36"/>
          <w:sz w:val="28"/>
          <w:szCs w:val="28"/>
        </w:rPr>
      </w:pPr>
      <w:r w:rsidRPr="00197455">
        <w:rPr>
          <w:b/>
          <w:sz w:val="28"/>
          <w:szCs w:val="28"/>
        </w:rPr>
        <w:br w:type="page"/>
      </w:r>
    </w:p>
    <w:p w:rsidR="00A64AFE" w:rsidRPr="003B59B1" w:rsidRDefault="00A64AFE" w:rsidP="003B59B1">
      <w:pPr>
        <w:pStyle w:val="Heading1"/>
        <w:spacing w:before="0" w:beforeAutospacing="0" w:after="0" w:afterAutospacing="0" w:line="276" w:lineRule="auto"/>
        <w:jc w:val="center"/>
        <w:rPr>
          <w:sz w:val="28"/>
          <w:szCs w:val="28"/>
        </w:rPr>
      </w:pPr>
      <w:r w:rsidRPr="003B59B1">
        <w:rPr>
          <w:sz w:val="28"/>
          <w:szCs w:val="28"/>
        </w:rPr>
        <w:lastRenderedPageBreak/>
        <w:t>ĐỀ TÀI SỐ 4</w:t>
      </w:r>
    </w:p>
    <w:p w:rsidR="00A64AFE" w:rsidRPr="00197455" w:rsidRDefault="00A64AFE"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1. LÝ THUYẾT CƠ SỞ</w:t>
      </w:r>
    </w:p>
    <w:p w:rsidR="00A64AFE" w:rsidRPr="00197455" w:rsidRDefault="003D7B0B" w:rsidP="00197455">
      <w:pPr>
        <w:pStyle w:val="Heading1"/>
        <w:spacing w:before="0" w:beforeAutospacing="0" w:after="0" w:afterAutospacing="0" w:line="276" w:lineRule="auto"/>
        <w:jc w:val="both"/>
        <w:rPr>
          <w:b w:val="0"/>
          <w:bCs w:val="0"/>
          <w:iCs/>
          <w:sz w:val="28"/>
          <w:szCs w:val="28"/>
        </w:rPr>
      </w:pPr>
      <w:r w:rsidRPr="00197455">
        <w:rPr>
          <w:b w:val="0"/>
          <w:bCs w:val="0"/>
          <w:iCs/>
          <w:sz w:val="28"/>
          <w:szCs w:val="28"/>
        </w:rPr>
        <w:t xml:space="preserve">Trình bày lý thuyết về kim loại kiềm thổ . </w:t>
      </w:r>
    </w:p>
    <w:p w:rsidR="00A64AFE" w:rsidRPr="00197455" w:rsidRDefault="00A64AFE" w:rsidP="00197455">
      <w:pPr>
        <w:pStyle w:val="Heading2"/>
        <w:spacing w:before="0" w:beforeAutospacing="0" w:after="0" w:afterAutospacing="0" w:line="276" w:lineRule="auto"/>
        <w:jc w:val="both"/>
        <w:rPr>
          <w:b w:val="0"/>
          <w:sz w:val="28"/>
          <w:szCs w:val="28"/>
        </w:rPr>
      </w:pPr>
      <w:r w:rsidRPr="00197455">
        <w:rPr>
          <w:rStyle w:val="Strong"/>
          <w:sz w:val="28"/>
          <w:szCs w:val="28"/>
        </w:rPr>
        <w:t>1. Vị trí của kim loại kiềm thổ</w:t>
      </w:r>
      <w:r w:rsidRPr="00197455">
        <w:rPr>
          <w:b w:val="0"/>
          <w:sz w:val="28"/>
          <w:szCs w:val="28"/>
        </w:rPr>
        <w:t xml:space="preserve"> </w:t>
      </w:r>
    </w:p>
    <w:p w:rsidR="00A64AFE" w:rsidRPr="00197455" w:rsidRDefault="00A64AFE" w:rsidP="00197455">
      <w:pPr>
        <w:pStyle w:val="NormalWeb"/>
        <w:spacing w:before="0" w:beforeAutospacing="0" w:after="0" w:afterAutospacing="0" w:line="276" w:lineRule="auto"/>
        <w:jc w:val="both"/>
        <w:outlineLvl w:val="1"/>
        <w:rPr>
          <w:rStyle w:val="Strong"/>
          <w:b w:val="0"/>
          <w:sz w:val="28"/>
          <w:szCs w:val="28"/>
        </w:rPr>
      </w:pPr>
      <w:r w:rsidRPr="00197455">
        <w:rPr>
          <w:rStyle w:val="Strong"/>
          <w:b w:val="0"/>
          <w:sz w:val="28"/>
          <w:szCs w:val="28"/>
        </w:rPr>
        <w:t xml:space="preserve">2. </w:t>
      </w:r>
      <w:r w:rsidRPr="00197455">
        <w:rPr>
          <w:sz w:val="28"/>
          <w:szCs w:val="28"/>
        </w:rPr>
        <w:t>Tính chất vật lí</w:t>
      </w:r>
    </w:p>
    <w:p w:rsidR="00A64AFE" w:rsidRPr="00197455" w:rsidRDefault="00A64AFE" w:rsidP="00197455">
      <w:pPr>
        <w:pStyle w:val="NormalWeb"/>
        <w:spacing w:before="0" w:beforeAutospacing="0" w:after="0" w:afterAutospacing="0" w:line="276" w:lineRule="auto"/>
        <w:jc w:val="both"/>
        <w:outlineLvl w:val="1"/>
        <w:rPr>
          <w:rStyle w:val="Strong"/>
          <w:b w:val="0"/>
          <w:sz w:val="28"/>
          <w:szCs w:val="28"/>
        </w:rPr>
      </w:pPr>
      <w:r w:rsidRPr="00197455">
        <w:rPr>
          <w:rStyle w:val="Strong"/>
          <w:b w:val="0"/>
          <w:sz w:val="28"/>
          <w:szCs w:val="28"/>
        </w:rPr>
        <w:t>3. Tính chất hóa học</w:t>
      </w:r>
    </w:p>
    <w:p w:rsidR="00A64AFE" w:rsidRPr="00197455" w:rsidRDefault="00A64AFE" w:rsidP="00197455">
      <w:pPr>
        <w:pStyle w:val="Heading1"/>
        <w:spacing w:before="0" w:beforeAutospacing="0" w:after="0" w:afterAutospacing="0" w:line="276" w:lineRule="auto"/>
        <w:jc w:val="both"/>
        <w:rPr>
          <w:b w:val="0"/>
          <w:bCs w:val="0"/>
          <w:iCs/>
          <w:sz w:val="28"/>
          <w:szCs w:val="28"/>
        </w:rPr>
      </w:pPr>
      <w:r w:rsidRPr="00197455">
        <w:rPr>
          <w:b w:val="0"/>
          <w:bCs w:val="0"/>
          <w:iCs/>
          <w:sz w:val="28"/>
          <w:szCs w:val="28"/>
        </w:rPr>
        <w:t>4. Ứng dụng</w:t>
      </w:r>
    </w:p>
    <w:p w:rsidR="00A64AFE" w:rsidRPr="00197455" w:rsidRDefault="00A64AFE" w:rsidP="00197455">
      <w:pPr>
        <w:pStyle w:val="Heading1"/>
        <w:spacing w:before="0" w:beforeAutospacing="0" w:after="0" w:afterAutospacing="0" w:line="276" w:lineRule="auto"/>
        <w:jc w:val="both"/>
        <w:rPr>
          <w:bCs w:val="0"/>
          <w:iCs/>
          <w:sz w:val="28"/>
          <w:szCs w:val="28"/>
          <w:lang w:val="de-DE"/>
        </w:rPr>
      </w:pPr>
    </w:p>
    <w:p w:rsidR="00A64AFE" w:rsidRPr="00197455" w:rsidRDefault="00A64AFE"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2. ỨNG DỤNG LÝ THUYẾT CƠ SỞ VÀO THỰC TẾ</w:t>
      </w:r>
    </w:p>
    <w:p w:rsidR="003D7B0B" w:rsidRPr="00197455" w:rsidRDefault="00A64AFE" w:rsidP="00197455">
      <w:pPr>
        <w:pStyle w:val="Heading1"/>
        <w:spacing w:before="0" w:beforeAutospacing="0" w:after="0" w:afterAutospacing="0" w:line="276" w:lineRule="auto"/>
        <w:rPr>
          <w:b w:val="0"/>
          <w:bCs w:val="0"/>
          <w:sz w:val="28"/>
          <w:szCs w:val="28"/>
        </w:rPr>
      </w:pPr>
      <w:r w:rsidRPr="00197455">
        <w:rPr>
          <w:bCs w:val="0"/>
          <w:iCs/>
          <w:sz w:val="28"/>
          <w:szCs w:val="28"/>
          <w:lang w:val="de-DE"/>
        </w:rPr>
        <w:t>Nội dung nghiên cứu:</w:t>
      </w:r>
      <w:r w:rsidRPr="00197455">
        <w:rPr>
          <w:b w:val="0"/>
          <w:bCs w:val="0"/>
          <w:sz w:val="28"/>
          <w:szCs w:val="28"/>
        </w:rPr>
        <w:t xml:space="preserve"> </w:t>
      </w:r>
    </w:p>
    <w:p w:rsidR="002562EC" w:rsidRPr="00197455" w:rsidRDefault="002562EC" w:rsidP="00197455">
      <w:pPr>
        <w:pStyle w:val="Heading1"/>
        <w:spacing w:before="0" w:beforeAutospacing="0" w:after="0" w:afterAutospacing="0" w:line="276" w:lineRule="auto"/>
        <w:rPr>
          <w:b w:val="0"/>
          <w:sz w:val="28"/>
          <w:szCs w:val="28"/>
        </w:rPr>
      </w:pPr>
      <w:r w:rsidRPr="00197455">
        <w:rPr>
          <w:b w:val="0"/>
          <w:sz w:val="28"/>
          <w:szCs w:val="28"/>
        </w:rPr>
        <w:t>Vai trò của canxi trong cuộc sống con người</w:t>
      </w:r>
    </w:p>
    <w:p w:rsidR="00A64AFE" w:rsidRPr="00197455" w:rsidRDefault="00A64AFE"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3. ỨNG DỤNG LÝ THUYẾT MÔN HỌC VÀO BÀI TẬP</w:t>
      </w:r>
    </w:p>
    <w:p w:rsidR="002562EC" w:rsidRPr="00197455" w:rsidRDefault="002562EC" w:rsidP="00197455">
      <w:pPr>
        <w:pStyle w:val="NormalWeb"/>
        <w:spacing w:before="0" w:beforeAutospacing="0" w:after="0" w:afterAutospacing="0" w:line="276" w:lineRule="auto"/>
        <w:jc w:val="both"/>
        <w:rPr>
          <w:sz w:val="28"/>
          <w:szCs w:val="28"/>
        </w:rPr>
      </w:pPr>
      <w:r w:rsidRPr="00197455">
        <w:rPr>
          <w:b/>
          <w:sz w:val="28"/>
          <w:szCs w:val="28"/>
        </w:rPr>
        <w:t xml:space="preserve">Câu </w:t>
      </w:r>
      <w:r w:rsidR="000B5FB9">
        <w:rPr>
          <w:b/>
          <w:sz w:val="28"/>
          <w:szCs w:val="28"/>
        </w:rPr>
        <w:t>1</w:t>
      </w:r>
      <w:r w:rsidRPr="00197455">
        <w:rPr>
          <w:b/>
          <w:sz w:val="28"/>
          <w:szCs w:val="28"/>
        </w:rPr>
        <w:t xml:space="preserve">: </w:t>
      </w:r>
      <w:r w:rsidRPr="00197455">
        <w:rPr>
          <w:sz w:val="28"/>
          <w:szCs w:val="28"/>
        </w:rPr>
        <w:t>Giải thích các hiện tượng xảy ra và viết phương trình hóa học khi sục từ từ đến dư khí CO</w:t>
      </w:r>
      <w:r w:rsidRPr="00197455">
        <w:rPr>
          <w:sz w:val="28"/>
          <w:szCs w:val="28"/>
          <w:vertAlign w:val="subscript"/>
        </w:rPr>
        <w:t>2</w:t>
      </w:r>
      <w:r w:rsidRPr="00197455">
        <w:rPr>
          <w:sz w:val="28"/>
          <w:szCs w:val="28"/>
        </w:rPr>
        <w:t xml:space="preserve"> vào dung dịch NaAlO</w:t>
      </w:r>
      <w:r w:rsidRPr="00197455">
        <w:rPr>
          <w:sz w:val="28"/>
          <w:szCs w:val="28"/>
          <w:vertAlign w:val="subscript"/>
        </w:rPr>
        <w:t>2</w:t>
      </w:r>
      <w:r w:rsidRPr="00197455">
        <w:rPr>
          <w:sz w:val="28"/>
          <w:szCs w:val="28"/>
        </w:rPr>
        <w:t>.</w:t>
      </w:r>
    </w:p>
    <w:p w:rsidR="002562EC" w:rsidRPr="00197455" w:rsidRDefault="002562EC" w:rsidP="00197455">
      <w:pPr>
        <w:spacing w:after="0"/>
        <w:rPr>
          <w:rFonts w:ascii="Times New Roman" w:hAnsi="Times New Roman" w:cs="Times New Roman"/>
          <w:sz w:val="28"/>
          <w:szCs w:val="28"/>
        </w:rPr>
      </w:pPr>
      <w:r w:rsidRPr="00197455">
        <w:rPr>
          <w:rFonts w:ascii="Times New Roman" w:hAnsi="Times New Roman" w:cs="Times New Roman"/>
          <w:b/>
          <w:sz w:val="28"/>
          <w:szCs w:val="28"/>
        </w:rPr>
        <w:t xml:space="preserve">Câu </w:t>
      </w:r>
      <w:r w:rsidR="000B5FB9">
        <w:rPr>
          <w:rFonts w:ascii="Times New Roman" w:hAnsi="Times New Roman" w:cs="Times New Roman"/>
          <w:b/>
          <w:sz w:val="28"/>
          <w:szCs w:val="28"/>
        </w:rPr>
        <w:t>2</w:t>
      </w:r>
      <w:r w:rsidRPr="00197455">
        <w:rPr>
          <w:rFonts w:ascii="Times New Roman" w:hAnsi="Times New Roman" w:cs="Times New Roman"/>
          <w:b/>
          <w:sz w:val="28"/>
          <w:szCs w:val="28"/>
        </w:rPr>
        <w:t>:</w:t>
      </w:r>
      <w:r w:rsidRPr="00197455">
        <w:rPr>
          <w:rFonts w:ascii="Times New Roman" w:hAnsi="Times New Roman" w:cs="Times New Roman"/>
          <w:sz w:val="28"/>
          <w:szCs w:val="28"/>
        </w:rPr>
        <w:t xml:space="preserve"> Cho 2,7 gam một kim loại R hóa trị 3 tan hoàn toàn trong dung dịch HNO</w:t>
      </w:r>
      <w:r w:rsidRPr="00197455">
        <w:rPr>
          <w:rFonts w:ascii="Times New Roman" w:hAnsi="Times New Roman" w:cs="Times New Roman"/>
          <w:sz w:val="28"/>
          <w:szCs w:val="28"/>
          <w:vertAlign w:val="subscript"/>
        </w:rPr>
        <w:t>3</w:t>
      </w:r>
      <w:r w:rsidRPr="00197455">
        <w:rPr>
          <w:rFonts w:ascii="Times New Roman" w:hAnsi="Times New Roman" w:cs="Times New Roman"/>
          <w:sz w:val="28"/>
          <w:szCs w:val="28"/>
        </w:rPr>
        <w:t xml:space="preserve"> loãng thu được 2,24 lít khí NO duy nhất (điều kiện tiêu chuẩn).</w:t>
      </w:r>
    </w:p>
    <w:p w:rsidR="002562EC" w:rsidRPr="00197455" w:rsidRDefault="002562EC" w:rsidP="00197455">
      <w:pPr>
        <w:spacing w:after="0"/>
        <w:rPr>
          <w:rFonts w:ascii="Times New Roman" w:hAnsi="Times New Roman" w:cs="Times New Roman"/>
          <w:sz w:val="28"/>
          <w:szCs w:val="28"/>
        </w:rPr>
      </w:pPr>
      <w:r w:rsidRPr="00197455">
        <w:rPr>
          <w:rFonts w:ascii="Times New Roman" w:hAnsi="Times New Roman" w:cs="Times New Roman"/>
          <w:sz w:val="28"/>
          <w:szCs w:val="28"/>
        </w:rPr>
        <w:t>a. Xác định tên của R?</w:t>
      </w:r>
    </w:p>
    <w:p w:rsidR="002562EC" w:rsidRPr="00197455" w:rsidRDefault="002562EC" w:rsidP="00197455">
      <w:pPr>
        <w:spacing w:after="0"/>
        <w:rPr>
          <w:rFonts w:ascii="Times New Roman" w:hAnsi="Times New Roman" w:cs="Times New Roman"/>
          <w:sz w:val="28"/>
          <w:szCs w:val="28"/>
        </w:rPr>
      </w:pPr>
      <w:r w:rsidRPr="00197455">
        <w:rPr>
          <w:rFonts w:ascii="Times New Roman" w:hAnsi="Times New Roman" w:cs="Times New Roman"/>
          <w:sz w:val="28"/>
          <w:szCs w:val="28"/>
        </w:rPr>
        <w:t>b. Xác định khối lượng muối thu được?</w:t>
      </w:r>
    </w:p>
    <w:p w:rsidR="002562EC" w:rsidRPr="00197455" w:rsidRDefault="002562EC" w:rsidP="00197455">
      <w:pPr>
        <w:spacing w:after="0"/>
        <w:rPr>
          <w:rFonts w:ascii="Times New Roman" w:hAnsi="Times New Roman" w:cs="Times New Roman"/>
          <w:sz w:val="28"/>
          <w:szCs w:val="28"/>
        </w:rPr>
      </w:pPr>
      <w:r w:rsidRPr="00197455">
        <w:rPr>
          <w:rFonts w:ascii="Times New Roman" w:hAnsi="Times New Roman" w:cs="Times New Roman"/>
          <w:sz w:val="28"/>
          <w:szCs w:val="28"/>
        </w:rPr>
        <w:t>(Cho khối lượng nguyên tử: K = 39; Ag = 108; Fe = 56; Cu = 64; Al = 27; Pb = 207;  H = 1;       N = 14; O = 16).</w:t>
      </w:r>
    </w:p>
    <w:p w:rsidR="000B5FB9" w:rsidRPr="000B5FB9" w:rsidRDefault="000B5FB9" w:rsidP="000B5FB9">
      <w:pPr>
        <w:rPr>
          <w:rFonts w:ascii="Times New Roman" w:hAnsi="Times New Roman" w:cs="Times New Roman"/>
          <w:sz w:val="28"/>
          <w:szCs w:val="28"/>
        </w:rPr>
      </w:pPr>
      <w:r w:rsidRPr="000B5FB9">
        <w:rPr>
          <w:rFonts w:ascii="Times New Roman" w:hAnsi="Times New Roman" w:cs="Times New Roman"/>
          <w:b/>
          <w:sz w:val="28"/>
          <w:szCs w:val="28"/>
        </w:rPr>
        <w:t xml:space="preserve">Câu 3: </w:t>
      </w:r>
      <w:r w:rsidRPr="000B5FB9">
        <w:rPr>
          <w:rFonts w:ascii="Times New Roman" w:hAnsi="Times New Roman" w:cs="Times New Roman"/>
          <w:sz w:val="28"/>
          <w:szCs w:val="28"/>
        </w:rPr>
        <w:t>Hòa tan hết 12,55 gam hỗn hợp Al và Fe vào dung dịch HNO</w:t>
      </w:r>
      <w:r w:rsidRPr="000B5FB9">
        <w:rPr>
          <w:rFonts w:ascii="Times New Roman" w:hAnsi="Times New Roman" w:cs="Times New Roman"/>
          <w:sz w:val="28"/>
          <w:szCs w:val="28"/>
          <w:vertAlign w:val="subscript"/>
        </w:rPr>
        <w:t>3</w:t>
      </w:r>
      <w:r w:rsidRPr="000B5FB9">
        <w:rPr>
          <w:rFonts w:ascii="Times New Roman" w:hAnsi="Times New Roman" w:cs="Times New Roman"/>
          <w:sz w:val="28"/>
          <w:szCs w:val="28"/>
        </w:rPr>
        <w:t xml:space="preserve"> đặc, nóng (dư) thu được 16,8 lít khí NO</w:t>
      </w:r>
      <w:r w:rsidRPr="000B5FB9">
        <w:rPr>
          <w:rFonts w:ascii="Times New Roman" w:hAnsi="Times New Roman" w:cs="Times New Roman"/>
          <w:sz w:val="28"/>
          <w:szCs w:val="28"/>
          <w:vertAlign w:val="subscript"/>
        </w:rPr>
        <w:t>2</w:t>
      </w:r>
      <w:r w:rsidRPr="000B5FB9">
        <w:rPr>
          <w:rFonts w:ascii="Times New Roman" w:hAnsi="Times New Roman" w:cs="Times New Roman"/>
          <w:sz w:val="28"/>
          <w:szCs w:val="28"/>
        </w:rPr>
        <w:t xml:space="preserve"> duy nhất (điều kiện tiêu chuẩn).</w:t>
      </w:r>
    </w:p>
    <w:p w:rsidR="000B5FB9" w:rsidRPr="000B5FB9" w:rsidRDefault="000B5FB9" w:rsidP="000B5FB9">
      <w:pPr>
        <w:rPr>
          <w:rFonts w:ascii="Times New Roman" w:hAnsi="Times New Roman" w:cs="Times New Roman"/>
          <w:sz w:val="28"/>
          <w:szCs w:val="28"/>
        </w:rPr>
      </w:pPr>
      <w:r w:rsidRPr="000B5FB9">
        <w:rPr>
          <w:rFonts w:ascii="Times New Roman" w:hAnsi="Times New Roman" w:cs="Times New Roman"/>
          <w:sz w:val="28"/>
          <w:szCs w:val="28"/>
        </w:rPr>
        <w:t>a/ Tính khối lượng mỗi kim loại trong hỗn hợp ban đầu</w:t>
      </w:r>
    </w:p>
    <w:p w:rsidR="000B5FB9" w:rsidRPr="000B5FB9" w:rsidRDefault="000B5FB9" w:rsidP="000B5FB9">
      <w:pPr>
        <w:rPr>
          <w:rFonts w:ascii="Times New Roman" w:hAnsi="Times New Roman" w:cs="Times New Roman"/>
          <w:sz w:val="28"/>
          <w:szCs w:val="28"/>
        </w:rPr>
      </w:pPr>
      <w:r w:rsidRPr="000B5FB9">
        <w:rPr>
          <w:rFonts w:ascii="Times New Roman" w:hAnsi="Times New Roman" w:cs="Times New Roman"/>
          <w:sz w:val="28"/>
          <w:szCs w:val="28"/>
        </w:rPr>
        <w:t>b/ Tính mol HNO3 Phản ứng</w:t>
      </w:r>
    </w:p>
    <w:p w:rsidR="003B59B1" w:rsidRDefault="003B59B1">
      <w:pPr>
        <w:rPr>
          <w:rFonts w:ascii="Times New Roman" w:eastAsia="Times New Roman" w:hAnsi="Times New Roman" w:cs="Times New Roman"/>
          <w:bCs/>
          <w:kern w:val="36"/>
          <w:sz w:val="28"/>
          <w:szCs w:val="28"/>
        </w:rPr>
      </w:pPr>
      <w:r>
        <w:rPr>
          <w:b/>
          <w:sz w:val="28"/>
          <w:szCs w:val="28"/>
        </w:rPr>
        <w:br w:type="page"/>
      </w:r>
    </w:p>
    <w:p w:rsidR="00A64AFE" w:rsidRPr="003B59B1" w:rsidRDefault="00A64AFE" w:rsidP="003B59B1">
      <w:pPr>
        <w:pStyle w:val="Heading1"/>
        <w:spacing w:before="0" w:beforeAutospacing="0" w:after="0" w:afterAutospacing="0" w:line="276" w:lineRule="auto"/>
        <w:jc w:val="center"/>
        <w:rPr>
          <w:sz w:val="28"/>
          <w:szCs w:val="28"/>
        </w:rPr>
      </w:pPr>
      <w:r w:rsidRPr="003B59B1">
        <w:rPr>
          <w:sz w:val="28"/>
          <w:szCs w:val="28"/>
        </w:rPr>
        <w:lastRenderedPageBreak/>
        <w:t xml:space="preserve">ĐỀ TÀI SỐ </w:t>
      </w:r>
      <w:r w:rsidR="002562EC" w:rsidRPr="003B59B1">
        <w:rPr>
          <w:sz w:val="28"/>
          <w:szCs w:val="28"/>
        </w:rPr>
        <w:t>5</w:t>
      </w:r>
    </w:p>
    <w:p w:rsidR="00A64AFE" w:rsidRPr="00197455" w:rsidRDefault="00A64AFE"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1. LÝ THUYẾT CƠ SỞ</w:t>
      </w:r>
    </w:p>
    <w:p w:rsidR="002562EC" w:rsidRPr="00197455" w:rsidRDefault="003D7B0B" w:rsidP="00197455">
      <w:pPr>
        <w:pStyle w:val="Heading1"/>
        <w:spacing w:before="0" w:beforeAutospacing="0" w:after="0" w:afterAutospacing="0" w:line="276" w:lineRule="auto"/>
        <w:jc w:val="both"/>
        <w:rPr>
          <w:b w:val="0"/>
          <w:bCs w:val="0"/>
          <w:iCs/>
          <w:sz w:val="28"/>
          <w:szCs w:val="28"/>
        </w:rPr>
      </w:pPr>
      <w:r w:rsidRPr="00197455">
        <w:rPr>
          <w:b w:val="0"/>
          <w:bCs w:val="0"/>
          <w:iCs/>
          <w:sz w:val="28"/>
          <w:szCs w:val="28"/>
        </w:rPr>
        <w:t xml:space="preserve">Trình bày lý thuyết về kim loại nhôm. </w:t>
      </w:r>
    </w:p>
    <w:p w:rsidR="002562EC" w:rsidRPr="00197455" w:rsidRDefault="002562EC" w:rsidP="00197455">
      <w:pPr>
        <w:pStyle w:val="Heading2"/>
        <w:spacing w:before="0" w:beforeAutospacing="0" w:after="0" w:afterAutospacing="0" w:line="276" w:lineRule="auto"/>
        <w:jc w:val="both"/>
        <w:rPr>
          <w:b w:val="0"/>
          <w:sz w:val="28"/>
          <w:szCs w:val="28"/>
        </w:rPr>
      </w:pPr>
      <w:r w:rsidRPr="00197455">
        <w:rPr>
          <w:rStyle w:val="Strong"/>
          <w:sz w:val="28"/>
          <w:szCs w:val="28"/>
        </w:rPr>
        <w:t>1. Vị trí của kim loại nhôm</w:t>
      </w:r>
      <w:r w:rsidRPr="00197455">
        <w:rPr>
          <w:b w:val="0"/>
          <w:sz w:val="28"/>
          <w:szCs w:val="28"/>
        </w:rPr>
        <w:t xml:space="preserve"> </w:t>
      </w:r>
    </w:p>
    <w:p w:rsidR="002562EC" w:rsidRPr="00197455" w:rsidRDefault="002562EC" w:rsidP="00197455">
      <w:pPr>
        <w:pStyle w:val="NormalWeb"/>
        <w:spacing w:before="0" w:beforeAutospacing="0" w:after="0" w:afterAutospacing="0" w:line="276" w:lineRule="auto"/>
        <w:jc w:val="both"/>
        <w:outlineLvl w:val="1"/>
        <w:rPr>
          <w:rStyle w:val="Strong"/>
          <w:b w:val="0"/>
          <w:sz w:val="28"/>
          <w:szCs w:val="28"/>
        </w:rPr>
      </w:pPr>
      <w:r w:rsidRPr="00197455">
        <w:rPr>
          <w:rStyle w:val="Strong"/>
          <w:b w:val="0"/>
          <w:sz w:val="28"/>
          <w:szCs w:val="28"/>
        </w:rPr>
        <w:t xml:space="preserve">2. </w:t>
      </w:r>
      <w:r w:rsidRPr="00197455">
        <w:rPr>
          <w:sz w:val="28"/>
          <w:szCs w:val="28"/>
        </w:rPr>
        <w:t>Tính chất vật lí</w:t>
      </w:r>
    </w:p>
    <w:p w:rsidR="002562EC" w:rsidRPr="00197455" w:rsidRDefault="002562EC" w:rsidP="00197455">
      <w:pPr>
        <w:pStyle w:val="NormalWeb"/>
        <w:spacing w:before="0" w:beforeAutospacing="0" w:after="0" w:afterAutospacing="0" w:line="276" w:lineRule="auto"/>
        <w:jc w:val="both"/>
        <w:outlineLvl w:val="1"/>
        <w:rPr>
          <w:rStyle w:val="Strong"/>
          <w:b w:val="0"/>
          <w:sz w:val="28"/>
          <w:szCs w:val="28"/>
        </w:rPr>
      </w:pPr>
      <w:r w:rsidRPr="00197455">
        <w:rPr>
          <w:rStyle w:val="Strong"/>
          <w:b w:val="0"/>
          <w:sz w:val="28"/>
          <w:szCs w:val="28"/>
        </w:rPr>
        <w:t>3. Tính chất hóa học</w:t>
      </w:r>
    </w:p>
    <w:p w:rsidR="002562EC" w:rsidRPr="00197455" w:rsidRDefault="002562EC" w:rsidP="00197455">
      <w:pPr>
        <w:pStyle w:val="Heading1"/>
        <w:spacing w:before="0" w:beforeAutospacing="0" w:after="0" w:afterAutospacing="0" w:line="276" w:lineRule="auto"/>
        <w:jc w:val="both"/>
        <w:rPr>
          <w:b w:val="0"/>
          <w:bCs w:val="0"/>
          <w:iCs/>
          <w:sz w:val="28"/>
          <w:szCs w:val="28"/>
        </w:rPr>
      </w:pPr>
      <w:r w:rsidRPr="00197455">
        <w:rPr>
          <w:b w:val="0"/>
          <w:bCs w:val="0"/>
          <w:iCs/>
          <w:sz w:val="28"/>
          <w:szCs w:val="28"/>
        </w:rPr>
        <w:t>4. Ứng dụng</w:t>
      </w:r>
    </w:p>
    <w:p w:rsidR="00D837F9" w:rsidRPr="00197455" w:rsidRDefault="00A64AFE"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2. ỨNG DỤNG LÝ THUYẾT CƠ SỞ VÀO THỰC TẾ</w:t>
      </w:r>
    </w:p>
    <w:p w:rsidR="003D7B0B" w:rsidRPr="00197455" w:rsidRDefault="00A64AFE" w:rsidP="00197455">
      <w:pPr>
        <w:pStyle w:val="Heading1"/>
        <w:spacing w:before="0" w:beforeAutospacing="0" w:after="0" w:afterAutospacing="0" w:line="276" w:lineRule="auto"/>
        <w:jc w:val="both"/>
        <w:rPr>
          <w:b w:val="0"/>
          <w:bCs w:val="0"/>
          <w:sz w:val="28"/>
          <w:szCs w:val="28"/>
        </w:rPr>
      </w:pPr>
      <w:r w:rsidRPr="00197455">
        <w:rPr>
          <w:bCs w:val="0"/>
          <w:iCs/>
          <w:sz w:val="28"/>
          <w:szCs w:val="28"/>
          <w:lang w:val="de-DE"/>
        </w:rPr>
        <w:t>Nội dung nghiên cứu:</w:t>
      </w:r>
      <w:r w:rsidRPr="00197455">
        <w:rPr>
          <w:b w:val="0"/>
          <w:bCs w:val="0"/>
          <w:sz w:val="28"/>
          <w:szCs w:val="28"/>
        </w:rPr>
        <w:t xml:space="preserve"> </w:t>
      </w:r>
    </w:p>
    <w:p w:rsidR="00D837F9" w:rsidRPr="00197455" w:rsidRDefault="003D7B0B" w:rsidP="00197455">
      <w:pPr>
        <w:pStyle w:val="Heading1"/>
        <w:spacing w:before="0" w:beforeAutospacing="0" w:after="0" w:afterAutospacing="0" w:line="276" w:lineRule="auto"/>
        <w:jc w:val="both"/>
        <w:rPr>
          <w:b w:val="0"/>
          <w:bCs w:val="0"/>
          <w:iCs/>
          <w:sz w:val="28"/>
          <w:szCs w:val="28"/>
          <w:lang w:val="de-DE"/>
        </w:rPr>
      </w:pPr>
      <w:r w:rsidRPr="00197455">
        <w:rPr>
          <w:b w:val="0"/>
          <w:spacing w:val="9"/>
          <w:sz w:val="28"/>
          <w:szCs w:val="28"/>
        </w:rPr>
        <w:t>H</w:t>
      </w:r>
      <w:r w:rsidR="000674FB" w:rsidRPr="00197455">
        <w:rPr>
          <w:b w:val="0"/>
          <w:spacing w:val="9"/>
          <w:sz w:val="28"/>
          <w:szCs w:val="28"/>
        </w:rPr>
        <w:t>ợp kim nhô</w:t>
      </w:r>
      <w:r w:rsidR="000B5FB9">
        <w:rPr>
          <w:b w:val="0"/>
          <w:spacing w:val="9"/>
          <w:sz w:val="28"/>
          <w:szCs w:val="28"/>
        </w:rPr>
        <w:t xml:space="preserve">m. </w:t>
      </w:r>
      <w:r w:rsidR="000674FB" w:rsidRPr="00197455">
        <w:rPr>
          <w:b w:val="0"/>
          <w:spacing w:val="9"/>
          <w:sz w:val="28"/>
          <w:szCs w:val="28"/>
        </w:rPr>
        <w:t>ứng dụng của hợp kim nhôm trong công nghiệp</w:t>
      </w:r>
    </w:p>
    <w:p w:rsidR="000674FB" w:rsidRPr="00197455" w:rsidRDefault="000B5FB9" w:rsidP="00197455">
      <w:pPr>
        <w:pStyle w:val="Heading1"/>
        <w:spacing w:before="0" w:beforeAutospacing="0" w:after="0" w:afterAutospacing="0" w:line="276" w:lineRule="auto"/>
        <w:jc w:val="both"/>
        <w:rPr>
          <w:b w:val="0"/>
          <w:bCs w:val="0"/>
          <w:iCs/>
          <w:sz w:val="28"/>
          <w:szCs w:val="28"/>
          <w:lang w:val="de-DE"/>
        </w:rPr>
      </w:pPr>
      <w:r>
        <w:rPr>
          <w:b w:val="0"/>
          <w:bCs w:val="0"/>
          <w:sz w:val="28"/>
          <w:szCs w:val="28"/>
        </w:rPr>
        <w:t>(</w:t>
      </w:r>
      <w:r w:rsidR="000674FB" w:rsidRPr="00197455">
        <w:rPr>
          <w:b w:val="0"/>
          <w:bCs w:val="0"/>
          <w:sz w:val="28"/>
          <w:szCs w:val="28"/>
        </w:rPr>
        <w:t>Hợp kim nhôm được sử dụng trong khu vực hàng không vũ trụ</w:t>
      </w:r>
      <w:r>
        <w:rPr>
          <w:b w:val="0"/>
          <w:bCs w:val="0"/>
          <w:sz w:val="28"/>
          <w:szCs w:val="28"/>
        </w:rPr>
        <w:t>)</w:t>
      </w:r>
    </w:p>
    <w:p w:rsidR="002562EC" w:rsidRPr="00197455" w:rsidRDefault="002562EC"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3. ỨNG DỤNG LÝ THUYẾT MÔN HỌC VÀO BÀI TẬP</w:t>
      </w:r>
    </w:p>
    <w:p w:rsidR="002562EC" w:rsidRPr="000B5FB9" w:rsidRDefault="002562EC" w:rsidP="00197455">
      <w:pPr>
        <w:spacing w:after="0"/>
        <w:rPr>
          <w:rFonts w:ascii="Times New Roman" w:hAnsi="Times New Roman" w:cs="Times New Roman"/>
          <w:sz w:val="28"/>
          <w:szCs w:val="28"/>
        </w:rPr>
      </w:pPr>
      <w:r w:rsidRPr="000B5FB9">
        <w:rPr>
          <w:rFonts w:ascii="Times New Roman" w:hAnsi="Times New Roman" w:cs="Times New Roman"/>
          <w:b/>
          <w:sz w:val="28"/>
          <w:szCs w:val="28"/>
        </w:rPr>
        <w:t xml:space="preserve">Câu </w:t>
      </w:r>
      <w:r w:rsidR="000B5FB9" w:rsidRPr="000B5FB9">
        <w:rPr>
          <w:rFonts w:ascii="Times New Roman" w:hAnsi="Times New Roman" w:cs="Times New Roman"/>
          <w:b/>
          <w:sz w:val="28"/>
          <w:szCs w:val="28"/>
        </w:rPr>
        <w:t>1</w:t>
      </w:r>
      <w:r w:rsidRPr="000B5FB9">
        <w:rPr>
          <w:rFonts w:ascii="Times New Roman" w:hAnsi="Times New Roman" w:cs="Times New Roman"/>
          <w:b/>
          <w:sz w:val="28"/>
          <w:szCs w:val="28"/>
        </w:rPr>
        <w:t xml:space="preserve">: </w:t>
      </w:r>
      <w:r w:rsidRPr="000B5FB9">
        <w:rPr>
          <w:rFonts w:ascii="Times New Roman" w:hAnsi="Times New Roman" w:cs="Times New Roman"/>
          <w:sz w:val="28"/>
          <w:szCs w:val="28"/>
        </w:rPr>
        <w:t>Giải thích hiện tượng xảy ra và viết phương trình hóa học khi cho dung dịch NH</w:t>
      </w:r>
      <w:r w:rsidRPr="000B5FB9">
        <w:rPr>
          <w:rFonts w:ascii="Times New Roman" w:hAnsi="Times New Roman" w:cs="Times New Roman"/>
          <w:sz w:val="28"/>
          <w:szCs w:val="28"/>
          <w:vertAlign w:val="subscript"/>
        </w:rPr>
        <w:t>3</w:t>
      </w:r>
      <w:r w:rsidRPr="000B5FB9">
        <w:rPr>
          <w:rFonts w:ascii="Times New Roman" w:hAnsi="Times New Roman" w:cs="Times New Roman"/>
          <w:sz w:val="28"/>
          <w:szCs w:val="28"/>
        </w:rPr>
        <w:t xml:space="preserve"> dư vào dung dịch AlCl</w:t>
      </w:r>
      <w:r w:rsidRPr="000B5FB9">
        <w:rPr>
          <w:rFonts w:ascii="Times New Roman" w:hAnsi="Times New Roman" w:cs="Times New Roman"/>
          <w:sz w:val="28"/>
          <w:szCs w:val="28"/>
          <w:vertAlign w:val="subscript"/>
        </w:rPr>
        <w:t>3</w:t>
      </w:r>
      <w:r w:rsidRPr="000B5FB9">
        <w:rPr>
          <w:rFonts w:ascii="Times New Roman" w:hAnsi="Times New Roman" w:cs="Times New Roman"/>
          <w:sz w:val="28"/>
          <w:szCs w:val="28"/>
        </w:rPr>
        <w:t>.</w:t>
      </w:r>
    </w:p>
    <w:p w:rsidR="002562EC" w:rsidRPr="000B5FB9" w:rsidRDefault="002562EC" w:rsidP="00197455">
      <w:pPr>
        <w:spacing w:after="0"/>
        <w:rPr>
          <w:rFonts w:ascii="Times New Roman" w:hAnsi="Times New Roman" w:cs="Times New Roman"/>
          <w:sz w:val="28"/>
          <w:szCs w:val="28"/>
        </w:rPr>
      </w:pPr>
      <w:r w:rsidRPr="000B5FB9">
        <w:rPr>
          <w:rFonts w:ascii="Times New Roman" w:hAnsi="Times New Roman" w:cs="Times New Roman"/>
          <w:b/>
          <w:sz w:val="28"/>
          <w:szCs w:val="28"/>
        </w:rPr>
        <w:t xml:space="preserve">Câu </w:t>
      </w:r>
      <w:r w:rsidR="000B5FB9">
        <w:rPr>
          <w:rFonts w:ascii="Times New Roman" w:hAnsi="Times New Roman" w:cs="Times New Roman"/>
          <w:b/>
          <w:sz w:val="28"/>
          <w:szCs w:val="28"/>
        </w:rPr>
        <w:t>2</w:t>
      </w:r>
      <w:r w:rsidRPr="000B5FB9">
        <w:rPr>
          <w:rFonts w:ascii="Times New Roman" w:hAnsi="Times New Roman" w:cs="Times New Roman"/>
          <w:b/>
          <w:sz w:val="28"/>
          <w:szCs w:val="28"/>
        </w:rPr>
        <w:t>:</w:t>
      </w:r>
      <w:r w:rsidRPr="000B5FB9">
        <w:rPr>
          <w:rFonts w:ascii="Times New Roman" w:hAnsi="Times New Roman" w:cs="Times New Roman"/>
          <w:sz w:val="28"/>
          <w:szCs w:val="28"/>
        </w:rPr>
        <w:t xml:space="preserve"> Cho 2,8 gam một kim loại R hóa trị 3 tan hoàn toàn trong dung dịch HNO</w:t>
      </w:r>
      <w:r w:rsidRPr="000B5FB9">
        <w:rPr>
          <w:rFonts w:ascii="Times New Roman" w:hAnsi="Times New Roman" w:cs="Times New Roman"/>
          <w:sz w:val="28"/>
          <w:szCs w:val="28"/>
          <w:vertAlign w:val="subscript"/>
        </w:rPr>
        <w:t>3</w:t>
      </w:r>
      <w:r w:rsidRPr="000B5FB9">
        <w:rPr>
          <w:rFonts w:ascii="Times New Roman" w:hAnsi="Times New Roman" w:cs="Times New Roman"/>
          <w:sz w:val="28"/>
          <w:szCs w:val="28"/>
        </w:rPr>
        <w:t xml:space="preserve"> loãng thu được 1,12 lít khí NO duy nhất (điều kiện tiêu chuẩn).</w:t>
      </w:r>
    </w:p>
    <w:p w:rsidR="002562EC" w:rsidRPr="000B5FB9" w:rsidRDefault="002562EC" w:rsidP="00197455">
      <w:pPr>
        <w:spacing w:after="0"/>
        <w:rPr>
          <w:rFonts w:ascii="Times New Roman" w:hAnsi="Times New Roman" w:cs="Times New Roman"/>
          <w:sz w:val="28"/>
          <w:szCs w:val="28"/>
        </w:rPr>
      </w:pPr>
      <w:r w:rsidRPr="000B5FB9">
        <w:rPr>
          <w:rFonts w:ascii="Times New Roman" w:hAnsi="Times New Roman" w:cs="Times New Roman"/>
          <w:sz w:val="28"/>
          <w:szCs w:val="28"/>
        </w:rPr>
        <w:t>a. Xác định tên của R?</w:t>
      </w:r>
    </w:p>
    <w:p w:rsidR="00D837F9" w:rsidRPr="000B5FB9" w:rsidRDefault="002562EC" w:rsidP="000E768A">
      <w:pPr>
        <w:spacing w:after="0"/>
        <w:rPr>
          <w:rFonts w:ascii="Times New Roman" w:hAnsi="Times New Roman" w:cs="Times New Roman"/>
          <w:b/>
          <w:sz w:val="28"/>
          <w:szCs w:val="28"/>
        </w:rPr>
      </w:pPr>
      <w:r w:rsidRPr="000B5FB9">
        <w:rPr>
          <w:rFonts w:ascii="Times New Roman" w:hAnsi="Times New Roman" w:cs="Times New Roman"/>
          <w:sz w:val="28"/>
          <w:szCs w:val="28"/>
        </w:rPr>
        <w:t>b. Xác định khối lượng muối thu được?</w:t>
      </w:r>
    </w:p>
    <w:p w:rsidR="000B5FB9" w:rsidRPr="000B5FB9" w:rsidRDefault="000B5FB9" w:rsidP="000B5FB9">
      <w:pPr>
        <w:rPr>
          <w:rFonts w:ascii="Times New Roman" w:hAnsi="Times New Roman" w:cs="Times New Roman"/>
          <w:sz w:val="28"/>
          <w:szCs w:val="28"/>
        </w:rPr>
      </w:pPr>
      <w:r w:rsidRPr="000B5FB9">
        <w:rPr>
          <w:rFonts w:ascii="Times New Roman" w:hAnsi="Times New Roman" w:cs="Times New Roman"/>
          <w:b/>
          <w:sz w:val="28"/>
          <w:szCs w:val="28"/>
        </w:rPr>
        <w:t xml:space="preserve">Câu </w:t>
      </w:r>
      <w:r>
        <w:rPr>
          <w:rFonts w:ascii="Times New Roman" w:hAnsi="Times New Roman" w:cs="Times New Roman"/>
          <w:b/>
          <w:sz w:val="28"/>
          <w:szCs w:val="28"/>
        </w:rPr>
        <w:t>3</w:t>
      </w:r>
      <w:r w:rsidRPr="000B5FB9">
        <w:rPr>
          <w:rFonts w:ascii="Times New Roman" w:hAnsi="Times New Roman" w:cs="Times New Roman"/>
          <w:b/>
          <w:sz w:val="28"/>
          <w:szCs w:val="28"/>
        </w:rPr>
        <w:t>:</w:t>
      </w:r>
      <w:r w:rsidRPr="000B5FB9">
        <w:rPr>
          <w:rFonts w:ascii="Times New Roman" w:hAnsi="Times New Roman" w:cs="Times New Roman"/>
          <w:sz w:val="28"/>
          <w:szCs w:val="28"/>
        </w:rPr>
        <w:t xml:space="preserve"> Hòa tan hết 4,44 gam hỗn hợp Al và Fe vào dung dịch HNO</w:t>
      </w:r>
      <w:r w:rsidRPr="000B5FB9">
        <w:rPr>
          <w:rFonts w:ascii="Times New Roman" w:hAnsi="Times New Roman" w:cs="Times New Roman"/>
          <w:sz w:val="28"/>
          <w:szCs w:val="28"/>
          <w:vertAlign w:val="subscript"/>
        </w:rPr>
        <w:t>3</w:t>
      </w:r>
      <w:r w:rsidRPr="000B5FB9">
        <w:rPr>
          <w:rFonts w:ascii="Times New Roman" w:hAnsi="Times New Roman" w:cs="Times New Roman"/>
          <w:sz w:val="28"/>
          <w:szCs w:val="28"/>
        </w:rPr>
        <w:t xml:space="preserve"> đặc, nóng (dư) thu được 6,72 lít khí NO</w:t>
      </w:r>
      <w:r w:rsidRPr="000B5FB9">
        <w:rPr>
          <w:rFonts w:ascii="Times New Roman" w:hAnsi="Times New Roman" w:cs="Times New Roman"/>
          <w:sz w:val="28"/>
          <w:szCs w:val="28"/>
          <w:vertAlign w:val="subscript"/>
        </w:rPr>
        <w:t>2</w:t>
      </w:r>
      <w:r w:rsidRPr="000B5FB9">
        <w:rPr>
          <w:rFonts w:ascii="Times New Roman" w:hAnsi="Times New Roman" w:cs="Times New Roman"/>
          <w:sz w:val="28"/>
          <w:szCs w:val="28"/>
        </w:rPr>
        <w:t xml:space="preserve"> duy nhất (điều kiện tiêu chuẩn).</w:t>
      </w:r>
    </w:p>
    <w:p w:rsidR="000B5FB9" w:rsidRPr="000B5FB9" w:rsidRDefault="000B5FB9" w:rsidP="000B5FB9">
      <w:pPr>
        <w:rPr>
          <w:rFonts w:ascii="Times New Roman" w:hAnsi="Times New Roman" w:cs="Times New Roman"/>
          <w:sz w:val="28"/>
          <w:szCs w:val="28"/>
        </w:rPr>
      </w:pPr>
      <w:r w:rsidRPr="000B5FB9">
        <w:rPr>
          <w:rFonts w:ascii="Times New Roman" w:hAnsi="Times New Roman" w:cs="Times New Roman"/>
          <w:sz w:val="28"/>
          <w:szCs w:val="28"/>
        </w:rPr>
        <w:t>a/ Tính khối lượng mỗi kim loại trong hỗn hợp ban đầu</w:t>
      </w:r>
    </w:p>
    <w:p w:rsidR="000B5FB9" w:rsidRPr="000B5FB9" w:rsidRDefault="000B5FB9" w:rsidP="000B5FB9">
      <w:pPr>
        <w:rPr>
          <w:rFonts w:ascii="Times New Roman" w:hAnsi="Times New Roman" w:cs="Times New Roman"/>
          <w:sz w:val="28"/>
          <w:szCs w:val="28"/>
        </w:rPr>
      </w:pPr>
      <w:r w:rsidRPr="000B5FB9">
        <w:rPr>
          <w:rFonts w:ascii="Times New Roman" w:hAnsi="Times New Roman" w:cs="Times New Roman"/>
          <w:sz w:val="28"/>
          <w:szCs w:val="28"/>
        </w:rPr>
        <w:t>b/ Tính mol HNO3 Phản ứng</w:t>
      </w:r>
    </w:p>
    <w:p w:rsidR="003D7B0B" w:rsidRPr="000B5FB9" w:rsidRDefault="003D7B0B" w:rsidP="00197455">
      <w:pPr>
        <w:rPr>
          <w:rFonts w:ascii="Times New Roman" w:eastAsia="Times New Roman" w:hAnsi="Times New Roman" w:cs="Times New Roman"/>
          <w:bCs/>
          <w:kern w:val="36"/>
          <w:sz w:val="28"/>
          <w:szCs w:val="28"/>
        </w:rPr>
      </w:pPr>
      <w:r w:rsidRPr="000B5FB9">
        <w:rPr>
          <w:rFonts w:ascii="Times New Roman" w:hAnsi="Times New Roman" w:cs="Times New Roman"/>
          <w:b/>
          <w:sz w:val="28"/>
          <w:szCs w:val="28"/>
        </w:rPr>
        <w:br w:type="page"/>
      </w:r>
    </w:p>
    <w:p w:rsidR="00D837F9" w:rsidRPr="000E768A" w:rsidRDefault="00A01324" w:rsidP="000E768A">
      <w:pPr>
        <w:pStyle w:val="Heading1"/>
        <w:spacing w:before="0" w:beforeAutospacing="0" w:after="0" w:afterAutospacing="0" w:line="276" w:lineRule="auto"/>
        <w:jc w:val="center"/>
        <w:rPr>
          <w:bCs w:val="0"/>
          <w:iCs/>
          <w:sz w:val="28"/>
          <w:szCs w:val="28"/>
        </w:rPr>
      </w:pPr>
      <w:r w:rsidRPr="000E768A">
        <w:rPr>
          <w:sz w:val="28"/>
          <w:szCs w:val="28"/>
        </w:rPr>
        <w:lastRenderedPageBreak/>
        <w:t>ĐỀ TÀI SỐ 6</w:t>
      </w:r>
    </w:p>
    <w:p w:rsidR="00D837F9" w:rsidRPr="00197455" w:rsidRDefault="00D837F9" w:rsidP="00197455">
      <w:pPr>
        <w:pStyle w:val="Heading1"/>
        <w:spacing w:before="0" w:beforeAutospacing="0" w:after="0" w:afterAutospacing="0" w:line="276" w:lineRule="auto"/>
        <w:jc w:val="both"/>
        <w:rPr>
          <w:bCs w:val="0"/>
          <w:iCs/>
          <w:sz w:val="28"/>
          <w:szCs w:val="28"/>
          <w:lang w:val="de-DE"/>
        </w:rPr>
      </w:pPr>
    </w:p>
    <w:p w:rsidR="004557ED" w:rsidRPr="00197455" w:rsidRDefault="004557ED" w:rsidP="00197455">
      <w:pPr>
        <w:pStyle w:val="Heading1"/>
        <w:spacing w:before="0" w:beforeAutospacing="0" w:after="0" w:afterAutospacing="0" w:line="276" w:lineRule="auto"/>
        <w:jc w:val="both"/>
        <w:rPr>
          <w:b w:val="0"/>
          <w:bCs w:val="0"/>
          <w:iCs/>
          <w:sz w:val="28"/>
          <w:szCs w:val="28"/>
        </w:rPr>
      </w:pPr>
      <w:r w:rsidRPr="00197455">
        <w:rPr>
          <w:bCs w:val="0"/>
          <w:iCs/>
          <w:sz w:val="28"/>
          <w:szCs w:val="28"/>
          <w:lang w:val="de-DE"/>
        </w:rPr>
        <w:t>PHẦN 1. LÝ THUYẾT CƠ SỞ</w:t>
      </w:r>
    </w:p>
    <w:p w:rsidR="004557ED" w:rsidRPr="00197455" w:rsidRDefault="004557ED" w:rsidP="00197455">
      <w:pPr>
        <w:pStyle w:val="Heading1"/>
        <w:spacing w:before="0" w:beforeAutospacing="0" w:after="0" w:afterAutospacing="0" w:line="276" w:lineRule="auto"/>
        <w:jc w:val="both"/>
        <w:rPr>
          <w:b w:val="0"/>
          <w:bCs w:val="0"/>
          <w:iCs/>
          <w:sz w:val="28"/>
          <w:szCs w:val="28"/>
        </w:rPr>
      </w:pPr>
      <w:r w:rsidRPr="00197455">
        <w:rPr>
          <w:b w:val="0"/>
          <w:bCs w:val="0"/>
          <w:iCs/>
          <w:sz w:val="28"/>
          <w:szCs w:val="28"/>
        </w:rPr>
        <w:t xml:space="preserve">Trình bày lý thuyết về Axit axetic. </w:t>
      </w:r>
    </w:p>
    <w:p w:rsidR="004557ED" w:rsidRPr="000B5FB9" w:rsidRDefault="004557ED" w:rsidP="00197455">
      <w:pPr>
        <w:pStyle w:val="Heading2"/>
        <w:spacing w:before="0" w:beforeAutospacing="0" w:after="0" w:afterAutospacing="0" w:line="276" w:lineRule="auto"/>
        <w:jc w:val="both"/>
        <w:rPr>
          <w:b w:val="0"/>
          <w:sz w:val="28"/>
          <w:szCs w:val="28"/>
        </w:rPr>
      </w:pPr>
      <w:r w:rsidRPr="000B5FB9">
        <w:rPr>
          <w:rStyle w:val="Strong"/>
          <w:bCs/>
          <w:sz w:val="28"/>
          <w:szCs w:val="28"/>
        </w:rPr>
        <w:t>1. Tính chất vật lí  và trạng thái thiên nhiên</w:t>
      </w:r>
      <w:r w:rsidRPr="000B5FB9">
        <w:rPr>
          <w:b w:val="0"/>
          <w:sz w:val="28"/>
          <w:szCs w:val="28"/>
        </w:rPr>
        <w:t xml:space="preserve"> </w:t>
      </w:r>
    </w:p>
    <w:p w:rsidR="004557ED" w:rsidRPr="000B5FB9" w:rsidRDefault="004557ED" w:rsidP="00197455">
      <w:pPr>
        <w:pStyle w:val="NormalWeb"/>
        <w:spacing w:before="0" w:beforeAutospacing="0" w:after="0" w:afterAutospacing="0" w:line="276" w:lineRule="auto"/>
        <w:jc w:val="both"/>
        <w:outlineLvl w:val="1"/>
        <w:rPr>
          <w:rStyle w:val="Strong"/>
          <w:b w:val="0"/>
          <w:sz w:val="28"/>
          <w:szCs w:val="28"/>
        </w:rPr>
      </w:pPr>
      <w:r w:rsidRPr="000B5FB9">
        <w:rPr>
          <w:rStyle w:val="Strong"/>
          <w:b w:val="0"/>
          <w:sz w:val="28"/>
          <w:szCs w:val="28"/>
        </w:rPr>
        <w:t xml:space="preserve">2. </w:t>
      </w:r>
      <w:hyperlink r:id="rId9" w:anchor="51" w:tgtFrame="_blank" w:history="1">
        <w:r w:rsidRPr="000B5FB9">
          <w:rPr>
            <w:rStyle w:val="Hyperlink"/>
            <w:bCs/>
            <w:color w:val="auto"/>
            <w:sz w:val="28"/>
            <w:szCs w:val="28"/>
            <w:u w:val="none"/>
          </w:rPr>
          <w:t>Cấu tạo</w:t>
        </w:r>
      </w:hyperlink>
      <w:r w:rsidRPr="000B5FB9">
        <w:rPr>
          <w:rStyle w:val="Strong"/>
          <w:b w:val="0"/>
          <w:sz w:val="28"/>
          <w:szCs w:val="28"/>
        </w:rPr>
        <w:t xml:space="preserve"> phân tử</w:t>
      </w:r>
    </w:p>
    <w:p w:rsidR="004557ED" w:rsidRPr="000B5FB9" w:rsidRDefault="004557ED" w:rsidP="00197455">
      <w:pPr>
        <w:pStyle w:val="NormalWeb"/>
        <w:spacing w:before="0" w:beforeAutospacing="0" w:after="0" w:afterAutospacing="0" w:line="276" w:lineRule="auto"/>
        <w:jc w:val="both"/>
        <w:outlineLvl w:val="1"/>
        <w:rPr>
          <w:rStyle w:val="Strong"/>
          <w:b w:val="0"/>
          <w:sz w:val="28"/>
          <w:szCs w:val="28"/>
        </w:rPr>
      </w:pPr>
      <w:r w:rsidRPr="000B5FB9">
        <w:rPr>
          <w:rStyle w:val="Strong"/>
          <w:b w:val="0"/>
          <w:sz w:val="28"/>
          <w:szCs w:val="28"/>
        </w:rPr>
        <w:t>3. Tính chất hóa học</w:t>
      </w:r>
    </w:p>
    <w:p w:rsidR="004557ED" w:rsidRPr="00197455" w:rsidRDefault="004557ED"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2. ỨNG DỤNG LÝ THUYẾT CƠ SỞ VÀO THỰC TẾ</w:t>
      </w:r>
    </w:p>
    <w:p w:rsidR="003D7B0B" w:rsidRPr="00197455" w:rsidRDefault="004557ED"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Nội dung nghiên cứu:</w:t>
      </w:r>
    </w:p>
    <w:p w:rsidR="004557ED" w:rsidRPr="00197455" w:rsidRDefault="004557ED" w:rsidP="00197455">
      <w:pPr>
        <w:pStyle w:val="Heading1"/>
        <w:spacing w:before="0" w:beforeAutospacing="0" w:after="0" w:afterAutospacing="0" w:line="276" w:lineRule="auto"/>
        <w:jc w:val="both"/>
        <w:rPr>
          <w:b w:val="0"/>
          <w:sz w:val="28"/>
          <w:szCs w:val="28"/>
        </w:rPr>
      </w:pPr>
      <w:r w:rsidRPr="00197455">
        <w:rPr>
          <w:b w:val="0"/>
          <w:bCs w:val="0"/>
          <w:iCs/>
          <w:sz w:val="28"/>
          <w:szCs w:val="28"/>
        </w:rPr>
        <w:t>Nêu các tác dụng ( 3 tác dụng) và các tác hại ( 3 tác hại ) của axit axetic đối với sức khỏe con người</w:t>
      </w:r>
      <w:r w:rsidRPr="00197455">
        <w:rPr>
          <w:b w:val="0"/>
          <w:sz w:val="28"/>
          <w:szCs w:val="28"/>
        </w:rPr>
        <w:t>.</w:t>
      </w:r>
    </w:p>
    <w:p w:rsidR="004557ED" w:rsidRPr="00197455" w:rsidRDefault="004557ED"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3. ỨNG DỤNG LÝ THUYẾT MÔN HỌC VÀO BÀI TẬP</w:t>
      </w:r>
    </w:p>
    <w:p w:rsidR="004557ED" w:rsidRPr="00197455" w:rsidRDefault="000B5FB9" w:rsidP="00197455">
      <w:pPr>
        <w:spacing w:after="0"/>
        <w:jc w:val="both"/>
        <w:rPr>
          <w:rFonts w:ascii="Times New Roman" w:hAnsi="Times New Roman" w:cs="Times New Roman"/>
          <w:sz w:val="28"/>
          <w:szCs w:val="28"/>
        </w:rPr>
      </w:pPr>
      <w:r w:rsidRPr="000B5FB9">
        <w:rPr>
          <w:rFonts w:ascii="Times New Roman" w:hAnsi="Times New Roman" w:cs="Times New Roman"/>
          <w:b/>
          <w:sz w:val="28"/>
          <w:szCs w:val="28"/>
        </w:rPr>
        <w:t>1.</w:t>
      </w:r>
      <w:r>
        <w:rPr>
          <w:rFonts w:ascii="Times New Roman" w:hAnsi="Times New Roman" w:cs="Times New Roman"/>
          <w:sz w:val="28"/>
          <w:szCs w:val="28"/>
        </w:rPr>
        <w:t xml:space="preserve"> </w:t>
      </w:r>
      <w:r w:rsidR="004557ED" w:rsidRPr="00197455">
        <w:rPr>
          <w:rFonts w:ascii="Times New Roman" w:hAnsi="Times New Roman" w:cs="Times New Roman"/>
          <w:sz w:val="28"/>
          <w:szCs w:val="28"/>
        </w:rPr>
        <w:t>Hòa tan hoàn toàn 4,6 gam một kim loại A nhóm IA vào 500ml nước thu được dung dịch X và 2,24 lít khí  bay ra (đktc).Xác định tên kim loại A và nồng độ mol/l dung dịch X.</w:t>
      </w:r>
    </w:p>
    <w:p w:rsidR="004557ED" w:rsidRPr="00197455" w:rsidRDefault="000B5FB9" w:rsidP="00197455">
      <w:pPr>
        <w:spacing w:after="0"/>
        <w:jc w:val="both"/>
        <w:rPr>
          <w:rFonts w:ascii="Times New Roman" w:hAnsi="Times New Roman" w:cs="Times New Roman"/>
          <w:sz w:val="28"/>
          <w:szCs w:val="28"/>
          <w:lang w:val="de-DE"/>
        </w:rPr>
      </w:pPr>
      <w:r>
        <w:rPr>
          <w:rFonts w:ascii="Times New Roman" w:hAnsi="Times New Roman" w:cs="Times New Roman"/>
          <w:b/>
          <w:sz w:val="28"/>
          <w:szCs w:val="28"/>
        </w:rPr>
        <w:t>2</w:t>
      </w:r>
      <w:r w:rsidR="004557ED" w:rsidRPr="00197455">
        <w:rPr>
          <w:rFonts w:ascii="Times New Roman" w:hAnsi="Times New Roman" w:cs="Times New Roman"/>
          <w:b/>
          <w:sz w:val="28"/>
          <w:szCs w:val="28"/>
        </w:rPr>
        <w:t>.</w:t>
      </w:r>
      <w:r w:rsidR="004557ED" w:rsidRPr="00197455">
        <w:rPr>
          <w:rFonts w:ascii="Times New Roman" w:hAnsi="Times New Roman" w:cs="Times New Roman"/>
          <w:sz w:val="28"/>
          <w:szCs w:val="28"/>
          <w:lang w:val="pt-BR"/>
        </w:rPr>
        <w:t xml:space="preserve"> </w:t>
      </w:r>
      <w:r w:rsidR="004557ED" w:rsidRPr="00197455">
        <w:rPr>
          <w:rFonts w:ascii="Times New Roman" w:hAnsi="Times New Roman" w:cs="Times New Roman"/>
          <w:sz w:val="28"/>
          <w:szCs w:val="28"/>
          <w:lang w:val="de-DE"/>
        </w:rPr>
        <w:t xml:space="preserve">Hòa tan </w:t>
      </w:r>
      <w:r w:rsidR="004557ED" w:rsidRPr="00197455">
        <w:rPr>
          <w:rFonts w:ascii="Times New Roman" w:hAnsi="Times New Roman" w:cs="Times New Roman"/>
          <w:sz w:val="28"/>
          <w:szCs w:val="28"/>
        </w:rPr>
        <w:t>11</w:t>
      </w:r>
      <w:r w:rsidR="004557ED" w:rsidRPr="00197455">
        <w:rPr>
          <w:rFonts w:ascii="Times New Roman" w:hAnsi="Times New Roman" w:cs="Times New Roman"/>
          <w:sz w:val="28"/>
          <w:szCs w:val="28"/>
          <w:lang w:val="de-DE"/>
        </w:rPr>
        <w:t xml:space="preserve"> gam hỗn hợp bột sắt và </w:t>
      </w:r>
      <w:r w:rsidR="004557ED" w:rsidRPr="00197455">
        <w:rPr>
          <w:rFonts w:ascii="Times New Roman" w:hAnsi="Times New Roman" w:cs="Times New Roman"/>
          <w:sz w:val="28"/>
          <w:szCs w:val="28"/>
        </w:rPr>
        <w:t>nhôm</w:t>
      </w:r>
      <w:r w:rsidR="004557ED" w:rsidRPr="00197455">
        <w:rPr>
          <w:rFonts w:ascii="Times New Roman" w:hAnsi="Times New Roman" w:cs="Times New Roman"/>
          <w:sz w:val="28"/>
          <w:szCs w:val="28"/>
          <w:lang w:val="de-DE"/>
        </w:rPr>
        <w:t xml:space="preserve"> trong dung dịch HNO</w:t>
      </w:r>
      <w:r w:rsidR="004557ED" w:rsidRPr="00197455">
        <w:rPr>
          <w:rFonts w:ascii="Times New Roman" w:hAnsi="Times New Roman" w:cs="Times New Roman"/>
          <w:sz w:val="28"/>
          <w:szCs w:val="28"/>
          <w:vertAlign w:val="subscript"/>
          <w:lang w:val="de-DE"/>
        </w:rPr>
        <w:t>3</w:t>
      </w:r>
      <w:r w:rsidR="004557ED" w:rsidRPr="00197455">
        <w:rPr>
          <w:rFonts w:ascii="Times New Roman" w:hAnsi="Times New Roman" w:cs="Times New Roman"/>
          <w:sz w:val="28"/>
          <w:szCs w:val="28"/>
          <w:lang w:val="de-DE"/>
        </w:rPr>
        <w:t xml:space="preserve"> loãng thu được </w:t>
      </w:r>
      <w:r w:rsidR="004557ED" w:rsidRPr="00197455">
        <w:rPr>
          <w:rFonts w:ascii="Times New Roman" w:hAnsi="Times New Roman" w:cs="Times New Roman"/>
          <w:sz w:val="28"/>
          <w:szCs w:val="28"/>
        </w:rPr>
        <w:t>6,72</w:t>
      </w:r>
      <w:r w:rsidR="004557ED" w:rsidRPr="00197455">
        <w:rPr>
          <w:rFonts w:ascii="Times New Roman" w:hAnsi="Times New Roman" w:cs="Times New Roman"/>
          <w:sz w:val="28"/>
          <w:szCs w:val="28"/>
          <w:lang w:val="de-DE"/>
        </w:rPr>
        <w:t xml:space="preserve"> lit khí NO (duy nhất) (điều kiện tiêu chuẩn). Xác định thành phần phần trăm về khối lượng của mỗi kim loại trong hỗn hợp và tính khối lượng axít đã phản ứng</w:t>
      </w:r>
    </w:p>
    <w:p w:rsidR="004557ED" w:rsidRPr="00197455" w:rsidRDefault="000B5FB9" w:rsidP="00197455">
      <w:pPr>
        <w:spacing w:after="0"/>
        <w:jc w:val="both"/>
        <w:rPr>
          <w:rFonts w:ascii="Times New Roman" w:hAnsi="Times New Roman" w:cs="Times New Roman"/>
          <w:sz w:val="28"/>
          <w:szCs w:val="28"/>
          <w:vertAlign w:val="subscript"/>
        </w:rPr>
      </w:pPr>
      <w:r>
        <w:rPr>
          <w:rFonts w:ascii="Times New Roman" w:hAnsi="Times New Roman" w:cs="Times New Roman"/>
          <w:b/>
          <w:sz w:val="28"/>
          <w:szCs w:val="28"/>
        </w:rPr>
        <w:t>3</w:t>
      </w:r>
      <w:r w:rsidR="004557ED" w:rsidRPr="00197455">
        <w:rPr>
          <w:rFonts w:ascii="Times New Roman" w:hAnsi="Times New Roman" w:cs="Times New Roman"/>
          <w:b/>
          <w:sz w:val="28"/>
          <w:szCs w:val="28"/>
          <w:lang w:val="pt-BR"/>
        </w:rPr>
        <w:t xml:space="preserve">. </w:t>
      </w:r>
      <w:r w:rsidR="004557ED" w:rsidRPr="00197455">
        <w:rPr>
          <w:rFonts w:ascii="Times New Roman" w:hAnsi="Times New Roman" w:cs="Times New Roman"/>
          <w:bCs/>
          <w:sz w:val="28"/>
          <w:szCs w:val="28"/>
          <w:lang w:val="pt-BR"/>
        </w:rPr>
        <w:t>Viết phương trình hóa học và cho biết hiện tượng xảy ra khi</w:t>
      </w:r>
      <w:r w:rsidR="004557ED" w:rsidRPr="00197455">
        <w:rPr>
          <w:rFonts w:ascii="Times New Roman" w:hAnsi="Times New Roman" w:cs="Times New Roman"/>
          <w:sz w:val="28"/>
          <w:szCs w:val="28"/>
          <w:lang w:val="pt-BR"/>
        </w:rPr>
        <w:t xml:space="preserve"> </w:t>
      </w:r>
      <w:r w:rsidR="004557ED" w:rsidRPr="00197455">
        <w:rPr>
          <w:rFonts w:ascii="Times New Roman" w:hAnsi="Times New Roman" w:cs="Times New Roman"/>
          <w:sz w:val="28"/>
          <w:szCs w:val="28"/>
        </w:rPr>
        <w:t>c</w:t>
      </w:r>
      <w:r w:rsidR="004557ED" w:rsidRPr="00197455">
        <w:rPr>
          <w:rFonts w:ascii="Times New Roman" w:hAnsi="Times New Roman" w:cs="Times New Roman"/>
          <w:sz w:val="28"/>
          <w:szCs w:val="28"/>
          <w:lang w:val="pt-BR"/>
        </w:rPr>
        <w:t>ho từ từ dung dịch NaOH đến dư vào dung dịch AlCl</w:t>
      </w:r>
      <w:r w:rsidR="004557ED" w:rsidRPr="00197455">
        <w:rPr>
          <w:rFonts w:ascii="Times New Roman" w:hAnsi="Times New Roman" w:cs="Times New Roman"/>
          <w:sz w:val="28"/>
          <w:szCs w:val="28"/>
          <w:vertAlign w:val="subscript"/>
          <w:lang w:val="pt-BR"/>
        </w:rPr>
        <w:t>3</w:t>
      </w:r>
      <w:r w:rsidR="004557ED" w:rsidRPr="00197455">
        <w:rPr>
          <w:rFonts w:ascii="Times New Roman" w:hAnsi="Times New Roman" w:cs="Times New Roman"/>
          <w:sz w:val="28"/>
          <w:szCs w:val="28"/>
          <w:vertAlign w:val="subscript"/>
        </w:rPr>
        <w:t>.</w:t>
      </w:r>
    </w:p>
    <w:p w:rsidR="00D837F9" w:rsidRPr="00197455" w:rsidRDefault="00D837F9" w:rsidP="00197455">
      <w:pPr>
        <w:pStyle w:val="Heading1"/>
        <w:spacing w:before="0" w:beforeAutospacing="0" w:after="0" w:afterAutospacing="0" w:line="276" w:lineRule="auto"/>
        <w:jc w:val="both"/>
        <w:rPr>
          <w:sz w:val="28"/>
          <w:szCs w:val="28"/>
        </w:rPr>
      </w:pPr>
    </w:p>
    <w:p w:rsidR="003D7B0B" w:rsidRPr="00197455" w:rsidRDefault="003D7B0B" w:rsidP="00197455">
      <w:pPr>
        <w:rPr>
          <w:rFonts w:ascii="Times New Roman" w:eastAsia="Times New Roman" w:hAnsi="Times New Roman" w:cs="Times New Roman"/>
          <w:b/>
          <w:bCs/>
          <w:kern w:val="36"/>
          <w:sz w:val="28"/>
          <w:szCs w:val="28"/>
        </w:rPr>
      </w:pPr>
      <w:r w:rsidRPr="00197455">
        <w:rPr>
          <w:sz w:val="28"/>
          <w:szCs w:val="28"/>
        </w:rPr>
        <w:br w:type="page"/>
      </w:r>
    </w:p>
    <w:p w:rsidR="004557ED" w:rsidRPr="000E768A" w:rsidRDefault="004557ED" w:rsidP="000E768A">
      <w:pPr>
        <w:pStyle w:val="Heading1"/>
        <w:spacing w:before="0" w:beforeAutospacing="0" w:after="0" w:afterAutospacing="0" w:line="276" w:lineRule="auto"/>
        <w:jc w:val="center"/>
        <w:rPr>
          <w:bCs w:val="0"/>
          <w:iCs/>
          <w:sz w:val="28"/>
          <w:szCs w:val="28"/>
        </w:rPr>
      </w:pPr>
      <w:r w:rsidRPr="000E768A">
        <w:rPr>
          <w:sz w:val="28"/>
          <w:szCs w:val="28"/>
        </w:rPr>
        <w:lastRenderedPageBreak/>
        <w:t>ĐỀ TÀI SỐ 7</w:t>
      </w:r>
    </w:p>
    <w:p w:rsidR="00D837F9" w:rsidRPr="00197455" w:rsidRDefault="00D837F9" w:rsidP="00197455">
      <w:pPr>
        <w:pStyle w:val="Heading1"/>
        <w:spacing w:before="0" w:beforeAutospacing="0" w:after="0" w:afterAutospacing="0" w:line="276" w:lineRule="auto"/>
        <w:jc w:val="both"/>
        <w:rPr>
          <w:bCs w:val="0"/>
          <w:iCs/>
          <w:sz w:val="28"/>
          <w:szCs w:val="28"/>
          <w:lang w:val="de-DE"/>
        </w:rPr>
      </w:pPr>
    </w:p>
    <w:p w:rsidR="004557ED" w:rsidRPr="00197455" w:rsidRDefault="004557ED"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1. LÝ THUYẾT CƠ SỞ</w:t>
      </w:r>
    </w:p>
    <w:p w:rsidR="004557ED" w:rsidRPr="00197455" w:rsidRDefault="003D7B0B" w:rsidP="00197455">
      <w:pPr>
        <w:pStyle w:val="Heading1"/>
        <w:spacing w:before="0" w:beforeAutospacing="0" w:after="0" w:afterAutospacing="0" w:line="276" w:lineRule="auto"/>
        <w:jc w:val="both"/>
        <w:rPr>
          <w:b w:val="0"/>
          <w:bCs w:val="0"/>
          <w:iCs/>
          <w:sz w:val="28"/>
          <w:szCs w:val="28"/>
        </w:rPr>
      </w:pPr>
      <w:r w:rsidRPr="00197455">
        <w:rPr>
          <w:b w:val="0"/>
          <w:bCs w:val="0"/>
          <w:iCs/>
          <w:sz w:val="28"/>
          <w:szCs w:val="28"/>
        </w:rPr>
        <w:t xml:space="preserve">Trình bày lý thuyết về olefin. </w:t>
      </w:r>
    </w:p>
    <w:p w:rsidR="004557ED" w:rsidRPr="000B5FB9" w:rsidRDefault="004557ED" w:rsidP="00197455">
      <w:pPr>
        <w:pStyle w:val="Heading2"/>
        <w:spacing w:before="0" w:beforeAutospacing="0" w:after="0" w:afterAutospacing="0" w:line="276" w:lineRule="auto"/>
        <w:jc w:val="both"/>
        <w:rPr>
          <w:b w:val="0"/>
          <w:sz w:val="28"/>
          <w:szCs w:val="28"/>
        </w:rPr>
      </w:pPr>
      <w:r w:rsidRPr="00197455">
        <w:rPr>
          <w:rStyle w:val="Strong"/>
          <w:sz w:val="28"/>
          <w:szCs w:val="28"/>
        </w:rPr>
        <w:t>1.</w:t>
      </w:r>
      <w:r w:rsidRPr="000B5FB9">
        <w:rPr>
          <w:rStyle w:val="Strong"/>
          <w:sz w:val="28"/>
          <w:szCs w:val="28"/>
        </w:rPr>
        <w:t xml:space="preserve"> Tính chất vật lí  và trạng thái thiên nhiên</w:t>
      </w:r>
      <w:r w:rsidRPr="000B5FB9">
        <w:rPr>
          <w:b w:val="0"/>
          <w:sz w:val="28"/>
          <w:szCs w:val="28"/>
        </w:rPr>
        <w:t xml:space="preserve"> </w:t>
      </w:r>
    </w:p>
    <w:p w:rsidR="004557ED" w:rsidRPr="000B5FB9" w:rsidRDefault="004557ED" w:rsidP="00197455">
      <w:pPr>
        <w:pStyle w:val="NormalWeb"/>
        <w:spacing w:before="0" w:beforeAutospacing="0" w:after="0" w:afterAutospacing="0" w:line="276" w:lineRule="auto"/>
        <w:jc w:val="both"/>
        <w:outlineLvl w:val="1"/>
        <w:rPr>
          <w:rStyle w:val="Strong"/>
          <w:b w:val="0"/>
          <w:sz w:val="28"/>
          <w:szCs w:val="28"/>
        </w:rPr>
      </w:pPr>
      <w:r w:rsidRPr="000B5FB9">
        <w:rPr>
          <w:rStyle w:val="Strong"/>
          <w:b w:val="0"/>
          <w:sz w:val="28"/>
          <w:szCs w:val="28"/>
        </w:rPr>
        <w:t xml:space="preserve">2. </w:t>
      </w:r>
      <w:hyperlink r:id="rId10" w:anchor="_blank" w:history="1">
        <w:r w:rsidRPr="000B5FB9">
          <w:rPr>
            <w:rStyle w:val="Hyperlink"/>
            <w:color w:val="auto"/>
            <w:sz w:val="28"/>
            <w:szCs w:val="28"/>
            <w:u w:val="none"/>
          </w:rPr>
          <w:t>Cấu tạo</w:t>
        </w:r>
      </w:hyperlink>
      <w:r w:rsidRPr="000B5FB9">
        <w:rPr>
          <w:rStyle w:val="Strong"/>
          <w:b w:val="0"/>
          <w:sz w:val="28"/>
          <w:szCs w:val="28"/>
        </w:rPr>
        <w:t xml:space="preserve"> phân tử</w:t>
      </w:r>
    </w:p>
    <w:p w:rsidR="004557ED" w:rsidRPr="000B5FB9" w:rsidRDefault="004557ED" w:rsidP="00197455">
      <w:pPr>
        <w:pStyle w:val="NormalWeb"/>
        <w:spacing w:before="0" w:beforeAutospacing="0" w:after="0" w:afterAutospacing="0" w:line="276" w:lineRule="auto"/>
        <w:jc w:val="both"/>
        <w:outlineLvl w:val="1"/>
        <w:rPr>
          <w:rStyle w:val="Strong"/>
          <w:b w:val="0"/>
          <w:sz w:val="28"/>
          <w:szCs w:val="28"/>
        </w:rPr>
      </w:pPr>
      <w:r w:rsidRPr="000B5FB9">
        <w:rPr>
          <w:rStyle w:val="Strong"/>
          <w:b w:val="0"/>
          <w:sz w:val="28"/>
          <w:szCs w:val="28"/>
        </w:rPr>
        <w:t>3. Tính chất hóa học</w:t>
      </w:r>
    </w:p>
    <w:p w:rsidR="004557ED" w:rsidRPr="000B5FB9" w:rsidRDefault="004557ED" w:rsidP="00197455">
      <w:pPr>
        <w:pStyle w:val="NormalWeb"/>
        <w:spacing w:before="0" w:beforeAutospacing="0" w:after="0" w:afterAutospacing="0" w:line="276" w:lineRule="auto"/>
        <w:jc w:val="both"/>
        <w:outlineLvl w:val="1"/>
        <w:rPr>
          <w:sz w:val="28"/>
          <w:szCs w:val="28"/>
        </w:rPr>
      </w:pPr>
      <w:r w:rsidRPr="000B5FB9">
        <w:rPr>
          <w:rStyle w:val="Strong"/>
          <w:b w:val="0"/>
          <w:sz w:val="28"/>
          <w:szCs w:val="28"/>
        </w:rPr>
        <w:t>4. Điều chế</w:t>
      </w:r>
      <w:r w:rsidRPr="000B5FB9">
        <w:rPr>
          <w:sz w:val="28"/>
          <w:szCs w:val="28"/>
        </w:rPr>
        <w:t xml:space="preserve"> và ứ</w:t>
      </w:r>
      <w:r w:rsidRPr="000B5FB9">
        <w:rPr>
          <w:rStyle w:val="Strong"/>
          <w:b w:val="0"/>
          <w:sz w:val="28"/>
          <w:szCs w:val="28"/>
        </w:rPr>
        <w:t xml:space="preserve">ng dụng </w:t>
      </w:r>
    </w:p>
    <w:p w:rsidR="004557ED" w:rsidRPr="00197455" w:rsidRDefault="004557ED"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2. ỨNG DỤNG LÝ THUYẾT CƠ SỞ VÀO THỰC TẾ</w:t>
      </w:r>
    </w:p>
    <w:p w:rsidR="003D7B0B" w:rsidRPr="00197455" w:rsidRDefault="004557ED" w:rsidP="00197455">
      <w:pPr>
        <w:pStyle w:val="Heading1"/>
        <w:spacing w:before="0" w:beforeAutospacing="0" w:after="0" w:afterAutospacing="0" w:line="276" w:lineRule="auto"/>
        <w:rPr>
          <w:bCs w:val="0"/>
          <w:iCs/>
          <w:sz w:val="28"/>
          <w:szCs w:val="28"/>
        </w:rPr>
      </w:pPr>
      <w:r w:rsidRPr="00197455">
        <w:rPr>
          <w:bCs w:val="0"/>
          <w:iCs/>
          <w:sz w:val="28"/>
          <w:szCs w:val="28"/>
          <w:lang w:val="de-DE"/>
        </w:rPr>
        <w:t>Nội dung nghiên cứu:</w:t>
      </w:r>
      <w:r w:rsidRPr="00197455">
        <w:rPr>
          <w:b w:val="0"/>
          <w:bCs w:val="0"/>
          <w:sz w:val="28"/>
          <w:szCs w:val="28"/>
        </w:rPr>
        <w:t xml:space="preserve"> </w:t>
      </w:r>
      <w:r w:rsidRPr="00197455">
        <w:rPr>
          <w:bCs w:val="0"/>
          <w:iCs/>
          <w:sz w:val="28"/>
          <w:szCs w:val="28"/>
        </w:rPr>
        <w:t xml:space="preserve"> </w:t>
      </w:r>
    </w:p>
    <w:p w:rsidR="004557ED" w:rsidRPr="00197455" w:rsidRDefault="004557ED" w:rsidP="00197455">
      <w:pPr>
        <w:pStyle w:val="Heading1"/>
        <w:spacing w:before="0" w:beforeAutospacing="0" w:after="0" w:afterAutospacing="0" w:line="276" w:lineRule="auto"/>
        <w:rPr>
          <w:rFonts w:eastAsia="SimSun"/>
          <w:b w:val="0"/>
          <w:sz w:val="28"/>
          <w:szCs w:val="28"/>
        </w:rPr>
      </w:pPr>
      <w:r w:rsidRPr="00197455">
        <w:rPr>
          <w:b w:val="0"/>
          <w:bCs w:val="0"/>
          <w:iCs/>
          <w:sz w:val="28"/>
          <w:szCs w:val="28"/>
        </w:rPr>
        <w:t>Nêu c</w:t>
      </w:r>
      <w:r w:rsidRPr="00197455">
        <w:rPr>
          <w:rFonts w:eastAsia="SimSun"/>
          <w:b w:val="0"/>
          <w:sz w:val="28"/>
          <w:szCs w:val="28"/>
        </w:rPr>
        <w:t>ơ chế làm chín trái cây của Etilen C2H4</w:t>
      </w:r>
    </w:p>
    <w:p w:rsidR="004557ED" w:rsidRPr="00197455" w:rsidRDefault="004557ED"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3. ỨNG DỤNG LÝ THUYẾT MÔN HỌC VÀO BÀI TẬP</w:t>
      </w:r>
    </w:p>
    <w:p w:rsidR="004557ED" w:rsidRPr="00197455" w:rsidRDefault="004557ED" w:rsidP="00197455">
      <w:pPr>
        <w:pStyle w:val="NormalWeb"/>
        <w:spacing w:before="0" w:beforeAutospacing="0" w:after="0" w:afterAutospacing="0" w:line="276" w:lineRule="auto"/>
        <w:rPr>
          <w:sz w:val="28"/>
          <w:szCs w:val="28"/>
          <w:vertAlign w:val="subscript"/>
        </w:rPr>
      </w:pPr>
      <w:r w:rsidRPr="00197455">
        <w:rPr>
          <w:b/>
          <w:bCs/>
          <w:sz w:val="28"/>
          <w:szCs w:val="28"/>
        </w:rPr>
        <w:t xml:space="preserve">Câu </w:t>
      </w:r>
      <w:r w:rsidR="00753364">
        <w:rPr>
          <w:b/>
          <w:bCs/>
          <w:sz w:val="28"/>
          <w:szCs w:val="28"/>
        </w:rPr>
        <w:t>1</w:t>
      </w:r>
      <w:r w:rsidRPr="00197455">
        <w:rPr>
          <w:b/>
          <w:bCs/>
          <w:sz w:val="28"/>
          <w:szCs w:val="28"/>
        </w:rPr>
        <w:t>:</w:t>
      </w:r>
      <w:r w:rsidRPr="00197455">
        <w:rPr>
          <w:sz w:val="28"/>
          <w:szCs w:val="28"/>
        </w:rPr>
        <w:t xml:space="preserve"> Nêu hiện tượng và viết phương trình hóa học của phản ứng xảy ra khi cho từ từ đến dư dung dịch NaOH vào dung dịch CuCl</w:t>
      </w:r>
      <w:r w:rsidRPr="00197455">
        <w:rPr>
          <w:sz w:val="28"/>
          <w:szCs w:val="28"/>
          <w:vertAlign w:val="subscript"/>
        </w:rPr>
        <w:t>2</w:t>
      </w:r>
    </w:p>
    <w:p w:rsidR="004557ED" w:rsidRPr="00197455" w:rsidRDefault="004557ED" w:rsidP="00197455">
      <w:pPr>
        <w:pStyle w:val="western"/>
        <w:spacing w:line="276" w:lineRule="auto"/>
        <w:rPr>
          <w:sz w:val="28"/>
          <w:szCs w:val="28"/>
        </w:rPr>
      </w:pPr>
      <w:r w:rsidRPr="00197455">
        <w:rPr>
          <w:b/>
          <w:bCs/>
          <w:sz w:val="28"/>
          <w:szCs w:val="28"/>
        </w:rPr>
        <w:t xml:space="preserve">Câu </w:t>
      </w:r>
      <w:r w:rsidR="00753364">
        <w:rPr>
          <w:b/>
          <w:bCs/>
          <w:sz w:val="28"/>
          <w:szCs w:val="28"/>
        </w:rPr>
        <w:t>2</w:t>
      </w:r>
      <w:r w:rsidRPr="00197455">
        <w:rPr>
          <w:b/>
          <w:bCs/>
          <w:sz w:val="28"/>
          <w:szCs w:val="28"/>
        </w:rPr>
        <w:t>:</w:t>
      </w:r>
      <w:r w:rsidRPr="00197455">
        <w:rPr>
          <w:sz w:val="28"/>
          <w:szCs w:val="28"/>
        </w:rPr>
        <w:t xml:space="preserve"> Hòa tan hoàn toàn 3,9 gam một kim loại A nhóm IA vào 500ml nước thu được dung dịch X và 1,12  lít khí (đktc).Xác định tên kim loại A và nồng độ mol/l dung dịch X sau phản ứng.</w:t>
      </w:r>
    </w:p>
    <w:p w:rsidR="004557ED" w:rsidRPr="00197455" w:rsidRDefault="004557ED" w:rsidP="00197455">
      <w:pPr>
        <w:pStyle w:val="western"/>
        <w:spacing w:line="276" w:lineRule="auto"/>
        <w:rPr>
          <w:sz w:val="28"/>
          <w:szCs w:val="28"/>
        </w:rPr>
      </w:pPr>
      <w:r w:rsidRPr="00197455">
        <w:rPr>
          <w:b/>
          <w:bCs/>
          <w:sz w:val="28"/>
          <w:szCs w:val="28"/>
        </w:rPr>
        <w:t xml:space="preserve">Câu </w:t>
      </w:r>
      <w:r w:rsidR="00753364">
        <w:rPr>
          <w:b/>
          <w:bCs/>
          <w:sz w:val="28"/>
          <w:szCs w:val="28"/>
        </w:rPr>
        <w:t>3</w:t>
      </w:r>
      <w:r w:rsidRPr="00197455">
        <w:rPr>
          <w:b/>
          <w:bCs/>
          <w:sz w:val="28"/>
          <w:szCs w:val="28"/>
        </w:rPr>
        <w:t xml:space="preserve">: </w:t>
      </w:r>
      <w:r w:rsidRPr="00197455">
        <w:rPr>
          <w:sz w:val="28"/>
          <w:szCs w:val="28"/>
        </w:rPr>
        <w:t>Hòa tan hết 1,93 gam hỗn hợp Al và Fe vào dung dịch HNO</w:t>
      </w:r>
      <w:r w:rsidRPr="00197455">
        <w:rPr>
          <w:sz w:val="28"/>
          <w:szCs w:val="28"/>
          <w:vertAlign w:val="subscript"/>
        </w:rPr>
        <w:t>3</w:t>
      </w:r>
      <w:r w:rsidRPr="00197455">
        <w:rPr>
          <w:sz w:val="28"/>
          <w:szCs w:val="28"/>
        </w:rPr>
        <w:t xml:space="preserve"> đặc, nóng (dư) thu được 3,36 lít khí NO</w:t>
      </w:r>
      <w:r w:rsidRPr="00197455">
        <w:rPr>
          <w:sz w:val="28"/>
          <w:szCs w:val="28"/>
          <w:vertAlign w:val="subscript"/>
        </w:rPr>
        <w:t>2</w:t>
      </w:r>
      <w:r w:rsidRPr="00197455">
        <w:rPr>
          <w:sz w:val="28"/>
          <w:szCs w:val="28"/>
        </w:rPr>
        <w:t xml:space="preserve"> duy nhất (điều kiện tiêu chuẩn). Tính khối lượng mỗi kim loại trong hỗn hợp ban đầu?</w:t>
      </w:r>
    </w:p>
    <w:p w:rsidR="00113D18" w:rsidRPr="00197455" w:rsidRDefault="00113D18" w:rsidP="00197455">
      <w:pPr>
        <w:pStyle w:val="Heading1"/>
        <w:spacing w:before="0" w:beforeAutospacing="0" w:after="0" w:afterAutospacing="0" w:line="276" w:lineRule="auto"/>
        <w:jc w:val="both"/>
        <w:rPr>
          <w:sz w:val="28"/>
          <w:szCs w:val="28"/>
        </w:rPr>
      </w:pPr>
    </w:p>
    <w:p w:rsidR="003D7B0B" w:rsidRPr="00197455" w:rsidRDefault="003D7B0B" w:rsidP="00197455">
      <w:pPr>
        <w:rPr>
          <w:rFonts w:ascii="Times New Roman" w:eastAsia="Times New Roman" w:hAnsi="Times New Roman" w:cs="Times New Roman"/>
          <w:b/>
          <w:bCs/>
          <w:kern w:val="36"/>
          <w:sz w:val="28"/>
          <w:szCs w:val="28"/>
        </w:rPr>
      </w:pPr>
      <w:r w:rsidRPr="00197455">
        <w:rPr>
          <w:sz w:val="28"/>
          <w:szCs w:val="28"/>
        </w:rPr>
        <w:br w:type="page"/>
      </w:r>
    </w:p>
    <w:p w:rsidR="004557ED" w:rsidRPr="000E768A" w:rsidRDefault="004557ED" w:rsidP="000E768A">
      <w:pPr>
        <w:pStyle w:val="Heading1"/>
        <w:spacing w:before="0" w:beforeAutospacing="0" w:after="0" w:afterAutospacing="0" w:line="276" w:lineRule="auto"/>
        <w:jc w:val="center"/>
        <w:rPr>
          <w:sz w:val="28"/>
          <w:szCs w:val="28"/>
        </w:rPr>
      </w:pPr>
      <w:r w:rsidRPr="000E768A">
        <w:rPr>
          <w:sz w:val="28"/>
          <w:szCs w:val="28"/>
        </w:rPr>
        <w:lastRenderedPageBreak/>
        <w:t>ĐỀ TÀI SỐ 8</w:t>
      </w:r>
    </w:p>
    <w:p w:rsidR="00D837F9" w:rsidRPr="00197455" w:rsidRDefault="00D837F9" w:rsidP="00197455">
      <w:pPr>
        <w:pStyle w:val="Heading1"/>
        <w:spacing w:before="0" w:beforeAutospacing="0" w:after="0" w:afterAutospacing="0" w:line="276" w:lineRule="auto"/>
        <w:jc w:val="both"/>
        <w:rPr>
          <w:bCs w:val="0"/>
          <w:iCs/>
          <w:sz w:val="28"/>
          <w:szCs w:val="28"/>
        </w:rPr>
      </w:pPr>
    </w:p>
    <w:p w:rsidR="004557ED" w:rsidRPr="00197455" w:rsidRDefault="004557ED"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1. LÝ THUYẾT CƠ SỞ</w:t>
      </w:r>
    </w:p>
    <w:p w:rsidR="004557ED" w:rsidRPr="00197455" w:rsidRDefault="003D7B0B" w:rsidP="00197455">
      <w:pPr>
        <w:pStyle w:val="Heading1"/>
        <w:spacing w:before="0" w:beforeAutospacing="0" w:after="0" w:afterAutospacing="0" w:line="276" w:lineRule="auto"/>
        <w:jc w:val="both"/>
        <w:rPr>
          <w:b w:val="0"/>
          <w:bCs w:val="0"/>
          <w:iCs/>
          <w:sz w:val="28"/>
          <w:szCs w:val="28"/>
        </w:rPr>
      </w:pPr>
      <w:r w:rsidRPr="00197455">
        <w:rPr>
          <w:b w:val="0"/>
          <w:bCs w:val="0"/>
          <w:iCs/>
          <w:sz w:val="28"/>
          <w:szCs w:val="28"/>
        </w:rPr>
        <w:t xml:space="preserve">Trình bày lý thuyết về về axit amin. </w:t>
      </w:r>
    </w:p>
    <w:p w:rsidR="004557ED" w:rsidRPr="00197455" w:rsidRDefault="004557ED" w:rsidP="00197455">
      <w:pPr>
        <w:pStyle w:val="Heading2"/>
        <w:spacing w:before="0" w:beforeAutospacing="0" w:after="0" w:afterAutospacing="0" w:line="276" w:lineRule="auto"/>
        <w:jc w:val="both"/>
        <w:rPr>
          <w:b w:val="0"/>
          <w:sz w:val="28"/>
          <w:szCs w:val="28"/>
        </w:rPr>
      </w:pPr>
      <w:r w:rsidRPr="00197455">
        <w:rPr>
          <w:rStyle w:val="Strong"/>
          <w:bCs/>
          <w:sz w:val="28"/>
          <w:szCs w:val="28"/>
        </w:rPr>
        <w:t>1. Tính chất vật lí  và trạng thái thiên nhiên</w:t>
      </w:r>
      <w:r w:rsidRPr="00197455">
        <w:rPr>
          <w:b w:val="0"/>
          <w:sz w:val="28"/>
          <w:szCs w:val="28"/>
        </w:rPr>
        <w:t xml:space="preserve"> </w:t>
      </w:r>
    </w:p>
    <w:p w:rsidR="004557ED" w:rsidRPr="00197455" w:rsidRDefault="004557ED" w:rsidP="00197455">
      <w:pPr>
        <w:pStyle w:val="NormalWeb"/>
        <w:spacing w:before="0" w:beforeAutospacing="0" w:after="0" w:afterAutospacing="0" w:line="276" w:lineRule="auto"/>
        <w:jc w:val="both"/>
        <w:outlineLvl w:val="1"/>
        <w:rPr>
          <w:rStyle w:val="Strong"/>
          <w:b w:val="0"/>
          <w:sz w:val="28"/>
          <w:szCs w:val="28"/>
        </w:rPr>
      </w:pPr>
      <w:r w:rsidRPr="00197455">
        <w:rPr>
          <w:rStyle w:val="Strong"/>
          <w:b w:val="0"/>
          <w:sz w:val="28"/>
          <w:szCs w:val="28"/>
        </w:rPr>
        <w:t xml:space="preserve">2. </w:t>
      </w:r>
      <w:hyperlink r:id="rId11" w:anchor="51" w:tgtFrame="_blank" w:history="1">
        <w:r w:rsidRPr="00197455">
          <w:rPr>
            <w:rStyle w:val="Hyperlink"/>
            <w:color w:val="auto"/>
            <w:sz w:val="28"/>
            <w:szCs w:val="28"/>
            <w:u w:val="none"/>
          </w:rPr>
          <w:t>Cấu tạo</w:t>
        </w:r>
      </w:hyperlink>
      <w:r w:rsidRPr="00197455">
        <w:rPr>
          <w:rStyle w:val="Strong"/>
          <w:b w:val="0"/>
          <w:sz w:val="28"/>
          <w:szCs w:val="28"/>
        </w:rPr>
        <w:t xml:space="preserve"> phân tử</w:t>
      </w:r>
    </w:p>
    <w:p w:rsidR="004557ED" w:rsidRPr="00197455" w:rsidRDefault="004557ED" w:rsidP="00197455">
      <w:pPr>
        <w:pStyle w:val="NormalWeb"/>
        <w:spacing w:before="0" w:beforeAutospacing="0" w:after="0" w:afterAutospacing="0" w:line="276" w:lineRule="auto"/>
        <w:jc w:val="both"/>
        <w:outlineLvl w:val="1"/>
        <w:rPr>
          <w:rStyle w:val="Strong"/>
          <w:b w:val="0"/>
          <w:sz w:val="28"/>
          <w:szCs w:val="28"/>
        </w:rPr>
      </w:pPr>
      <w:r w:rsidRPr="00197455">
        <w:rPr>
          <w:rStyle w:val="Strong"/>
          <w:b w:val="0"/>
          <w:sz w:val="28"/>
          <w:szCs w:val="28"/>
        </w:rPr>
        <w:t>3. Tính chất hóa học</w:t>
      </w:r>
    </w:p>
    <w:p w:rsidR="004557ED" w:rsidRPr="00197455" w:rsidRDefault="004557ED" w:rsidP="00197455">
      <w:pPr>
        <w:pStyle w:val="NormalWeb"/>
        <w:spacing w:before="0" w:beforeAutospacing="0" w:after="0" w:afterAutospacing="0" w:line="276" w:lineRule="auto"/>
        <w:jc w:val="both"/>
        <w:outlineLvl w:val="1"/>
        <w:rPr>
          <w:sz w:val="28"/>
          <w:szCs w:val="28"/>
        </w:rPr>
      </w:pPr>
      <w:r w:rsidRPr="00197455">
        <w:rPr>
          <w:rStyle w:val="Strong"/>
          <w:b w:val="0"/>
          <w:sz w:val="28"/>
          <w:szCs w:val="28"/>
        </w:rPr>
        <w:t>4. Điều chế</w:t>
      </w:r>
      <w:r w:rsidRPr="00197455">
        <w:rPr>
          <w:sz w:val="28"/>
          <w:szCs w:val="28"/>
        </w:rPr>
        <w:t xml:space="preserve"> và ứ</w:t>
      </w:r>
      <w:r w:rsidRPr="00197455">
        <w:rPr>
          <w:rStyle w:val="Strong"/>
          <w:b w:val="0"/>
          <w:sz w:val="28"/>
          <w:szCs w:val="28"/>
        </w:rPr>
        <w:t xml:space="preserve">ng dụng </w:t>
      </w:r>
    </w:p>
    <w:p w:rsidR="00113D18" w:rsidRPr="00197455" w:rsidRDefault="00113D18"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2. ỨNG DỤNG LÝ THUYẾT CƠ SỞ VÀO THỰC TẾ</w:t>
      </w:r>
    </w:p>
    <w:p w:rsidR="003D7B0B" w:rsidRPr="00197455" w:rsidRDefault="00113D18" w:rsidP="00197455">
      <w:pPr>
        <w:pStyle w:val="Heading1"/>
        <w:spacing w:before="0" w:beforeAutospacing="0" w:after="0" w:afterAutospacing="0" w:line="276" w:lineRule="auto"/>
        <w:rPr>
          <w:b w:val="0"/>
          <w:bCs w:val="0"/>
          <w:sz w:val="28"/>
          <w:szCs w:val="28"/>
        </w:rPr>
      </w:pPr>
      <w:r w:rsidRPr="00197455">
        <w:rPr>
          <w:bCs w:val="0"/>
          <w:iCs/>
          <w:sz w:val="28"/>
          <w:szCs w:val="28"/>
          <w:lang w:val="de-DE"/>
        </w:rPr>
        <w:t>Nội dung nghiên cứu:</w:t>
      </w:r>
      <w:r w:rsidRPr="00197455">
        <w:rPr>
          <w:b w:val="0"/>
          <w:bCs w:val="0"/>
          <w:sz w:val="28"/>
          <w:szCs w:val="28"/>
        </w:rPr>
        <w:t xml:space="preserve"> </w:t>
      </w:r>
    </w:p>
    <w:p w:rsidR="004557ED" w:rsidRPr="00197455" w:rsidRDefault="004557ED" w:rsidP="00197455">
      <w:pPr>
        <w:pStyle w:val="Heading1"/>
        <w:spacing w:before="0" w:beforeAutospacing="0" w:after="0" w:afterAutospacing="0" w:line="276" w:lineRule="auto"/>
        <w:rPr>
          <w:rFonts w:eastAsia="Helvetica"/>
          <w:b w:val="0"/>
          <w:sz w:val="28"/>
          <w:szCs w:val="28"/>
        </w:rPr>
      </w:pPr>
      <w:r w:rsidRPr="00197455">
        <w:rPr>
          <w:b w:val="0"/>
          <w:bCs w:val="0"/>
          <w:iCs/>
          <w:sz w:val="28"/>
          <w:szCs w:val="28"/>
        </w:rPr>
        <w:t>Hãy nêu sơ lược tầm quan trọng của axit amin trong đời sống và điều trị y khoa.</w:t>
      </w:r>
    </w:p>
    <w:p w:rsidR="00113D18" w:rsidRPr="00197455" w:rsidRDefault="00113D18"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3. ỨNG DỤNG LÝ THUYẾT MÔN HỌC VÀO BÀI TẬP</w:t>
      </w:r>
    </w:p>
    <w:p w:rsidR="004557ED" w:rsidRPr="00197455" w:rsidRDefault="00753364" w:rsidP="00753364">
      <w:pPr>
        <w:spacing w:after="0"/>
        <w:jc w:val="both"/>
        <w:rPr>
          <w:rFonts w:ascii="Times New Roman" w:hAnsi="Times New Roman" w:cs="Times New Roman"/>
          <w:sz w:val="28"/>
          <w:szCs w:val="28"/>
        </w:rPr>
      </w:pPr>
      <w:r w:rsidRPr="00753364">
        <w:rPr>
          <w:rFonts w:ascii="Times New Roman" w:hAnsi="Times New Roman" w:cs="Times New Roman"/>
          <w:b/>
          <w:sz w:val="28"/>
          <w:szCs w:val="28"/>
        </w:rPr>
        <w:t xml:space="preserve">1. </w:t>
      </w:r>
      <w:r w:rsidR="004557ED" w:rsidRPr="00197455">
        <w:rPr>
          <w:rFonts w:ascii="Times New Roman" w:hAnsi="Times New Roman" w:cs="Times New Roman"/>
          <w:sz w:val="28"/>
          <w:szCs w:val="28"/>
        </w:rPr>
        <w:t>Hòa tan hoàn toàn 4,0 gam một kim loại ( R) nhóm IIA vào 200ml nước thu được dung dịch X và 2,24 lít khí (đktc).Xác định tên kim loại ( R) và nồng độ mol/l dung dịch X.</w:t>
      </w:r>
    </w:p>
    <w:p w:rsidR="004557ED" w:rsidRPr="00197455" w:rsidRDefault="00753364" w:rsidP="00197455">
      <w:pPr>
        <w:spacing w:after="0"/>
        <w:rPr>
          <w:rFonts w:ascii="Times New Roman" w:hAnsi="Times New Roman" w:cs="Times New Roman"/>
          <w:sz w:val="28"/>
          <w:szCs w:val="28"/>
        </w:rPr>
      </w:pPr>
      <w:r>
        <w:rPr>
          <w:rFonts w:ascii="Times New Roman" w:hAnsi="Times New Roman" w:cs="Times New Roman"/>
          <w:b/>
          <w:sz w:val="28"/>
          <w:szCs w:val="28"/>
        </w:rPr>
        <w:t>2</w:t>
      </w:r>
      <w:r w:rsidR="004557ED" w:rsidRPr="00197455">
        <w:rPr>
          <w:rFonts w:ascii="Times New Roman" w:hAnsi="Times New Roman" w:cs="Times New Roman"/>
          <w:b/>
          <w:sz w:val="28"/>
          <w:szCs w:val="28"/>
        </w:rPr>
        <w:t>.</w:t>
      </w:r>
      <w:r w:rsidR="004557ED" w:rsidRPr="00197455">
        <w:rPr>
          <w:rFonts w:ascii="Times New Roman" w:hAnsi="Times New Roman" w:cs="Times New Roman"/>
          <w:sz w:val="28"/>
          <w:szCs w:val="28"/>
          <w:lang w:val="pt-BR"/>
        </w:rPr>
        <w:t xml:space="preserve"> </w:t>
      </w:r>
      <w:r w:rsidR="004557ED" w:rsidRPr="00197455">
        <w:rPr>
          <w:rFonts w:ascii="Times New Roman" w:hAnsi="Times New Roman" w:cs="Times New Roman"/>
          <w:sz w:val="28"/>
          <w:szCs w:val="28"/>
        </w:rPr>
        <w:t>Hòa tan hết 7,08 gam hỗn hợp Cu và Ag vào dung dịch HNO</w:t>
      </w:r>
      <w:r w:rsidR="004557ED" w:rsidRPr="00197455">
        <w:rPr>
          <w:rFonts w:ascii="Times New Roman" w:hAnsi="Times New Roman" w:cs="Times New Roman"/>
          <w:sz w:val="28"/>
          <w:szCs w:val="28"/>
          <w:vertAlign w:val="subscript"/>
        </w:rPr>
        <w:t>3</w:t>
      </w:r>
      <w:r w:rsidR="004557ED" w:rsidRPr="00197455">
        <w:rPr>
          <w:rFonts w:ascii="Times New Roman" w:hAnsi="Times New Roman" w:cs="Times New Roman"/>
          <w:sz w:val="28"/>
          <w:szCs w:val="28"/>
        </w:rPr>
        <w:t xml:space="preserve"> loãng (dư) thu được 1,12 lít khí NO duy nhất (điều kiện tiêu chuẩn). Tính % về khối lượng mỗi kim loại trong hỗn hợp ban đầu?</w:t>
      </w:r>
    </w:p>
    <w:p w:rsidR="003A4D72" w:rsidRPr="00197455" w:rsidRDefault="00753364" w:rsidP="00197455">
      <w:pPr>
        <w:pStyle w:val="Heading1"/>
        <w:spacing w:before="0" w:beforeAutospacing="0" w:after="0" w:afterAutospacing="0" w:line="276" w:lineRule="auto"/>
        <w:jc w:val="both"/>
        <w:rPr>
          <w:b w:val="0"/>
          <w:bCs w:val="0"/>
          <w:iCs/>
          <w:sz w:val="28"/>
          <w:szCs w:val="28"/>
        </w:rPr>
      </w:pPr>
      <w:r w:rsidRPr="00753364">
        <w:rPr>
          <w:sz w:val="28"/>
          <w:szCs w:val="28"/>
          <w:lang w:val="pt-BR"/>
        </w:rPr>
        <w:t>3</w:t>
      </w:r>
      <w:r w:rsidR="004557ED" w:rsidRPr="00753364">
        <w:rPr>
          <w:sz w:val="28"/>
          <w:szCs w:val="28"/>
          <w:lang w:val="pt-BR"/>
        </w:rPr>
        <w:t>.</w:t>
      </w:r>
      <w:r w:rsidR="004557ED" w:rsidRPr="00197455">
        <w:rPr>
          <w:b w:val="0"/>
          <w:sz w:val="28"/>
          <w:szCs w:val="28"/>
          <w:lang w:val="pt-BR"/>
        </w:rPr>
        <w:t xml:space="preserve"> </w:t>
      </w:r>
      <w:r w:rsidR="004557ED" w:rsidRPr="00197455">
        <w:rPr>
          <w:b w:val="0"/>
          <w:bCs w:val="0"/>
          <w:sz w:val="28"/>
          <w:szCs w:val="28"/>
          <w:lang w:val="pt-BR"/>
        </w:rPr>
        <w:t>Viết phương trình hóa học và cho biết hiện tượng xảy ra khi</w:t>
      </w:r>
      <w:r w:rsidR="004557ED" w:rsidRPr="00197455">
        <w:rPr>
          <w:b w:val="0"/>
          <w:bCs w:val="0"/>
          <w:sz w:val="28"/>
          <w:szCs w:val="28"/>
        </w:rPr>
        <w:t xml:space="preserve"> c</w:t>
      </w:r>
      <w:r w:rsidR="004557ED" w:rsidRPr="00197455">
        <w:rPr>
          <w:b w:val="0"/>
          <w:sz w:val="28"/>
          <w:szCs w:val="28"/>
          <w:lang w:val="pt-BR"/>
        </w:rPr>
        <w:t xml:space="preserve">ho từ từ dung dịch </w:t>
      </w:r>
      <w:r w:rsidR="004557ED" w:rsidRPr="00197455">
        <w:rPr>
          <w:b w:val="0"/>
          <w:sz w:val="28"/>
          <w:szCs w:val="28"/>
        </w:rPr>
        <w:t>K</w:t>
      </w:r>
      <w:r w:rsidR="004557ED" w:rsidRPr="00197455">
        <w:rPr>
          <w:b w:val="0"/>
          <w:sz w:val="28"/>
          <w:szCs w:val="28"/>
          <w:lang w:val="pt-BR"/>
        </w:rPr>
        <w:t xml:space="preserve">OH đến dư vào dung dịch </w:t>
      </w:r>
      <w:r w:rsidR="004557ED" w:rsidRPr="00197455">
        <w:rPr>
          <w:b w:val="0"/>
          <w:sz w:val="28"/>
          <w:szCs w:val="28"/>
        </w:rPr>
        <w:t>Zn</w:t>
      </w:r>
      <w:r w:rsidR="004557ED" w:rsidRPr="00197455">
        <w:rPr>
          <w:b w:val="0"/>
          <w:sz w:val="28"/>
          <w:szCs w:val="28"/>
          <w:lang w:val="pt-BR"/>
        </w:rPr>
        <w:t>Cl</w:t>
      </w:r>
      <w:r w:rsidR="004557ED" w:rsidRPr="00197455">
        <w:rPr>
          <w:b w:val="0"/>
          <w:sz w:val="28"/>
          <w:szCs w:val="28"/>
          <w:vertAlign w:val="subscript"/>
        </w:rPr>
        <w:t>2</w:t>
      </w:r>
      <w:r w:rsidR="003A4D72" w:rsidRPr="00197455">
        <w:rPr>
          <w:b w:val="0"/>
          <w:bCs w:val="0"/>
          <w:iCs/>
          <w:sz w:val="28"/>
          <w:szCs w:val="28"/>
        </w:rPr>
        <w:t xml:space="preserve"> </w:t>
      </w:r>
    </w:p>
    <w:p w:rsidR="00D837F9" w:rsidRPr="00197455" w:rsidRDefault="00D837F9" w:rsidP="00197455">
      <w:pPr>
        <w:pStyle w:val="Heading1"/>
        <w:spacing w:before="0" w:beforeAutospacing="0" w:after="0" w:afterAutospacing="0" w:line="276" w:lineRule="auto"/>
        <w:jc w:val="both"/>
        <w:rPr>
          <w:b w:val="0"/>
          <w:sz w:val="28"/>
          <w:szCs w:val="28"/>
        </w:rPr>
      </w:pPr>
    </w:p>
    <w:p w:rsidR="003D7B0B" w:rsidRPr="00197455" w:rsidRDefault="003D7B0B" w:rsidP="00197455">
      <w:pPr>
        <w:pStyle w:val="Heading1"/>
        <w:spacing w:before="0" w:beforeAutospacing="0" w:after="0" w:afterAutospacing="0" w:line="276" w:lineRule="auto"/>
        <w:jc w:val="both"/>
        <w:rPr>
          <w:sz w:val="28"/>
          <w:szCs w:val="28"/>
        </w:rPr>
      </w:pPr>
    </w:p>
    <w:p w:rsidR="003D7B0B" w:rsidRPr="00197455" w:rsidRDefault="003D7B0B" w:rsidP="00197455">
      <w:pPr>
        <w:rPr>
          <w:rFonts w:ascii="Times New Roman" w:eastAsia="Times New Roman" w:hAnsi="Times New Roman" w:cs="Times New Roman"/>
          <w:b/>
          <w:bCs/>
          <w:kern w:val="36"/>
          <w:sz w:val="28"/>
          <w:szCs w:val="28"/>
        </w:rPr>
      </w:pPr>
      <w:r w:rsidRPr="00197455">
        <w:rPr>
          <w:sz w:val="28"/>
          <w:szCs w:val="28"/>
        </w:rPr>
        <w:br w:type="page"/>
      </w:r>
    </w:p>
    <w:p w:rsidR="003A4D72" w:rsidRPr="000E768A" w:rsidRDefault="003A4D72" w:rsidP="000E768A">
      <w:pPr>
        <w:pStyle w:val="Heading1"/>
        <w:spacing w:before="0" w:beforeAutospacing="0" w:after="0" w:afterAutospacing="0" w:line="276" w:lineRule="auto"/>
        <w:jc w:val="center"/>
        <w:rPr>
          <w:sz w:val="28"/>
          <w:szCs w:val="28"/>
        </w:rPr>
      </w:pPr>
      <w:r w:rsidRPr="000E768A">
        <w:rPr>
          <w:sz w:val="28"/>
          <w:szCs w:val="28"/>
        </w:rPr>
        <w:lastRenderedPageBreak/>
        <w:t>ĐỀ TÀI SỐ 9</w:t>
      </w:r>
    </w:p>
    <w:p w:rsidR="00D837F9" w:rsidRPr="00197455" w:rsidRDefault="00D837F9" w:rsidP="00197455">
      <w:pPr>
        <w:pStyle w:val="Heading1"/>
        <w:spacing w:before="0" w:beforeAutospacing="0" w:after="0" w:afterAutospacing="0" w:line="276" w:lineRule="auto"/>
        <w:jc w:val="both"/>
        <w:rPr>
          <w:bCs w:val="0"/>
          <w:iCs/>
          <w:sz w:val="28"/>
          <w:szCs w:val="28"/>
          <w:lang w:val="de-DE"/>
        </w:rPr>
      </w:pPr>
    </w:p>
    <w:p w:rsidR="003A4D72" w:rsidRPr="00197455" w:rsidRDefault="003A4D72"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1. LÝ THUYẾT CƠ SỞ</w:t>
      </w:r>
    </w:p>
    <w:p w:rsidR="003A4D72" w:rsidRPr="00197455" w:rsidRDefault="00C3695C" w:rsidP="00197455">
      <w:pPr>
        <w:pStyle w:val="Heading1"/>
        <w:spacing w:before="0" w:beforeAutospacing="0" w:after="0" w:afterAutospacing="0" w:line="276" w:lineRule="auto"/>
        <w:jc w:val="both"/>
        <w:rPr>
          <w:b w:val="0"/>
          <w:bCs w:val="0"/>
          <w:iCs/>
          <w:sz w:val="28"/>
          <w:szCs w:val="28"/>
        </w:rPr>
      </w:pPr>
      <w:r w:rsidRPr="00197455">
        <w:rPr>
          <w:b w:val="0"/>
          <w:bCs w:val="0"/>
          <w:iCs/>
          <w:sz w:val="28"/>
          <w:szCs w:val="28"/>
        </w:rPr>
        <w:t>Trình bày lý thuyết về axit a</w:t>
      </w:r>
      <w:r w:rsidR="003A4D72" w:rsidRPr="00197455">
        <w:rPr>
          <w:b w:val="0"/>
          <w:bCs w:val="0"/>
          <w:iCs/>
          <w:sz w:val="28"/>
          <w:szCs w:val="28"/>
        </w:rPr>
        <w:t xml:space="preserve">min. </w:t>
      </w:r>
    </w:p>
    <w:p w:rsidR="003A4D72" w:rsidRPr="00197455" w:rsidRDefault="003A4D72" w:rsidP="00197455">
      <w:pPr>
        <w:pStyle w:val="Heading2"/>
        <w:spacing w:before="0" w:beforeAutospacing="0" w:after="0" w:afterAutospacing="0" w:line="276" w:lineRule="auto"/>
        <w:jc w:val="both"/>
        <w:rPr>
          <w:b w:val="0"/>
          <w:sz w:val="28"/>
          <w:szCs w:val="28"/>
        </w:rPr>
      </w:pPr>
      <w:r w:rsidRPr="00197455">
        <w:rPr>
          <w:rStyle w:val="Strong"/>
          <w:bCs/>
          <w:sz w:val="28"/>
          <w:szCs w:val="28"/>
        </w:rPr>
        <w:t>1. Tính chất vật lí  và trạng thái thiên nhiên</w:t>
      </w:r>
      <w:r w:rsidRPr="00197455">
        <w:rPr>
          <w:b w:val="0"/>
          <w:sz w:val="28"/>
          <w:szCs w:val="28"/>
        </w:rPr>
        <w:t xml:space="preserve"> </w:t>
      </w:r>
    </w:p>
    <w:p w:rsidR="003A4D72" w:rsidRPr="00197455" w:rsidRDefault="003A4D72" w:rsidP="00197455">
      <w:pPr>
        <w:pStyle w:val="NormalWeb"/>
        <w:spacing w:before="0" w:beforeAutospacing="0" w:after="0" w:afterAutospacing="0" w:line="276" w:lineRule="auto"/>
        <w:jc w:val="both"/>
        <w:outlineLvl w:val="1"/>
        <w:rPr>
          <w:rStyle w:val="Strong"/>
          <w:b w:val="0"/>
          <w:sz w:val="28"/>
          <w:szCs w:val="28"/>
        </w:rPr>
      </w:pPr>
      <w:r w:rsidRPr="00197455">
        <w:rPr>
          <w:rStyle w:val="Strong"/>
          <w:b w:val="0"/>
          <w:sz w:val="28"/>
          <w:szCs w:val="28"/>
        </w:rPr>
        <w:t xml:space="preserve">2. </w:t>
      </w:r>
      <w:hyperlink r:id="rId12" w:anchor="51" w:tgtFrame="_blank" w:history="1">
        <w:r w:rsidRPr="00197455">
          <w:rPr>
            <w:rStyle w:val="Hyperlink"/>
            <w:color w:val="auto"/>
            <w:sz w:val="28"/>
            <w:szCs w:val="28"/>
            <w:u w:val="none"/>
          </w:rPr>
          <w:t>Cấu tạo</w:t>
        </w:r>
      </w:hyperlink>
      <w:r w:rsidRPr="00197455">
        <w:rPr>
          <w:rStyle w:val="Strong"/>
          <w:b w:val="0"/>
          <w:sz w:val="28"/>
          <w:szCs w:val="28"/>
        </w:rPr>
        <w:t xml:space="preserve"> phân tử</w:t>
      </w:r>
    </w:p>
    <w:p w:rsidR="003A4D72" w:rsidRPr="00197455" w:rsidRDefault="003A4D72" w:rsidP="00197455">
      <w:pPr>
        <w:pStyle w:val="NormalWeb"/>
        <w:spacing w:before="0" w:beforeAutospacing="0" w:after="0" w:afterAutospacing="0" w:line="276" w:lineRule="auto"/>
        <w:jc w:val="both"/>
        <w:outlineLvl w:val="1"/>
        <w:rPr>
          <w:rStyle w:val="Strong"/>
          <w:b w:val="0"/>
          <w:sz w:val="28"/>
          <w:szCs w:val="28"/>
        </w:rPr>
      </w:pPr>
      <w:r w:rsidRPr="00197455">
        <w:rPr>
          <w:rStyle w:val="Strong"/>
          <w:b w:val="0"/>
          <w:sz w:val="28"/>
          <w:szCs w:val="28"/>
        </w:rPr>
        <w:t>3. Tính chất hóa học</w:t>
      </w:r>
    </w:p>
    <w:p w:rsidR="003A4D72" w:rsidRPr="00197455" w:rsidRDefault="003A4D72" w:rsidP="00197455">
      <w:pPr>
        <w:pStyle w:val="NormalWeb"/>
        <w:spacing w:before="0" w:beforeAutospacing="0" w:after="0" w:afterAutospacing="0" w:line="276" w:lineRule="auto"/>
        <w:jc w:val="both"/>
        <w:outlineLvl w:val="1"/>
        <w:rPr>
          <w:sz w:val="28"/>
          <w:szCs w:val="28"/>
        </w:rPr>
      </w:pPr>
      <w:r w:rsidRPr="00197455">
        <w:rPr>
          <w:rStyle w:val="Strong"/>
          <w:b w:val="0"/>
          <w:sz w:val="28"/>
          <w:szCs w:val="28"/>
        </w:rPr>
        <w:t>4. Điều chế</w:t>
      </w:r>
      <w:r w:rsidRPr="00197455">
        <w:rPr>
          <w:sz w:val="28"/>
          <w:szCs w:val="28"/>
        </w:rPr>
        <w:t xml:space="preserve"> và ứ</w:t>
      </w:r>
      <w:r w:rsidRPr="00197455">
        <w:rPr>
          <w:rStyle w:val="Strong"/>
          <w:b w:val="0"/>
          <w:sz w:val="28"/>
          <w:szCs w:val="28"/>
        </w:rPr>
        <w:t xml:space="preserve">ng dụng </w:t>
      </w:r>
    </w:p>
    <w:p w:rsidR="003A4D72" w:rsidRPr="00197455" w:rsidRDefault="003A4D72"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2. ỨNG DỤNG LÝ THUYẾT CƠ SỞ VÀO THỰC TẾ</w:t>
      </w:r>
    </w:p>
    <w:p w:rsidR="00C3695C" w:rsidRPr="00197455" w:rsidRDefault="003A4D72" w:rsidP="00197455">
      <w:pPr>
        <w:pStyle w:val="Heading1"/>
        <w:spacing w:before="0" w:beforeAutospacing="0" w:after="0" w:afterAutospacing="0" w:line="276" w:lineRule="auto"/>
        <w:rPr>
          <w:b w:val="0"/>
          <w:bCs w:val="0"/>
          <w:sz w:val="28"/>
          <w:szCs w:val="28"/>
        </w:rPr>
      </w:pPr>
      <w:r w:rsidRPr="00197455">
        <w:rPr>
          <w:bCs w:val="0"/>
          <w:iCs/>
          <w:sz w:val="28"/>
          <w:szCs w:val="28"/>
          <w:lang w:val="de-DE"/>
        </w:rPr>
        <w:t>Nội dung nghiên cứu:</w:t>
      </w:r>
      <w:r w:rsidRPr="00197455">
        <w:rPr>
          <w:b w:val="0"/>
          <w:bCs w:val="0"/>
          <w:sz w:val="28"/>
          <w:szCs w:val="28"/>
        </w:rPr>
        <w:t xml:space="preserve"> </w:t>
      </w:r>
    </w:p>
    <w:p w:rsidR="003A4D72" w:rsidRPr="00197455" w:rsidRDefault="003A4D72" w:rsidP="00197455">
      <w:pPr>
        <w:pStyle w:val="Heading1"/>
        <w:spacing w:before="0" w:beforeAutospacing="0" w:after="0" w:afterAutospacing="0" w:line="276" w:lineRule="auto"/>
        <w:rPr>
          <w:rFonts w:eastAsia="Helvetica"/>
          <w:b w:val="0"/>
          <w:sz w:val="28"/>
          <w:szCs w:val="28"/>
        </w:rPr>
      </w:pPr>
      <w:r w:rsidRPr="00197455">
        <w:rPr>
          <w:b w:val="0"/>
          <w:bCs w:val="0"/>
          <w:iCs/>
          <w:sz w:val="28"/>
          <w:szCs w:val="28"/>
        </w:rPr>
        <w:t>Hãy nêu sơ lược tầm quan trọng của axit amin trong đời sống và điều trị y khoa.</w:t>
      </w:r>
    </w:p>
    <w:p w:rsidR="003A4D72" w:rsidRPr="00197455" w:rsidRDefault="003A4D72"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2. ỨNG DỤNG LÝ THUYẾT CƠ SỞ VÀO THỰC TẾ</w:t>
      </w:r>
    </w:p>
    <w:p w:rsidR="003A4D72" w:rsidRPr="00197455" w:rsidRDefault="00753364" w:rsidP="00197455">
      <w:pPr>
        <w:spacing w:after="0"/>
        <w:rPr>
          <w:rFonts w:ascii="Times New Roman" w:hAnsi="Times New Roman" w:cs="Times New Roman"/>
          <w:sz w:val="28"/>
          <w:szCs w:val="28"/>
        </w:rPr>
      </w:pPr>
      <w:r>
        <w:rPr>
          <w:rFonts w:ascii="Times New Roman" w:hAnsi="Times New Roman" w:cs="Times New Roman"/>
          <w:b/>
          <w:sz w:val="28"/>
          <w:szCs w:val="28"/>
          <w:lang w:val="pt-BR"/>
        </w:rPr>
        <w:t>1</w:t>
      </w:r>
      <w:r w:rsidR="00D837F9" w:rsidRPr="00197455">
        <w:rPr>
          <w:rFonts w:ascii="Times New Roman" w:hAnsi="Times New Roman" w:cs="Times New Roman"/>
          <w:b/>
          <w:sz w:val="28"/>
          <w:szCs w:val="28"/>
          <w:lang w:val="pt-BR"/>
        </w:rPr>
        <w:t>.</w:t>
      </w:r>
      <w:r w:rsidR="00C3695C" w:rsidRPr="00197455">
        <w:rPr>
          <w:rFonts w:ascii="Times New Roman" w:hAnsi="Times New Roman" w:cs="Times New Roman"/>
          <w:b/>
          <w:sz w:val="28"/>
          <w:szCs w:val="28"/>
          <w:lang w:val="pt-BR"/>
        </w:rPr>
        <w:t xml:space="preserve"> </w:t>
      </w:r>
      <w:r w:rsidR="003A4D72" w:rsidRPr="00197455">
        <w:rPr>
          <w:rFonts w:ascii="Times New Roman" w:hAnsi="Times New Roman" w:cs="Times New Roman"/>
          <w:sz w:val="28"/>
          <w:szCs w:val="28"/>
        </w:rPr>
        <w:t>Cho 16,8 gam một kim loại R hóa trị 2 tan hoàn toàn trong dung dịch H</w:t>
      </w:r>
      <w:r w:rsidR="003A4D72" w:rsidRPr="00197455">
        <w:rPr>
          <w:rFonts w:ascii="Times New Roman" w:hAnsi="Times New Roman" w:cs="Times New Roman"/>
          <w:sz w:val="28"/>
          <w:szCs w:val="28"/>
          <w:vertAlign w:val="subscript"/>
        </w:rPr>
        <w:t>2</w:t>
      </w:r>
      <w:r w:rsidR="003A4D72" w:rsidRPr="00197455">
        <w:rPr>
          <w:rFonts w:ascii="Times New Roman" w:hAnsi="Times New Roman" w:cs="Times New Roman"/>
          <w:sz w:val="28"/>
          <w:szCs w:val="28"/>
        </w:rPr>
        <w:t>SO</w:t>
      </w:r>
      <w:r w:rsidR="003A4D72" w:rsidRPr="00197455">
        <w:rPr>
          <w:rFonts w:ascii="Times New Roman" w:hAnsi="Times New Roman" w:cs="Times New Roman"/>
          <w:sz w:val="28"/>
          <w:szCs w:val="28"/>
          <w:vertAlign w:val="subscript"/>
        </w:rPr>
        <w:t>4</w:t>
      </w:r>
      <w:r w:rsidR="003A4D72" w:rsidRPr="00197455">
        <w:rPr>
          <w:rFonts w:ascii="Times New Roman" w:hAnsi="Times New Roman" w:cs="Times New Roman"/>
          <w:sz w:val="28"/>
          <w:szCs w:val="28"/>
        </w:rPr>
        <w:t xml:space="preserve"> loãng thu được 6,72 lít khí (điều kiện tiêu chuẩn).Xác định tên kim loại ( R) và khối lượng muối thu được.</w:t>
      </w:r>
    </w:p>
    <w:p w:rsidR="003A4D72" w:rsidRPr="00197455" w:rsidRDefault="00753364" w:rsidP="00197455">
      <w:pPr>
        <w:spacing w:after="0"/>
        <w:rPr>
          <w:rFonts w:ascii="Times New Roman" w:hAnsi="Times New Roman" w:cs="Times New Roman"/>
          <w:sz w:val="28"/>
          <w:szCs w:val="28"/>
        </w:rPr>
      </w:pPr>
      <w:r>
        <w:rPr>
          <w:rFonts w:ascii="Times New Roman" w:hAnsi="Times New Roman" w:cs="Times New Roman"/>
          <w:b/>
          <w:sz w:val="28"/>
          <w:szCs w:val="28"/>
        </w:rPr>
        <w:t>2</w:t>
      </w:r>
      <w:r w:rsidR="003A4D72" w:rsidRPr="00197455">
        <w:rPr>
          <w:rFonts w:ascii="Times New Roman" w:hAnsi="Times New Roman" w:cs="Times New Roman"/>
          <w:b/>
          <w:sz w:val="28"/>
          <w:szCs w:val="28"/>
        </w:rPr>
        <w:t>.</w:t>
      </w:r>
      <w:r w:rsidR="003A4D72" w:rsidRPr="00197455">
        <w:rPr>
          <w:rFonts w:ascii="Times New Roman" w:hAnsi="Times New Roman" w:cs="Times New Roman"/>
          <w:sz w:val="28"/>
          <w:szCs w:val="28"/>
          <w:lang w:val="pt-BR"/>
        </w:rPr>
        <w:t xml:space="preserve"> </w:t>
      </w:r>
      <w:r w:rsidR="003A4D72" w:rsidRPr="00197455">
        <w:rPr>
          <w:rFonts w:ascii="Times New Roman" w:hAnsi="Times New Roman" w:cs="Times New Roman"/>
          <w:sz w:val="28"/>
          <w:szCs w:val="28"/>
        </w:rPr>
        <w:t>Hòa tan hết 2,36 gam hỗn hợp Ag và Cu vào dung dịch HNO</w:t>
      </w:r>
      <w:r w:rsidR="003A4D72" w:rsidRPr="00197455">
        <w:rPr>
          <w:rFonts w:ascii="Times New Roman" w:hAnsi="Times New Roman" w:cs="Times New Roman"/>
          <w:sz w:val="28"/>
          <w:szCs w:val="28"/>
          <w:vertAlign w:val="subscript"/>
        </w:rPr>
        <w:t>3</w:t>
      </w:r>
      <w:r w:rsidR="003A4D72" w:rsidRPr="00197455">
        <w:rPr>
          <w:rFonts w:ascii="Times New Roman" w:hAnsi="Times New Roman" w:cs="Times New Roman"/>
          <w:sz w:val="28"/>
          <w:szCs w:val="28"/>
        </w:rPr>
        <w:t xml:space="preserve"> đặc, nóng (dư) thu được 1,12 lít khí NO</w:t>
      </w:r>
      <w:r w:rsidR="003A4D72" w:rsidRPr="00197455">
        <w:rPr>
          <w:rFonts w:ascii="Times New Roman" w:hAnsi="Times New Roman" w:cs="Times New Roman"/>
          <w:sz w:val="28"/>
          <w:szCs w:val="28"/>
          <w:vertAlign w:val="subscript"/>
        </w:rPr>
        <w:t>2</w:t>
      </w:r>
      <w:r w:rsidR="003A4D72" w:rsidRPr="00197455">
        <w:rPr>
          <w:rFonts w:ascii="Times New Roman" w:hAnsi="Times New Roman" w:cs="Times New Roman"/>
          <w:sz w:val="28"/>
          <w:szCs w:val="28"/>
        </w:rPr>
        <w:t xml:space="preserve"> duy nhất (điều kiện tiêu chuẩn).Tính % về khối lượng mỗi kim loại trong hỗn hợp ban đầu?</w:t>
      </w:r>
    </w:p>
    <w:p w:rsidR="003A4D72" w:rsidRPr="00197455" w:rsidRDefault="00753364" w:rsidP="00197455">
      <w:pPr>
        <w:spacing w:after="0"/>
        <w:jc w:val="both"/>
        <w:rPr>
          <w:rFonts w:ascii="Times New Roman" w:hAnsi="Times New Roman" w:cs="Times New Roman"/>
          <w:sz w:val="28"/>
          <w:szCs w:val="28"/>
          <w:vertAlign w:val="subscript"/>
        </w:rPr>
      </w:pPr>
      <w:r>
        <w:rPr>
          <w:rFonts w:ascii="Times New Roman" w:hAnsi="Times New Roman" w:cs="Times New Roman"/>
          <w:b/>
          <w:sz w:val="28"/>
          <w:szCs w:val="28"/>
        </w:rPr>
        <w:t>3</w:t>
      </w:r>
      <w:r w:rsidR="003A4D72" w:rsidRPr="00197455">
        <w:rPr>
          <w:rFonts w:ascii="Times New Roman" w:hAnsi="Times New Roman" w:cs="Times New Roman"/>
          <w:b/>
          <w:sz w:val="28"/>
          <w:szCs w:val="28"/>
          <w:lang w:val="pt-BR"/>
        </w:rPr>
        <w:t xml:space="preserve">. </w:t>
      </w:r>
      <w:r w:rsidR="003A4D72" w:rsidRPr="00197455">
        <w:rPr>
          <w:rFonts w:ascii="Times New Roman" w:hAnsi="Times New Roman" w:cs="Times New Roman"/>
          <w:bCs/>
          <w:sz w:val="28"/>
          <w:szCs w:val="28"/>
          <w:lang w:val="pt-BR"/>
        </w:rPr>
        <w:t>Viết phương trình hóa học và cho biết hiện tượng xảy ra khi</w:t>
      </w:r>
      <w:r w:rsidR="003A4D72" w:rsidRPr="00197455">
        <w:rPr>
          <w:rFonts w:ascii="Times New Roman" w:hAnsi="Times New Roman" w:cs="Times New Roman"/>
          <w:bCs/>
          <w:sz w:val="28"/>
          <w:szCs w:val="28"/>
        </w:rPr>
        <w:t xml:space="preserve"> c</w:t>
      </w:r>
      <w:r w:rsidR="003A4D72" w:rsidRPr="00197455">
        <w:rPr>
          <w:rFonts w:ascii="Times New Roman" w:hAnsi="Times New Roman" w:cs="Times New Roman"/>
          <w:sz w:val="28"/>
          <w:szCs w:val="28"/>
          <w:lang w:val="pt-BR"/>
        </w:rPr>
        <w:t xml:space="preserve">ho từ từ dung dịch </w:t>
      </w:r>
      <w:r w:rsidR="003A4D72" w:rsidRPr="00197455">
        <w:rPr>
          <w:rFonts w:ascii="Times New Roman" w:hAnsi="Times New Roman" w:cs="Times New Roman"/>
          <w:sz w:val="28"/>
          <w:szCs w:val="28"/>
        </w:rPr>
        <w:t>K</w:t>
      </w:r>
      <w:r w:rsidR="003A4D72" w:rsidRPr="00197455">
        <w:rPr>
          <w:rFonts w:ascii="Times New Roman" w:hAnsi="Times New Roman" w:cs="Times New Roman"/>
          <w:sz w:val="28"/>
          <w:szCs w:val="28"/>
          <w:lang w:val="pt-BR"/>
        </w:rPr>
        <w:t xml:space="preserve">OH đến dư vào dung dịch </w:t>
      </w:r>
      <w:r w:rsidR="003A4D72" w:rsidRPr="00197455">
        <w:rPr>
          <w:rFonts w:ascii="Times New Roman" w:hAnsi="Times New Roman" w:cs="Times New Roman"/>
          <w:sz w:val="28"/>
          <w:szCs w:val="28"/>
        </w:rPr>
        <w:t>Zn</w:t>
      </w:r>
      <w:r w:rsidR="003A4D72" w:rsidRPr="00197455">
        <w:rPr>
          <w:rFonts w:ascii="Times New Roman" w:hAnsi="Times New Roman" w:cs="Times New Roman"/>
          <w:sz w:val="28"/>
          <w:szCs w:val="28"/>
          <w:lang w:val="pt-BR"/>
        </w:rPr>
        <w:t>Cl</w:t>
      </w:r>
      <w:r w:rsidR="003A4D72" w:rsidRPr="00197455">
        <w:rPr>
          <w:rFonts w:ascii="Times New Roman" w:hAnsi="Times New Roman" w:cs="Times New Roman"/>
          <w:sz w:val="28"/>
          <w:szCs w:val="28"/>
          <w:vertAlign w:val="subscript"/>
        </w:rPr>
        <w:t>2</w:t>
      </w:r>
    </w:p>
    <w:p w:rsidR="00D837F9" w:rsidRPr="00197455" w:rsidRDefault="00D837F9" w:rsidP="00197455">
      <w:pPr>
        <w:pStyle w:val="Heading1"/>
        <w:spacing w:before="0" w:beforeAutospacing="0" w:after="0" w:afterAutospacing="0" w:line="276" w:lineRule="auto"/>
        <w:jc w:val="both"/>
        <w:rPr>
          <w:sz w:val="28"/>
          <w:szCs w:val="28"/>
        </w:rPr>
      </w:pPr>
    </w:p>
    <w:p w:rsidR="00C3695C" w:rsidRPr="00197455" w:rsidRDefault="00C3695C" w:rsidP="00197455">
      <w:pPr>
        <w:rPr>
          <w:rFonts w:ascii="Times New Roman" w:eastAsia="Times New Roman" w:hAnsi="Times New Roman" w:cs="Times New Roman"/>
          <w:b/>
          <w:bCs/>
          <w:kern w:val="36"/>
          <w:sz w:val="28"/>
          <w:szCs w:val="28"/>
        </w:rPr>
      </w:pPr>
      <w:r w:rsidRPr="00197455">
        <w:rPr>
          <w:sz w:val="28"/>
          <w:szCs w:val="28"/>
        </w:rPr>
        <w:br w:type="page"/>
      </w:r>
    </w:p>
    <w:p w:rsidR="003A4D72" w:rsidRPr="000E768A" w:rsidRDefault="003A4D72" w:rsidP="000E768A">
      <w:pPr>
        <w:pStyle w:val="Heading1"/>
        <w:spacing w:before="0" w:beforeAutospacing="0" w:after="0" w:afterAutospacing="0" w:line="276" w:lineRule="auto"/>
        <w:jc w:val="center"/>
        <w:rPr>
          <w:sz w:val="28"/>
          <w:szCs w:val="28"/>
        </w:rPr>
      </w:pPr>
      <w:r w:rsidRPr="000E768A">
        <w:rPr>
          <w:sz w:val="28"/>
          <w:szCs w:val="28"/>
        </w:rPr>
        <w:lastRenderedPageBreak/>
        <w:t>ĐỀ TÀI SỐ 11</w:t>
      </w:r>
    </w:p>
    <w:p w:rsidR="003A4D72" w:rsidRPr="00197455" w:rsidRDefault="003A4D72"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1. LÝ THUYẾT CƠ SỞ</w:t>
      </w:r>
    </w:p>
    <w:p w:rsidR="003A4D72" w:rsidRPr="00197455" w:rsidRDefault="00C3695C" w:rsidP="00197455">
      <w:pPr>
        <w:pStyle w:val="Heading1"/>
        <w:spacing w:before="0" w:beforeAutospacing="0" w:after="0" w:afterAutospacing="0" w:line="276" w:lineRule="auto"/>
        <w:jc w:val="both"/>
        <w:rPr>
          <w:b w:val="0"/>
          <w:bCs w:val="0"/>
          <w:iCs/>
          <w:sz w:val="28"/>
          <w:szCs w:val="28"/>
        </w:rPr>
      </w:pPr>
      <w:r w:rsidRPr="00197455">
        <w:rPr>
          <w:b w:val="0"/>
          <w:bCs w:val="0"/>
          <w:iCs/>
          <w:sz w:val="28"/>
          <w:szCs w:val="28"/>
        </w:rPr>
        <w:t xml:space="preserve">Trình bày lý thuyết về kim loại kiềm thổ. </w:t>
      </w:r>
    </w:p>
    <w:p w:rsidR="003A4D72" w:rsidRPr="00197455" w:rsidRDefault="003A4D72" w:rsidP="00197455">
      <w:pPr>
        <w:pStyle w:val="Heading1"/>
        <w:spacing w:before="0" w:beforeAutospacing="0" w:after="0" w:afterAutospacing="0" w:line="276" w:lineRule="auto"/>
        <w:jc w:val="both"/>
        <w:rPr>
          <w:b w:val="0"/>
          <w:bCs w:val="0"/>
          <w:iCs/>
          <w:sz w:val="28"/>
          <w:szCs w:val="28"/>
        </w:rPr>
      </w:pPr>
      <w:r w:rsidRPr="00197455">
        <w:rPr>
          <w:b w:val="0"/>
          <w:bCs w:val="0"/>
          <w:iCs/>
          <w:sz w:val="28"/>
          <w:szCs w:val="28"/>
        </w:rPr>
        <w:t>1. Vị trí của kim loại kiềm thổ trong bảng tuần hoàn, cấu hình electron nguyên tử</w:t>
      </w:r>
    </w:p>
    <w:p w:rsidR="003A4D72" w:rsidRPr="00197455" w:rsidRDefault="003A4D72" w:rsidP="00197455">
      <w:pPr>
        <w:pStyle w:val="Heading1"/>
        <w:spacing w:before="0" w:beforeAutospacing="0" w:after="0" w:afterAutospacing="0" w:line="276" w:lineRule="auto"/>
        <w:jc w:val="both"/>
        <w:rPr>
          <w:b w:val="0"/>
          <w:bCs w:val="0"/>
          <w:iCs/>
          <w:sz w:val="28"/>
          <w:szCs w:val="28"/>
        </w:rPr>
      </w:pPr>
      <w:r w:rsidRPr="00197455">
        <w:rPr>
          <w:b w:val="0"/>
          <w:bCs w:val="0"/>
          <w:iCs/>
          <w:sz w:val="28"/>
          <w:szCs w:val="28"/>
        </w:rPr>
        <w:t>2. Tính chất vật lí</w:t>
      </w:r>
    </w:p>
    <w:p w:rsidR="003A4D72" w:rsidRPr="00197455" w:rsidRDefault="003A4D72" w:rsidP="00197455">
      <w:pPr>
        <w:pStyle w:val="Heading1"/>
        <w:spacing w:before="0" w:beforeAutospacing="0" w:after="0" w:afterAutospacing="0" w:line="276" w:lineRule="auto"/>
        <w:jc w:val="both"/>
        <w:rPr>
          <w:b w:val="0"/>
          <w:bCs w:val="0"/>
          <w:iCs/>
          <w:sz w:val="28"/>
          <w:szCs w:val="28"/>
        </w:rPr>
      </w:pPr>
      <w:r w:rsidRPr="00197455">
        <w:rPr>
          <w:b w:val="0"/>
          <w:bCs w:val="0"/>
          <w:iCs/>
          <w:sz w:val="28"/>
          <w:szCs w:val="28"/>
        </w:rPr>
        <w:t>3. Tính chất hóa học</w:t>
      </w:r>
    </w:p>
    <w:p w:rsidR="003A4D72" w:rsidRPr="00197455" w:rsidRDefault="003A4D72" w:rsidP="00197455">
      <w:pPr>
        <w:pStyle w:val="Heading1"/>
        <w:spacing w:before="0" w:beforeAutospacing="0" w:after="0" w:afterAutospacing="0" w:line="276" w:lineRule="auto"/>
        <w:jc w:val="both"/>
        <w:rPr>
          <w:b w:val="0"/>
          <w:bCs w:val="0"/>
          <w:iCs/>
          <w:sz w:val="28"/>
          <w:szCs w:val="28"/>
        </w:rPr>
      </w:pPr>
      <w:r w:rsidRPr="00197455">
        <w:rPr>
          <w:b w:val="0"/>
          <w:bCs w:val="0"/>
          <w:iCs/>
          <w:sz w:val="28"/>
          <w:szCs w:val="28"/>
        </w:rPr>
        <w:t>4. Ứng dụng</w:t>
      </w:r>
    </w:p>
    <w:p w:rsidR="003A4D72" w:rsidRPr="00197455" w:rsidRDefault="003A4D72" w:rsidP="00197455">
      <w:pPr>
        <w:pStyle w:val="Heading1"/>
        <w:spacing w:before="0" w:beforeAutospacing="0" w:after="0" w:afterAutospacing="0" w:line="276" w:lineRule="auto"/>
        <w:jc w:val="both"/>
        <w:rPr>
          <w:b w:val="0"/>
          <w:bCs w:val="0"/>
          <w:iCs/>
          <w:sz w:val="28"/>
          <w:szCs w:val="28"/>
        </w:rPr>
      </w:pPr>
      <w:r w:rsidRPr="00197455">
        <w:rPr>
          <w:b w:val="0"/>
          <w:bCs w:val="0"/>
          <w:iCs/>
          <w:sz w:val="28"/>
          <w:szCs w:val="28"/>
        </w:rPr>
        <w:t>5. Điều chế</w:t>
      </w:r>
    </w:p>
    <w:p w:rsidR="003A4D72" w:rsidRPr="00197455" w:rsidRDefault="003A4D72"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2. ỨNG DỤNG LÝ THUYẾT CƠ SỞ VÀO THỰC TẾ</w:t>
      </w:r>
    </w:p>
    <w:p w:rsidR="00C3695C" w:rsidRPr="00197455" w:rsidRDefault="003A4D72" w:rsidP="00197455">
      <w:pPr>
        <w:pStyle w:val="Heading1"/>
        <w:spacing w:before="0" w:beforeAutospacing="0" w:after="0" w:afterAutospacing="0" w:line="276" w:lineRule="auto"/>
        <w:jc w:val="both"/>
        <w:rPr>
          <w:b w:val="0"/>
          <w:bCs w:val="0"/>
          <w:sz w:val="28"/>
          <w:szCs w:val="28"/>
        </w:rPr>
      </w:pPr>
      <w:r w:rsidRPr="00197455">
        <w:rPr>
          <w:bCs w:val="0"/>
          <w:iCs/>
          <w:sz w:val="28"/>
          <w:szCs w:val="28"/>
          <w:lang w:val="de-DE"/>
        </w:rPr>
        <w:t>Nội dung nghiên cứu:</w:t>
      </w:r>
      <w:r w:rsidRPr="00197455">
        <w:rPr>
          <w:b w:val="0"/>
          <w:bCs w:val="0"/>
          <w:sz w:val="28"/>
          <w:szCs w:val="28"/>
        </w:rPr>
        <w:t xml:space="preserve"> </w:t>
      </w:r>
    </w:p>
    <w:p w:rsidR="003A4D72" w:rsidRPr="00197455" w:rsidRDefault="003A4D72" w:rsidP="00197455">
      <w:pPr>
        <w:pStyle w:val="Heading1"/>
        <w:spacing w:before="0" w:beforeAutospacing="0" w:after="0" w:afterAutospacing="0" w:line="276" w:lineRule="auto"/>
        <w:jc w:val="both"/>
        <w:rPr>
          <w:b w:val="0"/>
          <w:bCs w:val="0"/>
          <w:iCs/>
          <w:sz w:val="28"/>
          <w:szCs w:val="28"/>
        </w:rPr>
      </w:pPr>
      <w:r w:rsidRPr="00197455">
        <w:rPr>
          <w:b w:val="0"/>
          <w:bCs w:val="0"/>
          <w:iCs/>
          <w:sz w:val="28"/>
          <w:szCs w:val="28"/>
        </w:rPr>
        <w:t>Giải thích sự tạo thạch nhũ trong các hang động núi đá vôi, đồng thời cho biết giá trị của nó.</w:t>
      </w:r>
    </w:p>
    <w:p w:rsidR="00572454" w:rsidRPr="00197455" w:rsidRDefault="00572454"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3. ỨNG DỤNG LÝ THUYẾT MÔN HỌC VÀO BÀI TẬP</w:t>
      </w:r>
    </w:p>
    <w:p w:rsidR="003A4D72" w:rsidRPr="00197455" w:rsidRDefault="00753364" w:rsidP="00197455">
      <w:pPr>
        <w:pStyle w:val="Heading1"/>
        <w:spacing w:before="0" w:beforeAutospacing="0" w:after="0" w:afterAutospacing="0" w:line="276" w:lineRule="auto"/>
        <w:jc w:val="both"/>
        <w:rPr>
          <w:b w:val="0"/>
          <w:sz w:val="28"/>
          <w:szCs w:val="28"/>
          <w:vertAlign w:val="subscript"/>
          <w:lang w:val="pt-BR"/>
        </w:rPr>
      </w:pPr>
      <w:r>
        <w:rPr>
          <w:b w:val="0"/>
          <w:bCs w:val="0"/>
          <w:iCs/>
          <w:sz w:val="28"/>
          <w:szCs w:val="28"/>
        </w:rPr>
        <w:t>1</w:t>
      </w:r>
      <w:r w:rsidR="003A4D72" w:rsidRPr="00197455">
        <w:rPr>
          <w:b w:val="0"/>
          <w:bCs w:val="0"/>
          <w:iCs/>
          <w:sz w:val="28"/>
          <w:szCs w:val="28"/>
        </w:rPr>
        <w:t xml:space="preserve">. </w:t>
      </w:r>
      <w:r w:rsidR="003A4D72" w:rsidRPr="00197455">
        <w:rPr>
          <w:b w:val="0"/>
          <w:sz w:val="28"/>
          <w:szCs w:val="28"/>
          <w:lang w:val="pt-BR"/>
        </w:rPr>
        <w:t>Viết phương trình hóa học và cho biết hiện tượng xảy ra khi: Cho từ từ khí NH</w:t>
      </w:r>
      <w:r w:rsidR="003A4D72" w:rsidRPr="00197455">
        <w:rPr>
          <w:b w:val="0"/>
          <w:sz w:val="28"/>
          <w:szCs w:val="28"/>
          <w:vertAlign w:val="subscript"/>
          <w:lang w:val="pt-BR"/>
        </w:rPr>
        <w:t>3</w:t>
      </w:r>
      <w:r w:rsidR="003A4D72" w:rsidRPr="00197455">
        <w:rPr>
          <w:b w:val="0"/>
          <w:sz w:val="28"/>
          <w:szCs w:val="28"/>
          <w:lang w:val="pt-BR"/>
        </w:rPr>
        <w:t xml:space="preserve"> đến dư vào dung dịch có chứa Al</w:t>
      </w:r>
      <w:r w:rsidR="003A4D72" w:rsidRPr="00197455">
        <w:rPr>
          <w:b w:val="0"/>
          <w:sz w:val="28"/>
          <w:szCs w:val="28"/>
          <w:vertAlign w:val="subscript"/>
          <w:lang w:val="pt-BR"/>
        </w:rPr>
        <w:t>2</w:t>
      </w:r>
      <w:r w:rsidR="003A4D72" w:rsidRPr="00197455">
        <w:rPr>
          <w:b w:val="0"/>
          <w:sz w:val="28"/>
          <w:szCs w:val="28"/>
          <w:lang w:val="pt-BR"/>
        </w:rPr>
        <w:t>(SO</w:t>
      </w:r>
      <w:r w:rsidR="003A4D72" w:rsidRPr="00197455">
        <w:rPr>
          <w:b w:val="0"/>
          <w:sz w:val="28"/>
          <w:szCs w:val="28"/>
          <w:vertAlign w:val="subscript"/>
          <w:lang w:val="pt-BR"/>
        </w:rPr>
        <w:t>4</w:t>
      </w:r>
      <w:r w:rsidR="003A4D72" w:rsidRPr="00197455">
        <w:rPr>
          <w:b w:val="0"/>
          <w:sz w:val="28"/>
          <w:szCs w:val="28"/>
          <w:lang w:val="pt-BR"/>
        </w:rPr>
        <w:t>)</w:t>
      </w:r>
      <w:r w:rsidR="003A4D72" w:rsidRPr="00197455">
        <w:rPr>
          <w:b w:val="0"/>
          <w:sz w:val="28"/>
          <w:szCs w:val="28"/>
          <w:vertAlign w:val="subscript"/>
          <w:lang w:val="pt-BR"/>
        </w:rPr>
        <w:t>3</w:t>
      </w:r>
    </w:p>
    <w:p w:rsidR="003A4D72" w:rsidRPr="00197455" w:rsidRDefault="00753364" w:rsidP="00197455">
      <w:pPr>
        <w:pStyle w:val="Heading1"/>
        <w:spacing w:before="0" w:beforeAutospacing="0" w:after="0" w:afterAutospacing="0" w:line="276" w:lineRule="auto"/>
        <w:rPr>
          <w:b w:val="0"/>
          <w:bCs w:val="0"/>
          <w:iCs/>
          <w:sz w:val="28"/>
          <w:szCs w:val="28"/>
        </w:rPr>
      </w:pPr>
      <w:r>
        <w:rPr>
          <w:b w:val="0"/>
          <w:bCs w:val="0"/>
          <w:iCs/>
          <w:sz w:val="28"/>
          <w:szCs w:val="28"/>
        </w:rPr>
        <w:t>2</w:t>
      </w:r>
      <w:r w:rsidR="003A4D72" w:rsidRPr="00197455">
        <w:rPr>
          <w:b w:val="0"/>
          <w:bCs w:val="0"/>
          <w:iCs/>
          <w:sz w:val="28"/>
          <w:szCs w:val="28"/>
        </w:rPr>
        <w:t>. Hòa tan hoàn toàn 5,4 gam một một kim loại A có hóa trị III vào dung dịch HCl thu được 6,72 lít khí (đktc). Xác định tên kim loại A.</w:t>
      </w:r>
    </w:p>
    <w:p w:rsidR="003A4D72" w:rsidRPr="00197455" w:rsidRDefault="00753364" w:rsidP="00197455">
      <w:pPr>
        <w:pStyle w:val="Heading1"/>
        <w:spacing w:before="0" w:beforeAutospacing="0" w:after="0" w:afterAutospacing="0" w:line="276" w:lineRule="auto"/>
        <w:jc w:val="both"/>
        <w:rPr>
          <w:b w:val="0"/>
          <w:bCs w:val="0"/>
          <w:iCs/>
          <w:sz w:val="28"/>
          <w:szCs w:val="28"/>
        </w:rPr>
      </w:pPr>
      <w:r>
        <w:rPr>
          <w:b w:val="0"/>
          <w:bCs w:val="0"/>
          <w:iCs/>
          <w:sz w:val="28"/>
          <w:szCs w:val="28"/>
        </w:rPr>
        <w:t>3</w:t>
      </w:r>
      <w:r w:rsidR="003A4D72" w:rsidRPr="00197455">
        <w:rPr>
          <w:bCs w:val="0"/>
          <w:iCs/>
          <w:sz w:val="28"/>
          <w:szCs w:val="28"/>
        </w:rPr>
        <w:t xml:space="preserve">. </w:t>
      </w:r>
      <w:r w:rsidR="003A4D72" w:rsidRPr="00197455">
        <w:rPr>
          <w:b w:val="0"/>
          <w:bCs w:val="0"/>
          <w:iCs/>
          <w:sz w:val="28"/>
          <w:szCs w:val="28"/>
        </w:rPr>
        <w:t>Hòa tan 4,96 gam hỗn hợp bột kim loại sắt và đồng trong dung dịch HNO</w:t>
      </w:r>
      <w:r w:rsidR="003A4D72" w:rsidRPr="00197455">
        <w:rPr>
          <w:b w:val="0"/>
          <w:bCs w:val="0"/>
          <w:iCs/>
          <w:sz w:val="28"/>
          <w:szCs w:val="28"/>
          <w:vertAlign w:val="subscript"/>
        </w:rPr>
        <w:t>3</w:t>
      </w:r>
      <w:r w:rsidR="003A4D72" w:rsidRPr="00197455">
        <w:rPr>
          <w:b w:val="0"/>
          <w:bCs w:val="0"/>
          <w:iCs/>
          <w:sz w:val="28"/>
          <w:szCs w:val="28"/>
        </w:rPr>
        <w:tab/>
        <w:t xml:space="preserve"> loãng, thu được 1,344 lít khí NO duy nhất (đktc). Xác định thành phần phần trăm khối lượng mỗi kim loại trong hỗn hợp </w:t>
      </w:r>
      <w:r w:rsidR="003A4D72" w:rsidRPr="00197455">
        <w:rPr>
          <w:b w:val="0"/>
          <w:sz w:val="28"/>
          <w:szCs w:val="28"/>
          <w:shd w:val="clear" w:color="auto" w:fill="FFFFFF"/>
        </w:rPr>
        <w:t>và tính khối lượng axit đã phản ứng.</w:t>
      </w:r>
    </w:p>
    <w:p w:rsidR="00D837F9" w:rsidRPr="00197455" w:rsidRDefault="00D837F9" w:rsidP="00197455">
      <w:pPr>
        <w:pStyle w:val="Heading1"/>
        <w:spacing w:before="0" w:beforeAutospacing="0" w:after="0" w:afterAutospacing="0" w:line="276" w:lineRule="auto"/>
        <w:jc w:val="both"/>
        <w:rPr>
          <w:sz w:val="28"/>
          <w:szCs w:val="28"/>
        </w:rPr>
      </w:pPr>
    </w:p>
    <w:p w:rsidR="00C3695C" w:rsidRPr="00197455" w:rsidRDefault="00C3695C" w:rsidP="00197455">
      <w:pPr>
        <w:rPr>
          <w:rFonts w:ascii="Times New Roman" w:eastAsia="Times New Roman" w:hAnsi="Times New Roman" w:cs="Times New Roman"/>
          <w:b/>
          <w:bCs/>
          <w:kern w:val="36"/>
          <w:sz w:val="28"/>
          <w:szCs w:val="28"/>
        </w:rPr>
      </w:pPr>
      <w:r w:rsidRPr="00197455">
        <w:rPr>
          <w:sz w:val="28"/>
          <w:szCs w:val="28"/>
        </w:rPr>
        <w:br w:type="page"/>
      </w:r>
    </w:p>
    <w:p w:rsidR="007B6572" w:rsidRPr="000E768A" w:rsidRDefault="007B6572" w:rsidP="000E768A">
      <w:pPr>
        <w:pStyle w:val="Heading1"/>
        <w:spacing w:before="0" w:beforeAutospacing="0" w:after="0" w:afterAutospacing="0" w:line="276" w:lineRule="auto"/>
        <w:jc w:val="center"/>
        <w:rPr>
          <w:sz w:val="28"/>
          <w:szCs w:val="28"/>
        </w:rPr>
      </w:pPr>
      <w:r w:rsidRPr="000E768A">
        <w:rPr>
          <w:sz w:val="28"/>
          <w:szCs w:val="28"/>
        </w:rPr>
        <w:lastRenderedPageBreak/>
        <w:t>ĐỀ TÀI SỐ 12</w:t>
      </w:r>
    </w:p>
    <w:p w:rsidR="007B6572" w:rsidRPr="00197455" w:rsidRDefault="007B6572"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1. LÝ THUYẾT CƠ SỞ</w:t>
      </w:r>
    </w:p>
    <w:p w:rsidR="007B6572" w:rsidRPr="00197455" w:rsidRDefault="00C3695C" w:rsidP="00197455">
      <w:pPr>
        <w:pStyle w:val="Heading1"/>
        <w:spacing w:before="0" w:beforeAutospacing="0" w:after="0" w:afterAutospacing="0" w:line="276" w:lineRule="auto"/>
        <w:jc w:val="both"/>
        <w:rPr>
          <w:b w:val="0"/>
          <w:bCs w:val="0"/>
          <w:iCs/>
          <w:sz w:val="28"/>
          <w:szCs w:val="28"/>
        </w:rPr>
      </w:pPr>
      <w:r w:rsidRPr="00197455">
        <w:rPr>
          <w:b w:val="0"/>
          <w:bCs w:val="0"/>
          <w:iCs/>
          <w:sz w:val="28"/>
          <w:szCs w:val="28"/>
        </w:rPr>
        <w:t xml:space="preserve">Trình bày lý thuyết về polime. </w:t>
      </w:r>
    </w:p>
    <w:p w:rsidR="007B6572" w:rsidRPr="00197455" w:rsidRDefault="007B6572" w:rsidP="00197455">
      <w:pPr>
        <w:pStyle w:val="NormalWeb"/>
        <w:spacing w:before="0" w:beforeAutospacing="0" w:after="0" w:afterAutospacing="0" w:line="276" w:lineRule="auto"/>
        <w:outlineLvl w:val="1"/>
        <w:rPr>
          <w:bCs/>
          <w:sz w:val="28"/>
          <w:szCs w:val="28"/>
          <w:lang w:bidi="vi-VN"/>
        </w:rPr>
      </w:pPr>
      <w:r w:rsidRPr="00197455">
        <w:rPr>
          <w:bCs/>
          <w:sz w:val="28"/>
          <w:szCs w:val="28"/>
          <w:lang w:bidi="vi-VN"/>
        </w:rPr>
        <w:t>1. Khái niệm</w:t>
      </w:r>
    </w:p>
    <w:p w:rsidR="007B6572" w:rsidRPr="00197455" w:rsidRDefault="007B6572" w:rsidP="00197455">
      <w:pPr>
        <w:pStyle w:val="NormalWeb"/>
        <w:spacing w:before="0" w:beforeAutospacing="0" w:after="0" w:afterAutospacing="0" w:line="276" w:lineRule="auto"/>
        <w:outlineLvl w:val="1"/>
        <w:rPr>
          <w:bCs/>
          <w:sz w:val="28"/>
          <w:szCs w:val="28"/>
          <w:lang w:bidi="vi-VN"/>
        </w:rPr>
      </w:pPr>
      <w:r w:rsidRPr="00197455">
        <w:rPr>
          <w:bCs/>
          <w:sz w:val="28"/>
          <w:szCs w:val="28"/>
          <w:lang w:bidi="vi-VN"/>
        </w:rPr>
        <w:t>2. Đặc điểm cấu trúc</w:t>
      </w:r>
    </w:p>
    <w:p w:rsidR="007B6572" w:rsidRPr="00197455" w:rsidRDefault="007B6572" w:rsidP="00197455">
      <w:pPr>
        <w:pStyle w:val="NormalWeb"/>
        <w:spacing w:before="0" w:beforeAutospacing="0" w:after="0" w:afterAutospacing="0" w:line="276" w:lineRule="auto"/>
        <w:outlineLvl w:val="1"/>
        <w:rPr>
          <w:bCs/>
          <w:sz w:val="28"/>
          <w:szCs w:val="28"/>
          <w:lang w:bidi="vi-VN"/>
        </w:rPr>
      </w:pPr>
      <w:r w:rsidRPr="00197455">
        <w:rPr>
          <w:bCs/>
          <w:sz w:val="28"/>
          <w:szCs w:val="28"/>
          <w:lang w:bidi="vi-VN"/>
        </w:rPr>
        <w:t>3. Tính chất vật lí</w:t>
      </w:r>
    </w:p>
    <w:p w:rsidR="007B6572" w:rsidRPr="00197455" w:rsidRDefault="007B6572" w:rsidP="00197455">
      <w:pPr>
        <w:pStyle w:val="NormalWeb"/>
        <w:spacing w:before="0" w:beforeAutospacing="0" w:after="0" w:afterAutospacing="0" w:line="276" w:lineRule="auto"/>
        <w:rPr>
          <w:bCs/>
          <w:sz w:val="28"/>
          <w:szCs w:val="28"/>
          <w:lang w:bidi="vi-VN"/>
        </w:rPr>
      </w:pPr>
      <w:r w:rsidRPr="00197455">
        <w:rPr>
          <w:bCs/>
          <w:sz w:val="28"/>
          <w:szCs w:val="28"/>
          <w:lang w:bidi="vi-VN"/>
        </w:rPr>
        <w:t>4. Phương pháp điều chế</w:t>
      </w:r>
    </w:p>
    <w:p w:rsidR="007B6572" w:rsidRPr="00197455" w:rsidRDefault="007B6572" w:rsidP="00197455">
      <w:pPr>
        <w:pStyle w:val="NormalWeb"/>
        <w:spacing w:before="0" w:beforeAutospacing="0" w:after="0" w:afterAutospacing="0" w:line="276" w:lineRule="auto"/>
        <w:jc w:val="both"/>
        <w:outlineLvl w:val="1"/>
        <w:rPr>
          <w:rStyle w:val="Strong"/>
          <w:b w:val="0"/>
          <w:sz w:val="28"/>
          <w:szCs w:val="28"/>
        </w:rPr>
      </w:pPr>
      <w:r w:rsidRPr="00197455">
        <w:rPr>
          <w:rStyle w:val="Strong"/>
          <w:b w:val="0"/>
          <w:sz w:val="28"/>
          <w:szCs w:val="28"/>
        </w:rPr>
        <w:t>5. Ứng dụng</w:t>
      </w:r>
    </w:p>
    <w:p w:rsidR="007B6572" w:rsidRPr="00197455" w:rsidRDefault="007B6572"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2. ỨNG DỤNG LÝ THUYẾT CƠ SỞ VÀO THỰC TẾ</w:t>
      </w:r>
    </w:p>
    <w:p w:rsidR="00C3695C" w:rsidRPr="00197455" w:rsidRDefault="007B6572" w:rsidP="00197455">
      <w:pPr>
        <w:pStyle w:val="Heading1"/>
        <w:spacing w:before="0" w:beforeAutospacing="0" w:after="0" w:afterAutospacing="0" w:line="276" w:lineRule="auto"/>
        <w:rPr>
          <w:b w:val="0"/>
          <w:bCs w:val="0"/>
          <w:sz w:val="28"/>
          <w:szCs w:val="28"/>
        </w:rPr>
      </w:pPr>
      <w:r w:rsidRPr="00197455">
        <w:rPr>
          <w:bCs w:val="0"/>
          <w:iCs/>
          <w:sz w:val="28"/>
          <w:szCs w:val="28"/>
          <w:lang w:val="de-DE"/>
        </w:rPr>
        <w:t>Nội dung nghiên cứu:</w:t>
      </w:r>
      <w:r w:rsidRPr="00197455">
        <w:rPr>
          <w:b w:val="0"/>
          <w:bCs w:val="0"/>
          <w:sz w:val="28"/>
          <w:szCs w:val="28"/>
        </w:rPr>
        <w:t xml:space="preserve"> </w:t>
      </w:r>
    </w:p>
    <w:p w:rsidR="007B6572" w:rsidRPr="00197455" w:rsidRDefault="007B6572" w:rsidP="00197455">
      <w:pPr>
        <w:pStyle w:val="Heading1"/>
        <w:spacing w:before="0" w:beforeAutospacing="0" w:after="0" w:afterAutospacing="0" w:line="276" w:lineRule="auto"/>
        <w:rPr>
          <w:b w:val="0"/>
          <w:sz w:val="28"/>
          <w:szCs w:val="28"/>
        </w:rPr>
      </w:pPr>
      <w:r w:rsidRPr="00197455">
        <w:rPr>
          <w:b w:val="0"/>
          <w:sz w:val="28"/>
          <w:szCs w:val="28"/>
        </w:rPr>
        <w:t xml:space="preserve">- Polietilen (PE) là gì? Em hãy nêu các ứng dụng của PE. </w:t>
      </w:r>
    </w:p>
    <w:p w:rsidR="007B6572" w:rsidRPr="00197455" w:rsidRDefault="007B6572" w:rsidP="00197455">
      <w:pPr>
        <w:pStyle w:val="Heading1"/>
        <w:spacing w:before="0" w:beforeAutospacing="0" w:after="0" w:afterAutospacing="0" w:line="276" w:lineRule="auto"/>
        <w:rPr>
          <w:b w:val="0"/>
          <w:sz w:val="28"/>
          <w:szCs w:val="28"/>
        </w:rPr>
      </w:pPr>
      <w:r w:rsidRPr="00197455">
        <w:rPr>
          <w:b w:val="0"/>
          <w:sz w:val="28"/>
          <w:szCs w:val="28"/>
        </w:rPr>
        <w:t>- Hiện nay túi PE được sử dụng rộng rãi trong cuộc sống hàng ngày</w:t>
      </w:r>
      <w:r w:rsidRPr="00197455">
        <w:rPr>
          <w:b w:val="0"/>
          <w:bCs w:val="0"/>
          <w:iCs/>
          <w:sz w:val="28"/>
          <w:szCs w:val="28"/>
        </w:rPr>
        <w:t xml:space="preserve">. </w:t>
      </w:r>
      <w:r w:rsidRPr="00197455">
        <w:rPr>
          <w:b w:val="0"/>
          <w:sz w:val="28"/>
          <w:szCs w:val="28"/>
        </w:rPr>
        <w:t>Túi PE dùng làm túi an toàn để đựng thực phẩm. Tuy nhiên, nếu kéo dài tình trạng sử dụng túi PE sẽ dẫn đến hậu quả gì?</w:t>
      </w:r>
      <w:r w:rsidR="00C3695C" w:rsidRPr="00197455">
        <w:rPr>
          <w:b w:val="0"/>
          <w:sz w:val="28"/>
          <w:szCs w:val="28"/>
        </w:rPr>
        <w:t xml:space="preserve"> G</w:t>
      </w:r>
      <w:r w:rsidRPr="00197455">
        <w:rPr>
          <w:b w:val="0"/>
          <w:sz w:val="28"/>
          <w:szCs w:val="28"/>
        </w:rPr>
        <w:t>iải pháp nào để thay thế túi PE. Hãy trình bày suy nghĩ của em về các vấn đề này.</w:t>
      </w:r>
    </w:p>
    <w:p w:rsidR="007B6572" w:rsidRPr="00197455" w:rsidRDefault="007B6572"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3. ỨNG DỤNG LÝ THUYẾT MÔN HỌC VÀO BÀI TẬP</w:t>
      </w:r>
    </w:p>
    <w:p w:rsidR="007B6572" w:rsidRPr="000E768A" w:rsidRDefault="00753364" w:rsidP="000E768A">
      <w:pPr>
        <w:spacing w:after="0"/>
        <w:jc w:val="both"/>
        <w:rPr>
          <w:rFonts w:ascii="Times New Roman" w:hAnsi="Times New Roman" w:cs="Times New Roman"/>
          <w:sz w:val="28"/>
          <w:szCs w:val="28"/>
          <w:vertAlign w:val="subscript"/>
          <w:lang w:val="pt-BR"/>
        </w:rPr>
      </w:pPr>
      <w:r w:rsidRPr="00753364">
        <w:rPr>
          <w:rFonts w:ascii="Times New Roman" w:hAnsi="Times New Roman" w:cs="Times New Roman"/>
          <w:b/>
          <w:bCs/>
          <w:iCs/>
          <w:sz w:val="28"/>
          <w:szCs w:val="28"/>
        </w:rPr>
        <w:t>1</w:t>
      </w:r>
      <w:r w:rsidR="007B6572" w:rsidRPr="00753364">
        <w:rPr>
          <w:rFonts w:ascii="Times New Roman" w:hAnsi="Times New Roman" w:cs="Times New Roman"/>
          <w:b/>
          <w:bCs/>
          <w:iCs/>
          <w:sz w:val="28"/>
          <w:szCs w:val="28"/>
        </w:rPr>
        <w:t>.</w:t>
      </w:r>
      <w:r w:rsidR="007B6572" w:rsidRPr="00197455">
        <w:rPr>
          <w:rFonts w:ascii="Times New Roman" w:hAnsi="Times New Roman" w:cs="Times New Roman"/>
          <w:b/>
          <w:bCs/>
          <w:iCs/>
          <w:sz w:val="28"/>
          <w:szCs w:val="28"/>
        </w:rPr>
        <w:t xml:space="preserve"> </w:t>
      </w:r>
      <w:r w:rsidR="007B6572" w:rsidRPr="00197455">
        <w:rPr>
          <w:rFonts w:ascii="Times New Roman" w:hAnsi="Times New Roman" w:cs="Times New Roman"/>
          <w:sz w:val="28"/>
          <w:szCs w:val="28"/>
          <w:lang w:val="pt-BR"/>
        </w:rPr>
        <w:t>Viết phương trình hóa học và cho biết hiện tượng xảy ra khi: Cho từ từ dung dịch NaOH đến dư vào dung dịch AlCl</w:t>
      </w:r>
      <w:r w:rsidR="007B6572" w:rsidRPr="00197455">
        <w:rPr>
          <w:rFonts w:ascii="Times New Roman" w:hAnsi="Times New Roman" w:cs="Times New Roman"/>
          <w:sz w:val="28"/>
          <w:szCs w:val="28"/>
          <w:vertAlign w:val="subscript"/>
          <w:lang w:val="pt-BR"/>
        </w:rPr>
        <w:t>3</w:t>
      </w:r>
      <w:r w:rsidR="007B6572" w:rsidRPr="00197455">
        <w:rPr>
          <w:rFonts w:ascii="Times New Roman" w:hAnsi="Times New Roman" w:cs="Times New Roman"/>
          <w:sz w:val="28"/>
          <w:szCs w:val="28"/>
          <w:lang w:val="pt-BR"/>
        </w:rPr>
        <w:t>.</w:t>
      </w:r>
    </w:p>
    <w:p w:rsidR="007B6572" w:rsidRPr="000E768A" w:rsidRDefault="007B6572" w:rsidP="00197455">
      <w:pPr>
        <w:pStyle w:val="Heading1"/>
        <w:spacing w:before="0" w:beforeAutospacing="0" w:after="0" w:afterAutospacing="0" w:line="276" w:lineRule="auto"/>
        <w:jc w:val="both"/>
        <w:rPr>
          <w:b w:val="0"/>
          <w:bCs w:val="0"/>
          <w:iCs/>
          <w:sz w:val="28"/>
          <w:szCs w:val="28"/>
        </w:rPr>
      </w:pPr>
      <w:r w:rsidRPr="00753364">
        <w:rPr>
          <w:bCs w:val="0"/>
          <w:noProof/>
          <w:kern w:val="0"/>
          <w:sz w:val="28"/>
          <w:szCs w:val="28"/>
        </w:rPr>
        <mc:AlternateContent>
          <mc:Choice Requires="wpg">
            <w:drawing>
              <wp:anchor distT="0" distB="0" distL="114300" distR="114300" simplePos="0" relativeHeight="251660288" behindDoc="0" locked="0" layoutInCell="1" allowOverlap="1" wp14:anchorId="09553C39" wp14:editId="25F4175F">
                <wp:simplePos x="0" y="0"/>
                <wp:positionH relativeFrom="column">
                  <wp:posOffset>7413625</wp:posOffset>
                </wp:positionH>
                <wp:positionV relativeFrom="paragraph">
                  <wp:posOffset>716280</wp:posOffset>
                </wp:positionV>
                <wp:extent cx="5525770" cy="1055370"/>
                <wp:effectExtent l="0" t="0" r="0" b="0"/>
                <wp:wrapNone/>
                <wp:docPr id="92" name="Group 91"/>
                <wp:cNvGraphicFramePr/>
                <a:graphic xmlns:a="http://schemas.openxmlformats.org/drawingml/2006/main">
                  <a:graphicData uri="http://schemas.microsoft.com/office/word/2010/wordprocessingGroup">
                    <wpg:wgp>
                      <wpg:cNvGrpSpPr/>
                      <wpg:grpSpPr>
                        <a:xfrm>
                          <a:off x="0" y="0"/>
                          <a:ext cx="5525770" cy="1055370"/>
                          <a:chOff x="8077482" y="569287"/>
                          <a:chExt cx="5526029" cy="1055370"/>
                        </a:xfrm>
                      </wpg:grpSpPr>
                      <wps:wsp>
                        <wps:cNvPr id="17" name="TextBox 92"/>
                        <wps:cNvSpPr txBox="1"/>
                        <wps:spPr>
                          <a:xfrm>
                            <a:off x="9107711" y="569287"/>
                            <a:ext cx="4495800" cy="1055370"/>
                          </a:xfrm>
                          <a:prstGeom prst="rect">
                            <a:avLst/>
                          </a:prstGeom>
                          <a:noFill/>
                        </wps:spPr>
                        <wps:txbx>
                          <w:txbxContent>
                            <w:p w:rsidR="000B5FB9" w:rsidRDefault="000B5FB9" w:rsidP="007B6572">
                              <w:pPr>
                                <w:pStyle w:val="NormalWeb"/>
                                <w:spacing w:before="0" w:beforeAutospacing="0" w:after="0" w:afterAutospacing="0"/>
                              </w:pPr>
                              <w:r>
                                <w:rPr>
                                  <w:rFonts w:ascii="Arial" w:hAnsi="Arial" w:cs="Arial"/>
                                  <w:b/>
                                  <w:bCs/>
                                  <w:color w:val="000000" w:themeColor="text1"/>
                                  <w:kern w:val="24"/>
                                  <w:sz w:val="132"/>
                                  <w:szCs w:val="132"/>
                                </w:rPr>
                                <w:t>0,1 (mol)</w:t>
                              </w:r>
                            </w:p>
                          </w:txbxContent>
                        </wps:txbx>
                        <wps:bodyPr wrap="square" rtlCol="0">
                          <a:spAutoFit/>
                        </wps:bodyPr>
                      </wps:wsp>
                      <wps:wsp>
                        <wps:cNvPr id="18" name="TextBox 93"/>
                        <wps:cNvSpPr txBox="1"/>
                        <wps:spPr>
                          <a:xfrm>
                            <a:off x="8077482" y="623069"/>
                            <a:ext cx="1066800" cy="967740"/>
                          </a:xfrm>
                          <a:prstGeom prst="rect">
                            <a:avLst/>
                          </a:prstGeom>
                          <a:noFill/>
                        </wps:spPr>
                        <wps:txbx>
                          <w:txbxContent>
                            <w:p w:rsidR="000B5FB9" w:rsidRDefault="000B5FB9" w:rsidP="007B6572">
                              <w:pPr>
                                <w:pStyle w:val="NormalWeb"/>
                                <w:spacing w:before="0" w:beforeAutospacing="0" w:after="0" w:afterAutospacing="0"/>
                              </w:pPr>
                              <w:r>
                                <w:rPr>
                                  <w:rFonts w:ascii="Arial" w:hAnsi="Arial" w:cs="Arial"/>
                                  <w:b/>
                                  <w:bCs/>
                                  <w:color w:val="000000" w:themeColor="text1"/>
                                  <w:kern w:val="24"/>
                                  <w:sz w:val="120"/>
                                  <w:szCs w:val="120"/>
                                </w:rPr>
                                <w:t>=</w:t>
                              </w:r>
                            </w:p>
                          </w:txbxContent>
                        </wps:txbx>
                        <wps:bodyPr wrap="square" rtlCol="0">
                          <a:spAutoFit/>
                        </wps:bodyPr>
                      </wps:wsp>
                    </wpg:wgp>
                  </a:graphicData>
                </a:graphic>
              </wp:anchor>
            </w:drawing>
          </mc:Choice>
          <mc:Fallback>
            <w:pict>
              <v:group w14:anchorId="09553C39" id="Group 91" o:spid="_x0000_s1026" style="position:absolute;left:0;text-align:left;margin-left:583.75pt;margin-top:56.4pt;width:435.1pt;height:83.1pt;z-index:251660288" coordorigin="80774,5692" coordsize="55260,105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">
                <v:shapetype id="_x0000_t202" coordsize="21600,21600" o:spt="202" path="m,l,21600r21600,l21600,xe">
                  <v:stroke joinstyle="miter"/>
                  <v:path gradientshapeok="t" o:connecttype="rect"/>
                </v:shapetype>
                <v:shape id="TextBox 92" o:spid="_x0000_s1027" type="#_x0000_t202" style="position:absolute;left:91077;top:5692;width:44958;height:105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" filled="f" stroked="f">
                  <v:textbox style="mso-fit-shape-to-text:t">
                    <w:txbxContent>
                      <w:p w:rsidR="000B5FB9" w:rsidRDefault="000B5FB9" w:rsidP="007B6572">
                        <w:pPr>
                          <w:pStyle w:val="NormalWeb"/>
                          <w:spacing w:before="0" w:beforeAutospacing="0" w:after="0" w:afterAutospacing="0"/>
                        </w:pPr>
                        <w:r>
                          <w:rPr>
                            <w:rFonts w:ascii="Arial" w:hAnsi="Arial" w:cs="Arial"/>
                            <w:b/>
                            <w:bCs/>
                            <w:color w:val="000000" w:themeColor="text1"/>
                            <w:kern w:val="24"/>
                            <w:sz w:val="132"/>
                            <w:szCs w:val="132"/>
                          </w:rPr>
                          <w:t>0,1 (mol)</w:t>
                        </w:r>
                      </w:p>
                    </w:txbxContent>
                  </v:textbox>
                </v:shape>
                <v:shape id="TextBox 93" o:spid="_x0000_s1028" type="#_x0000_t202" style="position:absolute;left:80774;top:6230;width:10668;height:96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" filled="f" stroked="f">
                  <v:textbox style="mso-fit-shape-to-text:t">
                    <w:txbxContent>
                      <w:p w:rsidR="000B5FB9" w:rsidRDefault="000B5FB9" w:rsidP="007B6572">
                        <w:pPr>
                          <w:pStyle w:val="NormalWeb"/>
                          <w:spacing w:before="0" w:beforeAutospacing="0" w:after="0" w:afterAutospacing="0"/>
                        </w:pPr>
                        <w:r>
                          <w:rPr>
                            <w:rFonts w:ascii="Arial" w:hAnsi="Arial" w:cs="Arial"/>
                            <w:b/>
                            <w:bCs/>
                            <w:color w:val="000000" w:themeColor="text1"/>
                            <w:kern w:val="24"/>
                            <w:sz w:val="120"/>
                            <w:szCs w:val="120"/>
                          </w:rPr>
                          <w:t>=</w:t>
                        </w:r>
                      </w:p>
                    </w:txbxContent>
                  </v:textbox>
                </v:shape>
              </v:group>
            </w:pict>
          </mc:Fallback>
        </mc:AlternateContent>
      </w:r>
      <w:r w:rsidR="00753364" w:rsidRPr="00753364">
        <w:rPr>
          <w:bCs w:val="0"/>
          <w:iCs/>
          <w:sz w:val="28"/>
          <w:szCs w:val="28"/>
        </w:rPr>
        <w:t>2</w:t>
      </w:r>
      <w:r w:rsidRPr="00753364">
        <w:rPr>
          <w:bCs w:val="0"/>
          <w:iCs/>
          <w:sz w:val="28"/>
          <w:szCs w:val="28"/>
        </w:rPr>
        <w:t>.</w:t>
      </w:r>
      <w:r w:rsidRPr="00197455">
        <w:rPr>
          <w:b w:val="0"/>
          <w:bCs w:val="0"/>
          <w:iCs/>
          <w:sz w:val="28"/>
          <w:szCs w:val="28"/>
        </w:rPr>
        <w:t xml:space="preserve"> Cho 4,8 gam một kim loại A có hóa trị II tan hoàn toàn trong dung dịch HNO</w:t>
      </w:r>
      <w:r w:rsidRPr="00197455">
        <w:rPr>
          <w:b w:val="0"/>
          <w:bCs w:val="0"/>
          <w:iCs/>
          <w:sz w:val="28"/>
          <w:szCs w:val="28"/>
          <w:vertAlign w:val="subscript"/>
        </w:rPr>
        <w:t>3</w:t>
      </w:r>
      <w:r w:rsidRPr="00197455">
        <w:rPr>
          <w:b w:val="0"/>
          <w:bCs w:val="0"/>
          <w:iCs/>
          <w:sz w:val="28"/>
          <w:szCs w:val="28"/>
        </w:rPr>
        <w:t xml:space="preserve"> loãng thu được 1,12 lít khí NO duy nhất (đktc). Xác định kim loại M.</w:t>
      </w:r>
    </w:p>
    <w:p w:rsidR="007B6572" w:rsidRPr="00197455" w:rsidRDefault="00753364" w:rsidP="00197455">
      <w:pPr>
        <w:pStyle w:val="Heading1"/>
        <w:spacing w:before="0" w:beforeAutospacing="0" w:after="0" w:afterAutospacing="0" w:line="276" w:lineRule="auto"/>
        <w:jc w:val="both"/>
        <w:rPr>
          <w:b w:val="0"/>
          <w:sz w:val="28"/>
          <w:szCs w:val="28"/>
          <w:shd w:val="clear" w:color="auto" w:fill="FFFFFF"/>
        </w:rPr>
      </w:pPr>
      <w:r w:rsidRPr="00753364">
        <w:rPr>
          <w:bCs w:val="0"/>
          <w:iCs/>
          <w:sz w:val="28"/>
          <w:szCs w:val="28"/>
        </w:rPr>
        <w:t>3</w:t>
      </w:r>
      <w:r w:rsidR="007B6572" w:rsidRPr="00753364">
        <w:rPr>
          <w:bCs w:val="0"/>
          <w:iCs/>
          <w:sz w:val="28"/>
          <w:szCs w:val="28"/>
        </w:rPr>
        <w:t>.</w:t>
      </w:r>
      <w:r w:rsidR="007B6572" w:rsidRPr="00197455">
        <w:rPr>
          <w:b w:val="0"/>
          <w:bCs w:val="0"/>
          <w:iCs/>
          <w:sz w:val="28"/>
          <w:szCs w:val="28"/>
        </w:rPr>
        <w:t xml:space="preserve"> </w:t>
      </w:r>
      <w:r w:rsidR="007B6572" w:rsidRPr="00197455">
        <w:rPr>
          <w:b w:val="0"/>
          <w:sz w:val="28"/>
          <w:szCs w:val="28"/>
          <w:shd w:val="clear" w:color="auto" w:fill="FFFFFF"/>
        </w:rPr>
        <w:t>Cho 3,79g hỗn hợp hai kim loại là Zn và Al tác dụng với dung dịch H</w:t>
      </w:r>
      <w:r w:rsidR="007B6572" w:rsidRPr="00197455">
        <w:rPr>
          <w:b w:val="0"/>
          <w:sz w:val="28"/>
          <w:szCs w:val="28"/>
          <w:shd w:val="clear" w:color="auto" w:fill="FFFFFF"/>
          <w:vertAlign w:val="subscript"/>
        </w:rPr>
        <w:t>2</w:t>
      </w:r>
      <w:r w:rsidR="007B6572" w:rsidRPr="00197455">
        <w:rPr>
          <w:b w:val="0"/>
          <w:sz w:val="28"/>
          <w:szCs w:val="28"/>
          <w:shd w:val="clear" w:color="auto" w:fill="FFFFFF"/>
        </w:rPr>
        <w:t>SO</w:t>
      </w:r>
      <w:r w:rsidR="007B6572" w:rsidRPr="00197455">
        <w:rPr>
          <w:b w:val="0"/>
          <w:sz w:val="28"/>
          <w:szCs w:val="28"/>
          <w:shd w:val="clear" w:color="auto" w:fill="FFFFFF"/>
          <w:vertAlign w:val="subscript"/>
        </w:rPr>
        <w:t>4</w:t>
      </w:r>
      <w:r w:rsidR="007B6572" w:rsidRPr="00197455">
        <w:rPr>
          <w:b w:val="0"/>
          <w:sz w:val="28"/>
          <w:szCs w:val="28"/>
          <w:shd w:val="clear" w:color="auto" w:fill="FFFFFF"/>
        </w:rPr>
        <w:t xml:space="preserve"> loãng dư, thu được 1,792 lít khí hiđro (đktc). Xác định thành phần phần trăm về khối lượng của mỗi kim loại trong hỗn hợp và tính khối lượng axit đã phản ứng.</w:t>
      </w:r>
    </w:p>
    <w:p w:rsidR="00D837F9" w:rsidRPr="00197455" w:rsidRDefault="00D837F9" w:rsidP="00197455">
      <w:pPr>
        <w:pStyle w:val="Heading1"/>
        <w:spacing w:before="0" w:beforeAutospacing="0" w:after="0" w:afterAutospacing="0" w:line="276" w:lineRule="auto"/>
        <w:jc w:val="both"/>
        <w:rPr>
          <w:sz w:val="28"/>
          <w:szCs w:val="28"/>
        </w:rPr>
      </w:pPr>
    </w:p>
    <w:p w:rsidR="00C3695C" w:rsidRPr="00197455" w:rsidRDefault="00C3695C" w:rsidP="00197455">
      <w:pPr>
        <w:rPr>
          <w:rFonts w:ascii="Times New Roman" w:eastAsia="Times New Roman" w:hAnsi="Times New Roman" w:cs="Times New Roman"/>
          <w:b/>
          <w:bCs/>
          <w:kern w:val="36"/>
          <w:sz w:val="28"/>
          <w:szCs w:val="28"/>
        </w:rPr>
      </w:pPr>
      <w:r w:rsidRPr="00197455">
        <w:rPr>
          <w:sz w:val="28"/>
          <w:szCs w:val="28"/>
        </w:rPr>
        <w:br w:type="page"/>
      </w:r>
    </w:p>
    <w:p w:rsidR="007B6572" w:rsidRPr="00197455" w:rsidRDefault="007B6572" w:rsidP="000E768A">
      <w:pPr>
        <w:pStyle w:val="Heading1"/>
        <w:spacing w:before="0" w:beforeAutospacing="0" w:after="0" w:afterAutospacing="0" w:line="276" w:lineRule="auto"/>
        <w:jc w:val="center"/>
        <w:rPr>
          <w:sz w:val="28"/>
          <w:szCs w:val="28"/>
        </w:rPr>
      </w:pPr>
      <w:r w:rsidRPr="00197455">
        <w:rPr>
          <w:sz w:val="28"/>
          <w:szCs w:val="28"/>
        </w:rPr>
        <w:lastRenderedPageBreak/>
        <w:t>ĐỀ TÀI SỐ 13</w:t>
      </w:r>
    </w:p>
    <w:p w:rsidR="007B6572" w:rsidRPr="00197455" w:rsidRDefault="007B6572"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1. LÝ THUYẾT CƠ SỞ</w:t>
      </w:r>
    </w:p>
    <w:p w:rsidR="007B6572" w:rsidRPr="00197455" w:rsidRDefault="00C3695C" w:rsidP="00197455">
      <w:pPr>
        <w:pStyle w:val="Heading1"/>
        <w:spacing w:before="0" w:beforeAutospacing="0" w:after="0" w:afterAutospacing="0" w:line="276" w:lineRule="auto"/>
        <w:jc w:val="both"/>
        <w:rPr>
          <w:b w:val="0"/>
          <w:bCs w:val="0"/>
          <w:iCs/>
          <w:sz w:val="28"/>
          <w:szCs w:val="28"/>
        </w:rPr>
      </w:pPr>
      <w:r w:rsidRPr="00197455">
        <w:rPr>
          <w:b w:val="0"/>
          <w:bCs w:val="0"/>
          <w:iCs/>
          <w:sz w:val="28"/>
          <w:szCs w:val="28"/>
        </w:rPr>
        <w:t>Trình bày lý thuyết về sắt.</w:t>
      </w:r>
    </w:p>
    <w:p w:rsidR="007B6572" w:rsidRPr="001E3D34" w:rsidRDefault="007B6572" w:rsidP="00197455">
      <w:pPr>
        <w:pStyle w:val="Heading1"/>
        <w:spacing w:before="0" w:beforeAutospacing="0" w:after="0" w:afterAutospacing="0" w:line="276" w:lineRule="auto"/>
        <w:jc w:val="both"/>
        <w:rPr>
          <w:b w:val="0"/>
          <w:bCs w:val="0"/>
          <w:iCs/>
          <w:sz w:val="28"/>
          <w:szCs w:val="28"/>
        </w:rPr>
      </w:pPr>
      <w:r w:rsidRPr="001E3D34">
        <w:rPr>
          <w:b w:val="0"/>
          <w:bCs w:val="0"/>
          <w:iCs/>
          <w:sz w:val="28"/>
          <w:szCs w:val="28"/>
        </w:rPr>
        <w:t>1. Vị trí của sắt trong bảng tuần hoàn, cấu hình electron nguyên tử</w:t>
      </w:r>
    </w:p>
    <w:p w:rsidR="007B6572" w:rsidRPr="001E3D34" w:rsidRDefault="007B6572" w:rsidP="00197455">
      <w:pPr>
        <w:pStyle w:val="Heading1"/>
        <w:spacing w:before="0" w:beforeAutospacing="0" w:after="0" w:afterAutospacing="0" w:line="276" w:lineRule="auto"/>
        <w:jc w:val="both"/>
        <w:rPr>
          <w:b w:val="0"/>
          <w:bCs w:val="0"/>
          <w:iCs/>
          <w:sz w:val="28"/>
          <w:szCs w:val="28"/>
        </w:rPr>
      </w:pPr>
      <w:r w:rsidRPr="001E3D34">
        <w:rPr>
          <w:b w:val="0"/>
          <w:bCs w:val="0"/>
          <w:iCs/>
          <w:sz w:val="28"/>
          <w:szCs w:val="28"/>
        </w:rPr>
        <w:t>2. Tính chất vật lí</w:t>
      </w:r>
    </w:p>
    <w:p w:rsidR="007B6572" w:rsidRPr="001E3D34" w:rsidRDefault="007B6572" w:rsidP="00197455">
      <w:pPr>
        <w:pStyle w:val="Heading1"/>
        <w:spacing w:before="0" w:beforeAutospacing="0" w:after="0" w:afterAutospacing="0" w:line="276" w:lineRule="auto"/>
        <w:jc w:val="both"/>
        <w:rPr>
          <w:b w:val="0"/>
          <w:bCs w:val="0"/>
          <w:iCs/>
          <w:sz w:val="28"/>
          <w:szCs w:val="28"/>
        </w:rPr>
      </w:pPr>
      <w:r w:rsidRPr="001E3D34">
        <w:rPr>
          <w:b w:val="0"/>
          <w:bCs w:val="0"/>
          <w:iCs/>
          <w:sz w:val="28"/>
          <w:szCs w:val="28"/>
        </w:rPr>
        <w:t>3. Tính chất hóa học</w:t>
      </w:r>
    </w:p>
    <w:p w:rsidR="007B6572" w:rsidRPr="001E3D34" w:rsidRDefault="007B6572" w:rsidP="00197455">
      <w:pPr>
        <w:pStyle w:val="Heading1"/>
        <w:spacing w:before="0" w:beforeAutospacing="0" w:after="0" w:afterAutospacing="0" w:line="276" w:lineRule="auto"/>
        <w:jc w:val="both"/>
        <w:rPr>
          <w:b w:val="0"/>
          <w:bCs w:val="0"/>
          <w:iCs/>
          <w:sz w:val="28"/>
          <w:szCs w:val="28"/>
        </w:rPr>
      </w:pPr>
      <w:r w:rsidRPr="001E3D34">
        <w:rPr>
          <w:b w:val="0"/>
          <w:bCs w:val="0"/>
          <w:iCs/>
          <w:sz w:val="28"/>
          <w:szCs w:val="28"/>
        </w:rPr>
        <w:t>4. Trạng thái tự nhiên</w:t>
      </w:r>
    </w:p>
    <w:p w:rsidR="007B6572" w:rsidRPr="00197455" w:rsidRDefault="007B6572"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2. ỨNG DỤNG LÝ THUYẾT CƠ SỞ VÀO THỰC TẾ</w:t>
      </w:r>
    </w:p>
    <w:p w:rsidR="00C3695C" w:rsidRPr="00197455" w:rsidRDefault="007B6572" w:rsidP="00197455">
      <w:pPr>
        <w:pStyle w:val="Heading1"/>
        <w:spacing w:before="0" w:beforeAutospacing="0" w:after="0" w:afterAutospacing="0" w:line="276" w:lineRule="auto"/>
        <w:jc w:val="both"/>
        <w:rPr>
          <w:b w:val="0"/>
          <w:bCs w:val="0"/>
          <w:sz w:val="28"/>
          <w:szCs w:val="28"/>
        </w:rPr>
      </w:pPr>
      <w:r w:rsidRPr="00197455">
        <w:rPr>
          <w:bCs w:val="0"/>
          <w:iCs/>
          <w:sz w:val="28"/>
          <w:szCs w:val="28"/>
          <w:lang w:val="de-DE"/>
        </w:rPr>
        <w:t>Nội dung nghiên cứu:</w:t>
      </w:r>
      <w:r w:rsidRPr="00197455">
        <w:rPr>
          <w:b w:val="0"/>
          <w:bCs w:val="0"/>
          <w:sz w:val="28"/>
          <w:szCs w:val="28"/>
        </w:rPr>
        <w:t xml:space="preserve"> </w:t>
      </w:r>
    </w:p>
    <w:p w:rsidR="007B6572" w:rsidRPr="00197455" w:rsidRDefault="007B6572" w:rsidP="00197455">
      <w:pPr>
        <w:pStyle w:val="Heading1"/>
        <w:spacing w:before="0" w:beforeAutospacing="0" w:after="0" w:afterAutospacing="0" w:line="276" w:lineRule="auto"/>
        <w:jc w:val="both"/>
        <w:rPr>
          <w:b w:val="0"/>
          <w:bCs w:val="0"/>
          <w:iCs/>
          <w:sz w:val="28"/>
          <w:szCs w:val="28"/>
        </w:rPr>
      </w:pPr>
      <w:r w:rsidRPr="00197455">
        <w:rPr>
          <w:b w:val="0"/>
          <w:bCs w:val="0"/>
          <w:iCs/>
          <w:sz w:val="28"/>
          <w:szCs w:val="28"/>
        </w:rPr>
        <w:t>Gang, thép là gì? Cách sản xuất gang, thép.</w:t>
      </w:r>
    </w:p>
    <w:p w:rsidR="00D837F9" w:rsidRPr="00197455" w:rsidRDefault="007B6572" w:rsidP="00197455">
      <w:pPr>
        <w:spacing w:after="0"/>
        <w:jc w:val="both"/>
        <w:rPr>
          <w:rFonts w:ascii="Times New Roman" w:hAnsi="Times New Roman" w:cs="Times New Roman"/>
          <w:b/>
          <w:bCs/>
          <w:iCs/>
          <w:sz w:val="28"/>
          <w:szCs w:val="28"/>
          <w:lang w:val="de-DE"/>
        </w:rPr>
      </w:pPr>
      <w:r w:rsidRPr="00197455">
        <w:rPr>
          <w:rFonts w:ascii="Times New Roman" w:hAnsi="Times New Roman" w:cs="Times New Roman"/>
          <w:b/>
          <w:bCs/>
          <w:iCs/>
          <w:sz w:val="28"/>
          <w:szCs w:val="28"/>
          <w:lang w:val="de-DE"/>
        </w:rPr>
        <w:t>PHẦN 3. ỨNG DỤNG LÝ THUYẾT MÔN HỌC VÀO BÀI TẬP</w:t>
      </w:r>
    </w:p>
    <w:p w:rsidR="007B6572" w:rsidRPr="00197455" w:rsidRDefault="00F13E40" w:rsidP="00197455">
      <w:pPr>
        <w:spacing w:after="0"/>
        <w:jc w:val="both"/>
        <w:rPr>
          <w:rFonts w:ascii="Times New Roman" w:hAnsi="Times New Roman" w:cs="Times New Roman"/>
          <w:sz w:val="28"/>
          <w:szCs w:val="28"/>
          <w:vertAlign w:val="subscript"/>
        </w:rPr>
      </w:pPr>
      <w:r w:rsidRPr="00F13E40">
        <w:rPr>
          <w:rFonts w:ascii="Times New Roman" w:hAnsi="Times New Roman" w:cs="Times New Roman"/>
          <w:b/>
          <w:bCs/>
          <w:iCs/>
          <w:sz w:val="28"/>
          <w:szCs w:val="28"/>
        </w:rPr>
        <w:t>1</w:t>
      </w:r>
      <w:r w:rsidR="007B6572" w:rsidRPr="00F13E40">
        <w:rPr>
          <w:rFonts w:ascii="Times New Roman" w:hAnsi="Times New Roman" w:cs="Times New Roman"/>
          <w:b/>
          <w:bCs/>
          <w:iCs/>
          <w:sz w:val="28"/>
          <w:szCs w:val="28"/>
        </w:rPr>
        <w:t>.</w:t>
      </w:r>
      <w:r w:rsidR="007B6572" w:rsidRPr="00197455">
        <w:rPr>
          <w:rFonts w:ascii="Times New Roman" w:hAnsi="Times New Roman" w:cs="Times New Roman"/>
          <w:bCs/>
          <w:iCs/>
          <w:sz w:val="28"/>
          <w:szCs w:val="28"/>
        </w:rPr>
        <w:t xml:space="preserve"> </w:t>
      </w:r>
      <w:r w:rsidR="007B6572" w:rsidRPr="00197455">
        <w:rPr>
          <w:rFonts w:ascii="Times New Roman" w:hAnsi="Times New Roman" w:cs="Times New Roman"/>
          <w:sz w:val="28"/>
          <w:szCs w:val="28"/>
          <w:lang w:val="pt-BR"/>
        </w:rPr>
        <w:t xml:space="preserve">Viết phương trình hóa học và cho biết hiện tượng xảy ra khi: </w:t>
      </w:r>
      <w:r w:rsidR="007B6572" w:rsidRPr="00197455">
        <w:rPr>
          <w:rFonts w:ascii="Times New Roman" w:hAnsi="Times New Roman" w:cs="Times New Roman"/>
          <w:sz w:val="28"/>
          <w:szCs w:val="28"/>
          <w:lang w:val="vi-VN"/>
        </w:rPr>
        <w:t xml:space="preserve">Sục khí </w:t>
      </w:r>
      <w:r w:rsidR="007B6572" w:rsidRPr="00197455">
        <w:rPr>
          <w:rFonts w:ascii="Times New Roman" w:hAnsi="Times New Roman" w:cs="Times New Roman"/>
          <w:sz w:val="28"/>
          <w:szCs w:val="28"/>
        </w:rPr>
        <w:t>CO</w:t>
      </w:r>
      <w:r w:rsidR="007B6572" w:rsidRPr="00197455">
        <w:rPr>
          <w:rFonts w:ascii="Times New Roman" w:hAnsi="Times New Roman" w:cs="Times New Roman"/>
          <w:sz w:val="28"/>
          <w:szCs w:val="28"/>
          <w:vertAlign w:val="subscript"/>
        </w:rPr>
        <w:t>2</w:t>
      </w:r>
      <w:r w:rsidR="007B6572" w:rsidRPr="00197455">
        <w:rPr>
          <w:rFonts w:ascii="Times New Roman" w:hAnsi="Times New Roman" w:cs="Times New Roman"/>
          <w:sz w:val="28"/>
          <w:szCs w:val="28"/>
          <w:vertAlign w:val="subscript"/>
          <w:lang w:val="vi-VN"/>
        </w:rPr>
        <w:softHyphen/>
        <w:t xml:space="preserve"> </w:t>
      </w:r>
      <w:r w:rsidR="007B6572" w:rsidRPr="00197455">
        <w:rPr>
          <w:rFonts w:ascii="Times New Roman" w:hAnsi="Times New Roman" w:cs="Times New Roman"/>
          <w:sz w:val="28"/>
          <w:szCs w:val="28"/>
          <w:lang w:val="vi-VN"/>
        </w:rPr>
        <w:t>vào dung dịch Ca(OH)</w:t>
      </w:r>
      <w:r w:rsidR="007B6572" w:rsidRPr="00197455">
        <w:rPr>
          <w:rFonts w:ascii="Times New Roman" w:hAnsi="Times New Roman" w:cs="Times New Roman"/>
          <w:sz w:val="28"/>
          <w:szCs w:val="28"/>
          <w:vertAlign w:val="subscript"/>
          <w:lang w:val="vi-VN"/>
        </w:rPr>
        <w:t>2</w:t>
      </w:r>
      <w:r w:rsidR="007B6572" w:rsidRPr="00197455">
        <w:rPr>
          <w:rFonts w:ascii="Times New Roman" w:hAnsi="Times New Roman" w:cs="Times New Roman"/>
          <w:sz w:val="28"/>
          <w:szCs w:val="28"/>
        </w:rPr>
        <w:t>.</w:t>
      </w:r>
    </w:p>
    <w:p w:rsidR="007B6572" w:rsidRPr="00197455" w:rsidRDefault="00F13E40" w:rsidP="00197455">
      <w:pPr>
        <w:pStyle w:val="Heading1"/>
        <w:spacing w:before="0" w:beforeAutospacing="0" w:after="0" w:afterAutospacing="0" w:line="276" w:lineRule="auto"/>
        <w:rPr>
          <w:b w:val="0"/>
          <w:bCs w:val="0"/>
          <w:iCs/>
          <w:sz w:val="28"/>
          <w:szCs w:val="28"/>
        </w:rPr>
      </w:pPr>
      <w:r w:rsidRPr="00F13E40">
        <w:rPr>
          <w:bCs w:val="0"/>
          <w:iCs/>
          <w:sz w:val="28"/>
          <w:szCs w:val="28"/>
        </w:rPr>
        <w:t>2</w:t>
      </w:r>
      <w:r w:rsidR="007B6572" w:rsidRPr="00F13E40">
        <w:rPr>
          <w:bCs w:val="0"/>
          <w:iCs/>
          <w:sz w:val="28"/>
          <w:szCs w:val="28"/>
        </w:rPr>
        <w:t>.</w:t>
      </w:r>
      <w:r w:rsidR="007B6572" w:rsidRPr="00197455">
        <w:rPr>
          <w:b w:val="0"/>
          <w:bCs w:val="0"/>
          <w:iCs/>
          <w:sz w:val="28"/>
          <w:szCs w:val="28"/>
        </w:rPr>
        <w:t xml:space="preserve"> Hòa tan hoàn toàn 8,1 gam một một kim loại A có hóa trị III vào dung dịch H</w:t>
      </w:r>
      <w:r w:rsidR="007B6572" w:rsidRPr="00197455">
        <w:rPr>
          <w:b w:val="0"/>
          <w:bCs w:val="0"/>
          <w:iCs/>
          <w:sz w:val="28"/>
          <w:szCs w:val="28"/>
          <w:vertAlign w:val="subscript"/>
        </w:rPr>
        <w:t>2</w:t>
      </w:r>
      <w:r w:rsidR="007B6572" w:rsidRPr="00197455">
        <w:rPr>
          <w:b w:val="0"/>
          <w:bCs w:val="0"/>
          <w:iCs/>
          <w:sz w:val="28"/>
          <w:szCs w:val="28"/>
        </w:rPr>
        <w:t>SO</w:t>
      </w:r>
      <w:r w:rsidR="007B6572" w:rsidRPr="00197455">
        <w:rPr>
          <w:b w:val="0"/>
          <w:bCs w:val="0"/>
          <w:iCs/>
          <w:sz w:val="28"/>
          <w:szCs w:val="28"/>
          <w:vertAlign w:val="subscript"/>
        </w:rPr>
        <w:t>4</w:t>
      </w:r>
      <w:r w:rsidR="007B6572" w:rsidRPr="00197455">
        <w:rPr>
          <w:b w:val="0"/>
          <w:bCs w:val="0"/>
          <w:iCs/>
          <w:sz w:val="28"/>
          <w:szCs w:val="28"/>
        </w:rPr>
        <w:t xml:space="preserve"> (loãng) thu được 10,08 lít khí (đktc). Xác định tên kim loại A.</w:t>
      </w:r>
    </w:p>
    <w:p w:rsidR="00C3695C" w:rsidRPr="00197455" w:rsidRDefault="00F13E40" w:rsidP="000E768A">
      <w:pPr>
        <w:pStyle w:val="Heading1"/>
        <w:spacing w:before="0" w:beforeAutospacing="0" w:after="0" w:afterAutospacing="0" w:line="276" w:lineRule="auto"/>
        <w:jc w:val="both"/>
        <w:rPr>
          <w:b w:val="0"/>
          <w:bCs w:val="0"/>
          <w:sz w:val="28"/>
          <w:szCs w:val="28"/>
        </w:rPr>
      </w:pPr>
      <w:r w:rsidRPr="00F13E40">
        <w:rPr>
          <w:bCs w:val="0"/>
          <w:iCs/>
          <w:sz w:val="28"/>
          <w:szCs w:val="28"/>
        </w:rPr>
        <w:t>3</w:t>
      </w:r>
      <w:r w:rsidR="007B6572" w:rsidRPr="00F13E40">
        <w:rPr>
          <w:bCs w:val="0"/>
          <w:iCs/>
          <w:sz w:val="28"/>
          <w:szCs w:val="28"/>
        </w:rPr>
        <w:t>.</w:t>
      </w:r>
      <w:r w:rsidR="007B6572" w:rsidRPr="00197455">
        <w:rPr>
          <w:bCs w:val="0"/>
          <w:iCs/>
          <w:sz w:val="28"/>
          <w:szCs w:val="28"/>
        </w:rPr>
        <w:t xml:space="preserve">  </w:t>
      </w:r>
      <w:r w:rsidR="007B6572" w:rsidRPr="00197455">
        <w:rPr>
          <w:b w:val="0"/>
          <w:sz w:val="28"/>
          <w:szCs w:val="28"/>
          <w:lang w:val="pt-BR"/>
        </w:rPr>
        <w:t>Hoà tan hoàn toàn 22,8 gam hỗn hợp Al và Mg trong dung dịch H</w:t>
      </w:r>
      <w:r w:rsidR="007B6572" w:rsidRPr="00197455">
        <w:rPr>
          <w:b w:val="0"/>
          <w:sz w:val="28"/>
          <w:szCs w:val="28"/>
          <w:vertAlign w:val="subscript"/>
          <w:lang w:val="pt-BR"/>
        </w:rPr>
        <w:t>2</w:t>
      </w:r>
      <w:r w:rsidR="007B6572" w:rsidRPr="00197455">
        <w:rPr>
          <w:b w:val="0"/>
          <w:sz w:val="28"/>
          <w:szCs w:val="28"/>
          <w:lang w:val="pt-BR"/>
        </w:rPr>
        <w:t>SO</w:t>
      </w:r>
      <w:r w:rsidR="007B6572" w:rsidRPr="00197455">
        <w:rPr>
          <w:b w:val="0"/>
          <w:sz w:val="28"/>
          <w:szCs w:val="28"/>
          <w:vertAlign w:val="subscript"/>
          <w:lang w:val="pt-BR"/>
        </w:rPr>
        <w:t>4</w:t>
      </w:r>
      <w:r w:rsidR="007B6572" w:rsidRPr="00197455">
        <w:rPr>
          <w:b w:val="0"/>
          <w:sz w:val="28"/>
          <w:szCs w:val="28"/>
          <w:lang w:val="pt-BR"/>
        </w:rPr>
        <w:t xml:space="preserve"> đặc, nóng thu được 24,64 lít khí SO</w:t>
      </w:r>
      <w:r w:rsidR="007B6572" w:rsidRPr="00197455">
        <w:rPr>
          <w:b w:val="0"/>
          <w:sz w:val="28"/>
          <w:szCs w:val="28"/>
          <w:vertAlign w:val="subscript"/>
          <w:lang w:val="pt-BR"/>
        </w:rPr>
        <w:t xml:space="preserve">2 </w:t>
      </w:r>
      <w:r w:rsidR="007B6572" w:rsidRPr="00197455">
        <w:rPr>
          <w:b w:val="0"/>
          <w:sz w:val="28"/>
          <w:szCs w:val="28"/>
          <w:lang w:val="pt-BR"/>
        </w:rPr>
        <w:t>(đktc). Xác định thành phần phần trăm về khối lượng của mỗi kim loại trong hỗn hợp và tính khối lượng axit đã phản ứng.</w:t>
      </w:r>
      <w:r w:rsidR="00C3695C" w:rsidRPr="00197455">
        <w:rPr>
          <w:sz w:val="28"/>
          <w:szCs w:val="28"/>
        </w:rPr>
        <w:br w:type="page"/>
      </w:r>
    </w:p>
    <w:p w:rsidR="007B6572" w:rsidRPr="00197455" w:rsidRDefault="007B6572" w:rsidP="000E768A">
      <w:pPr>
        <w:pStyle w:val="Heading1"/>
        <w:spacing w:before="0" w:beforeAutospacing="0" w:after="0" w:afterAutospacing="0" w:line="276" w:lineRule="auto"/>
        <w:jc w:val="center"/>
        <w:rPr>
          <w:sz w:val="28"/>
          <w:szCs w:val="28"/>
        </w:rPr>
      </w:pPr>
      <w:r w:rsidRPr="00197455">
        <w:rPr>
          <w:sz w:val="28"/>
          <w:szCs w:val="28"/>
        </w:rPr>
        <w:lastRenderedPageBreak/>
        <w:t>ĐỀ TÀI SỐ 14</w:t>
      </w:r>
    </w:p>
    <w:p w:rsidR="007B6572" w:rsidRPr="00197455" w:rsidRDefault="007B6572"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1. LÝ THUYẾT CƠ SỞ</w:t>
      </w:r>
    </w:p>
    <w:p w:rsidR="007B6572" w:rsidRPr="00197455" w:rsidRDefault="00C3695C" w:rsidP="00197455">
      <w:pPr>
        <w:pStyle w:val="Heading1"/>
        <w:spacing w:before="0" w:beforeAutospacing="0" w:after="0" w:afterAutospacing="0" w:line="276" w:lineRule="auto"/>
        <w:jc w:val="both"/>
        <w:rPr>
          <w:b w:val="0"/>
          <w:bCs w:val="0"/>
          <w:iCs/>
          <w:sz w:val="28"/>
          <w:szCs w:val="28"/>
        </w:rPr>
      </w:pPr>
      <w:r w:rsidRPr="00197455">
        <w:rPr>
          <w:b w:val="0"/>
          <w:bCs w:val="0"/>
          <w:iCs/>
          <w:sz w:val="28"/>
          <w:szCs w:val="28"/>
        </w:rPr>
        <w:t>Trình bày lý thuyết về nhôm</w:t>
      </w:r>
    </w:p>
    <w:p w:rsidR="007B6572" w:rsidRPr="00F13E40" w:rsidRDefault="007B6572" w:rsidP="00197455">
      <w:pPr>
        <w:pStyle w:val="Heading1"/>
        <w:spacing w:before="0" w:beforeAutospacing="0" w:after="0" w:afterAutospacing="0" w:line="276" w:lineRule="auto"/>
        <w:rPr>
          <w:b w:val="0"/>
          <w:iCs/>
          <w:sz w:val="28"/>
          <w:szCs w:val="28"/>
        </w:rPr>
      </w:pPr>
      <w:r w:rsidRPr="00F13E40">
        <w:rPr>
          <w:b w:val="0"/>
          <w:iCs/>
          <w:sz w:val="28"/>
          <w:szCs w:val="28"/>
        </w:rPr>
        <w:t>I. Vị trí trong bảng tuần hoàn</w:t>
      </w:r>
    </w:p>
    <w:p w:rsidR="007B6572" w:rsidRPr="00F13E40" w:rsidRDefault="007B6572" w:rsidP="00197455">
      <w:pPr>
        <w:pStyle w:val="Heading1"/>
        <w:spacing w:before="0" w:beforeAutospacing="0" w:after="0" w:afterAutospacing="0" w:line="276" w:lineRule="auto"/>
        <w:rPr>
          <w:b w:val="0"/>
          <w:iCs/>
          <w:sz w:val="28"/>
          <w:szCs w:val="28"/>
        </w:rPr>
      </w:pPr>
      <w:r w:rsidRPr="00F13E40">
        <w:rPr>
          <w:b w:val="0"/>
          <w:iCs/>
          <w:sz w:val="28"/>
          <w:szCs w:val="28"/>
        </w:rPr>
        <w:t>II. Tính chất vật lí</w:t>
      </w:r>
    </w:p>
    <w:p w:rsidR="007B6572" w:rsidRPr="00F13E40" w:rsidRDefault="007B6572" w:rsidP="00197455">
      <w:pPr>
        <w:pStyle w:val="Heading1"/>
        <w:spacing w:before="0" w:beforeAutospacing="0" w:after="0" w:afterAutospacing="0" w:line="276" w:lineRule="auto"/>
        <w:rPr>
          <w:b w:val="0"/>
          <w:iCs/>
          <w:sz w:val="28"/>
          <w:szCs w:val="28"/>
        </w:rPr>
      </w:pPr>
      <w:r w:rsidRPr="00F13E40">
        <w:rPr>
          <w:b w:val="0"/>
          <w:iCs/>
          <w:sz w:val="28"/>
          <w:szCs w:val="28"/>
        </w:rPr>
        <w:t>III. Trạng thái tự nhiên  </w:t>
      </w:r>
    </w:p>
    <w:p w:rsidR="007B6572" w:rsidRPr="00F13E40" w:rsidRDefault="007B6572" w:rsidP="00197455">
      <w:pPr>
        <w:pStyle w:val="Heading1"/>
        <w:spacing w:before="0" w:beforeAutospacing="0" w:after="0" w:afterAutospacing="0" w:line="276" w:lineRule="auto"/>
        <w:rPr>
          <w:b w:val="0"/>
          <w:iCs/>
          <w:sz w:val="28"/>
          <w:szCs w:val="28"/>
        </w:rPr>
      </w:pPr>
      <w:r w:rsidRPr="00F13E40">
        <w:rPr>
          <w:b w:val="0"/>
          <w:iCs/>
          <w:sz w:val="28"/>
          <w:szCs w:val="28"/>
        </w:rPr>
        <w:t>IV. Tính chất hoá học</w:t>
      </w:r>
    </w:p>
    <w:p w:rsidR="007B6572" w:rsidRPr="00F13E40" w:rsidRDefault="007B6572" w:rsidP="00197455">
      <w:pPr>
        <w:pStyle w:val="Heading1"/>
        <w:spacing w:before="0" w:beforeAutospacing="0" w:after="0" w:afterAutospacing="0" w:line="276" w:lineRule="auto"/>
        <w:rPr>
          <w:b w:val="0"/>
          <w:iCs/>
          <w:sz w:val="28"/>
          <w:szCs w:val="28"/>
        </w:rPr>
      </w:pPr>
      <w:r w:rsidRPr="00F13E40">
        <w:rPr>
          <w:b w:val="0"/>
          <w:iCs/>
          <w:sz w:val="28"/>
          <w:szCs w:val="28"/>
        </w:rPr>
        <w:t>V. Điều chế</w:t>
      </w:r>
    </w:p>
    <w:p w:rsidR="007B6572" w:rsidRPr="00197455" w:rsidRDefault="007B6572"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2. ỨNG DỤNG LÝ THUYẾT CƠ SỞ VÀO THỰC TẾ</w:t>
      </w:r>
    </w:p>
    <w:p w:rsidR="00C3695C" w:rsidRPr="00197455" w:rsidRDefault="007B6572" w:rsidP="00197455">
      <w:pPr>
        <w:pStyle w:val="Heading1"/>
        <w:spacing w:before="0" w:beforeAutospacing="0" w:after="0" w:afterAutospacing="0" w:line="276" w:lineRule="auto"/>
        <w:jc w:val="both"/>
        <w:rPr>
          <w:b w:val="0"/>
          <w:bCs w:val="0"/>
          <w:sz w:val="28"/>
          <w:szCs w:val="28"/>
        </w:rPr>
      </w:pPr>
      <w:r w:rsidRPr="00197455">
        <w:rPr>
          <w:bCs w:val="0"/>
          <w:iCs/>
          <w:sz w:val="28"/>
          <w:szCs w:val="28"/>
          <w:lang w:val="de-DE"/>
        </w:rPr>
        <w:t>Nội dung nghiên cứu:</w:t>
      </w:r>
      <w:r w:rsidRPr="00197455">
        <w:rPr>
          <w:b w:val="0"/>
          <w:bCs w:val="0"/>
          <w:sz w:val="28"/>
          <w:szCs w:val="28"/>
        </w:rPr>
        <w:t xml:space="preserve"> </w:t>
      </w:r>
    </w:p>
    <w:p w:rsidR="007B6572" w:rsidRPr="00197455" w:rsidRDefault="007B6572" w:rsidP="00197455">
      <w:pPr>
        <w:pStyle w:val="Heading1"/>
        <w:spacing w:before="0" w:beforeAutospacing="0" w:after="0" w:afterAutospacing="0" w:line="276" w:lineRule="auto"/>
        <w:jc w:val="both"/>
        <w:rPr>
          <w:b w:val="0"/>
          <w:sz w:val="28"/>
          <w:szCs w:val="28"/>
        </w:rPr>
      </w:pPr>
      <w:r w:rsidRPr="00197455">
        <w:rPr>
          <w:b w:val="0"/>
          <w:sz w:val="28"/>
          <w:szCs w:val="28"/>
        </w:rPr>
        <w:t>Phèn chua là gì? Nêu những ứng dụng của phèn chua trong đời sống và sản xuất. Theo em, sử dụng nhiều phèn chua trong thực phẩm có ảnh hưởng đến sức khỏe con người hay không?</w:t>
      </w:r>
    </w:p>
    <w:p w:rsidR="007B6572" w:rsidRPr="00197455" w:rsidRDefault="007B6572"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3. ỨNG DỤNG LÝ THUYẾT MÔN HỌC VÀO BÀI TẬP</w:t>
      </w:r>
    </w:p>
    <w:p w:rsidR="007B6572" w:rsidRPr="00197455" w:rsidRDefault="00F13E40" w:rsidP="00197455">
      <w:pPr>
        <w:pStyle w:val="Heading1"/>
        <w:spacing w:before="0" w:beforeAutospacing="0" w:after="0" w:afterAutospacing="0" w:line="276" w:lineRule="auto"/>
        <w:jc w:val="both"/>
        <w:rPr>
          <w:b w:val="0"/>
          <w:sz w:val="28"/>
          <w:szCs w:val="28"/>
          <w:vertAlign w:val="subscript"/>
          <w:lang w:val="pt-BR"/>
        </w:rPr>
      </w:pPr>
      <w:r w:rsidRPr="00F13E40">
        <w:rPr>
          <w:bCs w:val="0"/>
          <w:iCs/>
          <w:sz w:val="28"/>
          <w:szCs w:val="28"/>
        </w:rPr>
        <w:t>1</w:t>
      </w:r>
      <w:r w:rsidR="007B6572" w:rsidRPr="00F13E40">
        <w:rPr>
          <w:bCs w:val="0"/>
          <w:iCs/>
          <w:sz w:val="28"/>
          <w:szCs w:val="28"/>
        </w:rPr>
        <w:t>.</w:t>
      </w:r>
      <w:r w:rsidR="007B6572" w:rsidRPr="00197455">
        <w:rPr>
          <w:b w:val="0"/>
          <w:bCs w:val="0"/>
          <w:iCs/>
          <w:sz w:val="28"/>
          <w:szCs w:val="28"/>
        </w:rPr>
        <w:t xml:space="preserve"> </w:t>
      </w:r>
      <w:r w:rsidR="007B6572" w:rsidRPr="00197455">
        <w:rPr>
          <w:b w:val="0"/>
          <w:sz w:val="28"/>
          <w:szCs w:val="28"/>
          <w:lang w:val="pt-BR"/>
        </w:rPr>
        <w:t>Viết phương trình hóa học và cho biết hiện tượng xảy ra khi: Cho từ từ khí NH</w:t>
      </w:r>
      <w:r w:rsidR="007B6572" w:rsidRPr="00197455">
        <w:rPr>
          <w:b w:val="0"/>
          <w:sz w:val="28"/>
          <w:szCs w:val="28"/>
          <w:vertAlign w:val="subscript"/>
          <w:lang w:val="pt-BR"/>
        </w:rPr>
        <w:t>3</w:t>
      </w:r>
      <w:r w:rsidR="007B6572" w:rsidRPr="00197455">
        <w:rPr>
          <w:b w:val="0"/>
          <w:sz w:val="28"/>
          <w:szCs w:val="28"/>
          <w:lang w:val="pt-BR"/>
        </w:rPr>
        <w:t xml:space="preserve"> đến dư vào dung dịch có chứa AlCl</w:t>
      </w:r>
      <w:r w:rsidR="007B6572" w:rsidRPr="00197455">
        <w:rPr>
          <w:b w:val="0"/>
          <w:sz w:val="28"/>
          <w:szCs w:val="28"/>
          <w:vertAlign w:val="subscript"/>
          <w:lang w:val="pt-BR"/>
        </w:rPr>
        <w:t>3</w:t>
      </w:r>
      <w:r w:rsidR="007B6572" w:rsidRPr="00197455">
        <w:rPr>
          <w:b w:val="0"/>
          <w:sz w:val="28"/>
          <w:szCs w:val="28"/>
          <w:lang w:val="pt-BR"/>
        </w:rPr>
        <w:t>.</w:t>
      </w:r>
    </w:p>
    <w:p w:rsidR="007B6572" w:rsidRPr="00197455" w:rsidRDefault="00F13E40" w:rsidP="00197455">
      <w:pPr>
        <w:pStyle w:val="Heading1"/>
        <w:spacing w:before="0" w:beforeAutospacing="0" w:after="0" w:afterAutospacing="0" w:line="276" w:lineRule="auto"/>
        <w:rPr>
          <w:b w:val="0"/>
          <w:bCs w:val="0"/>
          <w:iCs/>
          <w:sz w:val="28"/>
          <w:szCs w:val="28"/>
        </w:rPr>
      </w:pPr>
      <w:r w:rsidRPr="00F13E40">
        <w:rPr>
          <w:bCs w:val="0"/>
          <w:iCs/>
          <w:sz w:val="28"/>
          <w:szCs w:val="28"/>
        </w:rPr>
        <w:t>2</w:t>
      </w:r>
      <w:r w:rsidR="007B6572" w:rsidRPr="00F13E40">
        <w:rPr>
          <w:bCs w:val="0"/>
          <w:iCs/>
          <w:sz w:val="28"/>
          <w:szCs w:val="28"/>
        </w:rPr>
        <w:t>.</w:t>
      </w:r>
      <w:r w:rsidR="007B6572" w:rsidRPr="00197455">
        <w:rPr>
          <w:b w:val="0"/>
          <w:bCs w:val="0"/>
          <w:iCs/>
          <w:sz w:val="28"/>
          <w:szCs w:val="28"/>
        </w:rPr>
        <w:t xml:space="preserve"> Hòa tan hoàn toàn 15,6 gam một kim loại A nhóm IA vào nước thu được 4,48 lít khí (đktc). Xác định tên kim loại A.</w:t>
      </w:r>
    </w:p>
    <w:p w:rsidR="007B6572" w:rsidRPr="00197455" w:rsidRDefault="00F13E40" w:rsidP="00197455">
      <w:pPr>
        <w:pStyle w:val="Heading1"/>
        <w:spacing w:before="0" w:beforeAutospacing="0" w:after="0" w:afterAutospacing="0" w:line="276" w:lineRule="auto"/>
        <w:jc w:val="both"/>
        <w:rPr>
          <w:b w:val="0"/>
          <w:sz w:val="28"/>
          <w:szCs w:val="28"/>
          <w:shd w:val="clear" w:color="auto" w:fill="FFFFFF"/>
        </w:rPr>
      </w:pPr>
      <w:r>
        <w:rPr>
          <w:bCs w:val="0"/>
          <w:iCs/>
          <w:sz w:val="28"/>
          <w:szCs w:val="28"/>
        </w:rPr>
        <w:t>3</w:t>
      </w:r>
      <w:r w:rsidR="007B6572" w:rsidRPr="00197455">
        <w:rPr>
          <w:bCs w:val="0"/>
          <w:iCs/>
          <w:sz w:val="28"/>
          <w:szCs w:val="28"/>
        </w:rPr>
        <w:t xml:space="preserve">. </w:t>
      </w:r>
      <w:r w:rsidR="007B6572" w:rsidRPr="00197455">
        <w:rPr>
          <w:b w:val="0"/>
          <w:bCs w:val="0"/>
          <w:iCs/>
          <w:sz w:val="28"/>
          <w:szCs w:val="28"/>
        </w:rPr>
        <w:t>Cho 4,15 gam hỗn hợp nhôm và sắt phản ứng hoàn toàn với dung dịch HNO</w:t>
      </w:r>
      <w:r w:rsidR="007B6572" w:rsidRPr="00197455">
        <w:rPr>
          <w:b w:val="0"/>
          <w:bCs w:val="0"/>
          <w:iCs/>
          <w:sz w:val="28"/>
          <w:szCs w:val="28"/>
          <w:vertAlign w:val="subscript"/>
        </w:rPr>
        <w:t>3</w:t>
      </w:r>
      <w:r w:rsidR="007B6572" w:rsidRPr="00197455">
        <w:rPr>
          <w:b w:val="0"/>
          <w:bCs w:val="0"/>
          <w:iCs/>
          <w:sz w:val="28"/>
          <w:szCs w:val="28"/>
        </w:rPr>
        <w:t xml:space="preserve"> loãng, thu được 2,24 lít khí NO duy nhất (đktc). Xác định thành phần phần trăm khối lượng mỗi kim loại trong hỗn hợp </w:t>
      </w:r>
      <w:r w:rsidR="007B6572" w:rsidRPr="00197455">
        <w:rPr>
          <w:b w:val="0"/>
          <w:sz w:val="28"/>
          <w:szCs w:val="28"/>
          <w:shd w:val="clear" w:color="auto" w:fill="FFFFFF"/>
        </w:rPr>
        <w:t>và tính khối lượng axit đã phản ứng.</w:t>
      </w:r>
    </w:p>
    <w:p w:rsidR="00D837F9" w:rsidRPr="00197455" w:rsidRDefault="00D837F9" w:rsidP="00197455">
      <w:pPr>
        <w:pStyle w:val="Heading1"/>
        <w:spacing w:before="0" w:beforeAutospacing="0" w:after="0" w:afterAutospacing="0" w:line="276" w:lineRule="auto"/>
        <w:jc w:val="both"/>
        <w:rPr>
          <w:sz w:val="28"/>
          <w:szCs w:val="28"/>
        </w:rPr>
      </w:pPr>
    </w:p>
    <w:p w:rsidR="00C3695C" w:rsidRPr="00197455" w:rsidRDefault="00C3695C" w:rsidP="00197455">
      <w:pPr>
        <w:rPr>
          <w:rFonts w:ascii="Times New Roman" w:eastAsia="Times New Roman" w:hAnsi="Times New Roman" w:cs="Times New Roman"/>
          <w:b/>
          <w:bCs/>
          <w:kern w:val="36"/>
          <w:sz w:val="28"/>
          <w:szCs w:val="28"/>
        </w:rPr>
      </w:pPr>
      <w:r w:rsidRPr="00197455">
        <w:rPr>
          <w:sz w:val="28"/>
          <w:szCs w:val="28"/>
        </w:rPr>
        <w:br w:type="page"/>
      </w:r>
    </w:p>
    <w:p w:rsidR="007B6572" w:rsidRPr="00197455" w:rsidRDefault="007B6572" w:rsidP="000E768A">
      <w:pPr>
        <w:pStyle w:val="Heading1"/>
        <w:spacing w:before="0" w:beforeAutospacing="0" w:after="0" w:afterAutospacing="0" w:line="276" w:lineRule="auto"/>
        <w:jc w:val="center"/>
        <w:rPr>
          <w:sz w:val="28"/>
          <w:szCs w:val="28"/>
        </w:rPr>
      </w:pPr>
      <w:r w:rsidRPr="00197455">
        <w:rPr>
          <w:sz w:val="28"/>
          <w:szCs w:val="28"/>
        </w:rPr>
        <w:lastRenderedPageBreak/>
        <w:t>ĐỀ TÀI SỐ 15</w:t>
      </w:r>
    </w:p>
    <w:p w:rsidR="007B6572" w:rsidRPr="00197455" w:rsidRDefault="007B6572"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1. LÝ THUYẾT CƠ SỞ</w:t>
      </w:r>
    </w:p>
    <w:p w:rsidR="007B6572" w:rsidRPr="00197455" w:rsidRDefault="00C3695C" w:rsidP="00197455">
      <w:pPr>
        <w:pStyle w:val="Heading1"/>
        <w:spacing w:before="0" w:beforeAutospacing="0" w:after="0" w:afterAutospacing="0" w:line="276" w:lineRule="auto"/>
        <w:jc w:val="both"/>
        <w:rPr>
          <w:b w:val="0"/>
          <w:bCs w:val="0"/>
          <w:iCs/>
          <w:sz w:val="28"/>
          <w:szCs w:val="28"/>
        </w:rPr>
      </w:pPr>
      <w:r w:rsidRPr="00197455">
        <w:rPr>
          <w:b w:val="0"/>
          <w:bCs w:val="0"/>
          <w:iCs/>
          <w:sz w:val="28"/>
          <w:szCs w:val="28"/>
        </w:rPr>
        <w:t xml:space="preserve">Trình bày lý thuyết về kim loại kiềm thổ. </w:t>
      </w:r>
    </w:p>
    <w:p w:rsidR="007B6572" w:rsidRPr="00197455" w:rsidRDefault="007B6572" w:rsidP="00197455">
      <w:pPr>
        <w:pStyle w:val="Heading1"/>
        <w:spacing w:before="0" w:beforeAutospacing="0" w:after="0" w:afterAutospacing="0" w:line="276" w:lineRule="auto"/>
        <w:jc w:val="both"/>
        <w:rPr>
          <w:b w:val="0"/>
          <w:bCs w:val="0"/>
          <w:iCs/>
          <w:sz w:val="28"/>
          <w:szCs w:val="28"/>
        </w:rPr>
      </w:pPr>
      <w:r w:rsidRPr="00197455">
        <w:rPr>
          <w:b w:val="0"/>
          <w:bCs w:val="0"/>
          <w:iCs/>
          <w:sz w:val="28"/>
          <w:szCs w:val="28"/>
        </w:rPr>
        <w:t>1. Vị trí của kim loại kiềm thổ trong bảng tuần hoàn, cấu hình electron nguyên tử</w:t>
      </w:r>
    </w:p>
    <w:p w:rsidR="007B6572" w:rsidRPr="00197455" w:rsidRDefault="007B6572" w:rsidP="00197455">
      <w:pPr>
        <w:pStyle w:val="Heading1"/>
        <w:spacing w:before="0" w:beforeAutospacing="0" w:after="0" w:afterAutospacing="0" w:line="276" w:lineRule="auto"/>
        <w:jc w:val="both"/>
        <w:rPr>
          <w:b w:val="0"/>
          <w:bCs w:val="0"/>
          <w:iCs/>
          <w:sz w:val="28"/>
          <w:szCs w:val="28"/>
        </w:rPr>
      </w:pPr>
      <w:r w:rsidRPr="00197455">
        <w:rPr>
          <w:b w:val="0"/>
          <w:bCs w:val="0"/>
          <w:iCs/>
          <w:sz w:val="28"/>
          <w:szCs w:val="28"/>
        </w:rPr>
        <w:t>2. Tính chất vật lí</w:t>
      </w:r>
    </w:p>
    <w:p w:rsidR="007B6572" w:rsidRPr="00197455" w:rsidRDefault="007B6572" w:rsidP="00197455">
      <w:pPr>
        <w:pStyle w:val="Heading1"/>
        <w:spacing w:before="0" w:beforeAutospacing="0" w:after="0" w:afterAutospacing="0" w:line="276" w:lineRule="auto"/>
        <w:jc w:val="both"/>
        <w:rPr>
          <w:b w:val="0"/>
          <w:bCs w:val="0"/>
          <w:iCs/>
          <w:sz w:val="28"/>
          <w:szCs w:val="28"/>
        </w:rPr>
      </w:pPr>
      <w:r w:rsidRPr="00197455">
        <w:rPr>
          <w:b w:val="0"/>
          <w:bCs w:val="0"/>
          <w:iCs/>
          <w:sz w:val="28"/>
          <w:szCs w:val="28"/>
        </w:rPr>
        <w:t>3. Tính chất hóa học</w:t>
      </w:r>
    </w:p>
    <w:p w:rsidR="007B6572" w:rsidRPr="00197455" w:rsidRDefault="007B6572" w:rsidP="00197455">
      <w:pPr>
        <w:pStyle w:val="Heading1"/>
        <w:spacing w:before="0" w:beforeAutospacing="0" w:after="0" w:afterAutospacing="0" w:line="276" w:lineRule="auto"/>
        <w:jc w:val="both"/>
        <w:rPr>
          <w:b w:val="0"/>
          <w:bCs w:val="0"/>
          <w:iCs/>
          <w:sz w:val="28"/>
          <w:szCs w:val="28"/>
        </w:rPr>
      </w:pPr>
      <w:r w:rsidRPr="00197455">
        <w:rPr>
          <w:b w:val="0"/>
          <w:bCs w:val="0"/>
          <w:iCs/>
          <w:sz w:val="28"/>
          <w:szCs w:val="28"/>
        </w:rPr>
        <w:t>4. Ứng dụng</w:t>
      </w:r>
    </w:p>
    <w:p w:rsidR="007B6572" w:rsidRPr="00197455" w:rsidRDefault="007B6572" w:rsidP="00197455">
      <w:pPr>
        <w:pStyle w:val="Heading1"/>
        <w:spacing w:before="0" w:beforeAutospacing="0" w:after="0" w:afterAutospacing="0" w:line="276" w:lineRule="auto"/>
        <w:jc w:val="both"/>
        <w:rPr>
          <w:b w:val="0"/>
          <w:bCs w:val="0"/>
          <w:iCs/>
          <w:sz w:val="28"/>
          <w:szCs w:val="28"/>
        </w:rPr>
      </w:pPr>
      <w:r w:rsidRPr="00197455">
        <w:rPr>
          <w:b w:val="0"/>
          <w:bCs w:val="0"/>
          <w:iCs/>
          <w:sz w:val="28"/>
          <w:szCs w:val="28"/>
        </w:rPr>
        <w:t>5. Điều chế</w:t>
      </w:r>
    </w:p>
    <w:p w:rsidR="007B6572" w:rsidRPr="00197455" w:rsidRDefault="007B6572"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2. ỨNG DỤNG LÝ THUYẾT CƠ SỞ VÀO THỰC TẾ</w:t>
      </w:r>
    </w:p>
    <w:p w:rsidR="00C3695C" w:rsidRPr="00197455" w:rsidRDefault="007B6572" w:rsidP="00197455">
      <w:pPr>
        <w:pStyle w:val="Heading1"/>
        <w:spacing w:before="0" w:beforeAutospacing="0" w:after="0" w:afterAutospacing="0" w:line="276" w:lineRule="auto"/>
        <w:jc w:val="both"/>
        <w:rPr>
          <w:b w:val="0"/>
          <w:bCs w:val="0"/>
          <w:sz w:val="28"/>
          <w:szCs w:val="28"/>
        </w:rPr>
      </w:pPr>
      <w:r w:rsidRPr="00197455">
        <w:rPr>
          <w:bCs w:val="0"/>
          <w:iCs/>
          <w:sz w:val="28"/>
          <w:szCs w:val="28"/>
          <w:lang w:val="de-DE"/>
        </w:rPr>
        <w:t>Nội dung nghiên cứu:</w:t>
      </w:r>
      <w:r w:rsidRPr="00197455">
        <w:rPr>
          <w:b w:val="0"/>
          <w:bCs w:val="0"/>
          <w:sz w:val="28"/>
          <w:szCs w:val="28"/>
        </w:rPr>
        <w:t xml:space="preserve"> </w:t>
      </w:r>
    </w:p>
    <w:p w:rsidR="007B6572" w:rsidRPr="00197455" w:rsidRDefault="007B6572" w:rsidP="00197455">
      <w:pPr>
        <w:pStyle w:val="Heading1"/>
        <w:spacing w:before="0" w:beforeAutospacing="0" w:after="0" w:afterAutospacing="0" w:line="276" w:lineRule="auto"/>
        <w:jc w:val="both"/>
        <w:rPr>
          <w:sz w:val="28"/>
          <w:szCs w:val="28"/>
        </w:rPr>
      </w:pPr>
      <w:r w:rsidRPr="00197455">
        <w:rPr>
          <w:b w:val="0"/>
          <w:bCs w:val="0"/>
          <w:iCs/>
          <w:sz w:val="28"/>
          <w:szCs w:val="28"/>
        </w:rPr>
        <w:t>Trình bày qui trình sản xuất vôi từ đá vôi. Đồng thời, em hãy chỉ ra yếu tố gây ô nhiễm môi trường từ hoạt động sản xuất vôi và đề xuất giải pháp.</w:t>
      </w:r>
      <w:r w:rsidRPr="00197455">
        <w:rPr>
          <w:bCs w:val="0"/>
          <w:iCs/>
          <w:sz w:val="28"/>
          <w:szCs w:val="28"/>
        </w:rPr>
        <w:t xml:space="preserve"> </w:t>
      </w:r>
    </w:p>
    <w:p w:rsidR="007B6572" w:rsidRPr="00197455" w:rsidRDefault="007B6572"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3. ỨNG DỤNG LÝ THUYẾT MÔN HỌC VÀO BÀI TẬP</w:t>
      </w:r>
    </w:p>
    <w:p w:rsidR="007B6572" w:rsidRPr="00197455" w:rsidRDefault="00F13E40" w:rsidP="00197455">
      <w:pPr>
        <w:pStyle w:val="Heading1"/>
        <w:spacing w:before="0" w:beforeAutospacing="0" w:after="0" w:afterAutospacing="0" w:line="276" w:lineRule="auto"/>
        <w:jc w:val="both"/>
        <w:rPr>
          <w:b w:val="0"/>
          <w:sz w:val="28"/>
          <w:szCs w:val="28"/>
          <w:lang w:val="pt-BR"/>
        </w:rPr>
      </w:pPr>
      <w:r w:rsidRPr="00F13E40">
        <w:rPr>
          <w:sz w:val="28"/>
          <w:szCs w:val="28"/>
          <w:lang w:val="pt-BR"/>
        </w:rPr>
        <w:t>1</w:t>
      </w:r>
      <w:r w:rsidR="007B6572" w:rsidRPr="00F13E40">
        <w:rPr>
          <w:sz w:val="28"/>
          <w:szCs w:val="28"/>
          <w:lang w:val="pt-BR"/>
        </w:rPr>
        <w:t>.</w:t>
      </w:r>
      <w:r w:rsidR="007B6572" w:rsidRPr="00197455">
        <w:rPr>
          <w:b w:val="0"/>
          <w:sz w:val="28"/>
          <w:szCs w:val="28"/>
          <w:lang w:val="pt-BR"/>
        </w:rPr>
        <w:t xml:space="preserve"> Viết phương trình hóa học và cho biết hiện tượng xảy ra khi:</w:t>
      </w:r>
      <w:r w:rsidR="007B6572" w:rsidRPr="00197455">
        <w:rPr>
          <w:sz w:val="28"/>
          <w:szCs w:val="28"/>
          <w:lang w:val="pt-BR"/>
        </w:rPr>
        <w:t xml:space="preserve"> </w:t>
      </w:r>
      <w:r w:rsidR="007B6572" w:rsidRPr="00197455">
        <w:rPr>
          <w:b w:val="0"/>
          <w:sz w:val="28"/>
          <w:szCs w:val="28"/>
          <w:lang w:val="pt-BR"/>
        </w:rPr>
        <w:t>Cho từ từ dung dịch KOH đến dư vào dung dịch AlCl</w:t>
      </w:r>
      <w:r w:rsidR="007B6572" w:rsidRPr="00197455">
        <w:rPr>
          <w:b w:val="0"/>
          <w:sz w:val="28"/>
          <w:szCs w:val="28"/>
          <w:vertAlign w:val="subscript"/>
          <w:lang w:val="pt-BR"/>
        </w:rPr>
        <w:t>3</w:t>
      </w:r>
      <w:r w:rsidR="007B6572" w:rsidRPr="00197455">
        <w:rPr>
          <w:b w:val="0"/>
          <w:sz w:val="28"/>
          <w:szCs w:val="28"/>
          <w:lang w:val="pt-BR"/>
        </w:rPr>
        <w:t>.</w:t>
      </w:r>
    </w:p>
    <w:p w:rsidR="007B6572" w:rsidRPr="00197455" w:rsidRDefault="00F13E40" w:rsidP="00197455">
      <w:pPr>
        <w:spacing w:after="0"/>
        <w:jc w:val="both"/>
        <w:rPr>
          <w:rFonts w:ascii="Times New Roman" w:hAnsi="Times New Roman" w:cs="Times New Roman"/>
          <w:sz w:val="28"/>
          <w:szCs w:val="28"/>
        </w:rPr>
      </w:pPr>
      <w:r>
        <w:rPr>
          <w:rFonts w:ascii="Times New Roman" w:hAnsi="Times New Roman" w:cs="Times New Roman"/>
          <w:b/>
          <w:sz w:val="28"/>
          <w:szCs w:val="28"/>
        </w:rPr>
        <w:t>2</w:t>
      </w:r>
      <w:r w:rsidR="007B6572" w:rsidRPr="00F13E40">
        <w:rPr>
          <w:rFonts w:ascii="Times New Roman" w:hAnsi="Times New Roman" w:cs="Times New Roman"/>
          <w:b/>
          <w:sz w:val="28"/>
          <w:szCs w:val="28"/>
          <w:lang w:val="vi-VN"/>
        </w:rPr>
        <w:t>.</w:t>
      </w:r>
      <w:r w:rsidR="007B6572" w:rsidRPr="00197455">
        <w:rPr>
          <w:rFonts w:ascii="Times New Roman" w:hAnsi="Times New Roman" w:cs="Times New Roman"/>
          <w:sz w:val="28"/>
          <w:szCs w:val="28"/>
        </w:rPr>
        <w:t xml:space="preserve"> </w:t>
      </w:r>
      <w:r w:rsidR="007B6572" w:rsidRPr="00197455">
        <w:rPr>
          <w:rFonts w:ascii="Times New Roman" w:hAnsi="Times New Roman" w:cs="Times New Roman"/>
          <w:bCs/>
          <w:iCs/>
          <w:sz w:val="28"/>
          <w:szCs w:val="28"/>
        </w:rPr>
        <w:t xml:space="preserve">Cho </w:t>
      </w:r>
      <w:r w:rsidR="007B6572" w:rsidRPr="00197455">
        <w:rPr>
          <w:rFonts w:ascii="Times New Roman" w:hAnsi="Times New Roman" w:cs="Times New Roman"/>
          <w:sz w:val="28"/>
          <w:szCs w:val="28"/>
        </w:rPr>
        <w:t xml:space="preserve">5,4 </w:t>
      </w:r>
      <w:r w:rsidR="007B6572" w:rsidRPr="00197455">
        <w:rPr>
          <w:rFonts w:ascii="Times New Roman" w:hAnsi="Times New Roman" w:cs="Times New Roman"/>
          <w:bCs/>
          <w:iCs/>
          <w:sz w:val="28"/>
          <w:szCs w:val="28"/>
        </w:rPr>
        <w:t xml:space="preserve">gam một kim loại A </w:t>
      </w:r>
      <w:r w:rsidR="007B6572" w:rsidRPr="00197455">
        <w:rPr>
          <w:rFonts w:ascii="Times New Roman" w:hAnsi="Times New Roman" w:cs="Times New Roman"/>
          <w:sz w:val="28"/>
          <w:szCs w:val="28"/>
        </w:rPr>
        <w:t xml:space="preserve">nhóm IIIA </w:t>
      </w:r>
      <w:r w:rsidR="007B6572" w:rsidRPr="00197455">
        <w:rPr>
          <w:rFonts w:ascii="Times New Roman" w:hAnsi="Times New Roman" w:cs="Times New Roman"/>
          <w:bCs/>
          <w:iCs/>
          <w:sz w:val="28"/>
          <w:szCs w:val="28"/>
        </w:rPr>
        <w:t xml:space="preserve">tác dụng hết với dung dịch </w:t>
      </w:r>
      <w:r w:rsidR="007B6572" w:rsidRPr="00197455">
        <w:rPr>
          <w:rFonts w:ascii="Times New Roman" w:hAnsi="Times New Roman" w:cs="Times New Roman"/>
          <w:sz w:val="28"/>
          <w:szCs w:val="28"/>
        </w:rPr>
        <w:t>HCl</w:t>
      </w:r>
      <w:r w:rsidR="007B6572" w:rsidRPr="00197455">
        <w:rPr>
          <w:rFonts w:ascii="Times New Roman" w:hAnsi="Times New Roman" w:cs="Times New Roman"/>
          <w:bCs/>
          <w:iCs/>
          <w:sz w:val="28"/>
          <w:szCs w:val="28"/>
        </w:rPr>
        <w:t xml:space="preserve"> thu được 6,72 lít khí (đktc). </w:t>
      </w:r>
      <w:r w:rsidR="007B6572" w:rsidRPr="00197455">
        <w:rPr>
          <w:rFonts w:ascii="Times New Roman" w:hAnsi="Times New Roman" w:cs="Times New Roman"/>
          <w:sz w:val="28"/>
          <w:szCs w:val="28"/>
        </w:rPr>
        <w:t>Xác định tên kim loại A.</w:t>
      </w:r>
    </w:p>
    <w:p w:rsidR="007B6572" w:rsidRPr="00197455" w:rsidRDefault="00F13E40" w:rsidP="00197455">
      <w:pPr>
        <w:pStyle w:val="Heading1"/>
        <w:spacing w:before="0" w:beforeAutospacing="0" w:after="0" w:afterAutospacing="0" w:line="276" w:lineRule="auto"/>
        <w:jc w:val="both"/>
        <w:rPr>
          <w:b w:val="0"/>
          <w:sz w:val="28"/>
          <w:szCs w:val="28"/>
          <w:shd w:val="clear" w:color="auto" w:fill="FFFFFF"/>
        </w:rPr>
      </w:pPr>
      <w:r>
        <w:rPr>
          <w:bCs w:val="0"/>
          <w:iCs/>
          <w:sz w:val="28"/>
          <w:szCs w:val="28"/>
        </w:rPr>
        <w:t>3</w:t>
      </w:r>
      <w:r w:rsidR="007B6572" w:rsidRPr="00197455">
        <w:rPr>
          <w:bCs w:val="0"/>
          <w:iCs/>
          <w:sz w:val="28"/>
          <w:szCs w:val="28"/>
        </w:rPr>
        <w:t xml:space="preserve">. </w:t>
      </w:r>
      <w:r w:rsidR="007B6572" w:rsidRPr="00197455">
        <w:rPr>
          <w:b w:val="0"/>
          <w:bCs w:val="0"/>
          <w:iCs/>
          <w:sz w:val="28"/>
          <w:szCs w:val="28"/>
        </w:rPr>
        <w:t>Cho 3,68 gam hỗn hợp sắt và magie phản ứng hoàn toàn với dung dịch HNO</w:t>
      </w:r>
      <w:r w:rsidR="007B6572" w:rsidRPr="00197455">
        <w:rPr>
          <w:b w:val="0"/>
          <w:bCs w:val="0"/>
          <w:iCs/>
          <w:sz w:val="28"/>
          <w:szCs w:val="28"/>
          <w:vertAlign w:val="subscript"/>
        </w:rPr>
        <w:t>3</w:t>
      </w:r>
      <w:r w:rsidR="007B6572" w:rsidRPr="00197455">
        <w:rPr>
          <w:b w:val="0"/>
          <w:bCs w:val="0"/>
          <w:iCs/>
          <w:sz w:val="28"/>
          <w:szCs w:val="28"/>
        </w:rPr>
        <w:t xml:space="preserve"> đặc, nóng thu được 5,376 lít khí NO</w:t>
      </w:r>
      <w:r w:rsidR="007B6572" w:rsidRPr="00197455">
        <w:rPr>
          <w:b w:val="0"/>
          <w:bCs w:val="0"/>
          <w:iCs/>
          <w:sz w:val="28"/>
          <w:szCs w:val="28"/>
          <w:vertAlign w:val="subscript"/>
        </w:rPr>
        <w:t>2</w:t>
      </w:r>
      <w:r w:rsidR="007B6572" w:rsidRPr="00197455">
        <w:rPr>
          <w:b w:val="0"/>
          <w:bCs w:val="0"/>
          <w:iCs/>
          <w:sz w:val="28"/>
          <w:szCs w:val="28"/>
        </w:rPr>
        <w:t xml:space="preserve"> duy nhất (đktc). Xác định thành phần phần trăm khối lượng mỗi kim loại trong hỗn hợp </w:t>
      </w:r>
      <w:r w:rsidR="007B6572" w:rsidRPr="00197455">
        <w:rPr>
          <w:b w:val="0"/>
          <w:sz w:val="28"/>
          <w:szCs w:val="28"/>
          <w:shd w:val="clear" w:color="auto" w:fill="FFFFFF"/>
        </w:rPr>
        <w:t>và tính khối lượng axit đã phản ứng.</w:t>
      </w:r>
    </w:p>
    <w:p w:rsidR="00D837F9" w:rsidRPr="00197455" w:rsidRDefault="00D837F9" w:rsidP="00197455">
      <w:pPr>
        <w:pStyle w:val="Heading1"/>
        <w:spacing w:before="0" w:beforeAutospacing="0" w:after="0" w:afterAutospacing="0" w:line="276" w:lineRule="auto"/>
        <w:jc w:val="both"/>
        <w:rPr>
          <w:sz w:val="28"/>
          <w:szCs w:val="28"/>
        </w:rPr>
      </w:pPr>
    </w:p>
    <w:p w:rsidR="00C3695C" w:rsidRPr="00197455" w:rsidRDefault="00C3695C" w:rsidP="00197455">
      <w:pPr>
        <w:rPr>
          <w:rFonts w:ascii="Times New Roman" w:eastAsia="Times New Roman" w:hAnsi="Times New Roman" w:cs="Times New Roman"/>
          <w:b/>
          <w:bCs/>
          <w:kern w:val="36"/>
          <w:sz w:val="28"/>
          <w:szCs w:val="28"/>
        </w:rPr>
      </w:pPr>
      <w:r w:rsidRPr="00197455">
        <w:rPr>
          <w:sz w:val="28"/>
          <w:szCs w:val="28"/>
        </w:rPr>
        <w:br w:type="page"/>
      </w:r>
    </w:p>
    <w:p w:rsidR="009511AD" w:rsidRPr="000E768A" w:rsidRDefault="009511AD" w:rsidP="000E768A">
      <w:pPr>
        <w:pStyle w:val="Heading1"/>
        <w:spacing w:before="0" w:beforeAutospacing="0" w:after="0" w:afterAutospacing="0" w:line="276" w:lineRule="auto"/>
        <w:jc w:val="center"/>
        <w:rPr>
          <w:sz w:val="28"/>
          <w:szCs w:val="28"/>
        </w:rPr>
      </w:pPr>
      <w:r w:rsidRPr="000E768A">
        <w:rPr>
          <w:sz w:val="28"/>
          <w:szCs w:val="28"/>
        </w:rPr>
        <w:lastRenderedPageBreak/>
        <w:t>ĐỀ TÀI SỐ 16</w:t>
      </w:r>
    </w:p>
    <w:p w:rsidR="00B201A8" w:rsidRPr="00197455" w:rsidRDefault="00B201A8" w:rsidP="00197455">
      <w:pPr>
        <w:pStyle w:val="Heading1"/>
        <w:spacing w:before="0" w:beforeAutospacing="0" w:after="0" w:afterAutospacing="0" w:line="276" w:lineRule="auto"/>
        <w:jc w:val="both"/>
        <w:rPr>
          <w:b w:val="0"/>
          <w:sz w:val="28"/>
          <w:szCs w:val="28"/>
        </w:rPr>
      </w:pPr>
    </w:p>
    <w:p w:rsidR="009511AD" w:rsidRPr="00197455" w:rsidRDefault="009511AD"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1. LÝ THUYẾT CƠ SỞ</w:t>
      </w:r>
    </w:p>
    <w:p w:rsidR="009511AD" w:rsidRPr="00197455" w:rsidRDefault="00C3695C" w:rsidP="00197455">
      <w:pPr>
        <w:spacing w:after="0"/>
        <w:jc w:val="both"/>
        <w:rPr>
          <w:rFonts w:ascii="Times New Roman" w:hAnsi="Times New Roman" w:cs="Times New Roman"/>
          <w:sz w:val="28"/>
          <w:szCs w:val="28"/>
        </w:rPr>
      </w:pPr>
      <w:r w:rsidRPr="00197455">
        <w:rPr>
          <w:rFonts w:ascii="Times New Roman" w:hAnsi="Times New Roman" w:cs="Times New Roman"/>
          <w:bCs/>
          <w:iCs/>
          <w:sz w:val="28"/>
          <w:szCs w:val="28"/>
        </w:rPr>
        <w:t xml:space="preserve">Trình bày lý thuyết về </w:t>
      </w:r>
      <w:r w:rsidRPr="00197455">
        <w:rPr>
          <w:rFonts w:ascii="Times New Roman" w:hAnsi="Times New Roman" w:cs="Times New Roman"/>
          <w:sz w:val="28"/>
          <w:szCs w:val="28"/>
        </w:rPr>
        <w:t>ăn mòn kim loại</w:t>
      </w:r>
    </w:p>
    <w:p w:rsidR="009511AD" w:rsidRPr="00197455" w:rsidRDefault="009511AD" w:rsidP="00197455">
      <w:pPr>
        <w:pStyle w:val="Heading2"/>
        <w:spacing w:before="0" w:beforeAutospacing="0" w:after="0" w:afterAutospacing="0" w:line="276" w:lineRule="auto"/>
        <w:jc w:val="both"/>
        <w:rPr>
          <w:b w:val="0"/>
          <w:sz w:val="28"/>
          <w:szCs w:val="28"/>
        </w:rPr>
      </w:pPr>
      <w:r w:rsidRPr="00197455">
        <w:rPr>
          <w:rStyle w:val="Strong"/>
          <w:sz w:val="28"/>
          <w:szCs w:val="28"/>
        </w:rPr>
        <w:t>1. Khái niệm ăn mòn kim loại?</w:t>
      </w:r>
      <w:r w:rsidRPr="00197455">
        <w:rPr>
          <w:b w:val="0"/>
          <w:sz w:val="28"/>
          <w:szCs w:val="28"/>
        </w:rPr>
        <w:t xml:space="preserve"> </w:t>
      </w:r>
    </w:p>
    <w:p w:rsidR="009511AD" w:rsidRPr="00197455" w:rsidRDefault="009511AD" w:rsidP="00197455">
      <w:pPr>
        <w:pStyle w:val="NormalWeb"/>
        <w:spacing w:before="0" w:beforeAutospacing="0" w:after="0" w:afterAutospacing="0" w:line="276" w:lineRule="auto"/>
        <w:jc w:val="both"/>
        <w:outlineLvl w:val="1"/>
        <w:rPr>
          <w:rStyle w:val="Strong"/>
          <w:b w:val="0"/>
          <w:sz w:val="28"/>
          <w:szCs w:val="28"/>
        </w:rPr>
      </w:pPr>
      <w:r w:rsidRPr="00197455">
        <w:rPr>
          <w:rStyle w:val="Strong"/>
          <w:b w:val="0"/>
          <w:sz w:val="28"/>
          <w:szCs w:val="28"/>
        </w:rPr>
        <w:t xml:space="preserve">2. </w:t>
      </w:r>
      <w:r w:rsidRPr="00197455">
        <w:rPr>
          <w:sz w:val="28"/>
          <w:szCs w:val="28"/>
        </w:rPr>
        <w:t>Ăn mòn hóa học là gì?</w:t>
      </w:r>
    </w:p>
    <w:p w:rsidR="009511AD" w:rsidRPr="00197455" w:rsidRDefault="009511AD" w:rsidP="00197455">
      <w:pPr>
        <w:pStyle w:val="NormalWeb"/>
        <w:spacing w:before="0" w:beforeAutospacing="0" w:after="0" w:afterAutospacing="0" w:line="276" w:lineRule="auto"/>
        <w:jc w:val="both"/>
        <w:outlineLvl w:val="1"/>
        <w:rPr>
          <w:rStyle w:val="Strong"/>
          <w:b w:val="0"/>
          <w:sz w:val="28"/>
          <w:szCs w:val="28"/>
        </w:rPr>
      </w:pPr>
      <w:r w:rsidRPr="00197455">
        <w:rPr>
          <w:rStyle w:val="Strong"/>
          <w:b w:val="0"/>
          <w:sz w:val="28"/>
          <w:szCs w:val="28"/>
        </w:rPr>
        <w:t xml:space="preserve">3. </w:t>
      </w:r>
      <w:r w:rsidRPr="00197455">
        <w:rPr>
          <w:sz w:val="28"/>
          <w:szCs w:val="28"/>
        </w:rPr>
        <w:t>Ăn mòn điện hóa học là gì?</w:t>
      </w:r>
    </w:p>
    <w:p w:rsidR="009511AD" w:rsidRPr="00197455" w:rsidRDefault="009511AD" w:rsidP="00197455">
      <w:pPr>
        <w:pStyle w:val="NormalWeb"/>
        <w:spacing w:before="0" w:beforeAutospacing="0" w:after="0" w:afterAutospacing="0" w:line="276" w:lineRule="auto"/>
        <w:jc w:val="both"/>
        <w:outlineLvl w:val="1"/>
        <w:rPr>
          <w:bCs/>
          <w:iCs/>
          <w:sz w:val="28"/>
          <w:szCs w:val="28"/>
        </w:rPr>
      </w:pPr>
      <w:r w:rsidRPr="00197455">
        <w:rPr>
          <w:bCs/>
          <w:iCs/>
          <w:sz w:val="28"/>
          <w:szCs w:val="28"/>
        </w:rPr>
        <w:t>4. Cách chống ăn mòn kim loại</w:t>
      </w:r>
    </w:p>
    <w:p w:rsidR="009511AD" w:rsidRPr="00197455" w:rsidRDefault="009511AD"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2. ỨNG DỤNG LÝ THUYẾT CƠ SỞ VÀO THỰC TẾ</w:t>
      </w:r>
    </w:p>
    <w:p w:rsidR="00F13E40" w:rsidRPr="00F13E40" w:rsidRDefault="009511AD" w:rsidP="00197455">
      <w:pPr>
        <w:pStyle w:val="NormalWeb"/>
        <w:spacing w:before="0" w:beforeAutospacing="0" w:after="0" w:afterAutospacing="0" w:line="276" w:lineRule="auto"/>
        <w:jc w:val="both"/>
        <w:outlineLvl w:val="1"/>
        <w:rPr>
          <w:b/>
          <w:bCs/>
          <w:iCs/>
          <w:sz w:val="28"/>
          <w:szCs w:val="28"/>
          <w:lang w:val="de-DE"/>
        </w:rPr>
      </w:pPr>
      <w:r w:rsidRPr="00F13E40">
        <w:rPr>
          <w:b/>
          <w:bCs/>
          <w:iCs/>
          <w:sz w:val="28"/>
          <w:szCs w:val="28"/>
          <w:lang w:val="de-DE"/>
        </w:rPr>
        <w:t>Nội dung nghiên cứu:</w:t>
      </w:r>
      <w:r w:rsidR="00C3695C" w:rsidRPr="00F13E40">
        <w:rPr>
          <w:b/>
          <w:bCs/>
          <w:iCs/>
          <w:sz w:val="28"/>
          <w:szCs w:val="28"/>
          <w:lang w:val="de-DE"/>
        </w:rPr>
        <w:t xml:space="preserve"> </w:t>
      </w:r>
    </w:p>
    <w:p w:rsidR="009511AD" w:rsidRPr="00197455" w:rsidRDefault="00B201A8" w:rsidP="00197455">
      <w:pPr>
        <w:pStyle w:val="NormalWeb"/>
        <w:spacing w:before="0" w:beforeAutospacing="0" w:after="0" w:afterAutospacing="0" w:line="276" w:lineRule="auto"/>
        <w:jc w:val="both"/>
        <w:outlineLvl w:val="1"/>
        <w:rPr>
          <w:bCs/>
          <w:iCs/>
          <w:sz w:val="28"/>
          <w:szCs w:val="28"/>
        </w:rPr>
      </w:pPr>
      <w:r w:rsidRPr="00197455">
        <w:rPr>
          <w:bCs/>
          <w:iCs/>
          <w:sz w:val="28"/>
          <w:szCs w:val="28"/>
          <w:lang w:val="de-DE"/>
        </w:rPr>
        <w:t>N</w:t>
      </w:r>
      <w:r w:rsidR="00E542A0" w:rsidRPr="00197455">
        <w:rPr>
          <w:bCs/>
          <w:iCs/>
          <w:sz w:val="28"/>
          <w:szCs w:val="28"/>
          <w:lang w:val="de-DE"/>
        </w:rPr>
        <w:t xml:space="preserve">êu </w:t>
      </w:r>
      <w:r w:rsidRPr="00197455">
        <w:rPr>
          <w:bCs/>
          <w:iCs/>
          <w:sz w:val="28"/>
          <w:szCs w:val="28"/>
          <w:lang w:val="de-DE"/>
        </w:rPr>
        <w:t xml:space="preserve">ít nhất 3 ứng dụng </w:t>
      </w:r>
      <w:r w:rsidRPr="00197455">
        <w:rPr>
          <w:bCs/>
          <w:iCs/>
          <w:sz w:val="28"/>
          <w:szCs w:val="28"/>
        </w:rPr>
        <w:t>chống ăn mòn kim loại bằng phưng pháp điện hóa. Giải thích</w:t>
      </w:r>
    </w:p>
    <w:p w:rsidR="009511AD" w:rsidRPr="00197455" w:rsidRDefault="009511AD"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3. ỨNG DỤNG LÝ THUYẾT MÔN HỌC VÀO BÀI TẬP</w:t>
      </w:r>
    </w:p>
    <w:p w:rsidR="009511AD" w:rsidRPr="00197455" w:rsidRDefault="00F13E40" w:rsidP="00F13E40">
      <w:pPr>
        <w:spacing w:after="0"/>
        <w:jc w:val="both"/>
        <w:rPr>
          <w:rFonts w:ascii="Times New Roman" w:hAnsi="Times New Roman" w:cs="Times New Roman"/>
          <w:sz w:val="28"/>
          <w:szCs w:val="28"/>
        </w:rPr>
      </w:pPr>
      <w:r>
        <w:rPr>
          <w:rFonts w:ascii="Times New Roman" w:hAnsi="Times New Roman" w:cs="Times New Roman"/>
          <w:b/>
          <w:bCs/>
          <w:sz w:val="28"/>
          <w:szCs w:val="28"/>
        </w:rPr>
        <w:t>1</w:t>
      </w:r>
      <w:r w:rsidR="009511AD" w:rsidRPr="00197455">
        <w:rPr>
          <w:rFonts w:ascii="Times New Roman" w:hAnsi="Times New Roman" w:cs="Times New Roman"/>
          <w:b/>
          <w:bCs/>
          <w:sz w:val="28"/>
          <w:szCs w:val="28"/>
        </w:rPr>
        <w:t xml:space="preserve">. </w:t>
      </w:r>
      <w:r w:rsidR="009511AD" w:rsidRPr="00197455">
        <w:rPr>
          <w:rFonts w:ascii="Times New Roman" w:hAnsi="Times New Roman" w:cs="Times New Roman"/>
          <w:sz w:val="28"/>
          <w:szCs w:val="28"/>
        </w:rPr>
        <w:t>Viết phương trình hóa học và nêu hiện tượng</w:t>
      </w:r>
      <w:r>
        <w:rPr>
          <w:rFonts w:ascii="Times New Roman" w:hAnsi="Times New Roman" w:cs="Times New Roman"/>
          <w:sz w:val="28"/>
          <w:szCs w:val="28"/>
        </w:rPr>
        <w:t xml:space="preserve"> khi t</w:t>
      </w:r>
      <w:r w:rsidR="009511AD" w:rsidRPr="00197455">
        <w:rPr>
          <w:rFonts w:ascii="Times New Roman" w:hAnsi="Times New Roman" w:cs="Times New Roman"/>
          <w:sz w:val="28"/>
          <w:szCs w:val="28"/>
        </w:rPr>
        <w:t>hả một mẫu nhôm nhỏ vào ống nghiệm chứa dung dịch NaOH.</w:t>
      </w:r>
    </w:p>
    <w:p w:rsidR="009511AD" w:rsidRPr="00197455" w:rsidRDefault="00F13E40" w:rsidP="00197455">
      <w:pPr>
        <w:spacing w:after="0"/>
        <w:jc w:val="both"/>
        <w:rPr>
          <w:rFonts w:ascii="Times New Roman" w:hAnsi="Times New Roman" w:cs="Times New Roman"/>
          <w:sz w:val="28"/>
          <w:szCs w:val="28"/>
        </w:rPr>
      </w:pPr>
      <w:r>
        <w:rPr>
          <w:rFonts w:ascii="Times New Roman" w:hAnsi="Times New Roman" w:cs="Times New Roman"/>
          <w:b/>
          <w:bCs/>
          <w:sz w:val="28"/>
          <w:szCs w:val="28"/>
        </w:rPr>
        <w:t>2</w:t>
      </w:r>
      <w:r w:rsidR="009511AD" w:rsidRPr="00197455">
        <w:rPr>
          <w:rFonts w:ascii="Times New Roman" w:hAnsi="Times New Roman" w:cs="Times New Roman"/>
          <w:b/>
          <w:bCs/>
          <w:sz w:val="28"/>
          <w:szCs w:val="28"/>
        </w:rPr>
        <w:t xml:space="preserve">. </w:t>
      </w:r>
      <w:r w:rsidR="009511AD" w:rsidRPr="00197455">
        <w:rPr>
          <w:rFonts w:ascii="Times New Roman" w:hAnsi="Times New Roman" w:cs="Times New Roman"/>
          <w:sz w:val="28"/>
          <w:szCs w:val="28"/>
        </w:rPr>
        <w:t>Cho 6,9g kim loại kiềm X vào nước thu được 3,36 lít khí H</w:t>
      </w:r>
      <w:r w:rsidR="009511AD" w:rsidRPr="00197455">
        <w:rPr>
          <w:rFonts w:ascii="Times New Roman" w:hAnsi="Times New Roman" w:cs="Times New Roman"/>
          <w:sz w:val="28"/>
          <w:szCs w:val="28"/>
          <w:vertAlign w:val="subscript"/>
        </w:rPr>
        <w:t>2</w:t>
      </w:r>
      <w:r w:rsidR="009511AD" w:rsidRPr="00197455">
        <w:rPr>
          <w:rFonts w:ascii="Times New Roman" w:hAnsi="Times New Roman" w:cs="Times New Roman"/>
          <w:sz w:val="28"/>
          <w:szCs w:val="28"/>
        </w:rPr>
        <w:t xml:space="preserve"> (đkc). Xác định kim loại kiềm X đã sử dụng. </w:t>
      </w:r>
    </w:p>
    <w:p w:rsidR="009511AD" w:rsidRPr="00197455" w:rsidRDefault="00F13E40" w:rsidP="00197455">
      <w:pPr>
        <w:spacing w:after="0"/>
        <w:jc w:val="both"/>
        <w:rPr>
          <w:rFonts w:ascii="Times New Roman" w:hAnsi="Times New Roman" w:cs="Times New Roman"/>
          <w:sz w:val="28"/>
          <w:szCs w:val="28"/>
        </w:rPr>
      </w:pPr>
      <w:r>
        <w:rPr>
          <w:rFonts w:ascii="Times New Roman" w:hAnsi="Times New Roman" w:cs="Times New Roman"/>
          <w:b/>
          <w:bCs/>
          <w:sz w:val="28"/>
          <w:szCs w:val="28"/>
        </w:rPr>
        <w:t>3</w:t>
      </w:r>
      <w:r w:rsidR="009511AD" w:rsidRPr="00197455">
        <w:rPr>
          <w:rFonts w:ascii="Times New Roman" w:hAnsi="Times New Roman" w:cs="Times New Roman"/>
          <w:b/>
          <w:bCs/>
          <w:sz w:val="28"/>
          <w:szCs w:val="28"/>
        </w:rPr>
        <w:t xml:space="preserve">. </w:t>
      </w:r>
      <w:r w:rsidR="009511AD" w:rsidRPr="00197455">
        <w:rPr>
          <w:rFonts w:ascii="Times New Roman" w:hAnsi="Times New Roman" w:cs="Times New Roman"/>
          <w:sz w:val="28"/>
          <w:szCs w:val="28"/>
        </w:rPr>
        <w:t>Hòa tan hoàn toàn 3,04g hỗn hợp kim loại Cu và Fe vào dung dịch HNO</w:t>
      </w:r>
      <w:r w:rsidR="009511AD" w:rsidRPr="00197455">
        <w:rPr>
          <w:rFonts w:ascii="Times New Roman" w:hAnsi="Times New Roman" w:cs="Times New Roman"/>
          <w:sz w:val="28"/>
          <w:szCs w:val="28"/>
          <w:vertAlign w:val="subscript"/>
        </w:rPr>
        <w:t>3</w:t>
      </w:r>
      <w:r w:rsidR="009511AD" w:rsidRPr="00197455">
        <w:rPr>
          <w:rFonts w:ascii="Times New Roman" w:hAnsi="Times New Roman" w:cs="Times New Roman"/>
          <w:sz w:val="28"/>
          <w:szCs w:val="28"/>
        </w:rPr>
        <w:t xml:space="preserve"> đặc, thu được 2,688 lít khí NO</w:t>
      </w:r>
      <w:r w:rsidR="009511AD" w:rsidRPr="00197455">
        <w:rPr>
          <w:rFonts w:ascii="Times New Roman" w:hAnsi="Times New Roman" w:cs="Times New Roman"/>
          <w:sz w:val="28"/>
          <w:szCs w:val="28"/>
          <w:vertAlign w:val="subscript"/>
        </w:rPr>
        <w:t>2</w:t>
      </w:r>
      <w:r w:rsidR="009511AD" w:rsidRPr="00197455">
        <w:rPr>
          <w:rFonts w:ascii="Times New Roman" w:hAnsi="Times New Roman" w:cs="Times New Roman"/>
          <w:sz w:val="28"/>
          <w:szCs w:val="28"/>
        </w:rPr>
        <w:t xml:space="preserve"> (là sản phẩm khử duy nhất ở đkc). Xác định thành phần phần trăm mỗi kim loại trong hỗn hợp kim loại ban đầu.</w:t>
      </w:r>
    </w:p>
    <w:p w:rsidR="00D837F9" w:rsidRPr="00197455" w:rsidRDefault="00D837F9" w:rsidP="00197455">
      <w:pPr>
        <w:pStyle w:val="Heading1"/>
        <w:spacing w:before="0" w:beforeAutospacing="0" w:after="0" w:afterAutospacing="0" w:line="276" w:lineRule="auto"/>
        <w:jc w:val="both"/>
        <w:rPr>
          <w:sz w:val="28"/>
          <w:szCs w:val="28"/>
        </w:rPr>
      </w:pPr>
    </w:p>
    <w:p w:rsidR="00B201A8" w:rsidRPr="00197455" w:rsidRDefault="00B201A8" w:rsidP="00197455">
      <w:pPr>
        <w:rPr>
          <w:rFonts w:ascii="Times New Roman" w:eastAsia="Times New Roman" w:hAnsi="Times New Roman" w:cs="Times New Roman"/>
          <w:b/>
          <w:bCs/>
          <w:kern w:val="36"/>
          <w:sz w:val="28"/>
          <w:szCs w:val="28"/>
        </w:rPr>
      </w:pPr>
      <w:r w:rsidRPr="00197455">
        <w:rPr>
          <w:sz w:val="28"/>
          <w:szCs w:val="28"/>
        </w:rPr>
        <w:br w:type="page"/>
      </w:r>
    </w:p>
    <w:p w:rsidR="009511AD" w:rsidRPr="00197455" w:rsidRDefault="009511AD" w:rsidP="000E768A">
      <w:pPr>
        <w:pStyle w:val="Heading1"/>
        <w:spacing w:before="0" w:beforeAutospacing="0" w:after="0" w:afterAutospacing="0" w:line="276" w:lineRule="auto"/>
        <w:jc w:val="center"/>
        <w:rPr>
          <w:sz w:val="28"/>
          <w:szCs w:val="28"/>
        </w:rPr>
      </w:pPr>
      <w:r w:rsidRPr="00197455">
        <w:rPr>
          <w:sz w:val="28"/>
          <w:szCs w:val="28"/>
        </w:rPr>
        <w:lastRenderedPageBreak/>
        <w:t>ĐỀ TÀI SỐ 1</w:t>
      </w:r>
      <w:r w:rsidR="00EC75C2" w:rsidRPr="00197455">
        <w:rPr>
          <w:sz w:val="28"/>
          <w:szCs w:val="28"/>
        </w:rPr>
        <w:t>7</w:t>
      </w:r>
    </w:p>
    <w:p w:rsidR="009511AD" w:rsidRPr="00197455" w:rsidRDefault="009511AD"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1. LÝ THUYẾT CƠ SỞ</w:t>
      </w:r>
    </w:p>
    <w:p w:rsidR="00EC75C2" w:rsidRPr="00197455" w:rsidRDefault="00B201A8" w:rsidP="00197455">
      <w:pPr>
        <w:spacing w:after="0"/>
        <w:jc w:val="both"/>
        <w:rPr>
          <w:rFonts w:ascii="Times New Roman" w:hAnsi="Times New Roman" w:cs="Times New Roman"/>
          <w:bCs/>
          <w:sz w:val="28"/>
          <w:szCs w:val="28"/>
        </w:rPr>
      </w:pPr>
      <w:r w:rsidRPr="00197455">
        <w:rPr>
          <w:rFonts w:ascii="Times New Roman" w:hAnsi="Times New Roman" w:cs="Times New Roman"/>
          <w:bCs/>
          <w:iCs/>
          <w:sz w:val="28"/>
          <w:szCs w:val="28"/>
        </w:rPr>
        <w:t>Trình bày lý thuyết về</w:t>
      </w:r>
      <w:r w:rsidRPr="00197455">
        <w:rPr>
          <w:rFonts w:ascii="Times New Roman" w:hAnsi="Times New Roman" w:cs="Times New Roman"/>
          <w:bCs/>
          <w:sz w:val="28"/>
          <w:szCs w:val="28"/>
        </w:rPr>
        <w:t xml:space="preserve"> </w:t>
      </w:r>
      <w:r w:rsidRPr="00197455">
        <w:rPr>
          <w:rFonts w:ascii="Times New Roman" w:hAnsi="Times New Roman" w:cs="Times New Roman"/>
          <w:sz w:val="28"/>
          <w:szCs w:val="28"/>
        </w:rPr>
        <w:t>nhôm và hợp chất của nhôm</w:t>
      </w:r>
    </w:p>
    <w:p w:rsidR="00EC75C2" w:rsidRPr="00197455" w:rsidRDefault="00EC75C2" w:rsidP="00197455">
      <w:pPr>
        <w:pStyle w:val="Heading1"/>
        <w:spacing w:before="0" w:beforeAutospacing="0" w:after="0" w:afterAutospacing="0" w:line="276" w:lineRule="auto"/>
        <w:rPr>
          <w:b w:val="0"/>
          <w:iCs/>
          <w:sz w:val="28"/>
          <w:szCs w:val="28"/>
        </w:rPr>
      </w:pPr>
      <w:r w:rsidRPr="00197455">
        <w:rPr>
          <w:b w:val="0"/>
          <w:iCs/>
          <w:sz w:val="28"/>
          <w:szCs w:val="28"/>
        </w:rPr>
        <w:t>I. Vị trí trong bảng tuần hoàn</w:t>
      </w:r>
    </w:p>
    <w:p w:rsidR="00EC75C2" w:rsidRPr="00197455" w:rsidRDefault="00EC75C2" w:rsidP="00197455">
      <w:pPr>
        <w:pStyle w:val="Heading1"/>
        <w:spacing w:before="0" w:beforeAutospacing="0" w:after="0" w:afterAutospacing="0" w:line="276" w:lineRule="auto"/>
        <w:rPr>
          <w:b w:val="0"/>
          <w:iCs/>
          <w:sz w:val="28"/>
          <w:szCs w:val="28"/>
        </w:rPr>
      </w:pPr>
      <w:r w:rsidRPr="00197455">
        <w:rPr>
          <w:b w:val="0"/>
          <w:iCs/>
          <w:sz w:val="28"/>
          <w:szCs w:val="28"/>
        </w:rPr>
        <w:t>II. Tính chất vật lí</w:t>
      </w:r>
    </w:p>
    <w:p w:rsidR="00EC75C2" w:rsidRPr="00197455" w:rsidRDefault="00EC75C2" w:rsidP="00197455">
      <w:pPr>
        <w:pStyle w:val="Heading1"/>
        <w:spacing w:before="0" w:beforeAutospacing="0" w:after="0" w:afterAutospacing="0" w:line="276" w:lineRule="auto"/>
        <w:rPr>
          <w:b w:val="0"/>
          <w:iCs/>
          <w:sz w:val="28"/>
          <w:szCs w:val="28"/>
        </w:rPr>
      </w:pPr>
      <w:r w:rsidRPr="00197455">
        <w:rPr>
          <w:b w:val="0"/>
          <w:iCs/>
          <w:sz w:val="28"/>
          <w:szCs w:val="28"/>
        </w:rPr>
        <w:t>III. Trạng thái tự nhiên  </w:t>
      </w:r>
    </w:p>
    <w:p w:rsidR="00EC75C2" w:rsidRPr="00197455" w:rsidRDefault="00EC75C2" w:rsidP="00197455">
      <w:pPr>
        <w:pStyle w:val="Heading1"/>
        <w:spacing w:before="0" w:beforeAutospacing="0" w:after="0" w:afterAutospacing="0" w:line="276" w:lineRule="auto"/>
        <w:rPr>
          <w:b w:val="0"/>
          <w:iCs/>
          <w:sz w:val="28"/>
          <w:szCs w:val="28"/>
        </w:rPr>
      </w:pPr>
      <w:r w:rsidRPr="00197455">
        <w:rPr>
          <w:b w:val="0"/>
          <w:iCs/>
          <w:sz w:val="28"/>
          <w:szCs w:val="28"/>
        </w:rPr>
        <w:t>IV. Tính chất hoá học</w:t>
      </w:r>
    </w:p>
    <w:p w:rsidR="00EC75C2" w:rsidRPr="00197455" w:rsidRDefault="00EC75C2" w:rsidP="00197455">
      <w:pPr>
        <w:pStyle w:val="Heading1"/>
        <w:spacing w:before="0" w:beforeAutospacing="0" w:after="0" w:afterAutospacing="0" w:line="276" w:lineRule="auto"/>
        <w:rPr>
          <w:b w:val="0"/>
          <w:iCs/>
          <w:sz w:val="28"/>
          <w:szCs w:val="28"/>
        </w:rPr>
      </w:pPr>
      <w:r w:rsidRPr="00197455">
        <w:rPr>
          <w:b w:val="0"/>
          <w:iCs/>
          <w:sz w:val="28"/>
          <w:szCs w:val="28"/>
        </w:rPr>
        <w:t>V. Điều chế</w:t>
      </w:r>
    </w:p>
    <w:p w:rsidR="00EC75C2" w:rsidRPr="00197455" w:rsidRDefault="00EC75C2"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2. ỨNG DỤNG LÝ THUYẾT CƠ SỞ VÀO THỰC TẾ</w:t>
      </w:r>
    </w:p>
    <w:p w:rsidR="00B201A8" w:rsidRPr="00197455" w:rsidRDefault="00EC75C2" w:rsidP="00197455">
      <w:pPr>
        <w:spacing w:after="0"/>
        <w:jc w:val="both"/>
        <w:rPr>
          <w:rFonts w:ascii="Times New Roman" w:hAnsi="Times New Roman" w:cs="Times New Roman"/>
          <w:b/>
          <w:bCs/>
          <w:iCs/>
          <w:sz w:val="28"/>
          <w:szCs w:val="28"/>
          <w:lang w:val="de-DE"/>
        </w:rPr>
      </w:pPr>
      <w:r w:rsidRPr="00197455">
        <w:rPr>
          <w:rFonts w:ascii="Times New Roman" w:hAnsi="Times New Roman" w:cs="Times New Roman"/>
          <w:b/>
          <w:bCs/>
          <w:iCs/>
          <w:sz w:val="28"/>
          <w:szCs w:val="28"/>
          <w:lang w:val="de-DE"/>
        </w:rPr>
        <w:t>Nội dung nghiên cứu</w:t>
      </w:r>
      <w:r w:rsidR="00B201A8" w:rsidRPr="00197455">
        <w:rPr>
          <w:rFonts w:ascii="Times New Roman" w:hAnsi="Times New Roman" w:cs="Times New Roman"/>
          <w:b/>
          <w:bCs/>
          <w:iCs/>
          <w:sz w:val="28"/>
          <w:szCs w:val="28"/>
          <w:lang w:val="de-DE"/>
        </w:rPr>
        <w:t>:</w:t>
      </w:r>
    </w:p>
    <w:p w:rsidR="00EC75C2" w:rsidRPr="00197455" w:rsidRDefault="00EC75C2" w:rsidP="00197455">
      <w:pPr>
        <w:spacing w:after="0"/>
        <w:jc w:val="both"/>
        <w:rPr>
          <w:rFonts w:ascii="Times New Roman" w:hAnsi="Times New Roman" w:cs="Times New Roman"/>
          <w:sz w:val="28"/>
          <w:szCs w:val="28"/>
        </w:rPr>
      </w:pPr>
      <w:r w:rsidRPr="00197455">
        <w:rPr>
          <w:rFonts w:ascii="Times New Roman" w:hAnsi="Times New Roman" w:cs="Times New Roman"/>
          <w:sz w:val="28"/>
          <w:szCs w:val="28"/>
        </w:rPr>
        <w:t>Nêu cách điều chế phèn chua trong công nghiệp ứng dụng của phèn chua và làm rõ cơ chế làm trong nước của phèn chua.</w:t>
      </w:r>
    </w:p>
    <w:p w:rsidR="00EC75C2" w:rsidRPr="00197455" w:rsidRDefault="00EC75C2" w:rsidP="00197455">
      <w:pPr>
        <w:spacing w:after="0"/>
        <w:jc w:val="both"/>
        <w:rPr>
          <w:rFonts w:ascii="Times New Roman" w:hAnsi="Times New Roman" w:cs="Times New Roman"/>
          <w:b/>
          <w:bCs/>
          <w:i/>
          <w:iCs/>
          <w:sz w:val="28"/>
          <w:szCs w:val="28"/>
        </w:rPr>
      </w:pPr>
      <w:r w:rsidRPr="00197455">
        <w:rPr>
          <w:rFonts w:ascii="Times New Roman" w:hAnsi="Times New Roman" w:cs="Times New Roman"/>
          <w:b/>
          <w:bCs/>
          <w:i/>
          <w:iCs/>
          <w:sz w:val="28"/>
          <w:szCs w:val="28"/>
        </w:rPr>
        <w:t>Câu hỏi gợi ý:</w:t>
      </w:r>
      <w:r w:rsidR="00B201A8" w:rsidRPr="00197455">
        <w:rPr>
          <w:rFonts w:ascii="Times New Roman" w:hAnsi="Times New Roman" w:cs="Times New Roman"/>
          <w:b/>
          <w:bCs/>
          <w:i/>
          <w:iCs/>
          <w:sz w:val="28"/>
          <w:szCs w:val="28"/>
        </w:rPr>
        <w:t xml:space="preserve"> </w:t>
      </w:r>
      <w:r w:rsidRPr="00197455">
        <w:rPr>
          <w:rFonts w:ascii="Times New Roman" w:hAnsi="Times New Roman" w:cs="Times New Roman"/>
          <w:sz w:val="28"/>
          <w:szCs w:val="28"/>
        </w:rPr>
        <w:t>Nguyên liệu, cách điều chế của phèn chua trong công nghiệp là gì? Viết phương trình hóa học cho từng quá trình (nếu có).Nêu cơ chế làm trong nước phèn chua.</w:t>
      </w:r>
    </w:p>
    <w:p w:rsidR="00EC75C2" w:rsidRPr="00197455" w:rsidRDefault="00EC75C2" w:rsidP="00197455">
      <w:pPr>
        <w:spacing w:after="0"/>
        <w:jc w:val="both"/>
        <w:rPr>
          <w:rFonts w:ascii="Times New Roman" w:hAnsi="Times New Roman" w:cs="Times New Roman"/>
          <w:b/>
          <w:bCs/>
          <w:sz w:val="28"/>
          <w:szCs w:val="28"/>
        </w:rPr>
      </w:pPr>
      <w:r w:rsidRPr="00197455">
        <w:rPr>
          <w:rFonts w:ascii="Times New Roman" w:hAnsi="Times New Roman" w:cs="Times New Roman"/>
          <w:b/>
          <w:bCs/>
          <w:iCs/>
          <w:sz w:val="28"/>
          <w:szCs w:val="28"/>
          <w:lang w:val="de-DE"/>
        </w:rPr>
        <w:t>PHẦN 3. ỨNG DỤNG LÝ THUYẾT MÔN HỌC VÀO BÀI TẬP</w:t>
      </w:r>
      <w:r w:rsidRPr="00197455">
        <w:rPr>
          <w:rFonts w:ascii="Times New Roman" w:hAnsi="Times New Roman" w:cs="Times New Roman"/>
          <w:b/>
          <w:bCs/>
          <w:sz w:val="28"/>
          <w:szCs w:val="28"/>
        </w:rPr>
        <w:t xml:space="preserve"> </w:t>
      </w:r>
    </w:p>
    <w:p w:rsidR="00EC75C2" w:rsidRPr="00197455" w:rsidRDefault="00F13E40" w:rsidP="00F13E40">
      <w:pPr>
        <w:spacing w:after="0"/>
        <w:jc w:val="both"/>
        <w:rPr>
          <w:rFonts w:ascii="Times New Roman" w:hAnsi="Times New Roman" w:cs="Times New Roman"/>
          <w:sz w:val="28"/>
          <w:szCs w:val="28"/>
        </w:rPr>
      </w:pPr>
      <w:r>
        <w:rPr>
          <w:rFonts w:ascii="Times New Roman" w:hAnsi="Times New Roman" w:cs="Times New Roman"/>
          <w:b/>
          <w:bCs/>
          <w:sz w:val="28"/>
          <w:szCs w:val="28"/>
        </w:rPr>
        <w:t>1</w:t>
      </w:r>
      <w:r w:rsidR="00EC75C2" w:rsidRPr="00197455">
        <w:rPr>
          <w:rFonts w:ascii="Times New Roman" w:hAnsi="Times New Roman" w:cs="Times New Roman"/>
          <w:b/>
          <w:bCs/>
          <w:sz w:val="28"/>
          <w:szCs w:val="28"/>
        </w:rPr>
        <w:t xml:space="preserve">. </w:t>
      </w:r>
      <w:r w:rsidR="00EC75C2" w:rsidRPr="00197455">
        <w:rPr>
          <w:rFonts w:ascii="Times New Roman" w:hAnsi="Times New Roman" w:cs="Times New Roman"/>
          <w:sz w:val="28"/>
          <w:szCs w:val="28"/>
        </w:rPr>
        <w:t>Viết phương trình hóa học và nêu hiện tượng</w:t>
      </w:r>
      <w:r>
        <w:rPr>
          <w:rFonts w:ascii="Times New Roman" w:hAnsi="Times New Roman" w:cs="Times New Roman"/>
          <w:sz w:val="28"/>
          <w:szCs w:val="28"/>
        </w:rPr>
        <w:t xml:space="preserve"> khi t</w:t>
      </w:r>
      <w:r w:rsidR="00EC75C2" w:rsidRPr="00197455">
        <w:rPr>
          <w:rFonts w:ascii="Times New Roman" w:hAnsi="Times New Roman" w:cs="Times New Roman"/>
          <w:sz w:val="28"/>
          <w:szCs w:val="28"/>
        </w:rPr>
        <w:t>hả một mẫu nhôm nhỏ vào ống nghiệm chứa dung dịch HCl.</w:t>
      </w:r>
    </w:p>
    <w:p w:rsidR="00EC75C2" w:rsidRPr="00197455" w:rsidRDefault="00F13E40" w:rsidP="00197455">
      <w:pPr>
        <w:spacing w:after="0"/>
        <w:jc w:val="both"/>
        <w:rPr>
          <w:rFonts w:ascii="Times New Roman" w:hAnsi="Times New Roman" w:cs="Times New Roman"/>
          <w:sz w:val="28"/>
          <w:szCs w:val="28"/>
        </w:rPr>
      </w:pPr>
      <w:r>
        <w:rPr>
          <w:rFonts w:ascii="Times New Roman" w:hAnsi="Times New Roman" w:cs="Times New Roman"/>
          <w:b/>
          <w:bCs/>
          <w:sz w:val="28"/>
          <w:szCs w:val="28"/>
        </w:rPr>
        <w:t>2</w:t>
      </w:r>
      <w:r w:rsidR="00EC75C2" w:rsidRPr="00197455">
        <w:rPr>
          <w:rFonts w:ascii="Times New Roman" w:hAnsi="Times New Roman" w:cs="Times New Roman"/>
          <w:b/>
          <w:bCs/>
          <w:sz w:val="28"/>
          <w:szCs w:val="28"/>
        </w:rPr>
        <w:t xml:space="preserve">. </w:t>
      </w:r>
      <w:r w:rsidR="00EC75C2" w:rsidRPr="00197455">
        <w:rPr>
          <w:rFonts w:ascii="Times New Roman" w:hAnsi="Times New Roman" w:cs="Times New Roman"/>
          <w:sz w:val="28"/>
          <w:szCs w:val="28"/>
        </w:rPr>
        <w:t>Cho 2,34g kim loại kiềm X vào nước thu được 0,672 lít khí H</w:t>
      </w:r>
      <w:r w:rsidR="00EC75C2" w:rsidRPr="00197455">
        <w:rPr>
          <w:rFonts w:ascii="Times New Roman" w:hAnsi="Times New Roman" w:cs="Times New Roman"/>
          <w:sz w:val="28"/>
          <w:szCs w:val="28"/>
          <w:vertAlign w:val="subscript"/>
        </w:rPr>
        <w:t>2</w:t>
      </w:r>
      <w:r w:rsidR="00EC75C2" w:rsidRPr="00197455">
        <w:rPr>
          <w:rFonts w:ascii="Times New Roman" w:hAnsi="Times New Roman" w:cs="Times New Roman"/>
          <w:sz w:val="28"/>
          <w:szCs w:val="28"/>
        </w:rPr>
        <w:t xml:space="preserve"> (đkc). Xác định kim loại kiềm X đã sử dụng. </w:t>
      </w:r>
    </w:p>
    <w:p w:rsidR="00EC75C2" w:rsidRPr="00197455" w:rsidRDefault="00F13E40" w:rsidP="00197455">
      <w:pPr>
        <w:spacing w:after="0"/>
        <w:jc w:val="both"/>
        <w:rPr>
          <w:rFonts w:ascii="Times New Roman" w:hAnsi="Times New Roman" w:cs="Times New Roman"/>
          <w:sz w:val="28"/>
          <w:szCs w:val="28"/>
        </w:rPr>
      </w:pPr>
      <w:r>
        <w:rPr>
          <w:rFonts w:ascii="Times New Roman" w:hAnsi="Times New Roman" w:cs="Times New Roman"/>
          <w:b/>
          <w:bCs/>
          <w:sz w:val="28"/>
          <w:szCs w:val="28"/>
        </w:rPr>
        <w:t>3</w:t>
      </w:r>
      <w:r w:rsidR="00EC75C2" w:rsidRPr="00197455">
        <w:rPr>
          <w:rFonts w:ascii="Times New Roman" w:hAnsi="Times New Roman" w:cs="Times New Roman"/>
          <w:b/>
          <w:bCs/>
          <w:sz w:val="28"/>
          <w:szCs w:val="28"/>
        </w:rPr>
        <w:t xml:space="preserve">. </w:t>
      </w:r>
      <w:r w:rsidR="00EC75C2" w:rsidRPr="00197455">
        <w:rPr>
          <w:rFonts w:ascii="Times New Roman" w:hAnsi="Times New Roman" w:cs="Times New Roman"/>
          <w:sz w:val="28"/>
          <w:szCs w:val="28"/>
        </w:rPr>
        <w:t>Hòa tan hoàn toàn 14,85g hỗn hợp kim loại Mg và Al vào dung dịch HNO</w:t>
      </w:r>
      <w:r w:rsidR="00EC75C2" w:rsidRPr="00197455">
        <w:rPr>
          <w:rFonts w:ascii="Times New Roman" w:hAnsi="Times New Roman" w:cs="Times New Roman"/>
          <w:sz w:val="28"/>
          <w:szCs w:val="28"/>
          <w:vertAlign w:val="subscript"/>
        </w:rPr>
        <w:t>3</w:t>
      </w:r>
      <w:r w:rsidR="00EC75C2" w:rsidRPr="00197455">
        <w:rPr>
          <w:rFonts w:ascii="Times New Roman" w:hAnsi="Times New Roman" w:cs="Times New Roman"/>
          <w:sz w:val="28"/>
          <w:szCs w:val="28"/>
        </w:rPr>
        <w:t xml:space="preserve"> đặc, thu được 30,24 lít khí NO</w:t>
      </w:r>
      <w:r w:rsidR="00EC75C2" w:rsidRPr="00197455">
        <w:rPr>
          <w:rFonts w:ascii="Times New Roman" w:hAnsi="Times New Roman" w:cs="Times New Roman"/>
          <w:sz w:val="28"/>
          <w:szCs w:val="28"/>
          <w:vertAlign w:val="subscript"/>
        </w:rPr>
        <w:t>2</w:t>
      </w:r>
      <w:r w:rsidR="00EC75C2" w:rsidRPr="00197455">
        <w:rPr>
          <w:rFonts w:ascii="Times New Roman" w:hAnsi="Times New Roman" w:cs="Times New Roman"/>
          <w:sz w:val="28"/>
          <w:szCs w:val="28"/>
        </w:rPr>
        <w:t xml:space="preserve"> (là sản phẩm khử duy nhất, ở đkc). Xác định thành phần phần trăm mỗi kim loại trong hỗn hợp kim loại ban đầu.</w:t>
      </w:r>
    </w:p>
    <w:p w:rsidR="00D837F9" w:rsidRPr="00197455" w:rsidRDefault="00D837F9" w:rsidP="00197455">
      <w:pPr>
        <w:pStyle w:val="Heading1"/>
        <w:spacing w:before="0" w:beforeAutospacing="0" w:after="0" w:afterAutospacing="0" w:line="276" w:lineRule="auto"/>
        <w:jc w:val="both"/>
        <w:rPr>
          <w:sz w:val="28"/>
          <w:szCs w:val="28"/>
        </w:rPr>
      </w:pPr>
    </w:p>
    <w:p w:rsidR="00B201A8" w:rsidRPr="00197455" w:rsidRDefault="00B201A8" w:rsidP="00197455">
      <w:pPr>
        <w:rPr>
          <w:rFonts w:ascii="Times New Roman" w:eastAsia="Times New Roman" w:hAnsi="Times New Roman" w:cs="Times New Roman"/>
          <w:b/>
          <w:bCs/>
          <w:kern w:val="36"/>
          <w:sz w:val="28"/>
          <w:szCs w:val="28"/>
        </w:rPr>
      </w:pPr>
      <w:r w:rsidRPr="00197455">
        <w:rPr>
          <w:sz w:val="28"/>
          <w:szCs w:val="28"/>
        </w:rPr>
        <w:br w:type="page"/>
      </w:r>
    </w:p>
    <w:p w:rsidR="00EC75C2" w:rsidRPr="000E768A" w:rsidRDefault="00EC75C2" w:rsidP="000E768A">
      <w:pPr>
        <w:pStyle w:val="Heading1"/>
        <w:spacing w:before="0" w:beforeAutospacing="0" w:after="0" w:afterAutospacing="0" w:line="276" w:lineRule="auto"/>
        <w:jc w:val="center"/>
        <w:rPr>
          <w:sz w:val="28"/>
          <w:szCs w:val="28"/>
        </w:rPr>
      </w:pPr>
      <w:r w:rsidRPr="000E768A">
        <w:rPr>
          <w:sz w:val="28"/>
          <w:szCs w:val="28"/>
        </w:rPr>
        <w:lastRenderedPageBreak/>
        <w:t>ĐỀ TÀI SỐ 18</w:t>
      </w:r>
    </w:p>
    <w:p w:rsidR="00B201A8" w:rsidRPr="00197455" w:rsidRDefault="00B201A8" w:rsidP="00197455">
      <w:pPr>
        <w:pStyle w:val="Heading1"/>
        <w:spacing w:before="0" w:beforeAutospacing="0" w:after="0" w:afterAutospacing="0" w:line="276" w:lineRule="auto"/>
        <w:jc w:val="both"/>
        <w:rPr>
          <w:bCs w:val="0"/>
          <w:iCs/>
          <w:sz w:val="28"/>
          <w:szCs w:val="28"/>
          <w:lang w:val="de-DE"/>
        </w:rPr>
      </w:pPr>
    </w:p>
    <w:p w:rsidR="00EC75C2" w:rsidRPr="00197455" w:rsidRDefault="00EC75C2"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1. LÝ THUYẾT CƠ SỞ</w:t>
      </w:r>
    </w:p>
    <w:p w:rsidR="00EC75C2" w:rsidRPr="00197455" w:rsidRDefault="00B201A8" w:rsidP="00197455">
      <w:pPr>
        <w:spacing w:after="0"/>
        <w:jc w:val="both"/>
        <w:rPr>
          <w:rFonts w:ascii="Times New Roman" w:hAnsi="Times New Roman" w:cs="Times New Roman"/>
          <w:sz w:val="28"/>
          <w:szCs w:val="28"/>
        </w:rPr>
      </w:pPr>
      <w:r w:rsidRPr="00197455">
        <w:rPr>
          <w:rFonts w:ascii="Times New Roman" w:hAnsi="Times New Roman" w:cs="Times New Roman"/>
          <w:bCs/>
          <w:iCs/>
          <w:sz w:val="28"/>
          <w:szCs w:val="28"/>
        </w:rPr>
        <w:t>Trình bày lý thuyết về</w:t>
      </w:r>
      <w:r w:rsidRPr="00197455">
        <w:rPr>
          <w:rFonts w:ascii="Times New Roman" w:hAnsi="Times New Roman" w:cs="Times New Roman"/>
          <w:b/>
          <w:bCs/>
          <w:sz w:val="28"/>
          <w:szCs w:val="28"/>
        </w:rPr>
        <w:t xml:space="preserve"> </w:t>
      </w:r>
      <w:r w:rsidRPr="00197455">
        <w:rPr>
          <w:rFonts w:ascii="Times New Roman" w:hAnsi="Times New Roman" w:cs="Times New Roman"/>
          <w:sz w:val="28"/>
          <w:szCs w:val="28"/>
        </w:rPr>
        <w:t>nhôm</w:t>
      </w:r>
    </w:p>
    <w:p w:rsidR="00EC75C2" w:rsidRPr="00197455" w:rsidRDefault="00EC75C2" w:rsidP="00197455">
      <w:pPr>
        <w:pStyle w:val="Heading1"/>
        <w:spacing w:before="0" w:beforeAutospacing="0" w:after="0" w:afterAutospacing="0" w:line="276" w:lineRule="auto"/>
        <w:rPr>
          <w:b w:val="0"/>
          <w:iCs/>
          <w:sz w:val="28"/>
          <w:szCs w:val="28"/>
        </w:rPr>
      </w:pPr>
      <w:r w:rsidRPr="00197455">
        <w:rPr>
          <w:b w:val="0"/>
          <w:iCs/>
          <w:sz w:val="28"/>
          <w:szCs w:val="28"/>
        </w:rPr>
        <w:t>I. Vị trí trong bảng tuần hoàn</w:t>
      </w:r>
    </w:p>
    <w:p w:rsidR="00EC75C2" w:rsidRPr="00197455" w:rsidRDefault="00EC75C2" w:rsidP="00197455">
      <w:pPr>
        <w:pStyle w:val="Heading1"/>
        <w:spacing w:before="0" w:beforeAutospacing="0" w:after="0" w:afterAutospacing="0" w:line="276" w:lineRule="auto"/>
        <w:rPr>
          <w:b w:val="0"/>
          <w:iCs/>
          <w:sz w:val="28"/>
          <w:szCs w:val="28"/>
        </w:rPr>
      </w:pPr>
      <w:r w:rsidRPr="00197455">
        <w:rPr>
          <w:b w:val="0"/>
          <w:iCs/>
          <w:sz w:val="28"/>
          <w:szCs w:val="28"/>
        </w:rPr>
        <w:t>II. Tính chất vật lí</w:t>
      </w:r>
    </w:p>
    <w:p w:rsidR="00EC75C2" w:rsidRPr="00197455" w:rsidRDefault="00EC75C2" w:rsidP="00197455">
      <w:pPr>
        <w:pStyle w:val="Heading1"/>
        <w:spacing w:before="0" w:beforeAutospacing="0" w:after="0" w:afterAutospacing="0" w:line="276" w:lineRule="auto"/>
        <w:rPr>
          <w:b w:val="0"/>
          <w:iCs/>
          <w:sz w:val="28"/>
          <w:szCs w:val="28"/>
        </w:rPr>
      </w:pPr>
      <w:r w:rsidRPr="00197455">
        <w:rPr>
          <w:b w:val="0"/>
          <w:iCs/>
          <w:sz w:val="28"/>
          <w:szCs w:val="28"/>
        </w:rPr>
        <w:t>III. Trạng thái tự nhiên  </w:t>
      </w:r>
    </w:p>
    <w:p w:rsidR="00EC75C2" w:rsidRPr="00197455" w:rsidRDefault="00EC75C2" w:rsidP="00197455">
      <w:pPr>
        <w:pStyle w:val="Heading1"/>
        <w:spacing w:before="0" w:beforeAutospacing="0" w:after="0" w:afterAutospacing="0" w:line="276" w:lineRule="auto"/>
        <w:rPr>
          <w:b w:val="0"/>
          <w:iCs/>
          <w:sz w:val="28"/>
          <w:szCs w:val="28"/>
        </w:rPr>
      </w:pPr>
      <w:r w:rsidRPr="00197455">
        <w:rPr>
          <w:b w:val="0"/>
          <w:iCs/>
          <w:sz w:val="28"/>
          <w:szCs w:val="28"/>
        </w:rPr>
        <w:t>IV. Tính chất hoá học</w:t>
      </w:r>
    </w:p>
    <w:p w:rsidR="00EC75C2" w:rsidRPr="00197455" w:rsidRDefault="00EC75C2" w:rsidP="00197455">
      <w:pPr>
        <w:pStyle w:val="Heading1"/>
        <w:spacing w:before="0" w:beforeAutospacing="0" w:after="0" w:afterAutospacing="0" w:line="276" w:lineRule="auto"/>
        <w:rPr>
          <w:b w:val="0"/>
          <w:iCs/>
          <w:sz w:val="28"/>
          <w:szCs w:val="28"/>
        </w:rPr>
      </w:pPr>
      <w:r w:rsidRPr="00197455">
        <w:rPr>
          <w:b w:val="0"/>
          <w:iCs/>
          <w:sz w:val="28"/>
          <w:szCs w:val="28"/>
        </w:rPr>
        <w:t>V. Điều chế</w:t>
      </w:r>
    </w:p>
    <w:p w:rsidR="00EC75C2" w:rsidRPr="00197455" w:rsidRDefault="00EC75C2"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2. ỨNG DỤNG LÝ THUYẾT CƠ SỞ VÀO THỰC TẾ</w:t>
      </w:r>
    </w:p>
    <w:p w:rsidR="00B201A8" w:rsidRPr="00197455" w:rsidRDefault="00EC75C2" w:rsidP="00197455">
      <w:pPr>
        <w:pStyle w:val="Heading1"/>
        <w:spacing w:before="0" w:beforeAutospacing="0" w:after="0" w:afterAutospacing="0" w:line="276" w:lineRule="auto"/>
        <w:rPr>
          <w:sz w:val="28"/>
          <w:szCs w:val="28"/>
        </w:rPr>
      </w:pPr>
      <w:r w:rsidRPr="00197455">
        <w:rPr>
          <w:bCs w:val="0"/>
          <w:iCs/>
          <w:sz w:val="28"/>
          <w:szCs w:val="28"/>
          <w:lang w:val="de-DE"/>
        </w:rPr>
        <w:t>Nội dung nghiên cứu:</w:t>
      </w:r>
      <w:r w:rsidRPr="00197455">
        <w:rPr>
          <w:b w:val="0"/>
          <w:bCs w:val="0"/>
          <w:sz w:val="28"/>
          <w:szCs w:val="28"/>
        </w:rPr>
        <w:t xml:space="preserve"> </w:t>
      </w:r>
      <w:r w:rsidRPr="00197455">
        <w:rPr>
          <w:sz w:val="28"/>
          <w:szCs w:val="28"/>
        </w:rPr>
        <w:t xml:space="preserve"> </w:t>
      </w:r>
    </w:p>
    <w:p w:rsidR="00EC75C2" w:rsidRPr="00197455" w:rsidRDefault="00B201A8" w:rsidP="00197455">
      <w:pPr>
        <w:pStyle w:val="Heading1"/>
        <w:spacing w:before="0" w:beforeAutospacing="0" w:after="0" w:afterAutospacing="0" w:line="276" w:lineRule="auto"/>
        <w:rPr>
          <w:b w:val="0"/>
          <w:bCs w:val="0"/>
          <w:sz w:val="28"/>
          <w:szCs w:val="28"/>
        </w:rPr>
      </w:pPr>
      <w:r w:rsidRPr="00197455">
        <w:rPr>
          <w:b w:val="0"/>
          <w:sz w:val="28"/>
          <w:szCs w:val="28"/>
        </w:rPr>
        <w:t>P</w:t>
      </w:r>
      <w:r w:rsidR="00EC75C2" w:rsidRPr="00197455">
        <w:rPr>
          <w:b w:val="0"/>
          <w:sz w:val="28"/>
          <w:szCs w:val="28"/>
        </w:rPr>
        <w:t>hương pháp điều chế nhôm trong công nghiệp hiện nay.</w:t>
      </w:r>
    </w:p>
    <w:p w:rsidR="00EC75C2" w:rsidRPr="00197455" w:rsidRDefault="00EC75C2" w:rsidP="00197455">
      <w:pPr>
        <w:spacing w:after="0"/>
        <w:jc w:val="both"/>
        <w:rPr>
          <w:rFonts w:ascii="Times New Roman" w:hAnsi="Times New Roman" w:cs="Times New Roman"/>
          <w:b/>
          <w:bCs/>
          <w:i/>
          <w:iCs/>
          <w:sz w:val="28"/>
          <w:szCs w:val="28"/>
        </w:rPr>
      </w:pPr>
      <w:r w:rsidRPr="00197455">
        <w:rPr>
          <w:rFonts w:ascii="Times New Roman" w:hAnsi="Times New Roman" w:cs="Times New Roman"/>
          <w:b/>
          <w:bCs/>
          <w:i/>
          <w:iCs/>
          <w:sz w:val="28"/>
          <w:szCs w:val="28"/>
        </w:rPr>
        <w:t>Câu hỏi gợi ý:</w:t>
      </w:r>
    </w:p>
    <w:p w:rsidR="00EC75C2" w:rsidRPr="00197455" w:rsidRDefault="00EC75C2" w:rsidP="00197455">
      <w:pPr>
        <w:spacing w:after="0"/>
        <w:jc w:val="both"/>
        <w:rPr>
          <w:rFonts w:ascii="Times New Roman" w:hAnsi="Times New Roman" w:cs="Times New Roman"/>
          <w:sz w:val="28"/>
          <w:szCs w:val="28"/>
        </w:rPr>
      </w:pPr>
      <w:r w:rsidRPr="00197455">
        <w:rPr>
          <w:rFonts w:ascii="Times New Roman" w:hAnsi="Times New Roman" w:cs="Times New Roman"/>
          <w:sz w:val="28"/>
          <w:szCs w:val="28"/>
        </w:rPr>
        <w:t>- Nguyên liệu, các bước điều chế nhôm là gì? Viết phương trình hóa học cho từng quá trình (nếu có).</w:t>
      </w:r>
    </w:p>
    <w:p w:rsidR="00EC75C2" w:rsidRPr="00197455" w:rsidRDefault="00EC75C2" w:rsidP="00197455">
      <w:pPr>
        <w:spacing w:after="0"/>
        <w:jc w:val="both"/>
        <w:rPr>
          <w:rFonts w:ascii="Times New Roman" w:hAnsi="Times New Roman" w:cs="Times New Roman"/>
          <w:sz w:val="28"/>
          <w:szCs w:val="28"/>
        </w:rPr>
      </w:pPr>
      <w:r w:rsidRPr="00197455">
        <w:rPr>
          <w:rFonts w:ascii="Times New Roman" w:hAnsi="Times New Roman" w:cs="Times New Roman"/>
          <w:sz w:val="28"/>
          <w:szCs w:val="28"/>
        </w:rPr>
        <w:t>- Trong quá trình sản xuất, người ta có sử dụng “chất phụ gia” vào hay không? Mục đích để làm gì?.</w:t>
      </w:r>
    </w:p>
    <w:p w:rsidR="00EC75C2" w:rsidRPr="00197455" w:rsidRDefault="00EC75C2"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3. ỨNG DỤNG LÝ THUYẾT MÔN HỌC VÀO BÀI TẬP</w:t>
      </w:r>
    </w:p>
    <w:p w:rsidR="00EC75C2" w:rsidRPr="00197455" w:rsidRDefault="00F13E40" w:rsidP="00F13E40">
      <w:pPr>
        <w:spacing w:after="0"/>
        <w:jc w:val="both"/>
        <w:rPr>
          <w:rFonts w:ascii="Times New Roman" w:hAnsi="Times New Roman" w:cs="Times New Roman"/>
          <w:sz w:val="28"/>
          <w:szCs w:val="28"/>
        </w:rPr>
      </w:pPr>
      <w:r>
        <w:rPr>
          <w:rFonts w:ascii="Times New Roman" w:hAnsi="Times New Roman" w:cs="Times New Roman"/>
          <w:b/>
          <w:bCs/>
          <w:sz w:val="28"/>
          <w:szCs w:val="28"/>
        </w:rPr>
        <w:t>1</w:t>
      </w:r>
      <w:r w:rsidR="00EC75C2" w:rsidRPr="00197455">
        <w:rPr>
          <w:rFonts w:ascii="Times New Roman" w:hAnsi="Times New Roman" w:cs="Times New Roman"/>
          <w:b/>
          <w:bCs/>
          <w:sz w:val="28"/>
          <w:szCs w:val="28"/>
        </w:rPr>
        <w:t xml:space="preserve">. </w:t>
      </w:r>
      <w:r w:rsidR="00EC75C2" w:rsidRPr="00197455">
        <w:rPr>
          <w:rFonts w:ascii="Times New Roman" w:hAnsi="Times New Roman" w:cs="Times New Roman"/>
          <w:sz w:val="28"/>
          <w:szCs w:val="28"/>
        </w:rPr>
        <w:t>Viết phương trình hóa học và nêu hiện tượng xảy ra</w:t>
      </w:r>
      <w:r>
        <w:rPr>
          <w:rFonts w:ascii="Times New Roman" w:hAnsi="Times New Roman" w:cs="Times New Roman"/>
          <w:sz w:val="28"/>
          <w:szCs w:val="28"/>
        </w:rPr>
        <w:t xml:space="preserve"> khi t</w:t>
      </w:r>
      <w:r w:rsidR="00EC75C2" w:rsidRPr="00197455">
        <w:rPr>
          <w:rFonts w:ascii="Times New Roman" w:hAnsi="Times New Roman" w:cs="Times New Roman"/>
          <w:sz w:val="28"/>
          <w:szCs w:val="28"/>
        </w:rPr>
        <w:t xml:space="preserve">hả một mẫu </w:t>
      </w:r>
      <w:r>
        <w:rPr>
          <w:rFonts w:ascii="Times New Roman" w:hAnsi="Times New Roman" w:cs="Times New Roman"/>
          <w:sz w:val="28"/>
          <w:szCs w:val="28"/>
        </w:rPr>
        <w:t>Zn</w:t>
      </w:r>
      <w:r w:rsidR="00EC75C2" w:rsidRPr="00197455">
        <w:rPr>
          <w:rFonts w:ascii="Times New Roman" w:hAnsi="Times New Roman" w:cs="Times New Roman"/>
          <w:sz w:val="28"/>
          <w:szCs w:val="28"/>
        </w:rPr>
        <w:t xml:space="preserve"> nhỏ vào ống nghiệm chứa dung dịch CuCl</w:t>
      </w:r>
      <w:r w:rsidR="00EC75C2" w:rsidRPr="00197455">
        <w:rPr>
          <w:rFonts w:ascii="Times New Roman" w:hAnsi="Times New Roman" w:cs="Times New Roman"/>
          <w:sz w:val="28"/>
          <w:szCs w:val="28"/>
          <w:vertAlign w:val="subscript"/>
        </w:rPr>
        <w:t>2</w:t>
      </w:r>
      <w:r w:rsidR="00EC75C2" w:rsidRPr="00197455">
        <w:rPr>
          <w:rFonts w:ascii="Times New Roman" w:hAnsi="Times New Roman" w:cs="Times New Roman"/>
          <w:sz w:val="28"/>
          <w:szCs w:val="28"/>
        </w:rPr>
        <w:t>.</w:t>
      </w:r>
    </w:p>
    <w:p w:rsidR="00EC75C2" w:rsidRPr="00197455" w:rsidRDefault="00F13E40" w:rsidP="00197455">
      <w:pPr>
        <w:spacing w:after="0"/>
        <w:jc w:val="both"/>
        <w:rPr>
          <w:rFonts w:ascii="Times New Roman" w:hAnsi="Times New Roman" w:cs="Times New Roman"/>
          <w:sz w:val="28"/>
          <w:szCs w:val="28"/>
        </w:rPr>
      </w:pPr>
      <w:r>
        <w:rPr>
          <w:rFonts w:ascii="Times New Roman" w:hAnsi="Times New Roman" w:cs="Times New Roman"/>
          <w:b/>
          <w:bCs/>
          <w:sz w:val="28"/>
          <w:szCs w:val="28"/>
        </w:rPr>
        <w:t>2</w:t>
      </w:r>
      <w:r w:rsidR="00EC75C2" w:rsidRPr="00197455">
        <w:rPr>
          <w:rFonts w:ascii="Times New Roman" w:hAnsi="Times New Roman" w:cs="Times New Roman"/>
          <w:b/>
          <w:bCs/>
          <w:sz w:val="28"/>
          <w:szCs w:val="28"/>
        </w:rPr>
        <w:t xml:space="preserve">. </w:t>
      </w:r>
      <w:r w:rsidR="00EC75C2" w:rsidRPr="00197455">
        <w:rPr>
          <w:rFonts w:ascii="Times New Roman" w:hAnsi="Times New Roman" w:cs="Times New Roman"/>
          <w:sz w:val="28"/>
          <w:szCs w:val="28"/>
        </w:rPr>
        <w:t>Cho 6g kim loại kiềm thổ X vào nước thu được 3,36 lít khí H</w:t>
      </w:r>
      <w:r w:rsidR="00EC75C2" w:rsidRPr="00197455">
        <w:rPr>
          <w:rFonts w:ascii="Times New Roman" w:hAnsi="Times New Roman" w:cs="Times New Roman"/>
          <w:sz w:val="28"/>
          <w:szCs w:val="28"/>
          <w:vertAlign w:val="subscript"/>
        </w:rPr>
        <w:t>2</w:t>
      </w:r>
      <w:r w:rsidR="00EC75C2" w:rsidRPr="00197455">
        <w:rPr>
          <w:rFonts w:ascii="Times New Roman" w:hAnsi="Times New Roman" w:cs="Times New Roman"/>
          <w:sz w:val="28"/>
          <w:szCs w:val="28"/>
        </w:rPr>
        <w:t xml:space="preserve"> (đkc). Xác định kim loại kiềm thổ X đã sử dụng. </w:t>
      </w:r>
    </w:p>
    <w:p w:rsidR="00EC75C2" w:rsidRPr="00197455" w:rsidRDefault="00F13E40" w:rsidP="00197455">
      <w:pPr>
        <w:spacing w:after="0"/>
        <w:jc w:val="both"/>
        <w:rPr>
          <w:rFonts w:ascii="Times New Roman" w:hAnsi="Times New Roman" w:cs="Times New Roman"/>
          <w:sz w:val="28"/>
          <w:szCs w:val="28"/>
        </w:rPr>
      </w:pPr>
      <w:r>
        <w:rPr>
          <w:rFonts w:ascii="Times New Roman" w:hAnsi="Times New Roman" w:cs="Times New Roman"/>
          <w:b/>
          <w:bCs/>
          <w:sz w:val="28"/>
          <w:szCs w:val="28"/>
        </w:rPr>
        <w:t>3</w:t>
      </w:r>
      <w:r w:rsidR="00EC75C2" w:rsidRPr="00197455">
        <w:rPr>
          <w:rFonts w:ascii="Times New Roman" w:hAnsi="Times New Roman" w:cs="Times New Roman"/>
          <w:b/>
          <w:bCs/>
          <w:sz w:val="28"/>
          <w:szCs w:val="28"/>
        </w:rPr>
        <w:t xml:space="preserve">. </w:t>
      </w:r>
      <w:r w:rsidR="00EC75C2" w:rsidRPr="00197455">
        <w:rPr>
          <w:rFonts w:ascii="Times New Roman" w:hAnsi="Times New Roman" w:cs="Times New Roman"/>
          <w:sz w:val="28"/>
          <w:szCs w:val="28"/>
        </w:rPr>
        <w:t>Hòa tan hoàn toàn 8,49g hỗn hợp kim loại Cu và Al vào dung dịch HNO</w:t>
      </w:r>
      <w:r w:rsidR="00EC75C2" w:rsidRPr="00197455">
        <w:rPr>
          <w:rFonts w:ascii="Times New Roman" w:hAnsi="Times New Roman" w:cs="Times New Roman"/>
          <w:sz w:val="28"/>
          <w:szCs w:val="28"/>
          <w:vertAlign w:val="subscript"/>
        </w:rPr>
        <w:t>3</w:t>
      </w:r>
      <w:r w:rsidR="00EC75C2" w:rsidRPr="00197455">
        <w:rPr>
          <w:rFonts w:ascii="Times New Roman" w:hAnsi="Times New Roman" w:cs="Times New Roman"/>
          <w:sz w:val="28"/>
          <w:szCs w:val="28"/>
        </w:rPr>
        <w:t xml:space="preserve"> loãng, thu được 2,464 lít khí NO (là sản phẩm khử duy nhất, ở đkc). Xác định thành phần phần trăm mỗi kim loại trong hỗn hợp kim loại ban đầu.</w:t>
      </w:r>
    </w:p>
    <w:p w:rsidR="00D837F9" w:rsidRPr="00197455" w:rsidRDefault="00D837F9" w:rsidP="00197455">
      <w:pPr>
        <w:pStyle w:val="Heading1"/>
        <w:spacing w:before="0" w:beforeAutospacing="0" w:after="0" w:afterAutospacing="0" w:line="276" w:lineRule="auto"/>
        <w:jc w:val="both"/>
        <w:rPr>
          <w:sz w:val="28"/>
          <w:szCs w:val="28"/>
        </w:rPr>
      </w:pPr>
    </w:p>
    <w:p w:rsidR="00B201A8" w:rsidRPr="00197455" w:rsidRDefault="00B201A8" w:rsidP="00197455">
      <w:pPr>
        <w:rPr>
          <w:rFonts w:ascii="Times New Roman" w:eastAsia="Times New Roman" w:hAnsi="Times New Roman" w:cs="Times New Roman"/>
          <w:b/>
          <w:bCs/>
          <w:kern w:val="36"/>
          <w:sz w:val="28"/>
          <w:szCs w:val="28"/>
        </w:rPr>
      </w:pPr>
      <w:r w:rsidRPr="00197455">
        <w:rPr>
          <w:sz w:val="28"/>
          <w:szCs w:val="28"/>
        </w:rPr>
        <w:br w:type="page"/>
      </w:r>
    </w:p>
    <w:p w:rsidR="00EC75C2" w:rsidRPr="00197455" w:rsidRDefault="00EC75C2" w:rsidP="000E768A">
      <w:pPr>
        <w:pStyle w:val="Heading1"/>
        <w:spacing w:before="0" w:beforeAutospacing="0" w:after="0" w:afterAutospacing="0" w:line="276" w:lineRule="auto"/>
        <w:jc w:val="center"/>
        <w:rPr>
          <w:sz w:val="28"/>
          <w:szCs w:val="28"/>
        </w:rPr>
      </w:pPr>
      <w:r w:rsidRPr="00197455">
        <w:rPr>
          <w:sz w:val="28"/>
          <w:szCs w:val="28"/>
        </w:rPr>
        <w:lastRenderedPageBreak/>
        <w:t>ĐỀ TÀI SỐ 19</w:t>
      </w:r>
    </w:p>
    <w:p w:rsidR="00EC75C2" w:rsidRPr="00197455" w:rsidRDefault="00EC75C2"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1. LÝ THUYẾT CƠ SỞ</w:t>
      </w:r>
    </w:p>
    <w:p w:rsidR="004634AE" w:rsidRPr="00197455" w:rsidRDefault="00B201A8" w:rsidP="00197455">
      <w:pPr>
        <w:spacing w:after="0"/>
        <w:rPr>
          <w:rFonts w:ascii="Times New Roman" w:hAnsi="Times New Roman" w:cs="Times New Roman"/>
          <w:sz w:val="28"/>
          <w:szCs w:val="28"/>
          <w:lang w:val="pt-BR"/>
        </w:rPr>
      </w:pPr>
      <w:r w:rsidRPr="00197455">
        <w:rPr>
          <w:rFonts w:ascii="Times New Roman" w:hAnsi="Times New Roman" w:cs="Times New Roman"/>
          <w:bCs/>
          <w:iCs/>
          <w:sz w:val="28"/>
          <w:szCs w:val="28"/>
        </w:rPr>
        <w:t>Trình bày lý thuyết về</w:t>
      </w:r>
      <w:r w:rsidRPr="00197455">
        <w:rPr>
          <w:rFonts w:ascii="Times New Roman" w:hAnsi="Times New Roman" w:cs="Times New Roman"/>
          <w:sz w:val="28"/>
          <w:szCs w:val="28"/>
        </w:rPr>
        <w:t xml:space="preserve"> </w:t>
      </w:r>
      <w:bookmarkStart w:id="1" w:name="_Toc13428644"/>
      <w:bookmarkStart w:id="2" w:name="_Toc51660002"/>
      <w:r w:rsidRPr="00197455">
        <w:rPr>
          <w:rFonts w:ascii="Times New Roman" w:hAnsi="Times New Roman" w:cs="Times New Roman"/>
          <w:sz w:val="28"/>
          <w:szCs w:val="28"/>
          <w:lang w:val="pt-BR"/>
        </w:rPr>
        <w:t xml:space="preserve"> kim loại kiềm thổ </w:t>
      </w:r>
      <w:bookmarkEnd w:id="1"/>
      <w:bookmarkEnd w:id="2"/>
    </w:p>
    <w:p w:rsidR="004634AE" w:rsidRPr="00197455" w:rsidRDefault="004634AE" w:rsidP="00197455">
      <w:pPr>
        <w:pStyle w:val="Heading3"/>
        <w:spacing w:before="0" w:after="0" w:line="276" w:lineRule="auto"/>
        <w:rPr>
          <w:rFonts w:ascii="Times New Roman" w:hAnsi="Times New Roman"/>
          <w:b w:val="0"/>
          <w:sz w:val="28"/>
          <w:szCs w:val="28"/>
          <w:lang w:val="pt-BR"/>
        </w:rPr>
      </w:pPr>
      <w:bookmarkStart w:id="3" w:name="_Toc13428646"/>
      <w:bookmarkStart w:id="4" w:name="_Toc51660004"/>
      <w:r w:rsidRPr="00197455">
        <w:rPr>
          <w:rFonts w:ascii="Times New Roman" w:hAnsi="Times New Roman"/>
          <w:b w:val="0"/>
          <w:sz w:val="28"/>
          <w:szCs w:val="28"/>
          <w:lang w:val="pt-BR"/>
        </w:rPr>
        <w:t>1. Vị trí của kim loại kiềm thổ trong bảng tuần hoàn, cấu hình electron nguyên tử</w:t>
      </w:r>
      <w:bookmarkEnd w:id="3"/>
      <w:bookmarkEnd w:id="4"/>
    </w:p>
    <w:p w:rsidR="00F548B5" w:rsidRPr="00197455" w:rsidRDefault="00F548B5" w:rsidP="00197455">
      <w:pPr>
        <w:spacing w:after="0"/>
        <w:rPr>
          <w:rFonts w:ascii="Times New Roman" w:hAnsi="Times New Roman" w:cs="Times New Roman"/>
          <w:sz w:val="28"/>
          <w:szCs w:val="28"/>
          <w:lang w:val="pt-BR"/>
        </w:rPr>
      </w:pPr>
      <w:r w:rsidRPr="00197455">
        <w:rPr>
          <w:rFonts w:ascii="Times New Roman" w:hAnsi="Times New Roman" w:cs="Times New Roman"/>
          <w:sz w:val="28"/>
          <w:szCs w:val="28"/>
          <w:lang w:val="pt-BR"/>
        </w:rPr>
        <w:t>2. Tính chất vật lý</w:t>
      </w:r>
    </w:p>
    <w:p w:rsidR="004634AE" w:rsidRPr="00197455" w:rsidRDefault="004634AE" w:rsidP="00197455">
      <w:pPr>
        <w:pStyle w:val="Heading3"/>
        <w:spacing w:before="0" w:after="0" w:line="276" w:lineRule="auto"/>
        <w:rPr>
          <w:rFonts w:ascii="Times New Roman" w:hAnsi="Times New Roman"/>
          <w:b w:val="0"/>
          <w:sz w:val="28"/>
          <w:szCs w:val="28"/>
          <w:lang w:val="pt-BR"/>
        </w:rPr>
      </w:pPr>
      <w:bookmarkStart w:id="5" w:name="_Toc13428648"/>
      <w:bookmarkStart w:id="6" w:name="_Toc51660006"/>
      <w:r w:rsidRPr="00197455">
        <w:rPr>
          <w:rFonts w:ascii="Times New Roman" w:hAnsi="Times New Roman"/>
          <w:b w:val="0"/>
          <w:sz w:val="28"/>
          <w:szCs w:val="28"/>
          <w:lang w:val="pt-BR"/>
        </w:rPr>
        <w:t>3. Tính chất hóa học</w:t>
      </w:r>
      <w:bookmarkEnd w:id="5"/>
      <w:bookmarkEnd w:id="6"/>
    </w:p>
    <w:p w:rsidR="004634AE" w:rsidRPr="00197455" w:rsidRDefault="004634AE" w:rsidP="00197455">
      <w:pPr>
        <w:pStyle w:val="NormalWeb"/>
        <w:spacing w:before="0" w:beforeAutospacing="0" w:after="0" w:afterAutospacing="0" w:line="276" w:lineRule="auto"/>
        <w:jc w:val="both"/>
        <w:outlineLvl w:val="2"/>
        <w:rPr>
          <w:sz w:val="28"/>
          <w:szCs w:val="28"/>
          <w:vertAlign w:val="subscript"/>
        </w:rPr>
      </w:pPr>
      <w:bookmarkStart w:id="7" w:name="_Toc13428649"/>
      <w:bookmarkStart w:id="8" w:name="_Toc51660007"/>
      <w:r w:rsidRPr="00197455">
        <w:rPr>
          <w:sz w:val="28"/>
          <w:szCs w:val="28"/>
        </w:rPr>
        <w:t>1.4. Ứng dụng</w:t>
      </w:r>
      <w:bookmarkEnd w:id="7"/>
      <w:bookmarkEnd w:id="8"/>
    </w:p>
    <w:p w:rsidR="004634AE" w:rsidRPr="00197455" w:rsidRDefault="004634AE" w:rsidP="00197455">
      <w:pPr>
        <w:pStyle w:val="Heading3"/>
        <w:spacing w:before="0" w:after="0" w:line="276" w:lineRule="auto"/>
        <w:rPr>
          <w:rFonts w:ascii="Times New Roman" w:hAnsi="Times New Roman"/>
          <w:b w:val="0"/>
          <w:sz w:val="28"/>
          <w:szCs w:val="28"/>
        </w:rPr>
      </w:pPr>
      <w:bookmarkStart w:id="9" w:name="_Toc13428650"/>
      <w:bookmarkStart w:id="10" w:name="_Toc51660008"/>
      <w:r w:rsidRPr="00197455">
        <w:rPr>
          <w:rFonts w:ascii="Times New Roman" w:hAnsi="Times New Roman"/>
          <w:b w:val="0"/>
          <w:sz w:val="28"/>
          <w:szCs w:val="28"/>
        </w:rPr>
        <w:t>1.5. Điều chế</w:t>
      </w:r>
      <w:bookmarkEnd w:id="9"/>
      <w:bookmarkEnd w:id="10"/>
    </w:p>
    <w:p w:rsidR="00F548B5" w:rsidRPr="00197455" w:rsidRDefault="00F548B5" w:rsidP="00197455">
      <w:pPr>
        <w:pStyle w:val="Heading1"/>
        <w:spacing w:before="0" w:beforeAutospacing="0" w:after="0" w:afterAutospacing="0" w:line="276" w:lineRule="auto"/>
        <w:jc w:val="both"/>
        <w:rPr>
          <w:bCs w:val="0"/>
          <w:iCs/>
          <w:sz w:val="28"/>
          <w:szCs w:val="28"/>
          <w:lang w:val="de-DE"/>
        </w:rPr>
      </w:pPr>
      <w:bookmarkStart w:id="11" w:name="_Toc13428656"/>
      <w:bookmarkStart w:id="12" w:name="_Toc51660014"/>
      <w:r w:rsidRPr="00197455">
        <w:rPr>
          <w:bCs w:val="0"/>
          <w:iCs/>
          <w:sz w:val="28"/>
          <w:szCs w:val="28"/>
          <w:lang w:val="de-DE"/>
        </w:rPr>
        <w:t>PHẦN 2. ỨNG DỤNG LÝ THUYẾT CƠ SỞ VÀO THỰC TẾ</w:t>
      </w:r>
    </w:p>
    <w:p w:rsidR="00B201A8" w:rsidRPr="00197455" w:rsidRDefault="00F548B5" w:rsidP="00197455">
      <w:pPr>
        <w:pStyle w:val="Heading1"/>
        <w:spacing w:before="0" w:beforeAutospacing="0" w:after="0" w:afterAutospacing="0" w:line="276" w:lineRule="auto"/>
        <w:rPr>
          <w:b w:val="0"/>
          <w:bCs w:val="0"/>
          <w:sz w:val="28"/>
          <w:szCs w:val="28"/>
        </w:rPr>
      </w:pPr>
      <w:r w:rsidRPr="00197455">
        <w:rPr>
          <w:bCs w:val="0"/>
          <w:iCs/>
          <w:sz w:val="28"/>
          <w:szCs w:val="28"/>
          <w:lang w:val="de-DE"/>
        </w:rPr>
        <w:t>Nội dung nghiên cứu:</w:t>
      </w:r>
      <w:r w:rsidRPr="00197455">
        <w:rPr>
          <w:b w:val="0"/>
          <w:bCs w:val="0"/>
          <w:sz w:val="28"/>
          <w:szCs w:val="28"/>
        </w:rPr>
        <w:t xml:space="preserve"> </w:t>
      </w:r>
    </w:p>
    <w:p w:rsidR="004634AE" w:rsidRPr="00197455" w:rsidRDefault="004634AE" w:rsidP="00197455">
      <w:pPr>
        <w:pStyle w:val="Heading1"/>
        <w:spacing w:before="0" w:beforeAutospacing="0" w:after="0" w:afterAutospacing="0" w:line="276" w:lineRule="auto"/>
        <w:rPr>
          <w:b w:val="0"/>
          <w:bCs w:val="0"/>
          <w:sz w:val="28"/>
          <w:szCs w:val="28"/>
        </w:rPr>
      </w:pPr>
      <w:r w:rsidRPr="00197455">
        <w:rPr>
          <w:b w:val="0"/>
          <w:bCs w:val="0"/>
          <w:sz w:val="28"/>
          <w:szCs w:val="28"/>
        </w:rPr>
        <w:t>Nước cứng</w:t>
      </w:r>
      <w:bookmarkEnd w:id="11"/>
      <w:bookmarkEnd w:id="12"/>
    </w:p>
    <w:p w:rsidR="004634AE" w:rsidRPr="00197455" w:rsidRDefault="004634AE" w:rsidP="00197455">
      <w:pPr>
        <w:pStyle w:val="Heading3"/>
        <w:spacing w:before="0" w:after="0" w:line="276" w:lineRule="auto"/>
        <w:rPr>
          <w:rFonts w:ascii="Times New Roman" w:hAnsi="Times New Roman"/>
          <w:b w:val="0"/>
          <w:sz w:val="28"/>
          <w:szCs w:val="28"/>
        </w:rPr>
      </w:pPr>
      <w:bookmarkStart w:id="13" w:name="_Toc13428657"/>
      <w:bookmarkStart w:id="14" w:name="_Toc51660015"/>
      <w:r w:rsidRPr="00197455">
        <w:rPr>
          <w:rFonts w:ascii="Times New Roman" w:hAnsi="Times New Roman"/>
          <w:b w:val="0"/>
          <w:sz w:val="28"/>
          <w:szCs w:val="28"/>
        </w:rPr>
        <w:t>1. Khái niệm nước cứng</w:t>
      </w:r>
      <w:bookmarkEnd w:id="13"/>
      <w:bookmarkEnd w:id="14"/>
    </w:p>
    <w:p w:rsidR="004634AE" w:rsidRPr="00197455" w:rsidRDefault="004634AE" w:rsidP="00197455">
      <w:pPr>
        <w:pStyle w:val="Heading3"/>
        <w:spacing w:before="0" w:after="0" w:line="276" w:lineRule="auto"/>
        <w:rPr>
          <w:rFonts w:ascii="Times New Roman" w:hAnsi="Times New Roman"/>
          <w:b w:val="0"/>
          <w:sz w:val="28"/>
          <w:szCs w:val="28"/>
        </w:rPr>
      </w:pPr>
      <w:bookmarkStart w:id="15" w:name="_Toc13428658"/>
      <w:bookmarkStart w:id="16" w:name="_Toc51660016"/>
      <w:r w:rsidRPr="00197455">
        <w:rPr>
          <w:rFonts w:ascii="Times New Roman" w:hAnsi="Times New Roman"/>
          <w:b w:val="0"/>
          <w:sz w:val="28"/>
          <w:szCs w:val="28"/>
        </w:rPr>
        <w:t>2. Phân loại nước cứng</w:t>
      </w:r>
      <w:bookmarkEnd w:id="15"/>
      <w:bookmarkEnd w:id="16"/>
    </w:p>
    <w:p w:rsidR="004634AE" w:rsidRPr="00197455" w:rsidRDefault="004634AE" w:rsidP="00197455">
      <w:pPr>
        <w:pStyle w:val="Heading3"/>
        <w:spacing w:before="0" w:after="0" w:line="276" w:lineRule="auto"/>
        <w:rPr>
          <w:rFonts w:ascii="Times New Roman" w:hAnsi="Times New Roman"/>
          <w:b w:val="0"/>
          <w:sz w:val="28"/>
          <w:szCs w:val="28"/>
        </w:rPr>
      </w:pPr>
      <w:bookmarkStart w:id="17" w:name="_Toc13428659"/>
      <w:bookmarkStart w:id="18" w:name="_Toc51660017"/>
      <w:r w:rsidRPr="00197455">
        <w:rPr>
          <w:rFonts w:ascii="Times New Roman" w:hAnsi="Times New Roman"/>
          <w:b w:val="0"/>
          <w:sz w:val="28"/>
          <w:szCs w:val="28"/>
        </w:rPr>
        <w:t>3. Tác hại của nước cứng</w:t>
      </w:r>
      <w:bookmarkEnd w:id="17"/>
      <w:bookmarkEnd w:id="18"/>
    </w:p>
    <w:p w:rsidR="004634AE" w:rsidRPr="00197455" w:rsidRDefault="004634AE" w:rsidP="00197455">
      <w:pPr>
        <w:pStyle w:val="Heading3"/>
        <w:spacing w:before="0" w:after="0" w:line="276" w:lineRule="auto"/>
        <w:rPr>
          <w:rFonts w:ascii="Times New Roman" w:hAnsi="Times New Roman"/>
          <w:b w:val="0"/>
          <w:sz w:val="28"/>
          <w:szCs w:val="28"/>
        </w:rPr>
      </w:pPr>
      <w:bookmarkStart w:id="19" w:name="_Toc13428660"/>
      <w:bookmarkStart w:id="20" w:name="_Toc51660018"/>
      <w:r w:rsidRPr="00197455">
        <w:rPr>
          <w:rFonts w:ascii="Times New Roman" w:hAnsi="Times New Roman"/>
          <w:b w:val="0"/>
          <w:sz w:val="28"/>
          <w:szCs w:val="28"/>
        </w:rPr>
        <w:t>4. Cách làm mềm nước cứng</w:t>
      </w:r>
      <w:bookmarkEnd w:id="19"/>
      <w:bookmarkEnd w:id="20"/>
    </w:p>
    <w:p w:rsidR="00F548B5" w:rsidRPr="00197455" w:rsidRDefault="00F548B5"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3. ỨNG DỤNG LÝ THUYẾT MÔN HỌC VÀO BÀI TẬP</w:t>
      </w:r>
    </w:p>
    <w:p w:rsidR="004634AE" w:rsidRPr="00197455" w:rsidRDefault="00F13E40" w:rsidP="00F13E40">
      <w:pPr>
        <w:spacing w:after="0"/>
        <w:jc w:val="both"/>
        <w:rPr>
          <w:rFonts w:ascii="Times New Roman" w:hAnsi="Times New Roman" w:cs="Times New Roman"/>
          <w:sz w:val="28"/>
          <w:szCs w:val="28"/>
        </w:rPr>
      </w:pPr>
      <w:r>
        <w:rPr>
          <w:rFonts w:ascii="Times New Roman" w:hAnsi="Times New Roman" w:cs="Times New Roman"/>
          <w:b/>
          <w:bCs/>
          <w:sz w:val="28"/>
          <w:szCs w:val="28"/>
        </w:rPr>
        <w:t>1</w:t>
      </w:r>
      <w:r w:rsidR="004634AE" w:rsidRPr="00197455">
        <w:rPr>
          <w:rFonts w:ascii="Times New Roman" w:hAnsi="Times New Roman" w:cs="Times New Roman"/>
          <w:b/>
          <w:bCs/>
          <w:sz w:val="28"/>
          <w:szCs w:val="28"/>
        </w:rPr>
        <w:t xml:space="preserve">. </w:t>
      </w:r>
      <w:r w:rsidR="004634AE" w:rsidRPr="00197455">
        <w:rPr>
          <w:rFonts w:ascii="Times New Roman" w:hAnsi="Times New Roman" w:cs="Times New Roman"/>
          <w:sz w:val="28"/>
          <w:szCs w:val="28"/>
        </w:rPr>
        <w:t xml:space="preserve">Viết phương trình hóa học và nêu hiện tượng xảy </w:t>
      </w:r>
      <w:r>
        <w:rPr>
          <w:rFonts w:ascii="Times New Roman" w:hAnsi="Times New Roman" w:cs="Times New Roman"/>
          <w:sz w:val="28"/>
          <w:szCs w:val="28"/>
        </w:rPr>
        <w:t>khi t</w:t>
      </w:r>
      <w:r w:rsidR="004634AE" w:rsidRPr="00197455">
        <w:rPr>
          <w:rFonts w:ascii="Times New Roman" w:hAnsi="Times New Roman" w:cs="Times New Roman"/>
          <w:sz w:val="28"/>
          <w:szCs w:val="28"/>
        </w:rPr>
        <w:t>hả một đinh sắt vào ống nghiệm chứa dung dịch Cu(NO</w:t>
      </w:r>
      <w:r w:rsidR="004634AE" w:rsidRPr="00197455">
        <w:rPr>
          <w:rFonts w:ascii="Times New Roman" w:hAnsi="Times New Roman" w:cs="Times New Roman"/>
          <w:sz w:val="28"/>
          <w:szCs w:val="28"/>
          <w:vertAlign w:val="subscript"/>
        </w:rPr>
        <w:t>3</w:t>
      </w:r>
      <w:r w:rsidR="004634AE" w:rsidRPr="00197455">
        <w:rPr>
          <w:rFonts w:ascii="Times New Roman" w:hAnsi="Times New Roman" w:cs="Times New Roman"/>
          <w:sz w:val="28"/>
          <w:szCs w:val="28"/>
        </w:rPr>
        <w:t>)</w:t>
      </w:r>
      <w:r w:rsidR="004634AE" w:rsidRPr="00197455">
        <w:rPr>
          <w:rFonts w:ascii="Times New Roman" w:hAnsi="Times New Roman" w:cs="Times New Roman"/>
          <w:sz w:val="28"/>
          <w:szCs w:val="28"/>
          <w:vertAlign w:val="subscript"/>
        </w:rPr>
        <w:t>2</w:t>
      </w:r>
      <w:r w:rsidR="004634AE" w:rsidRPr="00197455">
        <w:rPr>
          <w:rFonts w:ascii="Times New Roman" w:hAnsi="Times New Roman" w:cs="Times New Roman"/>
          <w:sz w:val="28"/>
          <w:szCs w:val="28"/>
        </w:rPr>
        <w:t>.</w:t>
      </w:r>
    </w:p>
    <w:p w:rsidR="004634AE" w:rsidRPr="00197455" w:rsidRDefault="004634AE" w:rsidP="00197455">
      <w:pPr>
        <w:spacing w:after="0"/>
        <w:ind w:firstLine="284"/>
        <w:jc w:val="both"/>
        <w:rPr>
          <w:rFonts w:ascii="Times New Roman" w:hAnsi="Times New Roman" w:cs="Times New Roman"/>
          <w:sz w:val="28"/>
          <w:szCs w:val="28"/>
        </w:rPr>
      </w:pPr>
      <w:r w:rsidRPr="00197455">
        <w:rPr>
          <w:rFonts w:ascii="Times New Roman" w:hAnsi="Times New Roman" w:cs="Times New Roman"/>
          <w:sz w:val="28"/>
          <w:szCs w:val="28"/>
        </w:rPr>
        <w:t>b) Thả một đinh sắt vào ống nghiệm chứa HNO</w:t>
      </w:r>
      <w:r w:rsidRPr="00197455">
        <w:rPr>
          <w:rFonts w:ascii="Times New Roman" w:hAnsi="Times New Roman" w:cs="Times New Roman"/>
          <w:sz w:val="28"/>
          <w:szCs w:val="28"/>
          <w:vertAlign w:val="subscript"/>
        </w:rPr>
        <w:t>3</w:t>
      </w:r>
      <w:r w:rsidRPr="00197455">
        <w:rPr>
          <w:rFonts w:ascii="Times New Roman" w:hAnsi="Times New Roman" w:cs="Times New Roman"/>
          <w:sz w:val="28"/>
          <w:szCs w:val="28"/>
        </w:rPr>
        <w:t xml:space="preserve"> đặc nguội.</w:t>
      </w:r>
    </w:p>
    <w:p w:rsidR="004634AE" w:rsidRPr="00197455" w:rsidRDefault="00F13E40" w:rsidP="00197455">
      <w:pPr>
        <w:spacing w:after="0"/>
        <w:jc w:val="both"/>
        <w:rPr>
          <w:rFonts w:ascii="Times New Roman" w:hAnsi="Times New Roman" w:cs="Times New Roman"/>
          <w:sz w:val="28"/>
          <w:szCs w:val="28"/>
        </w:rPr>
      </w:pPr>
      <w:r>
        <w:rPr>
          <w:rFonts w:ascii="Times New Roman" w:hAnsi="Times New Roman" w:cs="Times New Roman"/>
          <w:b/>
          <w:bCs/>
          <w:sz w:val="28"/>
          <w:szCs w:val="28"/>
        </w:rPr>
        <w:t>2</w:t>
      </w:r>
      <w:r w:rsidR="004634AE" w:rsidRPr="00197455">
        <w:rPr>
          <w:rFonts w:ascii="Times New Roman" w:hAnsi="Times New Roman" w:cs="Times New Roman"/>
          <w:b/>
          <w:bCs/>
          <w:sz w:val="28"/>
          <w:szCs w:val="28"/>
        </w:rPr>
        <w:t xml:space="preserve">. </w:t>
      </w:r>
      <w:r w:rsidR="004634AE" w:rsidRPr="00197455">
        <w:rPr>
          <w:rFonts w:ascii="Times New Roman" w:hAnsi="Times New Roman" w:cs="Times New Roman"/>
          <w:sz w:val="28"/>
          <w:szCs w:val="28"/>
        </w:rPr>
        <w:t>Cho 2,74g kim loại kiềm thổ X vào dung dịch HCl dư thu được 0,448 lít khí H</w:t>
      </w:r>
      <w:r w:rsidR="004634AE" w:rsidRPr="00197455">
        <w:rPr>
          <w:rFonts w:ascii="Times New Roman" w:hAnsi="Times New Roman" w:cs="Times New Roman"/>
          <w:sz w:val="28"/>
          <w:szCs w:val="28"/>
          <w:vertAlign w:val="subscript"/>
        </w:rPr>
        <w:t>2</w:t>
      </w:r>
      <w:r w:rsidR="004634AE" w:rsidRPr="00197455">
        <w:rPr>
          <w:rFonts w:ascii="Times New Roman" w:hAnsi="Times New Roman" w:cs="Times New Roman"/>
          <w:sz w:val="28"/>
          <w:szCs w:val="28"/>
        </w:rPr>
        <w:t xml:space="preserve"> (đkc). Xác định kim loại kiềm thổ X đã sử dụng. </w:t>
      </w:r>
    </w:p>
    <w:p w:rsidR="004634AE" w:rsidRPr="00197455" w:rsidRDefault="00F13E40" w:rsidP="00197455">
      <w:pPr>
        <w:spacing w:after="0"/>
        <w:jc w:val="both"/>
        <w:rPr>
          <w:rFonts w:ascii="Times New Roman" w:hAnsi="Times New Roman" w:cs="Times New Roman"/>
          <w:sz w:val="28"/>
          <w:szCs w:val="28"/>
        </w:rPr>
      </w:pPr>
      <w:r>
        <w:rPr>
          <w:rFonts w:ascii="Times New Roman" w:hAnsi="Times New Roman" w:cs="Times New Roman"/>
          <w:b/>
          <w:bCs/>
          <w:sz w:val="28"/>
          <w:szCs w:val="28"/>
        </w:rPr>
        <w:t>3</w:t>
      </w:r>
      <w:r w:rsidR="004634AE" w:rsidRPr="00197455">
        <w:rPr>
          <w:rFonts w:ascii="Times New Roman" w:hAnsi="Times New Roman" w:cs="Times New Roman"/>
          <w:b/>
          <w:bCs/>
          <w:sz w:val="28"/>
          <w:szCs w:val="28"/>
        </w:rPr>
        <w:t xml:space="preserve">. </w:t>
      </w:r>
      <w:r w:rsidR="004634AE" w:rsidRPr="00197455">
        <w:rPr>
          <w:rFonts w:ascii="Times New Roman" w:hAnsi="Times New Roman" w:cs="Times New Roman"/>
          <w:sz w:val="28"/>
          <w:szCs w:val="28"/>
        </w:rPr>
        <w:t>Hòa tan hoàn toàn 2,56g hỗn hợp kim loại Mg và Fe vào dung dịch HNO</w:t>
      </w:r>
      <w:r w:rsidR="004634AE" w:rsidRPr="00197455">
        <w:rPr>
          <w:rFonts w:ascii="Times New Roman" w:hAnsi="Times New Roman" w:cs="Times New Roman"/>
          <w:sz w:val="28"/>
          <w:szCs w:val="28"/>
          <w:vertAlign w:val="subscript"/>
        </w:rPr>
        <w:t>3</w:t>
      </w:r>
      <w:r w:rsidR="004634AE" w:rsidRPr="00197455">
        <w:rPr>
          <w:rFonts w:ascii="Times New Roman" w:hAnsi="Times New Roman" w:cs="Times New Roman"/>
          <w:sz w:val="28"/>
          <w:szCs w:val="28"/>
        </w:rPr>
        <w:t xml:space="preserve"> loãng, thu được 1,344 lít khí NO (là sản phẩm khử duy nhất, ở đkc). Xác định thành phần phần trăm mỗi kim loại trong hỗn hợp kim loại ban đầu.</w:t>
      </w:r>
    </w:p>
    <w:p w:rsidR="00D837F9" w:rsidRPr="00197455" w:rsidRDefault="00D837F9" w:rsidP="00197455">
      <w:pPr>
        <w:pStyle w:val="Heading1"/>
        <w:spacing w:before="0" w:beforeAutospacing="0" w:after="0" w:afterAutospacing="0" w:line="276" w:lineRule="auto"/>
        <w:jc w:val="both"/>
        <w:rPr>
          <w:sz w:val="28"/>
          <w:szCs w:val="28"/>
        </w:rPr>
      </w:pPr>
    </w:p>
    <w:p w:rsidR="00B201A8" w:rsidRPr="00197455" w:rsidRDefault="00B201A8" w:rsidP="00197455">
      <w:pPr>
        <w:rPr>
          <w:rFonts w:ascii="Times New Roman" w:eastAsia="Times New Roman" w:hAnsi="Times New Roman" w:cs="Times New Roman"/>
          <w:b/>
          <w:bCs/>
          <w:kern w:val="36"/>
          <w:sz w:val="28"/>
          <w:szCs w:val="28"/>
        </w:rPr>
      </w:pPr>
      <w:r w:rsidRPr="00197455">
        <w:rPr>
          <w:sz w:val="28"/>
          <w:szCs w:val="28"/>
        </w:rPr>
        <w:br w:type="page"/>
      </w:r>
    </w:p>
    <w:p w:rsidR="00F548B5" w:rsidRPr="000E768A" w:rsidRDefault="00F548B5" w:rsidP="000E768A">
      <w:pPr>
        <w:pStyle w:val="Heading1"/>
        <w:spacing w:before="0" w:beforeAutospacing="0" w:after="0" w:afterAutospacing="0" w:line="276" w:lineRule="auto"/>
        <w:jc w:val="center"/>
        <w:rPr>
          <w:sz w:val="28"/>
          <w:szCs w:val="28"/>
        </w:rPr>
      </w:pPr>
      <w:r w:rsidRPr="000E768A">
        <w:rPr>
          <w:sz w:val="28"/>
          <w:szCs w:val="28"/>
        </w:rPr>
        <w:lastRenderedPageBreak/>
        <w:t>ĐỀ TÀI SỐ 20</w:t>
      </w:r>
    </w:p>
    <w:p w:rsidR="00F548B5" w:rsidRPr="00197455" w:rsidRDefault="00F548B5"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1. LÝ THUYẾT CƠ SỞ</w:t>
      </w:r>
    </w:p>
    <w:p w:rsidR="00D837F9" w:rsidRPr="00197455" w:rsidRDefault="00B201A8" w:rsidP="00197455">
      <w:pPr>
        <w:spacing w:after="0"/>
        <w:jc w:val="both"/>
        <w:rPr>
          <w:rFonts w:ascii="Times New Roman" w:hAnsi="Times New Roman" w:cs="Times New Roman"/>
          <w:sz w:val="28"/>
          <w:szCs w:val="28"/>
          <w:lang w:val="pt-BR"/>
        </w:rPr>
      </w:pPr>
      <w:r w:rsidRPr="00197455">
        <w:rPr>
          <w:rFonts w:ascii="Times New Roman" w:hAnsi="Times New Roman" w:cs="Times New Roman"/>
          <w:bCs/>
          <w:iCs/>
          <w:sz w:val="28"/>
          <w:szCs w:val="28"/>
        </w:rPr>
        <w:t>Trình bày lý thuyết về</w:t>
      </w:r>
      <w:r w:rsidRPr="00197455">
        <w:rPr>
          <w:rFonts w:ascii="Times New Roman" w:hAnsi="Times New Roman" w:cs="Times New Roman"/>
          <w:sz w:val="28"/>
          <w:szCs w:val="28"/>
        </w:rPr>
        <w:t xml:space="preserve"> </w:t>
      </w:r>
      <w:r w:rsidRPr="00197455">
        <w:rPr>
          <w:rFonts w:ascii="Times New Roman" w:hAnsi="Times New Roman" w:cs="Times New Roman"/>
          <w:sz w:val="28"/>
          <w:szCs w:val="28"/>
          <w:lang w:val="pt-BR"/>
        </w:rPr>
        <w:t xml:space="preserve"> sắt </w:t>
      </w:r>
      <w:bookmarkStart w:id="21" w:name="_Toc13428683"/>
      <w:bookmarkStart w:id="22" w:name="_Toc51660042"/>
    </w:p>
    <w:p w:rsidR="00F548B5" w:rsidRPr="00197455" w:rsidRDefault="00F548B5" w:rsidP="00197455">
      <w:pPr>
        <w:spacing w:after="0"/>
        <w:jc w:val="both"/>
        <w:rPr>
          <w:rFonts w:ascii="Times New Roman" w:hAnsi="Times New Roman" w:cs="Times New Roman"/>
          <w:sz w:val="28"/>
          <w:szCs w:val="28"/>
          <w:lang w:val="pt-BR"/>
        </w:rPr>
      </w:pPr>
      <w:r w:rsidRPr="00197455">
        <w:rPr>
          <w:rFonts w:ascii="Times New Roman" w:hAnsi="Times New Roman" w:cs="Times New Roman"/>
          <w:sz w:val="28"/>
          <w:szCs w:val="28"/>
          <w:lang w:val="pt-BR"/>
        </w:rPr>
        <w:t>1. Vị trí của sắt trong bảng tuần hoàn, cấu hình electron nguyên tử</w:t>
      </w:r>
      <w:bookmarkEnd w:id="21"/>
      <w:bookmarkEnd w:id="22"/>
    </w:p>
    <w:p w:rsidR="00F548B5" w:rsidRPr="00197455" w:rsidRDefault="00F548B5" w:rsidP="00197455">
      <w:pPr>
        <w:pStyle w:val="Heading3"/>
        <w:spacing w:before="0" w:after="0" w:line="276" w:lineRule="auto"/>
        <w:rPr>
          <w:rFonts w:ascii="Times New Roman" w:hAnsi="Times New Roman"/>
          <w:b w:val="0"/>
          <w:sz w:val="28"/>
          <w:szCs w:val="28"/>
          <w:lang w:val="pt-BR"/>
        </w:rPr>
      </w:pPr>
      <w:bookmarkStart w:id="23" w:name="_Toc13428684"/>
      <w:bookmarkStart w:id="24" w:name="_Toc51660043"/>
      <w:r w:rsidRPr="00197455">
        <w:rPr>
          <w:rFonts w:ascii="Times New Roman" w:hAnsi="Times New Roman"/>
          <w:b w:val="0"/>
          <w:sz w:val="28"/>
          <w:szCs w:val="28"/>
          <w:lang w:val="pt-BR"/>
        </w:rPr>
        <w:t>2. Tính chất vật lí</w:t>
      </w:r>
      <w:bookmarkEnd w:id="23"/>
      <w:bookmarkEnd w:id="24"/>
    </w:p>
    <w:p w:rsidR="00F548B5" w:rsidRPr="00197455" w:rsidRDefault="00F548B5" w:rsidP="00197455">
      <w:pPr>
        <w:pStyle w:val="Heading3"/>
        <w:spacing w:before="0" w:after="0" w:line="276" w:lineRule="auto"/>
        <w:rPr>
          <w:rFonts w:ascii="Times New Roman" w:hAnsi="Times New Roman"/>
          <w:b w:val="0"/>
          <w:sz w:val="28"/>
          <w:szCs w:val="28"/>
        </w:rPr>
      </w:pPr>
      <w:bookmarkStart w:id="25" w:name="_Toc13428685"/>
      <w:bookmarkStart w:id="26" w:name="_Toc51660044"/>
      <w:r w:rsidRPr="00197455">
        <w:rPr>
          <w:rFonts w:ascii="Times New Roman" w:hAnsi="Times New Roman"/>
          <w:b w:val="0"/>
          <w:sz w:val="28"/>
          <w:szCs w:val="28"/>
        </w:rPr>
        <w:t>3. Tính chất hóa học</w:t>
      </w:r>
      <w:bookmarkEnd w:id="25"/>
      <w:bookmarkEnd w:id="26"/>
    </w:p>
    <w:p w:rsidR="00F548B5" w:rsidRPr="00197455" w:rsidRDefault="00F548B5"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2. ỨNG DỤNG LÝ THUYẾT CƠ SỞ VÀO THỰC TẾ</w:t>
      </w:r>
    </w:p>
    <w:p w:rsidR="00B201A8" w:rsidRPr="00197455" w:rsidRDefault="00F548B5" w:rsidP="00197455">
      <w:pPr>
        <w:pStyle w:val="Heading1"/>
        <w:spacing w:before="0" w:beforeAutospacing="0" w:after="0" w:afterAutospacing="0" w:line="276" w:lineRule="auto"/>
        <w:rPr>
          <w:b w:val="0"/>
          <w:bCs w:val="0"/>
          <w:sz w:val="28"/>
          <w:szCs w:val="28"/>
        </w:rPr>
      </w:pPr>
      <w:r w:rsidRPr="00197455">
        <w:rPr>
          <w:bCs w:val="0"/>
          <w:iCs/>
          <w:sz w:val="28"/>
          <w:szCs w:val="28"/>
          <w:lang w:val="de-DE"/>
        </w:rPr>
        <w:t>Nội dung nghiên cứu:</w:t>
      </w:r>
      <w:r w:rsidRPr="00197455">
        <w:rPr>
          <w:b w:val="0"/>
          <w:bCs w:val="0"/>
          <w:sz w:val="28"/>
          <w:szCs w:val="28"/>
        </w:rPr>
        <w:t xml:space="preserve"> </w:t>
      </w:r>
    </w:p>
    <w:p w:rsidR="00F548B5" w:rsidRPr="00197455" w:rsidRDefault="00F548B5" w:rsidP="00197455">
      <w:pPr>
        <w:pStyle w:val="Heading1"/>
        <w:spacing w:before="0" w:beforeAutospacing="0" w:after="0" w:afterAutospacing="0" w:line="276" w:lineRule="auto"/>
        <w:rPr>
          <w:b w:val="0"/>
          <w:bCs w:val="0"/>
          <w:sz w:val="28"/>
          <w:szCs w:val="28"/>
        </w:rPr>
      </w:pPr>
      <w:r w:rsidRPr="00197455">
        <w:rPr>
          <w:b w:val="0"/>
          <w:sz w:val="28"/>
          <w:szCs w:val="28"/>
        </w:rPr>
        <w:t>Trình bày cơ sở lý thuyết về tính chất hóa học của sắt và điều chế sắt trong công nghiệp.</w:t>
      </w:r>
    </w:p>
    <w:p w:rsidR="00F548B5" w:rsidRPr="00197455" w:rsidRDefault="00F548B5" w:rsidP="00197455">
      <w:pPr>
        <w:spacing w:after="0"/>
        <w:jc w:val="both"/>
        <w:rPr>
          <w:rFonts w:ascii="Times New Roman" w:hAnsi="Times New Roman" w:cs="Times New Roman"/>
          <w:b/>
          <w:bCs/>
          <w:i/>
          <w:iCs/>
          <w:sz w:val="28"/>
          <w:szCs w:val="28"/>
        </w:rPr>
      </w:pPr>
      <w:r w:rsidRPr="00197455">
        <w:rPr>
          <w:rFonts w:ascii="Times New Roman" w:hAnsi="Times New Roman" w:cs="Times New Roman"/>
          <w:b/>
          <w:bCs/>
          <w:i/>
          <w:iCs/>
          <w:sz w:val="28"/>
          <w:szCs w:val="28"/>
        </w:rPr>
        <w:t>Câu hỏi gợi ý:</w:t>
      </w:r>
    </w:p>
    <w:p w:rsidR="00F548B5" w:rsidRPr="00197455" w:rsidRDefault="00F548B5" w:rsidP="00197455">
      <w:pPr>
        <w:spacing w:after="0"/>
        <w:jc w:val="both"/>
        <w:rPr>
          <w:rFonts w:ascii="Times New Roman" w:hAnsi="Times New Roman" w:cs="Times New Roman"/>
          <w:sz w:val="28"/>
          <w:szCs w:val="28"/>
        </w:rPr>
      </w:pPr>
      <w:r w:rsidRPr="00197455">
        <w:rPr>
          <w:rFonts w:ascii="Times New Roman" w:hAnsi="Times New Roman" w:cs="Times New Roman"/>
          <w:sz w:val="28"/>
          <w:szCs w:val="28"/>
        </w:rPr>
        <w:t xml:space="preserve">- Phân biệt gang và thép. </w:t>
      </w:r>
    </w:p>
    <w:p w:rsidR="00F548B5" w:rsidRPr="00197455" w:rsidRDefault="00F548B5" w:rsidP="00197455">
      <w:pPr>
        <w:spacing w:after="0"/>
        <w:jc w:val="both"/>
        <w:rPr>
          <w:rFonts w:ascii="Times New Roman" w:hAnsi="Times New Roman" w:cs="Times New Roman"/>
          <w:sz w:val="28"/>
          <w:szCs w:val="28"/>
        </w:rPr>
      </w:pPr>
      <w:r w:rsidRPr="00197455">
        <w:rPr>
          <w:rFonts w:ascii="Times New Roman" w:hAnsi="Times New Roman" w:cs="Times New Roman"/>
          <w:sz w:val="28"/>
          <w:szCs w:val="28"/>
        </w:rPr>
        <w:t>- Các bước điều chế gang, thép trong công nghiệp. Viết các phương trình hóa học biểu diễn các bước sản xuất.</w:t>
      </w:r>
    </w:p>
    <w:p w:rsidR="00F548B5" w:rsidRPr="00197455" w:rsidRDefault="00F548B5"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3. ỨNG DỤNG LÝ THUYẾT MÔN HỌC VÀO BÀI TẬP</w:t>
      </w:r>
    </w:p>
    <w:p w:rsidR="00F548B5" w:rsidRPr="00197455" w:rsidRDefault="00F13E40" w:rsidP="00F13E40">
      <w:pPr>
        <w:spacing w:after="0"/>
        <w:jc w:val="both"/>
        <w:rPr>
          <w:rFonts w:ascii="Times New Roman" w:hAnsi="Times New Roman" w:cs="Times New Roman"/>
          <w:sz w:val="28"/>
          <w:szCs w:val="28"/>
        </w:rPr>
      </w:pPr>
      <w:r>
        <w:rPr>
          <w:rFonts w:ascii="Times New Roman" w:hAnsi="Times New Roman" w:cs="Times New Roman"/>
          <w:b/>
          <w:bCs/>
          <w:sz w:val="28"/>
          <w:szCs w:val="28"/>
        </w:rPr>
        <w:t>1</w:t>
      </w:r>
      <w:r w:rsidR="00F548B5" w:rsidRPr="00197455">
        <w:rPr>
          <w:rFonts w:ascii="Times New Roman" w:hAnsi="Times New Roman" w:cs="Times New Roman"/>
          <w:b/>
          <w:bCs/>
          <w:sz w:val="28"/>
          <w:szCs w:val="28"/>
        </w:rPr>
        <w:t xml:space="preserve">. </w:t>
      </w:r>
      <w:r w:rsidR="00F548B5" w:rsidRPr="00197455">
        <w:rPr>
          <w:rFonts w:ascii="Times New Roman" w:hAnsi="Times New Roman" w:cs="Times New Roman"/>
          <w:sz w:val="28"/>
          <w:szCs w:val="28"/>
        </w:rPr>
        <w:t>Viết phương trình hóa học và nêu hiện tượng xảy ra</w:t>
      </w:r>
      <w:r>
        <w:rPr>
          <w:rFonts w:ascii="Times New Roman" w:hAnsi="Times New Roman" w:cs="Times New Roman"/>
          <w:sz w:val="28"/>
          <w:szCs w:val="28"/>
        </w:rPr>
        <w:t xml:space="preserve"> khi t</w:t>
      </w:r>
      <w:r w:rsidR="00F548B5" w:rsidRPr="00197455">
        <w:rPr>
          <w:rFonts w:ascii="Times New Roman" w:hAnsi="Times New Roman" w:cs="Times New Roman"/>
          <w:sz w:val="28"/>
          <w:szCs w:val="28"/>
        </w:rPr>
        <w:t>hả một đinh sắt vào ống nghiệm chứa dung dịch AgNO</w:t>
      </w:r>
      <w:r w:rsidR="00F548B5" w:rsidRPr="00197455">
        <w:rPr>
          <w:rFonts w:ascii="Times New Roman" w:hAnsi="Times New Roman" w:cs="Times New Roman"/>
          <w:sz w:val="28"/>
          <w:szCs w:val="28"/>
          <w:vertAlign w:val="subscript"/>
        </w:rPr>
        <w:t>3</w:t>
      </w:r>
      <w:r w:rsidR="00F548B5" w:rsidRPr="00197455">
        <w:rPr>
          <w:rFonts w:ascii="Times New Roman" w:hAnsi="Times New Roman" w:cs="Times New Roman"/>
          <w:sz w:val="28"/>
          <w:szCs w:val="28"/>
        </w:rPr>
        <w:t>.</w:t>
      </w:r>
    </w:p>
    <w:p w:rsidR="00F548B5" w:rsidRPr="00197455" w:rsidRDefault="00F13E40" w:rsidP="00197455">
      <w:pPr>
        <w:spacing w:after="0"/>
        <w:jc w:val="both"/>
        <w:rPr>
          <w:rFonts w:ascii="Times New Roman" w:hAnsi="Times New Roman" w:cs="Times New Roman"/>
          <w:sz w:val="28"/>
          <w:szCs w:val="28"/>
        </w:rPr>
      </w:pPr>
      <w:r>
        <w:rPr>
          <w:rFonts w:ascii="Times New Roman" w:hAnsi="Times New Roman" w:cs="Times New Roman"/>
          <w:b/>
          <w:bCs/>
          <w:sz w:val="28"/>
          <w:szCs w:val="28"/>
        </w:rPr>
        <w:t>2</w:t>
      </w:r>
      <w:r w:rsidR="00F548B5" w:rsidRPr="00197455">
        <w:rPr>
          <w:rFonts w:ascii="Times New Roman" w:hAnsi="Times New Roman" w:cs="Times New Roman"/>
          <w:b/>
          <w:bCs/>
          <w:sz w:val="28"/>
          <w:szCs w:val="28"/>
        </w:rPr>
        <w:t xml:space="preserve">. </w:t>
      </w:r>
      <w:r w:rsidR="00F548B5" w:rsidRPr="00197455">
        <w:rPr>
          <w:rFonts w:ascii="Times New Roman" w:hAnsi="Times New Roman" w:cs="Times New Roman"/>
          <w:sz w:val="28"/>
          <w:szCs w:val="28"/>
        </w:rPr>
        <w:t>Cho 6,85g kim loại kiềm thổ X vào nước thu được 1,12 lít khí H</w:t>
      </w:r>
      <w:r w:rsidR="00F548B5" w:rsidRPr="00197455">
        <w:rPr>
          <w:rFonts w:ascii="Times New Roman" w:hAnsi="Times New Roman" w:cs="Times New Roman"/>
          <w:sz w:val="28"/>
          <w:szCs w:val="28"/>
          <w:vertAlign w:val="subscript"/>
        </w:rPr>
        <w:t>2</w:t>
      </w:r>
      <w:r w:rsidR="00F548B5" w:rsidRPr="00197455">
        <w:rPr>
          <w:rFonts w:ascii="Times New Roman" w:hAnsi="Times New Roman" w:cs="Times New Roman"/>
          <w:sz w:val="28"/>
          <w:szCs w:val="28"/>
        </w:rPr>
        <w:t xml:space="preserve"> (đkc). Xác định kim loại kiềm thổ X đã sử dụng. </w:t>
      </w:r>
    </w:p>
    <w:p w:rsidR="00F548B5" w:rsidRPr="00197455" w:rsidRDefault="00F13E40" w:rsidP="00197455">
      <w:pPr>
        <w:spacing w:after="0"/>
        <w:jc w:val="both"/>
        <w:rPr>
          <w:rFonts w:ascii="Times New Roman" w:hAnsi="Times New Roman" w:cs="Times New Roman"/>
          <w:sz w:val="28"/>
          <w:szCs w:val="28"/>
        </w:rPr>
      </w:pPr>
      <w:r>
        <w:rPr>
          <w:rFonts w:ascii="Times New Roman" w:hAnsi="Times New Roman" w:cs="Times New Roman"/>
          <w:b/>
          <w:bCs/>
          <w:sz w:val="28"/>
          <w:szCs w:val="28"/>
        </w:rPr>
        <w:t>3</w:t>
      </w:r>
      <w:r w:rsidR="00F548B5" w:rsidRPr="00197455">
        <w:rPr>
          <w:rFonts w:ascii="Times New Roman" w:hAnsi="Times New Roman" w:cs="Times New Roman"/>
          <w:b/>
          <w:bCs/>
          <w:sz w:val="28"/>
          <w:szCs w:val="28"/>
        </w:rPr>
        <w:t xml:space="preserve">. </w:t>
      </w:r>
      <w:r w:rsidR="00F548B5" w:rsidRPr="00197455">
        <w:rPr>
          <w:rFonts w:ascii="Times New Roman" w:hAnsi="Times New Roman" w:cs="Times New Roman"/>
          <w:sz w:val="28"/>
          <w:szCs w:val="28"/>
        </w:rPr>
        <w:t>Hòa tan hoàn toàn 2,51g hỗn hợp kim loại Zn và Fe vào dung dịch HNO</w:t>
      </w:r>
      <w:r w:rsidR="00F548B5" w:rsidRPr="00197455">
        <w:rPr>
          <w:rFonts w:ascii="Times New Roman" w:hAnsi="Times New Roman" w:cs="Times New Roman"/>
          <w:sz w:val="28"/>
          <w:szCs w:val="28"/>
          <w:vertAlign w:val="subscript"/>
        </w:rPr>
        <w:t>3</w:t>
      </w:r>
      <w:r w:rsidR="00F548B5" w:rsidRPr="00197455">
        <w:rPr>
          <w:rFonts w:ascii="Times New Roman" w:hAnsi="Times New Roman" w:cs="Times New Roman"/>
          <w:sz w:val="28"/>
          <w:szCs w:val="28"/>
        </w:rPr>
        <w:t xml:space="preserve"> loãng, thu được 0,672 lít khí NO (là sản phẩm khử duy nhất, ở đkc). Xác định thành phần phần trăm mỗi kim loại trong hỗn hợp kim loại ban đầu.</w:t>
      </w:r>
    </w:p>
    <w:p w:rsidR="00D837F9" w:rsidRPr="00197455" w:rsidRDefault="00D837F9" w:rsidP="00197455">
      <w:pPr>
        <w:pStyle w:val="Heading1"/>
        <w:spacing w:before="0" w:beforeAutospacing="0" w:after="0" w:afterAutospacing="0" w:line="276" w:lineRule="auto"/>
        <w:jc w:val="both"/>
        <w:rPr>
          <w:sz w:val="28"/>
          <w:szCs w:val="28"/>
        </w:rPr>
      </w:pPr>
    </w:p>
    <w:p w:rsidR="003B59B1" w:rsidRDefault="003B59B1">
      <w:pPr>
        <w:rPr>
          <w:rFonts w:ascii="Times New Roman" w:eastAsia="Times New Roman" w:hAnsi="Times New Roman" w:cs="Times New Roman"/>
          <w:b/>
          <w:bCs/>
          <w:kern w:val="36"/>
          <w:sz w:val="28"/>
          <w:szCs w:val="28"/>
        </w:rPr>
      </w:pPr>
      <w:r>
        <w:rPr>
          <w:sz w:val="28"/>
          <w:szCs w:val="28"/>
        </w:rPr>
        <w:br w:type="page"/>
      </w:r>
    </w:p>
    <w:p w:rsidR="008D6724" w:rsidRPr="00197455" w:rsidRDefault="008D6724" w:rsidP="000E768A">
      <w:pPr>
        <w:pStyle w:val="Heading1"/>
        <w:spacing w:before="0" w:beforeAutospacing="0" w:after="0" w:afterAutospacing="0" w:line="276" w:lineRule="auto"/>
        <w:jc w:val="center"/>
        <w:rPr>
          <w:sz w:val="28"/>
          <w:szCs w:val="28"/>
        </w:rPr>
      </w:pPr>
      <w:r w:rsidRPr="00197455">
        <w:rPr>
          <w:sz w:val="28"/>
          <w:szCs w:val="28"/>
        </w:rPr>
        <w:lastRenderedPageBreak/>
        <w:t>ĐỀ TÀI SỐ 21</w:t>
      </w:r>
    </w:p>
    <w:p w:rsidR="008D6724" w:rsidRPr="00197455" w:rsidRDefault="008D6724"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1. LÝ THUYẾT CƠ SỞ</w:t>
      </w:r>
    </w:p>
    <w:p w:rsidR="008D6724" w:rsidRPr="00197455" w:rsidRDefault="00B201A8" w:rsidP="00197455">
      <w:pPr>
        <w:pStyle w:val="Heading1"/>
        <w:spacing w:before="0" w:beforeAutospacing="0" w:after="0" w:afterAutospacing="0" w:line="276" w:lineRule="auto"/>
        <w:rPr>
          <w:b w:val="0"/>
          <w:bCs w:val="0"/>
          <w:iCs/>
          <w:sz w:val="28"/>
          <w:szCs w:val="28"/>
        </w:rPr>
      </w:pPr>
      <w:r w:rsidRPr="00197455">
        <w:rPr>
          <w:b w:val="0"/>
          <w:bCs w:val="0"/>
          <w:iCs/>
          <w:sz w:val="28"/>
          <w:szCs w:val="28"/>
        </w:rPr>
        <w:t xml:space="preserve">Trình bày lý thuyết về tinh bột. </w:t>
      </w:r>
    </w:p>
    <w:p w:rsidR="008D6724" w:rsidRPr="00197455" w:rsidRDefault="008D6724" w:rsidP="00197455">
      <w:pPr>
        <w:pStyle w:val="Heading2"/>
        <w:spacing w:before="0" w:beforeAutospacing="0" w:after="0" w:afterAutospacing="0" w:line="276" w:lineRule="auto"/>
        <w:rPr>
          <w:b w:val="0"/>
          <w:sz w:val="28"/>
          <w:szCs w:val="28"/>
        </w:rPr>
      </w:pPr>
      <w:r w:rsidRPr="00197455">
        <w:rPr>
          <w:rStyle w:val="Strong"/>
          <w:sz w:val="28"/>
          <w:szCs w:val="28"/>
        </w:rPr>
        <w:t>1. Tính chất vật lí  và trạng thái thiên nhiên</w:t>
      </w:r>
      <w:r w:rsidRPr="00197455">
        <w:rPr>
          <w:b w:val="0"/>
          <w:sz w:val="28"/>
          <w:szCs w:val="28"/>
        </w:rPr>
        <w:t xml:space="preserve"> </w:t>
      </w:r>
    </w:p>
    <w:p w:rsidR="008D6724" w:rsidRPr="00197455" w:rsidRDefault="008D6724" w:rsidP="00197455">
      <w:pPr>
        <w:pStyle w:val="NormalWeb"/>
        <w:spacing w:before="0" w:beforeAutospacing="0" w:after="0" w:afterAutospacing="0" w:line="276" w:lineRule="auto"/>
        <w:outlineLvl w:val="1"/>
        <w:rPr>
          <w:rStyle w:val="Strong"/>
          <w:b w:val="0"/>
          <w:sz w:val="28"/>
          <w:szCs w:val="28"/>
        </w:rPr>
      </w:pPr>
      <w:r w:rsidRPr="00197455">
        <w:rPr>
          <w:rStyle w:val="Strong"/>
          <w:b w:val="0"/>
          <w:sz w:val="28"/>
          <w:szCs w:val="28"/>
        </w:rPr>
        <w:t xml:space="preserve">2. </w:t>
      </w:r>
      <w:hyperlink r:id="rId13" w:anchor="51" w:tgtFrame="_blank" w:history="1">
        <w:r w:rsidRPr="00197455">
          <w:rPr>
            <w:rStyle w:val="Hyperlink"/>
            <w:bCs/>
            <w:color w:val="auto"/>
            <w:sz w:val="28"/>
            <w:szCs w:val="28"/>
            <w:u w:val="none"/>
          </w:rPr>
          <w:t>Cấu tạo</w:t>
        </w:r>
      </w:hyperlink>
      <w:r w:rsidRPr="00197455">
        <w:rPr>
          <w:rStyle w:val="Strong"/>
          <w:b w:val="0"/>
          <w:sz w:val="28"/>
          <w:szCs w:val="28"/>
        </w:rPr>
        <w:t xml:space="preserve"> phân tử</w:t>
      </w:r>
    </w:p>
    <w:p w:rsidR="008D6724" w:rsidRPr="00197455" w:rsidRDefault="008D6724" w:rsidP="00197455">
      <w:pPr>
        <w:pStyle w:val="NormalWeb"/>
        <w:spacing w:before="0" w:beforeAutospacing="0" w:after="0" w:afterAutospacing="0" w:line="276" w:lineRule="auto"/>
        <w:outlineLvl w:val="1"/>
        <w:rPr>
          <w:rStyle w:val="Strong"/>
          <w:b w:val="0"/>
          <w:sz w:val="28"/>
          <w:szCs w:val="28"/>
        </w:rPr>
      </w:pPr>
      <w:r w:rsidRPr="00197455">
        <w:rPr>
          <w:rStyle w:val="Strong"/>
          <w:b w:val="0"/>
          <w:sz w:val="28"/>
          <w:szCs w:val="28"/>
        </w:rPr>
        <w:t>3. Tính chất hóa học</w:t>
      </w:r>
    </w:p>
    <w:p w:rsidR="008D6724" w:rsidRPr="00197455" w:rsidRDefault="008D6724" w:rsidP="00197455">
      <w:pPr>
        <w:pStyle w:val="NormalWeb"/>
        <w:spacing w:before="0" w:beforeAutospacing="0" w:after="0" w:afterAutospacing="0" w:line="276" w:lineRule="auto"/>
        <w:outlineLvl w:val="1"/>
        <w:rPr>
          <w:rStyle w:val="Strong"/>
          <w:b w:val="0"/>
          <w:sz w:val="28"/>
          <w:szCs w:val="28"/>
        </w:rPr>
      </w:pPr>
      <w:r w:rsidRPr="00197455">
        <w:rPr>
          <w:rStyle w:val="Strong"/>
          <w:b w:val="0"/>
          <w:sz w:val="28"/>
          <w:szCs w:val="28"/>
        </w:rPr>
        <w:t>4. Sự chuyển hóa tinh bột trong cơ thể</w:t>
      </w:r>
    </w:p>
    <w:p w:rsidR="008D6724" w:rsidRPr="00197455" w:rsidRDefault="008D6724" w:rsidP="00197455">
      <w:pPr>
        <w:pStyle w:val="NormalWeb"/>
        <w:spacing w:before="0" w:beforeAutospacing="0" w:after="0" w:afterAutospacing="0" w:line="276" w:lineRule="auto"/>
        <w:outlineLvl w:val="1"/>
        <w:rPr>
          <w:sz w:val="28"/>
          <w:szCs w:val="28"/>
        </w:rPr>
      </w:pPr>
      <w:r w:rsidRPr="00197455">
        <w:rPr>
          <w:rStyle w:val="Strong"/>
          <w:b w:val="0"/>
          <w:sz w:val="28"/>
          <w:szCs w:val="28"/>
        </w:rPr>
        <w:t xml:space="preserve">5. Sự tạo thành tinh bột trong cây xanh </w:t>
      </w:r>
    </w:p>
    <w:p w:rsidR="008D6724" w:rsidRPr="00197455" w:rsidRDefault="008D6724"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2. ỨNG DỤNG LÝ THUYẾT CƠ SỞ VÀO THỰC TẾ</w:t>
      </w:r>
    </w:p>
    <w:p w:rsidR="00B201A8" w:rsidRPr="00197455" w:rsidRDefault="008D6724" w:rsidP="00197455">
      <w:pPr>
        <w:pStyle w:val="Heading1"/>
        <w:spacing w:before="0" w:beforeAutospacing="0" w:after="0" w:afterAutospacing="0" w:line="276" w:lineRule="auto"/>
        <w:rPr>
          <w:b w:val="0"/>
          <w:bCs w:val="0"/>
          <w:sz w:val="28"/>
          <w:szCs w:val="28"/>
        </w:rPr>
      </w:pPr>
      <w:r w:rsidRPr="00197455">
        <w:rPr>
          <w:bCs w:val="0"/>
          <w:iCs/>
          <w:sz w:val="28"/>
          <w:szCs w:val="28"/>
          <w:lang w:val="de-DE"/>
        </w:rPr>
        <w:t>Nội dung nghiên cứu:</w:t>
      </w:r>
      <w:r w:rsidRPr="00197455">
        <w:rPr>
          <w:b w:val="0"/>
          <w:bCs w:val="0"/>
          <w:sz w:val="28"/>
          <w:szCs w:val="28"/>
        </w:rPr>
        <w:t xml:space="preserve"> </w:t>
      </w:r>
    </w:p>
    <w:p w:rsidR="008D6724" w:rsidRPr="00197455" w:rsidRDefault="008D6724" w:rsidP="00197455">
      <w:pPr>
        <w:pStyle w:val="Heading1"/>
        <w:spacing w:before="0" w:beforeAutospacing="0" w:after="0" w:afterAutospacing="0" w:line="276" w:lineRule="auto"/>
        <w:rPr>
          <w:b w:val="0"/>
          <w:bCs w:val="0"/>
          <w:sz w:val="28"/>
          <w:szCs w:val="28"/>
        </w:rPr>
      </w:pPr>
      <w:r w:rsidRPr="00197455">
        <w:rPr>
          <w:b w:val="0"/>
          <w:bCs w:val="0"/>
          <w:iCs/>
          <w:sz w:val="28"/>
          <w:szCs w:val="28"/>
        </w:rPr>
        <w:t>“ Giấm ngon nhà làm”</w:t>
      </w:r>
      <w:r w:rsidR="00B201A8" w:rsidRPr="00197455">
        <w:rPr>
          <w:b w:val="0"/>
          <w:bCs w:val="0"/>
          <w:iCs/>
          <w:sz w:val="28"/>
          <w:szCs w:val="28"/>
        </w:rPr>
        <w:t xml:space="preserve">: </w:t>
      </w:r>
      <w:r w:rsidRPr="00197455">
        <w:rPr>
          <w:b w:val="0"/>
          <w:sz w:val="28"/>
          <w:szCs w:val="28"/>
        </w:rPr>
        <w:t>Xuất phát từ tinh bột (có trong gạo), hãy đóng vai nhà sản xuất giấm ăn sạch báo cáo về sản phẩm giấm ăn (nêu quy trình sản xuất giấm ăn, vai trò của từng nguyên liệu, chất dinh dưỡng, cách bảo quản,….)</w:t>
      </w:r>
    </w:p>
    <w:p w:rsidR="008D6724" w:rsidRPr="00197455" w:rsidRDefault="008D6724"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3. ỨNG DỤNG LÝ THUYẾT MÔN HỌC VÀO BÀI TẬP</w:t>
      </w:r>
    </w:p>
    <w:p w:rsidR="008D6724" w:rsidRPr="00197455" w:rsidRDefault="008D6724" w:rsidP="00197455">
      <w:pPr>
        <w:spacing w:after="0"/>
        <w:rPr>
          <w:rFonts w:ascii="Times New Roman" w:eastAsia="Calibri" w:hAnsi="Times New Roman" w:cs="Times New Roman"/>
          <w:sz w:val="28"/>
          <w:szCs w:val="28"/>
        </w:rPr>
      </w:pPr>
      <w:r w:rsidRPr="00197455">
        <w:rPr>
          <w:rFonts w:ascii="Times New Roman" w:eastAsia="Calibri" w:hAnsi="Times New Roman" w:cs="Times New Roman"/>
          <w:b/>
          <w:sz w:val="28"/>
          <w:szCs w:val="28"/>
        </w:rPr>
        <w:t xml:space="preserve">Câu </w:t>
      </w:r>
      <w:r w:rsidR="00F13E40">
        <w:rPr>
          <w:rFonts w:ascii="Times New Roman" w:eastAsia="Calibri" w:hAnsi="Times New Roman" w:cs="Times New Roman"/>
          <w:b/>
          <w:sz w:val="28"/>
          <w:szCs w:val="28"/>
        </w:rPr>
        <w:t>1</w:t>
      </w:r>
      <w:r w:rsidRPr="00197455">
        <w:rPr>
          <w:rFonts w:ascii="Times New Roman" w:eastAsia="Calibri" w:hAnsi="Times New Roman" w:cs="Times New Roman"/>
          <w:b/>
          <w:sz w:val="28"/>
          <w:szCs w:val="28"/>
        </w:rPr>
        <w:t>:</w:t>
      </w:r>
      <w:r w:rsidRPr="00197455">
        <w:rPr>
          <w:rFonts w:ascii="Times New Roman" w:eastAsia="Calibri" w:hAnsi="Times New Roman" w:cs="Times New Roman"/>
          <w:sz w:val="28"/>
          <w:szCs w:val="28"/>
        </w:rPr>
        <w:t xml:space="preserve"> Viết phương trình hóa học và cho biết hiện tượng xảy ra khi</w:t>
      </w:r>
      <w:r w:rsidR="00F13E40">
        <w:rPr>
          <w:rFonts w:ascii="Times New Roman" w:eastAsia="Calibri" w:hAnsi="Times New Roman" w:cs="Times New Roman"/>
          <w:sz w:val="28"/>
          <w:szCs w:val="28"/>
        </w:rPr>
        <w:t xml:space="preserve"> </w:t>
      </w:r>
      <w:r w:rsidRPr="00197455">
        <w:rPr>
          <w:rFonts w:ascii="Times New Roman" w:eastAsia="Calibri" w:hAnsi="Times New Roman" w:cs="Times New Roman"/>
          <w:sz w:val="28"/>
          <w:szCs w:val="28"/>
        </w:rPr>
        <w:t>Cho từ từ dung dịch NaOH đến dư vào dung dịch Al</w:t>
      </w:r>
      <w:r w:rsidRPr="00197455">
        <w:rPr>
          <w:rFonts w:ascii="Times New Roman" w:eastAsia="Calibri" w:hAnsi="Times New Roman" w:cs="Times New Roman"/>
          <w:sz w:val="28"/>
          <w:szCs w:val="28"/>
          <w:vertAlign w:val="subscript"/>
        </w:rPr>
        <w:t>2</w:t>
      </w:r>
      <w:r w:rsidRPr="00197455">
        <w:rPr>
          <w:rFonts w:ascii="Times New Roman" w:eastAsia="Calibri" w:hAnsi="Times New Roman" w:cs="Times New Roman"/>
          <w:sz w:val="28"/>
          <w:szCs w:val="28"/>
        </w:rPr>
        <w:t>(SO</w:t>
      </w:r>
      <w:r w:rsidRPr="00197455">
        <w:rPr>
          <w:rFonts w:ascii="Times New Roman" w:eastAsia="Calibri" w:hAnsi="Times New Roman" w:cs="Times New Roman"/>
          <w:sz w:val="28"/>
          <w:szCs w:val="28"/>
          <w:vertAlign w:val="subscript"/>
        </w:rPr>
        <w:t>4</w:t>
      </w:r>
      <w:r w:rsidRPr="00197455">
        <w:rPr>
          <w:rFonts w:ascii="Times New Roman" w:eastAsia="Calibri" w:hAnsi="Times New Roman" w:cs="Times New Roman"/>
          <w:sz w:val="28"/>
          <w:szCs w:val="28"/>
        </w:rPr>
        <w:t>)</w:t>
      </w:r>
      <w:r w:rsidRPr="00197455">
        <w:rPr>
          <w:rFonts w:ascii="Times New Roman" w:eastAsia="Calibri" w:hAnsi="Times New Roman" w:cs="Times New Roman"/>
          <w:sz w:val="28"/>
          <w:szCs w:val="28"/>
          <w:vertAlign w:val="subscript"/>
        </w:rPr>
        <w:t>3</w:t>
      </w:r>
    </w:p>
    <w:p w:rsidR="008D6724" w:rsidRPr="00197455" w:rsidRDefault="008D6724" w:rsidP="00197455">
      <w:pPr>
        <w:spacing w:after="0"/>
        <w:rPr>
          <w:rFonts w:ascii="Times New Roman" w:eastAsia="Calibri" w:hAnsi="Times New Roman" w:cs="Times New Roman"/>
          <w:sz w:val="28"/>
          <w:szCs w:val="28"/>
        </w:rPr>
      </w:pPr>
      <w:r w:rsidRPr="00197455">
        <w:rPr>
          <w:rFonts w:ascii="Times New Roman" w:eastAsia="Calibri" w:hAnsi="Times New Roman" w:cs="Times New Roman"/>
          <w:b/>
          <w:sz w:val="28"/>
          <w:szCs w:val="28"/>
        </w:rPr>
        <w:t xml:space="preserve">Câu </w:t>
      </w:r>
      <w:r w:rsidR="00F13E40">
        <w:rPr>
          <w:rFonts w:ascii="Times New Roman" w:eastAsia="Calibri" w:hAnsi="Times New Roman" w:cs="Times New Roman"/>
          <w:b/>
          <w:sz w:val="28"/>
          <w:szCs w:val="28"/>
        </w:rPr>
        <w:t>2</w:t>
      </w:r>
      <w:r w:rsidRPr="00197455">
        <w:rPr>
          <w:rFonts w:ascii="Times New Roman" w:eastAsia="Calibri" w:hAnsi="Times New Roman" w:cs="Times New Roman"/>
          <w:b/>
          <w:sz w:val="28"/>
          <w:szCs w:val="28"/>
        </w:rPr>
        <w:t>:</w:t>
      </w:r>
      <w:r w:rsidRPr="00197455">
        <w:rPr>
          <w:rFonts w:ascii="Times New Roman" w:eastAsia="Calibri" w:hAnsi="Times New Roman" w:cs="Times New Roman"/>
          <w:sz w:val="28"/>
          <w:szCs w:val="28"/>
        </w:rPr>
        <w:t xml:space="preserve"> Hòa tan hoàn toàn 4,6 gam một kim loại A nhóm IA vào 200ml nước thu được dung dịch X và 2,24  lít khí (đktc). Xác định tên kim loại A và nồng độ mol/l dung dịch X. </w:t>
      </w:r>
    </w:p>
    <w:p w:rsidR="008D6724" w:rsidRPr="00197455" w:rsidRDefault="008D6724" w:rsidP="00197455">
      <w:pPr>
        <w:spacing w:after="0"/>
        <w:rPr>
          <w:rFonts w:ascii="Times New Roman" w:eastAsia="Calibri" w:hAnsi="Times New Roman" w:cs="Times New Roman"/>
          <w:sz w:val="28"/>
          <w:szCs w:val="28"/>
        </w:rPr>
      </w:pPr>
      <w:r w:rsidRPr="00197455">
        <w:rPr>
          <w:rFonts w:ascii="Times New Roman" w:eastAsia="Calibri" w:hAnsi="Times New Roman" w:cs="Times New Roman"/>
          <w:sz w:val="28"/>
          <w:szCs w:val="28"/>
        </w:rPr>
        <w:t>(Li = 7, Na = 23, K = 39, Ca = 40, Ba =137, Mg = 24)</w:t>
      </w:r>
    </w:p>
    <w:p w:rsidR="008D6724" w:rsidRPr="00197455" w:rsidRDefault="008D6724" w:rsidP="00197455">
      <w:pPr>
        <w:spacing w:after="0"/>
        <w:rPr>
          <w:rFonts w:ascii="Times New Roman" w:eastAsia="Calibri" w:hAnsi="Times New Roman" w:cs="Times New Roman"/>
          <w:sz w:val="28"/>
          <w:szCs w:val="28"/>
          <w:lang w:val="de-DE"/>
        </w:rPr>
      </w:pPr>
      <w:r w:rsidRPr="00197455">
        <w:rPr>
          <w:rFonts w:ascii="Times New Roman" w:eastAsia="Calibri" w:hAnsi="Times New Roman" w:cs="Times New Roman"/>
          <w:b/>
          <w:sz w:val="28"/>
          <w:szCs w:val="28"/>
        </w:rPr>
        <w:t xml:space="preserve">Câu </w:t>
      </w:r>
      <w:r w:rsidR="00F13E40">
        <w:rPr>
          <w:rFonts w:ascii="Times New Roman" w:eastAsia="Calibri" w:hAnsi="Times New Roman" w:cs="Times New Roman"/>
          <w:b/>
          <w:sz w:val="28"/>
          <w:szCs w:val="28"/>
        </w:rPr>
        <w:t>3</w:t>
      </w:r>
      <w:r w:rsidRPr="00197455">
        <w:rPr>
          <w:rFonts w:ascii="Times New Roman" w:eastAsia="Calibri" w:hAnsi="Times New Roman" w:cs="Times New Roman"/>
          <w:b/>
          <w:sz w:val="28"/>
          <w:szCs w:val="28"/>
        </w:rPr>
        <w:t>:</w:t>
      </w:r>
      <w:r w:rsidRPr="00197455">
        <w:rPr>
          <w:rFonts w:ascii="Times New Roman" w:eastAsia="Calibri" w:hAnsi="Times New Roman" w:cs="Times New Roman"/>
          <w:sz w:val="28"/>
          <w:szCs w:val="28"/>
        </w:rPr>
        <w:t xml:space="preserve"> </w:t>
      </w:r>
      <w:r w:rsidRPr="00197455">
        <w:rPr>
          <w:rFonts w:ascii="Times New Roman" w:eastAsia="Calibri" w:hAnsi="Times New Roman" w:cs="Times New Roman"/>
          <w:sz w:val="28"/>
          <w:szCs w:val="28"/>
          <w:lang w:val="de-DE"/>
        </w:rPr>
        <w:t>Hòa tan 8,2 gam hỗn hợp bột Ni và Al trong dung dịch HNO</w:t>
      </w:r>
      <w:r w:rsidRPr="00197455">
        <w:rPr>
          <w:rFonts w:ascii="Times New Roman" w:eastAsia="Calibri" w:hAnsi="Times New Roman" w:cs="Times New Roman"/>
          <w:sz w:val="28"/>
          <w:szCs w:val="28"/>
          <w:vertAlign w:val="subscript"/>
          <w:lang w:val="de-DE"/>
        </w:rPr>
        <w:t>3</w:t>
      </w:r>
      <w:r w:rsidRPr="00197455">
        <w:rPr>
          <w:rFonts w:ascii="Times New Roman" w:eastAsia="Calibri" w:hAnsi="Times New Roman" w:cs="Times New Roman"/>
          <w:sz w:val="28"/>
          <w:szCs w:val="28"/>
          <w:lang w:val="de-DE"/>
        </w:rPr>
        <w:t xml:space="preserve"> loãng thu được 17,92 lit khí NO</w:t>
      </w:r>
      <w:r w:rsidRPr="00197455">
        <w:rPr>
          <w:rFonts w:ascii="Times New Roman" w:eastAsia="Calibri" w:hAnsi="Times New Roman" w:cs="Times New Roman"/>
          <w:sz w:val="28"/>
          <w:szCs w:val="28"/>
          <w:vertAlign w:val="subscript"/>
          <w:lang w:val="de-DE"/>
        </w:rPr>
        <w:t>2</w:t>
      </w:r>
      <w:r w:rsidRPr="00197455">
        <w:rPr>
          <w:rFonts w:ascii="Times New Roman" w:eastAsia="Calibri" w:hAnsi="Times New Roman" w:cs="Times New Roman"/>
          <w:sz w:val="28"/>
          <w:szCs w:val="28"/>
          <w:lang w:val="de-DE"/>
        </w:rPr>
        <w:t xml:space="preserve"> (duy nhất) (điều kiện tiêu chuẩn). Xác định thành phần phần trăm về khối lượng của mỗi kim loại trong hỗn hợp và</w:t>
      </w:r>
      <w:r w:rsidRPr="00197455">
        <w:rPr>
          <w:rFonts w:ascii="Times New Roman" w:eastAsia="Calibri" w:hAnsi="Times New Roman" w:cs="Times New Roman"/>
          <w:b/>
          <w:sz w:val="28"/>
          <w:szCs w:val="28"/>
          <w:lang w:val="de-DE"/>
        </w:rPr>
        <w:t xml:space="preserve"> </w:t>
      </w:r>
      <w:r w:rsidRPr="00197455">
        <w:rPr>
          <w:rFonts w:ascii="Times New Roman" w:eastAsia="Calibri" w:hAnsi="Times New Roman" w:cs="Times New Roman"/>
          <w:sz w:val="28"/>
          <w:szCs w:val="28"/>
          <w:lang w:val="de-DE"/>
        </w:rPr>
        <w:t>tính khối lượng axít đã phản ứng.</w:t>
      </w:r>
    </w:p>
    <w:p w:rsidR="008D6724" w:rsidRPr="00197455" w:rsidRDefault="008D6724" w:rsidP="00197455">
      <w:pPr>
        <w:spacing w:after="0"/>
        <w:rPr>
          <w:rFonts w:ascii="Times New Roman" w:eastAsia="Calibri" w:hAnsi="Times New Roman" w:cs="Times New Roman"/>
          <w:sz w:val="28"/>
          <w:szCs w:val="28"/>
          <w:lang w:val="de-DE"/>
        </w:rPr>
      </w:pPr>
      <w:r w:rsidRPr="00197455">
        <w:rPr>
          <w:rFonts w:ascii="Times New Roman" w:eastAsia="Calibri" w:hAnsi="Times New Roman" w:cs="Times New Roman"/>
          <w:sz w:val="28"/>
          <w:szCs w:val="28"/>
          <w:lang w:val="de-DE"/>
        </w:rPr>
        <w:t>(Ni = 28; Al= 27, H =1, S = 32, O =16, N = 14, Fe = 56, Cu = 64, Ag = 108, Mg = 24; Zn = 65)</w:t>
      </w:r>
    </w:p>
    <w:p w:rsidR="00D837F9" w:rsidRPr="00197455" w:rsidRDefault="00D837F9" w:rsidP="00197455">
      <w:pPr>
        <w:pStyle w:val="Heading1"/>
        <w:spacing w:before="0" w:beforeAutospacing="0" w:after="0" w:afterAutospacing="0" w:line="276" w:lineRule="auto"/>
        <w:jc w:val="both"/>
        <w:rPr>
          <w:sz w:val="28"/>
          <w:szCs w:val="28"/>
        </w:rPr>
      </w:pPr>
    </w:p>
    <w:p w:rsidR="00B201A8" w:rsidRPr="00197455" w:rsidRDefault="00B201A8" w:rsidP="00197455">
      <w:pPr>
        <w:rPr>
          <w:rFonts w:ascii="Times New Roman" w:eastAsia="Times New Roman" w:hAnsi="Times New Roman" w:cs="Times New Roman"/>
          <w:b/>
          <w:bCs/>
          <w:kern w:val="36"/>
          <w:sz w:val="28"/>
          <w:szCs w:val="28"/>
        </w:rPr>
      </w:pPr>
      <w:r w:rsidRPr="00197455">
        <w:rPr>
          <w:sz w:val="28"/>
          <w:szCs w:val="28"/>
        </w:rPr>
        <w:br w:type="page"/>
      </w:r>
    </w:p>
    <w:p w:rsidR="00BC3402" w:rsidRPr="00197455" w:rsidRDefault="00BC3402" w:rsidP="000E768A">
      <w:pPr>
        <w:pStyle w:val="Heading1"/>
        <w:spacing w:before="0" w:beforeAutospacing="0" w:after="0" w:afterAutospacing="0" w:line="276" w:lineRule="auto"/>
        <w:jc w:val="center"/>
        <w:rPr>
          <w:sz w:val="28"/>
          <w:szCs w:val="28"/>
        </w:rPr>
      </w:pPr>
      <w:r w:rsidRPr="00197455">
        <w:rPr>
          <w:sz w:val="28"/>
          <w:szCs w:val="28"/>
        </w:rPr>
        <w:lastRenderedPageBreak/>
        <w:t>ĐỀ TÀI SỐ 22</w:t>
      </w:r>
    </w:p>
    <w:p w:rsidR="00BC3402" w:rsidRPr="00197455" w:rsidRDefault="00BC3402"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1. LÝ THUYẾT CƠ SỞ</w:t>
      </w:r>
    </w:p>
    <w:p w:rsidR="00BC3402" w:rsidRPr="00450A38" w:rsidRDefault="00450A38" w:rsidP="00197455">
      <w:pPr>
        <w:pStyle w:val="Heading1"/>
        <w:spacing w:before="0" w:beforeAutospacing="0" w:after="0" w:afterAutospacing="0" w:line="276" w:lineRule="auto"/>
        <w:jc w:val="both"/>
        <w:rPr>
          <w:b w:val="0"/>
          <w:bCs w:val="0"/>
          <w:iCs/>
          <w:sz w:val="28"/>
          <w:szCs w:val="28"/>
          <w:lang w:val="de-DE"/>
        </w:rPr>
      </w:pPr>
      <w:r>
        <w:rPr>
          <w:b w:val="0"/>
          <w:bCs w:val="0"/>
          <w:iCs/>
          <w:sz w:val="28"/>
          <w:szCs w:val="28"/>
        </w:rPr>
        <w:t>T</w:t>
      </w:r>
      <w:r w:rsidR="00B201A8" w:rsidRPr="00450A38">
        <w:rPr>
          <w:b w:val="0"/>
          <w:bCs w:val="0"/>
          <w:iCs/>
          <w:sz w:val="28"/>
          <w:szCs w:val="28"/>
        </w:rPr>
        <w:t xml:space="preserve">rình bày lý thuyết về tinh bột. </w:t>
      </w:r>
    </w:p>
    <w:p w:rsidR="00BC3402" w:rsidRPr="00450A38" w:rsidRDefault="00B201A8" w:rsidP="00197455">
      <w:pPr>
        <w:pStyle w:val="Heading2"/>
        <w:spacing w:before="0" w:beforeAutospacing="0" w:after="0" w:afterAutospacing="0" w:line="276" w:lineRule="auto"/>
        <w:rPr>
          <w:b w:val="0"/>
          <w:sz w:val="28"/>
          <w:szCs w:val="28"/>
        </w:rPr>
      </w:pPr>
      <w:r w:rsidRPr="00450A38">
        <w:rPr>
          <w:rStyle w:val="Strong"/>
          <w:sz w:val="28"/>
          <w:szCs w:val="28"/>
        </w:rPr>
        <w:t xml:space="preserve">1. </w:t>
      </w:r>
      <w:r w:rsidR="00450A38">
        <w:rPr>
          <w:rStyle w:val="Strong"/>
          <w:sz w:val="28"/>
          <w:szCs w:val="28"/>
        </w:rPr>
        <w:t>T</w:t>
      </w:r>
      <w:r w:rsidRPr="00450A38">
        <w:rPr>
          <w:rStyle w:val="Strong"/>
          <w:sz w:val="28"/>
          <w:szCs w:val="28"/>
        </w:rPr>
        <w:t>ính chất vật lí  và trạng thái thiên nhiên</w:t>
      </w:r>
      <w:r w:rsidRPr="00450A38">
        <w:rPr>
          <w:b w:val="0"/>
          <w:sz w:val="28"/>
          <w:szCs w:val="28"/>
        </w:rPr>
        <w:t xml:space="preserve"> </w:t>
      </w:r>
    </w:p>
    <w:p w:rsidR="00BC3402" w:rsidRPr="00450A38" w:rsidRDefault="00B201A8" w:rsidP="00197455">
      <w:pPr>
        <w:pStyle w:val="NormalWeb"/>
        <w:spacing w:before="0" w:beforeAutospacing="0" w:after="0" w:afterAutospacing="0" w:line="276" w:lineRule="auto"/>
        <w:outlineLvl w:val="1"/>
        <w:rPr>
          <w:rStyle w:val="Strong"/>
          <w:b w:val="0"/>
          <w:sz w:val="28"/>
          <w:szCs w:val="28"/>
        </w:rPr>
      </w:pPr>
      <w:r w:rsidRPr="00450A38">
        <w:rPr>
          <w:rStyle w:val="Strong"/>
          <w:b w:val="0"/>
          <w:sz w:val="28"/>
          <w:szCs w:val="28"/>
        </w:rPr>
        <w:t xml:space="preserve">2. </w:t>
      </w:r>
      <w:hyperlink r:id="rId14" w:anchor="51" w:tgtFrame="_blank" w:history="1">
        <w:r w:rsidR="00450A38">
          <w:rPr>
            <w:rStyle w:val="Hyperlink"/>
            <w:bCs/>
            <w:color w:val="auto"/>
            <w:sz w:val="28"/>
            <w:szCs w:val="28"/>
            <w:u w:val="none"/>
          </w:rPr>
          <w:t>C</w:t>
        </w:r>
        <w:r w:rsidRPr="00450A38">
          <w:rPr>
            <w:rStyle w:val="Hyperlink"/>
            <w:bCs/>
            <w:color w:val="auto"/>
            <w:sz w:val="28"/>
            <w:szCs w:val="28"/>
            <w:u w:val="none"/>
          </w:rPr>
          <w:t>ấu tạo</w:t>
        </w:r>
      </w:hyperlink>
      <w:r w:rsidRPr="00450A38">
        <w:rPr>
          <w:rStyle w:val="Strong"/>
          <w:b w:val="0"/>
          <w:sz w:val="28"/>
          <w:szCs w:val="28"/>
        </w:rPr>
        <w:t xml:space="preserve"> phân tử</w:t>
      </w:r>
    </w:p>
    <w:p w:rsidR="00BC3402" w:rsidRPr="00450A38" w:rsidRDefault="00B201A8" w:rsidP="00197455">
      <w:pPr>
        <w:pStyle w:val="NormalWeb"/>
        <w:spacing w:before="0" w:beforeAutospacing="0" w:after="0" w:afterAutospacing="0" w:line="276" w:lineRule="auto"/>
        <w:outlineLvl w:val="1"/>
        <w:rPr>
          <w:rStyle w:val="Strong"/>
          <w:b w:val="0"/>
          <w:sz w:val="28"/>
          <w:szCs w:val="28"/>
        </w:rPr>
      </w:pPr>
      <w:r w:rsidRPr="00450A38">
        <w:rPr>
          <w:rStyle w:val="Strong"/>
          <w:b w:val="0"/>
          <w:sz w:val="28"/>
          <w:szCs w:val="28"/>
        </w:rPr>
        <w:t xml:space="preserve">3. </w:t>
      </w:r>
      <w:r w:rsidR="00450A38">
        <w:rPr>
          <w:rStyle w:val="Strong"/>
          <w:b w:val="0"/>
          <w:sz w:val="28"/>
          <w:szCs w:val="28"/>
        </w:rPr>
        <w:t>T</w:t>
      </w:r>
      <w:r w:rsidRPr="00450A38">
        <w:rPr>
          <w:rStyle w:val="Strong"/>
          <w:b w:val="0"/>
          <w:sz w:val="28"/>
          <w:szCs w:val="28"/>
        </w:rPr>
        <w:t>ính chất hóa học</w:t>
      </w:r>
    </w:p>
    <w:p w:rsidR="00BC3402" w:rsidRPr="00450A38" w:rsidRDefault="00B201A8" w:rsidP="00197455">
      <w:pPr>
        <w:pStyle w:val="NormalWeb"/>
        <w:spacing w:before="0" w:beforeAutospacing="0" w:after="0" w:afterAutospacing="0" w:line="276" w:lineRule="auto"/>
        <w:outlineLvl w:val="1"/>
        <w:rPr>
          <w:rStyle w:val="Strong"/>
          <w:b w:val="0"/>
          <w:sz w:val="28"/>
          <w:szCs w:val="28"/>
        </w:rPr>
      </w:pPr>
      <w:r w:rsidRPr="00450A38">
        <w:rPr>
          <w:rStyle w:val="Strong"/>
          <w:b w:val="0"/>
          <w:sz w:val="28"/>
          <w:szCs w:val="28"/>
        </w:rPr>
        <w:t xml:space="preserve">4. </w:t>
      </w:r>
      <w:r w:rsidR="00450A38">
        <w:rPr>
          <w:rStyle w:val="Strong"/>
          <w:b w:val="0"/>
          <w:sz w:val="28"/>
          <w:szCs w:val="28"/>
        </w:rPr>
        <w:t>S</w:t>
      </w:r>
      <w:r w:rsidRPr="00450A38">
        <w:rPr>
          <w:rStyle w:val="Strong"/>
          <w:b w:val="0"/>
          <w:sz w:val="28"/>
          <w:szCs w:val="28"/>
        </w:rPr>
        <w:t>ự chuyển hóa tinh bột trong cơ thể</w:t>
      </w:r>
    </w:p>
    <w:p w:rsidR="00BC3402" w:rsidRPr="00450A38" w:rsidRDefault="00B201A8" w:rsidP="00197455">
      <w:pPr>
        <w:pStyle w:val="NormalWeb"/>
        <w:spacing w:before="0" w:beforeAutospacing="0" w:after="0" w:afterAutospacing="0" w:line="276" w:lineRule="auto"/>
        <w:outlineLvl w:val="1"/>
        <w:rPr>
          <w:rStyle w:val="Strong"/>
          <w:b w:val="0"/>
          <w:sz w:val="28"/>
          <w:szCs w:val="28"/>
        </w:rPr>
      </w:pPr>
      <w:r w:rsidRPr="00450A38">
        <w:rPr>
          <w:rStyle w:val="Strong"/>
          <w:b w:val="0"/>
          <w:sz w:val="28"/>
          <w:szCs w:val="28"/>
        </w:rPr>
        <w:t xml:space="preserve">5. sự tạo thành tinh bột trong cây xanh </w:t>
      </w:r>
    </w:p>
    <w:p w:rsidR="00BC3402" w:rsidRPr="00197455" w:rsidRDefault="00BC3402"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2. ỨNG DỤNG LÝ THUYẾT CƠ SỞ VÀO THỰC TẾ</w:t>
      </w:r>
    </w:p>
    <w:p w:rsidR="00BC3402" w:rsidRPr="00197455" w:rsidRDefault="00BC3402" w:rsidP="00197455">
      <w:pPr>
        <w:pStyle w:val="Heading1"/>
        <w:spacing w:before="0" w:beforeAutospacing="0" w:after="0" w:afterAutospacing="0" w:line="276" w:lineRule="auto"/>
        <w:rPr>
          <w:b w:val="0"/>
          <w:bCs w:val="0"/>
          <w:sz w:val="28"/>
          <w:szCs w:val="28"/>
        </w:rPr>
      </w:pPr>
      <w:r w:rsidRPr="00197455">
        <w:rPr>
          <w:bCs w:val="0"/>
          <w:iCs/>
          <w:sz w:val="28"/>
          <w:szCs w:val="28"/>
          <w:lang w:val="de-DE"/>
        </w:rPr>
        <w:t>Nội dung nghiên cứu:</w:t>
      </w:r>
      <w:r w:rsidRPr="00197455">
        <w:rPr>
          <w:b w:val="0"/>
          <w:bCs w:val="0"/>
          <w:sz w:val="28"/>
          <w:szCs w:val="28"/>
        </w:rPr>
        <w:t xml:space="preserve"> </w:t>
      </w:r>
      <w:r w:rsidRPr="00197455">
        <w:rPr>
          <w:iCs/>
          <w:sz w:val="28"/>
          <w:szCs w:val="28"/>
        </w:rPr>
        <w:t xml:space="preserve"> Tìm hiểu về chủ đề “ Cơm rượu nếp – văn hóa ẩm thực Việt Nam”</w:t>
      </w:r>
    </w:p>
    <w:p w:rsidR="00BC3402" w:rsidRPr="00197455" w:rsidRDefault="00450A38" w:rsidP="00197455">
      <w:pPr>
        <w:pStyle w:val="NormalWeb"/>
        <w:spacing w:before="0" w:beforeAutospacing="0" w:after="0" w:afterAutospacing="0" w:line="276" w:lineRule="auto"/>
        <w:rPr>
          <w:bCs/>
          <w:iCs/>
          <w:sz w:val="28"/>
          <w:szCs w:val="28"/>
        </w:rPr>
      </w:pPr>
      <w:r>
        <w:rPr>
          <w:bCs/>
          <w:iCs/>
          <w:sz w:val="28"/>
          <w:szCs w:val="28"/>
        </w:rPr>
        <w:t>C</w:t>
      </w:r>
      <w:r w:rsidR="00BC3402" w:rsidRPr="00197455">
        <w:rPr>
          <w:bCs/>
          <w:iCs/>
          <w:sz w:val="28"/>
          <w:szCs w:val="28"/>
        </w:rPr>
        <w:t>ơm rượu nếp không những có tác dụng bồi bổ cơ thể, tăng sức đề kháng mà còn có thể ngăn ngừa các bệnh tim mạch, đột quỵ và cao huyết áp.</w:t>
      </w:r>
      <w:r>
        <w:rPr>
          <w:bCs/>
          <w:iCs/>
          <w:sz w:val="28"/>
          <w:szCs w:val="28"/>
        </w:rPr>
        <w:t xml:space="preserve"> </w:t>
      </w:r>
      <w:r w:rsidR="00BC3402" w:rsidRPr="00197455">
        <w:rPr>
          <w:bCs/>
          <w:iCs/>
          <w:sz w:val="28"/>
          <w:szCs w:val="28"/>
        </w:rPr>
        <w:t>Em hãy tìm hiểu quy trình làm cơm rượu nếp tại nhà và giới thiệu thông tin về cơm rượu nếp.</w:t>
      </w:r>
    </w:p>
    <w:p w:rsidR="00BC3402" w:rsidRPr="00197455" w:rsidRDefault="00BC3402"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3. ỨNG DỤNG LÝ THUYẾT MÔN HỌC VÀO BÀI TẬP</w:t>
      </w:r>
    </w:p>
    <w:p w:rsidR="00BC3402" w:rsidRPr="00197455" w:rsidRDefault="00BC3402" w:rsidP="00197455">
      <w:pPr>
        <w:spacing w:after="0"/>
        <w:rPr>
          <w:rFonts w:ascii="Times New Roman" w:eastAsia="Calibri" w:hAnsi="Times New Roman" w:cs="Times New Roman"/>
          <w:sz w:val="28"/>
          <w:szCs w:val="28"/>
        </w:rPr>
      </w:pPr>
      <w:r w:rsidRPr="00197455">
        <w:rPr>
          <w:rFonts w:ascii="Times New Roman" w:eastAsia="Calibri" w:hAnsi="Times New Roman" w:cs="Times New Roman"/>
          <w:b/>
          <w:sz w:val="28"/>
          <w:szCs w:val="28"/>
        </w:rPr>
        <w:t xml:space="preserve">Câu </w:t>
      </w:r>
      <w:r w:rsidR="00F13E40">
        <w:rPr>
          <w:rFonts w:ascii="Times New Roman" w:eastAsia="Calibri" w:hAnsi="Times New Roman" w:cs="Times New Roman"/>
          <w:b/>
          <w:sz w:val="28"/>
          <w:szCs w:val="28"/>
        </w:rPr>
        <w:t>1</w:t>
      </w:r>
      <w:r w:rsidRPr="00197455">
        <w:rPr>
          <w:rFonts w:ascii="Times New Roman" w:eastAsia="Calibri" w:hAnsi="Times New Roman" w:cs="Times New Roman"/>
          <w:b/>
          <w:sz w:val="28"/>
          <w:szCs w:val="28"/>
        </w:rPr>
        <w:t>:</w:t>
      </w:r>
      <w:r w:rsidRPr="00197455">
        <w:rPr>
          <w:rFonts w:ascii="Times New Roman" w:eastAsia="Calibri" w:hAnsi="Times New Roman" w:cs="Times New Roman"/>
          <w:sz w:val="28"/>
          <w:szCs w:val="28"/>
        </w:rPr>
        <w:t xml:space="preserve"> Viết phương trình hóa học và cho biết hiện tượng xảy ra khi</w:t>
      </w:r>
      <w:r w:rsidR="00F13E40">
        <w:rPr>
          <w:rFonts w:ascii="Times New Roman" w:eastAsia="Calibri" w:hAnsi="Times New Roman" w:cs="Times New Roman"/>
          <w:sz w:val="28"/>
          <w:szCs w:val="28"/>
        </w:rPr>
        <w:t xml:space="preserve"> c</w:t>
      </w:r>
      <w:r w:rsidRPr="00197455">
        <w:rPr>
          <w:rFonts w:ascii="Times New Roman" w:eastAsia="Calibri" w:hAnsi="Times New Roman" w:cs="Times New Roman"/>
          <w:sz w:val="28"/>
          <w:szCs w:val="28"/>
        </w:rPr>
        <w:t>ho từ từ dung dịch NaOH đến dư vào dung dịch Al</w:t>
      </w:r>
      <w:r w:rsidRPr="00197455">
        <w:rPr>
          <w:rFonts w:ascii="Times New Roman" w:eastAsia="Calibri" w:hAnsi="Times New Roman" w:cs="Times New Roman"/>
          <w:sz w:val="28"/>
          <w:szCs w:val="28"/>
          <w:vertAlign w:val="subscript"/>
        </w:rPr>
        <w:t>2</w:t>
      </w:r>
      <w:r w:rsidRPr="00197455">
        <w:rPr>
          <w:rFonts w:ascii="Times New Roman" w:eastAsia="Calibri" w:hAnsi="Times New Roman" w:cs="Times New Roman"/>
          <w:sz w:val="28"/>
          <w:szCs w:val="28"/>
        </w:rPr>
        <w:t>(SO</w:t>
      </w:r>
      <w:r w:rsidRPr="00197455">
        <w:rPr>
          <w:rFonts w:ascii="Times New Roman" w:eastAsia="Calibri" w:hAnsi="Times New Roman" w:cs="Times New Roman"/>
          <w:sz w:val="28"/>
          <w:szCs w:val="28"/>
          <w:vertAlign w:val="subscript"/>
        </w:rPr>
        <w:t>4</w:t>
      </w:r>
      <w:r w:rsidRPr="00197455">
        <w:rPr>
          <w:rFonts w:ascii="Times New Roman" w:eastAsia="Calibri" w:hAnsi="Times New Roman" w:cs="Times New Roman"/>
          <w:sz w:val="28"/>
          <w:szCs w:val="28"/>
        </w:rPr>
        <w:t>)</w:t>
      </w:r>
      <w:r w:rsidRPr="00197455">
        <w:rPr>
          <w:rFonts w:ascii="Times New Roman" w:eastAsia="Calibri" w:hAnsi="Times New Roman" w:cs="Times New Roman"/>
          <w:sz w:val="28"/>
          <w:szCs w:val="28"/>
          <w:vertAlign w:val="subscript"/>
        </w:rPr>
        <w:t>3</w:t>
      </w:r>
    </w:p>
    <w:p w:rsidR="00BC3402" w:rsidRPr="00197455" w:rsidRDefault="00BC3402" w:rsidP="00197455">
      <w:pPr>
        <w:spacing w:after="0"/>
        <w:rPr>
          <w:rFonts w:ascii="Times New Roman" w:eastAsia="Calibri" w:hAnsi="Times New Roman" w:cs="Times New Roman"/>
          <w:sz w:val="28"/>
          <w:szCs w:val="28"/>
        </w:rPr>
      </w:pPr>
      <w:r w:rsidRPr="00197455">
        <w:rPr>
          <w:rFonts w:ascii="Times New Roman" w:eastAsia="Calibri" w:hAnsi="Times New Roman" w:cs="Times New Roman"/>
          <w:b/>
          <w:sz w:val="28"/>
          <w:szCs w:val="28"/>
        </w:rPr>
        <w:t xml:space="preserve">Câu </w:t>
      </w:r>
      <w:r w:rsidR="00F13E40">
        <w:rPr>
          <w:rFonts w:ascii="Times New Roman" w:eastAsia="Calibri" w:hAnsi="Times New Roman" w:cs="Times New Roman"/>
          <w:b/>
          <w:sz w:val="28"/>
          <w:szCs w:val="28"/>
        </w:rPr>
        <w:t>2</w:t>
      </w:r>
      <w:r w:rsidRPr="00197455">
        <w:rPr>
          <w:rFonts w:ascii="Times New Roman" w:eastAsia="Calibri" w:hAnsi="Times New Roman" w:cs="Times New Roman"/>
          <w:b/>
          <w:sz w:val="28"/>
          <w:szCs w:val="28"/>
        </w:rPr>
        <w:t>:</w:t>
      </w:r>
      <w:r w:rsidRPr="00197455">
        <w:rPr>
          <w:rFonts w:ascii="Times New Roman" w:eastAsia="Calibri" w:hAnsi="Times New Roman" w:cs="Times New Roman"/>
          <w:sz w:val="28"/>
          <w:szCs w:val="28"/>
        </w:rPr>
        <w:t xml:space="preserve"> Hòa tan hoàn toàn 8 gam một kim loại A nhóm IIA vào 200ml nước thu được dung dịch X và 4,48  lít khí (đktc). Xác định tên kim loại A và nồng độ mol/l dung dịch X. </w:t>
      </w:r>
    </w:p>
    <w:p w:rsidR="00BC3402" w:rsidRPr="00197455" w:rsidRDefault="00BC3402" w:rsidP="00197455">
      <w:pPr>
        <w:spacing w:after="0"/>
        <w:rPr>
          <w:rFonts w:ascii="Times New Roman" w:eastAsia="Calibri" w:hAnsi="Times New Roman" w:cs="Times New Roman"/>
          <w:sz w:val="28"/>
          <w:szCs w:val="28"/>
          <w:lang w:val="de-DE"/>
        </w:rPr>
      </w:pPr>
      <w:r w:rsidRPr="00197455">
        <w:rPr>
          <w:rFonts w:ascii="Times New Roman" w:eastAsia="Calibri" w:hAnsi="Times New Roman" w:cs="Times New Roman"/>
          <w:b/>
          <w:sz w:val="28"/>
          <w:szCs w:val="28"/>
        </w:rPr>
        <w:t xml:space="preserve">Câu </w:t>
      </w:r>
      <w:r w:rsidR="00F13E40">
        <w:rPr>
          <w:rFonts w:ascii="Times New Roman" w:eastAsia="Calibri" w:hAnsi="Times New Roman" w:cs="Times New Roman"/>
          <w:b/>
          <w:sz w:val="28"/>
          <w:szCs w:val="28"/>
        </w:rPr>
        <w:t>3</w:t>
      </w:r>
      <w:r w:rsidRPr="00197455">
        <w:rPr>
          <w:rFonts w:ascii="Times New Roman" w:eastAsia="Calibri" w:hAnsi="Times New Roman" w:cs="Times New Roman"/>
          <w:b/>
          <w:sz w:val="28"/>
          <w:szCs w:val="28"/>
        </w:rPr>
        <w:t>:</w:t>
      </w:r>
      <w:r w:rsidRPr="00197455">
        <w:rPr>
          <w:rFonts w:ascii="Times New Roman" w:eastAsia="Calibri" w:hAnsi="Times New Roman" w:cs="Times New Roman"/>
          <w:sz w:val="28"/>
          <w:szCs w:val="28"/>
        </w:rPr>
        <w:t xml:space="preserve"> </w:t>
      </w:r>
      <w:r w:rsidRPr="00197455">
        <w:rPr>
          <w:rFonts w:ascii="Times New Roman" w:eastAsia="Calibri" w:hAnsi="Times New Roman" w:cs="Times New Roman"/>
          <w:sz w:val="28"/>
          <w:szCs w:val="28"/>
          <w:lang w:val="de-DE"/>
        </w:rPr>
        <w:t>Hòa tan 9,2 gam hỗn hợp bột Fe và Mg trong dung dịch HNO</w:t>
      </w:r>
      <w:r w:rsidRPr="00197455">
        <w:rPr>
          <w:rFonts w:ascii="Times New Roman" w:eastAsia="Calibri" w:hAnsi="Times New Roman" w:cs="Times New Roman"/>
          <w:sz w:val="28"/>
          <w:szCs w:val="28"/>
          <w:vertAlign w:val="subscript"/>
          <w:lang w:val="de-DE"/>
        </w:rPr>
        <w:t>3</w:t>
      </w:r>
      <w:r w:rsidRPr="00197455">
        <w:rPr>
          <w:rFonts w:ascii="Times New Roman" w:eastAsia="Calibri" w:hAnsi="Times New Roman" w:cs="Times New Roman"/>
          <w:sz w:val="28"/>
          <w:szCs w:val="28"/>
          <w:lang w:val="de-DE"/>
        </w:rPr>
        <w:t xml:space="preserve"> loãng thu được 4,48 lit khí NO (duy nhất) (điều kiện tiêu chuẩn). Xác định khối lượng của mỗi kim loại trong hỗn hợp và</w:t>
      </w:r>
      <w:r w:rsidRPr="00197455">
        <w:rPr>
          <w:rFonts w:ascii="Times New Roman" w:eastAsia="Calibri" w:hAnsi="Times New Roman" w:cs="Times New Roman"/>
          <w:b/>
          <w:sz w:val="28"/>
          <w:szCs w:val="28"/>
          <w:lang w:val="de-DE"/>
        </w:rPr>
        <w:t xml:space="preserve"> </w:t>
      </w:r>
      <w:r w:rsidRPr="00197455">
        <w:rPr>
          <w:rFonts w:ascii="Times New Roman" w:eastAsia="Calibri" w:hAnsi="Times New Roman" w:cs="Times New Roman"/>
          <w:sz w:val="28"/>
          <w:szCs w:val="28"/>
          <w:lang w:val="de-DE"/>
        </w:rPr>
        <w:t>tính khối lượng axít đã phản ứng.</w:t>
      </w:r>
    </w:p>
    <w:p w:rsidR="00D837F9" w:rsidRPr="00197455" w:rsidRDefault="00D837F9" w:rsidP="00197455">
      <w:pPr>
        <w:pStyle w:val="Heading1"/>
        <w:spacing w:before="0" w:beforeAutospacing="0" w:after="0" w:afterAutospacing="0" w:line="276" w:lineRule="auto"/>
        <w:jc w:val="both"/>
        <w:rPr>
          <w:sz w:val="28"/>
          <w:szCs w:val="28"/>
        </w:rPr>
      </w:pPr>
    </w:p>
    <w:p w:rsidR="00B201A8" w:rsidRPr="00197455" w:rsidRDefault="00B201A8" w:rsidP="00197455">
      <w:pPr>
        <w:rPr>
          <w:rFonts w:ascii="Times New Roman" w:eastAsia="Times New Roman" w:hAnsi="Times New Roman" w:cs="Times New Roman"/>
          <w:b/>
          <w:bCs/>
          <w:kern w:val="36"/>
          <w:sz w:val="28"/>
          <w:szCs w:val="28"/>
        </w:rPr>
      </w:pPr>
      <w:r w:rsidRPr="00197455">
        <w:rPr>
          <w:sz w:val="28"/>
          <w:szCs w:val="28"/>
        </w:rPr>
        <w:br w:type="page"/>
      </w:r>
    </w:p>
    <w:p w:rsidR="00BC3402" w:rsidRPr="00197455" w:rsidRDefault="00BC3402" w:rsidP="000E768A">
      <w:pPr>
        <w:pStyle w:val="Heading1"/>
        <w:spacing w:before="0" w:beforeAutospacing="0" w:after="0" w:afterAutospacing="0" w:line="276" w:lineRule="auto"/>
        <w:jc w:val="center"/>
        <w:rPr>
          <w:sz w:val="28"/>
          <w:szCs w:val="28"/>
        </w:rPr>
      </w:pPr>
      <w:r w:rsidRPr="00197455">
        <w:rPr>
          <w:sz w:val="28"/>
          <w:szCs w:val="28"/>
        </w:rPr>
        <w:lastRenderedPageBreak/>
        <w:t>ĐỀ TÀI SỐ 23</w:t>
      </w:r>
    </w:p>
    <w:p w:rsidR="00BC3402" w:rsidRPr="00197455" w:rsidRDefault="00BC3402"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1. LÝ THUYẾT CƠ SỞ</w:t>
      </w:r>
    </w:p>
    <w:p w:rsidR="00BC3402" w:rsidRPr="00197455" w:rsidRDefault="00B201A8" w:rsidP="00197455">
      <w:pPr>
        <w:pStyle w:val="Heading1"/>
        <w:spacing w:before="0" w:beforeAutospacing="0" w:after="0" w:afterAutospacing="0" w:line="276" w:lineRule="auto"/>
        <w:rPr>
          <w:b w:val="0"/>
          <w:sz w:val="28"/>
          <w:szCs w:val="28"/>
        </w:rPr>
      </w:pPr>
      <w:r w:rsidRPr="00197455">
        <w:rPr>
          <w:b w:val="0"/>
          <w:bCs w:val="0"/>
          <w:iCs/>
          <w:sz w:val="28"/>
          <w:szCs w:val="28"/>
        </w:rPr>
        <w:t>trình bày lý thuyết về</w:t>
      </w:r>
      <w:r w:rsidRPr="00197455">
        <w:rPr>
          <w:b w:val="0"/>
          <w:sz w:val="28"/>
          <w:szCs w:val="28"/>
        </w:rPr>
        <w:t xml:space="preserve"> protein</w:t>
      </w:r>
    </w:p>
    <w:p w:rsidR="00BC3402" w:rsidRPr="00197455" w:rsidRDefault="00B201A8" w:rsidP="00197455">
      <w:pPr>
        <w:pStyle w:val="Heading1"/>
        <w:spacing w:before="0" w:beforeAutospacing="0" w:after="0" w:afterAutospacing="0" w:line="276" w:lineRule="auto"/>
        <w:rPr>
          <w:b w:val="0"/>
          <w:sz w:val="28"/>
          <w:szCs w:val="28"/>
        </w:rPr>
      </w:pPr>
      <w:r w:rsidRPr="00197455">
        <w:rPr>
          <w:b w:val="0"/>
          <w:sz w:val="28"/>
          <w:szCs w:val="28"/>
        </w:rPr>
        <w:t>1. khái niệm</w:t>
      </w:r>
    </w:p>
    <w:p w:rsidR="00BC3402" w:rsidRPr="00197455" w:rsidRDefault="00B201A8" w:rsidP="00197455">
      <w:pPr>
        <w:pStyle w:val="Heading1"/>
        <w:spacing w:before="0" w:beforeAutospacing="0" w:after="0" w:afterAutospacing="0" w:line="276" w:lineRule="auto"/>
        <w:rPr>
          <w:b w:val="0"/>
          <w:sz w:val="28"/>
          <w:szCs w:val="28"/>
        </w:rPr>
      </w:pPr>
      <w:r w:rsidRPr="00197455">
        <w:rPr>
          <w:b w:val="0"/>
          <w:sz w:val="28"/>
          <w:szCs w:val="28"/>
        </w:rPr>
        <w:t>2. cấu tạo phân tử</w:t>
      </w:r>
    </w:p>
    <w:p w:rsidR="00BC3402" w:rsidRPr="00197455" w:rsidRDefault="00B201A8" w:rsidP="00197455">
      <w:pPr>
        <w:pStyle w:val="Heading1"/>
        <w:spacing w:before="0" w:beforeAutospacing="0" w:after="0" w:afterAutospacing="0" w:line="276" w:lineRule="auto"/>
        <w:rPr>
          <w:b w:val="0"/>
          <w:sz w:val="28"/>
          <w:szCs w:val="28"/>
        </w:rPr>
      </w:pPr>
      <w:r w:rsidRPr="00197455">
        <w:rPr>
          <w:b w:val="0"/>
          <w:sz w:val="28"/>
          <w:szCs w:val="28"/>
        </w:rPr>
        <w:t>3. tính chất</w:t>
      </w:r>
    </w:p>
    <w:p w:rsidR="00BC3402" w:rsidRPr="00197455" w:rsidRDefault="00B201A8" w:rsidP="00197455">
      <w:pPr>
        <w:pStyle w:val="Heading1"/>
        <w:spacing w:before="0" w:beforeAutospacing="0" w:after="0" w:afterAutospacing="0" w:line="276" w:lineRule="auto"/>
        <w:rPr>
          <w:b w:val="0"/>
          <w:sz w:val="28"/>
          <w:szCs w:val="28"/>
        </w:rPr>
      </w:pPr>
      <w:r w:rsidRPr="00197455">
        <w:rPr>
          <w:b w:val="0"/>
          <w:sz w:val="28"/>
          <w:szCs w:val="28"/>
        </w:rPr>
        <w:t>4. vai trò của protein đối với sự sống</w:t>
      </w:r>
    </w:p>
    <w:p w:rsidR="00BC3402" w:rsidRPr="00197455" w:rsidRDefault="00BC3402"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2. ỨNG DỤNG LÝ THUYẾT CƠ SỞ VÀO THỰC TẾ</w:t>
      </w:r>
    </w:p>
    <w:p w:rsidR="0083671F" w:rsidRPr="00197455" w:rsidRDefault="00BC3402" w:rsidP="00197455">
      <w:pPr>
        <w:pStyle w:val="Heading1"/>
        <w:spacing w:before="0" w:beforeAutospacing="0" w:after="0" w:afterAutospacing="0" w:line="276" w:lineRule="auto"/>
        <w:rPr>
          <w:b w:val="0"/>
          <w:bCs w:val="0"/>
          <w:sz w:val="28"/>
          <w:szCs w:val="28"/>
        </w:rPr>
      </w:pPr>
      <w:r w:rsidRPr="00197455">
        <w:rPr>
          <w:bCs w:val="0"/>
          <w:iCs/>
          <w:sz w:val="28"/>
          <w:szCs w:val="28"/>
          <w:lang w:val="de-DE"/>
        </w:rPr>
        <w:t>Nội dung nghiên cứu:</w:t>
      </w:r>
      <w:r w:rsidRPr="00197455">
        <w:rPr>
          <w:b w:val="0"/>
          <w:bCs w:val="0"/>
          <w:sz w:val="28"/>
          <w:szCs w:val="28"/>
        </w:rPr>
        <w:t xml:space="preserve"> </w:t>
      </w:r>
    </w:p>
    <w:p w:rsidR="00BC3402" w:rsidRPr="00197455" w:rsidRDefault="0083671F" w:rsidP="00197455">
      <w:pPr>
        <w:pStyle w:val="Heading1"/>
        <w:spacing w:before="0" w:beforeAutospacing="0" w:after="0" w:afterAutospacing="0" w:line="276" w:lineRule="auto"/>
        <w:rPr>
          <w:b w:val="0"/>
          <w:bCs w:val="0"/>
          <w:sz w:val="28"/>
          <w:szCs w:val="28"/>
        </w:rPr>
      </w:pPr>
      <w:r w:rsidRPr="00197455">
        <w:rPr>
          <w:b w:val="0"/>
          <w:sz w:val="28"/>
          <w:szCs w:val="28"/>
        </w:rPr>
        <w:t>Tìm hiểu về chủ đề “protein – nguồn nguyên liệu cần sự sống</w:t>
      </w:r>
    </w:p>
    <w:p w:rsidR="00BC3402" w:rsidRPr="00197455" w:rsidRDefault="0083671F"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w:t>
      </w:r>
      <w:r w:rsidR="00BC3402" w:rsidRPr="00197455">
        <w:rPr>
          <w:bCs w:val="0"/>
          <w:iCs/>
          <w:sz w:val="28"/>
          <w:szCs w:val="28"/>
          <w:lang w:val="de-DE"/>
        </w:rPr>
        <w:t>HẦN 3. ỨNG DỤNG LÝ THUYẾT MÔN HỌC VÀO BÀI TẬP</w:t>
      </w:r>
    </w:p>
    <w:p w:rsidR="00BC3402" w:rsidRPr="00197455" w:rsidRDefault="00BC3402" w:rsidP="00197455">
      <w:pPr>
        <w:spacing w:after="0"/>
        <w:rPr>
          <w:rFonts w:ascii="Times New Roman" w:eastAsia="Calibri" w:hAnsi="Times New Roman" w:cs="Times New Roman"/>
          <w:sz w:val="28"/>
          <w:szCs w:val="28"/>
        </w:rPr>
      </w:pPr>
      <w:r w:rsidRPr="00197455">
        <w:rPr>
          <w:rFonts w:ascii="Times New Roman" w:eastAsia="Calibri" w:hAnsi="Times New Roman" w:cs="Times New Roman"/>
          <w:b/>
          <w:sz w:val="28"/>
          <w:szCs w:val="28"/>
        </w:rPr>
        <w:t xml:space="preserve">Câu </w:t>
      </w:r>
      <w:r w:rsidR="00F13E40">
        <w:rPr>
          <w:rFonts w:ascii="Times New Roman" w:eastAsia="Calibri" w:hAnsi="Times New Roman" w:cs="Times New Roman"/>
          <w:b/>
          <w:sz w:val="28"/>
          <w:szCs w:val="28"/>
        </w:rPr>
        <w:t>1</w:t>
      </w:r>
      <w:r w:rsidRPr="00197455">
        <w:rPr>
          <w:rFonts w:ascii="Times New Roman" w:eastAsia="Calibri" w:hAnsi="Times New Roman" w:cs="Times New Roman"/>
          <w:b/>
          <w:sz w:val="28"/>
          <w:szCs w:val="28"/>
        </w:rPr>
        <w:t>:</w:t>
      </w:r>
      <w:r w:rsidRPr="00197455">
        <w:rPr>
          <w:rFonts w:ascii="Times New Roman" w:eastAsia="Calibri" w:hAnsi="Times New Roman" w:cs="Times New Roman"/>
          <w:sz w:val="28"/>
          <w:szCs w:val="28"/>
        </w:rPr>
        <w:t xml:space="preserve"> Viết phương trình hóa học và cho biết hiện tượng xảy ra khi</w:t>
      </w:r>
      <w:r w:rsidR="00F13E40">
        <w:rPr>
          <w:rFonts w:ascii="Times New Roman" w:eastAsia="Calibri" w:hAnsi="Times New Roman" w:cs="Times New Roman"/>
          <w:sz w:val="28"/>
          <w:szCs w:val="28"/>
        </w:rPr>
        <w:t xml:space="preserve"> c</w:t>
      </w:r>
      <w:r w:rsidRPr="00197455">
        <w:rPr>
          <w:rFonts w:ascii="Times New Roman" w:eastAsia="Calibri" w:hAnsi="Times New Roman" w:cs="Times New Roman"/>
          <w:sz w:val="28"/>
          <w:szCs w:val="28"/>
        </w:rPr>
        <w:t>ho từ từ khí CO</w:t>
      </w:r>
      <w:r w:rsidRPr="00197455">
        <w:rPr>
          <w:rFonts w:ascii="Times New Roman" w:eastAsia="Calibri" w:hAnsi="Times New Roman" w:cs="Times New Roman"/>
          <w:sz w:val="28"/>
          <w:szCs w:val="28"/>
          <w:vertAlign w:val="subscript"/>
        </w:rPr>
        <w:t>2</w:t>
      </w:r>
      <w:r w:rsidRPr="00197455">
        <w:rPr>
          <w:rFonts w:ascii="Times New Roman" w:eastAsia="Calibri" w:hAnsi="Times New Roman" w:cs="Times New Roman"/>
          <w:sz w:val="28"/>
          <w:szCs w:val="28"/>
        </w:rPr>
        <w:t xml:space="preserve"> vào dung dịch có chứa Ca(OH)</w:t>
      </w:r>
      <w:r w:rsidRPr="00197455">
        <w:rPr>
          <w:rFonts w:ascii="Times New Roman" w:eastAsia="Calibri" w:hAnsi="Times New Roman" w:cs="Times New Roman"/>
          <w:sz w:val="28"/>
          <w:szCs w:val="28"/>
          <w:vertAlign w:val="subscript"/>
        </w:rPr>
        <w:t>2</w:t>
      </w:r>
    </w:p>
    <w:p w:rsidR="00BC3402" w:rsidRPr="00197455" w:rsidRDefault="00BC3402" w:rsidP="00197455">
      <w:pPr>
        <w:spacing w:after="0"/>
        <w:rPr>
          <w:rFonts w:ascii="Times New Roman" w:eastAsia="Calibri" w:hAnsi="Times New Roman" w:cs="Times New Roman"/>
          <w:sz w:val="28"/>
          <w:szCs w:val="28"/>
        </w:rPr>
      </w:pPr>
      <w:r w:rsidRPr="00197455">
        <w:rPr>
          <w:rFonts w:ascii="Times New Roman" w:eastAsia="Calibri" w:hAnsi="Times New Roman" w:cs="Times New Roman"/>
          <w:b/>
          <w:sz w:val="28"/>
          <w:szCs w:val="28"/>
        </w:rPr>
        <w:t xml:space="preserve">Câu </w:t>
      </w:r>
      <w:r w:rsidR="00F13E40">
        <w:rPr>
          <w:rFonts w:ascii="Times New Roman" w:eastAsia="Calibri" w:hAnsi="Times New Roman" w:cs="Times New Roman"/>
          <w:b/>
          <w:sz w:val="28"/>
          <w:szCs w:val="28"/>
        </w:rPr>
        <w:t>2</w:t>
      </w:r>
      <w:r w:rsidRPr="00197455">
        <w:rPr>
          <w:rFonts w:ascii="Times New Roman" w:eastAsia="Calibri" w:hAnsi="Times New Roman" w:cs="Times New Roman"/>
          <w:b/>
          <w:sz w:val="28"/>
          <w:szCs w:val="28"/>
        </w:rPr>
        <w:t>:</w:t>
      </w:r>
      <w:r w:rsidRPr="00197455">
        <w:rPr>
          <w:rFonts w:ascii="Times New Roman" w:eastAsia="Calibri" w:hAnsi="Times New Roman" w:cs="Times New Roman"/>
          <w:sz w:val="28"/>
          <w:szCs w:val="28"/>
        </w:rPr>
        <w:t xml:space="preserve"> Hòa tan hoàn toàn 1,3 gam một kim loại A nhóm IIA vào 200ml dung dịch HCl thu được dung dịch X và 0,448  lít khí (đktc). Xác định tên kim loại A và nồng độ mol/l dung dịch X. </w:t>
      </w:r>
    </w:p>
    <w:p w:rsidR="00BC3402" w:rsidRPr="00197455" w:rsidRDefault="00BC3402" w:rsidP="00197455">
      <w:pPr>
        <w:spacing w:after="0"/>
        <w:rPr>
          <w:rFonts w:ascii="Times New Roman" w:eastAsia="Calibri" w:hAnsi="Times New Roman" w:cs="Times New Roman"/>
          <w:sz w:val="28"/>
          <w:szCs w:val="28"/>
          <w:lang w:val="de-DE"/>
        </w:rPr>
      </w:pPr>
      <w:r w:rsidRPr="00197455">
        <w:rPr>
          <w:rFonts w:ascii="Times New Roman" w:eastAsia="Calibri" w:hAnsi="Times New Roman" w:cs="Times New Roman"/>
          <w:b/>
          <w:sz w:val="28"/>
          <w:szCs w:val="28"/>
        </w:rPr>
        <w:t xml:space="preserve">Câu </w:t>
      </w:r>
      <w:r w:rsidR="00F13E40">
        <w:rPr>
          <w:rFonts w:ascii="Times New Roman" w:eastAsia="Calibri" w:hAnsi="Times New Roman" w:cs="Times New Roman"/>
          <w:b/>
          <w:sz w:val="28"/>
          <w:szCs w:val="28"/>
        </w:rPr>
        <w:t>3</w:t>
      </w:r>
      <w:r w:rsidRPr="00197455">
        <w:rPr>
          <w:rFonts w:ascii="Times New Roman" w:eastAsia="Calibri" w:hAnsi="Times New Roman" w:cs="Times New Roman"/>
          <w:b/>
          <w:sz w:val="28"/>
          <w:szCs w:val="28"/>
        </w:rPr>
        <w:t>:</w:t>
      </w:r>
      <w:r w:rsidRPr="00197455">
        <w:rPr>
          <w:rFonts w:ascii="Times New Roman" w:eastAsia="Calibri" w:hAnsi="Times New Roman" w:cs="Times New Roman"/>
          <w:sz w:val="28"/>
          <w:szCs w:val="28"/>
        </w:rPr>
        <w:t xml:space="preserve"> </w:t>
      </w:r>
      <w:r w:rsidRPr="00197455">
        <w:rPr>
          <w:rFonts w:ascii="Times New Roman" w:eastAsia="Calibri" w:hAnsi="Times New Roman" w:cs="Times New Roman"/>
          <w:sz w:val="28"/>
          <w:szCs w:val="28"/>
          <w:lang w:val="de-DE"/>
        </w:rPr>
        <w:t>Hòa tan 0,92 gam hỗn hợp bột Fe và Mg trong dung dịch H</w:t>
      </w:r>
      <w:r w:rsidRPr="00197455">
        <w:rPr>
          <w:rFonts w:ascii="Times New Roman" w:eastAsia="Calibri" w:hAnsi="Times New Roman" w:cs="Times New Roman"/>
          <w:sz w:val="28"/>
          <w:szCs w:val="28"/>
          <w:vertAlign w:val="subscript"/>
          <w:lang w:val="de-DE"/>
        </w:rPr>
        <w:t>2</w:t>
      </w:r>
      <w:r w:rsidRPr="00197455">
        <w:rPr>
          <w:rFonts w:ascii="Times New Roman" w:eastAsia="Calibri" w:hAnsi="Times New Roman" w:cs="Times New Roman"/>
          <w:sz w:val="28"/>
          <w:szCs w:val="28"/>
          <w:lang w:val="de-DE"/>
        </w:rPr>
        <w:t>SO</w:t>
      </w:r>
      <w:r w:rsidRPr="00197455">
        <w:rPr>
          <w:rFonts w:ascii="Times New Roman" w:eastAsia="Calibri" w:hAnsi="Times New Roman" w:cs="Times New Roman"/>
          <w:sz w:val="28"/>
          <w:szCs w:val="28"/>
          <w:vertAlign w:val="subscript"/>
          <w:lang w:val="de-DE"/>
        </w:rPr>
        <w:t>4</w:t>
      </w:r>
      <w:r w:rsidRPr="00197455">
        <w:rPr>
          <w:rFonts w:ascii="Times New Roman" w:eastAsia="Calibri" w:hAnsi="Times New Roman" w:cs="Times New Roman"/>
          <w:sz w:val="28"/>
          <w:szCs w:val="28"/>
          <w:lang w:val="de-DE"/>
        </w:rPr>
        <w:t xml:space="preserve"> đặc thu được 0,672 lit khí SO</w:t>
      </w:r>
      <w:r w:rsidRPr="00197455">
        <w:rPr>
          <w:rFonts w:ascii="Times New Roman" w:eastAsia="Calibri" w:hAnsi="Times New Roman" w:cs="Times New Roman"/>
          <w:sz w:val="28"/>
          <w:szCs w:val="28"/>
          <w:vertAlign w:val="subscript"/>
          <w:lang w:val="de-DE"/>
        </w:rPr>
        <w:t>2</w:t>
      </w:r>
      <w:r w:rsidRPr="00197455">
        <w:rPr>
          <w:rFonts w:ascii="Times New Roman" w:eastAsia="Calibri" w:hAnsi="Times New Roman" w:cs="Times New Roman"/>
          <w:sz w:val="28"/>
          <w:szCs w:val="28"/>
          <w:lang w:val="de-DE"/>
        </w:rPr>
        <w:t xml:space="preserve"> (duy nhất) (điều kiện tiêu chuẩn). Xác định khối lượng của mỗi kim loại trong hỗn hợp và</w:t>
      </w:r>
      <w:r w:rsidRPr="00197455">
        <w:rPr>
          <w:rFonts w:ascii="Times New Roman" w:eastAsia="Calibri" w:hAnsi="Times New Roman" w:cs="Times New Roman"/>
          <w:b/>
          <w:sz w:val="28"/>
          <w:szCs w:val="28"/>
          <w:lang w:val="de-DE"/>
        </w:rPr>
        <w:t xml:space="preserve"> </w:t>
      </w:r>
      <w:r w:rsidRPr="00197455">
        <w:rPr>
          <w:rFonts w:ascii="Times New Roman" w:eastAsia="Calibri" w:hAnsi="Times New Roman" w:cs="Times New Roman"/>
          <w:sz w:val="28"/>
          <w:szCs w:val="28"/>
          <w:lang w:val="de-DE"/>
        </w:rPr>
        <w:t>tính khối lượng axít đã phản ứng.</w:t>
      </w:r>
    </w:p>
    <w:p w:rsidR="00BC3402" w:rsidRPr="00197455" w:rsidRDefault="00BC3402" w:rsidP="00197455">
      <w:pPr>
        <w:spacing w:after="0"/>
        <w:rPr>
          <w:rFonts w:ascii="Times New Roman" w:eastAsia="Calibri" w:hAnsi="Times New Roman" w:cs="Times New Roman"/>
          <w:sz w:val="28"/>
          <w:szCs w:val="28"/>
          <w:lang w:val="de-DE"/>
        </w:rPr>
      </w:pPr>
      <w:r w:rsidRPr="00197455">
        <w:rPr>
          <w:rFonts w:ascii="Times New Roman" w:eastAsia="Calibri" w:hAnsi="Times New Roman" w:cs="Times New Roman"/>
          <w:sz w:val="28"/>
          <w:szCs w:val="28"/>
          <w:lang w:val="de-DE"/>
        </w:rPr>
        <w:t>(Ni = 28; Al= 27, H =1, S = 32, O =16, N = 14, Fe = 56, Cu = 64, Ag = 108, Mg = 24; Zn = 65)</w:t>
      </w:r>
    </w:p>
    <w:p w:rsidR="00D837F9" w:rsidRPr="00197455" w:rsidRDefault="00D837F9" w:rsidP="00197455">
      <w:pPr>
        <w:pStyle w:val="Heading1"/>
        <w:spacing w:before="0" w:beforeAutospacing="0" w:after="0" w:afterAutospacing="0" w:line="276" w:lineRule="auto"/>
        <w:jc w:val="both"/>
        <w:rPr>
          <w:sz w:val="28"/>
          <w:szCs w:val="28"/>
        </w:rPr>
      </w:pPr>
    </w:p>
    <w:p w:rsidR="00B201A8" w:rsidRPr="00197455" w:rsidRDefault="00B201A8" w:rsidP="00197455">
      <w:pPr>
        <w:rPr>
          <w:rFonts w:ascii="Times New Roman" w:eastAsia="Times New Roman" w:hAnsi="Times New Roman" w:cs="Times New Roman"/>
          <w:b/>
          <w:bCs/>
          <w:kern w:val="36"/>
          <w:sz w:val="28"/>
          <w:szCs w:val="28"/>
        </w:rPr>
      </w:pPr>
      <w:r w:rsidRPr="00197455">
        <w:rPr>
          <w:sz w:val="28"/>
          <w:szCs w:val="28"/>
        </w:rPr>
        <w:br w:type="page"/>
      </w:r>
    </w:p>
    <w:p w:rsidR="00BC3402" w:rsidRPr="00197455" w:rsidRDefault="00BC3402" w:rsidP="000E768A">
      <w:pPr>
        <w:pStyle w:val="Heading1"/>
        <w:spacing w:before="0" w:beforeAutospacing="0" w:after="0" w:afterAutospacing="0" w:line="276" w:lineRule="auto"/>
        <w:jc w:val="center"/>
        <w:rPr>
          <w:sz w:val="28"/>
          <w:szCs w:val="28"/>
        </w:rPr>
      </w:pPr>
      <w:r w:rsidRPr="00197455">
        <w:rPr>
          <w:sz w:val="28"/>
          <w:szCs w:val="28"/>
        </w:rPr>
        <w:lastRenderedPageBreak/>
        <w:t>ĐỀ TÀI SỐ 24</w:t>
      </w:r>
    </w:p>
    <w:p w:rsidR="00BC3402" w:rsidRPr="00197455" w:rsidRDefault="00BC3402"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1. LÝ THUYẾT CƠ SỞ</w:t>
      </w:r>
    </w:p>
    <w:p w:rsidR="00BC3402" w:rsidRPr="00197455" w:rsidRDefault="0083671F" w:rsidP="00197455">
      <w:pPr>
        <w:pStyle w:val="Heading1"/>
        <w:spacing w:before="0" w:beforeAutospacing="0" w:after="0" w:afterAutospacing="0" w:line="276" w:lineRule="auto"/>
        <w:rPr>
          <w:b w:val="0"/>
          <w:sz w:val="28"/>
          <w:szCs w:val="28"/>
        </w:rPr>
      </w:pPr>
      <w:r w:rsidRPr="00197455">
        <w:rPr>
          <w:b w:val="0"/>
          <w:bCs w:val="0"/>
          <w:iCs/>
          <w:sz w:val="28"/>
          <w:szCs w:val="28"/>
        </w:rPr>
        <w:t>trình bày lý thuyết về</w:t>
      </w:r>
      <w:r w:rsidRPr="00197455">
        <w:rPr>
          <w:b w:val="0"/>
          <w:sz w:val="28"/>
          <w:szCs w:val="28"/>
        </w:rPr>
        <w:t xml:space="preserve"> sắt</w:t>
      </w:r>
    </w:p>
    <w:p w:rsidR="00BC3402" w:rsidRPr="00197455" w:rsidRDefault="0083671F" w:rsidP="00197455">
      <w:pPr>
        <w:pStyle w:val="Heading2"/>
        <w:spacing w:before="0" w:beforeAutospacing="0" w:after="0" w:afterAutospacing="0" w:line="276" w:lineRule="auto"/>
        <w:rPr>
          <w:b w:val="0"/>
          <w:sz w:val="28"/>
          <w:szCs w:val="28"/>
        </w:rPr>
      </w:pPr>
      <w:r w:rsidRPr="00197455">
        <w:rPr>
          <w:b w:val="0"/>
          <w:sz w:val="28"/>
          <w:szCs w:val="28"/>
        </w:rPr>
        <w:t>1. tính chất vật lí</w:t>
      </w:r>
    </w:p>
    <w:p w:rsidR="00BC3402" w:rsidRPr="00197455" w:rsidRDefault="0083671F" w:rsidP="00197455">
      <w:pPr>
        <w:pStyle w:val="Heading2"/>
        <w:spacing w:before="0" w:beforeAutospacing="0" w:after="0" w:afterAutospacing="0" w:line="276" w:lineRule="auto"/>
        <w:rPr>
          <w:b w:val="0"/>
          <w:sz w:val="28"/>
          <w:szCs w:val="28"/>
        </w:rPr>
      </w:pPr>
      <w:r w:rsidRPr="00197455">
        <w:rPr>
          <w:b w:val="0"/>
          <w:sz w:val="28"/>
          <w:szCs w:val="28"/>
        </w:rPr>
        <w:t>2. tính chất hóa học</w:t>
      </w:r>
    </w:p>
    <w:p w:rsidR="00BC3402" w:rsidRPr="00197455" w:rsidRDefault="0083671F" w:rsidP="00197455">
      <w:pPr>
        <w:pStyle w:val="Heading2"/>
        <w:spacing w:before="0" w:beforeAutospacing="0" w:after="0" w:afterAutospacing="0" w:line="276" w:lineRule="auto"/>
        <w:rPr>
          <w:b w:val="0"/>
          <w:sz w:val="28"/>
          <w:szCs w:val="28"/>
        </w:rPr>
      </w:pPr>
      <w:r w:rsidRPr="00197455">
        <w:rPr>
          <w:b w:val="0"/>
          <w:sz w:val="28"/>
          <w:szCs w:val="28"/>
        </w:rPr>
        <w:t>3. trạng thái tự nhiên</w:t>
      </w:r>
    </w:p>
    <w:p w:rsidR="00BC3402" w:rsidRPr="00197455" w:rsidRDefault="0083671F" w:rsidP="00197455">
      <w:pPr>
        <w:pStyle w:val="Heading2"/>
        <w:spacing w:before="0" w:beforeAutospacing="0" w:after="0" w:afterAutospacing="0" w:line="276" w:lineRule="auto"/>
        <w:rPr>
          <w:b w:val="0"/>
          <w:sz w:val="28"/>
          <w:szCs w:val="28"/>
        </w:rPr>
      </w:pPr>
      <w:r w:rsidRPr="00197455">
        <w:rPr>
          <w:b w:val="0"/>
          <w:sz w:val="28"/>
          <w:szCs w:val="28"/>
        </w:rPr>
        <w:t>4. điều chế và ứng dụng</w:t>
      </w:r>
    </w:p>
    <w:p w:rsidR="00BC3402" w:rsidRPr="00197455" w:rsidRDefault="00BC3402"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2. ỨNG DỤNG LÝ THUYẾT CƠ SỞ VÀO THỰC TẾ</w:t>
      </w:r>
    </w:p>
    <w:p w:rsidR="0083671F" w:rsidRPr="00197455" w:rsidRDefault="00BC3402" w:rsidP="00197455">
      <w:pPr>
        <w:pStyle w:val="Heading1"/>
        <w:spacing w:before="0" w:beforeAutospacing="0" w:after="0" w:afterAutospacing="0" w:line="276" w:lineRule="auto"/>
        <w:rPr>
          <w:sz w:val="28"/>
          <w:szCs w:val="28"/>
        </w:rPr>
      </w:pPr>
      <w:r w:rsidRPr="00197455">
        <w:rPr>
          <w:bCs w:val="0"/>
          <w:iCs/>
          <w:sz w:val="28"/>
          <w:szCs w:val="28"/>
          <w:lang w:val="de-DE"/>
        </w:rPr>
        <w:t>Nội dung nghiên cứu:</w:t>
      </w:r>
      <w:r w:rsidRPr="00197455">
        <w:rPr>
          <w:b w:val="0"/>
          <w:bCs w:val="0"/>
          <w:sz w:val="28"/>
          <w:szCs w:val="28"/>
        </w:rPr>
        <w:t xml:space="preserve"> </w:t>
      </w:r>
      <w:r w:rsidRPr="00197455">
        <w:rPr>
          <w:sz w:val="28"/>
          <w:szCs w:val="28"/>
        </w:rPr>
        <w:t xml:space="preserve"> </w:t>
      </w:r>
    </w:p>
    <w:p w:rsidR="00BC3402" w:rsidRPr="00197455" w:rsidRDefault="0083671F" w:rsidP="00197455">
      <w:pPr>
        <w:pStyle w:val="Heading1"/>
        <w:spacing w:before="0" w:beforeAutospacing="0" w:after="0" w:afterAutospacing="0" w:line="276" w:lineRule="auto"/>
        <w:rPr>
          <w:b w:val="0"/>
          <w:bCs w:val="0"/>
          <w:sz w:val="28"/>
          <w:szCs w:val="28"/>
        </w:rPr>
      </w:pPr>
      <w:r w:rsidRPr="00197455">
        <w:rPr>
          <w:b w:val="0"/>
          <w:sz w:val="28"/>
          <w:szCs w:val="28"/>
        </w:rPr>
        <w:t>vai trò của sắt đối với cơ thể</w:t>
      </w:r>
    </w:p>
    <w:p w:rsidR="00BC3402" w:rsidRPr="00197455" w:rsidRDefault="0083671F"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3. ỨNG DỤNG LÝ THUYẾT MÔN HỌC VÀO BÀI TẬP</w:t>
      </w:r>
    </w:p>
    <w:p w:rsidR="00BC3402" w:rsidRPr="00197455" w:rsidRDefault="00BC3402" w:rsidP="00197455">
      <w:pPr>
        <w:spacing w:after="0"/>
        <w:rPr>
          <w:rFonts w:ascii="Times New Roman" w:eastAsia="Calibri" w:hAnsi="Times New Roman" w:cs="Times New Roman"/>
          <w:sz w:val="28"/>
          <w:szCs w:val="28"/>
        </w:rPr>
      </w:pPr>
      <w:r w:rsidRPr="00197455">
        <w:rPr>
          <w:rFonts w:ascii="Times New Roman" w:eastAsia="Calibri" w:hAnsi="Times New Roman" w:cs="Times New Roman"/>
          <w:b/>
          <w:sz w:val="28"/>
          <w:szCs w:val="28"/>
        </w:rPr>
        <w:t xml:space="preserve">Câu </w:t>
      </w:r>
      <w:r w:rsidR="00F13E40">
        <w:rPr>
          <w:rFonts w:ascii="Times New Roman" w:eastAsia="Calibri" w:hAnsi="Times New Roman" w:cs="Times New Roman"/>
          <w:b/>
          <w:sz w:val="28"/>
          <w:szCs w:val="28"/>
        </w:rPr>
        <w:t>1</w:t>
      </w:r>
      <w:r w:rsidRPr="00197455">
        <w:rPr>
          <w:rFonts w:ascii="Times New Roman" w:eastAsia="Calibri" w:hAnsi="Times New Roman" w:cs="Times New Roman"/>
          <w:b/>
          <w:sz w:val="28"/>
          <w:szCs w:val="28"/>
        </w:rPr>
        <w:t>:</w:t>
      </w:r>
      <w:r w:rsidRPr="00197455">
        <w:rPr>
          <w:rFonts w:ascii="Times New Roman" w:eastAsia="Calibri" w:hAnsi="Times New Roman" w:cs="Times New Roman"/>
          <w:sz w:val="28"/>
          <w:szCs w:val="28"/>
        </w:rPr>
        <w:t xml:space="preserve"> Viết phương trình hóa học và cho biết hiện tượng xảy ra khi</w:t>
      </w:r>
      <w:r w:rsidR="00F13E40">
        <w:rPr>
          <w:rFonts w:ascii="Times New Roman" w:eastAsia="Calibri" w:hAnsi="Times New Roman" w:cs="Times New Roman"/>
          <w:sz w:val="28"/>
          <w:szCs w:val="28"/>
        </w:rPr>
        <w:t xml:space="preserve"> c</w:t>
      </w:r>
      <w:r w:rsidRPr="00197455">
        <w:rPr>
          <w:rFonts w:ascii="Times New Roman" w:eastAsia="Calibri" w:hAnsi="Times New Roman" w:cs="Times New Roman"/>
          <w:sz w:val="28"/>
          <w:szCs w:val="28"/>
        </w:rPr>
        <w:t>ho từ từ khí CO</w:t>
      </w:r>
      <w:r w:rsidRPr="00197455">
        <w:rPr>
          <w:rFonts w:ascii="Times New Roman" w:eastAsia="Calibri" w:hAnsi="Times New Roman" w:cs="Times New Roman"/>
          <w:sz w:val="28"/>
          <w:szCs w:val="28"/>
          <w:vertAlign w:val="subscript"/>
        </w:rPr>
        <w:t>2</w:t>
      </w:r>
      <w:r w:rsidRPr="00197455">
        <w:rPr>
          <w:rFonts w:ascii="Times New Roman" w:eastAsia="Calibri" w:hAnsi="Times New Roman" w:cs="Times New Roman"/>
          <w:sz w:val="28"/>
          <w:szCs w:val="28"/>
        </w:rPr>
        <w:t xml:space="preserve"> dư vào dung dịch có chứa NaAlO</w:t>
      </w:r>
      <w:r w:rsidRPr="00197455">
        <w:rPr>
          <w:rFonts w:ascii="Times New Roman" w:eastAsia="Calibri" w:hAnsi="Times New Roman" w:cs="Times New Roman"/>
          <w:sz w:val="28"/>
          <w:szCs w:val="28"/>
          <w:vertAlign w:val="subscript"/>
        </w:rPr>
        <w:t>2</w:t>
      </w:r>
    </w:p>
    <w:p w:rsidR="00BC3402" w:rsidRPr="00197455" w:rsidRDefault="00BC3402" w:rsidP="00197455">
      <w:pPr>
        <w:spacing w:after="0"/>
        <w:rPr>
          <w:rFonts w:ascii="Times New Roman" w:eastAsia="Calibri" w:hAnsi="Times New Roman" w:cs="Times New Roman"/>
          <w:sz w:val="28"/>
          <w:szCs w:val="28"/>
        </w:rPr>
      </w:pPr>
      <w:r w:rsidRPr="00197455">
        <w:rPr>
          <w:rFonts w:ascii="Times New Roman" w:eastAsia="Calibri" w:hAnsi="Times New Roman" w:cs="Times New Roman"/>
          <w:b/>
          <w:sz w:val="28"/>
          <w:szCs w:val="28"/>
        </w:rPr>
        <w:t xml:space="preserve">Câu </w:t>
      </w:r>
      <w:r w:rsidR="00F13E40">
        <w:rPr>
          <w:rFonts w:ascii="Times New Roman" w:eastAsia="Calibri" w:hAnsi="Times New Roman" w:cs="Times New Roman"/>
          <w:b/>
          <w:sz w:val="28"/>
          <w:szCs w:val="28"/>
        </w:rPr>
        <w:t>2</w:t>
      </w:r>
      <w:r w:rsidRPr="00197455">
        <w:rPr>
          <w:rFonts w:ascii="Times New Roman" w:eastAsia="Calibri" w:hAnsi="Times New Roman" w:cs="Times New Roman"/>
          <w:b/>
          <w:sz w:val="28"/>
          <w:szCs w:val="28"/>
        </w:rPr>
        <w:t>:</w:t>
      </w:r>
      <w:r w:rsidRPr="00197455">
        <w:rPr>
          <w:rFonts w:ascii="Times New Roman" w:eastAsia="Calibri" w:hAnsi="Times New Roman" w:cs="Times New Roman"/>
          <w:sz w:val="28"/>
          <w:szCs w:val="28"/>
        </w:rPr>
        <w:t xml:space="preserve"> Hòa tan hoàn toàn 20,55 gam một kim loại A nhóm IIA vào 500ml nước thu được dung dịch X và 3,36  lít khí (đktc). Xác định tên kim loại A và nồng độ mol/l dung dịch X. </w:t>
      </w:r>
    </w:p>
    <w:p w:rsidR="00BC3402" w:rsidRPr="00197455" w:rsidRDefault="00BC3402" w:rsidP="00197455">
      <w:pPr>
        <w:spacing w:after="0"/>
        <w:rPr>
          <w:rFonts w:ascii="Times New Roman" w:eastAsia="Calibri" w:hAnsi="Times New Roman" w:cs="Times New Roman"/>
          <w:sz w:val="28"/>
          <w:szCs w:val="28"/>
          <w:lang w:val="de-DE"/>
        </w:rPr>
      </w:pPr>
      <w:r w:rsidRPr="00197455">
        <w:rPr>
          <w:rFonts w:ascii="Times New Roman" w:eastAsia="Calibri" w:hAnsi="Times New Roman" w:cs="Times New Roman"/>
          <w:b/>
          <w:sz w:val="28"/>
          <w:szCs w:val="28"/>
        </w:rPr>
        <w:t xml:space="preserve">Câu </w:t>
      </w:r>
      <w:r w:rsidR="00F13E40">
        <w:rPr>
          <w:rFonts w:ascii="Times New Roman" w:eastAsia="Calibri" w:hAnsi="Times New Roman" w:cs="Times New Roman"/>
          <w:b/>
          <w:sz w:val="28"/>
          <w:szCs w:val="28"/>
        </w:rPr>
        <w:t>3</w:t>
      </w:r>
      <w:r w:rsidRPr="00197455">
        <w:rPr>
          <w:rFonts w:ascii="Times New Roman" w:eastAsia="Calibri" w:hAnsi="Times New Roman" w:cs="Times New Roman"/>
          <w:b/>
          <w:sz w:val="28"/>
          <w:szCs w:val="28"/>
        </w:rPr>
        <w:t>:</w:t>
      </w:r>
      <w:r w:rsidRPr="00197455">
        <w:rPr>
          <w:rFonts w:ascii="Times New Roman" w:eastAsia="Calibri" w:hAnsi="Times New Roman" w:cs="Times New Roman"/>
          <w:sz w:val="28"/>
          <w:szCs w:val="28"/>
        </w:rPr>
        <w:t xml:space="preserve"> </w:t>
      </w:r>
      <w:r w:rsidRPr="00197455">
        <w:rPr>
          <w:rFonts w:ascii="Times New Roman" w:eastAsia="Calibri" w:hAnsi="Times New Roman" w:cs="Times New Roman"/>
          <w:sz w:val="28"/>
          <w:szCs w:val="28"/>
          <w:lang w:val="de-DE"/>
        </w:rPr>
        <w:t>Hòa tan 11,9 gam hỗn hợp bột Al và Zn trong dung dịch H</w:t>
      </w:r>
      <w:r w:rsidRPr="00197455">
        <w:rPr>
          <w:rFonts w:ascii="Times New Roman" w:eastAsia="Calibri" w:hAnsi="Times New Roman" w:cs="Times New Roman"/>
          <w:sz w:val="28"/>
          <w:szCs w:val="28"/>
          <w:vertAlign w:val="subscript"/>
          <w:lang w:val="de-DE"/>
        </w:rPr>
        <w:t>2</w:t>
      </w:r>
      <w:r w:rsidRPr="00197455">
        <w:rPr>
          <w:rFonts w:ascii="Times New Roman" w:eastAsia="Calibri" w:hAnsi="Times New Roman" w:cs="Times New Roman"/>
          <w:sz w:val="28"/>
          <w:szCs w:val="28"/>
          <w:lang w:val="de-DE"/>
        </w:rPr>
        <w:t>SO</w:t>
      </w:r>
      <w:r w:rsidRPr="00197455">
        <w:rPr>
          <w:rFonts w:ascii="Times New Roman" w:eastAsia="Calibri" w:hAnsi="Times New Roman" w:cs="Times New Roman"/>
          <w:sz w:val="28"/>
          <w:szCs w:val="28"/>
          <w:vertAlign w:val="subscript"/>
          <w:lang w:val="de-DE"/>
        </w:rPr>
        <w:t>4</w:t>
      </w:r>
      <w:r w:rsidRPr="00197455">
        <w:rPr>
          <w:rFonts w:ascii="Times New Roman" w:eastAsia="Calibri" w:hAnsi="Times New Roman" w:cs="Times New Roman"/>
          <w:sz w:val="28"/>
          <w:szCs w:val="28"/>
          <w:lang w:val="de-DE"/>
        </w:rPr>
        <w:t xml:space="preserve"> đặc thu được 8,96 lit khí SO</w:t>
      </w:r>
      <w:r w:rsidRPr="00197455">
        <w:rPr>
          <w:rFonts w:ascii="Times New Roman" w:eastAsia="Calibri" w:hAnsi="Times New Roman" w:cs="Times New Roman"/>
          <w:sz w:val="28"/>
          <w:szCs w:val="28"/>
          <w:vertAlign w:val="subscript"/>
          <w:lang w:val="de-DE"/>
        </w:rPr>
        <w:t>2</w:t>
      </w:r>
      <w:r w:rsidRPr="00197455">
        <w:rPr>
          <w:rFonts w:ascii="Times New Roman" w:eastAsia="Calibri" w:hAnsi="Times New Roman" w:cs="Times New Roman"/>
          <w:sz w:val="28"/>
          <w:szCs w:val="28"/>
          <w:lang w:val="de-DE"/>
        </w:rPr>
        <w:t xml:space="preserve"> (duy nhất) (điều kiện tiêu chuẩn). Xác định % khối lượng của mỗi kim loại trong hỗn hợp và</w:t>
      </w:r>
      <w:r w:rsidRPr="00197455">
        <w:rPr>
          <w:rFonts w:ascii="Times New Roman" w:eastAsia="Calibri" w:hAnsi="Times New Roman" w:cs="Times New Roman"/>
          <w:b/>
          <w:sz w:val="28"/>
          <w:szCs w:val="28"/>
          <w:lang w:val="de-DE"/>
        </w:rPr>
        <w:t xml:space="preserve"> </w:t>
      </w:r>
      <w:r w:rsidRPr="00197455">
        <w:rPr>
          <w:rFonts w:ascii="Times New Roman" w:eastAsia="Calibri" w:hAnsi="Times New Roman" w:cs="Times New Roman"/>
          <w:sz w:val="28"/>
          <w:szCs w:val="28"/>
          <w:lang w:val="de-DE"/>
        </w:rPr>
        <w:t>tính khối lượng axít đã phản ứng. (Ni = 28; Al= 27, H =1, S = 32, O =16, N = 14, Fe = 56, Cu = 64, Ag = 108, Mg = 24; Zn = 65)</w:t>
      </w:r>
    </w:p>
    <w:p w:rsidR="00BC3402" w:rsidRPr="00197455" w:rsidRDefault="00BC3402" w:rsidP="00197455">
      <w:pPr>
        <w:spacing w:after="0"/>
        <w:rPr>
          <w:rFonts w:ascii="Times New Roman" w:eastAsia="Calibri" w:hAnsi="Times New Roman" w:cs="Times New Roman"/>
          <w:sz w:val="28"/>
          <w:szCs w:val="28"/>
          <w:lang w:val="de-DE"/>
        </w:rPr>
      </w:pPr>
    </w:p>
    <w:p w:rsidR="00B201A8" w:rsidRPr="00197455" w:rsidRDefault="00B201A8" w:rsidP="00197455">
      <w:pPr>
        <w:rPr>
          <w:rFonts w:ascii="Times New Roman" w:eastAsia="Times New Roman" w:hAnsi="Times New Roman" w:cs="Times New Roman"/>
          <w:b/>
          <w:bCs/>
          <w:kern w:val="36"/>
          <w:sz w:val="28"/>
          <w:szCs w:val="28"/>
        </w:rPr>
      </w:pPr>
      <w:r w:rsidRPr="00197455">
        <w:rPr>
          <w:sz w:val="28"/>
          <w:szCs w:val="28"/>
        </w:rPr>
        <w:br w:type="page"/>
      </w:r>
    </w:p>
    <w:p w:rsidR="00BC3402" w:rsidRPr="00197455" w:rsidRDefault="00BC3402" w:rsidP="000E768A">
      <w:pPr>
        <w:pStyle w:val="Heading1"/>
        <w:spacing w:before="0" w:beforeAutospacing="0" w:after="0" w:afterAutospacing="0" w:line="276" w:lineRule="auto"/>
        <w:jc w:val="center"/>
        <w:rPr>
          <w:sz w:val="28"/>
          <w:szCs w:val="28"/>
        </w:rPr>
      </w:pPr>
      <w:r w:rsidRPr="00197455">
        <w:rPr>
          <w:sz w:val="28"/>
          <w:szCs w:val="28"/>
        </w:rPr>
        <w:lastRenderedPageBreak/>
        <w:t>ĐỀ TÀI SỐ 25</w:t>
      </w:r>
    </w:p>
    <w:p w:rsidR="00BC3402" w:rsidRPr="00197455" w:rsidRDefault="00BC3402"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1. LÝ THUYẾT CƠ SỞ</w:t>
      </w:r>
    </w:p>
    <w:p w:rsidR="0069016D" w:rsidRPr="00197455" w:rsidRDefault="0083671F" w:rsidP="00197455">
      <w:pPr>
        <w:pStyle w:val="Heading1"/>
        <w:spacing w:before="0" w:beforeAutospacing="0" w:after="0" w:afterAutospacing="0" w:line="276" w:lineRule="auto"/>
        <w:rPr>
          <w:b w:val="0"/>
          <w:sz w:val="28"/>
          <w:szCs w:val="28"/>
          <w:lang w:val="fr-FR"/>
        </w:rPr>
      </w:pPr>
      <w:r w:rsidRPr="00197455">
        <w:rPr>
          <w:b w:val="0"/>
          <w:bCs w:val="0"/>
          <w:iCs/>
          <w:sz w:val="28"/>
          <w:szCs w:val="28"/>
        </w:rPr>
        <w:t xml:space="preserve">Trình bày lý thuyết về </w:t>
      </w:r>
      <w:r w:rsidRPr="00197455">
        <w:rPr>
          <w:b w:val="0"/>
          <w:sz w:val="28"/>
          <w:szCs w:val="28"/>
          <w:lang w:val="fr-FR"/>
        </w:rPr>
        <w:t>crom và hợp chất của crom</w:t>
      </w:r>
    </w:p>
    <w:p w:rsidR="0069016D" w:rsidRPr="00197455" w:rsidRDefault="0069016D" w:rsidP="00197455">
      <w:pPr>
        <w:pStyle w:val="Heading2"/>
        <w:spacing w:before="0" w:beforeAutospacing="0" w:after="0" w:afterAutospacing="0" w:line="276" w:lineRule="auto"/>
        <w:rPr>
          <w:b w:val="0"/>
          <w:bCs w:val="0"/>
          <w:sz w:val="28"/>
          <w:szCs w:val="28"/>
          <w:lang w:val="fr-FR"/>
        </w:rPr>
      </w:pPr>
      <w:bookmarkStart w:id="27" w:name="_Toc13428690"/>
      <w:bookmarkStart w:id="28" w:name="_Toc51660049"/>
      <w:r w:rsidRPr="00197455">
        <w:rPr>
          <w:b w:val="0"/>
          <w:bCs w:val="0"/>
          <w:sz w:val="28"/>
          <w:szCs w:val="28"/>
          <w:lang w:val="fr-FR"/>
        </w:rPr>
        <w:t>1. Crom</w:t>
      </w:r>
      <w:bookmarkEnd w:id="27"/>
      <w:bookmarkEnd w:id="28"/>
    </w:p>
    <w:p w:rsidR="0069016D" w:rsidRPr="00197455" w:rsidRDefault="0069016D" w:rsidP="00197455">
      <w:pPr>
        <w:pStyle w:val="Heading3"/>
        <w:spacing w:before="0" w:after="0" w:line="276" w:lineRule="auto"/>
        <w:rPr>
          <w:rFonts w:ascii="Times New Roman" w:hAnsi="Times New Roman"/>
          <w:b w:val="0"/>
          <w:sz w:val="28"/>
          <w:szCs w:val="28"/>
          <w:lang w:val="fr-FR"/>
        </w:rPr>
      </w:pPr>
      <w:bookmarkStart w:id="29" w:name="_Toc13428691"/>
      <w:bookmarkStart w:id="30" w:name="_Toc51660050"/>
      <w:r w:rsidRPr="00197455">
        <w:rPr>
          <w:rFonts w:ascii="Times New Roman" w:hAnsi="Times New Roman"/>
          <w:b w:val="0"/>
          <w:sz w:val="28"/>
          <w:szCs w:val="28"/>
          <w:lang w:val="fr-FR"/>
        </w:rPr>
        <w:t>1.1. Vị trí của crom trong bảng tuần hoàn, cấu hình electron nguyên tử</w:t>
      </w:r>
      <w:bookmarkEnd w:id="29"/>
      <w:bookmarkEnd w:id="30"/>
    </w:p>
    <w:p w:rsidR="0069016D" w:rsidRPr="00197455" w:rsidRDefault="0069016D" w:rsidP="00197455">
      <w:pPr>
        <w:pStyle w:val="Heading3"/>
        <w:spacing w:before="0" w:after="0" w:line="276" w:lineRule="auto"/>
        <w:rPr>
          <w:rFonts w:ascii="Times New Roman" w:hAnsi="Times New Roman"/>
          <w:b w:val="0"/>
          <w:sz w:val="28"/>
          <w:szCs w:val="28"/>
          <w:lang w:val="fr-FR"/>
        </w:rPr>
      </w:pPr>
      <w:bookmarkStart w:id="31" w:name="_Toc13428692"/>
      <w:bookmarkStart w:id="32" w:name="_Toc51660051"/>
      <w:r w:rsidRPr="00197455">
        <w:rPr>
          <w:rFonts w:ascii="Times New Roman" w:hAnsi="Times New Roman"/>
          <w:b w:val="0"/>
          <w:sz w:val="28"/>
          <w:szCs w:val="28"/>
          <w:lang w:val="fr-FR"/>
        </w:rPr>
        <w:t>1.2. Tính chất vật lí</w:t>
      </w:r>
      <w:bookmarkEnd w:id="31"/>
      <w:bookmarkEnd w:id="32"/>
    </w:p>
    <w:p w:rsidR="0069016D" w:rsidRPr="00197455" w:rsidRDefault="0069016D" w:rsidP="00197455">
      <w:pPr>
        <w:pStyle w:val="Heading3"/>
        <w:spacing w:before="0" w:after="0" w:line="276" w:lineRule="auto"/>
        <w:rPr>
          <w:rFonts w:ascii="Times New Roman" w:hAnsi="Times New Roman"/>
          <w:b w:val="0"/>
          <w:sz w:val="28"/>
          <w:szCs w:val="28"/>
          <w:lang w:val="fr-FR"/>
        </w:rPr>
      </w:pPr>
      <w:bookmarkStart w:id="33" w:name="_Toc13428693"/>
      <w:bookmarkStart w:id="34" w:name="_Toc51660052"/>
      <w:r w:rsidRPr="00197455">
        <w:rPr>
          <w:rFonts w:ascii="Times New Roman" w:hAnsi="Times New Roman"/>
          <w:b w:val="0"/>
          <w:sz w:val="28"/>
          <w:szCs w:val="28"/>
          <w:lang w:val="fr-FR"/>
        </w:rPr>
        <w:t>1.3. Tính chất hóa học</w:t>
      </w:r>
      <w:bookmarkStart w:id="35" w:name="_Toc13428694"/>
      <w:bookmarkStart w:id="36" w:name="_Toc51660053"/>
      <w:bookmarkEnd w:id="33"/>
      <w:bookmarkEnd w:id="34"/>
    </w:p>
    <w:p w:rsidR="0069016D" w:rsidRPr="00197455" w:rsidRDefault="0069016D" w:rsidP="00197455">
      <w:pPr>
        <w:pStyle w:val="Heading3"/>
        <w:spacing w:before="0" w:after="0" w:line="276" w:lineRule="auto"/>
        <w:rPr>
          <w:rFonts w:ascii="Times New Roman" w:hAnsi="Times New Roman"/>
          <w:b w:val="0"/>
          <w:sz w:val="28"/>
          <w:szCs w:val="28"/>
          <w:lang w:val="fr-FR"/>
        </w:rPr>
      </w:pPr>
      <w:r w:rsidRPr="00197455">
        <w:rPr>
          <w:rFonts w:ascii="Times New Roman" w:hAnsi="Times New Roman"/>
          <w:b w:val="0"/>
          <w:bCs w:val="0"/>
          <w:sz w:val="28"/>
          <w:szCs w:val="28"/>
        </w:rPr>
        <w:t>2. Hợp chất của crom</w:t>
      </w:r>
      <w:bookmarkEnd w:id="35"/>
      <w:bookmarkEnd w:id="36"/>
    </w:p>
    <w:p w:rsidR="0069016D" w:rsidRPr="00197455" w:rsidRDefault="0069016D" w:rsidP="00197455">
      <w:pPr>
        <w:pStyle w:val="Heading3"/>
        <w:spacing w:before="0" w:after="0" w:line="276" w:lineRule="auto"/>
        <w:rPr>
          <w:rFonts w:ascii="Times New Roman" w:hAnsi="Times New Roman"/>
          <w:b w:val="0"/>
          <w:iCs/>
          <w:sz w:val="28"/>
          <w:szCs w:val="28"/>
        </w:rPr>
      </w:pPr>
      <w:bookmarkStart w:id="37" w:name="_Toc13428695"/>
      <w:bookmarkStart w:id="38" w:name="_Toc51660054"/>
      <w:r w:rsidRPr="00197455">
        <w:rPr>
          <w:rFonts w:ascii="Times New Roman" w:hAnsi="Times New Roman"/>
          <w:b w:val="0"/>
          <w:sz w:val="28"/>
          <w:szCs w:val="28"/>
        </w:rPr>
        <w:t>2.1. Hợp chất crom (III)</w:t>
      </w:r>
      <w:bookmarkEnd w:id="37"/>
      <w:bookmarkEnd w:id="38"/>
    </w:p>
    <w:p w:rsidR="0069016D" w:rsidRPr="00197455" w:rsidRDefault="0069016D" w:rsidP="00197455">
      <w:pPr>
        <w:pStyle w:val="Heading3"/>
        <w:spacing w:before="0" w:after="0" w:line="276" w:lineRule="auto"/>
        <w:rPr>
          <w:rFonts w:ascii="Times New Roman" w:hAnsi="Times New Roman"/>
          <w:b w:val="0"/>
          <w:iCs/>
          <w:sz w:val="28"/>
          <w:szCs w:val="28"/>
        </w:rPr>
      </w:pPr>
      <w:bookmarkStart w:id="39" w:name="_Toc13428696"/>
      <w:bookmarkStart w:id="40" w:name="_Toc51660055"/>
      <w:r w:rsidRPr="00197455">
        <w:rPr>
          <w:rFonts w:ascii="Times New Roman" w:hAnsi="Times New Roman"/>
          <w:b w:val="0"/>
          <w:sz w:val="28"/>
          <w:szCs w:val="28"/>
        </w:rPr>
        <w:t>2.2. Hợp chất crom (VI)</w:t>
      </w:r>
      <w:bookmarkEnd w:id="39"/>
      <w:bookmarkEnd w:id="40"/>
    </w:p>
    <w:p w:rsidR="0069016D" w:rsidRPr="00197455" w:rsidRDefault="0069016D" w:rsidP="00197455">
      <w:pPr>
        <w:pStyle w:val="Heading1"/>
        <w:spacing w:before="0" w:beforeAutospacing="0" w:after="0" w:afterAutospacing="0" w:line="276" w:lineRule="auto"/>
        <w:rPr>
          <w:bCs w:val="0"/>
          <w:iCs/>
          <w:sz w:val="28"/>
          <w:szCs w:val="28"/>
          <w:lang w:val="de-DE"/>
        </w:rPr>
      </w:pPr>
      <w:r w:rsidRPr="00197455">
        <w:rPr>
          <w:bCs w:val="0"/>
          <w:iCs/>
          <w:sz w:val="28"/>
          <w:szCs w:val="28"/>
          <w:lang w:val="de-DE"/>
        </w:rPr>
        <w:t>PHẦN 2. ỨNG DỤNG LÝ THUYẾT CƠ SỞ VÀO THỰC TẾ</w:t>
      </w:r>
    </w:p>
    <w:p w:rsidR="0083671F" w:rsidRPr="00197455" w:rsidRDefault="0069016D" w:rsidP="00197455">
      <w:pPr>
        <w:pStyle w:val="Heading1"/>
        <w:spacing w:before="0" w:beforeAutospacing="0" w:after="0" w:afterAutospacing="0" w:line="276" w:lineRule="auto"/>
        <w:rPr>
          <w:rFonts w:eastAsia="Calibri"/>
          <w:sz w:val="28"/>
          <w:szCs w:val="28"/>
          <w:lang w:val="de-DE"/>
        </w:rPr>
      </w:pPr>
      <w:r w:rsidRPr="00197455">
        <w:rPr>
          <w:bCs w:val="0"/>
          <w:iCs/>
          <w:sz w:val="28"/>
          <w:szCs w:val="28"/>
          <w:lang w:val="de-DE"/>
        </w:rPr>
        <w:t>Nội dung nghiên cứu:</w:t>
      </w:r>
      <w:r w:rsidRPr="00197455">
        <w:rPr>
          <w:b w:val="0"/>
          <w:bCs w:val="0"/>
          <w:sz w:val="28"/>
          <w:szCs w:val="28"/>
        </w:rPr>
        <w:t xml:space="preserve"> </w:t>
      </w:r>
      <w:r w:rsidR="00BC3402" w:rsidRPr="00197455">
        <w:rPr>
          <w:rFonts w:eastAsia="Calibri"/>
          <w:sz w:val="28"/>
          <w:szCs w:val="28"/>
          <w:lang w:val="de-DE"/>
        </w:rPr>
        <w:t xml:space="preserve"> </w:t>
      </w:r>
    </w:p>
    <w:p w:rsidR="00AF3BF1" w:rsidRPr="00197455" w:rsidRDefault="0083671F" w:rsidP="00197455">
      <w:pPr>
        <w:pStyle w:val="Heading1"/>
        <w:spacing w:before="0" w:beforeAutospacing="0" w:after="0" w:afterAutospacing="0" w:line="276" w:lineRule="auto"/>
        <w:rPr>
          <w:b w:val="0"/>
          <w:caps/>
          <w:spacing w:val="8"/>
          <w:sz w:val="28"/>
          <w:szCs w:val="28"/>
        </w:rPr>
      </w:pPr>
      <w:r w:rsidRPr="00197455">
        <w:rPr>
          <w:b w:val="0"/>
          <w:spacing w:val="8"/>
          <w:sz w:val="28"/>
          <w:szCs w:val="28"/>
        </w:rPr>
        <w:t>Đặc điểm của crom – kim loại cứng nhất thế giới</w:t>
      </w:r>
    </w:p>
    <w:p w:rsidR="0069016D" w:rsidRPr="00197455" w:rsidRDefault="00AF3BF1" w:rsidP="00197455">
      <w:pPr>
        <w:pStyle w:val="Heading1"/>
        <w:spacing w:before="0" w:beforeAutospacing="0" w:after="0" w:afterAutospacing="0" w:line="276" w:lineRule="auto"/>
        <w:rPr>
          <w:bCs w:val="0"/>
          <w:iCs/>
          <w:sz w:val="28"/>
          <w:szCs w:val="28"/>
          <w:lang w:val="de-DE"/>
        </w:rPr>
      </w:pPr>
      <w:r w:rsidRPr="00197455">
        <w:rPr>
          <w:bCs w:val="0"/>
          <w:iCs/>
          <w:sz w:val="28"/>
          <w:szCs w:val="28"/>
          <w:lang w:val="de-DE"/>
        </w:rPr>
        <w:t xml:space="preserve"> </w:t>
      </w:r>
      <w:r w:rsidR="0069016D" w:rsidRPr="00197455">
        <w:rPr>
          <w:bCs w:val="0"/>
          <w:iCs/>
          <w:sz w:val="28"/>
          <w:szCs w:val="28"/>
          <w:lang w:val="de-DE"/>
        </w:rPr>
        <w:t>PHẦN 3. ỨNG DỤNG LÝ THUYẾT MÔN HỌC VÀO BÀI TẬP</w:t>
      </w:r>
    </w:p>
    <w:p w:rsidR="00BC3402" w:rsidRPr="00197455" w:rsidRDefault="00BC3402" w:rsidP="00197455">
      <w:pPr>
        <w:spacing w:after="0"/>
        <w:rPr>
          <w:rFonts w:ascii="Times New Roman" w:eastAsia="Calibri" w:hAnsi="Times New Roman" w:cs="Times New Roman"/>
          <w:sz w:val="28"/>
          <w:szCs w:val="28"/>
        </w:rPr>
      </w:pPr>
      <w:r w:rsidRPr="00197455">
        <w:rPr>
          <w:rFonts w:ascii="Times New Roman" w:eastAsia="Calibri" w:hAnsi="Times New Roman" w:cs="Times New Roman"/>
          <w:b/>
          <w:sz w:val="28"/>
          <w:szCs w:val="28"/>
        </w:rPr>
        <w:t xml:space="preserve">Câu </w:t>
      </w:r>
      <w:r w:rsidR="00F13E40">
        <w:rPr>
          <w:rFonts w:ascii="Times New Roman" w:eastAsia="Calibri" w:hAnsi="Times New Roman" w:cs="Times New Roman"/>
          <w:b/>
          <w:sz w:val="28"/>
          <w:szCs w:val="28"/>
        </w:rPr>
        <w:t>1</w:t>
      </w:r>
      <w:r w:rsidRPr="00197455">
        <w:rPr>
          <w:rFonts w:ascii="Times New Roman" w:eastAsia="Calibri" w:hAnsi="Times New Roman" w:cs="Times New Roman"/>
          <w:b/>
          <w:sz w:val="28"/>
          <w:szCs w:val="28"/>
        </w:rPr>
        <w:t>:</w:t>
      </w:r>
      <w:r w:rsidRPr="00197455">
        <w:rPr>
          <w:rFonts w:ascii="Times New Roman" w:eastAsia="Calibri" w:hAnsi="Times New Roman" w:cs="Times New Roman"/>
          <w:sz w:val="28"/>
          <w:szCs w:val="28"/>
        </w:rPr>
        <w:t xml:space="preserve"> Viết phương trình hóa học và cho biết hiện tượng xảy ra kh</w:t>
      </w:r>
      <w:r w:rsidR="00F13E40">
        <w:rPr>
          <w:rFonts w:ascii="Times New Roman" w:eastAsia="Calibri" w:hAnsi="Times New Roman" w:cs="Times New Roman"/>
          <w:sz w:val="28"/>
          <w:szCs w:val="28"/>
        </w:rPr>
        <w:t>i c</w:t>
      </w:r>
      <w:r w:rsidRPr="00197455">
        <w:rPr>
          <w:rFonts w:ascii="Times New Roman" w:eastAsia="Calibri" w:hAnsi="Times New Roman" w:cs="Times New Roman"/>
          <w:sz w:val="28"/>
          <w:szCs w:val="28"/>
        </w:rPr>
        <w:t>ho từ từ dung dịch NaOH đến dư vào dung dịch Al(NO</w:t>
      </w:r>
      <w:r w:rsidRPr="00197455">
        <w:rPr>
          <w:rFonts w:ascii="Times New Roman" w:eastAsia="Calibri" w:hAnsi="Times New Roman" w:cs="Times New Roman"/>
          <w:sz w:val="28"/>
          <w:szCs w:val="28"/>
          <w:vertAlign w:val="subscript"/>
        </w:rPr>
        <w:t>3</w:t>
      </w:r>
      <w:r w:rsidRPr="00197455">
        <w:rPr>
          <w:rFonts w:ascii="Times New Roman" w:eastAsia="Calibri" w:hAnsi="Times New Roman" w:cs="Times New Roman"/>
          <w:sz w:val="28"/>
          <w:szCs w:val="28"/>
        </w:rPr>
        <w:t>)</w:t>
      </w:r>
      <w:r w:rsidRPr="00197455">
        <w:rPr>
          <w:rFonts w:ascii="Times New Roman" w:eastAsia="Calibri" w:hAnsi="Times New Roman" w:cs="Times New Roman"/>
          <w:sz w:val="28"/>
          <w:szCs w:val="28"/>
          <w:vertAlign w:val="subscript"/>
        </w:rPr>
        <w:t>3</w:t>
      </w:r>
    </w:p>
    <w:p w:rsidR="00BC3402" w:rsidRPr="00197455" w:rsidRDefault="00BC3402" w:rsidP="00197455">
      <w:pPr>
        <w:spacing w:after="0"/>
        <w:rPr>
          <w:rFonts w:ascii="Times New Roman" w:eastAsia="Calibri" w:hAnsi="Times New Roman" w:cs="Times New Roman"/>
          <w:sz w:val="28"/>
          <w:szCs w:val="28"/>
        </w:rPr>
      </w:pPr>
      <w:r w:rsidRPr="00197455">
        <w:rPr>
          <w:rFonts w:ascii="Times New Roman" w:eastAsia="Calibri" w:hAnsi="Times New Roman" w:cs="Times New Roman"/>
          <w:b/>
          <w:sz w:val="28"/>
          <w:szCs w:val="28"/>
        </w:rPr>
        <w:t xml:space="preserve">Câu </w:t>
      </w:r>
      <w:r w:rsidR="00F13E40">
        <w:rPr>
          <w:rFonts w:ascii="Times New Roman" w:eastAsia="Calibri" w:hAnsi="Times New Roman" w:cs="Times New Roman"/>
          <w:b/>
          <w:sz w:val="28"/>
          <w:szCs w:val="28"/>
        </w:rPr>
        <w:t>2</w:t>
      </w:r>
      <w:r w:rsidRPr="00197455">
        <w:rPr>
          <w:rFonts w:ascii="Times New Roman" w:eastAsia="Calibri" w:hAnsi="Times New Roman" w:cs="Times New Roman"/>
          <w:b/>
          <w:sz w:val="28"/>
          <w:szCs w:val="28"/>
        </w:rPr>
        <w:t>:</w:t>
      </w:r>
      <w:r w:rsidRPr="00197455">
        <w:rPr>
          <w:rFonts w:ascii="Times New Roman" w:eastAsia="Calibri" w:hAnsi="Times New Roman" w:cs="Times New Roman"/>
          <w:sz w:val="28"/>
          <w:szCs w:val="28"/>
        </w:rPr>
        <w:t xml:space="preserve"> Hòa tan hoàn toàn 19,5 gam một kim loại A nhóm IA vào 500ml nước thu được dung dịch X và 5,6  lít khí (đktc). Xác định tên kim loại A và nồng độ mol/l dung dịch X. </w:t>
      </w:r>
    </w:p>
    <w:p w:rsidR="00BC3402" w:rsidRPr="00197455" w:rsidRDefault="00BC3402" w:rsidP="00197455">
      <w:pPr>
        <w:spacing w:after="0"/>
        <w:rPr>
          <w:rFonts w:ascii="Times New Roman" w:eastAsia="Calibri" w:hAnsi="Times New Roman" w:cs="Times New Roman"/>
          <w:sz w:val="28"/>
          <w:szCs w:val="28"/>
          <w:lang w:val="de-DE"/>
        </w:rPr>
      </w:pPr>
      <w:r w:rsidRPr="00197455">
        <w:rPr>
          <w:rFonts w:ascii="Times New Roman" w:eastAsia="Calibri" w:hAnsi="Times New Roman" w:cs="Times New Roman"/>
          <w:b/>
          <w:sz w:val="28"/>
          <w:szCs w:val="28"/>
        </w:rPr>
        <w:t xml:space="preserve">Câu </w:t>
      </w:r>
      <w:r w:rsidR="00F13E40">
        <w:rPr>
          <w:rFonts w:ascii="Times New Roman" w:eastAsia="Calibri" w:hAnsi="Times New Roman" w:cs="Times New Roman"/>
          <w:b/>
          <w:sz w:val="28"/>
          <w:szCs w:val="28"/>
        </w:rPr>
        <w:t>3</w:t>
      </w:r>
      <w:r w:rsidRPr="00197455">
        <w:rPr>
          <w:rFonts w:ascii="Times New Roman" w:eastAsia="Calibri" w:hAnsi="Times New Roman" w:cs="Times New Roman"/>
          <w:b/>
          <w:sz w:val="28"/>
          <w:szCs w:val="28"/>
        </w:rPr>
        <w:t>:</w:t>
      </w:r>
      <w:r w:rsidRPr="00197455">
        <w:rPr>
          <w:rFonts w:ascii="Times New Roman" w:eastAsia="Calibri" w:hAnsi="Times New Roman" w:cs="Times New Roman"/>
          <w:sz w:val="28"/>
          <w:szCs w:val="28"/>
        </w:rPr>
        <w:t xml:space="preserve"> </w:t>
      </w:r>
      <w:r w:rsidRPr="00197455">
        <w:rPr>
          <w:rFonts w:ascii="Times New Roman" w:eastAsia="Calibri" w:hAnsi="Times New Roman" w:cs="Times New Roman"/>
          <w:sz w:val="28"/>
          <w:szCs w:val="28"/>
          <w:lang w:val="de-DE"/>
        </w:rPr>
        <w:t>Hòa tan 22,2 gam hỗn hợp bột Fe và Al trong dung dịch H</w:t>
      </w:r>
      <w:r w:rsidRPr="00197455">
        <w:rPr>
          <w:rFonts w:ascii="Times New Roman" w:eastAsia="Calibri" w:hAnsi="Times New Roman" w:cs="Times New Roman"/>
          <w:sz w:val="28"/>
          <w:szCs w:val="28"/>
          <w:vertAlign w:val="subscript"/>
          <w:lang w:val="de-DE"/>
        </w:rPr>
        <w:t>2</w:t>
      </w:r>
      <w:r w:rsidRPr="00197455">
        <w:rPr>
          <w:rFonts w:ascii="Times New Roman" w:eastAsia="Calibri" w:hAnsi="Times New Roman" w:cs="Times New Roman"/>
          <w:sz w:val="28"/>
          <w:szCs w:val="28"/>
          <w:lang w:val="de-DE"/>
        </w:rPr>
        <w:t>SO</w:t>
      </w:r>
      <w:r w:rsidRPr="00197455">
        <w:rPr>
          <w:rFonts w:ascii="Times New Roman" w:eastAsia="Calibri" w:hAnsi="Times New Roman" w:cs="Times New Roman"/>
          <w:sz w:val="28"/>
          <w:szCs w:val="28"/>
          <w:vertAlign w:val="subscript"/>
          <w:lang w:val="de-DE"/>
        </w:rPr>
        <w:t>4</w:t>
      </w:r>
      <w:r w:rsidRPr="00197455">
        <w:rPr>
          <w:rFonts w:ascii="Times New Roman" w:eastAsia="Calibri" w:hAnsi="Times New Roman" w:cs="Times New Roman"/>
          <w:sz w:val="28"/>
          <w:szCs w:val="28"/>
          <w:lang w:val="de-DE"/>
        </w:rPr>
        <w:t xml:space="preserve"> loãng thu được 13,44 lit khí H</w:t>
      </w:r>
      <w:r w:rsidRPr="00197455">
        <w:rPr>
          <w:rFonts w:ascii="Times New Roman" w:eastAsia="Calibri" w:hAnsi="Times New Roman" w:cs="Times New Roman"/>
          <w:sz w:val="28"/>
          <w:szCs w:val="28"/>
          <w:vertAlign w:val="subscript"/>
          <w:lang w:val="de-DE"/>
        </w:rPr>
        <w:t>2</w:t>
      </w:r>
      <w:r w:rsidRPr="00197455">
        <w:rPr>
          <w:rFonts w:ascii="Times New Roman" w:eastAsia="Calibri" w:hAnsi="Times New Roman" w:cs="Times New Roman"/>
          <w:sz w:val="28"/>
          <w:szCs w:val="28"/>
          <w:lang w:val="de-DE"/>
        </w:rPr>
        <w:t xml:space="preserve"> (điều kiện tiêu chuẩn). Xác định % khối lượng của mỗi kim loại trong hỗn hợp và</w:t>
      </w:r>
      <w:r w:rsidRPr="00197455">
        <w:rPr>
          <w:rFonts w:ascii="Times New Roman" w:eastAsia="Calibri" w:hAnsi="Times New Roman" w:cs="Times New Roman"/>
          <w:b/>
          <w:sz w:val="28"/>
          <w:szCs w:val="28"/>
          <w:lang w:val="de-DE"/>
        </w:rPr>
        <w:t xml:space="preserve"> </w:t>
      </w:r>
      <w:r w:rsidRPr="00197455">
        <w:rPr>
          <w:rFonts w:ascii="Times New Roman" w:eastAsia="Calibri" w:hAnsi="Times New Roman" w:cs="Times New Roman"/>
          <w:sz w:val="28"/>
          <w:szCs w:val="28"/>
          <w:lang w:val="de-DE"/>
        </w:rPr>
        <w:t>tính khối lượng axít đã phản ứng. (Ni = 28; Al= 27, H =1, S = 32, O =16, N = 14, Fe = 56, Cu = 64, Ag = 108, Mg = 24; Zn = 65)</w:t>
      </w:r>
    </w:p>
    <w:p w:rsidR="00AF3BF1" w:rsidRPr="00197455" w:rsidRDefault="00AF3BF1" w:rsidP="00197455">
      <w:pPr>
        <w:spacing w:after="0"/>
        <w:rPr>
          <w:rFonts w:ascii="Times New Roman" w:eastAsia="Calibri" w:hAnsi="Times New Roman" w:cs="Times New Roman"/>
          <w:sz w:val="28"/>
          <w:szCs w:val="28"/>
          <w:lang w:val="de-DE"/>
        </w:rPr>
      </w:pPr>
    </w:p>
    <w:p w:rsidR="00B201A8" w:rsidRPr="00197455" w:rsidRDefault="00B201A8" w:rsidP="00197455">
      <w:pPr>
        <w:rPr>
          <w:rFonts w:ascii="Times New Roman" w:eastAsia="Times New Roman" w:hAnsi="Times New Roman" w:cs="Times New Roman"/>
          <w:b/>
          <w:bCs/>
          <w:kern w:val="36"/>
          <w:sz w:val="28"/>
          <w:szCs w:val="28"/>
        </w:rPr>
      </w:pPr>
      <w:r w:rsidRPr="00197455">
        <w:rPr>
          <w:sz w:val="28"/>
          <w:szCs w:val="28"/>
        </w:rPr>
        <w:br w:type="page"/>
      </w:r>
    </w:p>
    <w:p w:rsidR="00AF3BF1" w:rsidRPr="00197455" w:rsidRDefault="00AF3BF1" w:rsidP="000E768A">
      <w:pPr>
        <w:pStyle w:val="Heading1"/>
        <w:spacing w:before="0" w:beforeAutospacing="0" w:after="0" w:afterAutospacing="0" w:line="276" w:lineRule="auto"/>
        <w:jc w:val="center"/>
        <w:rPr>
          <w:sz w:val="28"/>
          <w:szCs w:val="28"/>
        </w:rPr>
      </w:pPr>
      <w:r w:rsidRPr="00197455">
        <w:rPr>
          <w:sz w:val="28"/>
          <w:szCs w:val="28"/>
        </w:rPr>
        <w:lastRenderedPageBreak/>
        <w:t>ĐỀ TÀI SỐ 26</w:t>
      </w:r>
    </w:p>
    <w:p w:rsidR="00AF3BF1" w:rsidRPr="00197455" w:rsidRDefault="00AF3BF1"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1. LÝ THUYẾT CƠ SỞ</w:t>
      </w:r>
    </w:p>
    <w:p w:rsidR="00AF3BF1" w:rsidRPr="008C2A7E" w:rsidRDefault="0083671F" w:rsidP="00197455">
      <w:pPr>
        <w:spacing w:after="0"/>
        <w:ind w:right="454"/>
        <w:jc w:val="both"/>
        <w:rPr>
          <w:rFonts w:ascii="Times New Roman" w:hAnsi="Times New Roman" w:cs="Times New Roman"/>
          <w:sz w:val="28"/>
          <w:szCs w:val="28"/>
        </w:rPr>
      </w:pPr>
      <w:r w:rsidRPr="008C2A7E">
        <w:rPr>
          <w:rFonts w:ascii="Times New Roman" w:hAnsi="Times New Roman" w:cs="Times New Roman"/>
          <w:bCs/>
          <w:iCs/>
          <w:sz w:val="28"/>
          <w:szCs w:val="28"/>
        </w:rPr>
        <w:t>Trình bày lý thuyết về</w:t>
      </w:r>
      <w:r w:rsidRPr="008C2A7E">
        <w:rPr>
          <w:rFonts w:ascii="Times New Roman" w:hAnsi="Times New Roman" w:cs="Times New Roman"/>
          <w:sz w:val="28"/>
          <w:szCs w:val="28"/>
        </w:rPr>
        <w:t xml:space="preserve"> lý thuyết về tinh bột</w:t>
      </w:r>
    </w:p>
    <w:p w:rsidR="00AF3BF1" w:rsidRPr="00197455" w:rsidRDefault="00AF3BF1" w:rsidP="00197455">
      <w:pPr>
        <w:spacing w:after="0"/>
        <w:ind w:right="454"/>
        <w:jc w:val="both"/>
        <w:rPr>
          <w:rFonts w:ascii="Times New Roman" w:hAnsi="Times New Roman" w:cs="Times New Roman"/>
          <w:sz w:val="28"/>
          <w:szCs w:val="28"/>
        </w:rPr>
      </w:pPr>
      <w:r w:rsidRPr="00197455">
        <w:rPr>
          <w:rFonts w:ascii="Times New Roman" w:hAnsi="Times New Roman" w:cs="Times New Roman"/>
          <w:sz w:val="28"/>
          <w:szCs w:val="28"/>
        </w:rPr>
        <w:t>1. Tính chất vật lí</w:t>
      </w:r>
    </w:p>
    <w:p w:rsidR="00AF3BF1" w:rsidRPr="00197455" w:rsidRDefault="00AF3BF1" w:rsidP="00197455">
      <w:pPr>
        <w:spacing w:after="0"/>
        <w:ind w:right="454"/>
        <w:jc w:val="both"/>
        <w:rPr>
          <w:rFonts w:ascii="Times New Roman" w:hAnsi="Times New Roman" w:cs="Times New Roman"/>
          <w:sz w:val="28"/>
          <w:szCs w:val="28"/>
        </w:rPr>
      </w:pPr>
      <w:r w:rsidRPr="00197455">
        <w:rPr>
          <w:rFonts w:ascii="Times New Roman" w:hAnsi="Times New Roman" w:cs="Times New Roman"/>
          <w:sz w:val="28"/>
          <w:szCs w:val="28"/>
        </w:rPr>
        <w:t>2. Cấu trúc phân tử</w:t>
      </w:r>
    </w:p>
    <w:p w:rsidR="00AF3BF1" w:rsidRPr="00197455" w:rsidRDefault="00AF3BF1" w:rsidP="00197455">
      <w:pPr>
        <w:spacing w:after="0"/>
        <w:ind w:right="454"/>
        <w:jc w:val="both"/>
        <w:rPr>
          <w:rFonts w:ascii="Times New Roman" w:hAnsi="Times New Roman" w:cs="Times New Roman"/>
          <w:sz w:val="28"/>
          <w:szCs w:val="28"/>
        </w:rPr>
      </w:pPr>
      <w:r w:rsidRPr="00197455">
        <w:rPr>
          <w:rFonts w:ascii="Times New Roman" w:hAnsi="Times New Roman" w:cs="Times New Roman"/>
          <w:sz w:val="28"/>
          <w:szCs w:val="28"/>
        </w:rPr>
        <w:t>3. Tính chất hóa học</w:t>
      </w:r>
    </w:p>
    <w:p w:rsidR="00AF3BF1" w:rsidRPr="00197455" w:rsidRDefault="00AF3BF1" w:rsidP="00197455">
      <w:pPr>
        <w:spacing w:after="0"/>
        <w:ind w:right="454"/>
        <w:jc w:val="both"/>
        <w:rPr>
          <w:rFonts w:ascii="Times New Roman" w:hAnsi="Times New Roman" w:cs="Times New Roman"/>
          <w:sz w:val="28"/>
          <w:szCs w:val="28"/>
        </w:rPr>
      </w:pPr>
      <w:r w:rsidRPr="00197455">
        <w:rPr>
          <w:rFonts w:ascii="Times New Roman" w:hAnsi="Times New Roman" w:cs="Times New Roman"/>
          <w:sz w:val="28"/>
          <w:szCs w:val="28"/>
        </w:rPr>
        <w:t xml:space="preserve">   + Phản ứng thủy phân</w:t>
      </w:r>
    </w:p>
    <w:p w:rsidR="00AF3BF1" w:rsidRPr="00197455" w:rsidRDefault="00AF3BF1" w:rsidP="00197455">
      <w:pPr>
        <w:spacing w:after="0"/>
        <w:ind w:right="454"/>
        <w:jc w:val="both"/>
        <w:rPr>
          <w:rFonts w:ascii="Times New Roman" w:hAnsi="Times New Roman" w:cs="Times New Roman"/>
          <w:sz w:val="28"/>
          <w:szCs w:val="28"/>
        </w:rPr>
      </w:pPr>
      <w:r w:rsidRPr="00197455">
        <w:rPr>
          <w:rFonts w:ascii="Times New Roman" w:hAnsi="Times New Roman" w:cs="Times New Roman"/>
          <w:sz w:val="28"/>
          <w:szCs w:val="28"/>
        </w:rPr>
        <w:t xml:space="preserve">   + Phản ứng màu với iot</w:t>
      </w:r>
    </w:p>
    <w:p w:rsidR="00AF3BF1" w:rsidRPr="00197455" w:rsidRDefault="00AF3BF1" w:rsidP="00197455">
      <w:pPr>
        <w:spacing w:after="0"/>
        <w:ind w:right="454"/>
        <w:jc w:val="both"/>
        <w:rPr>
          <w:rFonts w:ascii="Times New Roman" w:hAnsi="Times New Roman" w:cs="Times New Roman"/>
          <w:sz w:val="28"/>
          <w:szCs w:val="28"/>
        </w:rPr>
      </w:pPr>
      <w:r w:rsidRPr="00197455">
        <w:rPr>
          <w:rFonts w:ascii="Times New Roman" w:hAnsi="Times New Roman" w:cs="Times New Roman"/>
          <w:sz w:val="28"/>
          <w:szCs w:val="28"/>
        </w:rPr>
        <w:t>4. Ứng dụng</w:t>
      </w:r>
    </w:p>
    <w:p w:rsidR="00AF3BF1" w:rsidRPr="00197455" w:rsidRDefault="00AF3BF1"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2. ỨNG DỤNG LÝ THUYẾT CƠ SỞ VÀO THỰC TẾ</w:t>
      </w:r>
    </w:p>
    <w:p w:rsidR="0083671F" w:rsidRPr="00197455" w:rsidRDefault="00AF3BF1" w:rsidP="00197455">
      <w:pPr>
        <w:pStyle w:val="Heading1"/>
        <w:spacing w:before="0" w:beforeAutospacing="0" w:after="0" w:afterAutospacing="0" w:line="276" w:lineRule="auto"/>
        <w:rPr>
          <w:b w:val="0"/>
          <w:bCs w:val="0"/>
          <w:sz w:val="28"/>
          <w:szCs w:val="28"/>
        </w:rPr>
      </w:pPr>
      <w:r w:rsidRPr="00197455">
        <w:rPr>
          <w:bCs w:val="0"/>
          <w:iCs/>
          <w:sz w:val="28"/>
          <w:szCs w:val="28"/>
          <w:lang w:val="de-DE"/>
        </w:rPr>
        <w:t>Nội dung nghiên cứu:</w:t>
      </w:r>
      <w:r w:rsidRPr="00197455">
        <w:rPr>
          <w:b w:val="0"/>
          <w:bCs w:val="0"/>
          <w:sz w:val="28"/>
          <w:szCs w:val="28"/>
        </w:rPr>
        <w:t xml:space="preserve"> </w:t>
      </w:r>
    </w:p>
    <w:p w:rsidR="00AF3BF1" w:rsidRPr="00197455" w:rsidRDefault="00AF3BF1" w:rsidP="00197455">
      <w:pPr>
        <w:pStyle w:val="Heading1"/>
        <w:spacing w:before="0" w:beforeAutospacing="0" w:after="0" w:afterAutospacing="0" w:line="276" w:lineRule="auto"/>
        <w:rPr>
          <w:b w:val="0"/>
          <w:bCs w:val="0"/>
          <w:sz w:val="28"/>
          <w:szCs w:val="28"/>
        </w:rPr>
      </w:pPr>
      <w:r w:rsidRPr="00197455">
        <w:rPr>
          <w:b w:val="0"/>
          <w:sz w:val="28"/>
          <w:szCs w:val="28"/>
        </w:rPr>
        <w:t>Cách đo và tính nồng độ cồn trong rượu.</w:t>
      </w:r>
      <w:r w:rsidR="008C2A7E">
        <w:rPr>
          <w:b w:val="0"/>
          <w:sz w:val="28"/>
          <w:szCs w:val="28"/>
        </w:rPr>
        <w:t xml:space="preserve"> Ứng dụng</w:t>
      </w:r>
      <w:r w:rsidRPr="00197455">
        <w:rPr>
          <w:b w:val="0"/>
          <w:sz w:val="28"/>
          <w:szCs w:val="28"/>
        </w:rPr>
        <w:t xml:space="preserve"> </w:t>
      </w:r>
    </w:p>
    <w:p w:rsidR="00AF3BF1" w:rsidRPr="00197455" w:rsidRDefault="00AF3BF1" w:rsidP="00197455">
      <w:pPr>
        <w:pStyle w:val="Heading1"/>
        <w:spacing w:before="0" w:beforeAutospacing="0" w:after="0" w:afterAutospacing="0" w:line="276" w:lineRule="auto"/>
        <w:rPr>
          <w:bCs w:val="0"/>
          <w:iCs/>
          <w:sz w:val="28"/>
          <w:szCs w:val="28"/>
          <w:lang w:val="de-DE"/>
        </w:rPr>
      </w:pPr>
      <w:r w:rsidRPr="00197455">
        <w:rPr>
          <w:bCs w:val="0"/>
          <w:iCs/>
          <w:sz w:val="28"/>
          <w:szCs w:val="28"/>
          <w:lang w:val="de-DE"/>
        </w:rPr>
        <w:t>PHẦN 3. ỨNG DỤNG LÝ THUYẾT MÔN HỌC VÀO BÀI TẬP</w:t>
      </w:r>
    </w:p>
    <w:p w:rsidR="00AF3BF1" w:rsidRPr="00197455" w:rsidRDefault="00AF3BF1" w:rsidP="00197455">
      <w:pPr>
        <w:spacing w:after="0"/>
        <w:ind w:right="454"/>
        <w:jc w:val="both"/>
        <w:rPr>
          <w:rFonts w:ascii="Times New Roman" w:hAnsi="Times New Roman" w:cs="Times New Roman"/>
          <w:sz w:val="28"/>
          <w:szCs w:val="28"/>
        </w:rPr>
      </w:pPr>
      <w:r w:rsidRPr="00197455">
        <w:rPr>
          <w:rFonts w:ascii="Times New Roman" w:hAnsi="Times New Roman" w:cs="Times New Roman"/>
          <w:b/>
          <w:sz w:val="28"/>
          <w:szCs w:val="28"/>
        </w:rPr>
        <w:t xml:space="preserve">Câu </w:t>
      </w:r>
      <w:r w:rsidR="008C2A7E">
        <w:rPr>
          <w:rFonts w:ascii="Times New Roman" w:hAnsi="Times New Roman" w:cs="Times New Roman"/>
          <w:b/>
          <w:sz w:val="28"/>
          <w:szCs w:val="28"/>
        </w:rPr>
        <w:t>1</w:t>
      </w:r>
      <w:r w:rsidRPr="00197455">
        <w:rPr>
          <w:rFonts w:ascii="Times New Roman" w:hAnsi="Times New Roman" w:cs="Times New Roman"/>
          <w:b/>
          <w:sz w:val="28"/>
          <w:szCs w:val="28"/>
        </w:rPr>
        <w:t xml:space="preserve">: </w:t>
      </w:r>
      <w:r w:rsidRPr="00197455">
        <w:rPr>
          <w:rFonts w:ascii="Times New Roman" w:hAnsi="Times New Roman" w:cs="Times New Roman"/>
          <w:sz w:val="28"/>
          <w:szCs w:val="28"/>
        </w:rPr>
        <w:t xml:space="preserve">Viết phương trình hóa học và cho biết hiện tượng xảy ra khi cho từ từ dung dịch NaOH đến dư vào dung dịch </w:t>
      </w:r>
      <w:r w:rsidRPr="00197455">
        <w:rPr>
          <w:rFonts w:ascii="Times New Roman" w:hAnsi="Times New Roman" w:cs="Times New Roman"/>
          <w:sz w:val="28"/>
          <w:szCs w:val="28"/>
          <w:lang w:val="es-ES"/>
        </w:rPr>
        <w:t>Al</w:t>
      </w:r>
      <w:r w:rsidRPr="00197455">
        <w:rPr>
          <w:rFonts w:ascii="Times New Roman" w:hAnsi="Times New Roman" w:cs="Times New Roman"/>
          <w:sz w:val="28"/>
          <w:szCs w:val="28"/>
        </w:rPr>
        <w:t>(NO</w:t>
      </w:r>
      <w:r w:rsidRPr="00197455">
        <w:rPr>
          <w:rFonts w:ascii="Times New Roman" w:hAnsi="Times New Roman" w:cs="Times New Roman"/>
          <w:sz w:val="28"/>
          <w:szCs w:val="28"/>
          <w:vertAlign w:val="subscript"/>
        </w:rPr>
        <w:t>3</w:t>
      </w:r>
      <w:r w:rsidRPr="00197455">
        <w:rPr>
          <w:rFonts w:ascii="Times New Roman" w:hAnsi="Times New Roman" w:cs="Times New Roman"/>
          <w:sz w:val="28"/>
          <w:szCs w:val="28"/>
        </w:rPr>
        <w:t>)</w:t>
      </w:r>
      <w:r w:rsidRPr="00197455">
        <w:rPr>
          <w:rFonts w:ascii="Times New Roman" w:hAnsi="Times New Roman" w:cs="Times New Roman"/>
          <w:sz w:val="28"/>
          <w:szCs w:val="28"/>
          <w:vertAlign w:val="subscript"/>
        </w:rPr>
        <w:t>3</w:t>
      </w:r>
      <w:r w:rsidRPr="00197455">
        <w:rPr>
          <w:rFonts w:ascii="Times New Roman" w:hAnsi="Times New Roman" w:cs="Times New Roman"/>
          <w:sz w:val="28"/>
          <w:szCs w:val="28"/>
        </w:rPr>
        <w:t xml:space="preserve"> </w:t>
      </w:r>
      <w:r w:rsidRPr="00197455">
        <w:rPr>
          <w:rFonts w:ascii="Times New Roman" w:hAnsi="Times New Roman" w:cs="Times New Roman"/>
          <w:sz w:val="28"/>
          <w:szCs w:val="28"/>
          <w:vertAlign w:val="subscript"/>
          <w:lang w:val="es-ES"/>
        </w:rPr>
        <w:t xml:space="preserve"> </w:t>
      </w:r>
    </w:p>
    <w:p w:rsidR="00AF3BF1" w:rsidRPr="00197455" w:rsidRDefault="00AF3BF1" w:rsidP="00197455">
      <w:pPr>
        <w:spacing w:after="0"/>
        <w:ind w:right="454"/>
        <w:jc w:val="both"/>
        <w:rPr>
          <w:rFonts w:ascii="Times New Roman" w:hAnsi="Times New Roman" w:cs="Times New Roman"/>
          <w:sz w:val="28"/>
          <w:szCs w:val="28"/>
        </w:rPr>
      </w:pPr>
      <w:r w:rsidRPr="00197455">
        <w:rPr>
          <w:rFonts w:ascii="Times New Roman" w:hAnsi="Times New Roman" w:cs="Times New Roman"/>
          <w:b/>
          <w:sz w:val="28"/>
          <w:szCs w:val="28"/>
        </w:rPr>
        <w:t xml:space="preserve">Câu </w:t>
      </w:r>
      <w:r w:rsidR="008C2A7E">
        <w:rPr>
          <w:rFonts w:ascii="Times New Roman" w:hAnsi="Times New Roman" w:cs="Times New Roman"/>
          <w:b/>
          <w:sz w:val="28"/>
          <w:szCs w:val="28"/>
        </w:rPr>
        <w:t>2</w:t>
      </w:r>
      <w:r w:rsidRPr="00197455">
        <w:rPr>
          <w:rFonts w:ascii="Times New Roman" w:hAnsi="Times New Roman" w:cs="Times New Roman"/>
          <w:b/>
          <w:sz w:val="28"/>
          <w:szCs w:val="28"/>
        </w:rPr>
        <w:t xml:space="preserve">: </w:t>
      </w:r>
      <w:r w:rsidRPr="00197455">
        <w:rPr>
          <w:rFonts w:ascii="Times New Roman" w:hAnsi="Times New Roman" w:cs="Times New Roman"/>
          <w:sz w:val="28"/>
          <w:szCs w:val="28"/>
        </w:rPr>
        <w:t>Hòa tan hoàn toàn 7,8 gam một kim loại A nhóm IA vào 500ml nước thu được dung dịch X và 2,24  lít khí (đktc).Xác định tên kim loại A và nồng độ mol/l của dung dịch X.</w:t>
      </w:r>
    </w:p>
    <w:p w:rsidR="00AF3BF1" w:rsidRPr="00197455" w:rsidRDefault="00AF3BF1" w:rsidP="00197455">
      <w:pPr>
        <w:spacing w:after="0"/>
        <w:ind w:right="454"/>
        <w:rPr>
          <w:rFonts w:ascii="Times New Roman" w:hAnsi="Times New Roman" w:cs="Times New Roman"/>
          <w:sz w:val="28"/>
          <w:szCs w:val="28"/>
        </w:rPr>
      </w:pPr>
      <w:r w:rsidRPr="00197455">
        <w:rPr>
          <w:rFonts w:ascii="Times New Roman" w:hAnsi="Times New Roman" w:cs="Times New Roman"/>
          <w:b/>
          <w:sz w:val="28"/>
          <w:szCs w:val="28"/>
        </w:rPr>
        <w:t xml:space="preserve">Câu </w:t>
      </w:r>
      <w:r w:rsidR="008C2A7E">
        <w:rPr>
          <w:rFonts w:ascii="Times New Roman" w:hAnsi="Times New Roman" w:cs="Times New Roman"/>
          <w:b/>
          <w:sz w:val="28"/>
          <w:szCs w:val="28"/>
        </w:rPr>
        <w:t>3</w:t>
      </w:r>
      <w:r w:rsidRPr="00197455">
        <w:rPr>
          <w:rFonts w:ascii="Times New Roman" w:hAnsi="Times New Roman" w:cs="Times New Roman"/>
          <w:b/>
          <w:sz w:val="28"/>
          <w:szCs w:val="28"/>
        </w:rPr>
        <w:t xml:space="preserve">: </w:t>
      </w:r>
      <w:r w:rsidRPr="00197455">
        <w:rPr>
          <w:rFonts w:ascii="Times New Roman" w:hAnsi="Times New Roman" w:cs="Times New Roman"/>
          <w:sz w:val="28"/>
          <w:szCs w:val="28"/>
        </w:rPr>
        <w:t>Hòa tan hết 11,2 gam hỗn hợp Cu và Mg vào dung dịch H</w:t>
      </w:r>
      <w:r w:rsidRPr="00197455">
        <w:rPr>
          <w:rFonts w:ascii="Times New Roman" w:hAnsi="Times New Roman" w:cs="Times New Roman"/>
          <w:sz w:val="28"/>
          <w:szCs w:val="28"/>
          <w:vertAlign w:val="subscript"/>
          <w:lang w:val="es-ES"/>
        </w:rPr>
        <w:t>2</w:t>
      </w:r>
      <w:r w:rsidRPr="00197455">
        <w:rPr>
          <w:rFonts w:ascii="Times New Roman" w:hAnsi="Times New Roman" w:cs="Times New Roman"/>
          <w:sz w:val="28"/>
          <w:szCs w:val="28"/>
        </w:rPr>
        <w:t>SO</w:t>
      </w:r>
      <w:r w:rsidRPr="00197455">
        <w:rPr>
          <w:rFonts w:ascii="Times New Roman" w:hAnsi="Times New Roman" w:cs="Times New Roman"/>
          <w:sz w:val="28"/>
          <w:szCs w:val="28"/>
          <w:vertAlign w:val="subscript"/>
          <w:lang w:val="pt-BR"/>
        </w:rPr>
        <w:t>4</w:t>
      </w:r>
      <w:r w:rsidRPr="00197455">
        <w:rPr>
          <w:rFonts w:ascii="Times New Roman" w:hAnsi="Times New Roman" w:cs="Times New Roman"/>
          <w:sz w:val="28"/>
          <w:szCs w:val="28"/>
        </w:rPr>
        <w:t xml:space="preserve"> đặc nóng thu được 6,72 lít khí SO</w:t>
      </w:r>
      <w:r w:rsidRPr="00197455">
        <w:rPr>
          <w:rFonts w:ascii="Times New Roman" w:hAnsi="Times New Roman" w:cs="Times New Roman"/>
          <w:sz w:val="28"/>
          <w:szCs w:val="28"/>
          <w:vertAlign w:val="subscript"/>
          <w:lang w:val="pt-BR"/>
        </w:rPr>
        <w:t>2</w:t>
      </w:r>
      <w:r w:rsidRPr="00197455">
        <w:rPr>
          <w:rFonts w:ascii="Times New Roman" w:hAnsi="Times New Roman" w:cs="Times New Roman"/>
          <w:sz w:val="28"/>
          <w:szCs w:val="28"/>
        </w:rPr>
        <w:t xml:space="preserve"> duy nhất (điều kiện tiêu chuẩn). </w:t>
      </w:r>
    </w:p>
    <w:p w:rsidR="00AF3BF1" w:rsidRPr="00197455" w:rsidRDefault="00AF3BF1" w:rsidP="00197455">
      <w:pPr>
        <w:spacing w:after="0"/>
        <w:ind w:left="567" w:right="454"/>
        <w:rPr>
          <w:rFonts w:ascii="Times New Roman" w:hAnsi="Times New Roman" w:cs="Times New Roman"/>
          <w:sz w:val="28"/>
          <w:szCs w:val="28"/>
        </w:rPr>
      </w:pPr>
      <w:r w:rsidRPr="00197455">
        <w:rPr>
          <w:rFonts w:ascii="Times New Roman" w:hAnsi="Times New Roman" w:cs="Times New Roman"/>
          <w:sz w:val="28"/>
          <w:szCs w:val="28"/>
        </w:rPr>
        <w:t>a. Tính khối lượng mỗi kim loại trong hỗn hợp ban đầu.</w:t>
      </w:r>
    </w:p>
    <w:p w:rsidR="00AF3BF1" w:rsidRPr="00197455" w:rsidRDefault="00AF3BF1" w:rsidP="00197455">
      <w:pPr>
        <w:spacing w:after="0"/>
        <w:jc w:val="both"/>
        <w:rPr>
          <w:rFonts w:ascii="Times New Roman" w:hAnsi="Times New Roman" w:cs="Times New Roman"/>
          <w:sz w:val="28"/>
          <w:szCs w:val="28"/>
          <w:lang w:val="de-DE"/>
        </w:rPr>
      </w:pPr>
      <w:r w:rsidRPr="00197455">
        <w:rPr>
          <w:rFonts w:ascii="Times New Roman" w:hAnsi="Times New Roman" w:cs="Times New Roman"/>
          <w:sz w:val="28"/>
          <w:szCs w:val="28"/>
          <w:lang w:val="de-DE"/>
        </w:rPr>
        <w:t xml:space="preserve">        b. Tính khối lượng axít đã phản ứng</w:t>
      </w:r>
    </w:p>
    <w:p w:rsidR="00D837F9" w:rsidRPr="00197455" w:rsidRDefault="00D837F9" w:rsidP="00197455">
      <w:pPr>
        <w:pStyle w:val="Heading1"/>
        <w:spacing w:before="0" w:beforeAutospacing="0" w:after="0" w:afterAutospacing="0" w:line="276" w:lineRule="auto"/>
        <w:jc w:val="both"/>
        <w:rPr>
          <w:sz w:val="28"/>
          <w:szCs w:val="28"/>
        </w:rPr>
      </w:pPr>
    </w:p>
    <w:p w:rsidR="00B201A8" w:rsidRPr="00197455" w:rsidRDefault="00B201A8" w:rsidP="00197455">
      <w:pPr>
        <w:rPr>
          <w:rFonts w:ascii="Times New Roman" w:eastAsia="Times New Roman" w:hAnsi="Times New Roman" w:cs="Times New Roman"/>
          <w:b/>
          <w:bCs/>
          <w:kern w:val="36"/>
          <w:sz w:val="28"/>
          <w:szCs w:val="28"/>
        </w:rPr>
      </w:pPr>
      <w:r w:rsidRPr="00197455">
        <w:rPr>
          <w:sz w:val="28"/>
          <w:szCs w:val="28"/>
        </w:rPr>
        <w:br w:type="page"/>
      </w:r>
    </w:p>
    <w:p w:rsidR="00AF3BF1" w:rsidRPr="00197455" w:rsidRDefault="00AF3BF1" w:rsidP="000E768A">
      <w:pPr>
        <w:pStyle w:val="Heading1"/>
        <w:spacing w:before="0" w:beforeAutospacing="0" w:after="0" w:afterAutospacing="0" w:line="276" w:lineRule="auto"/>
        <w:jc w:val="center"/>
        <w:rPr>
          <w:sz w:val="28"/>
          <w:szCs w:val="28"/>
        </w:rPr>
      </w:pPr>
      <w:r w:rsidRPr="00197455">
        <w:rPr>
          <w:sz w:val="28"/>
          <w:szCs w:val="28"/>
        </w:rPr>
        <w:lastRenderedPageBreak/>
        <w:t>ĐỀ TÀI SỐ 27</w:t>
      </w:r>
    </w:p>
    <w:p w:rsidR="00AF3BF1" w:rsidRPr="00197455" w:rsidRDefault="00AF3BF1"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1. LÝ THUYẾT CƠ SỞ</w:t>
      </w:r>
    </w:p>
    <w:p w:rsidR="00AF3BF1" w:rsidRPr="00197455" w:rsidRDefault="0083671F" w:rsidP="00197455">
      <w:pPr>
        <w:spacing w:after="0"/>
        <w:ind w:right="454"/>
        <w:jc w:val="both"/>
        <w:rPr>
          <w:rFonts w:ascii="Times New Roman" w:hAnsi="Times New Roman" w:cs="Times New Roman"/>
          <w:sz w:val="28"/>
          <w:szCs w:val="28"/>
        </w:rPr>
      </w:pPr>
      <w:r w:rsidRPr="00197455">
        <w:rPr>
          <w:rFonts w:ascii="Times New Roman" w:hAnsi="Times New Roman" w:cs="Times New Roman"/>
          <w:bCs/>
          <w:iCs/>
          <w:sz w:val="28"/>
          <w:szCs w:val="28"/>
        </w:rPr>
        <w:t>Trình bày lý thuyết về</w:t>
      </w:r>
      <w:r w:rsidRPr="00197455">
        <w:rPr>
          <w:rFonts w:ascii="Times New Roman" w:hAnsi="Times New Roman" w:cs="Times New Roman"/>
          <w:sz w:val="28"/>
          <w:szCs w:val="28"/>
        </w:rPr>
        <w:t xml:space="preserve"> saccarozơ</w:t>
      </w:r>
    </w:p>
    <w:p w:rsidR="00AF3BF1" w:rsidRPr="00197455" w:rsidRDefault="00AF3BF1" w:rsidP="00197455">
      <w:pPr>
        <w:spacing w:after="0"/>
        <w:ind w:right="454"/>
        <w:jc w:val="both"/>
        <w:rPr>
          <w:rFonts w:ascii="Times New Roman" w:hAnsi="Times New Roman" w:cs="Times New Roman"/>
          <w:sz w:val="28"/>
          <w:szCs w:val="28"/>
        </w:rPr>
      </w:pPr>
      <w:r w:rsidRPr="00197455">
        <w:rPr>
          <w:rFonts w:ascii="Times New Roman" w:hAnsi="Times New Roman" w:cs="Times New Roman"/>
          <w:sz w:val="28"/>
          <w:szCs w:val="28"/>
        </w:rPr>
        <w:t>1. Tính chất vật lí</w:t>
      </w:r>
    </w:p>
    <w:p w:rsidR="00AF3BF1" w:rsidRPr="00197455" w:rsidRDefault="00AF3BF1" w:rsidP="00197455">
      <w:pPr>
        <w:spacing w:after="0"/>
        <w:ind w:right="454"/>
        <w:jc w:val="both"/>
        <w:rPr>
          <w:rFonts w:ascii="Times New Roman" w:hAnsi="Times New Roman" w:cs="Times New Roman"/>
          <w:sz w:val="28"/>
          <w:szCs w:val="28"/>
        </w:rPr>
      </w:pPr>
      <w:r w:rsidRPr="00197455">
        <w:rPr>
          <w:rFonts w:ascii="Times New Roman" w:hAnsi="Times New Roman" w:cs="Times New Roman"/>
          <w:sz w:val="28"/>
          <w:szCs w:val="28"/>
        </w:rPr>
        <w:t>2. Cấu trúc phân tử</w:t>
      </w:r>
    </w:p>
    <w:p w:rsidR="00AF3BF1" w:rsidRPr="00197455" w:rsidRDefault="00AF3BF1" w:rsidP="00197455">
      <w:pPr>
        <w:spacing w:after="0"/>
        <w:ind w:right="454"/>
        <w:jc w:val="both"/>
        <w:rPr>
          <w:rFonts w:ascii="Times New Roman" w:hAnsi="Times New Roman" w:cs="Times New Roman"/>
          <w:sz w:val="28"/>
          <w:szCs w:val="28"/>
        </w:rPr>
      </w:pPr>
      <w:r w:rsidRPr="00197455">
        <w:rPr>
          <w:rFonts w:ascii="Times New Roman" w:hAnsi="Times New Roman" w:cs="Times New Roman"/>
          <w:sz w:val="28"/>
          <w:szCs w:val="28"/>
        </w:rPr>
        <w:t>3. Tính chất hóa học</w:t>
      </w:r>
    </w:p>
    <w:p w:rsidR="00AF3BF1" w:rsidRPr="00197455" w:rsidRDefault="00AF3BF1" w:rsidP="00197455">
      <w:pPr>
        <w:spacing w:after="0"/>
        <w:ind w:right="454"/>
        <w:jc w:val="both"/>
        <w:rPr>
          <w:rFonts w:ascii="Times New Roman" w:hAnsi="Times New Roman" w:cs="Times New Roman"/>
          <w:sz w:val="28"/>
          <w:szCs w:val="28"/>
        </w:rPr>
      </w:pPr>
      <w:r w:rsidRPr="00197455">
        <w:rPr>
          <w:rFonts w:ascii="Times New Roman" w:hAnsi="Times New Roman" w:cs="Times New Roman"/>
          <w:sz w:val="28"/>
          <w:szCs w:val="28"/>
        </w:rPr>
        <w:t xml:space="preserve">   + Phản ứng thủy phân</w:t>
      </w:r>
    </w:p>
    <w:p w:rsidR="00AF3BF1" w:rsidRPr="00197455" w:rsidRDefault="00AF3BF1" w:rsidP="00197455">
      <w:pPr>
        <w:spacing w:after="0"/>
        <w:ind w:right="454"/>
        <w:jc w:val="both"/>
        <w:rPr>
          <w:rFonts w:ascii="Times New Roman" w:hAnsi="Times New Roman" w:cs="Times New Roman"/>
          <w:sz w:val="28"/>
          <w:szCs w:val="28"/>
          <w:vertAlign w:val="subscript"/>
        </w:rPr>
      </w:pPr>
      <w:r w:rsidRPr="00197455">
        <w:rPr>
          <w:rFonts w:ascii="Times New Roman" w:hAnsi="Times New Roman" w:cs="Times New Roman"/>
          <w:sz w:val="28"/>
          <w:szCs w:val="28"/>
        </w:rPr>
        <w:t xml:space="preserve">   + Phản ứng với Cu(OH)</w:t>
      </w:r>
      <w:r w:rsidRPr="00197455">
        <w:rPr>
          <w:rFonts w:ascii="Times New Roman" w:hAnsi="Times New Roman" w:cs="Times New Roman"/>
          <w:sz w:val="28"/>
          <w:szCs w:val="28"/>
          <w:vertAlign w:val="subscript"/>
        </w:rPr>
        <w:t>2</w:t>
      </w:r>
    </w:p>
    <w:p w:rsidR="000E768A" w:rsidRDefault="000E768A" w:rsidP="00197455">
      <w:pPr>
        <w:spacing w:after="0"/>
        <w:ind w:right="454"/>
        <w:rPr>
          <w:rFonts w:ascii="Times New Roman" w:hAnsi="Times New Roman" w:cs="Times New Roman"/>
          <w:sz w:val="28"/>
          <w:szCs w:val="28"/>
        </w:rPr>
      </w:pPr>
      <w:r>
        <w:rPr>
          <w:rFonts w:ascii="Times New Roman" w:hAnsi="Times New Roman" w:cs="Times New Roman"/>
          <w:sz w:val="28"/>
          <w:szCs w:val="28"/>
        </w:rPr>
        <w:t>…..</w:t>
      </w:r>
    </w:p>
    <w:p w:rsidR="00AF3BF1" w:rsidRPr="00197455" w:rsidRDefault="00AF3BF1" w:rsidP="00197455">
      <w:pPr>
        <w:spacing w:after="0"/>
        <w:ind w:right="454"/>
        <w:rPr>
          <w:rFonts w:ascii="Times New Roman" w:hAnsi="Times New Roman" w:cs="Times New Roman"/>
          <w:sz w:val="28"/>
          <w:szCs w:val="28"/>
        </w:rPr>
      </w:pPr>
      <w:r w:rsidRPr="00197455">
        <w:rPr>
          <w:rFonts w:ascii="Times New Roman" w:hAnsi="Times New Roman" w:cs="Times New Roman"/>
          <w:sz w:val="28"/>
          <w:szCs w:val="28"/>
        </w:rPr>
        <w:t xml:space="preserve">4. Ứng dụng </w:t>
      </w:r>
    </w:p>
    <w:p w:rsidR="00AF3BF1" w:rsidRPr="00197455" w:rsidRDefault="00AF3BF1"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2. ỨNG DỤNG LÝ THUYẾT CƠ SỞ VÀO THỰC TẾ</w:t>
      </w:r>
    </w:p>
    <w:p w:rsidR="0083671F" w:rsidRPr="00197455" w:rsidRDefault="00AF3BF1" w:rsidP="00197455">
      <w:pPr>
        <w:spacing w:after="0"/>
        <w:ind w:right="454"/>
        <w:rPr>
          <w:rFonts w:ascii="Times New Roman" w:hAnsi="Times New Roman" w:cs="Times New Roman"/>
          <w:sz w:val="28"/>
          <w:szCs w:val="28"/>
        </w:rPr>
      </w:pPr>
      <w:r w:rsidRPr="00197455">
        <w:rPr>
          <w:rFonts w:ascii="Times New Roman" w:hAnsi="Times New Roman" w:cs="Times New Roman"/>
          <w:b/>
          <w:bCs/>
          <w:iCs/>
          <w:sz w:val="28"/>
          <w:szCs w:val="28"/>
          <w:lang w:val="de-DE"/>
        </w:rPr>
        <w:t>Nội dung nghiên cứu:</w:t>
      </w:r>
      <w:r w:rsidRPr="00197455">
        <w:rPr>
          <w:rFonts w:ascii="Times New Roman" w:hAnsi="Times New Roman" w:cs="Times New Roman"/>
          <w:b/>
          <w:bCs/>
          <w:sz w:val="28"/>
          <w:szCs w:val="28"/>
        </w:rPr>
        <w:t xml:space="preserve"> </w:t>
      </w:r>
    </w:p>
    <w:p w:rsidR="00AF3BF1" w:rsidRPr="00197455" w:rsidRDefault="00AF3BF1" w:rsidP="00197455">
      <w:pPr>
        <w:spacing w:after="0"/>
        <w:ind w:right="454"/>
        <w:rPr>
          <w:rFonts w:ascii="Times New Roman" w:hAnsi="Times New Roman" w:cs="Times New Roman"/>
          <w:sz w:val="28"/>
          <w:szCs w:val="28"/>
        </w:rPr>
      </w:pPr>
      <w:r w:rsidRPr="00197455">
        <w:rPr>
          <w:rFonts w:ascii="Times New Roman" w:hAnsi="Times New Roman" w:cs="Times New Roman"/>
          <w:sz w:val="28"/>
          <w:szCs w:val="28"/>
        </w:rPr>
        <w:t xml:space="preserve">Qui trình sản xuất đường saccarozơ từ mía. </w:t>
      </w:r>
    </w:p>
    <w:p w:rsidR="00AF3BF1" w:rsidRPr="00197455" w:rsidRDefault="00AF3BF1"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3. ỨNG DỤNG LÝ THUYẾT MÔN HỌC VÀO BÀI TẬP</w:t>
      </w:r>
    </w:p>
    <w:p w:rsidR="00AF3BF1" w:rsidRPr="00197455" w:rsidRDefault="00AF3BF1" w:rsidP="00197455">
      <w:pPr>
        <w:spacing w:after="0"/>
        <w:ind w:right="454"/>
        <w:jc w:val="both"/>
        <w:rPr>
          <w:rFonts w:ascii="Times New Roman" w:hAnsi="Times New Roman" w:cs="Times New Roman"/>
          <w:sz w:val="28"/>
          <w:szCs w:val="28"/>
        </w:rPr>
      </w:pPr>
      <w:r w:rsidRPr="00197455">
        <w:rPr>
          <w:rFonts w:ascii="Times New Roman" w:hAnsi="Times New Roman" w:cs="Times New Roman"/>
          <w:b/>
          <w:sz w:val="28"/>
          <w:szCs w:val="28"/>
        </w:rPr>
        <w:t xml:space="preserve">Câu 1: </w:t>
      </w:r>
      <w:r w:rsidRPr="00197455">
        <w:rPr>
          <w:rFonts w:ascii="Times New Roman" w:hAnsi="Times New Roman" w:cs="Times New Roman"/>
          <w:sz w:val="28"/>
          <w:szCs w:val="28"/>
        </w:rPr>
        <w:t>Viết phương trình hóa học và cho biết hiện tượng xảy ra khi cho từ từ khí NH</w:t>
      </w:r>
      <w:r w:rsidRPr="00197455">
        <w:rPr>
          <w:rFonts w:ascii="Times New Roman" w:hAnsi="Times New Roman" w:cs="Times New Roman"/>
          <w:sz w:val="28"/>
          <w:szCs w:val="28"/>
          <w:vertAlign w:val="subscript"/>
          <w:lang w:val="pt-BR"/>
        </w:rPr>
        <w:t>3</w:t>
      </w:r>
      <w:r w:rsidRPr="00197455">
        <w:rPr>
          <w:rFonts w:ascii="Times New Roman" w:hAnsi="Times New Roman" w:cs="Times New Roman"/>
          <w:sz w:val="28"/>
          <w:szCs w:val="28"/>
        </w:rPr>
        <w:t xml:space="preserve"> vào dung dịch Al</w:t>
      </w:r>
      <w:r w:rsidRPr="00197455">
        <w:rPr>
          <w:rFonts w:ascii="Times New Roman" w:hAnsi="Times New Roman" w:cs="Times New Roman"/>
          <w:sz w:val="28"/>
          <w:szCs w:val="28"/>
          <w:lang w:val="pt-BR"/>
        </w:rPr>
        <w:t>Cl</w:t>
      </w:r>
      <w:r w:rsidRPr="00197455">
        <w:rPr>
          <w:rFonts w:ascii="Times New Roman" w:hAnsi="Times New Roman" w:cs="Times New Roman"/>
          <w:sz w:val="28"/>
          <w:szCs w:val="28"/>
          <w:vertAlign w:val="subscript"/>
          <w:lang w:val="pt-BR"/>
        </w:rPr>
        <w:t>3</w:t>
      </w:r>
    </w:p>
    <w:p w:rsidR="00AF3BF1" w:rsidRPr="00197455" w:rsidRDefault="00AF3BF1" w:rsidP="00197455">
      <w:pPr>
        <w:spacing w:after="0"/>
        <w:ind w:right="454"/>
        <w:jc w:val="both"/>
        <w:rPr>
          <w:rFonts w:ascii="Times New Roman" w:hAnsi="Times New Roman" w:cs="Times New Roman"/>
          <w:sz w:val="28"/>
          <w:szCs w:val="28"/>
        </w:rPr>
      </w:pPr>
      <w:r w:rsidRPr="00197455">
        <w:rPr>
          <w:rFonts w:ascii="Times New Roman" w:hAnsi="Times New Roman" w:cs="Times New Roman"/>
          <w:b/>
          <w:sz w:val="28"/>
          <w:szCs w:val="28"/>
        </w:rPr>
        <w:t xml:space="preserve">Câu </w:t>
      </w:r>
      <w:r w:rsidR="008C2A7E">
        <w:rPr>
          <w:rFonts w:ascii="Times New Roman" w:hAnsi="Times New Roman" w:cs="Times New Roman"/>
          <w:b/>
          <w:sz w:val="28"/>
          <w:szCs w:val="28"/>
        </w:rPr>
        <w:t>2</w:t>
      </w:r>
      <w:r w:rsidRPr="00197455">
        <w:rPr>
          <w:rFonts w:ascii="Times New Roman" w:hAnsi="Times New Roman" w:cs="Times New Roman"/>
          <w:b/>
          <w:sz w:val="28"/>
          <w:szCs w:val="28"/>
        </w:rPr>
        <w:t>:</w:t>
      </w:r>
      <w:r w:rsidR="008C2A7E">
        <w:rPr>
          <w:rFonts w:ascii="Times New Roman" w:hAnsi="Times New Roman" w:cs="Times New Roman"/>
          <w:b/>
          <w:sz w:val="28"/>
          <w:szCs w:val="28"/>
        </w:rPr>
        <w:t xml:space="preserve"> </w:t>
      </w:r>
      <w:r w:rsidRPr="00197455">
        <w:rPr>
          <w:rFonts w:ascii="Times New Roman" w:hAnsi="Times New Roman" w:cs="Times New Roman"/>
          <w:sz w:val="28"/>
          <w:szCs w:val="28"/>
        </w:rPr>
        <w:t>Hòa tan hoàn toàn 9,2 gam một kim loại A nhóm IA vào 500ml nước thu được dung dịch X và 4,48  lít khí (đktc).Xác định tên kim loại A và nồng độ mol/l của dung dịch X.</w:t>
      </w:r>
    </w:p>
    <w:p w:rsidR="00AF3BF1" w:rsidRPr="00197455" w:rsidRDefault="00AF3BF1" w:rsidP="00197455">
      <w:pPr>
        <w:spacing w:after="0"/>
        <w:ind w:right="454"/>
        <w:rPr>
          <w:rFonts w:ascii="Times New Roman" w:hAnsi="Times New Roman" w:cs="Times New Roman"/>
          <w:sz w:val="28"/>
          <w:szCs w:val="28"/>
        </w:rPr>
      </w:pPr>
      <w:r w:rsidRPr="00197455">
        <w:rPr>
          <w:rFonts w:ascii="Times New Roman" w:hAnsi="Times New Roman" w:cs="Times New Roman"/>
          <w:b/>
          <w:sz w:val="28"/>
          <w:szCs w:val="28"/>
        </w:rPr>
        <w:t xml:space="preserve">Câu </w:t>
      </w:r>
      <w:r w:rsidR="008C2A7E">
        <w:rPr>
          <w:rFonts w:ascii="Times New Roman" w:hAnsi="Times New Roman" w:cs="Times New Roman"/>
          <w:b/>
          <w:sz w:val="28"/>
          <w:szCs w:val="28"/>
        </w:rPr>
        <w:t>3</w:t>
      </w:r>
      <w:r w:rsidRPr="00197455">
        <w:rPr>
          <w:rFonts w:ascii="Times New Roman" w:hAnsi="Times New Roman" w:cs="Times New Roman"/>
          <w:b/>
          <w:sz w:val="28"/>
          <w:szCs w:val="28"/>
        </w:rPr>
        <w:t xml:space="preserve">: </w:t>
      </w:r>
      <w:r w:rsidRPr="00197455">
        <w:rPr>
          <w:rFonts w:ascii="Times New Roman" w:hAnsi="Times New Roman" w:cs="Times New Roman"/>
          <w:sz w:val="28"/>
          <w:szCs w:val="28"/>
        </w:rPr>
        <w:t>Hòa tan hết 24,3 gam hỗn hợp Mg và Zn vào dung dịch H</w:t>
      </w:r>
      <w:r w:rsidRPr="00197455">
        <w:rPr>
          <w:rFonts w:ascii="Times New Roman" w:hAnsi="Times New Roman" w:cs="Times New Roman"/>
          <w:sz w:val="28"/>
          <w:szCs w:val="28"/>
          <w:vertAlign w:val="subscript"/>
          <w:lang w:val="es-ES"/>
        </w:rPr>
        <w:t>2</w:t>
      </w:r>
      <w:r w:rsidRPr="00197455">
        <w:rPr>
          <w:rFonts w:ascii="Times New Roman" w:hAnsi="Times New Roman" w:cs="Times New Roman"/>
          <w:sz w:val="28"/>
          <w:szCs w:val="28"/>
        </w:rPr>
        <w:t>SO</w:t>
      </w:r>
      <w:r w:rsidRPr="00197455">
        <w:rPr>
          <w:rFonts w:ascii="Times New Roman" w:hAnsi="Times New Roman" w:cs="Times New Roman"/>
          <w:sz w:val="28"/>
          <w:szCs w:val="28"/>
          <w:vertAlign w:val="subscript"/>
          <w:lang w:val="pt-BR"/>
        </w:rPr>
        <w:t>4</w:t>
      </w:r>
      <w:r w:rsidRPr="00197455">
        <w:rPr>
          <w:rFonts w:ascii="Times New Roman" w:hAnsi="Times New Roman" w:cs="Times New Roman"/>
          <w:sz w:val="28"/>
          <w:szCs w:val="28"/>
        </w:rPr>
        <w:t xml:space="preserve"> đặc nóng thu được 11,2 lít khí SO</w:t>
      </w:r>
      <w:r w:rsidRPr="00197455">
        <w:rPr>
          <w:rFonts w:ascii="Times New Roman" w:hAnsi="Times New Roman" w:cs="Times New Roman"/>
          <w:sz w:val="28"/>
          <w:szCs w:val="28"/>
          <w:vertAlign w:val="subscript"/>
          <w:lang w:val="pt-BR"/>
        </w:rPr>
        <w:t>2</w:t>
      </w:r>
      <w:r w:rsidRPr="00197455">
        <w:rPr>
          <w:rFonts w:ascii="Times New Roman" w:hAnsi="Times New Roman" w:cs="Times New Roman"/>
          <w:sz w:val="28"/>
          <w:szCs w:val="28"/>
        </w:rPr>
        <w:t xml:space="preserve"> duy nhất (điều kiện tiêu chuẩn). </w:t>
      </w:r>
    </w:p>
    <w:p w:rsidR="00AF3BF1" w:rsidRPr="00197455" w:rsidRDefault="00AF3BF1" w:rsidP="00197455">
      <w:pPr>
        <w:spacing w:after="0"/>
        <w:ind w:left="567" w:right="454"/>
        <w:rPr>
          <w:rFonts w:ascii="Times New Roman" w:hAnsi="Times New Roman" w:cs="Times New Roman"/>
          <w:sz w:val="28"/>
          <w:szCs w:val="28"/>
        </w:rPr>
      </w:pPr>
      <w:r w:rsidRPr="00197455">
        <w:rPr>
          <w:rFonts w:ascii="Times New Roman" w:hAnsi="Times New Roman" w:cs="Times New Roman"/>
          <w:sz w:val="28"/>
          <w:szCs w:val="28"/>
        </w:rPr>
        <w:t>a. Tính khối lượng mỗi kim loại trong hỗn hợp ban đầu.</w:t>
      </w:r>
    </w:p>
    <w:p w:rsidR="00AF3BF1" w:rsidRPr="00197455" w:rsidRDefault="00AF3BF1" w:rsidP="00197455">
      <w:pPr>
        <w:spacing w:after="0"/>
        <w:jc w:val="both"/>
        <w:rPr>
          <w:rFonts w:ascii="Times New Roman" w:hAnsi="Times New Roman" w:cs="Times New Roman"/>
          <w:sz w:val="28"/>
          <w:szCs w:val="28"/>
          <w:lang w:val="de-DE"/>
        </w:rPr>
      </w:pPr>
      <w:r w:rsidRPr="00197455">
        <w:rPr>
          <w:rFonts w:ascii="Times New Roman" w:hAnsi="Times New Roman" w:cs="Times New Roman"/>
          <w:sz w:val="28"/>
          <w:szCs w:val="28"/>
          <w:lang w:val="de-DE"/>
        </w:rPr>
        <w:t xml:space="preserve">        b. Tính khối lượng axít đã phản ứng</w:t>
      </w:r>
    </w:p>
    <w:p w:rsidR="00D837F9" w:rsidRPr="00197455" w:rsidRDefault="00D837F9" w:rsidP="00197455">
      <w:pPr>
        <w:pStyle w:val="Heading1"/>
        <w:spacing w:before="0" w:beforeAutospacing="0" w:after="0" w:afterAutospacing="0" w:line="276" w:lineRule="auto"/>
        <w:jc w:val="both"/>
        <w:rPr>
          <w:sz w:val="28"/>
          <w:szCs w:val="28"/>
        </w:rPr>
      </w:pPr>
    </w:p>
    <w:p w:rsidR="00B201A8" w:rsidRPr="00197455" w:rsidRDefault="00B201A8" w:rsidP="00197455">
      <w:pPr>
        <w:rPr>
          <w:rFonts w:ascii="Times New Roman" w:eastAsia="Times New Roman" w:hAnsi="Times New Roman" w:cs="Times New Roman"/>
          <w:b/>
          <w:bCs/>
          <w:kern w:val="36"/>
          <w:sz w:val="28"/>
          <w:szCs w:val="28"/>
        </w:rPr>
      </w:pPr>
      <w:r w:rsidRPr="00197455">
        <w:rPr>
          <w:sz w:val="28"/>
          <w:szCs w:val="28"/>
        </w:rPr>
        <w:br w:type="page"/>
      </w:r>
    </w:p>
    <w:p w:rsidR="00AF3BF1" w:rsidRPr="00197455" w:rsidRDefault="00AF3BF1" w:rsidP="000E768A">
      <w:pPr>
        <w:pStyle w:val="Heading1"/>
        <w:spacing w:before="0" w:beforeAutospacing="0" w:after="0" w:afterAutospacing="0" w:line="276" w:lineRule="auto"/>
        <w:jc w:val="center"/>
        <w:rPr>
          <w:sz w:val="28"/>
          <w:szCs w:val="28"/>
        </w:rPr>
      </w:pPr>
      <w:r w:rsidRPr="00197455">
        <w:rPr>
          <w:sz w:val="28"/>
          <w:szCs w:val="28"/>
        </w:rPr>
        <w:lastRenderedPageBreak/>
        <w:t>ĐỀ TÀI SỐ 28</w:t>
      </w:r>
    </w:p>
    <w:p w:rsidR="00AF3BF1" w:rsidRPr="00197455" w:rsidRDefault="00AF3BF1"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1. LÝ THUYẾT CƠ SỞ</w:t>
      </w:r>
    </w:p>
    <w:p w:rsidR="00AF3BF1" w:rsidRPr="00197455" w:rsidRDefault="0083671F" w:rsidP="00197455">
      <w:pPr>
        <w:spacing w:after="0"/>
        <w:ind w:right="454"/>
        <w:jc w:val="both"/>
        <w:rPr>
          <w:rFonts w:ascii="Times New Roman" w:hAnsi="Times New Roman" w:cs="Times New Roman"/>
          <w:sz w:val="28"/>
          <w:szCs w:val="28"/>
        </w:rPr>
      </w:pPr>
      <w:r w:rsidRPr="00197455">
        <w:rPr>
          <w:rFonts w:ascii="Times New Roman" w:hAnsi="Times New Roman" w:cs="Times New Roman"/>
          <w:bCs/>
          <w:iCs/>
          <w:sz w:val="28"/>
          <w:szCs w:val="28"/>
        </w:rPr>
        <w:t>Trình bày lý thuyết về</w:t>
      </w:r>
      <w:r w:rsidRPr="00197455">
        <w:rPr>
          <w:rFonts w:ascii="Times New Roman" w:hAnsi="Times New Roman" w:cs="Times New Roman"/>
          <w:sz w:val="28"/>
          <w:szCs w:val="28"/>
        </w:rPr>
        <w:t xml:space="preserve"> nhôm</w:t>
      </w:r>
    </w:p>
    <w:p w:rsidR="00AF3BF1" w:rsidRPr="00197455" w:rsidRDefault="00AF3BF1" w:rsidP="00197455">
      <w:pPr>
        <w:spacing w:after="0"/>
        <w:ind w:right="454"/>
        <w:jc w:val="both"/>
        <w:rPr>
          <w:rFonts w:ascii="Times New Roman" w:hAnsi="Times New Roman" w:cs="Times New Roman"/>
          <w:sz w:val="28"/>
          <w:szCs w:val="28"/>
        </w:rPr>
      </w:pPr>
      <w:r w:rsidRPr="00197455">
        <w:rPr>
          <w:rFonts w:ascii="Times New Roman" w:hAnsi="Times New Roman" w:cs="Times New Roman"/>
          <w:sz w:val="28"/>
          <w:szCs w:val="28"/>
        </w:rPr>
        <w:t>1. Vị trí , cấu hình electron nguyên tử</w:t>
      </w:r>
    </w:p>
    <w:p w:rsidR="00AF3BF1" w:rsidRPr="00197455" w:rsidRDefault="00AF3BF1" w:rsidP="00197455">
      <w:pPr>
        <w:spacing w:after="0"/>
        <w:ind w:right="454"/>
        <w:jc w:val="both"/>
        <w:rPr>
          <w:rFonts w:ascii="Times New Roman" w:hAnsi="Times New Roman" w:cs="Times New Roman"/>
          <w:sz w:val="28"/>
          <w:szCs w:val="28"/>
        </w:rPr>
      </w:pPr>
      <w:r w:rsidRPr="00197455">
        <w:rPr>
          <w:rFonts w:ascii="Times New Roman" w:hAnsi="Times New Roman" w:cs="Times New Roman"/>
          <w:sz w:val="28"/>
          <w:szCs w:val="28"/>
        </w:rPr>
        <w:t>2. Tính chất vật lí</w:t>
      </w:r>
    </w:p>
    <w:p w:rsidR="00AF3BF1" w:rsidRPr="000E768A" w:rsidRDefault="00AF3BF1" w:rsidP="000E768A">
      <w:pPr>
        <w:spacing w:after="0"/>
        <w:ind w:right="454"/>
        <w:jc w:val="both"/>
        <w:rPr>
          <w:rFonts w:ascii="Times New Roman" w:hAnsi="Times New Roman" w:cs="Times New Roman"/>
          <w:sz w:val="28"/>
          <w:szCs w:val="28"/>
        </w:rPr>
      </w:pPr>
      <w:r w:rsidRPr="00197455">
        <w:rPr>
          <w:rFonts w:ascii="Times New Roman" w:hAnsi="Times New Roman" w:cs="Times New Roman"/>
          <w:sz w:val="28"/>
          <w:szCs w:val="28"/>
        </w:rPr>
        <w:t>3. Tính chất hóa học</w:t>
      </w:r>
    </w:p>
    <w:p w:rsidR="00AF3BF1" w:rsidRPr="00197455" w:rsidRDefault="00AF3BF1" w:rsidP="00197455">
      <w:pPr>
        <w:spacing w:after="0"/>
        <w:ind w:right="454"/>
        <w:jc w:val="both"/>
        <w:rPr>
          <w:rFonts w:ascii="Times New Roman" w:hAnsi="Times New Roman" w:cs="Times New Roman"/>
          <w:sz w:val="28"/>
          <w:szCs w:val="28"/>
        </w:rPr>
      </w:pPr>
      <w:r w:rsidRPr="00197455">
        <w:rPr>
          <w:rFonts w:ascii="Times New Roman" w:hAnsi="Times New Roman" w:cs="Times New Roman"/>
          <w:sz w:val="28"/>
          <w:szCs w:val="28"/>
        </w:rPr>
        <w:t>4. Ứng dụng</w:t>
      </w:r>
    </w:p>
    <w:p w:rsidR="00AF3BF1" w:rsidRPr="00197455" w:rsidRDefault="00AF3BF1"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2. ỨNG DỤNG LÝ THUYẾT CƠ SỞ VÀO THỰC TẾ</w:t>
      </w:r>
    </w:p>
    <w:p w:rsidR="0083671F" w:rsidRPr="00197455" w:rsidRDefault="00AF3BF1" w:rsidP="00197455">
      <w:pPr>
        <w:pStyle w:val="Heading1"/>
        <w:spacing w:before="0" w:beforeAutospacing="0" w:after="0" w:afterAutospacing="0" w:line="276" w:lineRule="auto"/>
        <w:rPr>
          <w:sz w:val="28"/>
          <w:szCs w:val="28"/>
        </w:rPr>
      </w:pPr>
      <w:r w:rsidRPr="00197455">
        <w:rPr>
          <w:bCs w:val="0"/>
          <w:iCs/>
          <w:sz w:val="28"/>
          <w:szCs w:val="28"/>
          <w:lang w:val="de-DE"/>
        </w:rPr>
        <w:t>Nội dung nghiên cứu:</w:t>
      </w:r>
      <w:r w:rsidRPr="00197455">
        <w:rPr>
          <w:b w:val="0"/>
          <w:bCs w:val="0"/>
          <w:sz w:val="28"/>
          <w:szCs w:val="28"/>
        </w:rPr>
        <w:t xml:space="preserve"> </w:t>
      </w:r>
      <w:r w:rsidRPr="00197455">
        <w:rPr>
          <w:sz w:val="28"/>
          <w:szCs w:val="28"/>
        </w:rPr>
        <w:t xml:space="preserve"> </w:t>
      </w:r>
    </w:p>
    <w:p w:rsidR="00AF3BF1" w:rsidRPr="00197455" w:rsidRDefault="00AF3BF1" w:rsidP="00197455">
      <w:pPr>
        <w:pStyle w:val="Heading1"/>
        <w:spacing w:before="0" w:beforeAutospacing="0" w:after="0" w:afterAutospacing="0" w:line="276" w:lineRule="auto"/>
        <w:rPr>
          <w:b w:val="0"/>
          <w:sz w:val="28"/>
          <w:szCs w:val="28"/>
        </w:rPr>
      </w:pPr>
      <w:r w:rsidRPr="00197455">
        <w:rPr>
          <w:b w:val="0"/>
          <w:sz w:val="28"/>
          <w:szCs w:val="28"/>
        </w:rPr>
        <w:t xml:space="preserve">Qui trình sản xuất nhôm định hình . </w:t>
      </w:r>
    </w:p>
    <w:p w:rsidR="00AF3BF1" w:rsidRPr="00197455" w:rsidRDefault="00AF3BF1"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3. ỨNG DỤNG LÝ THUYẾT MÔN HỌC VÀO BÀI TẬP</w:t>
      </w:r>
    </w:p>
    <w:p w:rsidR="00AF3BF1" w:rsidRPr="00197455" w:rsidRDefault="00AF3BF1" w:rsidP="00197455">
      <w:pPr>
        <w:spacing w:after="0"/>
        <w:ind w:right="454"/>
        <w:jc w:val="both"/>
        <w:rPr>
          <w:rFonts w:ascii="Times New Roman" w:hAnsi="Times New Roman" w:cs="Times New Roman"/>
          <w:sz w:val="28"/>
          <w:szCs w:val="28"/>
        </w:rPr>
      </w:pPr>
      <w:r w:rsidRPr="00197455">
        <w:rPr>
          <w:rFonts w:ascii="Times New Roman" w:hAnsi="Times New Roman" w:cs="Times New Roman"/>
          <w:b/>
          <w:sz w:val="28"/>
          <w:szCs w:val="28"/>
        </w:rPr>
        <w:t xml:space="preserve">Câu </w:t>
      </w:r>
      <w:r w:rsidR="008C2A7E">
        <w:rPr>
          <w:rFonts w:ascii="Times New Roman" w:hAnsi="Times New Roman" w:cs="Times New Roman"/>
          <w:b/>
          <w:sz w:val="28"/>
          <w:szCs w:val="28"/>
        </w:rPr>
        <w:t>1</w:t>
      </w:r>
      <w:r w:rsidRPr="00197455">
        <w:rPr>
          <w:rFonts w:ascii="Times New Roman" w:hAnsi="Times New Roman" w:cs="Times New Roman"/>
          <w:b/>
          <w:sz w:val="28"/>
          <w:szCs w:val="28"/>
        </w:rPr>
        <w:t xml:space="preserve">: </w:t>
      </w:r>
      <w:r w:rsidRPr="00197455">
        <w:rPr>
          <w:rFonts w:ascii="Times New Roman" w:hAnsi="Times New Roman" w:cs="Times New Roman"/>
          <w:sz w:val="28"/>
          <w:szCs w:val="28"/>
        </w:rPr>
        <w:t xml:space="preserve">Viết phương trình hóa học và cho biết hiện tượng xảy ra khi cho từ từ dung dịch KOH đến dư vào dung dịch </w:t>
      </w:r>
      <w:r w:rsidRPr="00197455">
        <w:rPr>
          <w:rFonts w:ascii="Times New Roman" w:hAnsi="Times New Roman" w:cs="Times New Roman"/>
          <w:sz w:val="28"/>
          <w:szCs w:val="28"/>
          <w:lang w:val="es-ES"/>
        </w:rPr>
        <w:t>AlCl</w:t>
      </w:r>
      <w:r w:rsidRPr="00197455">
        <w:rPr>
          <w:rFonts w:ascii="Times New Roman" w:hAnsi="Times New Roman" w:cs="Times New Roman"/>
          <w:sz w:val="28"/>
          <w:szCs w:val="28"/>
          <w:vertAlign w:val="subscript"/>
        </w:rPr>
        <w:t>3</w:t>
      </w:r>
      <w:r w:rsidRPr="00197455">
        <w:rPr>
          <w:rFonts w:ascii="Times New Roman" w:hAnsi="Times New Roman" w:cs="Times New Roman"/>
          <w:sz w:val="28"/>
          <w:szCs w:val="28"/>
        </w:rPr>
        <w:t xml:space="preserve"> </w:t>
      </w:r>
      <w:r w:rsidRPr="00197455">
        <w:rPr>
          <w:rFonts w:ascii="Times New Roman" w:hAnsi="Times New Roman" w:cs="Times New Roman"/>
          <w:sz w:val="28"/>
          <w:szCs w:val="28"/>
          <w:vertAlign w:val="subscript"/>
          <w:lang w:val="es-ES"/>
        </w:rPr>
        <w:t xml:space="preserve"> </w:t>
      </w:r>
    </w:p>
    <w:p w:rsidR="00AF3BF1" w:rsidRPr="00197455" w:rsidRDefault="00AF3BF1" w:rsidP="00197455">
      <w:pPr>
        <w:spacing w:after="0"/>
        <w:ind w:right="454"/>
        <w:jc w:val="both"/>
        <w:rPr>
          <w:rFonts w:ascii="Times New Roman" w:hAnsi="Times New Roman" w:cs="Times New Roman"/>
          <w:sz w:val="28"/>
          <w:szCs w:val="28"/>
        </w:rPr>
      </w:pPr>
      <w:r w:rsidRPr="00197455">
        <w:rPr>
          <w:rFonts w:ascii="Times New Roman" w:hAnsi="Times New Roman" w:cs="Times New Roman"/>
          <w:b/>
          <w:sz w:val="28"/>
          <w:szCs w:val="28"/>
        </w:rPr>
        <w:t xml:space="preserve">Câu </w:t>
      </w:r>
      <w:r w:rsidR="008C2A7E">
        <w:rPr>
          <w:rFonts w:ascii="Times New Roman" w:hAnsi="Times New Roman" w:cs="Times New Roman"/>
          <w:b/>
          <w:sz w:val="28"/>
          <w:szCs w:val="28"/>
        </w:rPr>
        <w:t>2</w:t>
      </w:r>
      <w:r w:rsidRPr="00197455">
        <w:rPr>
          <w:rFonts w:ascii="Times New Roman" w:hAnsi="Times New Roman" w:cs="Times New Roman"/>
          <w:b/>
          <w:sz w:val="28"/>
          <w:szCs w:val="28"/>
        </w:rPr>
        <w:t xml:space="preserve">: </w:t>
      </w:r>
      <w:r w:rsidRPr="00197455">
        <w:rPr>
          <w:rFonts w:ascii="Times New Roman" w:hAnsi="Times New Roman" w:cs="Times New Roman"/>
          <w:sz w:val="28"/>
          <w:szCs w:val="28"/>
        </w:rPr>
        <w:t>Hòa tan hoàn toàn 20,55 gam một kim loại A nhóm IIA vào 500ml nước thu được dung dịch X và 3,36 lít khí (đktc). Xác định tên kim loại A và nồng độ mol/l của dung dịch X.</w:t>
      </w:r>
    </w:p>
    <w:p w:rsidR="00AF3BF1" w:rsidRPr="00197455" w:rsidRDefault="00AF3BF1" w:rsidP="00197455">
      <w:pPr>
        <w:spacing w:after="0"/>
        <w:ind w:right="454"/>
        <w:rPr>
          <w:rFonts w:ascii="Times New Roman" w:hAnsi="Times New Roman" w:cs="Times New Roman"/>
          <w:sz w:val="28"/>
          <w:szCs w:val="28"/>
        </w:rPr>
      </w:pPr>
      <w:r w:rsidRPr="00197455">
        <w:rPr>
          <w:rFonts w:ascii="Times New Roman" w:hAnsi="Times New Roman" w:cs="Times New Roman"/>
          <w:b/>
          <w:sz w:val="28"/>
          <w:szCs w:val="28"/>
        </w:rPr>
        <w:t xml:space="preserve">Câu </w:t>
      </w:r>
      <w:r w:rsidR="008C2A7E">
        <w:rPr>
          <w:rFonts w:ascii="Times New Roman" w:hAnsi="Times New Roman" w:cs="Times New Roman"/>
          <w:b/>
          <w:sz w:val="28"/>
          <w:szCs w:val="28"/>
        </w:rPr>
        <w:t>3</w:t>
      </w:r>
      <w:r w:rsidRPr="00197455">
        <w:rPr>
          <w:rFonts w:ascii="Times New Roman" w:hAnsi="Times New Roman" w:cs="Times New Roman"/>
          <w:b/>
          <w:sz w:val="28"/>
          <w:szCs w:val="28"/>
        </w:rPr>
        <w:t xml:space="preserve">: </w:t>
      </w:r>
      <w:r w:rsidRPr="00197455">
        <w:rPr>
          <w:rFonts w:ascii="Times New Roman" w:hAnsi="Times New Roman" w:cs="Times New Roman"/>
          <w:sz w:val="28"/>
          <w:szCs w:val="28"/>
        </w:rPr>
        <w:t>Hòa tan hết 9,2 gam hỗn hợp Al và Zn vào dung dịch H</w:t>
      </w:r>
      <w:r w:rsidRPr="00197455">
        <w:rPr>
          <w:rFonts w:ascii="Times New Roman" w:hAnsi="Times New Roman" w:cs="Times New Roman"/>
          <w:sz w:val="28"/>
          <w:szCs w:val="28"/>
          <w:vertAlign w:val="subscript"/>
          <w:lang w:val="es-ES"/>
        </w:rPr>
        <w:t>2</w:t>
      </w:r>
      <w:r w:rsidRPr="00197455">
        <w:rPr>
          <w:rFonts w:ascii="Times New Roman" w:hAnsi="Times New Roman" w:cs="Times New Roman"/>
          <w:sz w:val="28"/>
          <w:szCs w:val="28"/>
        </w:rPr>
        <w:t>SO</w:t>
      </w:r>
      <w:r w:rsidRPr="00197455">
        <w:rPr>
          <w:rFonts w:ascii="Times New Roman" w:hAnsi="Times New Roman" w:cs="Times New Roman"/>
          <w:sz w:val="28"/>
          <w:szCs w:val="28"/>
          <w:vertAlign w:val="subscript"/>
          <w:lang w:val="pt-BR"/>
        </w:rPr>
        <w:t>4</w:t>
      </w:r>
      <w:r w:rsidRPr="00197455">
        <w:rPr>
          <w:rFonts w:ascii="Times New Roman" w:hAnsi="Times New Roman" w:cs="Times New Roman"/>
          <w:sz w:val="28"/>
          <w:szCs w:val="28"/>
        </w:rPr>
        <w:t xml:space="preserve"> loãng thu được 5,6 lít khí hidro (điều kiện tiêu chuẩn). </w:t>
      </w:r>
    </w:p>
    <w:p w:rsidR="00AF3BF1" w:rsidRPr="00197455" w:rsidRDefault="00AF3BF1" w:rsidP="00197455">
      <w:pPr>
        <w:spacing w:after="0"/>
        <w:ind w:left="567" w:right="454"/>
        <w:rPr>
          <w:rFonts w:ascii="Times New Roman" w:hAnsi="Times New Roman" w:cs="Times New Roman"/>
          <w:sz w:val="28"/>
          <w:szCs w:val="28"/>
        </w:rPr>
      </w:pPr>
      <w:r w:rsidRPr="00197455">
        <w:rPr>
          <w:rFonts w:ascii="Times New Roman" w:hAnsi="Times New Roman" w:cs="Times New Roman"/>
          <w:sz w:val="28"/>
          <w:szCs w:val="28"/>
        </w:rPr>
        <w:t>a. Tính khối lượng mỗi kim loại trong hỗn hợp ban đầu.</w:t>
      </w:r>
    </w:p>
    <w:p w:rsidR="00AF3BF1" w:rsidRPr="00197455" w:rsidRDefault="00AF3BF1" w:rsidP="00197455">
      <w:pPr>
        <w:spacing w:after="0"/>
        <w:jc w:val="both"/>
        <w:rPr>
          <w:rFonts w:ascii="Times New Roman" w:hAnsi="Times New Roman" w:cs="Times New Roman"/>
          <w:sz w:val="28"/>
          <w:szCs w:val="28"/>
          <w:lang w:val="de-DE"/>
        </w:rPr>
      </w:pPr>
      <w:r w:rsidRPr="00197455">
        <w:rPr>
          <w:rFonts w:ascii="Times New Roman" w:hAnsi="Times New Roman" w:cs="Times New Roman"/>
          <w:sz w:val="28"/>
          <w:szCs w:val="28"/>
          <w:lang w:val="de-DE"/>
        </w:rPr>
        <w:t xml:space="preserve">        b. Tính thể tích </w:t>
      </w:r>
      <w:r w:rsidRPr="00197455">
        <w:rPr>
          <w:rFonts w:ascii="Times New Roman" w:hAnsi="Times New Roman" w:cs="Times New Roman"/>
          <w:sz w:val="28"/>
          <w:szCs w:val="28"/>
        </w:rPr>
        <w:t>dung dịch H</w:t>
      </w:r>
      <w:r w:rsidRPr="00197455">
        <w:rPr>
          <w:rFonts w:ascii="Times New Roman" w:hAnsi="Times New Roman" w:cs="Times New Roman"/>
          <w:sz w:val="28"/>
          <w:szCs w:val="28"/>
          <w:vertAlign w:val="subscript"/>
          <w:lang w:val="es-ES"/>
        </w:rPr>
        <w:t>2</w:t>
      </w:r>
      <w:r w:rsidRPr="00197455">
        <w:rPr>
          <w:rFonts w:ascii="Times New Roman" w:hAnsi="Times New Roman" w:cs="Times New Roman"/>
          <w:sz w:val="28"/>
          <w:szCs w:val="28"/>
        </w:rPr>
        <w:t>SO</w:t>
      </w:r>
      <w:r w:rsidRPr="00197455">
        <w:rPr>
          <w:rFonts w:ascii="Times New Roman" w:hAnsi="Times New Roman" w:cs="Times New Roman"/>
          <w:sz w:val="28"/>
          <w:szCs w:val="28"/>
          <w:vertAlign w:val="subscript"/>
          <w:lang w:val="pt-BR"/>
        </w:rPr>
        <w:t>4</w:t>
      </w:r>
      <w:r w:rsidRPr="00197455">
        <w:rPr>
          <w:rFonts w:ascii="Times New Roman" w:hAnsi="Times New Roman" w:cs="Times New Roman"/>
          <w:sz w:val="28"/>
          <w:szCs w:val="28"/>
          <w:lang w:val="de-DE"/>
        </w:rPr>
        <w:t xml:space="preserve"> 2M đã phản ứng.</w:t>
      </w:r>
    </w:p>
    <w:p w:rsidR="00D837F9" w:rsidRPr="00197455" w:rsidRDefault="00D837F9" w:rsidP="00197455">
      <w:pPr>
        <w:pStyle w:val="Heading1"/>
        <w:spacing w:before="0" w:beforeAutospacing="0" w:after="0" w:afterAutospacing="0" w:line="276" w:lineRule="auto"/>
        <w:jc w:val="both"/>
        <w:rPr>
          <w:sz w:val="28"/>
          <w:szCs w:val="28"/>
        </w:rPr>
      </w:pPr>
    </w:p>
    <w:p w:rsidR="00B201A8" w:rsidRPr="00197455" w:rsidRDefault="00B201A8" w:rsidP="00197455">
      <w:pPr>
        <w:rPr>
          <w:rFonts w:ascii="Times New Roman" w:eastAsia="Times New Roman" w:hAnsi="Times New Roman" w:cs="Times New Roman"/>
          <w:b/>
          <w:bCs/>
          <w:kern w:val="36"/>
          <w:sz w:val="28"/>
          <w:szCs w:val="28"/>
        </w:rPr>
      </w:pPr>
      <w:r w:rsidRPr="00197455">
        <w:rPr>
          <w:sz w:val="28"/>
          <w:szCs w:val="28"/>
        </w:rPr>
        <w:br w:type="page"/>
      </w:r>
    </w:p>
    <w:p w:rsidR="00594F6C" w:rsidRPr="00197455" w:rsidRDefault="00594F6C" w:rsidP="000E768A">
      <w:pPr>
        <w:pStyle w:val="Heading1"/>
        <w:spacing w:before="0" w:beforeAutospacing="0" w:after="0" w:afterAutospacing="0" w:line="276" w:lineRule="auto"/>
        <w:jc w:val="center"/>
        <w:rPr>
          <w:sz w:val="28"/>
          <w:szCs w:val="28"/>
        </w:rPr>
      </w:pPr>
      <w:r w:rsidRPr="00197455">
        <w:rPr>
          <w:sz w:val="28"/>
          <w:szCs w:val="28"/>
        </w:rPr>
        <w:lastRenderedPageBreak/>
        <w:t>ĐỀ TÀI SỐ 29</w:t>
      </w:r>
    </w:p>
    <w:p w:rsidR="00594F6C" w:rsidRPr="00197455" w:rsidRDefault="00594F6C"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1. LÝ THUYẾT CƠ SỞ</w:t>
      </w:r>
    </w:p>
    <w:p w:rsidR="00594F6C" w:rsidRPr="00197455" w:rsidRDefault="00594F6C" w:rsidP="00197455">
      <w:pPr>
        <w:spacing w:after="0"/>
        <w:ind w:right="454"/>
        <w:jc w:val="both"/>
        <w:rPr>
          <w:rFonts w:ascii="Times New Roman" w:hAnsi="Times New Roman" w:cs="Times New Roman"/>
          <w:sz w:val="28"/>
          <w:szCs w:val="28"/>
        </w:rPr>
      </w:pPr>
      <w:r w:rsidRPr="00197455">
        <w:rPr>
          <w:rFonts w:ascii="Times New Roman" w:hAnsi="Times New Roman" w:cs="Times New Roman"/>
          <w:bCs/>
          <w:iCs/>
          <w:sz w:val="28"/>
          <w:szCs w:val="28"/>
        </w:rPr>
        <w:t>T</w:t>
      </w:r>
      <w:r w:rsidR="0083671F" w:rsidRPr="00197455">
        <w:rPr>
          <w:rFonts w:ascii="Times New Roman" w:hAnsi="Times New Roman" w:cs="Times New Roman"/>
          <w:bCs/>
          <w:iCs/>
          <w:sz w:val="28"/>
          <w:szCs w:val="28"/>
        </w:rPr>
        <w:t>rình bày lý thuyết về</w:t>
      </w:r>
      <w:r w:rsidR="0083671F" w:rsidRPr="00197455">
        <w:rPr>
          <w:rFonts w:ascii="Times New Roman" w:hAnsi="Times New Roman" w:cs="Times New Roman"/>
          <w:sz w:val="28"/>
          <w:szCs w:val="28"/>
        </w:rPr>
        <w:t xml:space="preserve"> sắt</w:t>
      </w:r>
    </w:p>
    <w:p w:rsidR="00594F6C" w:rsidRPr="00197455" w:rsidRDefault="00594F6C" w:rsidP="00197455">
      <w:pPr>
        <w:spacing w:after="0"/>
        <w:ind w:right="454"/>
        <w:jc w:val="both"/>
        <w:rPr>
          <w:rFonts w:ascii="Times New Roman" w:hAnsi="Times New Roman" w:cs="Times New Roman"/>
          <w:sz w:val="28"/>
          <w:szCs w:val="28"/>
        </w:rPr>
      </w:pPr>
      <w:r w:rsidRPr="00197455">
        <w:rPr>
          <w:rFonts w:ascii="Times New Roman" w:hAnsi="Times New Roman" w:cs="Times New Roman"/>
          <w:sz w:val="28"/>
          <w:szCs w:val="28"/>
        </w:rPr>
        <w:t>1. Vị trí , cấu hình electron nguyên tử</w:t>
      </w:r>
    </w:p>
    <w:p w:rsidR="00594F6C" w:rsidRPr="00197455" w:rsidRDefault="00594F6C" w:rsidP="00197455">
      <w:pPr>
        <w:spacing w:after="0"/>
        <w:ind w:right="454"/>
        <w:jc w:val="both"/>
        <w:rPr>
          <w:rFonts w:ascii="Times New Roman" w:hAnsi="Times New Roman" w:cs="Times New Roman"/>
          <w:sz w:val="28"/>
          <w:szCs w:val="28"/>
        </w:rPr>
      </w:pPr>
      <w:r w:rsidRPr="00197455">
        <w:rPr>
          <w:rFonts w:ascii="Times New Roman" w:hAnsi="Times New Roman" w:cs="Times New Roman"/>
          <w:sz w:val="28"/>
          <w:szCs w:val="28"/>
        </w:rPr>
        <w:t>2. Tính chất vật lí</w:t>
      </w:r>
    </w:p>
    <w:p w:rsidR="00594F6C" w:rsidRPr="00197455" w:rsidRDefault="00594F6C" w:rsidP="008C2A7E">
      <w:pPr>
        <w:spacing w:after="0"/>
        <w:ind w:right="454"/>
        <w:jc w:val="both"/>
        <w:rPr>
          <w:rFonts w:ascii="Times New Roman" w:hAnsi="Times New Roman" w:cs="Times New Roman"/>
          <w:sz w:val="28"/>
          <w:szCs w:val="28"/>
        </w:rPr>
      </w:pPr>
      <w:r w:rsidRPr="00197455">
        <w:rPr>
          <w:rFonts w:ascii="Times New Roman" w:hAnsi="Times New Roman" w:cs="Times New Roman"/>
          <w:sz w:val="28"/>
          <w:szCs w:val="28"/>
        </w:rPr>
        <w:t>3. Tính chất hóa học</w:t>
      </w:r>
    </w:p>
    <w:p w:rsidR="00594F6C" w:rsidRPr="00197455" w:rsidRDefault="00594F6C" w:rsidP="00197455">
      <w:pPr>
        <w:spacing w:after="0"/>
        <w:ind w:right="454"/>
        <w:jc w:val="both"/>
        <w:rPr>
          <w:rFonts w:ascii="Times New Roman" w:hAnsi="Times New Roman" w:cs="Times New Roman"/>
          <w:sz w:val="28"/>
          <w:szCs w:val="28"/>
        </w:rPr>
      </w:pPr>
      <w:r w:rsidRPr="00197455">
        <w:rPr>
          <w:rFonts w:ascii="Times New Roman" w:hAnsi="Times New Roman" w:cs="Times New Roman"/>
          <w:sz w:val="28"/>
          <w:szCs w:val="28"/>
        </w:rPr>
        <w:t>4. Ứng dụng</w:t>
      </w:r>
    </w:p>
    <w:p w:rsidR="00594F6C" w:rsidRPr="00197455" w:rsidRDefault="00594F6C"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2. ỨNG DỤNG LÝ THUYẾT CƠ SỞ VÀO THỰC TẾ</w:t>
      </w:r>
    </w:p>
    <w:p w:rsidR="0083671F" w:rsidRPr="00197455" w:rsidRDefault="00594F6C" w:rsidP="00197455">
      <w:pPr>
        <w:pStyle w:val="Heading1"/>
        <w:spacing w:before="0" w:beforeAutospacing="0" w:after="0" w:afterAutospacing="0" w:line="276" w:lineRule="auto"/>
        <w:rPr>
          <w:sz w:val="28"/>
          <w:szCs w:val="28"/>
        </w:rPr>
      </w:pPr>
      <w:r w:rsidRPr="00197455">
        <w:rPr>
          <w:bCs w:val="0"/>
          <w:iCs/>
          <w:sz w:val="28"/>
          <w:szCs w:val="28"/>
          <w:lang w:val="de-DE"/>
        </w:rPr>
        <w:t>Nội dung nghiên cứu:</w:t>
      </w:r>
      <w:r w:rsidRPr="00197455">
        <w:rPr>
          <w:b w:val="0"/>
          <w:bCs w:val="0"/>
          <w:sz w:val="28"/>
          <w:szCs w:val="28"/>
        </w:rPr>
        <w:t xml:space="preserve"> </w:t>
      </w:r>
      <w:r w:rsidRPr="00197455">
        <w:rPr>
          <w:sz w:val="28"/>
          <w:szCs w:val="28"/>
        </w:rPr>
        <w:t xml:space="preserve"> </w:t>
      </w:r>
    </w:p>
    <w:p w:rsidR="00594F6C" w:rsidRPr="00197455" w:rsidRDefault="00594F6C" w:rsidP="00197455">
      <w:pPr>
        <w:pStyle w:val="Heading1"/>
        <w:spacing w:before="0" w:beforeAutospacing="0" w:after="0" w:afterAutospacing="0" w:line="276" w:lineRule="auto"/>
        <w:rPr>
          <w:b w:val="0"/>
          <w:bCs w:val="0"/>
          <w:sz w:val="28"/>
          <w:szCs w:val="28"/>
        </w:rPr>
      </w:pPr>
      <w:r w:rsidRPr="00197455">
        <w:rPr>
          <w:b w:val="0"/>
          <w:sz w:val="28"/>
          <w:szCs w:val="28"/>
        </w:rPr>
        <w:t xml:space="preserve">Qui trình sản xuất thép khép kín . </w:t>
      </w:r>
    </w:p>
    <w:p w:rsidR="00594F6C" w:rsidRPr="00197455" w:rsidRDefault="00594F6C"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3. ỨNG DỤNG LÝ THUYẾT MÔN HỌC VÀO BÀI TẬP</w:t>
      </w:r>
    </w:p>
    <w:p w:rsidR="00594F6C" w:rsidRPr="00197455" w:rsidRDefault="00594F6C" w:rsidP="00197455">
      <w:pPr>
        <w:spacing w:after="0"/>
        <w:ind w:right="454"/>
        <w:jc w:val="both"/>
        <w:rPr>
          <w:rFonts w:ascii="Times New Roman" w:hAnsi="Times New Roman" w:cs="Times New Roman"/>
          <w:sz w:val="28"/>
          <w:szCs w:val="28"/>
        </w:rPr>
      </w:pPr>
      <w:r w:rsidRPr="00197455">
        <w:rPr>
          <w:rFonts w:ascii="Times New Roman" w:hAnsi="Times New Roman" w:cs="Times New Roman"/>
          <w:b/>
          <w:sz w:val="28"/>
          <w:szCs w:val="28"/>
        </w:rPr>
        <w:t xml:space="preserve">Câu </w:t>
      </w:r>
      <w:r w:rsidR="008C2A7E">
        <w:rPr>
          <w:rFonts w:ascii="Times New Roman" w:hAnsi="Times New Roman" w:cs="Times New Roman"/>
          <w:b/>
          <w:sz w:val="28"/>
          <w:szCs w:val="28"/>
        </w:rPr>
        <w:t>1</w:t>
      </w:r>
      <w:r w:rsidRPr="00197455">
        <w:rPr>
          <w:rFonts w:ascii="Times New Roman" w:hAnsi="Times New Roman" w:cs="Times New Roman"/>
          <w:b/>
          <w:sz w:val="28"/>
          <w:szCs w:val="28"/>
        </w:rPr>
        <w:t xml:space="preserve">: </w:t>
      </w:r>
      <w:r w:rsidRPr="00197455">
        <w:rPr>
          <w:rFonts w:ascii="Times New Roman" w:hAnsi="Times New Roman" w:cs="Times New Roman"/>
          <w:sz w:val="28"/>
          <w:szCs w:val="28"/>
        </w:rPr>
        <w:t>Viết phương trình hóa học và cho biết hiện tượng xảy ra khi cho từ từ dung dịch NaOH vào dung dịch Fe</w:t>
      </w:r>
      <w:r w:rsidRPr="00197455">
        <w:rPr>
          <w:rFonts w:ascii="Times New Roman" w:hAnsi="Times New Roman" w:cs="Times New Roman"/>
          <w:sz w:val="28"/>
          <w:szCs w:val="28"/>
          <w:lang w:val="es-ES"/>
        </w:rPr>
        <w:t>Cl</w:t>
      </w:r>
      <w:r w:rsidRPr="00197455">
        <w:rPr>
          <w:rFonts w:ascii="Times New Roman" w:hAnsi="Times New Roman" w:cs="Times New Roman"/>
          <w:sz w:val="28"/>
          <w:szCs w:val="28"/>
          <w:vertAlign w:val="subscript"/>
        </w:rPr>
        <w:t>3</w:t>
      </w:r>
      <w:r w:rsidRPr="00197455">
        <w:rPr>
          <w:rFonts w:ascii="Times New Roman" w:hAnsi="Times New Roman" w:cs="Times New Roman"/>
          <w:sz w:val="28"/>
          <w:szCs w:val="28"/>
        </w:rPr>
        <w:t xml:space="preserve"> </w:t>
      </w:r>
      <w:r w:rsidRPr="00197455">
        <w:rPr>
          <w:rFonts w:ascii="Times New Roman" w:hAnsi="Times New Roman" w:cs="Times New Roman"/>
          <w:sz w:val="28"/>
          <w:szCs w:val="28"/>
          <w:vertAlign w:val="subscript"/>
          <w:lang w:val="es-ES"/>
        </w:rPr>
        <w:t xml:space="preserve"> </w:t>
      </w:r>
    </w:p>
    <w:p w:rsidR="00594F6C" w:rsidRPr="00197455" w:rsidRDefault="00594F6C" w:rsidP="00197455">
      <w:pPr>
        <w:spacing w:after="0"/>
        <w:ind w:right="454"/>
        <w:jc w:val="both"/>
        <w:rPr>
          <w:rFonts w:ascii="Times New Roman" w:hAnsi="Times New Roman" w:cs="Times New Roman"/>
          <w:sz w:val="28"/>
          <w:szCs w:val="28"/>
        </w:rPr>
      </w:pPr>
      <w:r w:rsidRPr="00197455">
        <w:rPr>
          <w:rFonts w:ascii="Times New Roman" w:hAnsi="Times New Roman" w:cs="Times New Roman"/>
          <w:b/>
          <w:sz w:val="28"/>
          <w:szCs w:val="28"/>
        </w:rPr>
        <w:t xml:space="preserve">Câu </w:t>
      </w:r>
      <w:r w:rsidR="008C2A7E">
        <w:rPr>
          <w:rFonts w:ascii="Times New Roman" w:hAnsi="Times New Roman" w:cs="Times New Roman"/>
          <w:b/>
          <w:sz w:val="28"/>
          <w:szCs w:val="28"/>
        </w:rPr>
        <w:t>2</w:t>
      </w:r>
      <w:r w:rsidRPr="00197455">
        <w:rPr>
          <w:rFonts w:ascii="Times New Roman" w:hAnsi="Times New Roman" w:cs="Times New Roman"/>
          <w:b/>
          <w:sz w:val="28"/>
          <w:szCs w:val="28"/>
        </w:rPr>
        <w:t xml:space="preserve">: </w:t>
      </w:r>
      <w:r w:rsidRPr="00197455">
        <w:rPr>
          <w:rFonts w:ascii="Times New Roman" w:hAnsi="Times New Roman" w:cs="Times New Roman"/>
          <w:sz w:val="28"/>
          <w:szCs w:val="28"/>
        </w:rPr>
        <w:t>Hòa tan hoàn toàn 10 gam một kim loại A nhóm IIA vào 500ml nước thu được dung dịch X và 5,6 lít khí (đktc). Xác định tên kim loại A và nồng độ mol/l của dung dịch X.</w:t>
      </w:r>
    </w:p>
    <w:p w:rsidR="00594F6C" w:rsidRPr="00197455" w:rsidRDefault="00594F6C" w:rsidP="00197455">
      <w:pPr>
        <w:spacing w:after="0"/>
        <w:ind w:right="454"/>
        <w:rPr>
          <w:rFonts w:ascii="Times New Roman" w:hAnsi="Times New Roman" w:cs="Times New Roman"/>
          <w:sz w:val="28"/>
          <w:szCs w:val="28"/>
        </w:rPr>
      </w:pPr>
      <w:r w:rsidRPr="00197455">
        <w:rPr>
          <w:rFonts w:ascii="Times New Roman" w:hAnsi="Times New Roman" w:cs="Times New Roman"/>
          <w:b/>
          <w:sz w:val="28"/>
          <w:szCs w:val="28"/>
        </w:rPr>
        <w:t xml:space="preserve">Câu </w:t>
      </w:r>
      <w:r w:rsidR="008C2A7E">
        <w:rPr>
          <w:rFonts w:ascii="Times New Roman" w:hAnsi="Times New Roman" w:cs="Times New Roman"/>
          <w:b/>
          <w:sz w:val="28"/>
          <w:szCs w:val="28"/>
        </w:rPr>
        <w:t>3</w:t>
      </w:r>
      <w:r w:rsidRPr="00197455">
        <w:rPr>
          <w:rFonts w:ascii="Times New Roman" w:hAnsi="Times New Roman" w:cs="Times New Roman"/>
          <w:b/>
          <w:sz w:val="28"/>
          <w:szCs w:val="28"/>
        </w:rPr>
        <w:t xml:space="preserve">: </w:t>
      </w:r>
      <w:r w:rsidRPr="00197455">
        <w:rPr>
          <w:rFonts w:ascii="Times New Roman" w:hAnsi="Times New Roman" w:cs="Times New Roman"/>
          <w:sz w:val="28"/>
          <w:szCs w:val="28"/>
        </w:rPr>
        <w:t>Hòa tan hết 9,9 gam hỗn hợp Mg và Al vào dung dịch HNO</w:t>
      </w:r>
      <w:r w:rsidRPr="00197455">
        <w:rPr>
          <w:rFonts w:ascii="Times New Roman" w:hAnsi="Times New Roman" w:cs="Times New Roman"/>
          <w:sz w:val="28"/>
          <w:szCs w:val="28"/>
          <w:vertAlign w:val="subscript"/>
          <w:lang w:val="pt-BR"/>
        </w:rPr>
        <w:t>3</w:t>
      </w:r>
      <w:r w:rsidRPr="00197455">
        <w:rPr>
          <w:rFonts w:ascii="Times New Roman" w:hAnsi="Times New Roman" w:cs="Times New Roman"/>
          <w:sz w:val="28"/>
          <w:szCs w:val="28"/>
        </w:rPr>
        <w:t xml:space="preserve"> loãng thu được 5,6 lít khí NO duy nhất (điều kiện tiêu chuẩn). </w:t>
      </w:r>
    </w:p>
    <w:p w:rsidR="00594F6C" w:rsidRPr="00197455" w:rsidRDefault="00594F6C" w:rsidP="00197455">
      <w:pPr>
        <w:spacing w:after="0"/>
        <w:ind w:left="567" w:right="454"/>
        <w:rPr>
          <w:rFonts w:ascii="Times New Roman" w:hAnsi="Times New Roman" w:cs="Times New Roman"/>
          <w:sz w:val="28"/>
          <w:szCs w:val="28"/>
        </w:rPr>
      </w:pPr>
      <w:r w:rsidRPr="00197455">
        <w:rPr>
          <w:rFonts w:ascii="Times New Roman" w:hAnsi="Times New Roman" w:cs="Times New Roman"/>
          <w:sz w:val="28"/>
          <w:szCs w:val="28"/>
        </w:rPr>
        <w:t>a. Tính khối lượng mỗi kim loại trong hỗn hợp ban đầu.</w:t>
      </w:r>
    </w:p>
    <w:p w:rsidR="00594F6C" w:rsidRPr="00197455" w:rsidRDefault="00594F6C" w:rsidP="00197455">
      <w:pPr>
        <w:spacing w:after="0"/>
        <w:jc w:val="both"/>
        <w:rPr>
          <w:rFonts w:ascii="Times New Roman" w:hAnsi="Times New Roman" w:cs="Times New Roman"/>
          <w:sz w:val="28"/>
          <w:szCs w:val="28"/>
          <w:lang w:val="de-DE"/>
        </w:rPr>
      </w:pPr>
      <w:r w:rsidRPr="00197455">
        <w:rPr>
          <w:rFonts w:ascii="Times New Roman" w:hAnsi="Times New Roman" w:cs="Times New Roman"/>
          <w:sz w:val="28"/>
          <w:szCs w:val="28"/>
          <w:lang w:val="de-DE"/>
        </w:rPr>
        <w:t xml:space="preserve">        b. Tính thể tích </w:t>
      </w:r>
      <w:r w:rsidRPr="00197455">
        <w:rPr>
          <w:rFonts w:ascii="Times New Roman" w:hAnsi="Times New Roman" w:cs="Times New Roman"/>
          <w:sz w:val="28"/>
          <w:szCs w:val="28"/>
        </w:rPr>
        <w:t>dung dịch HNO</w:t>
      </w:r>
      <w:r w:rsidRPr="00197455">
        <w:rPr>
          <w:rFonts w:ascii="Times New Roman" w:hAnsi="Times New Roman" w:cs="Times New Roman"/>
          <w:sz w:val="28"/>
          <w:szCs w:val="28"/>
          <w:vertAlign w:val="subscript"/>
          <w:lang w:val="pt-BR"/>
        </w:rPr>
        <w:t>3</w:t>
      </w:r>
      <w:r w:rsidRPr="00197455">
        <w:rPr>
          <w:rFonts w:ascii="Times New Roman" w:hAnsi="Times New Roman" w:cs="Times New Roman"/>
          <w:sz w:val="28"/>
          <w:szCs w:val="28"/>
          <w:lang w:val="de-DE"/>
        </w:rPr>
        <w:t xml:space="preserve"> 0,5M đã phản ứng.</w:t>
      </w:r>
    </w:p>
    <w:p w:rsidR="00D837F9" w:rsidRPr="00197455" w:rsidRDefault="00D837F9" w:rsidP="00197455">
      <w:pPr>
        <w:pStyle w:val="Heading1"/>
        <w:spacing w:before="0" w:beforeAutospacing="0" w:after="0" w:afterAutospacing="0" w:line="276" w:lineRule="auto"/>
        <w:jc w:val="both"/>
        <w:rPr>
          <w:sz w:val="28"/>
          <w:szCs w:val="28"/>
        </w:rPr>
      </w:pPr>
    </w:p>
    <w:p w:rsidR="00B201A8" w:rsidRPr="00197455" w:rsidRDefault="00B201A8" w:rsidP="00197455">
      <w:pPr>
        <w:rPr>
          <w:rFonts w:ascii="Times New Roman" w:eastAsia="Times New Roman" w:hAnsi="Times New Roman" w:cs="Times New Roman"/>
          <w:b/>
          <w:bCs/>
          <w:kern w:val="36"/>
          <w:sz w:val="28"/>
          <w:szCs w:val="28"/>
        </w:rPr>
      </w:pPr>
      <w:r w:rsidRPr="00197455">
        <w:rPr>
          <w:sz w:val="28"/>
          <w:szCs w:val="28"/>
        </w:rPr>
        <w:br w:type="page"/>
      </w:r>
    </w:p>
    <w:p w:rsidR="00594F6C" w:rsidRPr="00197455" w:rsidRDefault="00594F6C" w:rsidP="000E768A">
      <w:pPr>
        <w:pStyle w:val="Heading1"/>
        <w:spacing w:before="0" w:beforeAutospacing="0" w:after="0" w:afterAutospacing="0" w:line="276" w:lineRule="auto"/>
        <w:jc w:val="center"/>
        <w:rPr>
          <w:sz w:val="28"/>
          <w:szCs w:val="28"/>
        </w:rPr>
      </w:pPr>
      <w:r w:rsidRPr="00197455">
        <w:rPr>
          <w:sz w:val="28"/>
          <w:szCs w:val="28"/>
        </w:rPr>
        <w:lastRenderedPageBreak/>
        <w:t>ĐỀ TÀI SỐ 30</w:t>
      </w:r>
    </w:p>
    <w:p w:rsidR="00594F6C" w:rsidRPr="00197455" w:rsidRDefault="00594F6C"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1. LÝ THUYẾT CƠ SỞ</w:t>
      </w:r>
    </w:p>
    <w:p w:rsidR="00594F6C" w:rsidRPr="00197455" w:rsidRDefault="00594F6C" w:rsidP="00197455">
      <w:pPr>
        <w:spacing w:after="0"/>
        <w:ind w:right="454"/>
        <w:jc w:val="both"/>
        <w:rPr>
          <w:rFonts w:ascii="Times New Roman" w:hAnsi="Times New Roman" w:cs="Times New Roman"/>
          <w:sz w:val="28"/>
          <w:szCs w:val="28"/>
        </w:rPr>
      </w:pPr>
      <w:r w:rsidRPr="00197455">
        <w:rPr>
          <w:rFonts w:ascii="Times New Roman" w:hAnsi="Times New Roman" w:cs="Times New Roman"/>
          <w:bCs/>
          <w:iCs/>
          <w:sz w:val="28"/>
          <w:szCs w:val="28"/>
        </w:rPr>
        <w:t>T</w:t>
      </w:r>
      <w:r w:rsidR="0083671F" w:rsidRPr="00197455">
        <w:rPr>
          <w:rFonts w:ascii="Times New Roman" w:hAnsi="Times New Roman" w:cs="Times New Roman"/>
          <w:bCs/>
          <w:iCs/>
          <w:sz w:val="28"/>
          <w:szCs w:val="28"/>
        </w:rPr>
        <w:t>rình bày lý thuyết về</w:t>
      </w:r>
      <w:r w:rsidR="0083671F" w:rsidRPr="00197455">
        <w:rPr>
          <w:rFonts w:ascii="Times New Roman" w:hAnsi="Times New Roman" w:cs="Times New Roman"/>
          <w:sz w:val="28"/>
          <w:szCs w:val="28"/>
        </w:rPr>
        <w:t xml:space="preserve"> </w:t>
      </w:r>
      <w:r w:rsidRPr="00197455">
        <w:rPr>
          <w:rFonts w:ascii="Times New Roman" w:hAnsi="Times New Roman" w:cs="Times New Roman"/>
          <w:sz w:val="28"/>
          <w:szCs w:val="28"/>
        </w:rPr>
        <w:t>Crom và hợp chất của Crom</w:t>
      </w:r>
    </w:p>
    <w:p w:rsidR="00594F6C" w:rsidRPr="00197455" w:rsidRDefault="00594F6C" w:rsidP="00197455">
      <w:pPr>
        <w:spacing w:after="0"/>
        <w:ind w:right="454"/>
        <w:jc w:val="both"/>
        <w:rPr>
          <w:rFonts w:ascii="Times New Roman" w:hAnsi="Times New Roman" w:cs="Times New Roman"/>
          <w:sz w:val="28"/>
          <w:szCs w:val="28"/>
        </w:rPr>
      </w:pPr>
      <w:r w:rsidRPr="00197455">
        <w:rPr>
          <w:rFonts w:ascii="Times New Roman" w:hAnsi="Times New Roman" w:cs="Times New Roman"/>
          <w:sz w:val="28"/>
          <w:szCs w:val="28"/>
        </w:rPr>
        <w:t>1. Crom</w:t>
      </w:r>
    </w:p>
    <w:p w:rsidR="00594F6C" w:rsidRPr="00197455" w:rsidRDefault="00594F6C" w:rsidP="00197455">
      <w:pPr>
        <w:spacing w:after="0"/>
        <w:ind w:right="454"/>
        <w:jc w:val="both"/>
        <w:rPr>
          <w:rFonts w:ascii="Times New Roman" w:hAnsi="Times New Roman" w:cs="Times New Roman"/>
          <w:sz w:val="28"/>
          <w:szCs w:val="28"/>
        </w:rPr>
      </w:pPr>
      <w:r w:rsidRPr="00197455">
        <w:rPr>
          <w:rFonts w:ascii="Times New Roman" w:hAnsi="Times New Roman" w:cs="Times New Roman"/>
          <w:sz w:val="28"/>
          <w:szCs w:val="28"/>
        </w:rPr>
        <w:t xml:space="preserve">      </w:t>
      </w:r>
      <w:r w:rsidR="00915F93">
        <w:rPr>
          <w:rFonts w:ascii="Times New Roman" w:hAnsi="Times New Roman" w:cs="Times New Roman"/>
          <w:sz w:val="28"/>
          <w:szCs w:val="28"/>
        </w:rPr>
        <w:t xml:space="preserve">- </w:t>
      </w:r>
      <w:r w:rsidRPr="00197455">
        <w:rPr>
          <w:rFonts w:ascii="Times New Roman" w:hAnsi="Times New Roman" w:cs="Times New Roman"/>
          <w:sz w:val="28"/>
          <w:szCs w:val="28"/>
        </w:rPr>
        <w:t>Vị trí , cấu hình electron nguyên tử</w:t>
      </w:r>
    </w:p>
    <w:p w:rsidR="00594F6C" w:rsidRPr="00197455" w:rsidRDefault="00594F6C" w:rsidP="000D4DF4">
      <w:pPr>
        <w:spacing w:after="0"/>
        <w:ind w:right="454"/>
        <w:jc w:val="both"/>
        <w:rPr>
          <w:rFonts w:ascii="Times New Roman" w:hAnsi="Times New Roman" w:cs="Times New Roman"/>
          <w:sz w:val="28"/>
          <w:szCs w:val="28"/>
        </w:rPr>
      </w:pPr>
      <w:r w:rsidRPr="00197455">
        <w:rPr>
          <w:rFonts w:ascii="Times New Roman" w:hAnsi="Times New Roman" w:cs="Times New Roman"/>
          <w:sz w:val="28"/>
          <w:szCs w:val="28"/>
        </w:rPr>
        <w:t xml:space="preserve">      </w:t>
      </w:r>
      <w:r w:rsidR="00915F93">
        <w:rPr>
          <w:rFonts w:ascii="Times New Roman" w:hAnsi="Times New Roman" w:cs="Times New Roman"/>
          <w:sz w:val="28"/>
          <w:szCs w:val="28"/>
        </w:rPr>
        <w:t xml:space="preserve">- </w:t>
      </w:r>
      <w:r w:rsidRPr="00197455">
        <w:rPr>
          <w:rFonts w:ascii="Times New Roman" w:hAnsi="Times New Roman" w:cs="Times New Roman"/>
          <w:sz w:val="28"/>
          <w:szCs w:val="28"/>
        </w:rPr>
        <w:t>Tính chất hóa học</w:t>
      </w:r>
    </w:p>
    <w:p w:rsidR="00594F6C" w:rsidRPr="00197455" w:rsidRDefault="00594F6C" w:rsidP="00197455">
      <w:pPr>
        <w:spacing w:after="0"/>
        <w:ind w:right="454"/>
        <w:jc w:val="both"/>
        <w:rPr>
          <w:rFonts w:ascii="Times New Roman" w:hAnsi="Times New Roman" w:cs="Times New Roman"/>
          <w:sz w:val="28"/>
          <w:szCs w:val="28"/>
        </w:rPr>
      </w:pPr>
      <w:r w:rsidRPr="00197455">
        <w:rPr>
          <w:rFonts w:ascii="Times New Roman" w:hAnsi="Times New Roman" w:cs="Times New Roman"/>
          <w:sz w:val="28"/>
          <w:szCs w:val="28"/>
        </w:rPr>
        <w:t>2. Hợp chất của crom</w:t>
      </w:r>
    </w:p>
    <w:p w:rsidR="00594F6C" w:rsidRPr="00197455" w:rsidRDefault="00594F6C" w:rsidP="00197455">
      <w:pPr>
        <w:spacing w:after="0"/>
        <w:ind w:right="454"/>
        <w:jc w:val="both"/>
        <w:rPr>
          <w:rFonts w:ascii="Times New Roman" w:hAnsi="Times New Roman" w:cs="Times New Roman"/>
          <w:sz w:val="28"/>
          <w:szCs w:val="28"/>
        </w:rPr>
      </w:pPr>
      <w:r w:rsidRPr="00197455">
        <w:rPr>
          <w:rFonts w:ascii="Times New Roman" w:hAnsi="Times New Roman" w:cs="Times New Roman"/>
          <w:sz w:val="28"/>
          <w:szCs w:val="28"/>
        </w:rPr>
        <w:t xml:space="preserve">    Hợp chất crom (III)</w:t>
      </w:r>
    </w:p>
    <w:p w:rsidR="00594F6C" w:rsidRPr="00197455" w:rsidRDefault="00594F6C" w:rsidP="00197455">
      <w:pPr>
        <w:spacing w:after="0"/>
        <w:ind w:right="454"/>
        <w:jc w:val="both"/>
        <w:rPr>
          <w:rFonts w:ascii="Times New Roman" w:hAnsi="Times New Roman" w:cs="Times New Roman"/>
          <w:sz w:val="28"/>
          <w:szCs w:val="28"/>
        </w:rPr>
      </w:pPr>
      <w:r w:rsidRPr="00197455">
        <w:rPr>
          <w:rFonts w:ascii="Times New Roman" w:hAnsi="Times New Roman" w:cs="Times New Roman"/>
          <w:sz w:val="28"/>
          <w:szCs w:val="28"/>
        </w:rPr>
        <w:t xml:space="preserve">    Hợp chất crom (VI)</w:t>
      </w:r>
    </w:p>
    <w:p w:rsidR="00594F6C" w:rsidRPr="00197455" w:rsidRDefault="00594F6C"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2. ỨNG DỤNG LÝ THUYẾT CƠ SỞ VÀO THỰC TẾ</w:t>
      </w:r>
    </w:p>
    <w:p w:rsidR="0083671F" w:rsidRPr="00197455" w:rsidRDefault="00594F6C" w:rsidP="00197455">
      <w:pPr>
        <w:pStyle w:val="Heading1"/>
        <w:spacing w:before="0" w:beforeAutospacing="0" w:after="0" w:afterAutospacing="0" w:line="276" w:lineRule="auto"/>
        <w:rPr>
          <w:b w:val="0"/>
          <w:bCs w:val="0"/>
          <w:sz w:val="28"/>
          <w:szCs w:val="28"/>
        </w:rPr>
      </w:pPr>
      <w:r w:rsidRPr="00197455">
        <w:rPr>
          <w:bCs w:val="0"/>
          <w:iCs/>
          <w:sz w:val="28"/>
          <w:szCs w:val="28"/>
          <w:lang w:val="de-DE"/>
        </w:rPr>
        <w:t>Nội dung nghiên cứu:</w:t>
      </w:r>
      <w:r w:rsidRPr="00197455">
        <w:rPr>
          <w:b w:val="0"/>
          <w:bCs w:val="0"/>
          <w:sz w:val="28"/>
          <w:szCs w:val="28"/>
        </w:rPr>
        <w:t xml:space="preserve"> </w:t>
      </w:r>
    </w:p>
    <w:p w:rsidR="00594F6C" w:rsidRPr="00197455" w:rsidRDefault="00594F6C" w:rsidP="00197455">
      <w:pPr>
        <w:pStyle w:val="Heading1"/>
        <w:spacing w:before="0" w:beforeAutospacing="0" w:after="0" w:afterAutospacing="0" w:line="276" w:lineRule="auto"/>
        <w:rPr>
          <w:b w:val="0"/>
          <w:bCs w:val="0"/>
          <w:sz w:val="28"/>
          <w:szCs w:val="28"/>
        </w:rPr>
      </w:pPr>
      <w:r w:rsidRPr="00197455">
        <w:rPr>
          <w:b w:val="0"/>
          <w:sz w:val="28"/>
          <w:szCs w:val="28"/>
        </w:rPr>
        <w:t xml:space="preserve">Qui trình sản xuất thép không gỉ . </w:t>
      </w:r>
    </w:p>
    <w:p w:rsidR="00594F6C" w:rsidRPr="00197455" w:rsidRDefault="00594F6C" w:rsidP="00197455">
      <w:pPr>
        <w:spacing w:after="0"/>
        <w:ind w:right="454"/>
        <w:jc w:val="both"/>
        <w:rPr>
          <w:rFonts w:ascii="Times New Roman" w:hAnsi="Times New Roman" w:cs="Times New Roman"/>
          <w:b/>
          <w:sz w:val="28"/>
          <w:szCs w:val="28"/>
        </w:rPr>
      </w:pPr>
      <w:r w:rsidRPr="00197455">
        <w:rPr>
          <w:rFonts w:ascii="Times New Roman" w:hAnsi="Times New Roman" w:cs="Times New Roman"/>
          <w:b/>
          <w:bCs/>
          <w:iCs/>
          <w:sz w:val="28"/>
          <w:szCs w:val="28"/>
          <w:lang w:val="de-DE"/>
        </w:rPr>
        <w:t>PHẦN 3. ỨNG DỤNG LÝ THUYẾT MÔN HỌC VÀO BÀI TẬP</w:t>
      </w:r>
      <w:r w:rsidRPr="00197455">
        <w:rPr>
          <w:rFonts w:ascii="Times New Roman" w:hAnsi="Times New Roman" w:cs="Times New Roman"/>
          <w:b/>
          <w:sz w:val="28"/>
          <w:szCs w:val="28"/>
        </w:rPr>
        <w:t xml:space="preserve"> </w:t>
      </w:r>
    </w:p>
    <w:p w:rsidR="00594F6C" w:rsidRPr="00197455" w:rsidRDefault="00594F6C" w:rsidP="00197455">
      <w:pPr>
        <w:spacing w:after="0"/>
        <w:ind w:right="454"/>
        <w:jc w:val="both"/>
        <w:rPr>
          <w:rFonts w:ascii="Times New Roman" w:hAnsi="Times New Roman" w:cs="Times New Roman"/>
          <w:sz w:val="28"/>
          <w:szCs w:val="28"/>
        </w:rPr>
      </w:pPr>
      <w:r w:rsidRPr="00197455">
        <w:rPr>
          <w:rFonts w:ascii="Times New Roman" w:hAnsi="Times New Roman" w:cs="Times New Roman"/>
          <w:b/>
          <w:sz w:val="28"/>
          <w:szCs w:val="28"/>
        </w:rPr>
        <w:t xml:space="preserve">Câu </w:t>
      </w:r>
      <w:r w:rsidR="008C2A7E">
        <w:rPr>
          <w:rFonts w:ascii="Times New Roman" w:hAnsi="Times New Roman" w:cs="Times New Roman"/>
          <w:b/>
          <w:sz w:val="28"/>
          <w:szCs w:val="28"/>
        </w:rPr>
        <w:t>1</w:t>
      </w:r>
      <w:r w:rsidRPr="00197455">
        <w:rPr>
          <w:rFonts w:ascii="Times New Roman" w:hAnsi="Times New Roman" w:cs="Times New Roman"/>
          <w:b/>
          <w:sz w:val="28"/>
          <w:szCs w:val="28"/>
        </w:rPr>
        <w:t xml:space="preserve">: </w:t>
      </w:r>
      <w:r w:rsidRPr="00197455">
        <w:rPr>
          <w:rFonts w:ascii="Times New Roman" w:hAnsi="Times New Roman" w:cs="Times New Roman"/>
          <w:sz w:val="28"/>
          <w:szCs w:val="28"/>
        </w:rPr>
        <w:t>Viết phương trình hóa học và cho biết hiện tượng xảy ra khi cho từ từ dung dịch KOH vào dung dịch Fe</w:t>
      </w:r>
      <w:r w:rsidRPr="00197455">
        <w:rPr>
          <w:rFonts w:ascii="Times New Roman" w:hAnsi="Times New Roman" w:cs="Times New Roman"/>
          <w:sz w:val="28"/>
          <w:szCs w:val="28"/>
          <w:lang w:val="es-ES"/>
        </w:rPr>
        <w:t>Cl</w:t>
      </w:r>
      <w:r w:rsidRPr="00197455">
        <w:rPr>
          <w:rFonts w:ascii="Times New Roman" w:hAnsi="Times New Roman" w:cs="Times New Roman"/>
          <w:sz w:val="28"/>
          <w:szCs w:val="28"/>
          <w:vertAlign w:val="subscript"/>
        </w:rPr>
        <w:t>2</w:t>
      </w:r>
      <w:r w:rsidRPr="00197455">
        <w:rPr>
          <w:rFonts w:ascii="Times New Roman" w:hAnsi="Times New Roman" w:cs="Times New Roman"/>
          <w:sz w:val="28"/>
          <w:szCs w:val="28"/>
        </w:rPr>
        <w:t xml:space="preserve"> </w:t>
      </w:r>
      <w:r w:rsidRPr="00197455">
        <w:rPr>
          <w:rFonts w:ascii="Times New Roman" w:hAnsi="Times New Roman" w:cs="Times New Roman"/>
          <w:sz w:val="28"/>
          <w:szCs w:val="28"/>
          <w:vertAlign w:val="subscript"/>
          <w:lang w:val="es-ES"/>
        </w:rPr>
        <w:t xml:space="preserve"> </w:t>
      </w:r>
    </w:p>
    <w:p w:rsidR="00594F6C" w:rsidRPr="00197455" w:rsidRDefault="00594F6C" w:rsidP="00197455">
      <w:pPr>
        <w:spacing w:after="0"/>
        <w:ind w:right="454"/>
        <w:jc w:val="both"/>
        <w:rPr>
          <w:rFonts w:ascii="Times New Roman" w:hAnsi="Times New Roman" w:cs="Times New Roman"/>
          <w:sz w:val="28"/>
          <w:szCs w:val="28"/>
        </w:rPr>
      </w:pPr>
      <w:r w:rsidRPr="00197455">
        <w:rPr>
          <w:rFonts w:ascii="Times New Roman" w:hAnsi="Times New Roman" w:cs="Times New Roman"/>
          <w:b/>
          <w:sz w:val="28"/>
          <w:szCs w:val="28"/>
        </w:rPr>
        <w:t xml:space="preserve">Câu </w:t>
      </w:r>
      <w:r w:rsidR="008C2A7E">
        <w:rPr>
          <w:rFonts w:ascii="Times New Roman" w:hAnsi="Times New Roman" w:cs="Times New Roman"/>
          <w:b/>
          <w:sz w:val="28"/>
          <w:szCs w:val="28"/>
        </w:rPr>
        <w:t>2</w:t>
      </w:r>
      <w:r w:rsidRPr="00197455">
        <w:rPr>
          <w:rFonts w:ascii="Times New Roman" w:hAnsi="Times New Roman" w:cs="Times New Roman"/>
          <w:b/>
          <w:sz w:val="28"/>
          <w:szCs w:val="28"/>
        </w:rPr>
        <w:t xml:space="preserve">: </w:t>
      </w:r>
      <w:r w:rsidRPr="00197455">
        <w:rPr>
          <w:rFonts w:ascii="Times New Roman" w:hAnsi="Times New Roman" w:cs="Times New Roman"/>
          <w:sz w:val="28"/>
          <w:szCs w:val="28"/>
        </w:rPr>
        <w:t>Hòa tan hoàn toàn 5,4 gam một kim loại A nhóm IIIA vào 500ml HCl vừa đủ thu được dung dịch X và 6,72 lít khí (đktc). Xác định tên kim loại A và nồng độ mol/l của dung dịch X.</w:t>
      </w:r>
    </w:p>
    <w:p w:rsidR="00594F6C" w:rsidRPr="00197455" w:rsidRDefault="00594F6C" w:rsidP="00197455">
      <w:pPr>
        <w:spacing w:after="0"/>
        <w:ind w:right="454"/>
        <w:rPr>
          <w:rFonts w:ascii="Times New Roman" w:hAnsi="Times New Roman" w:cs="Times New Roman"/>
          <w:sz w:val="28"/>
          <w:szCs w:val="28"/>
        </w:rPr>
      </w:pPr>
      <w:r w:rsidRPr="00197455">
        <w:rPr>
          <w:rFonts w:ascii="Times New Roman" w:hAnsi="Times New Roman" w:cs="Times New Roman"/>
          <w:b/>
          <w:sz w:val="28"/>
          <w:szCs w:val="28"/>
        </w:rPr>
        <w:t xml:space="preserve">Câu </w:t>
      </w:r>
      <w:r w:rsidR="008C2A7E">
        <w:rPr>
          <w:rFonts w:ascii="Times New Roman" w:hAnsi="Times New Roman" w:cs="Times New Roman"/>
          <w:b/>
          <w:sz w:val="28"/>
          <w:szCs w:val="28"/>
        </w:rPr>
        <w:t>3</w:t>
      </w:r>
      <w:r w:rsidRPr="00197455">
        <w:rPr>
          <w:rFonts w:ascii="Times New Roman" w:hAnsi="Times New Roman" w:cs="Times New Roman"/>
          <w:b/>
          <w:sz w:val="28"/>
          <w:szCs w:val="28"/>
        </w:rPr>
        <w:t xml:space="preserve">: </w:t>
      </w:r>
      <w:r w:rsidRPr="00197455">
        <w:rPr>
          <w:rFonts w:ascii="Times New Roman" w:hAnsi="Times New Roman" w:cs="Times New Roman"/>
          <w:sz w:val="28"/>
          <w:szCs w:val="28"/>
        </w:rPr>
        <w:t>Hòa tan hết 5,02 gam hỗn hợp Zn và Fe vào dung dịch HNO</w:t>
      </w:r>
      <w:r w:rsidRPr="00197455">
        <w:rPr>
          <w:rFonts w:ascii="Times New Roman" w:hAnsi="Times New Roman" w:cs="Times New Roman"/>
          <w:sz w:val="28"/>
          <w:szCs w:val="28"/>
          <w:vertAlign w:val="subscript"/>
          <w:lang w:val="pt-BR"/>
        </w:rPr>
        <w:t>3</w:t>
      </w:r>
      <w:r w:rsidRPr="00197455">
        <w:rPr>
          <w:rFonts w:ascii="Times New Roman" w:hAnsi="Times New Roman" w:cs="Times New Roman"/>
          <w:sz w:val="28"/>
          <w:szCs w:val="28"/>
        </w:rPr>
        <w:t xml:space="preserve"> loãng thu được 1,344 lít khí NO duy nhất (điều kiện tiêu chuẩn). </w:t>
      </w:r>
    </w:p>
    <w:p w:rsidR="00594F6C" w:rsidRPr="00197455" w:rsidRDefault="00594F6C" w:rsidP="00197455">
      <w:pPr>
        <w:spacing w:after="0"/>
        <w:ind w:left="567" w:right="454"/>
        <w:rPr>
          <w:rFonts w:ascii="Times New Roman" w:hAnsi="Times New Roman" w:cs="Times New Roman"/>
          <w:sz w:val="28"/>
          <w:szCs w:val="28"/>
        </w:rPr>
      </w:pPr>
      <w:r w:rsidRPr="00197455">
        <w:rPr>
          <w:rFonts w:ascii="Times New Roman" w:hAnsi="Times New Roman" w:cs="Times New Roman"/>
          <w:sz w:val="28"/>
          <w:szCs w:val="28"/>
        </w:rPr>
        <w:t>a. Tính khối lượng mỗi kim loại trong hỗn hợp ban đầu.</w:t>
      </w:r>
    </w:p>
    <w:p w:rsidR="00594F6C" w:rsidRPr="00197455" w:rsidRDefault="00594F6C" w:rsidP="00197455">
      <w:pPr>
        <w:spacing w:after="0"/>
        <w:jc w:val="both"/>
        <w:rPr>
          <w:rFonts w:ascii="Times New Roman" w:hAnsi="Times New Roman" w:cs="Times New Roman"/>
          <w:sz w:val="28"/>
          <w:szCs w:val="28"/>
          <w:lang w:val="de-DE"/>
        </w:rPr>
      </w:pPr>
      <w:r w:rsidRPr="00197455">
        <w:rPr>
          <w:rFonts w:ascii="Times New Roman" w:hAnsi="Times New Roman" w:cs="Times New Roman"/>
          <w:sz w:val="28"/>
          <w:szCs w:val="28"/>
          <w:lang w:val="de-DE"/>
        </w:rPr>
        <w:t xml:space="preserve">        b. Tính thể tích </w:t>
      </w:r>
      <w:r w:rsidRPr="00197455">
        <w:rPr>
          <w:rFonts w:ascii="Times New Roman" w:hAnsi="Times New Roman" w:cs="Times New Roman"/>
          <w:sz w:val="28"/>
          <w:szCs w:val="28"/>
        </w:rPr>
        <w:t>dung dịch HNO</w:t>
      </w:r>
      <w:r w:rsidRPr="00197455">
        <w:rPr>
          <w:rFonts w:ascii="Times New Roman" w:hAnsi="Times New Roman" w:cs="Times New Roman"/>
          <w:sz w:val="28"/>
          <w:szCs w:val="28"/>
          <w:vertAlign w:val="subscript"/>
          <w:lang w:val="pt-BR"/>
        </w:rPr>
        <w:t>3</w:t>
      </w:r>
      <w:r w:rsidRPr="00197455">
        <w:rPr>
          <w:rFonts w:ascii="Times New Roman" w:hAnsi="Times New Roman" w:cs="Times New Roman"/>
          <w:sz w:val="28"/>
          <w:szCs w:val="28"/>
          <w:lang w:val="de-DE"/>
        </w:rPr>
        <w:t xml:space="preserve"> 0,2M đã phản ứng.</w:t>
      </w:r>
    </w:p>
    <w:p w:rsidR="00594F6C" w:rsidRPr="00197455" w:rsidRDefault="00594F6C" w:rsidP="00197455">
      <w:pPr>
        <w:spacing w:after="0"/>
        <w:jc w:val="both"/>
        <w:rPr>
          <w:rFonts w:ascii="Times New Roman" w:hAnsi="Times New Roman" w:cs="Times New Roman"/>
          <w:sz w:val="28"/>
          <w:szCs w:val="28"/>
          <w:lang w:val="de-DE"/>
        </w:rPr>
      </w:pPr>
    </w:p>
    <w:p w:rsidR="00B201A8" w:rsidRPr="00197455" w:rsidRDefault="00B201A8" w:rsidP="00197455">
      <w:pPr>
        <w:rPr>
          <w:rFonts w:ascii="Times New Roman" w:eastAsia="Times New Roman" w:hAnsi="Times New Roman" w:cs="Times New Roman"/>
          <w:b/>
          <w:bCs/>
          <w:kern w:val="36"/>
          <w:sz w:val="28"/>
          <w:szCs w:val="28"/>
        </w:rPr>
      </w:pPr>
      <w:r w:rsidRPr="00197455">
        <w:rPr>
          <w:sz w:val="28"/>
          <w:szCs w:val="28"/>
        </w:rPr>
        <w:br w:type="page"/>
      </w:r>
    </w:p>
    <w:p w:rsidR="00594F6C" w:rsidRPr="00197455" w:rsidRDefault="00594F6C" w:rsidP="000E768A">
      <w:pPr>
        <w:pStyle w:val="Heading1"/>
        <w:spacing w:before="0" w:beforeAutospacing="0" w:after="0" w:afterAutospacing="0" w:line="276" w:lineRule="auto"/>
        <w:jc w:val="center"/>
        <w:rPr>
          <w:sz w:val="28"/>
          <w:szCs w:val="28"/>
        </w:rPr>
      </w:pPr>
      <w:r w:rsidRPr="00197455">
        <w:rPr>
          <w:sz w:val="28"/>
          <w:szCs w:val="28"/>
        </w:rPr>
        <w:lastRenderedPageBreak/>
        <w:t xml:space="preserve">ĐỀ TÀI SỐ </w:t>
      </w:r>
      <w:r w:rsidR="008E6097" w:rsidRPr="00197455">
        <w:rPr>
          <w:sz w:val="28"/>
          <w:szCs w:val="28"/>
        </w:rPr>
        <w:t>31</w:t>
      </w:r>
    </w:p>
    <w:p w:rsidR="00594F6C" w:rsidRPr="00197455" w:rsidRDefault="00594F6C" w:rsidP="00197455">
      <w:pPr>
        <w:pStyle w:val="Heading1"/>
        <w:spacing w:before="0" w:beforeAutospacing="0" w:after="0" w:afterAutospacing="0" w:line="276" w:lineRule="auto"/>
        <w:jc w:val="both"/>
        <w:rPr>
          <w:b w:val="0"/>
          <w:bCs w:val="0"/>
          <w:iCs/>
          <w:sz w:val="28"/>
          <w:szCs w:val="28"/>
          <w:lang w:val="de-DE"/>
        </w:rPr>
      </w:pPr>
      <w:r w:rsidRPr="00197455">
        <w:rPr>
          <w:bCs w:val="0"/>
          <w:iCs/>
          <w:sz w:val="28"/>
          <w:szCs w:val="28"/>
          <w:lang w:val="de-DE"/>
        </w:rPr>
        <w:t>PHẦN 1. LÝ THUYẾT CƠ SỞ</w:t>
      </w:r>
    </w:p>
    <w:p w:rsidR="00594F6C" w:rsidRPr="00197455" w:rsidRDefault="00594F6C" w:rsidP="00197455">
      <w:pPr>
        <w:pStyle w:val="Heading1"/>
        <w:spacing w:before="0" w:beforeAutospacing="0" w:after="0" w:afterAutospacing="0" w:line="276" w:lineRule="auto"/>
        <w:jc w:val="both"/>
        <w:rPr>
          <w:b w:val="0"/>
          <w:bCs w:val="0"/>
          <w:iCs/>
          <w:sz w:val="28"/>
          <w:szCs w:val="28"/>
        </w:rPr>
      </w:pPr>
      <w:r w:rsidRPr="00197455">
        <w:rPr>
          <w:b w:val="0"/>
          <w:bCs w:val="0"/>
          <w:iCs/>
          <w:sz w:val="28"/>
          <w:szCs w:val="28"/>
        </w:rPr>
        <w:t>T</w:t>
      </w:r>
      <w:r w:rsidR="0083671F" w:rsidRPr="00197455">
        <w:rPr>
          <w:b w:val="0"/>
          <w:bCs w:val="0"/>
          <w:iCs/>
          <w:sz w:val="28"/>
          <w:szCs w:val="28"/>
        </w:rPr>
        <w:t>rình bày lý thuyết về</w:t>
      </w:r>
      <w:r w:rsidR="0083671F" w:rsidRPr="00197455">
        <w:rPr>
          <w:b w:val="0"/>
          <w:sz w:val="28"/>
          <w:szCs w:val="28"/>
        </w:rPr>
        <w:t xml:space="preserve"> </w:t>
      </w:r>
      <w:r w:rsidR="0083671F" w:rsidRPr="00197455">
        <w:rPr>
          <w:b w:val="0"/>
          <w:bCs w:val="0"/>
          <w:iCs/>
          <w:sz w:val="28"/>
          <w:szCs w:val="28"/>
        </w:rPr>
        <w:t>sự ăn mòn kim loại</w:t>
      </w:r>
    </w:p>
    <w:p w:rsidR="00594F6C" w:rsidRPr="00197455" w:rsidRDefault="00594F6C" w:rsidP="00197455">
      <w:pPr>
        <w:pStyle w:val="Heading2"/>
        <w:spacing w:before="0" w:beforeAutospacing="0" w:after="0" w:afterAutospacing="0" w:line="276" w:lineRule="auto"/>
        <w:jc w:val="both"/>
        <w:rPr>
          <w:b w:val="0"/>
          <w:sz w:val="28"/>
          <w:szCs w:val="28"/>
        </w:rPr>
      </w:pPr>
      <w:r w:rsidRPr="00197455">
        <w:rPr>
          <w:rStyle w:val="Strong"/>
          <w:sz w:val="28"/>
          <w:szCs w:val="28"/>
        </w:rPr>
        <w:t>1. Khái niệm về sự ăn mòn kim loại</w:t>
      </w:r>
    </w:p>
    <w:p w:rsidR="00594F6C" w:rsidRPr="00197455" w:rsidRDefault="00594F6C" w:rsidP="00197455">
      <w:pPr>
        <w:pStyle w:val="NormalWeb"/>
        <w:spacing w:before="0" w:beforeAutospacing="0" w:after="0" w:afterAutospacing="0" w:line="276" w:lineRule="auto"/>
        <w:jc w:val="both"/>
        <w:outlineLvl w:val="1"/>
        <w:rPr>
          <w:rStyle w:val="Strong"/>
          <w:b w:val="0"/>
          <w:sz w:val="28"/>
          <w:szCs w:val="28"/>
        </w:rPr>
      </w:pPr>
      <w:r w:rsidRPr="00197455">
        <w:rPr>
          <w:rStyle w:val="Strong"/>
          <w:b w:val="0"/>
          <w:sz w:val="28"/>
          <w:szCs w:val="28"/>
        </w:rPr>
        <w:t xml:space="preserve">2. </w:t>
      </w:r>
      <w:r w:rsidRPr="00197455">
        <w:rPr>
          <w:bCs/>
          <w:sz w:val="28"/>
          <w:szCs w:val="28"/>
        </w:rPr>
        <w:t xml:space="preserve">Các kiểu </w:t>
      </w:r>
      <w:r w:rsidRPr="00197455">
        <w:rPr>
          <w:rStyle w:val="Strong"/>
          <w:b w:val="0"/>
          <w:sz w:val="28"/>
          <w:szCs w:val="28"/>
        </w:rPr>
        <w:t>ăn mòn kim loại</w:t>
      </w:r>
    </w:p>
    <w:p w:rsidR="00594F6C" w:rsidRPr="00197455" w:rsidRDefault="00594F6C" w:rsidP="00197455">
      <w:pPr>
        <w:pStyle w:val="NormalWeb"/>
        <w:spacing w:before="0" w:beforeAutospacing="0" w:after="0" w:afterAutospacing="0" w:line="276" w:lineRule="auto"/>
        <w:jc w:val="both"/>
        <w:outlineLvl w:val="1"/>
        <w:rPr>
          <w:bCs/>
          <w:sz w:val="28"/>
          <w:szCs w:val="28"/>
        </w:rPr>
      </w:pPr>
      <w:r w:rsidRPr="00197455">
        <w:rPr>
          <w:rStyle w:val="Strong"/>
          <w:b w:val="0"/>
          <w:sz w:val="28"/>
          <w:szCs w:val="28"/>
        </w:rPr>
        <w:t>3. Chống ăn mòn kim loại</w:t>
      </w:r>
    </w:p>
    <w:p w:rsidR="00594F6C" w:rsidRPr="00197455" w:rsidRDefault="00594F6C"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2. ỨNG DỤNG LÝ THUYẾT CƠ SỞ VÀO THỰC TẾ</w:t>
      </w:r>
    </w:p>
    <w:p w:rsidR="0083671F" w:rsidRPr="00197455" w:rsidRDefault="00594F6C" w:rsidP="00197455">
      <w:pPr>
        <w:pStyle w:val="Heading1"/>
        <w:spacing w:before="0" w:beforeAutospacing="0" w:after="0" w:afterAutospacing="0" w:line="276" w:lineRule="auto"/>
        <w:rPr>
          <w:b w:val="0"/>
          <w:bCs w:val="0"/>
          <w:sz w:val="28"/>
          <w:szCs w:val="28"/>
        </w:rPr>
      </w:pPr>
      <w:r w:rsidRPr="00197455">
        <w:rPr>
          <w:bCs w:val="0"/>
          <w:iCs/>
          <w:sz w:val="28"/>
          <w:szCs w:val="28"/>
          <w:lang w:val="de-DE"/>
        </w:rPr>
        <w:t>Nội dung nghiên cứu:</w:t>
      </w:r>
      <w:r w:rsidRPr="00197455">
        <w:rPr>
          <w:b w:val="0"/>
          <w:bCs w:val="0"/>
          <w:sz w:val="28"/>
          <w:szCs w:val="28"/>
        </w:rPr>
        <w:t xml:space="preserve"> </w:t>
      </w:r>
    </w:p>
    <w:p w:rsidR="00594F6C" w:rsidRPr="00197455" w:rsidRDefault="00594F6C" w:rsidP="00197455">
      <w:pPr>
        <w:pStyle w:val="Heading1"/>
        <w:spacing w:before="0" w:beforeAutospacing="0" w:after="0" w:afterAutospacing="0" w:line="276" w:lineRule="auto"/>
        <w:rPr>
          <w:b w:val="0"/>
          <w:bCs w:val="0"/>
          <w:sz w:val="28"/>
          <w:szCs w:val="28"/>
        </w:rPr>
      </w:pPr>
      <w:r w:rsidRPr="00197455">
        <w:rPr>
          <w:b w:val="0"/>
          <w:iCs/>
          <w:sz w:val="28"/>
          <w:szCs w:val="28"/>
        </w:rPr>
        <w:t>Vai trò</w:t>
      </w:r>
      <w:r w:rsidRPr="00197455">
        <w:rPr>
          <w:b w:val="0"/>
          <w:sz w:val="28"/>
          <w:szCs w:val="28"/>
        </w:rPr>
        <w:t xml:space="preserve"> của việc gắn  miếng kim loại Kẽm (Zn) ở phía sau đuôi tàu biển.</w:t>
      </w:r>
    </w:p>
    <w:p w:rsidR="008E6097" w:rsidRPr="00197455" w:rsidRDefault="008E6097"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3. ỨNG DỤNG LÝ THUYẾT MÔN HỌC VÀO BÀI TẬP</w:t>
      </w:r>
    </w:p>
    <w:p w:rsidR="00594F6C" w:rsidRPr="00197455" w:rsidRDefault="00594F6C" w:rsidP="00197455">
      <w:pPr>
        <w:pStyle w:val="ListParagraph"/>
        <w:numPr>
          <w:ilvl w:val="0"/>
          <w:numId w:val="3"/>
        </w:numPr>
        <w:spacing w:line="276" w:lineRule="auto"/>
        <w:ind w:left="284" w:hanging="284"/>
        <w:contextualSpacing w:val="0"/>
        <w:jc w:val="both"/>
        <w:rPr>
          <w:sz w:val="28"/>
          <w:szCs w:val="28"/>
          <w:lang w:val="pt-BR"/>
        </w:rPr>
      </w:pPr>
      <w:r w:rsidRPr="00197455">
        <w:rPr>
          <w:sz w:val="28"/>
          <w:szCs w:val="28"/>
          <w:lang w:val="pt-BR"/>
        </w:rPr>
        <w:t>Viết phương trình hóa học và cho biết hiện tượng xảy ra: khi cho từ từ dung dịch NaOH đến dư vào dung dịch AlCl</w:t>
      </w:r>
      <w:r w:rsidRPr="00197455">
        <w:rPr>
          <w:sz w:val="28"/>
          <w:szCs w:val="28"/>
          <w:vertAlign w:val="subscript"/>
          <w:lang w:val="pt-BR"/>
        </w:rPr>
        <w:t>3</w:t>
      </w:r>
    </w:p>
    <w:p w:rsidR="008C2A7E" w:rsidRPr="008C2A7E" w:rsidRDefault="00594F6C" w:rsidP="00197455">
      <w:pPr>
        <w:pStyle w:val="ListParagraph"/>
        <w:numPr>
          <w:ilvl w:val="0"/>
          <w:numId w:val="3"/>
        </w:numPr>
        <w:spacing w:line="276" w:lineRule="auto"/>
        <w:ind w:left="284" w:hanging="284"/>
        <w:contextualSpacing w:val="0"/>
        <w:jc w:val="both"/>
        <w:rPr>
          <w:bCs/>
          <w:sz w:val="28"/>
          <w:szCs w:val="28"/>
          <w:lang w:val="pt-BR"/>
        </w:rPr>
      </w:pPr>
      <w:r w:rsidRPr="00197455">
        <w:rPr>
          <w:sz w:val="28"/>
          <w:szCs w:val="28"/>
          <w:lang w:val="nl-NL"/>
        </w:rPr>
        <w:t>Cho 10,72 gam hỗn hợp gồm Mg và Cu tác dụng với dung dịch H</w:t>
      </w:r>
      <w:r w:rsidRPr="00197455">
        <w:rPr>
          <w:sz w:val="28"/>
          <w:szCs w:val="28"/>
          <w:vertAlign w:val="subscript"/>
          <w:lang w:val="nl-NL"/>
        </w:rPr>
        <w:t>2</w:t>
      </w:r>
      <w:r w:rsidRPr="00197455">
        <w:rPr>
          <w:sz w:val="28"/>
          <w:szCs w:val="28"/>
          <w:lang w:val="nl-NL"/>
        </w:rPr>
        <w:t>SO</w:t>
      </w:r>
      <w:r w:rsidRPr="00197455">
        <w:rPr>
          <w:sz w:val="28"/>
          <w:szCs w:val="28"/>
          <w:vertAlign w:val="subscript"/>
          <w:lang w:val="nl-NL"/>
        </w:rPr>
        <w:t>4</w:t>
      </w:r>
      <w:r w:rsidRPr="00197455">
        <w:rPr>
          <w:sz w:val="28"/>
          <w:szCs w:val="28"/>
          <w:lang w:val="nl-NL"/>
        </w:rPr>
        <w:t xml:space="preserve"> loãng (dư). Sau phản ứng thu được 2,24 lít khí hiđro (ở đktc), dung dịch X và m gam chất rắn không tan. Giá trị của m.</w:t>
      </w:r>
    </w:p>
    <w:p w:rsidR="00594F6C" w:rsidRPr="008C2A7E" w:rsidRDefault="00594F6C" w:rsidP="00197455">
      <w:pPr>
        <w:pStyle w:val="ListParagraph"/>
        <w:numPr>
          <w:ilvl w:val="0"/>
          <w:numId w:val="3"/>
        </w:numPr>
        <w:spacing w:line="276" w:lineRule="auto"/>
        <w:ind w:left="284" w:hanging="284"/>
        <w:contextualSpacing w:val="0"/>
        <w:jc w:val="both"/>
        <w:rPr>
          <w:bCs/>
          <w:sz w:val="28"/>
          <w:szCs w:val="28"/>
          <w:lang w:val="pt-BR"/>
        </w:rPr>
      </w:pPr>
      <w:r w:rsidRPr="008C2A7E">
        <w:rPr>
          <w:sz w:val="28"/>
          <w:szCs w:val="28"/>
        </w:rPr>
        <w:t>Hòa tan hoàn toàn  4 gam một kim loại A nhóm IIA vào</w:t>
      </w:r>
      <w:r w:rsidR="008C2A7E">
        <w:rPr>
          <w:sz w:val="28"/>
          <w:szCs w:val="28"/>
        </w:rPr>
        <w:t xml:space="preserve"> </w:t>
      </w:r>
      <w:r w:rsidRPr="008C2A7E">
        <w:rPr>
          <w:sz w:val="28"/>
          <w:szCs w:val="28"/>
        </w:rPr>
        <w:t>200ml  nước thu được dung dịch X và 2,24  lít khí (đktc).Xác định tên kim loại A và nồng độ mol/l dung dịch X.</w:t>
      </w:r>
    </w:p>
    <w:p w:rsidR="008D6724" w:rsidRPr="00197455" w:rsidRDefault="008D6724" w:rsidP="00197455">
      <w:pPr>
        <w:spacing w:after="0"/>
        <w:jc w:val="both"/>
        <w:rPr>
          <w:rFonts w:ascii="Times New Roman" w:hAnsi="Times New Roman" w:cs="Times New Roman"/>
          <w:sz w:val="28"/>
          <w:szCs w:val="28"/>
        </w:rPr>
      </w:pPr>
    </w:p>
    <w:p w:rsidR="00B201A8" w:rsidRPr="00197455" w:rsidRDefault="00B201A8" w:rsidP="00197455">
      <w:pPr>
        <w:rPr>
          <w:rFonts w:ascii="Times New Roman" w:eastAsia="Times New Roman" w:hAnsi="Times New Roman" w:cs="Times New Roman"/>
          <w:b/>
          <w:bCs/>
          <w:kern w:val="36"/>
          <w:sz w:val="28"/>
          <w:szCs w:val="28"/>
        </w:rPr>
      </w:pPr>
      <w:r w:rsidRPr="00197455">
        <w:rPr>
          <w:sz w:val="28"/>
          <w:szCs w:val="28"/>
        </w:rPr>
        <w:br w:type="page"/>
      </w:r>
    </w:p>
    <w:p w:rsidR="008E6097" w:rsidRPr="00197455" w:rsidRDefault="008E6097" w:rsidP="000E768A">
      <w:pPr>
        <w:pStyle w:val="Heading1"/>
        <w:spacing w:before="0" w:beforeAutospacing="0" w:after="0" w:afterAutospacing="0" w:line="276" w:lineRule="auto"/>
        <w:jc w:val="center"/>
        <w:rPr>
          <w:sz w:val="28"/>
          <w:szCs w:val="28"/>
        </w:rPr>
      </w:pPr>
      <w:r w:rsidRPr="00197455">
        <w:rPr>
          <w:sz w:val="28"/>
          <w:szCs w:val="28"/>
        </w:rPr>
        <w:lastRenderedPageBreak/>
        <w:t>ĐỀ TÀI SỐ 32</w:t>
      </w:r>
    </w:p>
    <w:p w:rsidR="008E6097" w:rsidRPr="00197455" w:rsidRDefault="008E6097"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1. LÝ THUYẾT CƠ SỞ</w:t>
      </w:r>
    </w:p>
    <w:p w:rsidR="008E6097" w:rsidRPr="00197455" w:rsidRDefault="008E6097" w:rsidP="00197455">
      <w:pPr>
        <w:pStyle w:val="Heading1"/>
        <w:spacing w:before="0" w:beforeAutospacing="0" w:after="0" w:afterAutospacing="0" w:line="276" w:lineRule="auto"/>
        <w:jc w:val="both"/>
        <w:rPr>
          <w:b w:val="0"/>
          <w:bCs w:val="0"/>
          <w:iCs/>
          <w:sz w:val="28"/>
          <w:szCs w:val="28"/>
        </w:rPr>
      </w:pPr>
      <w:r w:rsidRPr="00197455">
        <w:rPr>
          <w:b w:val="0"/>
          <w:bCs w:val="0"/>
          <w:iCs/>
          <w:sz w:val="28"/>
          <w:szCs w:val="28"/>
        </w:rPr>
        <w:t>T</w:t>
      </w:r>
      <w:r w:rsidR="0083671F" w:rsidRPr="00197455">
        <w:rPr>
          <w:b w:val="0"/>
          <w:bCs w:val="0"/>
          <w:iCs/>
          <w:sz w:val="28"/>
          <w:szCs w:val="28"/>
        </w:rPr>
        <w:t>rình bày lý thuyết về</w:t>
      </w:r>
      <w:r w:rsidR="0083671F" w:rsidRPr="00197455">
        <w:rPr>
          <w:b w:val="0"/>
          <w:sz w:val="28"/>
          <w:szCs w:val="28"/>
        </w:rPr>
        <w:t xml:space="preserve"> </w:t>
      </w:r>
      <w:r w:rsidR="0083671F" w:rsidRPr="00197455">
        <w:rPr>
          <w:b w:val="0"/>
          <w:bCs w:val="0"/>
          <w:iCs/>
          <w:sz w:val="28"/>
          <w:szCs w:val="28"/>
        </w:rPr>
        <w:t>hợp chất quan trọng của nhôm</w:t>
      </w:r>
    </w:p>
    <w:p w:rsidR="008E6097" w:rsidRPr="00197455" w:rsidRDefault="008E6097" w:rsidP="00197455">
      <w:pPr>
        <w:pStyle w:val="Heading2"/>
        <w:spacing w:before="0" w:beforeAutospacing="0" w:after="0" w:afterAutospacing="0" w:line="276" w:lineRule="auto"/>
        <w:jc w:val="both"/>
        <w:rPr>
          <w:b w:val="0"/>
          <w:sz w:val="28"/>
          <w:szCs w:val="28"/>
        </w:rPr>
      </w:pPr>
      <w:r w:rsidRPr="00197455">
        <w:rPr>
          <w:rStyle w:val="Strong"/>
          <w:sz w:val="28"/>
          <w:szCs w:val="28"/>
        </w:rPr>
        <w:t>1. Nhôm oxyt</w:t>
      </w:r>
    </w:p>
    <w:p w:rsidR="008E6097" w:rsidRPr="00197455" w:rsidRDefault="008E6097" w:rsidP="00197455">
      <w:pPr>
        <w:pStyle w:val="NormalWeb"/>
        <w:spacing w:before="0" w:beforeAutospacing="0" w:after="0" w:afterAutospacing="0" w:line="276" w:lineRule="auto"/>
        <w:jc w:val="both"/>
        <w:outlineLvl w:val="1"/>
        <w:rPr>
          <w:rStyle w:val="Strong"/>
          <w:b w:val="0"/>
          <w:sz w:val="28"/>
          <w:szCs w:val="28"/>
        </w:rPr>
      </w:pPr>
      <w:r w:rsidRPr="00197455">
        <w:rPr>
          <w:rStyle w:val="Strong"/>
          <w:b w:val="0"/>
          <w:sz w:val="28"/>
          <w:szCs w:val="28"/>
        </w:rPr>
        <w:t>2. Nhôm hydroxyt</w:t>
      </w:r>
    </w:p>
    <w:p w:rsidR="008E6097" w:rsidRPr="00197455" w:rsidRDefault="008E6097" w:rsidP="00197455">
      <w:pPr>
        <w:pStyle w:val="NormalWeb"/>
        <w:spacing w:before="0" w:beforeAutospacing="0" w:after="0" w:afterAutospacing="0" w:line="276" w:lineRule="auto"/>
        <w:jc w:val="both"/>
        <w:outlineLvl w:val="1"/>
        <w:rPr>
          <w:bCs/>
          <w:sz w:val="28"/>
          <w:szCs w:val="28"/>
        </w:rPr>
      </w:pPr>
      <w:r w:rsidRPr="00197455">
        <w:rPr>
          <w:rStyle w:val="Strong"/>
          <w:b w:val="0"/>
          <w:sz w:val="28"/>
          <w:szCs w:val="28"/>
        </w:rPr>
        <w:t>3. Muối nhôm</w:t>
      </w:r>
    </w:p>
    <w:p w:rsidR="008E6097" w:rsidRPr="00197455" w:rsidRDefault="008E6097"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2. ỨNG DỤNG LÝ THUYẾT CƠ SỞ VÀO THỰC TẾ</w:t>
      </w:r>
    </w:p>
    <w:p w:rsidR="0083671F" w:rsidRPr="00197455" w:rsidRDefault="008E6097" w:rsidP="00197455">
      <w:pPr>
        <w:pStyle w:val="Heading1"/>
        <w:spacing w:before="0" w:beforeAutospacing="0" w:after="0" w:afterAutospacing="0" w:line="276" w:lineRule="auto"/>
        <w:rPr>
          <w:b w:val="0"/>
          <w:bCs w:val="0"/>
          <w:sz w:val="28"/>
          <w:szCs w:val="28"/>
        </w:rPr>
      </w:pPr>
      <w:r w:rsidRPr="00197455">
        <w:rPr>
          <w:bCs w:val="0"/>
          <w:iCs/>
          <w:sz w:val="28"/>
          <w:szCs w:val="28"/>
          <w:lang w:val="de-DE"/>
        </w:rPr>
        <w:t>Nội dung nghiên cứu:</w:t>
      </w:r>
      <w:r w:rsidRPr="00197455">
        <w:rPr>
          <w:b w:val="0"/>
          <w:bCs w:val="0"/>
          <w:sz w:val="28"/>
          <w:szCs w:val="28"/>
        </w:rPr>
        <w:t xml:space="preserve"> </w:t>
      </w:r>
    </w:p>
    <w:p w:rsidR="008E6097" w:rsidRPr="00197455" w:rsidRDefault="008E6097" w:rsidP="00197455">
      <w:pPr>
        <w:pStyle w:val="Heading1"/>
        <w:spacing w:before="0" w:beforeAutospacing="0" w:after="0" w:afterAutospacing="0" w:line="276" w:lineRule="auto"/>
        <w:rPr>
          <w:b w:val="0"/>
          <w:bCs w:val="0"/>
          <w:sz w:val="28"/>
          <w:szCs w:val="28"/>
        </w:rPr>
      </w:pPr>
      <w:r w:rsidRPr="00197455">
        <w:rPr>
          <w:b w:val="0"/>
          <w:bCs w:val="0"/>
          <w:sz w:val="28"/>
          <w:szCs w:val="28"/>
        </w:rPr>
        <w:t>Phèn nhôm là gì? Qui trình sản xuất</w:t>
      </w:r>
      <w:r w:rsidRPr="00197455">
        <w:rPr>
          <w:b w:val="0"/>
          <w:iCs/>
          <w:sz w:val="28"/>
          <w:szCs w:val="28"/>
        </w:rPr>
        <w:t xml:space="preserve"> </w:t>
      </w:r>
      <w:r w:rsidRPr="00197455">
        <w:rPr>
          <w:b w:val="0"/>
          <w:sz w:val="28"/>
          <w:szCs w:val="28"/>
        </w:rPr>
        <w:t>phèn nhôm</w:t>
      </w:r>
      <w:r w:rsidRPr="00197455">
        <w:rPr>
          <w:b w:val="0"/>
          <w:iCs/>
          <w:sz w:val="28"/>
          <w:szCs w:val="28"/>
        </w:rPr>
        <w:t xml:space="preserve"> và vai trò</w:t>
      </w:r>
      <w:r w:rsidRPr="00197455">
        <w:rPr>
          <w:b w:val="0"/>
          <w:sz w:val="28"/>
          <w:szCs w:val="28"/>
        </w:rPr>
        <w:t xml:space="preserve"> của phèn nhôm trong việc làm sạch nước</w:t>
      </w:r>
    </w:p>
    <w:p w:rsidR="00074A8A" w:rsidRPr="00197455" w:rsidRDefault="00074A8A"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3. ỨNG DỤNG LÝ THUYẾT MÔN HỌC VÀO BÀI TẬP</w:t>
      </w:r>
    </w:p>
    <w:p w:rsidR="008E6097" w:rsidRPr="00197455" w:rsidRDefault="008E6097" w:rsidP="00197455">
      <w:pPr>
        <w:pStyle w:val="ListParagraph"/>
        <w:numPr>
          <w:ilvl w:val="0"/>
          <w:numId w:val="4"/>
        </w:numPr>
        <w:spacing w:line="276" w:lineRule="auto"/>
        <w:ind w:left="567" w:hanging="425"/>
        <w:contextualSpacing w:val="0"/>
        <w:jc w:val="both"/>
        <w:rPr>
          <w:sz w:val="28"/>
          <w:szCs w:val="28"/>
        </w:rPr>
      </w:pPr>
      <w:r w:rsidRPr="00197455">
        <w:rPr>
          <w:sz w:val="28"/>
          <w:szCs w:val="28"/>
          <w:lang w:val="pt-BR"/>
        </w:rPr>
        <w:t>Viết phương trình hóa học và cho biết hiện tượng xảy ra: khi cho từ từ khí NH</w:t>
      </w:r>
      <w:r w:rsidRPr="00197455">
        <w:rPr>
          <w:sz w:val="28"/>
          <w:szCs w:val="28"/>
          <w:vertAlign w:val="subscript"/>
          <w:lang w:val="pt-BR"/>
        </w:rPr>
        <w:t>3</w:t>
      </w:r>
      <w:r w:rsidRPr="00197455">
        <w:rPr>
          <w:sz w:val="28"/>
          <w:szCs w:val="28"/>
          <w:lang w:val="pt-BR"/>
        </w:rPr>
        <w:t xml:space="preserve"> vào dung dịch có chứa Al</w:t>
      </w:r>
      <w:r w:rsidRPr="00197455">
        <w:rPr>
          <w:sz w:val="28"/>
          <w:szCs w:val="28"/>
          <w:vertAlign w:val="subscript"/>
          <w:lang w:val="pt-BR"/>
        </w:rPr>
        <w:t>2</w:t>
      </w:r>
      <w:r w:rsidRPr="00197455">
        <w:rPr>
          <w:sz w:val="28"/>
          <w:szCs w:val="28"/>
          <w:lang w:val="pt-BR"/>
        </w:rPr>
        <w:t>(SO</w:t>
      </w:r>
      <w:r w:rsidRPr="00197455">
        <w:rPr>
          <w:sz w:val="28"/>
          <w:szCs w:val="28"/>
          <w:vertAlign w:val="subscript"/>
          <w:lang w:val="pt-BR"/>
        </w:rPr>
        <w:t>4</w:t>
      </w:r>
      <w:r w:rsidRPr="00197455">
        <w:rPr>
          <w:sz w:val="28"/>
          <w:szCs w:val="28"/>
          <w:lang w:val="pt-BR"/>
        </w:rPr>
        <w:t>)</w:t>
      </w:r>
      <w:r w:rsidRPr="00197455">
        <w:rPr>
          <w:sz w:val="28"/>
          <w:szCs w:val="28"/>
          <w:vertAlign w:val="subscript"/>
          <w:lang w:val="pt-BR"/>
        </w:rPr>
        <w:t xml:space="preserve">3 </w:t>
      </w:r>
    </w:p>
    <w:p w:rsidR="008C2A7E" w:rsidRDefault="008C2A7E" w:rsidP="008C2A7E">
      <w:pPr>
        <w:pStyle w:val="ListParagraph"/>
        <w:numPr>
          <w:ilvl w:val="0"/>
          <w:numId w:val="4"/>
        </w:numPr>
        <w:tabs>
          <w:tab w:val="left" w:pos="432"/>
          <w:tab w:val="left" w:pos="2952"/>
          <w:tab w:val="left" w:pos="5328"/>
          <w:tab w:val="left" w:pos="7704"/>
        </w:tabs>
        <w:autoSpaceDE w:val="0"/>
        <w:autoSpaceDN w:val="0"/>
        <w:adjustRightInd w:val="0"/>
        <w:spacing w:line="276" w:lineRule="auto"/>
        <w:ind w:left="567" w:hanging="425"/>
        <w:contextualSpacing w:val="0"/>
        <w:jc w:val="both"/>
        <w:rPr>
          <w:sz w:val="28"/>
          <w:szCs w:val="28"/>
          <w:lang w:val="nl-NL"/>
        </w:rPr>
      </w:pPr>
      <w:r>
        <w:rPr>
          <w:sz w:val="28"/>
          <w:szCs w:val="28"/>
          <w:lang w:val="nl-NL"/>
        </w:rPr>
        <w:t xml:space="preserve"> </w:t>
      </w:r>
      <w:r w:rsidR="008E6097" w:rsidRPr="00197455">
        <w:rPr>
          <w:sz w:val="28"/>
          <w:szCs w:val="28"/>
          <w:lang w:val="nl-NL"/>
        </w:rPr>
        <w:t>Cho 22,6 gam hỗn hợp các kim loại Zn và Cu  tác dụng hết với dung dịch HCl loãng dư thu được 4,48 lit H</w:t>
      </w:r>
      <w:r w:rsidR="008E6097" w:rsidRPr="00197455">
        <w:rPr>
          <w:sz w:val="28"/>
          <w:szCs w:val="28"/>
          <w:vertAlign w:val="subscript"/>
          <w:lang w:val="nl-NL"/>
        </w:rPr>
        <w:t xml:space="preserve">2 </w:t>
      </w:r>
      <w:r w:rsidR="008E6097" w:rsidRPr="00197455">
        <w:rPr>
          <w:sz w:val="28"/>
          <w:szCs w:val="28"/>
          <w:lang w:val="nl-NL"/>
        </w:rPr>
        <w:t xml:space="preserve">(đktc). Thành phần % của Zn trong hỗn hợp. </w:t>
      </w:r>
    </w:p>
    <w:p w:rsidR="008C2A7E" w:rsidRPr="008C2A7E" w:rsidRDefault="008C2A7E" w:rsidP="008C2A7E">
      <w:pPr>
        <w:pStyle w:val="ListParagraph"/>
        <w:numPr>
          <w:ilvl w:val="0"/>
          <w:numId w:val="4"/>
        </w:numPr>
        <w:tabs>
          <w:tab w:val="left" w:pos="432"/>
          <w:tab w:val="left" w:pos="2952"/>
          <w:tab w:val="left" w:pos="5328"/>
          <w:tab w:val="left" w:pos="7704"/>
        </w:tabs>
        <w:autoSpaceDE w:val="0"/>
        <w:autoSpaceDN w:val="0"/>
        <w:adjustRightInd w:val="0"/>
        <w:spacing w:line="276" w:lineRule="auto"/>
        <w:ind w:left="567" w:hanging="425"/>
        <w:contextualSpacing w:val="0"/>
        <w:jc w:val="both"/>
        <w:rPr>
          <w:sz w:val="28"/>
          <w:szCs w:val="28"/>
          <w:lang w:val="nl-NL"/>
        </w:rPr>
      </w:pPr>
      <w:r w:rsidRPr="008C2A7E">
        <w:rPr>
          <w:sz w:val="28"/>
          <w:szCs w:val="28"/>
        </w:rPr>
        <w:t>Hòa tan hoàn toàn  4 gam một kim loại A nhóm IIA vào</w:t>
      </w:r>
      <w:r>
        <w:rPr>
          <w:sz w:val="28"/>
          <w:szCs w:val="28"/>
        </w:rPr>
        <w:t xml:space="preserve"> </w:t>
      </w:r>
      <w:r w:rsidRPr="008C2A7E">
        <w:rPr>
          <w:sz w:val="28"/>
          <w:szCs w:val="28"/>
        </w:rPr>
        <w:t>200ml  nước thu được dung dịch X và 2,24  lít khí (đktc).Xác định tên kim loại A và nồng độ mol/l dung dịch X.</w:t>
      </w:r>
    </w:p>
    <w:p w:rsidR="00B201A8" w:rsidRPr="00197455" w:rsidRDefault="00B201A8" w:rsidP="00197455">
      <w:pPr>
        <w:rPr>
          <w:rFonts w:ascii="Times New Roman" w:eastAsia="Times New Roman" w:hAnsi="Times New Roman" w:cs="Times New Roman"/>
          <w:b/>
          <w:bCs/>
          <w:kern w:val="36"/>
          <w:sz w:val="28"/>
          <w:szCs w:val="28"/>
        </w:rPr>
      </w:pPr>
      <w:r w:rsidRPr="00197455">
        <w:rPr>
          <w:sz w:val="28"/>
          <w:szCs w:val="28"/>
        </w:rPr>
        <w:br w:type="page"/>
      </w:r>
    </w:p>
    <w:p w:rsidR="00074A8A" w:rsidRPr="00197455" w:rsidRDefault="00074A8A" w:rsidP="000E768A">
      <w:pPr>
        <w:pStyle w:val="Heading1"/>
        <w:spacing w:before="0" w:beforeAutospacing="0" w:after="0" w:afterAutospacing="0" w:line="276" w:lineRule="auto"/>
        <w:jc w:val="center"/>
        <w:rPr>
          <w:sz w:val="28"/>
          <w:szCs w:val="28"/>
        </w:rPr>
      </w:pPr>
      <w:r w:rsidRPr="00197455">
        <w:rPr>
          <w:sz w:val="28"/>
          <w:szCs w:val="28"/>
        </w:rPr>
        <w:lastRenderedPageBreak/>
        <w:t>ĐỀ TÀI SỐ 33</w:t>
      </w:r>
    </w:p>
    <w:p w:rsidR="00074A8A" w:rsidRPr="00197455" w:rsidRDefault="00074A8A"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1. LÝ THUYẾT CƠ SỞ</w:t>
      </w:r>
    </w:p>
    <w:p w:rsidR="00074A8A" w:rsidRPr="00197455" w:rsidRDefault="00074A8A" w:rsidP="00197455">
      <w:pPr>
        <w:pStyle w:val="Heading1"/>
        <w:spacing w:before="0" w:beforeAutospacing="0" w:after="0" w:afterAutospacing="0" w:line="276" w:lineRule="auto"/>
        <w:jc w:val="both"/>
        <w:rPr>
          <w:b w:val="0"/>
          <w:bCs w:val="0"/>
          <w:iCs/>
          <w:sz w:val="28"/>
          <w:szCs w:val="28"/>
        </w:rPr>
      </w:pPr>
      <w:r w:rsidRPr="00197455">
        <w:rPr>
          <w:b w:val="0"/>
          <w:bCs w:val="0"/>
          <w:iCs/>
          <w:sz w:val="28"/>
          <w:szCs w:val="28"/>
        </w:rPr>
        <w:t>T</w:t>
      </w:r>
      <w:r w:rsidR="0083671F" w:rsidRPr="00197455">
        <w:rPr>
          <w:b w:val="0"/>
          <w:bCs w:val="0"/>
          <w:iCs/>
          <w:sz w:val="28"/>
          <w:szCs w:val="28"/>
        </w:rPr>
        <w:t>rình bày lý thuyết về nước cứng</w:t>
      </w:r>
    </w:p>
    <w:p w:rsidR="00074A8A" w:rsidRPr="00197455" w:rsidRDefault="00074A8A" w:rsidP="00197455">
      <w:pPr>
        <w:pStyle w:val="Heading2"/>
        <w:spacing w:before="0" w:beforeAutospacing="0" w:after="0" w:afterAutospacing="0" w:line="276" w:lineRule="auto"/>
        <w:jc w:val="both"/>
        <w:rPr>
          <w:b w:val="0"/>
          <w:sz w:val="28"/>
          <w:szCs w:val="28"/>
        </w:rPr>
      </w:pPr>
      <w:r w:rsidRPr="00197455">
        <w:rPr>
          <w:rStyle w:val="Strong"/>
          <w:sz w:val="28"/>
          <w:szCs w:val="28"/>
        </w:rPr>
        <w:t>1. Khái niệm về nước cứng</w:t>
      </w:r>
    </w:p>
    <w:p w:rsidR="00074A8A" w:rsidRPr="00197455" w:rsidRDefault="00074A8A" w:rsidP="00197455">
      <w:pPr>
        <w:pStyle w:val="NormalWeb"/>
        <w:spacing w:before="0" w:beforeAutospacing="0" w:after="0" w:afterAutospacing="0" w:line="276" w:lineRule="auto"/>
        <w:jc w:val="both"/>
        <w:outlineLvl w:val="1"/>
        <w:rPr>
          <w:rStyle w:val="Strong"/>
          <w:b w:val="0"/>
          <w:sz w:val="28"/>
          <w:szCs w:val="28"/>
        </w:rPr>
      </w:pPr>
      <w:r w:rsidRPr="00197455">
        <w:rPr>
          <w:rStyle w:val="Strong"/>
          <w:b w:val="0"/>
          <w:sz w:val="28"/>
          <w:szCs w:val="28"/>
        </w:rPr>
        <w:t>2. Phân loại nước cứng</w:t>
      </w:r>
    </w:p>
    <w:p w:rsidR="00074A8A" w:rsidRPr="00197455" w:rsidRDefault="00074A8A" w:rsidP="00197455">
      <w:pPr>
        <w:pStyle w:val="NormalWeb"/>
        <w:spacing w:before="0" w:beforeAutospacing="0" w:after="0" w:afterAutospacing="0" w:line="276" w:lineRule="auto"/>
        <w:jc w:val="both"/>
        <w:outlineLvl w:val="1"/>
        <w:rPr>
          <w:rStyle w:val="Strong"/>
          <w:b w:val="0"/>
          <w:sz w:val="28"/>
          <w:szCs w:val="28"/>
        </w:rPr>
      </w:pPr>
      <w:r w:rsidRPr="00197455">
        <w:rPr>
          <w:rStyle w:val="Strong"/>
          <w:b w:val="0"/>
          <w:sz w:val="28"/>
          <w:szCs w:val="28"/>
        </w:rPr>
        <w:t>3. Tác hại nước cứng</w:t>
      </w:r>
    </w:p>
    <w:p w:rsidR="00074A8A" w:rsidRPr="00197455" w:rsidRDefault="00074A8A" w:rsidP="00197455">
      <w:pPr>
        <w:pStyle w:val="NormalWeb"/>
        <w:spacing w:before="0" w:beforeAutospacing="0" w:after="0" w:afterAutospacing="0" w:line="276" w:lineRule="auto"/>
        <w:jc w:val="both"/>
        <w:outlineLvl w:val="1"/>
        <w:rPr>
          <w:bCs/>
          <w:sz w:val="28"/>
          <w:szCs w:val="28"/>
        </w:rPr>
      </w:pPr>
      <w:r w:rsidRPr="00197455">
        <w:rPr>
          <w:rStyle w:val="Strong"/>
          <w:b w:val="0"/>
          <w:sz w:val="28"/>
          <w:szCs w:val="28"/>
        </w:rPr>
        <w:t>4, Cách làm mềm nước</w:t>
      </w:r>
    </w:p>
    <w:p w:rsidR="00074A8A" w:rsidRPr="00197455" w:rsidRDefault="00074A8A"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2. ỨNG DỤNG LÝ THUYẾT CƠ SỞ VÀO THỰC TẾ</w:t>
      </w:r>
    </w:p>
    <w:p w:rsidR="0083671F" w:rsidRPr="00197455" w:rsidRDefault="00074A8A" w:rsidP="00197455">
      <w:pPr>
        <w:pStyle w:val="Heading1"/>
        <w:spacing w:before="0" w:beforeAutospacing="0" w:after="0" w:afterAutospacing="0" w:line="276" w:lineRule="auto"/>
        <w:rPr>
          <w:b w:val="0"/>
          <w:bCs w:val="0"/>
          <w:sz w:val="28"/>
          <w:szCs w:val="28"/>
        </w:rPr>
      </w:pPr>
      <w:r w:rsidRPr="00197455">
        <w:rPr>
          <w:bCs w:val="0"/>
          <w:iCs/>
          <w:sz w:val="28"/>
          <w:szCs w:val="28"/>
          <w:lang w:val="de-DE"/>
        </w:rPr>
        <w:t>Nội dung nghiên cứu:</w:t>
      </w:r>
      <w:r w:rsidRPr="00197455">
        <w:rPr>
          <w:b w:val="0"/>
          <w:bCs w:val="0"/>
          <w:sz w:val="28"/>
          <w:szCs w:val="28"/>
        </w:rPr>
        <w:t xml:space="preserve"> </w:t>
      </w:r>
    </w:p>
    <w:p w:rsidR="00074A8A" w:rsidRPr="00197455" w:rsidRDefault="00074A8A" w:rsidP="00197455">
      <w:pPr>
        <w:pStyle w:val="Heading1"/>
        <w:spacing w:before="0" w:beforeAutospacing="0" w:after="0" w:afterAutospacing="0" w:line="276" w:lineRule="auto"/>
        <w:rPr>
          <w:b w:val="0"/>
          <w:bCs w:val="0"/>
          <w:sz w:val="28"/>
          <w:szCs w:val="28"/>
        </w:rPr>
      </w:pPr>
      <w:r w:rsidRPr="00197455">
        <w:rPr>
          <w:b w:val="0"/>
          <w:sz w:val="28"/>
          <w:szCs w:val="28"/>
        </w:rPr>
        <w:t>Giải thích việc xuất hiện lớp cặn ở đáy nồi khi nấu nước giếng, và cách làm sạch lớp cặn đó.</w:t>
      </w:r>
    </w:p>
    <w:p w:rsidR="00074A8A" w:rsidRPr="00197455" w:rsidRDefault="00074A8A"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3. ỨNG DỤNG LÝ THUYẾT MÔN HỌC VÀO BÀI TẬP</w:t>
      </w:r>
    </w:p>
    <w:p w:rsidR="008C2A7E" w:rsidRPr="008C2A7E" w:rsidRDefault="00074A8A" w:rsidP="008C2A7E">
      <w:pPr>
        <w:pStyle w:val="ListParagraph"/>
        <w:numPr>
          <w:ilvl w:val="0"/>
          <w:numId w:val="5"/>
        </w:numPr>
        <w:spacing w:line="276" w:lineRule="auto"/>
        <w:ind w:left="993" w:hanging="426"/>
        <w:contextualSpacing w:val="0"/>
        <w:jc w:val="both"/>
        <w:rPr>
          <w:sz w:val="28"/>
          <w:szCs w:val="28"/>
        </w:rPr>
      </w:pPr>
      <w:r w:rsidRPr="00197455">
        <w:rPr>
          <w:sz w:val="28"/>
          <w:szCs w:val="28"/>
          <w:lang w:val="pt-BR"/>
        </w:rPr>
        <w:t xml:space="preserve">Viết phương trình hóa học và cho biết hiện tượng xảy ra :khi </w:t>
      </w:r>
      <w:r w:rsidRPr="00197455">
        <w:rPr>
          <w:sz w:val="28"/>
          <w:szCs w:val="28"/>
        </w:rPr>
        <w:t>s</w:t>
      </w:r>
      <w:r w:rsidRPr="00197455">
        <w:rPr>
          <w:sz w:val="28"/>
          <w:szCs w:val="28"/>
          <w:lang w:val="vi-VN"/>
        </w:rPr>
        <w:t xml:space="preserve">ục khí </w:t>
      </w:r>
      <w:r w:rsidRPr="00197455">
        <w:rPr>
          <w:sz w:val="28"/>
          <w:szCs w:val="28"/>
        </w:rPr>
        <w:t>CO</w:t>
      </w:r>
      <w:r w:rsidRPr="00197455">
        <w:rPr>
          <w:sz w:val="28"/>
          <w:szCs w:val="28"/>
          <w:vertAlign w:val="subscript"/>
        </w:rPr>
        <w:t>2</w:t>
      </w:r>
      <w:r w:rsidRPr="00197455">
        <w:rPr>
          <w:sz w:val="28"/>
          <w:szCs w:val="28"/>
          <w:vertAlign w:val="subscript"/>
          <w:lang w:val="vi-VN"/>
        </w:rPr>
        <w:softHyphen/>
        <w:t xml:space="preserve"> </w:t>
      </w:r>
      <w:r w:rsidRPr="00197455">
        <w:rPr>
          <w:sz w:val="28"/>
          <w:szCs w:val="28"/>
          <w:lang w:val="vi-VN"/>
        </w:rPr>
        <w:t>vào dung dịch Ca(OH)</w:t>
      </w:r>
      <w:r w:rsidRPr="00197455">
        <w:rPr>
          <w:sz w:val="28"/>
          <w:szCs w:val="28"/>
          <w:vertAlign w:val="subscript"/>
          <w:lang w:val="vi-VN"/>
        </w:rPr>
        <w:t>2</w:t>
      </w:r>
    </w:p>
    <w:p w:rsidR="008C2A7E" w:rsidRPr="008C2A7E" w:rsidRDefault="008C2A7E" w:rsidP="008C2A7E">
      <w:pPr>
        <w:pStyle w:val="ListParagraph"/>
        <w:numPr>
          <w:ilvl w:val="0"/>
          <w:numId w:val="5"/>
        </w:numPr>
        <w:spacing w:line="276" w:lineRule="auto"/>
        <w:ind w:left="993" w:hanging="426"/>
        <w:contextualSpacing w:val="0"/>
        <w:jc w:val="both"/>
        <w:rPr>
          <w:sz w:val="28"/>
          <w:szCs w:val="28"/>
        </w:rPr>
      </w:pPr>
      <w:r w:rsidRPr="008C2A7E">
        <w:rPr>
          <w:sz w:val="28"/>
          <w:szCs w:val="28"/>
        </w:rPr>
        <w:t xml:space="preserve">Hòa tan hoàn toàn  </w:t>
      </w:r>
      <w:r>
        <w:rPr>
          <w:sz w:val="28"/>
          <w:szCs w:val="28"/>
        </w:rPr>
        <w:t>2,</w:t>
      </w:r>
      <w:r w:rsidRPr="008C2A7E">
        <w:rPr>
          <w:sz w:val="28"/>
          <w:szCs w:val="28"/>
        </w:rPr>
        <w:t>4 gam một kim loại A nhóm IIA vào</w:t>
      </w:r>
      <w:r>
        <w:rPr>
          <w:sz w:val="28"/>
          <w:szCs w:val="28"/>
        </w:rPr>
        <w:t xml:space="preserve"> </w:t>
      </w:r>
      <w:r w:rsidRPr="008C2A7E">
        <w:rPr>
          <w:sz w:val="28"/>
          <w:szCs w:val="28"/>
        </w:rPr>
        <w:t>200ml  nước thu được dung dịch X và 2,24  lít khí (đktc).Xác định tên kim loại A và nồng độ mol/l dung dịch X.</w:t>
      </w:r>
    </w:p>
    <w:p w:rsidR="00D837F9" w:rsidRPr="00197455" w:rsidRDefault="00074A8A" w:rsidP="00197455">
      <w:pPr>
        <w:pStyle w:val="BodyText"/>
        <w:numPr>
          <w:ilvl w:val="0"/>
          <w:numId w:val="5"/>
        </w:numPr>
        <w:spacing w:after="0" w:line="276" w:lineRule="auto"/>
        <w:ind w:left="993" w:hanging="426"/>
        <w:jc w:val="both"/>
        <w:rPr>
          <w:sz w:val="28"/>
          <w:szCs w:val="28"/>
        </w:rPr>
      </w:pPr>
      <w:r w:rsidRPr="00197455">
        <w:rPr>
          <w:sz w:val="28"/>
          <w:szCs w:val="28"/>
          <w:lang w:val="de-DE"/>
        </w:rPr>
        <w:t>Hòa tan 3,040 gam hỗn hợp bột sắt và đồng trong dung dịch HNO</w:t>
      </w:r>
      <w:r w:rsidRPr="00197455">
        <w:rPr>
          <w:sz w:val="28"/>
          <w:szCs w:val="28"/>
          <w:vertAlign w:val="subscript"/>
          <w:lang w:val="de-DE"/>
        </w:rPr>
        <w:t>3</w:t>
      </w:r>
      <w:r w:rsidRPr="00197455">
        <w:rPr>
          <w:sz w:val="28"/>
          <w:szCs w:val="28"/>
          <w:lang w:val="de-DE"/>
        </w:rPr>
        <w:t xml:space="preserve"> loãng thu được 0,896 lit khí NO  ( ở đktc). Xác định thành phần phần trăm về khối lượng của mỗi kim loại trong hỗn hợp.</w:t>
      </w:r>
    </w:p>
    <w:p w:rsidR="00D837F9" w:rsidRPr="00197455" w:rsidRDefault="00D837F9" w:rsidP="00197455">
      <w:pPr>
        <w:pStyle w:val="BodyText"/>
        <w:spacing w:after="0" w:line="276" w:lineRule="auto"/>
        <w:ind w:left="993"/>
        <w:jc w:val="both"/>
        <w:rPr>
          <w:sz w:val="28"/>
          <w:szCs w:val="28"/>
        </w:rPr>
      </w:pPr>
    </w:p>
    <w:p w:rsidR="00B201A8" w:rsidRPr="00197455" w:rsidRDefault="00B201A8" w:rsidP="00197455">
      <w:pPr>
        <w:rPr>
          <w:rFonts w:ascii="Times New Roman" w:eastAsia="Times New Roman" w:hAnsi="Times New Roman" w:cs="Times New Roman"/>
          <w:sz w:val="28"/>
          <w:szCs w:val="28"/>
        </w:rPr>
      </w:pPr>
      <w:r w:rsidRPr="00197455">
        <w:rPr>
          <w:sz w:val="28"/>
          <w:szCs w:val="28"/>
        </w:rPr>
        <w:br w:type="page"/>
      </w:r>
    </w:p>
    <w:p w:rsidR="00074A8A" w:rsidRPr="000E768A" w:rsidRDefault="00074A8A" w:rsidP="000E768A">
      <w:pPr>
        <w:pStyle w:val="BodyText"/>
        <w:spacing w:after="0" w:line="276" w:lineRule="auto"/>
        <w:jc w:val="center"/>
        <w:rPr>
          <w:b/>
          <w:sz w:val="28"/>
          <w:szCs w:val="28"/>
        </w:rPr>
      </w:pPr>
      <w:r w:rsidRPr="000E768A">
        <w:rPr>
          <w:b/>
          <w:sz w:val="28"/>
          <w:szCs w:val="28"/>
        </w:rPr>
        <w:lastRenderedPageBreak/>
        <w:t>ĐỀ TÀI SỐ 34</w:t>
      </w:r>
    </w:p>
    <w:p w:rsidR="0083671F" w:rsidRPr="000E768A" w:rsidRDefault="0083671F" w:rsidP="00197455">
      <w:pPr>
        <w:pStyle w:val="Heading1"/>
        <w:spacing w:before="0" w:beforeAutospacing="0" w:after="0" w:afterAutospacing="0" w:line="276" w:lineRule="auto"/>
        <w:jc w:val="both"/>
        <w:rPr>
          <w:bCs w:val="0"/>
          <w:iCs/>
          <w:sz w:val="28"/>
          <w:szCs w:val="28"/>
          <w:lang w:val="de-DE"/>
        </w:rPr>
      </w:pPr>
    </w:p>
    <w:p w:rsidR="00074A8A" w:rsidRPr="00197455" w:rsidRDefault="00074A8A"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1. LÝ THUYẾT CƠ SỞ</w:t>
      </w:r>
    </w:p>
    <w:p w:rsidR="00074A8A" w:rsidRPr="00197455" w:rsidRDefault="0083671F" w:rsidP="00197455">
      <w:pPr>
        <w:pStyle w:val="Heading1"/>
        <w:spacing w:before="0" w:beforeAutospacing="0" w:after="0" w:afterAutospacing="0" w:line="276" w:lineRule="auto"/>
        <w:jc w:val="both"/>
        <w:rPr>
          <w:b w:val="0"/>
          <w:bCs w:val="0"/>
          <w:iCs/>
          <w:sz w:val="28"/>
          <w:szCs w:val="28"/>
        </w:rPr>
      </w:pPr>
      <w:r w:rsidRPr="00197455">
        <w:rPr>
          <w:b w:val="0"/>
          <w:bCs w:val="0"/>
          <w:iCs/>
          <w:sz w:val="28"/>
          <w:szCs w:val="28"/>
        </w:rPr>
        <w:t>Trình bày lý thuyết về các hợp chất quan trọng của crom</w:t>
      </w:r>
    </w:p>
    <w:p w:rsidR="00074A8A" w:rsidRPr="00197455" w:rsidRDefault="00074A8A" w:rsidP="00197455">
      <w:pPr>
        <w:pStyle w:val="Heading2"/>
        <w:spacing w:before="0" w:beforeAutospacing="0" w:after="0" w:afterAutospacing="0" w:line="276" w:lineRule="auto"/>
        <w:jc w:val="both"/>
        <w:rPr>
          <w:b w:val="0"/>
          <w:sz w:val="28"/>
          <w:szCs w:val="28"/>
        </w:rPr>
      </w:pPr>
      <w:r w:rsidRPr="00197455">
        <w:rPr>
          <w:rStyle w:val="Strong"/>
          <w:sz w:val="28"/>
          <w:szCs w:val="28"/>
        </w:rPr>
        <w:t xml:space="preserve">1. Hợp chất Crom(III) </w:t>
      </w:r>
    </w:p>
    <w:p w:rsidR="00074A8A" w:rsidRPr="00197455" w:rsidRDefault="00074A8A" w:rsidP="00197455">
      <w:pPr>
        <w:pStyle w:val="Heading2"/>
        <w:spacing w:before="0" w:beforeAutospacing="0" w:after="0" w:afterAutospacing="0" w:line="276" w:lineRule="auto"/>
        <w:jc w:val="both"/>
        <w:rPr>
          <w:b w:val="0"/>
          <w:sz w:val="28"/>
          <w:szCs w:val="28"/>
        </w:rPr>
      </w:pPr>
      <w:r w:rsidRPr="00197455">
        <w:rPr>
          <w:rStyle w:val="Strong"/>
          <w:sz w:val="28"/>
          <w:szCs w:val="28"/>
        </w:rPr>
        <w:t xml:space="preserve">2. Hợp chất Crom(VI) </w:t>
      </w:r>
    </w:p>
    <w:p w:rsidR="00074A8A" w:rsidRPr="00197455" w:rsidRDefault="00074A8A"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2. ỨNG DỤNG LÝ THUYẾT CƠ SỞ VÀO THỰC TẾ</w:t>
      </w:r>
    </w:p>
    <w:p w:rsidR="0083671F" w:rsidRPr="00197455" w:rsidRDefault="00074A8A" w:rsidP="00197455">
      <w:pPr>
        <w:spacing w:after="0"/>
        <w:jc w:val="both"/>
        <w:rPr>
          <w:rFonts w:ascii="Times New Roman" w:hAnsi="Times New Roman" w:cs="Times New Roman"/>
          <w:bCs/>
          <w:iCs/>
          <w:sz w:val="28"/>
          <w:szCs w:val="28"/>
        </w:rPr>
      </w:pPr>
      <w:r w:rsidRPr="00197455">
        <w:rPr>
          <w:rFonts w:ascii="Times New Roman" w:hAnsi="Times New Roman" w:cs="Times New Roman"/>
          <w:b/>
          <w:bCs/>
          <w:iCs/>
          <w:sz w:val="28"/>
          <w:szCs w:val="28"/>
          <w:lang w:val="de-DE"/>
        </w:rPr>
        <w:t>Nội dung nghiên cứu:</w:t>
      </w:r>
      <w:r w:rsidRPr="00197455">
        <w:rPr>
          <w:rFonts w:ascii="Times New Roman" w:hAnsi="Times New Roman" w:cs="Times New Roman"/>
          <w:b/>
          <w:bCs/>
          <w:sz w:val="28"/>
          <w:szCs w:val="28"/>
        </w:rPr>
        <w:t xml:space="preserve"> </w:t>
      </w:r>
      <w:r w:rsidRPr="00197455">
        <w:rPr>
          <w:rFonts w:ascii="Times New Roman" w:hAnsi="Times New Roman" w:cs="Times New Roman"/>
          <w:bCs/>
          <w:iCs/>
          <w:sz w:val="28"/>
          <w:szCs w:val="28"/>
        </w:rPr>
        <w:t xml:space="preserve"> </w:t>
      </w:r>
    </w:p>
    <w:p w:rsidR="00074A8A" w:rsidRPr="00197455" w:rsidRDefault="00074A8A" w:rsidP="00197455">
      <w:pPr>
        <w:spacing w:after="0"/>
        <w:jc w:val="both"/>
        <w:rPr>
          <w:rFonts w:ascii="Times New Roman" w:hAnsi="Times New Roman" w:cs="Times New Roman"/>
          <w:sz w:val="28"/>
          <w:szCs w:val="28"/>
        </w:rPr>
      </w:pPr>
      <w:r w:rsidRPr="00197455">
        <w:rPr>
          <w:rFonts w:ascii="Times New Roman" w:hAnsi="Times New Roman" w:cs="Times New Roman"/>
          <w:sz w:val="28"/>
          <w:szCs w:val="28"/>
          <w:lang w:val="nl-NL"/>
        </w:rPr>
        <w:t>Nguyên tắc hoạt động của dụng cụ đo độ cồn trong hơi thở người điều khiển giao thông.</w:t>
      </w:r>
    </w:p>
    <w:p w:rsidR="00074A8A" w:rsidRPr="00197455" w:rsidRDefault="00074A8A" w:rsidP="00197455">
      <w:pPr>
        <w:pStyle w:val="Heading1"/>
        <w:spacing w:before="0" w:beforeAutospacing="0" w:after="0" w:afterAutospacing="0" w:line="276" w:lineRule="auto"/>
        <w:jc w:val="both"/>
        <w:rPr>
          <w:bCs w:val="0"/>
          <w:iCs/>
          <w:sz w:val="28"/>
          <w:szCs w:val="28"/>
        </w:rPr>
      </w:pPr>
      <w:r w:rsidRPr="00197455">
        <w:rPr>
          <w:bCs w:val="0"/>
          <w:iCs/>
          <w:sz w:val="28"/>
          <w:szCs w:val="28"/>
          <w:lang w:val="de-DE"/>
        </w:rPr>
        <w:t>PHẦN 3. ỨNG DỤNG LÝ THUYẾT MÔN HỌC VÀO BÀI TẬP</w:t>
      </w:r>
    </w:p>
    <w:p w:rsidR="00074A8A" w:rsidRPr="00197455" w:rsidRDefault="00074A8A" w:rsidP="00197455">
      <w:pPr>
        <w:pStyle w:val="ListParagraph"/>
        <w:numPr>
          <w:ilvl w:val="0"/>
          <w:numId w:val="6"/>
        </w:numPr>
        <w:spacing w:line="276" w:lineRule="auto"/>
        <w:ind w:left="851" w:hanging="425"/>
        <w:contextualSpacing w:val="0"/>
        <w:jc w:val="both"/>
        <w:rPr>
          <w:sz w:val="28"/>
          <w:szCs w:val="28"/>
        </w:rPr>
      </w:pPr>
      <w:r w:rsidRPr="00197455">
        <w:rPr>
          <w:sz w:val="28"/>
          <w:szCs w:val="28"/>
          <w:lang w:val="pt-BR"/>
        </w:rPr>
        <w:t>Viết phương trình hóa học và cho biết hiện tượng xảy ra khi cho dung dịch NaOH vào dung dịch có chứa Fe</w:t>
      </w:r>
      <w:r w:rsidRPr="00197455">
        <w:rPr>
          <w:sz w:val="28"/>
          <w:szCs w:val="28"/>
          <w:vertAlign w:val="subscript"/>
          <w:lang w:val="pt-BR"/>
        </w:rPr>
        <w:t>2</w:t>
      </w:r>
      <w:r w:rsidRPr="00197455">
        <w:rPr>
          <w:sz w:val="28"/>
          <w:szCs w:val="28"/>
          <w:lang w:val="pt-BR"/>
        </w:rPr>
        <w:t>(SO</w:t>
      </w:r>
      <w:r w:rsidRPr="00197455">
        <w:rPr>
          <w:sz w:val="28"/>
          <w:szCs w:val="28"/>
          <w:vertAlign w:val="subscript"/>
          <w:lang w:val="pt-BR"/>
        </w:rPr>
        <w:t>4</w:t>
      </w:r>
      <w:r w:rsidRPr="00197455">
        <w:rPr>
          <w:sz w:val="28"/>
          <w:szCs w:val="28"/>
          <w:lang w:val="pt-BR"/>
        </w:rPr>
        <w:t>)</w:t>
      </w:r>
      <w:r w:rsidRPr="00197455">
        <w:rPr>
          <w:sz w:val="28"/>
          <w:szCs w:val="28"/>
          <w:vertAlign w:val="subscript"/>
          <w:lang w:val="pt-BR"/>
        </w:rPr>
        <w:t xml:space="preserve">3 </w:t>
      </w:r>
    </w:p>
    <w:p w:rsidR="00074A8A" w:rsidRPr="00197455" w:rsidRDefault="00074A8A" w:rsidP="00197455">
      <w:pPr>
        <w:pStyle w:val="ListParagraph"/>
        <w:numPr>
          <w:ilvl w:val="0"/>
          <w:numId w:val="6"/>
        </w:numPr>
        <w:spacing w:line="276" w:lineRule="auto"/>
        <w:ind w:left="851" w:hanging="425"/>
        <w:contextualSpacing w:val="0"/>
        <w:jc w:val="both"/>
        <w:rPr>
          <w:rStyle w:val="fontstyle21"/>
          <w:rFonts w:ascii="Times New Roman" w:hAnsi="Times New Roman"/>
          <w:color w:val="auto"/>
          <w:sz w:val="28"/>
          <w:szCs w:val="28"/>
        </w:rPr>
      </w:pPr>
      <w:r w:rsidRPr="00197455">
        <w:rPr>
          <w:rStyle w:val="fontstyle21"/>
          <w:rFonts w:ascii="Times New Roman" w:hAnsi="Times New Roman"/>
          <w:color w:val="auto"/>
          <w:sz w:val="28"/>
          <w:szCs w:val="28"/>
        </w:rPr>
        <w:t>Cho 5 gam hỗn hợp X gồm Ag và Al vào dung dịch HCl dư. Sau khi phản ứng xảy ra hoàn toàn, thu được 3,36 lít khí H</w:t>
      </w:r>
      <w:r w:rsidRPr="00197455">
        <w:rPr>
          <w:rStyle w:val="fontstyle21"/>
          <w:rFonts w:ascii="Times New Roman" w:hAnsi="Times New Roman"/>
          <w:color w:val="auto"/>
          <w:sz w:val="28"/>
          <w:szCs w:val="28"/>
          <w:vertAlign w:val="subscript"/>
        </w:rPr>
        <w:t>2</w:t>
      </w:r>
      <w:r w:rsidRPr="00197455">
        <w:rPr>
          <w:rStyle w:val="fontstyle21"/>
          <w:rFonts w:ascii="Times New Roman" w:hAnsi="Times New Roman"/>
          <w:color w:val="auto"/>
          <w:sz w:val="28"/>
          <w:szCs w:val="28"/>
        </w:rPr>
        <w:t xml:space="preserve"> (đktc). Phần trăm khối lượng của Al trong X</w:t>
      </w:r>
    </w:p>
    <w:p w:rsidR="00074A8A" w:rsidRPr="00197455" w:rsidRDefault="00074A8A" w:rsidP="00197455">
      <w:pPr>
        <w:pStyle w:val="ListParagraph"/>
        <w:numPr>
          <w:ilvl w:val="0"/>
          <w:numId w:val="6"/>
        </w:numPr>
        <w:spacing w:line="276" w:lineRule="auto"/>
        <w:ind w:left="851" w:hanging="425"/>
        <w:contextualSpacing w:val="0"/>
        <w:jc w:val="both"/>
        <w:rPr>
          <w:sz w:val="28"/>
          <w:szCs w:val="28"/>
        </w:rPr>
      </w:pPr>
      <w:r w:rsidRPr="00197455">
        <w:rPr>
          <w:sz w:val="28"/>
          <w:szCs w:val="28"/>
        </w:rPr>
        <w:t>Hòa tan hoàn toàn 2.7 gam một kim loại A nhóm IIIA vào 200ml HCl vừa đủ thu được dung dịch X và 3,36  lít khí (đktc).Xác định tên kim loại A và nồng độ mol/l dung dịch X.</w:t>
      </w:r>
    </w:p>
    <w:p w:rsidR="00D837F9" w:rsidRPr="00197455" w:rsidRDefault="00D837F9" w:rsidP="00197455">
      <w:pPr>
        <w:pStyle w:val="Heading1"/>
        <w:spacing w:before="0" w:beforeAutospacing="0" w:after="0" w:afterAutospacing="0" w:line="276" w:lineRule="auto"/>
        <w:jc w:val="both"/>
        <w:rPr>
          <w:sz w:val="28"/>
          <w:szCs w:val="28"/>
        </w:rPr>
      </w:pPr>
    </w:p>
    <w:p w:rsidR="00B201A8" w:rsidRPr="00197455" w:rsidRDefault="00B201A8" w:rsidP="00197455">
      <w:pPr>
        <w:rPr>
          <w:rFonts w:ascii="Times New Roman" w:eastAsia="Times New Roman" w:hAnsi="Times New Roman" w:cs="Times New Roman"/>
          <w:b/>
          <w:bCs/>
          <w:kern w:val="36"/>
          <w:sz w:val="28"/>
          <w:szCs w:val="28"/>
        </w:rPr>
      </w:pPr>
      <w:r w:rsidRPr="00197455">
        <w:rPr>
          <w:sz w:val="28"/>
          <w:szCs w:val="28"/>
        </w:rPr>
        <w:br w:type="page"/>
      </w:r>
    </w:p>
    <w:p w:rsidR="00074A8A" w:rsidRPr="00197455" w:rsidRDefault="00074A8A" w:rsidP="000E768A">
      <w:pPr>
        <w:pStyle w:val="Heading1"/>
        <w:spacing w:before="0" w:beforeAutospacing="0" w:after="0" w:afterAutospacing="0" w:line="276" w:lineRule="auto"/>
        <w:jc w:val="center"/>
        <w:rPr>
          <w:sz w:val="28"/>
          <w:szCs w:val="28"/>
        </w:rPr>
      </w:pPr>
      <w:r w:rsidRPr="00197455">
        <w:rPr>
          <w:sz w:val="28"/>
          <w:szCs w:val="28"/>
        </w:rPr>
        <w:lastRenderedPageBreak/>
        <w:t>ĐỀ TÀI SỐ 35</w:t>
      </w:r>
    </w:p>
    <w:p w:rsidR="00074A8A" w:rsidRPr="00197455" w:rsidRDefault="00074A8A"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1. LÝ THUYẾT CƠ SỞ</w:t>
      </w:r>
    </w:p>
    <w:p w:rsidR="00074A8A" w:rsidRPr="00197455" w:rsidRDefault="0083671F" w:rsidP="00197455">
      <w:pPr>
        <w:pStyle w:val="Heading1"/>
        <w:spacing w:before="0" w:beforeAutospacing="0" w:after="0" w:afterAutospacing="0" w:line="276" w:lineRule="auto"/>
        <w:jc w:val="both"/>
        <w:rPr>
          <w:b w:val="0"/>
          <w:bCs w:val="0"/>
          <w:iCs/>
          <w:sz w:val="28"/>
          <w:szCs w:val="28"/>
        </w:rPr>
      </w:pPr>
      <w:r w:rsidRPr="00197455">
        <w:rPr>
          <w:b w:val="0"/>
          <w:bCs w:val="0"/>
          <w:iCs/>
          <w:sz w:val="28"/>
          <w:szCs w:val="28"/>
        </w:rPr>
        <w:t>Trình bày lý thuyết về hợp chất quan trọng của canxi</w:t>
      </w:r>
    </w:p>
    <w:p w:rsidR="00074A8A" w:rsidRPr="00197455" w:rsidRDefault="0083671F" w:rsidP="00197455">
      <w:pPr>
        <w:pStyle w:val="Heading2"/>
        <w:spacing w:before="0" w:beforeAutospacing="0" w:after="0" w:afterAutospacing="0" w:line="276" w:lineRule="auto"/>
        <w:jc w:val="both"/>
        <w:rPr>
          <w:b w:val="0"/>
          <w:sz w:val="28"/>
          <w:szCs w:val="28"/>
        </w:rPr>
      </w:pPr>
      <w:r w:rsidRPr="00197455">
        <w:rPr>
          <w:rStyle w:val="Strong"/>
          <w:sz w:val="28"/>
          <w:szCs w:val="28"/>
        </w:rPr>
        <w:t>1</w:t>
      </w:r>
      <w:r w:rsidR="00074A8A" w:rsidRPr="00197455">
        <w:rPr>
          <w:rStyle w:val="Strong"/>
          <w:sz w:val="28"/>
          <w:szCs w:val="28"/>
        </w:rPr>
        <w:t>. Canxioxit</w:t>
      </w:r>
    </w:p>
    <w:p w:rsidR="00074A8A" w:rsidRPr="00197455" w:rsidRDefault="00074A8A" w:rsidP="00197455">
      <w:pPr>
        <w:pStyle w:val="NormalWeb"/>
        <w:spacing w:before="0" w:beforeAutospacing="0" w:after="0" w:afterAutospacing="0" w:line="276" w:lineRule="auto"/>
        <w:jc w:val="both"/>
        <w:outlineLvl w:val="1"/>
        <w:rPr>
          <w:rStyle w:val="Strong"/>
          <w:b w:val="0"/>
          <w:sz w:val="28"/>
          <w:szCs w:val="28"/>
        </w:rPr>
      </w:pPr>
      <w:r w:rsidRPr="00197455">
        <w:rPr>
          <w:rStyle w:val="Strong"/>
          <w:b w:val="0"/>
          <w:sz w:val="28"/>
          <w:szCs w:val="28"/>
        </w:rPr>
        <w:t>2. Canxicacbonat</w:t>
      </w:r>
    </w:p>
    <w:p w:rsidR="00074A8A" w:rsidRPr="00197455" w:rsidRDefault="00074A8A" w:rsidP="00197455">
      <w:pPr>
        <w:pStyle w:val="NormalWeb"/>
        <w:spacing w:before="0" w:beforeAutospacing="0" w:after="0" w:afterAutospacing="0" w:line="276" w:lineRule="auto"/>
        <w:jc w:val="both"/>
        <w:outlineLvl w:val="1"/>
        <w:rPr>
          <w:rStyle w:val="Strong"/>
          <w:b w:val="0"/>
          <w:sz w:val="28"/>
          <w:szCs w:val="28"/>
        </w:rPr>
      </w:pPr>
      <w:r w:rsidRPr="00197455">
        <w:rPr>
          <w:rStyle w:val="Strong"/>
          <w:b w:val="0"/>
          <w:sz w:val="28"/>
          <w:szCs w:val="28"/>
        </w:rPr>
        <w:t>3. Canxihydroxit</w:t>
      </w:r>
    </w:p>
    <w:p w:rsidR="00074A8A" w:rsidRPr="00197455" w:rsidRDefault="00074A8A" w:rsidP="00197455">
      <w:pPr>
        <w:pStyle w:val="NormalWeb"/>
        <w:spacing w:before="0" w:beforeAutospacing="0" w:after="0" w:afterAutospacing="0" w:line="276" w:lineRule="auto"/>
        <w:jc w:val="both"/>
        <w:outlineLvl w:val="1"/>
        <w:rPr>
          <w:bCs/>
          <w:sz w:val="28"/>
          <w:szCs w:val="28"/>
        </w:rPr>
      </w:pPr>
      <w:r w:rsidRPr="00197455">
        <w:rPr>
          <w:rStyle w:val="Strong"/>
          <w:b w:val="0"/>
          <w:sz w:val="28"/>
          <w:szCs w:val="28"/>
        </w:rPr>
        <w:t>4, Canxicacbonat</w:t>
      </w:r>
    </w:p>
    <w:p w:rsidR="00074A8A" w:rsidRPr="00197455" w:rsidRDefault="00074A8A"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2. ỨNG DỤNG LÝ THUYẾT CƠ SỞ VÀO THỰC TẾ</w:t>
      </w:r>
    </w:p>
    <w:p w:rsidR="0083671F" w:rsidRPr="00197455" w:rsidRDefault="00074A8A" w:rsidP="00197455">
      <w:pPr>
        <w:pStyle w:val="Heading1"/>
        <w:spacing w:before="0" w:beforeAutospacing="0" w:after="0" w:afterAutospacing="0" w:line="276" w:lineRule="auto"/>
        <w:rPr>
          <w:iCs/>
          <w:sz w:val="28"/>
          <w:szCs w:val="28"/>
        </w:rPr>
      </w:pPr>
      <w:r w:rsidRPr="00197455">
        <w:rPr>
          <w:bCs w:val="0"/>
          <w:iCs/>
          <w:sz w:val="28"/>
          <w:szCs w:val="28"/>
          <w:lang w:val="de-DE"/>
        </w:rPr>
        <w:t>Nội dung nghiên cứu:</w:t>
      </w:r>
      <w:r w:rsidRPr="00197455">
        <w:rPr>
          <w:b w:val="0"/>
          <w:bCs w:val="0"/>
          <w:sz w:val="28"/>
          <w:szCs w:val="28"/>
        </w:rPr>
        <w:t xml:space="preserve"> </w:t>
      </w:r>
      <w:r w:rsidRPr="00197455">
        <w:rPr>
          <w:iCs/>
          <w:sz w:val="28"/>
          <w:szCs w:val="28"/>
        </w:rPr>
        <w:t xml:space="preserve"> </w:t>
      </w:r>
    </w:p>
    <w:p w:rsidR="00074A8A" w:rsidRPr="00197455" w:rsidRDefault="00074A8A" w:rsidP="00197455">
      <w:pPr>
        <w:pStyle w:val="Heading1"/>
        <w:spacing w:before="0" w:beforeAutospacing="0" w:after="0" w:afterAutospacing="0" w:line="276" w:lineRule="auto"/>
        <w:rPr>
          <w:b w:val="0"/>
          <w:bCs w:val="0"/>
          <w:sz w:val="28"/>
          <w:szCs w:val="28"/>
        </w:rPr>
      </w:pPr>
      <w:r w:rsidRPr="00197455">
        <w:rPr>
          <w:b w:val="0"/>
          <w:sz w:val="28"/>
          <w:szCs w:val="28"/>
          <w:lang w:val="nl-NL"/>
        </w:rPr>
        <w:t xml:space="preserve">Sự tạo thành các thạch nhũ với </w:t>
      </w:r>
      <w:r w:rsidRPr="00197455">
        <w:rPr>
          <w:b w:val="0"/>
          <w:sz w:val="28"/>
          <w:szCs w:val="28"/>
        </w:rPr>
        <w:t>những hình dạng phong phú  trong các hang động.</w:t>
      </w:r>
    </w:p>
    <w:p w:rsidR="00074A8A" w:rsidRPr="00197455" w:rsidRDefault="00074A8A"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3. ỨNG DỤNG LÝ THUYẾT MÔN HỌC VÀO BÀI TẬP</w:t>
      </w:r>
    </w:p>
    <w:p w:rsidR="00074A8A" w:rsidRPr="00197455" w:rsidRDefault="00074A8A" w:rsidP="00197455">
      <w:pPr>
        <w:pStyle w:val="BodyText"/>
        <w:numPr>
          <w:ilvl w:val="0"/>
          <w:numId w:val="7"/>
        </w:numPr>
        <w:spacing w:after="0" w:line="276" w:lineRule="auto"/>
        <w:ind w:left="709" w:hanging="283"/>
        <w:jc w:val="both"/>
        <w:rPr>
          <w:sz w:val="28"/>
          <w:szCs w:val="28"/>
        </w:rPr>
      </w:pPr>
      <w:r w:rsidRPr="00197455">
        <w:rPr>
          <w:sz w:val="28"/>
          <w:szCs w:val="28"/>
          <w:lang w:val="pt-BR"/>
        </w:rPr>
        <w:t>Viết phương trình hóa học và cho biết hiện tượng xảy ra khi đốt kim loại sắt trong bình đựng khí oxy sau đó để nguội và cho vào bình một lượng dư dung dịch axit HCl</w:t>
      </w:r>
    </w:p>
    <w:p w:rsidR="00074A8A" w:rsidRPr="00197455" w:rsidRDefault="00074A8A" w:rsidP="00197455">
      <w:pPr>
        <w:pStyle w:val="BodyText"/>
        <w:numPr>
          <w:ilvl w:val="0"/>
          <w:numId w:val="7"/>
        </w:numPr>
        <w:spacing w:after="0" w:line="276" w:lineRule="auto"/>
        <w:ind w:left="709" w:hanging="283"/>
        <w:jc w:val="both"/>
        <w:rPr>
          <w:sz w:val="28"/>
          <w:szCs w:val="28"/>
        </w:rPr>
      </w:pPr>
      <w:r w:rsidRPr="00197455">
        <w:rPr>
          <w:sz w:val="28"/>
          <w:szCs w:val="28"/>
          <w:lang w:val="fr-FR"/>
        </w:rPr>
        <w:t>Cho 11,9 gam hỗn hợp Zn và Al phản ứng vừa đủ với dung dịch H</w:t>
      </w:r>
      <w:r w:rsidRPr="00197455">
        <w:rPr>
          <w:sz w:val="28"/>
          <w:szCs w:val="28"/>
          <w:vertAlign w:val="subscript"/>
          <w:lang w:val="fr-FR"/>
        </w:rPr>
        <w:t>2</w:t>
      </w:r>
      <w:r w:rsidRPr="00197455">
        <w:rPr>
          <w:sz w:val="28"/>
          <w:szCs w:val="28"/>
          <w:lang w:val="fr-FR"/>
        </w:rPr>
        <w:t>SO</w:t>
      </w:r>
      <w:r w:rsidRPr="00197455">
        <w:rPr>
          <w:sz w:val="28"/>
          <w:szCs w:val="28"/>
          <w:vertAlign w:val="subscript"/>
          <w:lang w:val="fr-FR"/>
        </w:rPr>
        <w:t>4</w:t>
      </w:r>
      <w:r w:rsidRPr="00197455">
        <w:rPr>
          <w:sz w:val="28"/>
          <w:szCs w:val="28"/>
          <w:lang w:val="fr-FR"/>
        </w:rPr>
        <w:t xml:space="preserve"> loãng, thu được m gam muối trung hoà và 8,96 lít khí H</w:t>
      </w:r>
      <w:r w:rsidRPr="00197455">
        <w:rPr>
          <w:sz w:val="28"/>
          <w:szCs w:val="28"/>
          <w:vertAlign w:val="subscript"/>
          <w:lang w:val="fr-FR"/>
        </w:rPr>
        <w:t>2</w:t>
      </w:r>
      <w:r w:rsidRPr="00197455">
        <w:rPr>
          <w:sz w:val="28"/>
          <w:szCs w:val="28"/>
          <w:lang w:val="fr-FR"/>
        </w:rPr>
        <w:t xml:space="preserve"> (đktc). Giá trị của m.</w:t>
      </w:r>
    </w:p>
    <w:p w:rsidR="00D837F9" w:rsidRPr="00197455" w:rsidRDefault="00074A8A" w:rsidP="00197455">
      <w:pPr>
        <w:pStyle w:val="BodyText"/>
        <w:numPr>
          <w:ilvl w:val="0"/>
          <w:numId w:val="7"/>
        </w:numPr>
        <w:spacing w:after="0" w:line="276" w:lineRule="auto"/>
        <w:ind w:left="709" w:hanging="283"/>
        <w:jc w:val="both"/>
        <w:rPr>
          <w:sz w:val="28"/>
          <w:szCs w:val="28"/>
        </w:rPr>
      </w:pPr>
      <w:r w:rsidRPr="00197455">
        <w:rPr>
          <w:sz w:val="28"/>
          <w:szCs w:val="28"/>
          <w:lang w:val="pt-BR"/>
        </w:rPr>
        <w:t>Hoà tan hoàn toàn  0,78 gam hỗn hợp Al và Mg trong dung dịch H</w:t>
      </w:r>
      <w:r w:rsidRPr="00197455">
        <w:rPr>
          <w:sz w:val="28"/>
          <w:szCs w:val="28"/>
          <w:vertAlign w:val="subscript"/>
          <w:lang w:val="pt-BR"/>
        </w:rPr>
        <w:t>2</w:t>
      </w:r>
      <w:r w:rsidRPr="00197455">
        <w:rPr>
          <w:sz w:val="28"/>
          <w:szCs w:val="28"/>
          <w:lang w:val="pt-BR"/>
        </w:rPr>
        <w:t>SO</w:t>
      </w:r>
      <w:r w:rsidRPr="00197455">
        <w:rPr>
          <w:sz w:val="28"/>
          <w:szCs w:val="28"/>
          <w:vertAlign w:val="subscript"/>
          <w:lang w:val="pt-BR"/>
        </w:rPr>
        <w:t>4</w:t>
      </w:r>
      <w:r w:rsidRPr="00197455">
        <w:rPr>
          <w:sz w:val="28"/>
          <w:szCs w:val="28"/>
          <w:lang w:val="pt-BR"/>
        </w:rPr>
        <w:t xml:space="preserve"> đăc nóng thu được  0, 896  lit khí SO</w:t>
      </w:r>
      <w:r w:rsidRPr="00197455">
        <w:rPr>
          <w:sz w:val="28"/>
          <w:szCs w:val="28"/>
          <w:vertAlign w:val="subscript"/>
          <w:lang w:val="pt-BR"/>
        </w:rPr>
        <w:t xml:space="preserve">2 . </w:t>
      </w:r>
      <w:r w:rsidRPr="00197455">
        <w:rPr>
          <w:sz w:val="28"/>
          <w:szCs w:val="28"/>
          <w:lang w:val="de-DE"/>
        </w:rPr>
        <w:t>Xác định thành phần phần trăm về khối lượng của mỗi kim loại trong hỗn hợp</w:t>
      </w:r>
    </w:p>
    <w:p w:rsidR="00D837F9" w:rsidRPr="00197455" w:rsidRDefault="00D837F9" w:rsidP="00197455">
      <w:pPr>
        <w:pStyle w:val="BodyText"/>
        <w:spacing w:after="0" w:line="276" w:lineRule="auto"/>
        <w:jc w:val="both"/>
        <w:rPr>
          <w:sz w:val="28"/>
          <w:szCs w:val="28"/>
        </w:rPr>
      </w:pPr>
    </w:p>
    <w:p w:rsidR="00B201A8" w:rsidRPr="00197455" w:rsidRDefault="00B201A8" w:rsidP="00197455">
      <w:pPr>
        <w:rPr>
          <w:rFonts w:ascii="Times New Roman" w:eastAsia="Times New Roman" w:hAnsi="Times New Roman" w:cs="Times New Roman"/>
          <w:sz w:val="28"/>
          <w:szCs w:val="28"/>
        </w:rPr>
      </w:pPr>
      <w:r w:rsidRPr="00197455">
        <w:rPr>
          <w:sz w:val="28"/>
          <w:szCs w:val="28"/>
        </w:rPr>
        <w:br w:type="page"/>
      </w:r>
    </w:p>
    <w:p w:rsidR="00074A8A" w:rsidRPr="000E768A" w:rsidRDefault="00074A8A" w:rsidP="000E768A">
      <w:pPr>
        <w:pStyle w:val="BodyText"/>
        <w:spacing w:after="0" w:line="276" w:lineRule="auto"/>
        <w:jc w:val="center"/>
        <w:rPr>
          <w:b/>
          <w:sz w:val="28"/>
          <w:szCs w:val="28"/>
        </w:rPr>
      </w:pPr>
      <w:r w:rsidRPr="000E768A">
        <w:rPr>
          <w:b/>
          <w:sz w:val="28"/>
          <w:szCs w:val="28"/>
        </w:rPr>
        <w:lastRenderedPageBreak/>
        <w:t>ĐỀ TÀI SỐ 3</w:t>
      </w:r>
      <w:r w:rsidR="00387765" w:rsidRPr="000E768A">
        <w:rPr>
          <w:b/>
          <w:sz w:val="28"/>
          <w:szCs w:val="28"/>
        </w:rPr>
        <w:t>6</w:t>
      </w:r>
    </w:p>
    <w:p w:rsidR="0083671F" w:rsidRPr="00197455" w:rsidRDefault="0083671F" w:rsidP="00197455">
      <w:pPr>
        <w:pStyle w:val="Heading1"/>
        <w:spacing w:before="0" w:beforeAutospacing="0" w:after="0" w:afterAutospacing="0" w:line="276" w:lineRule="auto"/>
        <w:jc w:val="both"/>
        <w:rPr>
          <w:bCs w:val="0"/>
          <w:iCs/>
          <w:sz w:val="28"/>
          <w:szCs w:val="28"/>
          <w:lang w:val="de-DE"/>
        </w:rPr>
      </w:pPr>
    </w:p>
    <w:p w:rsidR="00074A8A" w:rsidRPr="00197455" w:rsidRDefault="00074A8A"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1. LÝ THUYẾT CƠ SỞ</w:t>
      </w:r>
    </w:p>
    <w:p w:rsidR="00074A8A" w:rsidRPr="00197455" w:rsidRDefault="00074A8A" w:rsidP="00197455">
      <w:pPr>
        <w:spacing w:after="0"/>
        <w:rPr>
          <w:rFonts w:ascii="Times New Roman" w:hAnsi="Times New Roman" w:cs="Times New Roman"/>
          <w:bCs/>
          <w:sz w:val="28"/>
          <w:szCs w:val="28"/>
        </w:rPr>
      </w:pPr>
      <w:r w:rsidRPr="00197455">
        <w:rPr>
          <w:rFonts w:ascii="Times New Roman" w:hAnsi="Times New Roman" w:cs="Times New Roman"/>
          <w:bCs/>
          <w:iCs/>
          <w:sz w:val="28"/>
          <w:szCs w:val="28"/>
        </w:rPr>
        <w:t>T</w:t>
      </w:r>
      <w:r w:rsidR="0083671F" w:rsidRPr="00197455">
        <w:rPr>
          <w:rFonts w:ascii="Times New Roman" w:hAnsi="Times New Roman" w:cs="Times New Roman"/>
          <w:bCs/>
          <w:iCs/>
          <w:sz w:val="28"/>
          <w:szCs w:val="28"/>
        </w:rPr>
        <w:t>rình bày lý thuyết về</w:t>
      </w:r>
      <w:r w:rsidR="0083671F" w:rsidRPr="00197455">
        <w:rPr>
          <w:rFonts w:ascii="Times New Roman" w:hAnsi="Times New Roman" w:cs="Times New Roman"/>
          <w:bCs/>
          <w:sz w:val="28"/>
          <w:szCs w:val="28"/>
        </w:rPr>
        <w:t xml:space="preserve">  tinh bột</w:t>
      </w:r>
    </w:p>
    <w:p w:rsidR="00074A8A" w:rsidRPr="00197455" w:rsidRDefault="0083671F" w:rsidP="00197455">
      <w:pPr>
        <w:spacing w:after="0"/>
        <w:rPr>
          <w:rFonts w:ascii="Times New Roman" w:hAnsi="Times New Roman" w:cs="Times New Roman"/>
          <w:iCs/>
          <w:sz w:val="28"/>
          <w:szCs w:val="28"/>
        </w:rPr>
      </w:pPr>
      <w:r w:rsidRPr="00197455">
        <w:rPr>
          <w:rFonts w:ascii="Times New Roman" w:hAnsi="Times New Roman" w:cs="Times New Roman"/>
          <w:iCs/>
          <w:sz w:val="28"/>
          <w:szCs w:val="28"/>
        </w:rPr>
        <w:t>a</w:t>
      </w:r>
      <w:r w:rsidR="00074A8A" w:rsidRPr="00197455">
        <w:rPr>
          <w:rFonts w:ascii="Times New Roman" w:hAnsi="Times New Roman" w:cs="Times New Roman"/>
          <w:iCs/>
          <w:sz w:val="28"/>
          <w:szCs w:val="28"/>
        </w:rPr>
        <w:t>. Tính chất vật lí tinh bột</w:t>
      </w:r>
    </w:p>
    <w:p w:rsidR="00074A8A" w:rsidRPr="00197455" w:rsidRDefault="00074A8A" w:rsidP="00197455">
      <w:pPr>
        <w:spacing w:after="0"/>
        <w:rPr>
          <w:rFonts w:ascii="Times New Roman" w:hAnsi="Times New Roman" w:cs="Times New Roman"/>
          <w:iCs/>
          <w:sz w:val="28"/>
          <w:szCs w:val="28"/>
        </w:rPr>
      </w:pPr>
      <w:r w:rsidRPr="00197455">
        <w:rPr>
          <w:rFonts w:ascii="Times New Roman" w:hAnsi="Times New Roman" w:cs="Times New Roman"/>
          <w:iCs/>
          <w:sz w:val="28"/>
          <w:szCs w:val="28"/>
        </w:rPr>
        <w:t>b. Tính chất hóa tinh bột</w:t>
      </w:r>
    </w:p>
    <w:p w:rsidR="00074A8A" w:rsidRPr="00197455" w:rsidRDefault="00074A8A" w:rsidP="00197455">
      <w:pPr>
        <w:spacing w:after="0"/>
        <w:rPr>
          <w:rFonts w:ascii="Times New Roman" w:hAnsi="Times New Roman" w:cs="Times New Roman"/>
          <w:iCs/>
          <w:sz w:val="28"/>
          <w:szCs w:val="28"/>
        </w:rPr>
      </w:pPr>
      <w:r w:rsidRPr="00197455">
        <w:rPr>
          <w:rFonts w:ascii="Times New Roman" w:hAnsi="Times New Roman" w:cs="Times New Roman"/>
          <w:iCs/>
          <w:sz w:val="28"/>
          <w:szCs w:val="28"/>
        </w:rPr>
        <w:t>c. Điều chế</w:t>
      </w:r>
    </w:p>
    <w:p w:rsidR="00074A8A" w:rsidRPr="00197455" w:rsidRDefault="00074A8A"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2. ỨNG DỤNG LÝ THUYẾT CƠ SỞ VÀO THỰC TẾ</w:t>
      </w:r>
    </w:p>
    <w:p w:rsidR="0083671F" w:rsidRPr="00197455" w:rsidRDefault="00074A8A" w:rsidP="00197455">
      <w:pPr>
        <w:pStyle w:val="Heading1"/>
        <w:spacing w:before="0" w:beforeAutospacing="0" w:after="0" w:afterAutospacing="0" w:line="276" w:lineRule="auto"/>
        <w:rPr>
          <w:b w:val="0"/>
          <w:bCs w:val="0"/>
          <w:sz w:val="28"/>
          <w:szCs w:val="28"/>
        </w:rPr>
      </w:pPr>
      <w:r w:rsidRPr="00197455">
        <w:rPr>
          <w:bCs w:val="0"/>
          <w:iCs/>
          <w:sz w:val="28"/>
          <w:szCs w:val="28"/>
          <w:lang w:val="de-DE"/>
        </w:rPr>
        <w:t>Nội dung nghiên cứu:</w:t>
      </w:r>
      <w:r w:rsidRPr="00197455">
        <w:rPr>
          <w:b w:val="0"/>
          <w:bCs w:val="0"/>
          <w:sz w:val="28"/>
          <w:szCs w:val="28"/>
        </w:rPr>
        <w:t xml:space="preserve"> </w:t>
      </w:r>
    </w:p>
    <w:p w:rsidR="00074A8A" w:rsidRPr="00197455" w:rsidRDefault="00074A8A" w:rsidP="00197455">
      <w:pPr>
        <w:pStyle w:val="Heading1"/>
        <w:spacing w:before="0" w:beforeAutospacing="0" w:after="0" w:afterAutospacing="0" w:line="276" w:lineRule="auto"/>
        <w:rPr>
          <w:b w:val="0"/>
          <w:bCs w:val="0"/>
          <w:sz w:val="28"/>
          <w:szCs w:val="28"/>
        </w:rPr>
      </w:pPr>
      <w:r w:rsidRPr="00197455">
        <w:rPr>
          <w:b w:val="0"/>
          <w:sz w:val="28"/>
          <w:szCs w:val="28"/>
        </w:rPr>
        <w:t xml:space="preserve">Vai trò tinh bột trong đời sống </w:t>
      </w:r>
    </w:p>
    <w:p w:rsidR="00074A8A" w:rsidRPr="00197455" w:rsidRDefault="00074A8A"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3. ỨNG DỤNG LÝ THUYẾT MÔN HỌC VÀO BÀI TẬP</w:t>
      </w:r>
    </w:p>
    <w:p w:rsidR="00074A8A" w:rsidRPr="00197455" w:rsidRDefault="008C2A7E" w:rsidP="00197455">
      <w:pPr>
        <w:spacing w:after="0"/>
        <w:rPr>
          <w:rFonts w:ascii="Times New Roman" w:hAnsi="Times New Roman" w:cs="Times New Roman"/>
          <w:sz w:val="28"/>
          <w:szCs w:val="28"/>
        </w:rPr>
      </w:pPr>
      <w:r>
        <w:rPr>
          <w:rFonts w:ascii="Times New Roman" w:hAnsi="Times New Roman" w:cs="Times New Roman"/>
          <w:sz w:val="28"/>
          <w:szCs w:val="28"/>
        </w:rPr>
        <w:t>1</w:t>
      </w:r>
      <w:r w:rsidR="00074A8A" w:rsidRPr="00197455">
        <w:rPr>
          <w:rFonts w:ascii="Times New Roman" w:hAnsi="Times New Roman" w:cs="Times New Roman"/>
          <w:sz w:val="28"/>
          <w:szCs w:val="28"/>
        </w:rPr>
        <w:t>/ Nêu hiện tượng và viết phương trình khi cho CO</w:t>
      </w:r>
      <w:r w:rsidR="00074A8A" w:rsidRPr="00197455">
        <w:rPr>
          <w:rFonts w:ascii="Times New Roman" w:hAnsi="Times New Roman" w:cs="Times New Roman"/>
          <w:sz w:val="28"/>
          <w:szCs w:val="28"/>
          <w:vertAlign w:val="subscript"/>
        </w:rPr>
        <w:t>2</w:t>
      </w:r>
      <w:r w:rsidR="00074A8A" w:rsidRPr="00197455">
        <w:rPr>
          <w:rFonts w:ascii="Times New Roman" w:hAnsi="Times New Roman" w:cs="Times New Roman"/>
          <w:sz w:val="28"/>
          <w:szCs w:val="28"/>
        </w:rPr>
        <w:t xml:space="preserve"> dư vào dung dịch  Ca(OH)</w:t>
      </w:r>
      <w:r w:rsidR="00074A8A" w:rsidRPr="00197455">
        <w:rPr>
          <w:rFonts w:ascii="Times New Roman" w:hAnsi="Times New Roman" w:cs="Times New Roman"/>
          <w:sz w:val="28"/>
          <w:szCs w:val="28"/>
          <w:vertAlign w:val="subscript"/>
        </w:rPr>
        <w:t>2</w:t>
      </w:r>
      <w:r w:rsidR="00074A8A" w:rsidRPr="00197455">
        <w:rPr>
          <w:rFonts w:ascii="Times New Roman" w:hAnsi="Times New Roman" w:cs="Times New Roman"/>
          <w:sz w:val="28"/>
          <w:szCs w:val="28"/>
        </w:rPr>
        <w:t xml:space="preserve"> </w:t>
      </w:r>
    </w:p>
    <w:p w:rsidR="00074A8A" w:rsidRPr="00197455" w:rsidRDefault="008C2A7E" w:rsidP="00197455">
      <w:pPr>
        <w:spacing w:after="0"/>
        <w:jc w:val="both"/>
        <w:rPr>
          <w:rFonts w:ascii="Times New Roman" w:hAnsi="Times New Roman" w:cs="Times New Roman"/>
          <w:sz w:val="28"/>
          <w:szCs w:val="28"/>
          <w:lang w:val="pt-BR"/>
        </w:rPr>
      </w:pPr>
      <w:r>
        <w:rPr>
          <w:rFonts w:ascii="Times New Roman" w:hAnsi="Times New Roman" w:cs="Times New Roman"/>
          <w:sz w:val="28"/>
          <w:szCs w:val="28"/>
          <w:lang w:val="pt-BR"/>
        </w:rPr>
        <w:t>2</w:t>
      </w:r>
      <w:r w:rsidR="00074A8A" w:rsidRPr="00197455">
        <w:rPr>
          <w:rFonts w:ascii="Times New Roman" w:hAnsi="Times New Roman" w:cs="Times New Roman"/>
          <w:sz w:val="28"/>
          <w:szCs w:val="28"/>
          <w:lang w:val="pt-BR"/>
        </w:rPr>
        <w:t xml:space="preserve">/ Cho 2,3 gam kim loại A hóa trị I vào 200ml nước thu được 1,12 lít khí và dung dịch X. Tìm kim loại A và nồng độ dung dịch sau phản ứng </w:t>
      </w:r>
    </w:p>
    <w:p w:rsidR="00074A8A" w:rsidRPr="00197455" w:rsidRDefault="008C2A7E" w:rsidP="00197455">
      <w:pPr>
        <w:spacing w:after="0"/>
        <w:jc w:val="both"/>
        <w:rPr>
          <w:rFonts w:ascii="Times New Roman" w:hAnsi="Times New Roman" w:cs="Times New Roman"/>
          <w:sz w:val="28"/>
          <w:szCs w:val="28"/>
          <w:lang w:val="pt-BR"/>
        </w:rPr>
      </w:pPr>
      <w:r>
        <w:rPr>
          <w:rFonts w:ascii="Times New Roman" w:hAnsi="Times New Roman" w:cs="Times New Roman"/>
          <w:sz w:val="28"/>
          <w:szCs w:val="28"/>
          <w:lang w:val="pt-BR"/>
        </w:rPr>
        <w:t>3</w:t>
      </w:r>
      <w:r w:rsidR="00074A8A" w:rsidRPr="00197455">
        <w:rPr>
          <w:rFonts w:ascii="Times New Roman" w:hAnsi="Times New Roman" w:cs="Times New Roman"/>
          <w:sz w:val="28"/>
          <w:szCs w:val="28"/>
          <w:lang w:val="pt-BR"/>
        </w:rPr>
        <w:t>/ Cho 12 gam Al và Cu vào dung dịch HNO</w:t>
      </w:r>
      <w:r w:rsidR="00074A8A" w:rsidRPr="00197455">
        <w:rPr>
          <w:rFonts w:ascii="Times New Roman" w:hAnsi="Times New Roman" w:cs="Times New Roman"/>
          <w:sz w:val="28"/>
          <w:szCs w:val="28"/>
          <w:vertAlign w:val="subscript"/>
          <w:lang w:val="pt-BR"/>
        </w:rPr>
        <w:t>3</w:t>
      </w:r>
      <w:r w:rsidR="00074A8A" w:rsidRPr="00197455">
        <w:rPr>
          <w:rFonts w:ascii="Times New Roman" w:hAnsi="Times New Roman" w:cs="Times New Roman"/>
          <w:sz w:val="28"/>
          <w:szCs w:val="28"/>
          <w:lang w:val="pt-BR"/>
        </w:rPr>
        <w:t xml:space="preserve"> thu được 6,72 lít khí NO</w:t>
      </w:r>
      <w:r w:rsidR="00074A8A" w:rsidRPr="00197455">
        <w:rPr>
          <w:rFonts w:ascii="Times New Roman" w:hAnsi="Times New Roman" w:cs="Times New Roman"/>
          <w:sz w:val="28"/>
          <w:szCs w:val="28"/>
          <w:vertAlign w:val="subscript"/>
          <w:lang w:val="pt-BR"/>
        </w:rPr>
        <w:t>2</w:t>
      </w:r>
      <w:r w:rsidR="00074A8A" w:rsidRPr="00197455">
        <w:rPr>
          <w:rFonts w:ascii="Times New Roman" w:hAnsi="Times New Roman" w:cs="Times New Roman"/>
          <w:sz w:val="28"/>
          <w:szCs w:val="28"/>
          <w:lang w:val="pt-BR"/>
        </w:rPr>
        <w:t xml:space="preserve"> (đktc). Tính thành phần phần trăm theo khối lượng tình kim loại và khối lượng muối tạo thành</w:t>
      </w:r>
    </w:p>
    <w:p w:rsidR="00D837F9" w:rsidRPr="00197455" w:rsidRDefault="00D837F9" w:rsidP="00197455">
      <w:pPr>
        <w:pStyle w:val="Heading1"/>
        <w:spacing w:before="0" w:beforeAutospacing="0" w:after="0" w:afterAutospacing="0" w:line="276" w:lineRule="auto"/>
        <w:jc w:val="both"/>
        <w:rPr>
          <w:sz w:val="28"/>
          <w:szCs w:val="28"/>
        </w:rPr>
      </w:pPr>
    </w:p>
    <w:p w:rsidR="00B201A8" w:rsidRPr="00197455" w:rsidRDefault="00B201A8" w:rsidP="00197455">
      <w:pPr>
        <w:rPr>
          <w:rFonts w:ascii="Times New Roman" w:eastAsia="Times New Roman" w:hAnsi="Times New Roman" w:cs="Times New Roman"/>
          <w:b/>
          <w:bCs/>
          <w:kern w:val="36"/>
          <w:sz w:val="28"/>
          <w:szCs w:val="28"/>
        </w:rPr>
      </w:pPr>
      <w:r w:rsidRPr="00197455">
        <w:rPr>
          <w:sz w:val="28"/>
          <w:szCs w:val="28"/>
        </w:rPr>
        <w:br w:type="page"/>
      </w:r>
    </w:p>
    <w:p w:rsidR="00387765" w:rsidRPr="00197455" w:rsidRDefault="00387765" w:rsidP="000E768A">
      <w:pPr>
        <w:pStyle w:val="Heading1"/>
        <w:spacing w:before="0" w:beforeAutospacing="0" w:after="0" w:afterAutospacing="0" w:line="276" w:lineRule="auto"/>
        <w:jc w:val="center"/>
        <w:rPr>
          <w:sz w:val="28"/>
          <w:szCs w:val="28"/>
        </w:rPr>
      </w:pPr>
      <w:r w:rsidRPr="00197455">
        <w:rPr>
          <w:sz w:val="28"/>
          <w:szCs w:val="28"/>
        </w:rPr>
        <w:lastRenderedPageBreak/>
        <w:t>ĐỀ TÀI SỐ 37</w:t>
      </w:r>
    </w:p>
    <w:p w:rsidR="0083671F" w:rsidRPr="00197455" w:rsidRDefault="0083671F" w:rsidP="00197455">
      <w:pPr>
        <w:pStyle w:val="Heading1"/>
        <w:spacing w:before="0" w:beforeAutospacing="0" w:after="0" w:afterAutospacing="0" w:line="276" w:lineRule="auto"/>
        <w:jc w:val="both"/>
        <w:rPr>
          <w:bCs w:val="0"/>
          <w:iCs/>
          <w:sz w:val="28"/>
          <w:szCs w:val="28"/>
          <w:lang w:val="de-DE"/>
        </w:rPr>
      </w:pPr>
    </w:p>
    <w:p w:rsidR="00387765" w:rsidRPr="00197455" w:rsidRDefault="00387765"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1. LÝ THUYẾT CƠ SỞ</w:t>
      </w:r>
    </w:p>
    <w:p w:rsidR="00387765" w:rsidRPr="00197455" w:rsidRDefault="0083671F" w:rsidP="00197455">
      <w:pPr>
        <w:spacing w:after="0"/>
        <w:rPr>
          <w:rFonts w:ascii="Times New Roman" w:hAnsi="Times New Roman" w:cs="Times New Roman"/>
          <w:bCs/>
          <w:sz w:val="28"/>
          <w:szCs w:val="28"/>
        </w:rPr>
      </w:pPr>
      <w:r w:rsidRPr="00197455">
        <w:rPr>
          <w:rFonts w:ascii="Times New Roman" w:hAnsi="Times New Roman" w:cs="Times New Roman"/>
          <w:bCs/>
          <w:iCs/>
          <w:sz w:val="28"/>
          <w:szCs w:val="28"/>
        </w:rPr>
        <w:t>Trình bày lý thuyết về</w:t>
      </w:r>
      <w:r w:rsidRPr="00197455">
        <w:rPr>
          <w:rFonts w:ascii="Times New Roman" w:hAnsi="Times New Roman" w:cs="Times New Roman"/>
          <w:bCs/>
          <w:sz w:val="28"/>
          <w:szCs w:val="28"/>
        </w:rPr>
        <w:t xml:space="preserve">  xenlulozo</w:t>
      </w:r>
    </w:p>
    <w:p w:rsidR="00387765" w:rsidRPr="00197455" w:rsidRDefault="00387765" w:rsidP="00197455">
      <w:pPr>
        <w:spacing w:after="0"/>
        <w:rPr>
          <w:rFonts w:ascii="Times New Roman" w:hAnsi="Times New Roman" w:cs="Times New Roman"/>
          <w:iCs/>
          <w:sz w:val="28"/>
          <w:szCs w:val="28"/>
        </w:rPr>
      </w:pPr>
      <w:r w:rsidRPr="00197455">
        <w:rPr>
          <w:rFonts w:ascii="Times New Roman" w:hAnsi="Times New Roman" w:cs="Times New Roman"/>
          <w:iCs/>
          <w:sz w:val="28"/>
          <w:szCs w:val="28"/>
        </w:rPr>
        <w:t>a. Tính chất vật lí và trạng thái tự nhiên</w:t>
      </w:r>
    </w:p>
    <w:p w:rsidR="00387765" w:rsidRPr="00197455" w:rsidRDefault="00387765" w:rsidP="00197455">
      <w:pPr>
        <w:spacing w:after="0"/>
        <w:rPr>
          <w:rFonts w:ascii="Times New Roman" w:hAnsi="Times New Roman" w:cs="Times New Roman"/>
          <w:iCs/>
          <w:sz w:val="28"/>
          <w:szCs w:val="28"/>
        </w:rPr>
      </w:pPr>
      <w:r w:rsidRPr="00197455">
        <w:rPr>
          <w:rFonts w:ascii="Times New Roman" w:hAnsi="Times New Roman" w:cs="Times New Roman"/>
          <w:iCs/>
          <w:sz w:val="28"/>
          <w:szCs w:val="28"/>
        </w:rPr>
        <w:t>b. Tính chất hóa học Xenlulozo</w:t>
      </w:r>
    </w:p>
    <w:p w:rsidR="00387765" w:rsidRPr="00197455" w:rsidRDefault="00387765" w:rsidP="00197455">
      <w:pPr>
        <w:spacing w:after="0"/>
        <w:rPr>
          <w:rFonts w:ascii="Times New Roman" w:hAnsi="Times New Roman" w:cs="Times New Roman"/>
          <w:iCs/>
          <w:sz w:val="28"/>
          <w:szCs w:val="28"/>
        </w:rPr>
      </w:pPr>
      <w:r w:rsidRPr="00197455">
        <w:rPr>
          <w:rFonts w:ascii="Times New Roman" w:hAnsi="Times New Roman" w:cs="Times New Roman"/>
          <w:iCs/>
          <w:sz w:val="28"/>
          <w:szCs w:val="28"/>
        </w:rPr>
        <w:t>c. Ứng dụng</w:t>
      </w:r>
    </w:p>
    <w:p w:rsidR="00387765" w:rsidRPr="00197455" w:rsidRDefault="00387765"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2. ỨNG DỤNG LÝ THUYẾT CƠ SỞ VÀO THỰC TẾ</w:t>
      </w:r>
    </w:p>
    <w:p w:rsidR="0083671F" w:rsidRPr="00197455" w:rsidRDefault="00387765" w:rsidP="00197455">
      <w:pPr>
        <w:pStyle w:val="Heading1"/>
        <w:spacing w:before="0" w:beforeAutospacing="0" w:after="0" w:afterAutospacing="0" w:line="276" w:lineRule="auto"/>
        <w:rPr>
          <w:b w:val="0"/>
          <w:bCs w:val="0"/>
          <w:sz w:val="28"/>
          <w:szCs w:val="28"/>
        </w:rPr>
      </w:pPr>
      <w:r w:rsidRPr="00197455">
        <w:rPr>
          <w:bCs w:val="0"/>
          <w:iCs/>
          <w:sz w:val="28"/>
          <w:szCs w:val="28"/>
          <w:lang w:val="de-DE"/>
        </w:rPr>
        <w:t>Nội dung nghiên cứu:</w:t>
      </w:r>
      <w:r w:rsidRPr="00197455">
        <w:rPr>
          <w:b w:val="0"/>
          <w:bCs w:val="0"/>
          <w:sz w:val="28"/>
          <w:szCs w:val="28"/>
        </w:rPr>
        <w:t xml:space="preserve"> </w:t>
      </w:r>
    </w:p>
    <w:p w:rsidR="002E3A20" w:rsidRPr="00197455" w:rsidRDefault="002E3A20" w:rsidP="00197455">
      <w:pPr>
        <w:pStyle w:val="Heading1"/>
        <w:spacing w:before="0" w:beforeAutospacing="0" w:after="0" w:afterAutospacing="0" w:line="276" w:lineRule="auto"/>
        <w:rPr>
          <w:b w:val="0"/>
          <w:sz w:val="28"/>
          <w:szCs w:val="28"/>
        </w:rPr>
      </w:pPr>
      <w:r w:rsidRPr="00197455">
        <w:rPr>
          <w:b w:val="0"/>
          <w:sz w:val="28"/>
          <w:szCs w:val="28"/>
        </w:rPr>
        <w:t>Vai trò của chất xơ với cơ thể</w:t>
      </w:r>
    </w:p>
    <w:p w:rsidR="002E3A20" w:rsidRPr="00197455" w:rsidRDefault="002E3A20"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3. ỨNG DỤNG LÝ THUYẾT MÔN HỌC VÀO BÀI TẬP</w:t>
      </w:r>
    </w:p>
    <w:p w:rsidR="00387765" w:rsidRPr="00197455" w:rsidRDefault="008C2A7E" w:rsidP="00197455">
      <w:pPr>
        <w:spacing w:after="0"/>
        <w:rPr>
          <w:rFonts w:ascii="Times New Roman" w:hAnsi="Times New Roman" w:cs="Times New Roman"/>
          <w:sz w:val="28"/>
          <w:szCs w:val="28"/>
        </w:rPr>
      </w:pPr>
      <w:r>
        <w:rPr>
          <w:rFonts w:ascii="Times New Roman" w:hAnsi="Times New Roman" w:cs="Times New Roman"/>
          <w:sz w:val="28"/>
          <w:szCs w:val="28"/>
        </w:rPr>
        <w:t>1</w:t>
      </w:r>
      <w:r w:rsidR="00387765" w:rsidRPr="00197455">
        <w:rPr>
          <w:rFonts w:ascii="Times New Roman" w:hAnsi="Times New Roman" w:cs="Times New Roman"/>
          <w:sz w:val="28"/>
          <w:szCs w:val="28"/>
        </w:rPr>
        <w:t>/ Nêu hiện tượng và viết phương trình khi cho CO</w:t>
      </w:r>
      <w:r w:rsidR="00387765" w:rsidRPr="00197455">
        <w:rPr>
          <w:rFonts w:ascii="Times New Roman" w:hAnsi="Times New Roman" w:cs="Times New Roman"/>
          <w:sz w:val="28"/>
          <w:szCs w:val="28"/>
          <w:vertAlign w:val="subscript"/>
        </w:rPr>
        <w:t>2</w:t>
      </w:r>
      <w:r w:rsidR="00387765" w:rsidRPr="00197455">
        <w:rPr>
          <w:rFonts w:ascii="Times New Roman" w:hAnsi="Times New Roman" w:cs="Times New Roman"/>
          <w:sz w:val="28"/>
          <w:szCs w:val="28"/>
        </w:rPr>
        <w:t xml:space="preserve"> dư vào dung dịch  NaAlO2 </w:t>
      </w:r>
    </w:p>
    <w:p w:rsidR="00387765" w:rsidRPr="00197455" w:rsidRDefault="008C2A7E" w:rsidP="00197455">
      <w:pPr>
        <w:spacing w:after="0"/>
        <w:jc w:val="both"/>
        <w:rPr>
          <w:rFonts w:ascii="Times New Roman" w:hAnsi="Times New Roman" w:cs="Times New Roman"/>
          <w:sz w:val="28"/>
          <w:szCs w:val="28"/>
          <w:lang w:val="pt-BR"/>
        </w:rPr>
      </w:pPr>
      <w:r>
        <w:rPr>
          <w:rFonts w:ascii="Times New Roman" w:hAnsi="Times New Roman" w:cs="Times New Roman"/>
          <w:sz w:val="28"/>
          <w:szCs w:val="28"/>
          <w:lang w:val="pt-BR"/>
        </w:rPr>
        <w:t>2</w:t>
      </w:r>
      <w:r w:rsidR="00387765" w:rsidRPr="00197455">
        <w:rPr>
          <w:rFonts w:ascii="Times New Roman" w:hAnsi="Times New Roman" w:cs="Times New Roman"/>
          <w:sz w:val="28"/>
          <w:szCs w:val="28"/>
          <w:lang w:val="pt-BR"/>
        </w:rPr>
        <w:t xml:space="preserve">/ Cho </w:t>
      </w:r>
      <w:r>
        <w:rPr>
          <w:rFonts w:ascii="Times New Roman" w:hAnsi="Times New Roman" w:cs="Times New Roman"/>
          <w:sz w:val="28"/>
          <w:szCs w:val="28"/>
          <w:lang w:val="pt-BR"/>
        </w:rPr>
        <w:t>6,5</w:t>
      </w:r>
      <w:r w:rsidR="00387765" w:rsidRPr="00197455">
        <w:rPr>
          <w:rFonts w:ascii="Times New Roman" w:hAnsi="Times New Roman" w:cs="Times New Roman"/>
          <w:sz w:val="28"/>
          <w:szCs w:val="28"/>
          <w:lang w:val="pt-BR"/>
        </w:rPr>
        <w:t xml:space="preserve"> gam kim loại </w:t>
      </w:r>
      <w:r>
        <w:rPr>
          <w:rFonts w:ascii="Times New Roman" w:hAnsi="Times New Roman" w:cs="Times New Roman"/>
          <w:sz w:val="28"/>
          <w:szCs w:val="28"/>
          <w:lang w:val="pt-BR"/>
        </w:rPr>
        <w:t xml:space="preserve">A </w:t>
      </w:r>
      <w:r w:rsidR="00387765" w:rsidRPr="00197455">
        <w:rPr>
          <w:rFonts w:ascii="Times New Roman" w:hAnsi="Times New Roman" w:cs="Times New Roman"/>
          <w:sz w:val="28"/>
          <w:szCs w:val="28"/>
          <w:lang w:val="pt-BR"/>
        </w:rPr>
        <w:t xml:space="preserve">hóa trị II vào 200ml nước thu được 2,24 lít khí và dung dịch X. Tìm kim loại A và nồng độ dung dịch sau phản ứng </w:t>
      </w:r>
    </w:p>
    <w:p w:rsidR="00387765" w:rsidRPr="00197455" w:rsidRDefault="008C2A7E" w:rsidP="00197455">
      <w:pPr>
        <w:spacing w:after="0"/>
        <w:jc w:val="both"/>
        <w:rPr>
          <w:rFonts w:ascii="Times New Roman" w:hAnsi="Times New Roman" w:cs="Times New Roman"/>
          <w:sz w:val="28"/>
          <w:szCs w:val="28"/>
          <w:lang w:val="pt-BR"/>
        </w:rPr>
      </w:pPr>
      <w:r>
        <w:rPr>
          <w:rFonts w:ascii="Times New Roman" w:hAnsi="Times New Roman" w:cs="Times New Roman"/>
          <w:sz w:val="28"/>
          <w:szCs w:val="28"/>
          <w:lang w:val="pt-BR"/>
        </w:rPr>
        <w:t>3</w:t>
      </w:r>
      <w:r w:rsidR="00387765" w:rsidRPr="00197455">
        <w:rPr>
          <w:rFonts w:ascii="Times New Roman" w:hAnsi="Times New Roman" w:cs="Times New Roman"/>
          <w:sz w:val="28"/>
          <w:szCs w:val="28"/>
          <w:lang w:val="pt-BR"/>
        </w:rPr>
        <w:t>/ Cho 5,1 gam Al và Mg vào dung dịch HCl thu được 5,6 lít khí H</w:t>
      </w:r>
      <w:r w:rsidR="00387765" w:rsidRPr="00197455">
        <w:rPr>
          <w:rFonts w:ascii="Times New Roman" w:hAnsi="Times New Roman" w:cs="Times New Roman"/>
          <w:sz w:val="28"/>
          <w:szCs w:val="28"/>
          <w:vertAlign w:val="subscript"/>
          <w:lang w:val="pt-BR"/>
        </w:rPr>
        <w:t>2</w:t>
      </w:r>
      <w:r w:rsidR="00387765" w:rsidRPr="00197455">
        <w:rPr>
          <w:rFonts w:ascii="Times New Roman" w:hAnsi="Times New Roman" w:cs="Times New Roman"/>
          <w:sz w:val="28"/>
          <w:szCs w:val="28"/>
          <w:lang w:val="pt-BR"/>
        </w:rPr>
        <w:t xml:space="preserve"> (đktc). Tính thành phần phần trăm theo khối lượng từng kim loại và khối lượng muối tạo thành</w:t>
      </w:r>
    </w:p>
    <w:p w:rsidR="00D837F9" w:rsidRPr="00197455" w:rsidRDefault="00D837F9" w:rsidP="00197455">
      <w:pPr>
        <w:pStyle w:val="Heading1"/>
        <w:spacing w:before="0" w:beforeAutospacing="0" w:after="0" w:afterAutospacing="0" w:line="276" w:lineRule="auto"/>
        <w:jc w:val="both"/>
        <w:rPr>
          <w:sz w:val="28"/>
          <w:szCs w:val="28"/>
        </w:rPr>
      </w:pPr>
    </w:p>
    <w:p w:rsidR="00B201A8" w:rsidRPr="00197455" w:rsidRDefault="00B201A8" w:rsidP="00197455">
      <w:pPr>
        <w:rPr>
          <w:rFonts w:ascii="Times New Roman" w:eastAsia="Times New Roman" w:hAnsi="Times New Roman" w:cs="Times New Roman"/>
          <w:b/>
          <w:bCs/>
          <w:kern w:val="36"/>
          <w:sz w:val="28"/>
          <w:szCs w:val="28"/>
        </w:rPr>
      </w:pPr>
      <w:r w:rsidRPr="00197455">
        <w:rPr>
          <w:sz w:val="28"/>
          <w:szCs w:val="28"/>
        </w:rPr>
        <w:br w:type="page"/>
      </w:r>
    </w:p>
    <w:p w:rsidR="007B08C2" w:rsidRPr="000E768A" w:rsidRDefault="007B08C2" w:rsidP="000E768A">
      <w:pPr>
        <w:pStyle w:val="Heading1"/>
        <w:spacing w:before="0" w:beforeAutospacing="0" w:after="0" w:afterAutospacing="0" w:line="276" w:lineRule="auto"/>
        <w:jc w:val="center"/>
        <w:rPr>
          <w:sz w:val="28"/>
          <w:szCs w:val="28"/>
        </w:rPr>
      </w:pPr>
      <w:r w:rsidRPr="000E768A">
        <w:rPr>
          <w:sz w:val="28"/>
          <w:szCs w:val="28"/>
        </w:rPr>
        <w:lastRenderedPageBreak/>
        <w:t>ĐỀ TÀI SỐ 38</w:t>
      </w:r>
    </w:p>
    <w:p w:rsidR="0083671F" w:rsidRPr="00197455" w:rsidRDefault="0083671F" w:rsidP="00197455">
      <w:pPr>
        <w:pStyle w:val="Heading1"/>
        <w:spacing w:before="0" w:beforeAutospacing="0" w:after="0" w:afterAutospacing="0" w:line="276" w:lineRule="auto"/>
        <w:jc w:val="both"/>
        <w:rPr>
          <w:bCs w:val="0"/>
          <w:iCs/>
          <w:sz w:val="28"/>
          <w:szCs w:val="28"/>
          <w:lang w:val="de-DE"/>
        </w:rPr>
      </w:pPr>
    </w:p>
    <w:p w:rsidR="007B08C2" w:rsidRPr="00197455" w:rsidRDefault="007B08C2"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1. LÝ THUYẾT CƠ SỞ</w:t>
      </w:r>
    </w:p>
    <w:p w:rsidR="007B08C2" w:rsidRPr="00197455" w:rsidRDefault="007B08C2" w:rsidP="00197455">
      <w:pPr>
        <w:spacing w:after="0"/>
        <w:rPr>
          <w:rFonts w:ascii="Times New Roman" w:hAnsi="Times New Roman" w:cs="Times New Roman"/>
          <w:bCs/>
          <w:sz w:val="28"/>
          <w:szCs w:val="28"/>
        </w:rPr>
      </w:pPr>
      <w:r w:rsidRPr="00197455">
        <w:rPr>
          <w:rFonts w:ascii="Times New Roman" w:hAnsi="Times New Roman" w:cs="Times New Roman"/>
          <w:bCs/>
          <w:iCs/>
          <w:sz w:val="28"/>
          <w:szCs w:val="28"/>
        </w:rPr>
        <w:t>T</w:t>
      </w:r>
      <w:r w:rsidR="0083671F" w:rsidRPr="00197455">
        <w:rPr>
          <w:rFonts w:ascii="Times New Roman" w:hAnsi="Times New Roman" w:cs="Times New Roman"/>
          <w:bCs/>
          <w:iCs/>
          <w:sz w:val="28"/>
          <w:szCs w:val="28"/>
        </w:rPr>
        <w:t>rình bày lý thuyết về</w:t>
      </w:r>
      <w:r w:rsidR="0083671F" w:rsidRPr="00197455">
        <w:rPr>
          <w:rFonts w:ascii="Times New Roman" w:hAnsi="Times New Roman" w:cs="Times New Roman"/>
          <w:bCs/>
          <w:sz w:val="28"/>
          <w:szCs w:val="28"/>
        </w:rPr>
        <w:t xml:space="preserve"> amin</w:t>
      </w:r>
    </w:p>
    <w:p w:rsidR="007B08C2" w:rsidRPr="00197455" w:rsidRDefault="007B08C2" w:rsidP="00197455">
      <w:pPr>
        <w:spacing w:after="0"/>
        <w:rPr>
          <w:rFonts w:ascii="Times New Roman" w:hAnsi="Times New Roman" w:cs="Times New Roman"/>
          <w:iCs/>
          <w:sz w:val="28"/>
          <w:szCs w:val="28"/>
        </w:rPr>
      </w:pPr>
      <w:r w:rsidRPr="00197455">
        <w:rPr>
          <w:rFonts w:ascii="Times New Roman" w:hAnsi="Times New Roman" w:cs="Times New Roman"/>
          <w:iCs/>
          <w:sz w:val="28"/>
          <w:szCs w:val="28"/>
        </w:rPr>
        <w:t xml:space="preserve">a. Tính chất vật lí </w:t>
      </w:r>
    </w:p>
    <w:p w:rsidR="007B08C2" w:rsidRPr="00197455" w:rsidRDefault="007B08C2" w:rsidP="00197455">
      <w:pPr>
        <w:spacing w:after="0"/>
        <w:rPr>
          <w:rFonts w:ascii="Times New Roman" w:hAnsi="Times New Roman" w:cs="Times New Roman"/>
          <w:iCs/>
          <w:sz w:val="28"/>
          <w:szCs w:val="28"/>
        </w:rPr>
      </w:pPr>
      <w:r w:rsidRPr="00197455">
        <w:rPr>
          <w:rFonts w:ascii="Times New Roman" w:hAnsi="Times New Roman" w:cs="Times New Roman"/>
          <w:iCs/>
          <w:sz w:val="28"/>
          <w:szCs w:val="28"/>
        </w:rPr>
        <w:t xml:space="preserve">b. Tính chất hóa học </w:t>
      </w:r>
    </w:p>
    <w:p w:rsidR="007B08C2" w:rsidRPr="00197455" w:rsidRDefault="007B08C2" w:rsidP="00197455">
      <w:pPr>
        <w:spacing w:after="0"/>
        <w:rPr>
          <w:rFonts w:ascii="Times New Roman" w:hAnsi="Times New Roman" w:cs="Times New Roman"/>
          <w:iCs/>
          <w:sz w:val="28"/>
          <w:szCs w:val="28"/>
        </w:rPr>
      </w:pPr>
      <w:r w:rsidRPr="00197455">
        <w:rPr>
          <w:rFonts w:ascii="Times New Roman" w:hAnsi="Times New Roman" w:cs="Times New Roman"/>
          <w:iCs/>
          <w:sz w:val="28"/>
          <w:szCs w:val="28"/>
        </w:rPr>
        <w:t>c. Điều chế</w:t>
      </w:r>
    </w:p>
    <w:p w:rsidR="007B08C2" w:rsidRPr="00197455" w:rsidRDefault="007B08C2"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2. ỨNG DỤNG LÝ THUYẾT CƠ SỞ VÀO THỰC TẾ</w:t>
      </w:r>
    </w:p>
    <w:p w:rsidR="0083671F" w:rsidRPr="00197455" w:rsidRDefault="007B08C2" w:rsidP="00197455">
      <w:pPr>
        <w:pStyle w:val="Heading1"/>
        <w:spacing w:before="0" w:beforeAutospacing="0" w:after="0" w:afterAutospacing="0" w:line="276" w:lineRule="auto"/>
        <w:rPr>
          <w:sz w:val="28"/>
          <w:szCs w:val="28"/>
        </w:rPr>
      </w:pPr>
      <w:r w:rsidRPr="00197455">
        <w:rPr>
          <w:bCs w:val="0"/>
          <w:iCs/>
          <w:sz w:val="28"/>
          <w:szCs w:val="28"/>
          <w:lang w:val="de-DE"/>
        </w:rPr>
        <w:t>Nội dung nghiên cứu:</w:t>
      </w:r>
      <w:r w:rsidRPr="00197455">
        <w:rPr>
          <w:b w:val="0"/>
          <w:bCs w:val="0"/>
          <w:sz w:val="28"/>
          <w:szCs w:val="28"/>
        </w:rPr>
        <w:t xml:space="preserve"> </w:t>
      </w:r>
      <w:r w:rsidRPr="00197455">
        <w:rPr>
          <w:sz w:val="28"/>
          <w:szCs w:val="28"/>
        </w:rPr>
        <w:t xml:space="preserve"> </w:t>
      </w:r>
    </w:p>
    <w:p w:rsidR="007B08C2" w:rsidRPr="00197455" w:rsidRDefault="00D837F9" w:rsidP="00197455">
      <w:pPr>
        <w:pStyle w:val="Heading1"/>
        <w:spacing w:before="0" w:beforeAutospacing="0" w:after="0" w:afterAutospacing="0" w:line="276" w:lineRule="auto"/>
        <w:rPr>
          <w:b w:val="0"/>
          <w:bCs w:val="0"/>
          <w:sz w:val="28"/>
          <w:szCs w:val="28"/>
        </w:rPr>
      </w:pPr>
      <w:r w:rsidRPr="00197455">
        <w:rPr>
          <w:b w:val="0"/>
          <w:bCs w:val="0"/>
          <w:sz w:val="28"/>
          <w:szCs w:val="28"/>
        </w:rPr>
        <w:t>Tầm quan trọng của axit amin trong đời sống và điều trị y khoa</w:t>
      </w:r>
    </w:p>
    <w:p w:rsidR="007B08C2" w:rsidRPr="00197455" w:rsidRDefault="007B08C2"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3. ỨNG DỤNG LÝ THUYẾT MÔN HỌC VÀO BÀI TẬP</w:t>
      </w:r>
    </w:p>
    <w:p w:rsidR="007B08C2" w:rsidRPr="00197455" w:rsidRDefault="008C2A7E" w:rsidP="00197455">
      <w:pPr>
        <w:spacing w:after="0"/>
        <w:rPr>
          <w:rFonts w:ascii="Times New Roman" w:hAnsi="Times New Roman" w:cs="Times New Roman"/>
          <w:sz w:val="28"/>
          <w:szCs w:val="28"/>
        </w:rPr>
      </w:pPr>
      <w:r>
        <w:rPr>
          <w:rFonts w:ascii="Times New Roman" w:hAnsi="Times New Roman" w:cs="Times New Roman"/>
          <w:sz w:val="28"/>
          <w:szCs w:val="28"/>
        </w:rPr>
        <w:t>1</w:t>
      </w:r>
      <w:r w:rsidR="007B08C2" w:rsidRPr="00197455">
        <w:rPr>
          <w:rFonts w:ascii="Times New Roman" w:hAnsi="Times New Roman" w:cs="Times New Roman"/>
          <w:sz w:val="28"/>
          <w:szCs w:val="28"/>
        </w:rPr>
        <w:t>/ Nêu hiện tượng và viết phương trình khi cho HCl dư vào dung dịch  NaAlO</w:t>
      </w:r>
      <w:r w:rsidR="007B08C2" w:rsidRPr="00197455">
        <w:rPr>
          <w:rFonts w:ascii="Times New Roman" w:hAnsi="Times New Roman" w:cs="Times New Roman"/>
          <w:sz w:val="28"/>
          <w:szCs w:val="28"/>
          <w:vertAlign w:val="subscript"/>
        </w:rPr>
        <w:t>2</w:t>
      </w:r>
      <w:r w:rsidR="007B08C2" w:rsidRPr="00197455">
        <w:rPr>
          <w:rFonts w:ascii="Times New Roman" w:hAnsi="Times New Roman" w:cs="Times New Roman"/>
          <w:sz w:val="28"/>
          <w:szCs w:val="28"/>
        </w:rPr>
        <w:t xml:space="preserve"> </w:t>
      </w:r>
    </w:p>
    <w:p w:rsidR="007B08C2" w:rsidRPr="00197455" w:rsidRDefault="008C2A7E" w:rsidP="00197455">
      <w:pPr>
        <w:spacing w:after="0"/>
        <w:jc w:val="both"/>
        <w:rPr>
          <w:rFonts w:ascii="Times New Roman" w:hAnsi="Times New Roman" w:cs="Times New Roman"/>
          <w:sz w:val="28"/>
          <w:szCs w:val="28"/>
          <w:lang w:val="pt-BR"/>
        </w:rPr>
      </w:pPr>
      <w:r>
        <w:rPr>
          <w:rFonts w:ascii="Times New Roman" w:hAnsi="Times New Roman" w:cs="Times New Roman"/>
          <w:sz w:val="28"/>
          <w:szCs w:val="28"/>
          <w:lang w:val="pt-BR"/>
        </w:rPr>
        <w:t>2</w:t>
      </w:r>
      <w:r w:rsidR="007B08C2" w:rsidRPr="00197455">
        <w:rPr>
          <w:rFonts w:ascii="Times New Roman" w:hAnsi="Times New Roman" w:cs="Times New Roman"/>
          <w:sz w:val="28"/>
          <w:szCs w:val="28"/>
          <w:lang w:val="pt-BR"/>
        </w:rPr>
        <w:t xml:space="preserve">/ Cho 13,7 gam kim loại A hóa trị II vào 200ml nước thu được 2,24 lít khí và dung dịch X. Tìm kim loại A và nồng độ dung dịch sau phản ứng </w:t>
      </w:r>
    </w:p>
    <w:p w:rsidR="00D837F9" w:rsidRPr="008C2A7E" w:rsidRDefault="008C2A7E" w:rsidP="008C2A7E">
      <w:pPr>
        <w:spacing w:after="0"/>
        <w:jc w:val="both"/>
        <w:rPr>
          <w:rFonts w:ascii="Times New Roman" w:hAnsi="Times New Roman" w:cs="Times New Roman"/>
          <w:sz w:val="28"/>
          <w:szCs w:val="28"/>
          <w:lang w:val="pt-BR"/>
        </w:rPr>
      </w:pPr>
      <w:r>
        <w:rPr>
          <w:rFonts w:ascii="Times New Roman" w:hAnsi="Times New Roman" w:cs="Times New Roman"/>
          <w:sz w:val="28"/>
          <w:szCs w:val="28"/>
          <w:lang w:val="pt-BR"/>
        </w:rPr>
        <w:t>3</w:t>
      </w:r>
      <w:r w:rsidR="007B08C2" w:rsidRPr="00197455">
        <w:rPr>
          <w:rFonts w:ascii="Times New Roman" w:hAnsi="Times New Roman" w:cs="Times New Roman"/>
          <w:sz w:val="28"/>
          <w:szCs w:val="28"/>
          <w:lang w:val="pt-BR"/>
        </w:rPr>
        <w:t>/ Cho 6,3 gam Al và Mg vào dung dịch HNO3 thu được 4,48 lít khí NO (đktc). Tính thành phần phần trăm theo khối lượng từng kim loại và khối lượng muối</w:t>
      </w:r>
    </w:p>
    <w:p w:rsidR="00B201A8" w:rsidRPr="00197455" w:rsidRDefault="00B201A8" w:rsidP="00197455">
      <w:pPr>
        <w:rPr>
          <w:rFonts w:ascii="Times New Roman" w:eastAsia="Times New Roman" w:hAnsi="Times New Roman" w:cs="Times New Roman"/>
          <w:b/>
          <w:bCs/>
          <w:kern w:val="36"/>
          <w:sz w:val="28"/>
          <w:szCs w:val="28"/>
        </w:rPr>
      </w:pPr>
      <w:r w:rsidRPr="00197455">
        <w:rPr>
          <w:sz w:val="28"/>
          <w:szCs w:val="28"/>
        </w:rPr>
        <w:br w:type="page"/>
      </w:r>
    </w:p>
    <w:p w:rsidR="007B08C2" w:rsidRPr="00197455" w:rsidRDefault="007B08C2" w:rsidP="000E768A">
      <w:pPr>
        <w:pStyle w:val="Heading1"/>
        <w:spacing w:before="0" w:beforeAutospacing="0" w:after="0" w:afterAutospacing="0" w:line="276" w:lineRule="auto"/>
        <w:jc w:val="center"/>
        <w:rPr>
          <w:sz w:val="28"/>
          <w:szCs w:val="28"/>
        </w:rPr>
      </w:pPr>
      <w:r w:rsidRPr="00197455">
        <w:rPr>
          <w:sz w:val="28"/>
          <w:szCs w:val="28"/>
        </w:rPr>
        <w:lastRenderedPageBreak/>
        <w:t>ĐỀ TÀI SỐ 39</w:t>
      </w:r>
    </w:p>
    <w:p w:rsidR="007B08C2" w:rsidRPr="00197455" w:rsidRDefault="007B08C2"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1. LÝ THUYẾT CƠ SỞ</w:t>
      </w:r>
    </w:p>
    <w:p w:rsidR="007B08C2" w:rsidRPr="00197455" w:rsidRDefault="007B08C2" w:rsidP="00197455">
      <w:pPr>
        <w:spacing w:after="0"/>
        <w:rPr>
          <w:rFonts w:ascii="Times New Roman" w:hAnsi="Times New Roman" w:cs="Times New Roman"/>
          <w:bCs/>
          <w:sz w:val="28"/>
          <w:szCs w:val="28"/>
        </w:rPr>
      </w:pPr>
      <w:r w:rsidRPr="00197455">
        <w:rPr>
          <w:rFonts w:ascii="Times New Roman" w:hAnsi="Times New Roman" w:cs="Times New Roman"/>
          <w:bCs/>
          <w:iCs/>
          <w:sz w:val="28"/>
          <w:szCs w:val="28"/>
        </w:rPr>
        <w:t>T</w:t>
      </w:r>
      <w:r w:rsidR="0083671F" w:rsidRPr="00197455">
        <w:rPr>
          <w:rFonts w:ascii="Times New Roman" w:hAnsi="Times New Roman" w:cs="Times New Roman"/>
          <w:bCs/>
          <w:iCs/>
          <w:sz w:val="28"/>
          <w:szCs w:val="28"/>
        </w:rPr>
        <w:t>rình bày lý thuyết về</w:t>
      </w:r>
      <w:r w:rsidR="0083671F" w:rsidRPr="00197455">
        <w:rPr>
          <w:rFonts w:ascii="Times New Roman" w:hAnsi="Times New Roman" w:cs="Times New Roman"/>
          <w:bCs/>
          <w:sz w:val="28"/>
          <w:szCs w:val="28"/>
        </w:rPr>
        <w:t xml:space="preserve"> amino axit</w:t>
      </w:r>
      <w:r w:rsidR="00D837F9" w:rsidRPr="00197455">
        <w:rPr>
          <w:rFonts w:ascii="Times New Roman" w:hAnsi="Times New Roman" w:cs="Times New Roman"/>
          <w:bCs/>
          <w:sz w:val="28"/>
          <w:szCs w:val="28"/>
        </w:rPr>
        <w:t xml:space="preserve"> </w:t>
      </w:r>
    </w:p>
    <w:p w:rsidR="007B08C2" w:rsidRPr="00197455" w:rsidRDefault="007B08C2" w:rsidP="00197455">
      <w:pPr>
        <w:spacing w:after="0"/>
        <w:rPr>
          <w:rFonts w:ascii="Times New Roman" w:hAnsi="Times New Roman" w:cs="Times New Roman"/>
          <w:iCs/>
          <w:sz w:val="28"/>
          <w:szCs w:val="28"/>
        </w:rPr>
      </w:pPr>
      <w:r w:rsidRPr="00197455">
        <w:rPr>
          <w:rFonts w:ascii="Times New Roman" w:hAnsi="Times New Roman" w:cs="Times New Roman"/>
          <w:iCs/>
          <w:sz w:val="28"/>
          <w:szCs w:val="28"/>
        </w:rPr>
        <w:t>a. Khái niệm</w:t>
      </w:r>
    </w:p>
    <w:p w:rsidR="007B08C2" w:rsidRPr="00197455" w:rsidRDefault="007B08C2" w:rsidP="00197455">
      <w:pPr>
        <w:spacing w:after="0"/>
        <w:rPr>
          <w:rFonts w:ascii="Times New Roman" w:hAnsi="Times New Roman" w:cs="Times New Roman"/>
          <w:iCs/>
          <w:sz w:val="28"/>
          <w:szCs w:val="28"/>
        </w:rPr>
      </w:pPr>
      <w:r w:rsidRPr="00197455">
        <w:rPr>
          <w:rFonts w:ascii="Times New Roman" w:hAnsi="Times New Roman" w:cs="Times New Roman"/>
          <w:iCs/>
          <w:sz w:val="28"/>
          <w:szCs w:val="28"/>
        </w:rPr>
        <w:t xml:space="preserve">b. Tính chất hóa học </w:t>
      </w:r>
    </w:p>
    <w:p w:rsidR="007B08C2" w:rsidRPr="00197455" w:rsidRDefault="007B08C2" w:rsidP="00197455">
      <w:pPr>
        <w:spacing w:after="0"/>
        <w:rPr>
          <w:rFonts w:ascii="Times New Roman" w:hAnsi="Times New Roman" w:cs="Times New Roman"/>
          <w:iCs/>
          <w:sz w:val="28"/>
          <w:szCs w:val="28"/>
        </w:rPr>
      </w:pPr>
      <w:r w:rsidRPr="00197455">
        <w:rPr>
          <w:rFonts w:ascii="Times New Roman" w:hAnsi="Times New Roman" w:cs="Times New Roman"/>
          <w:iCs/>
          <w:sz w:val="28"/>
          <w:szCs w:val="28"/>
        </w:rPr>
        <w:t xml:space="preserve">c. Ứng dụng </w:t>
      </w:r>
    </w:p>
    <w:p w:rsidR="007B08C2" w:rsidRPr="00197455" w:rsidRDefault="007B08C2"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2. ỨNG DỤNG LÝ THUYẾT CƠ SỞ VÀO THỰC TẾ</w:t>
      </w:r>
    </w:p>
    <w:p w:rsidR="0083671F" w:rsidRPr="00197455" w:rsidRDefault="007B08C2" w:rsidP="00197455">
      <w:pPr>
        <w:pStyle w:val="Heading1"/>
        <w:spacing w:before="0" w:beforeAutospacing="0" w:after="0" w:afterAutospacing="0" w:line="276" w:lineRule="auto"/>
        <w:rPr>
          <w:sz w:val="28"/>
          <w:szCs w:val="28"/>
        </w:rPr>
      </w:pPr>
      <w:r w:rsidRPr="00197455">
        <w:rPr>
          <w:bCs w:val="0"/>
          <w:iCs/>
          <w:sz w:val="28"/>
          <w:szCs w:val="28"/>
          <w:lang w:val="de-DE"/>
        </w:rPr>
        <w:t>Nội dung nghiên cứu:</w:t>
      </w:r>
      <w:r w:rsidRPr="00197455">
        <w:rPr>
          <w:b w:val="0"/>
          <w:bCs w:val="0"/>
          <w:sz w:val="28"/>
          <w:szCs w:val="28"/>
        </w:rPr>
        <w:t xml:space="preserve"> </w:t>
      </w:r>
      <w:r w:rsidRPr="00197455">
        <w:rPr>
          <w:sz w:val="28"/>
          <w:szCs w:val="28"/>
        </w:rPr>
        <w:t xml:space="preserve"> </w:t>
      </w:r>
    </w:p>
    <w:p w:rsidR="00D837F9" w:rsidRPr="00197455" w:rsidRDefault="00D837F9" w:rsidP="00197455">
      <w:pPr>
        <w:pStyle w:val="Heading1"/>
        <w:spacing w:before="0" w:beforeAutospacing="0" w:after="0" w:afterAutospacing="0" w:line="276" w:lineRule="auto"/>
        <w:rPr>
          <w:b w:val="0"/>
          <w:sz w:val="28"/>
          <w:szCs w:val="28"/>
        </w:rPr>
      </w:pPr>
      <w:r w:rsidRPr="00197455">
        <w:rPr>
          <w:b w:val="0"/>
          <w:sz w:val="28"/>
          <w:szCs w:val="28"/>
        </w:rPr>
        <w:t>Axit amin là gì? 9 axit amin thiết yếu, vai trò và cách bổ sung axit amin cho cơ thể</w:t>
      </w:r>
    </w:p>
    <w:p w:rsidR="00D837F9" w:rsidRPr="00197455" w:rsidRDefault="00D837F9" w:rsidP="00197455">
      <w:pPr>
        <w:spacing w:after="0"/>
        <w:rPr>
          <w:rFonts w:ascii="Times New Roman" w:hAnsi="Times New Roman" w:cs="Times New Roman"/>
          <w:b/>
          <w:bCs/>
          <w:sz w:val="28"/>
          <w:szCs w:val="28"/>
        </w:rPr>
      </w:pPr>
      <w:r w:rsidRPr="00197455">
        <w:rPr>
          <w:rFonts w:ascii="Times New Roman" w:hAnsi="Times New Roman" w:cs="Times New Roman"/>
          <w:b/>
          <w:bCs/>
          <w:iCs/>
          <w:sz w:val="28"/>
          <w:szCs w:val="28"/>
          <w:lang w:val="de-DE"/>
        </w:rPr>
        <w:t>PHẦN 3. ỨNG DỤNG LÝ THUYẾT MÔN HỌC VÀO BÀI TẬP</w:t>
      </w:r>
    </w:p>
    <w:p w:rsidR="007B08C2" w:rsidRPr="00197455" w:rsidRDefault="008C2A7E" w:rsidP="00197455">
      <w:pPr>
        <w:spacing w:after="0"/>
        <w:rPr>
          <w:rFonts w:ascii="Times New Roman" w:hAnsi="Times New Roman" w:cs="Times New Roman"/>
          <w:sz w:val="28"/>
          <w:szCs w:val="28"/>
        </w:rPr>
      </w:pPr>
      <w:r>
        <w:rPr>
          <w:rFonts w:ascii="Times New Roman" w:hAnsi="Times New Roman" w:cs="Times New Roman"/>
          <w:sz w:val="28"/>
          <w:szCs w:val="28"/>
        </w:rPr>
        <w:t>1</w:t>
      </w:r>
      <w:r w:rsidR="007B08C2" w:rsidRPr="00197455">
        <w:rPr>
          <w:rFonts w:ascii="Times New Roman" w:hAnsi="Times New Roman" w:cs="Times New Roman"/>
          <w:sz w:val="28"/>
          <w:szCs w:val="28"/>
        </w:rPr>
        <w:t>/ Nêu hiện tượng và viết phương trình khi cho HCl dư vào ống nghiệm chứa thanh sắt</w:t>
      </w:r>
    </w:p>
    <w:p w:rsidR="007B08C2" w:rsidRPr="00197455" w:rsidRDefault="008C2A7E" w:rsidP="00197455">
      <w:pPr>
        <w:spacing w:after="0"/>
        <w:jc w:val="both"/>
        <w:rPr>
          <w:rFonts w:ascii="Times New Roman" w:hAnsi="Times New Roman" w:cs="Times New Roman"/>
          <w:sz w:val="28"/>
          <w:szCs w:val="28"/>
          <w:lang w:val="pt-BR"/>
        </w:rPr>
      </w:pPr>
      <w:r>
        <w:rPr>
          <w:rFonts w:ascii="Times New Roman" w:hAnsi="Times New Roman" w:cs="Times New Roman"/>
          <w:sz w:val="28"/>
          <w:szCs w:val="28"/>
          <w:lang w:val="pt-BR"/>
        </w:rPr>
        <w:t>2</w:t>
      </w:r>
      <w:r w:rsidR="007B08C2" w:rsidRPr="00197455">
        <w:rPr>
          <w:rFonts w:ascii="Times New Roman" w:hAnsi="Times New Roman" w:cs="Times New Roman"/>
          <w:sz w:val="28"/>
          <w:szCs w:val="28"/>
          <w:lang w:val="pt-BR"/>
        </w:rPr>
        <w:t xml:space="preserve">/ Cho 4,6 gam kim loại A hóa trị I vào 200ml nước thu được 2,24 lít khí và dung dịch X. Tìm kim loại A và nồng độ dung dịch sau phản ứng </w:t>
      </w:r>
    </w:p>
    <w:p w:rsidR="007B08C2" w:rsidRPr="00197455" w:rsidRDefault="008C2A7E" w:rsidP="00197455">
      <w:pPr>
        <w:spacing w:after="0"/>
        <w:jc w:val="both"/>
        <w:rPr>
          <w:rFonts w:ascii="Times New Roman" w:hAnsi="Times New Roman" w:cs="Times New Roman"/>
          <w:sz w:val="28"/>
          <w:szCs w:val="28"/>
          <w:lang w:val="pt-BR"/>
        </w:rPr>
      </w:pPr>
      <w:r>
        <w:rPr>
          <w:rFonts w:ascii="Times New Roman" w:hAnsi="Times New Roman" w:cs="Times New Roman"/>
          <w:sz w:val="28"/>
          <w:szCs w:val="28"/>
          <w:lang w:val="pt-BR"/>
        </w:rPr>
        <w:t>3</w:t>
      </w:r>
      <w:r w:rsidR="007B08C2" w:rsidRPr="00197455">
        <w:rPr>
          <w:rFonts w:ascii="Times New Roman" w:hAnsi="Times New Roman" w:cs="Times New Roman"/>
          <w:sz w:val="28"/>
          <w:szCs w:val="28"/>
          <w:lang w:val="pt-BR"/>
        </w:rPr>
        <w:t>/ Cho 9,2 gam Fe và Mg vào dung dịch HNO</w:t>
      </w:r>
      <w:r w:rsidR="007B08C2" w:rsidRPr="00197455">
        <w:rPr>
          <w:rFonts w:ascii="Times New Roman" w:hAnsi="Times New Roman" w:cs="Times New Roman"/>
          <w:sz w:val="28"/>
          <w:szCs w:val="28"/>
          <w:vertAlign w:val="subscript"/>
          <w:lang w:val="pt-BR"/>
        </w:rPr>
        <w:t>3</w:t>
      </w:r>
      <w:r w:rsidR="007B08C2" w:rsidRPr="00197455">
        <w:rPr>
          <w:rFonts w:ascii="Times New Roman" w:hAnsi="Times New Roman" w:cs="Times New Roman"/>
          <w:sz w:val="28"/>
          <w:szCs w:val="28"/>
          <w:lang w:val="pt-BR"/>
        </w:rPr>
        <w:t xml:space="preserve"> thu được 4,48 lít khí NO (đktc). Tính thành phần phần trăm theo khối lượng từng kim loại và khối lượng muối tạo thành</w:t>
      </w:r>
    </w:p>
    <w:p w:rsidR="007B08C2" w:rsidRPr="00197455" w:rsidRDefault="007B08C2" w:rsidP="00197455">
      <w:pPr>
        <w:spacing w:after="0"/>
        <w:jc w:val="both"/>
        <w:rPr>
          <w:rFonts w:ascii="Times New Roman" w:hAnsi="Times New Roman" w:cs="Times New Roman"/>
          <w:sz w:val="28"/>
          <w:szCs w:val="28"/>
          <w:lang w:val="pt-BR"/>
        </w:rPr>
      </w:pPr>
    </w:p>
    <w:p w:rsidR="00B201A8" w:rsidRPr="00197455" w:rsidRDefault="00B201A8" w:rsidP="00197455">
      <w:pPr>
        <w:rPr>
          <w:rFonts w:ascii="Times New Roman" w:hAnsi="Times New Roman" w:cs="Times New Roman"/>
          <w:sz w:val="28"/>
          <w:szCs w:val="28"/>
        </w:rPr>
      </w:pPr>
      <w:r w:rsidRPr="00197455">
        <w:rPr>
          <w:rFonts w:ascii="Times New Roman" w:hAnsi="Times New Roman" w:cs="Times New Roman"/>
          <w:sz w:val="28"/>
          <w:szCs w:val="28"/>
        </w:rPr>
        <w:br w:type="page"/>
      </w:r>
    </w:p>
    <w:p w:rsidR="002E3A20" w:rsidRPr="000E768A" w:rsidRDefault="002E3A20" w:rsidP="000E768A">
      <w:pPr>
        <w:spacing w:after="0"/>
        <w:jc w:val="center"/>
        <w:rPr>
          <w:rFonts w:ascii="Times New Roman" w:hAnsi="Times New Roman" w:cs="Times New Roman"/>
          <w:b/>
          <w:sz w:val="28"/>
          <w:szCs w:val="28"/>
        </w:rPr>
      </w:pPr>
      <w:r w:rsidRPr="000E768A">
        <w:rPr>
          <w:rFonts w:ascii="Times New Roman" w:hAnsi="Times New Roman" w:cs="Times New Roman"/>
          <w:b/>
          <w:sz w:val="28"/>
          <w:szCs w:val="28"/>
        </w:rPr>
        <w:lastRenderedPageBreak/>
        <w:t>ĐỀ TÀI SỐ 40</w:t>
      </w:r>
    </w:p>
    <w:p w:rsidR="00197455" w:rsidRPr="00197455" w:rsidRDefault="00197455" w:rsidP="00197455">
      <w:pPr>
        <w:spacing w:after="0"/>
        <w:jc w:val="both"/>
        <w:rPr>
          <w:rFonts w:ascii="Times New Roman" w:hAnsi="Times New Roman" w:cs="Times New Roman"/>
          <w:sz w:val="28"/>
          <w:szCs w:val="28"/>
          <w:lang w:val="pt-BR"/>
        </w:rPr>
      </w:pPr>
    </w:p>
    <w:p w:rsidR="002E3A20" w:rsidRPr="00197455" w:rsidRDefault="002E3A20"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1. LÝ THUYẾT CƠ SỞ</w:t>
      </w:r>
    </w:p>
    <w:p w:rsidR="002E3A20" w:rsidRPr="00197455" w:rsidRDefault="002E3A20" w:rsidP="00197455">
      <w:pPr>
        <w:spacing w:after="0"/>
        <w:rPr>
          <w:rFonts w:ascii="Times New Roman" w:hAnsi="Times New Roman" w:cs="Times New Roman"/>
          <w:bCs/>
          <w:sz w:val="28"/>
          <w:szCs w:val="28"/>
        </w:rPr>
      </w:pPr>
      <w:r w:rsidRPr="00197455">
        <w:rPr>
          <w:rFonts w:ascii="Times New Roman" w:hAnsi="Times New Roman" w:cs="Times New Roman"/>
          <w:bCs/>
          <w:iCs/>
          <w:sz w:val="28"/>
          <w:szCs w:val="28"/>
        </w:rPr>
        <w:t>T</w:t>
      </w:r>
      <w:r w:rsidR="0083671F" w:rsidRPr="00197455">
        <w:rPr>
          <w:rFonts w:ascii="Times New Roman" w:hAnsi="Times New Roman" w:cs="Times New Roman"/>
          <w:bCs/>
          <w:iCs/>
          <w:sz w:val="28"/>
          <w:szCs w:val="28"/>
        </w:rPr>
        <w:t>rình bày lý thuyết về</w:t>
      </w:r>
      <w:r w:rsidR="0083671F" w:rsidRPr="00197455">
        <w:rPr>
          <w:rFonts w:ascii="Times New Roman" w:hAnsi="Times New Roman" w:cs="Times New Roman"/>
          <w:bCs/>
          <w:sz w:val="28"/>
          <w:szCs w:val="28"/>
        </w:rPr>
        <w:t xml:space="preserve">  kim loại kiềm</w:t>
      </w:r>
    </w:p>
    <w:p w:rsidR="002E3A20" w:rsidRPr="00197455" w:rsidRDefault="0083671F" w:rsidP="00197455">
      <w:pPr>
        <w:spacing w:after="0"/>
        <w:rPr>
          <w:rFonts w:ascii="Times New Roman" w:hAnsi="Times New Roman" w:cs="Times New Roman"/>
          <w:iCs/>
          <w:sz w:val="28"/>
          <w:szCs w:val="28"/>
        </w:rPr>
      </w:pPr>
      <w:r w:rsidRPr="00197455">
        <w:rPr>
          <w:rFonts w:ascii="Times New Roman" w:hAnsi="Times New Roman" w:cs="Times New Roman"/>
          <w:iCs/>
          <w:sz w:val="28"/>
          <w:szCs w:val="28"/>
        </w:rPr>
        <w:t>a</w:t>
      </w:r>
      <w:r w:rsidR="002E3A20" w:rsidRPr="00197455">
        <w:rPr>
          <w:rFonts w:ascii="Times New Roman" w:hAnsi="Times New Roman" w:cs="Times New Roman"/>
          <w:iCs/>
          <w:sz w:val="28"/>
          <w:szCs w:val="28"/>
        </w:rPr>
        <w:t>. Tính chất vật lí</w:t>
      </w:r>
    </w:p>
    <w:p w:rsidR="002E3A20" w:rsidRPr="00197455" w:rsidRDefault="002E3A20" w:rsidP="00197455">
      <w:pPr>
        <w:spacing w:after="0"/>
        <w:rPr>
          <w:rFonts w:ascii="Times New Roman" w:hAnsi="Times New Roman" w:cs="Times New Roman"/>
          <w:iCs/>
          <w:sz w:val="28"/>
          <w:szCs w:val="28"/>
        </w:rPr>
      </w:pPr>
      <w:r w:rsidRPr="00197455">
        <w:rPr>
          <w:rFonts w:ascii="Times New Roman" w:hAnsi="Times New Roman" w:cs="Times New Roman"/>
          <w:iCs/>
          <w:sz w:val="28"/>
          <w:szCs w:val="28"/>
        </w:rPr>
        <w:t xml:space="preserve">b. Tính chất hóa học </w:t>
      </w:r>
    </w:p>
    <w:p w:rsidR="002E3A20" w:rsidRPr="00197455" w:rsidRDefault="002E3A20" w:rsidP="00197455">
      <w:pPr>
        <w:spacing w:after="0"/>
        <w:rPr>
          <w:rFonts w:ascii="Times New Roman" w:hAnsi="Times New Roman" w:cs="Times New Roman"/>
          <w:iCs/>
          <w:sz w:val="28"/>
          <w:szCs w:val="28"/>
        </w:rPr>
      </w:pPr>
      <w:r w:rsidRPr="00197455">
        <w:rPr>
          <w:rFonts w:ascii="Times New Roman" w:hAnsi="Times New Roman" w:cs="Times New Roman"/>
          <w:iCs/>
          <w:sz w:val="28"/>
          <w:szCs w:val="28"/>
        </w:rPr>
        <w:t xml:space="preserve">c. Điều chế </w:t>
      </w:r>
    </w:p>
    <w:p w:rsidR="007B08C2" w:rsidRPr="00197455" w:rsidRDefault="007B08C2"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2. ỨNG DỤNG LÝ THUYẾT CƠ SỞ VÀO THỰC TẾ</w:t>
      </w:r>
    </w:p>
    <w:p w:rsidR="00D617A3" w:rsidRPr="00197455" w:rsidRDefault="007B08C2" w:rsidP="00197455">
      <w:pPr>
        <w:pStyle w:val="Heading1"/>
        <w:spacing w:before="0" w:beforeAutospacing="0" w:after="0" w:afterAutospacing="0" w:line="276" w:lineRule="auto"/>
        <w:textAlignment w:val="baseline"/>
        <w:rPr>
          <w:b w:val="0"/>
          <w:bCs w:val="0"/>
          <w:sz w:val="28"/>
          <w:szCs w:val="28"/>
        </w:rPr>
      </w:pPr>
      <w:r w:rsidRPr="00197455">
        <w:rPr>
          <w:bCs w:val="0"/>
          <w:iCs/>
          <w:sz w:val="28"/>
          <w:szCs w:val="28"/>
          <w:lang w:val="de-DE"/>
        </w:rPr>
        <w:t>Nội dung nghiên cứu:</w:t>
      </w:r>
      <w:r w:rsidRPr="00197455">
        <w:rPr>
          <w:b w:val="0"/>
          <w:bCs w:val="0"/>
          <w:sz w:val="28"/>
          <w:szCs w:val="28"/>
        </w:rPr>
        <w:t xml:space="preserve"> </w:t>
      </w:r>
    </w:p>
    <w:p w:rsidR="007B08C2" w:rsidRPr="00197455" w:rsidRDefault="00D617A3" w:rsidP="00197455">
      <w:pPr>
        <w:pStyle w:val="Heading1"/>
        <w:spacing w:before="0" w:beforeAutospacing="0" w:after="0" w:afterAutospacing="0" w:line="276" w:lineRule="auto"/>
        <w:textAlignment w:val="baseline"/>
        <w:rPr>
          <w:b w:val="0"/>
          <w:caps/>
          <w:sz w:val="28"/>
          <w:szCs w:val="28"/>
        </w:rPr>
      </w:pPr>
      <w:r w:rsidRPr="00197455">
        <w:rPr>
          <w:b w:val="0"/>
          <w:sz w:val="28"/>
          <w:szCs w:val="28"/>
        </w:rPr>
        <w:t>Tổng quan về sodium - tính chất và ứng dụng trong thực tiễn</w:t>
      </w:r>
    </w:p>
    <w:p w:rsidR="007B08C2" w:rsidRPr="00197455" w:rsidRDefault="007B08C2" w:rsidP="00197455">
      <w:pPr>
        <w:pStyle w:val="Heading1"/>
        <w:spacing w:before="0" w:beforeAutospacing="0" w:after="0" w:afterAutospacing="0" w:line="276" w:lineRule="auto"/>
        <w:jc w:val="both"/>
        <w:rPr>
          <w:bCs w:val="0"/>
          <w:iCs/>
          <w:sz w:val="28"/>
          <w:szCs w:val="28"/>
          <w:lang w:val="de-DE"/>
        </w:rPr>
      </w:pPr>
      <w:r w:rsidRPr="00197455">
        <w:rPr>
          <w:bCs w:val="0"/>
          <w:iCs/>
          <w:sz w:val="28"/>
          <w:szCs w:val="28"/>
          <w:lang w:val="de-DE"/>
        </w:rPr>
        <w:t>PHẦN 3. ỨNG DỤNG LÝ THUYẾT MÔN HỌC VÀO BÀI TẬP</w:t>
      </w:r>
    </w:p>
    <w:p w:rsidR="002E3A20" w:rsidRPr="00197455" w:rsidRDefault="008C2A7E" w:rsidP="00197455">
      <w:pPr>
        <w:spacing w:after="0"/>
        <w:rPr>
          <w:rFonts w:ascii="Times New Roman" w:hAnsi="Times New Roman" w:cs="Times New Roman"/>
          <w:sz w:val="28"/>
          <w:szCs w:val="28"/>
        </w:rPr>
      </w:pPr>
      <w:r>
        <w:rPr>
          <w:rFonts w:ascii="Times New Roman" w:hAnsi="Times New Roman" w:cs="Times New Roman"/>
          <w:sz w:val="28"/>
          <w:szCs w:val="28"/>
        </w:rPr>
        <w:t>1</w:t>
      </w:r>
      <w:r w:rsidR="002E3A20" w:rsidRPr="00197455">
        <w:rPr>
          <w:rFonts w:ascii="Times New Roman" w:hAnsi="Times New Roman" w:cs="Times New Roman"/>
          <w:sz w:val="28"/>
          <w:szCs w:val="28"/>
        </w:rPr>
        <w:t>/ Nêu hiện tượng và viết phương trình khi cho HCl dư vào ống nghiệm chứa dung dịch AgNO3</w:t>
      </w:r>
    </w:p>
    <w:p w:rsidR="002E3A20" w:rsidRPr="00197455" w:rsidRDefault="008C2A7E" w:rsidP="00197455">
      <w:pPr>
        <w:spacing w:after="0"/>
        <w:jc w:val="both"/>
        <w:rPr>
          <w:rFonts w:ascii="Times New Roman" w:hAnsi="Times New Roman" w:cs="Times New Roman"/>
          <w:sz w:val="28"/>
          <w:szCs w:val="28"/>
          <w:lang w:val="pt-BR"/>
        </w:rPr>
      </w:pPr>
      <w:r>
        <w:rPr>
          <w:rFonts w:ascii="Times New Roman" w:hAnsi="Times New Roman" w:cs="Times New Roman"/>
          <w:sz w:val="28"/>
          <w:szCs w:val="28"/>
          <w:lang w:val="pt-BR"/>
        </w:rPr>
        <w:t>2</w:t>
      </w:r>
      <w:r w:rsidR="002E3A20" w:rsidRPr="00197455">
        <w:rPr>
          <w:rFonts w:ascii="Times New Roman" w:hAnsi="Times New Roman" w:cs="Times New Roman"/>
          <w:sz w:val="28"/>
          <w:szCs w:val="28"/>
          <w:lang w:val="pt-BR"/>
        </w:rPr>
        <w:t xml:space="preserve">/ Cho 2,7 gam kim loại A hóa trị III vào 200ml HCl nước thu được 3,36 lít khí và dung dịch X. Tìm kim loại A và nồng độ dung dịch sau phản ứng </w:t>
      </w:r>
    </w:p>
    <w:p w:rsidR="002E3A20" w:rsidRPr="00197455" w:rsidRDefault="008C2A7E" w:rsidP="00197455">
      <w:pPr>
        <w:spacing w:after="0"/>
        <w:jc w:val="both"/>
        <w:rPr>
          <w:rFonts w:ascii="Times New Roman" w:hAnsi="Times New Roman" w:cs="Times New Roman"/>
          <w:sz w:val="28"/>
          <w:szCs w:val="28"/>
          <w:lang w:val="pt-BR"/>
        </w:rPr>
      </w:pPr>
      <w:r>
        <w:rPr>
          <w:rFonts w:ascii="Times New Roman" w:hAnsi="Times New Roman" w:cs="Times New Roman"/>
          <w:sz w:val="28"/>
          <w:szCs w:val="28"/>
          <w:lang w:val="pt-BR"/>
        </w:rPr>
        <w:t>3</w:t>
      </w:r>
      <w:r w:rsidR="002E3A20" w:rsidRPr="00197455">
        <w:rPr>
          <w:rFonts w:ascii="Times New Roman" w:hAnsi="Times New Roman" w:cs="Times New Roman"/>
          <w:sz w:val="28"/>
          <w:szCs w:val="28"/>
          <w:lang w:val="pt-BR"/>
        </w:rPr>
        <w:t>/ Cho 9,2 gam Fe và Mg vào dung dịch H2SO4 đặc thu được 6,72 lít khí SO2 (đktc). Tính thành phần phần trăm theo khối lượng từng kim loại và khối lượng muối tạo thành</w:t>
      </w:r>
    </w:p>
    <w:sectPr w:rsidR="002E3A20" w:rsidRPr="0019745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IDFont+F3">
    <w:altName w:val="Times New Roman"/>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E207C"/>
    <w:multiLevelType w:val="hybridMultilevel"/>
    <w:tmpl w:val="E68291C6"/>
    <w:lvl w:ilvl="0" w:tplc="E2485E94">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15:restartNumberingAfterBreak="0">
    <w:nsid w:val="400C3B5D"/>
    <w:multiLevelType w:val="hybridMultilevel"/>
    <w:tmpl w:val="664A9C14"/>
    <w:lvl w:ilvl="0" w:tplc="C852922E">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55975C8C"/>
    <w:multiLevelType w:val="hybridMultilevel"/>
    <w:tmpl w:val="7228D30A"/>
    <w:lvl w:ilvl="0" w:tplc="662E624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55E85D35"/>
    <w:multiLevelType w:val="hybridMultilevel"/>
    <w:tmpl w:val="68AE7C92"/>
    <w:lvl w:ilvl="0" w:tplc="1F7425B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6E9F0AD6"/>
    <w:multiLevelType w:val="hybridMultilevel"/>
    <w:tmpl w:val="64B606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8AC99E1"/>
    <w:multiLevelType w:val="singleLevel"/>
    <w:tmpl w:val="78AC99E1"/>
    <w:lvl w:ilvl="0">
      <w:start w:val="1"/>
      <w:numFmt w:val="decimal"/>
      <w:suff w:val="space"/>
      <w:lvlText w:val="%1."/>
      <w:lvlJc w:val="left"/>
    </w:lvl>
  </w:abstractNum>
  <w:abstractNum w:abstractNumId="6" w15:restartNumberingAfterBreak="0">
    <w:nsid w:val="7D585EEF"/>
    <w:multiLevelType w:val="multilevel"/>
    <w:tmpl w:val="7D585EEF"/>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5"/>
  </w:num>
  <w:num w:numId="3">
    <w:abstractNumId w:val="4"/>
  </w:num>
  <w:num w:numId="4">
    <w:abstractNumId w:val="2"/>
  </w:num>
  <w:num w:numId="5">
    <w:abstractNumId w:val="3"/>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0"/>
  <w:hideSpellingErrors/>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71E8"/>
    <w:rsid w:val="000674FB"/>
    <w:rsid w:val="00074A8A"/>
    <w:rsid w:val="000B5FB9"/>
    <w:rsid w:val="000D4DF4"/>
    <w:rsid w:val="000E768A"/>
    <w:rsid w:val="00113D18"/>
    <w:rsid w:val="001805EF"/>
    <w:rsid w:val="00197455"/>
    <w:rsid w:val="001E3D34"/>
    <w:rsid w:val="00232286"/>
    <w:rsid w:val="002562EC"/>
    <w:rsid w:val="002E3A20"/>
    <w:rsid w:val="003233B3"/>
    <w:rsid w:val="0033683B"/>
    <w:rsid w:val="00387765"/>
    <w:rsid w:val="003A4D72"/>
    <w:rsid w:val="003B59B1"/>
    <w:rsid w:val="003D2469"/>
    <w:rsid w:val="003D7B0B"/>
    <w:rsid w:val="00450A38"/>
    <w:rsid w:val="004557ED"/>
    <w:rsid w:val="004634AE"/>
    <w:rsid w:val="004E78BC"/>
    <w:rsid w:val="00572454"/>
    <w:rsid w:val="00592246"/>
    <w:rsid w:val="00593354"/>
    <w:rsid w:val="00594F6C"/>
    <w:rsid w:val="005A4D2D"/>
    <w:rsid w:val="005A7623"/>
    <w:rsid w:val="0067475E"/>
    <w:rsid w:val="0069016D"/>
    <w:rsid w:val="006B10FB"/>
    <w:rsid w:val="006B56F1"/>
    <w:rsid w:val="00753364"/>
    <w:rsid w:val="007736F8"/>
    <w:rsid w:val="007B08C2"/>
    <w:rsid w:val="007B6572"/>
    <w:rsid w:val="00825E51"/>
    <w:rsid w:val="0083671F"/>
    <w:rsid w:val="008C2A7E"/>
    <w:rsid w:val="008D6724"/>
    <w:rsid w:val="008E6097"/>
    <w:rsid w:val="00915F93"/>
    <w:rsid w:val="009511AD"/>
    <w:rsid w:val="00A01324"/>
    <w:rsid w:val="00A64AFE"/>
    <w:rsid w:val="00A652B1"/>
    <w:rsid w:val="00AF3BF1"/>
    <w:rsid w:val="00B1211C"/>
    <w:rsid w:val="00B14AF1"/>
    <w:rsid w:val="00B201A8"/>
    <w:rsid w:val="00B971E8"/>
    <w:rsid w:val="00BC3402"/>
    <w:rsid w:val="00C3695C"/>
    <w:rsid w:val="00D617A3"/>
    <w:rsid w:val="00D76748"/>
    <w:rsid w:val="00D837F9"/>
    <w:rsid w:val="00D94410"/>
    <w:rsid w:val="00DC0624"/>
    <w:rsid w:val="00DD180C"/>
    <w:rsid w:val="00DD619F"/>
    <w:rsid w:val="00DE129D"/>
    <w:rsid w:val="00E542A0"/>
    <w:rsid w:val="00E82092"/>
    <w:rsid w:val="00EC75C2"/>
    <w:rsid w:val="00F13E40"/>
    <w:rsid w:val="00F24EE2"/>
    <w:rsid w:val="00F548B5"/>
    <w:rsid w:val="00F8592B"/>
    <w:rsid w:val="00FE7AF1"/>
    <w:rsid w:val="00FF40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8154CA0-E5A8-4BEC-AAC2-3F4BC0C8E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B971E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B971E8"/>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nhideWhenUsed/>
    <w:qFormat/>
    <w:rsid w:val="004634AE"/>
    <w:pPr>
      <w:keepNext/>
      <w:spacing w:before="240" w:after="60" w:line="312" w:lineRule="auto"/>
      <w:outlineLvl w:val="2"/>
    </w:pPr>
    <w:rPr>
      <w:rFonts w:ascii="Calibri Light" w:eastAsia="Times New Roman" w:hAnsi="Calibri Light" w:cs="Times New Roman"/>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71E8"/>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B971E8"/>
    <w:rPr>
      <w:rFonts w:ascii="Times New Roman" w:eastAsia="Times New Roman" w:hAnsi="Times New Roman" w:cs="Times New Roman"/>
      <w:b/>
      <w:bCs/>
      <w:sz w:val="36"/>
      <w:szCs w:val="36"/>
    </w:rPr>
  </w:style>
  <w:style w:type="paragraph" w:styleId="NormalWeb">
    <w:name w:val="Normal (Web)"/>
    <w:basedOn w:val="Normal"/>
    <w:link w:val="NormalWebChar"/>
    <w:uiPriority w:val="99"/>
    <w:qFormat/>
    <w:rsid w:val="00B971E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B971E8"/>
    <w:rPr>
      <w:b/>
      <w:bCs/>
    </w:rPr>
  </w:style>
  <w:style w:type="character" w:customStyle="1" w:styleId="NormalWebChar">
    <w:name w:val="Normal (Web) Char"/>
    <w:basedOn w:val="DefaultParagraphFont"/>
    <w:link w:val="NormalWeb"/>
    <w:uiPriority w:val="99"/>
    <w:rsid w:val="00B971E8"/>
    <w:rPr>
      <w:rFonts w:ascii="Times New Roman" w:eastAsia="Times New Roman" w:hAnsi="Times New Roman" w:cs="Times New Roman"/>
      <w:sz w:val="24"/>
      <w:szCs w:val="24"/>
    </w:rPr>
  </w:style>
  <w:style w:type="character" w:styleId="Hyperlink">
    <w:name w:val="Hyperlink"/>
    <w:basedOn w:val="DefaultParagraphFont"/>
    <w:uiPriority w:val="99"/>
    <w:unhideWhenUsed/>
    <w:qFormat/>
    <w:rsid w:val="00825E51"/>
    <w:rPr>
      <w:color w:val="0000FF"/>
      <w:u w:val="single"/>
    </w:rPr>
  </w:style>
  <w:style w:type="paragraph" w:styleId="BalloonText">
    <w:name w:val="Balloon Text"/>
    <w:basedOn w:val="Normal"/>
    <w:link w:val="BalloonTextChar"/>
    <w:uiPriority w:val="99"/>
    <w:semiHidden/>
    <w:unhideWhenUsed/>
    <w:rsid w:val="00825E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5E51"/>
    <w:rPr>
      <w:rFonts w:ascii="Tahoma" w:hAnsi="Tahoma" w:cs="Tahoma"/>
      <w:sz w:val="16"/>
      <w:szCs w:val="16"/>
    </w:rPr>
  </w:style>
  <w:style w:type="paragraph" w:customStyle="1" w:styleId="western">
    <w:name w:val="western"/>
    <w:qFormat/>
    <w:rsid w:val="004557ED"/>
    <w:pPr>
      <w:suppressAutoHyphens/>
      <w:spacing w:after="0" w:line="240" w:lineRule="auto"/>
    </w:pPr>
    <w:rPr>
      <w:rFonts w:ascii="Times New Roman" w:eastAsia="SimSun" w:hAnsi="Times New Roman" w:cs="Times New Roman"/>
      <w:sz w:val="20"/>
      <w:szCs w:val="20"/>
      <w:lang w:eastAsia="zh-CN"/>
    </w:rPr>
  </w:style>
  <w:style w:type="character" w:customStyle="1" w:styleId="Heading3Char">
    <w:name w:val="Heading 3 Char"/>
    <w:basedOn w:val="DefaultParagraphFont"/>
    <w:link w:val="Heading3"/>
    <w:rsid w:val="004634AE"/>
    <w:rPr>
      <w:rFonts w:ascii="Calibri Light" w:eastAsia="Times New Roman" w:hAnsi="Calibri Light" w:cs="Times New Roman"/>
      <w:b/>
      <w:bCs/>
      <w:sz w:val="26"/>
      <w:szCs w:val="26"/>
    </w:rPr>
  </w:style>
  <w:style w:type="paragraph" w:styleId="ListParagraph">
    <w:name w:val="List Paragraph"/>
    <w:basedOn w:val="Normal"/>
    <w:uiPriority w:val="34"/>
    <w:qFormat/>
    <w:rsid w:val="00594F6C"/>
    <w:pPr>
      <w:spacing w:after="0" w:line="240" w:lineRule="auto"/>
      <w:ind w:left="720"/>
      <w:contextualSpacing/>
    </w:pPr>
    <w:rPr>
      <w:rFonts w:ascii="Times New Roman" w:eastAsia="Times New Roman" w:hAnsi="Times New Roman" w:cs="Times New Roman"/>
      <w:sz w:val="24"/>
      <w:szCs w:val="24"/>
    </w:rPr>
  </w:style>
  <w:style w:type="paragraph" w:styleId="BodyText">
    <w:name w:val="Body Text"/>
    <w:basedOn w:val="Normal"/>
    <w:link w:val="BodyTextChar"/>
    <w:uiPriority w:val="99"/>
    <w:unhideWhenUsed/>
    <w:rsid w:val="00074A8A"/>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rsid w:val="00074A8A"/>
    <w:rPr>
      <w:rFonts w:ascii="Times New Roman" w:eastAsia="Times New Roman" w:hAnsi="Times New Roman" w:cs="Times New Roman"/>
      <w:sz w:val="24"/>
      <w:szCs w:val="24"/>
    </w:rPr>
  </w:style>
  <w:style w:type="character" w:customStyle="1" w:styleId="fontstyle21">
    <w:name w:val="fontstyle21"/>
    <w:rsid w:val="00074A8A"/>
    <w:rPr>
      <w:rFonts w:ascii="CIDFont+F3" w:hAnsi="CIDFont+F3"/>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181111">
      <w:bodyDiv w:val="1"/>
      <w:marLeft w:val="0"/>
      <w:marRight w:val="0"/>
      <w:marTop w:val="0"/>
      <w:marBottom w:val="0"/>
      <w:divBdr>
        <w:top w:val="none" w:sz="0" w:space="0" w:color="auto"/>
        <w:left w:val="none" w:sz="0" w:space="0" w:color="auto"/>
        <w:bottom w:val="none" w:sz="0" w:space="0" w:color="auto"/>
        <w:right w:val="none" w:sz="0" w:space="0" w:color="auto"/>
      </w:divBdr>
    </w:div>
    <w:div w:id="381829230">
      <w:bodyDiv w:val="1"/>
      <w:marLeft w:val="0"/>
      <w:marRight w:val="0"/>
      <w:marTop w:val="0"/>
      <w:marBottom w:val="0"/>
      <w:divBdr>
        <w:top w:val="none" w:sz="0" w:space="0" w:color="auto"/>
        <w:left w:val="none" w:sz="0" w:space="0" w:color="auto"/>
        <w:bottom w:val="none" w:sz="0" w:space="0" w:color="auto"/>
        <w:right w:val="none" w:sz="0" w:space="0" w:color="auto"/>
      </w:divBdr>
    </w:div>
    <w:div w:id="438721636">
      <w:bodyDiv w:val="1"/>
      <w:marLeft w:val="0"/>
      <w:marRight w:val="0"/>
      <w:marTop w:val="0"/>
      <w:marBottom w:val="0"/>
      <w:divBdr>
        <w:top w:val="none" w:sz="0" w:space="0" w:color="auto"/>
        <w:left w:val="none" w:sz="0" w:space="0" w:color="auto"/>
        <w:bottom w:val="none" w:sz="0" w:space="0" w:color="auto"/>
        <w:right w:val="none" w:sz="0" w:space="0" w:color="auto"/>
      </w:divBdr>
    </w:div>
    <w:div w:id="500631766">
      <w:bodyDiv w:val="1"/>
      <w:marLeft w:val="0"/>
      <w:marRight w:val="0"/>
      <w:marTop w:val="0"/>
      <w:marBottom w:val="0"/>
      <w:divBdr>
        <w:top w:val="none" w:sz="0" w:space="0" w:color="auto"/>
        <w:left w:val="none" w:sz="0" w:space="0" w:color="auto"/>
        <w:bottom w:val="none" w:sz="0" w:space="0" w:color="auto"/>
        <w:right w:val="none" w:sz="0" w:space="0" w:color="auto"/>
      </w:divBdr>
    </w:div>
    <w:div w:id="785927201">
      <w:bodyDiv w:val="1"/>
      <w:marLeft w:val="0"/>
      <w:marRight w:val="0"/>
      <w:marTop w:val="0"/>
      <w:marBottom w:val="0"/>
      <w:divBdr>
        <w:top w:val="none" w:sz="0" w:space="0" w:color="auto"/>
        <w:left w:val="none" w:sz="0" w:space="0" w:color="auto"/>
        <w:bottom w:val="none" w:sz="0" w:space="0" w:color="auto"/>
        <w:right w:val="none" w:sz="0" w:space="0" w:color="auto"/>
      </w:divBdr>
    </w:div>
    <w:div w:id="987124239">
      <w:bodyDiv w:val="1"/>
      <w:marLeft w:val="0"/>
      <w:marRight w:val="0"/>
      <w:marTop w:val="0"/>
      <w:marBottom w:val="0"/>
      <w:divBdr>
        <w:top w:val="none" w:sz="0" w:space="0" w:color="auto"/>
        <w:left w:val="none" w:sz="0" w:space="0" w:color="auto"/>
        <w:bottom w:val="none" w:sz="0" w:space="0" w:color="auto"/>
        <w:right w:val="none" w:sz="0" w:space="0" w:color="auto"/>
      </w:divBdr>
    </w:div>
    <w:div w:id="1395935471">
      <w:bodyDiv w:val="1"/>
      <w:marLeft w:val="0"/>
      <w:marRight w:val="0"/>
      <w:marTop w:val="0"/>
      <w:marBottom w:val="0"/>
      <w:divBdr>
        <w:top w:val="none" w:sz="0" w:space="0" w:color="auto"/>
        <w:left w:val="none" w:sz="0" w:space="0" w:color="auto"/>
        <w:bottom w:val="none" w:sz="0" w:space="0" w:color="auto"/>
        <w:right w:val="none" w:sz="0" w:space="0" w:color="auto"/>
      </w:divBdr>
    </w:div>
    <w:div w:id="1398626267">
      <w:bodyDiv w:val="1"/>
      <w:marLeft w:val="0"/>
      <w:marRight w:val="0"/>
      <w:marTop w:val="0"/>
      <w:marBottom w:val="0"/>
      <w:divBdr>
        <w:top w:val="none" w:sz="0" w:space="0" w:color="auto"/>
        <w:left w:val="none" w:sz="0" w:space="0" w:color="auto"/>
        <w:bottom w:val="none" w:sz="0" w:space="0" w:color="auto"/>
        <w:right w:val="none" w:sz="0" w:space="0" w:color="auto"/>
      </w:divBdr>
    </w:div>
    <w:div w:id="1447962973">
      <w:bodyDiv w:val="1"/>
      <w:marLeft w:val="0"/>
      <w:marRight w:val="0"/>
      <w:marTop w:val="0"/>
      <w:marBottom w:val="0"/>
      <w:divBdr>
        <w:top w:val="none" w:sz="0" w:space="0" w:color="auto"/>
        <w:left w:val="none" w:sz="0" w:space="0" w:color="auto"/>
        <w:bottom w:val="none" w:sz="0" w:space="0" w:color="auto"/>
        <w:right w:val="none" w:sz="0" w:space="0" w:color="auto"/>
      </w:divBdr>
    </w:div>
    <w:div w:id="1577469661">
      <w:bodyDiv w:val="1"/>
      <w:marLeft w:val="0"/>
      <w:marRight w:val="0"/>
      <w:marTop w:val="0"/>
      <w:marBottom w:val="0"/>
      <w:divBdr>
        <w:top w:val="none" w:sz="0" w:space="0" w:color="auto"/>
        <w:left w:val="none" w:sz="0" w:space="0" w:color="auto"/>
        <w:bottom w:val="none" w:sz="0" w:space="0" w:color="auto"/>
        <w:right w:val="none" w:sz="0" w:space="0" w:color="auto"/>
      </w:divBdr>
    </w:div>
    <w:div w:id="1813868169">
      <w:bodyDiv w:val="1"/>
      <w:marLeft w:val="0"/>
      <w:marRight w:val="0"/>
      <w:marTop w:val="0"/>
      <w:marBottom w:val="0"/>
      <w:divBdr>
        <w:top w:val="none" w:sz="0" w:space="0" w:color="auto"/>
        <w:left w:val="none" w:sz="0" w:space="0" w:color="auto"/>
        <w:bottom w:val="none" w:sz="0" w:space="0" w:color="auto"/>
        <w:right w:val="none" w:sz="0" w:space="0" w:color="auto"/>
      </w:divBdr>
    </w:div>
    <w:div w:id="1861814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nthi.com/?a=OT&amp;ot=LT&amp;hdn_lt_id=153" TargetMode="External"/><Relationship Id="rId13" Type="http://schemas.openxmlformats.org/officeDocument/2006/relationships/hyperlink" Target="http://www.onthi.com/?a=OT&amp;ot=LT&amp;hdn_lt_id=153" TargetMode="External"/><Relationship Id="rId3" Type="http://schemas.openxmlformats.org/officeDocument/2006/relationships/styles" Target="styles.xml"/><Relationship Id="rId7" Type="http://schemas.openxmlformats.org/officeDocument/2006/relationships/hyperlink" Target="http://www.onthi.com/?a=OT&amp;ot=LT&amp;hdn_lt_id=153" TargetMode="External"/><Relationship Id="rId12" Type="http://schemas.openxmlformats.org/officeDocument/2006/relationships/hyperlink" Target="http://www.onthi.com/?a=OT&amp;ot=LT&amp;hdn_lt_id=153"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www.onthi.com/?a=OT&amp;ot=LT&amp;hdn_lt_id=153"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onthi.com/?a=OT&amp;ot=LT&amp;hdn_lt_id=153" TargetMode="External"/><Relationship Id="rId4" Type="http://schemas.openxmlformats.org/officeDocument/2006/relationships/settings" Target="settings.xml"/><Relationship Id="rId9" Type="http://schemas.openxmlformats.org/officeDocument/2006/relationships/hyperlink" Target="http://www.onthi.com/?a=OT&amp;ot=LT&amp;hdn_lt_id=153" TargetMode="External"/><Relationship Id="rId14" Type="http://schemas.openxmlformats.org/officeDocument/2006/relationships/hyperlink" Target="http://www.onthi.com/?a=OT&amp;ot=LT&amp;hdn_lt_id=15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Props1.xml><?xml version="1.0" encoding="utf-8"?>
<ds:datastoreItem xmlns:ds="http://schemas.openxmlformats.org/officeDocument/2006/customXml" ds:itemID="{83BEAA35-44B2-4D32-8AA8-9CFAF6362748}">
  <ds:schemaRefs>
    <ds:schemaRef ds:uri="urn:schemas-microsoft-com.VSTO2008Demos.ControlsStorage"/>
  </ds:schemaRefs>
</ds:datastoreItem>
</file>

<file path=docProps/app.xml><?xml version="1.0" encoding="utf-8"?>
<Properties xmlns="http://schemas.openxmlformats.org/officeDocument/2006/extended-properties" xmlns:vt="http://schemas.openxmlformats.org/officeDocument/2006/docPropsVTypes">
  <Template>Chem4Word</Template>
  <TotalTime>75</TotalTime>
  <Pages>40</Pages>
  <Words>5378</Words>
  <Characters>30660</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35967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Hằng Nguyễn Thị Thúy</cp:lastModifiedBy>
  <cp:revision>7</cp:revision>
  <dcterms:created xsi:type="dcterms:W3CDTF">2021-07-11T14:10:00Z</dcterms:created>
  <dcterms:modified xsi:type="dcterms:W3CDTF">2021-07-12T02:39:00Z</dcterms:modified>
</cp:coreProperties>
</file>