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9036BB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30CB6BB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8E47C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85D1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41A8C65" w14:textId="77777777" w:rsidR="00785D1F" w:rsidRPr="00A12195" w:rsidRDefault="0055326A" w:rsidP="00785D1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785D1F" w:rsidRPr="00785D1F">
        <w:rPr>
          <w:rFonts w:ascii="Times New Roman" w:hAnsi="Times New Roman" w:cs="Times New Roman"/>
          <w:sz w:val="26"/>
          <w:szCs w:val="26"/>
        </w:rPr>
        <w:t xml:space="preserve">: </w:t>
      </w:r>
      <w:r w:rsidR="00E11C86" w:rsidRPr="00785D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Lê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Văn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Bình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-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Nguyễn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Thị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Huyền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Nga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- 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Trịnh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Khắc</w:t>
      </w:r>
      <w:proofErr w:type="spellEnd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</w:t>
      </w:r>
      <w:proofErr w:type="spellStart"/>
      <w:r w:rsidR="00785D1F" w:rsidRPr="00785D1F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Vũ</w:t>
      </w:r>
      <w:proofErr w:type="spellEnd"/>
    </w:p>
    <w:p w14:paraId="77E1D683" w14:textId="1164BD7E" w:rsid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14:paraId="60C64BBC" w14:textId="01379835" w:rsidR="00785D1F" w:rsidRPr="00785D1F" w:rsidRDefault="00785D1F" w:rsidP="00785D1F">
      <w:pPr>
        <w:tabs>
          <w:tab w:val="left" w:leader="dot" w:pos="9000"/>
        </w:tabs>
        <w:spacing w:after="12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triển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đội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Pr="00785D1F">
        <w:rPr>
          <w:rFonts w:ascii="Times New Roman" w:hAnsi="Times New Roman" w:cs="Times New Roman"/>
          <w:b/>
          <w:i/>
          <w:sz w:val="26"/>
          <w:szCs w:val="26"/>
        </w:rPr>
        <w:t>ngũ</w:t>
      </w:r>
      <w:proofErr w:type="spellEnd"/>
      <w:proofErr w:type="gram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giảng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viên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theo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hướng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tiếp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cận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năng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lực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đáp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ứng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yêu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cầu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đổi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mới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giáo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dục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theo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hướng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triển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năng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lực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người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học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định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hướng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–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giải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85D1F">
        <w:rPr>
          <w:rFonts w:ascii="Times New Roman" w:hAnsi="Times New Roman" w:cs="Times New Roman"/>
          <w:b/>
          <w:i/>
          <w:sz w:val="26"/>
          <w:szCs w:val="26"/>
        </w:rPr>
        <w:t>pháp</w:t>
      </w:r>
      <w:proofErr w:type="spellEnd"/>
      <w:r w:rsidRPr="00785D1F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74DB2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74DB2" w:rsidRPr="00A12195" w:rsidRDefault="00E74DB2" w:rsidP="00E74D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38816EA6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06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4DB2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A5895B0" w:rsidR="00E74DB2" w:rsidRPr="00E74DB2" w:rsidRDefault="000979D3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74DB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37335FE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74DB2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40465B53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662A4E6D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74DB2" w:rsidRPr="00601A0A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000F8C2F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1CFB66C1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74DB2" w:rsidRPr="00601A0A" w:rsidRDefault="00E74DB2" w:rsidP="00E74D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74DB2" w:rsidRPr="00A12195" w:rsidRDefault="00E74DB2" w:rsidP="00E74DB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0481A2DE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1301" w:type="dxa"/>
            <w:vAlign w:val="center"/>
          </w:tcPr>
          <w:p w14:paraId="00B3D65D" w14:textId="77777777" w:rsidR="00E74DB2" w:rsidRPr="00A12195" w:rsidRDefault="00E74DB2" w:rsidP="00E74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4DB2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74DB2" w:rsidRPr="002A0676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5900A614" w:rsidR="00E74DB2" w:rsidRPr="00A12195" w:rsidRDefault="000979D3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9675BF4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ADE96BF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3A31500C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188C2C58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74DB2" w:rsidRPr="00A12195" w:rsidRDefault="00E74DB2" w:rsidP="00E74DB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64F9EBFF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74DB2" w:rsidRPr="001F7FAE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638" w:type="dxa"/>
            <w:vAlign w:val="center"/>
          </w:tcPr>
          <w:p w14:paraId="79BEC675" w14:textId="2316A1A0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1DCB17AC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74DB2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74DB2" w:rsidRPr="001F7FAE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E2134F9" w:rsidR="00E74DB2" w:rsidRPr="00A12195" w:rsidRDefault="0006141A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4DB2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E74DB2" w:rsidRPr="001F7FAE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E74DB2" w:rsidRPr="001F7FAE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5616CD9E" w:rsidR="00E74DB2" w:rsidRPr="00A12195" w:rsidRDefault="00E74DB2" w:rsidP="00E74D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0.50</w:t>
            </w:r>
          </w:p>
        </w:tc>
        <w:tc>
          <w:tcPr>
            <w:tcW w:w="1301" w:type="dxa"/>
            <w:vAlign w:val="center"/>
          </w:tcPr>
          <w:p w14:paraId="109BB914" w14:textId="77777777" w:rsidR="00E74DB2" w:rsidRPr="00A12195" w:rsidRDefault="00E74DB2" w:rsidP="00E74DB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6BBD12D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  <w:r w:rsidR="0006141A">
        <w:rPr>
          <w:rFonts w:ascii="Times New Roman" w:hAnsi="Times New Roman" w:cs="Times New Roman"/>
          <w:b/>
          <w:sz w:val="26"/>
          <w:szCs w:val="26"/>
        </w:rPr>
        <w:t>: 6.5đ</w:t>
      </w:r>
    </w:p>
    <w:p w14:paraId="4A43F18C" w14:textId="106302C0" w:rsidR="0051644A" w:rsidRPr="0051644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color w:val="0070C0"/>
          <w:spacing w:val="-4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Pr="0006141A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P</w:t>
      </w:r>
      <w:r w:rsidRPr="0006141A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hát</w:t>
      </w:r>
      <w:proofErr w:type="spellEnd"/>
      <w:r w:rsidRPr="0006141A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6141A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triển</w:t>
      </w:r>
      <w:proofErr w:type="spellEnd"/>
      <w:r w:rsidRPr="0006141A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</w:rPr>
        <w:t>đội</w:t>
      </w:r>
      <w:proofErr w:type="spellEnd"/>
      <w:r w:rsidRPr="0006141A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proofErr w:type="spellStart"/>
      <w:proofErr w:type="gramStart"/>
      <w:r w:rsidRPr="0006141A">
        <w:rPr>
          <w:rFonts w:ascii="Times New Roman" w:hAnsi="Times New Roman" w:cs="Times New Roman"/>
          <w:spacing w:val="-4"/>
          <w:sz w:val="26"/>
          <w:szCs w:val="26"/>
        </w:rPr>
        <w:t>ngũ</w:t>
      </w:r>
      <w:proofErr w:type="spellEnd"/>
      <w:proofErr w:type="gramEnd"/>
      <w:r w:rsidRPr="0006141A">
        <w:rPr>
          <w:rFonts w:ascii="Times New Roman" w:hAnsi="Times New Roman" w:cs="Times New Roman"/>
          <w:spacing w:val="-21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3"/>
          <w:sz w:val="26"/>
          <w:szCs w:val="26"/>
        </w:rPr>
        <w:t>giảng</w:t>
      </w:r>
      <w:proofErr w:type="spellEnd"/>
      <w:r w:rsidRPr="0006141A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3"/>
          <w:sz w:val="26"/>
          <w:szCs w:val="26"/>
        </w:rPr>
        <w:t>viên</w:t>
      </w:r>
      <w:proofErr w:type="spellEnd"/>
      <w:r w:rsidRPr="0006141A">
        <w:rPr>
          <w:rFonts w:ascii="Times New Roman" w:hAnsi="Times New Roman" w:cs="Times New Roman"/>
          <w:spacing w:val="-5"/>
          <w:w w:val="97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3"/>
          <w:sz w:val="26"/>
          <w:szCs w:val="26"/>
        </w:rPr>
        <w:t>giáo</w:t>
      </w:r>
      <w:proofErr w:type="spellEnd"/>
      <w:r w:rsidRPr="0006141A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</w:rPr>
        <w:t>dục</w:t>
      </w:r>
      <w:proofErr w:type="spellEnd"/>
      <w:r w:rsidRPr="0006141A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</w:rPr>
        <w:t>nghề</w:t>
      </w:r>
      <w:proofErr w:type="spellEnd"/>
      <w:r w:rsidRPr="0006141A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</w:rPr>
        <w:t>nghiệp</w:t>
      </w:r>
      <w:proofErr w:type="spellEnd"/>
      <w:r w:rsidRPr="0006141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</w:rPr>
        <w:t>theo</w:t>
      </w:r>
      <w:proofErr w:type="spellEnd"/>
      <w:r w:rsidRPr="0006141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</w:rPr>
        <w:t>hướng</w:t>
      </w:r>
      <w:proofErr w:type="spellEnd"/>
      <w:r w:rsidRPr="0006141A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tiếp</w:t>
      </w:r>
      <w:proofErr w:type="spellEnd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cận</w:t>
      </w:r>
      <w:proofErr w:type="spellEnd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năng</w:t>
      </w:r>
      <w:proofErr w:type="spellEnd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phát</w:t>
      </w:r>
      <w:proofErr w:type="spellEnd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triển</w:t>
      </w:r>
      <w:proofErr w:type="spellEnd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năng</w:t>
      </w:r>
      <w:proofErr w:type="spellEnd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lực</w:t>
      </w:r>
      <w:proofErr w:type="spellEnd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color w:val="FF0000"/>
          <w:spacing w:val="-4"/>
          <w:sz w:val="26"/>
          <w:szCs w:val="26"/>
        </w:rPr>
        <w:t>l</w:t>
      </w:r>
      <w:r>
        <w:rPr>
          <w:rFonts w:ascii="Times New Roman" w:hAnsi="Times New Roman" w:cs="Times New Roman"/>
          <w:spacing w:val="-4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hợ</w:t>
      </w:r>
      <w:r w:rsidR="0051644A">
        <w:rPr>
          <w:rFonts w:ascii="Times New Roman" w:hAnsi="Times New Roman" w:cs="Times New Roman"/>
          <w:spacing w:val="-4"/>
          <w:sz w:val="26"/>
          <w:szCs w:val="26"/>
        </w:rPr>
        <w:t>p</w:t>
      </w:r>
      <w:proofErr w:type="spellEnd"/>
      <w:r w:rsidR="0051644A">
        <w:rPr>
          <w:rFonts w:ascii="Times New Roman" w:hAnsi="Times New Roman" w:cs="Times New Roman"/>
          <w:spacing w:val="-4"/>
          <w:sz w:val="26"/>
          <w:szCs w:val="26"/>
        </w:rPr>
        <w:t xml:space="preserve">.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Nhóm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tác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giả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đã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chỉnh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sửa</w:t>
      </w:r>
      <w:proofErr w:type="spellEnd"/>
    </w:p>
    <w:p w14:paraId="62A741A7" w14:textId="283C8DBD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color w:val="0070C0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</w:t>
      </w:r>
      <w:proofErr w:type="gramStart"/>
      <w:r>
        <w:rPr>
          <w:rFonts w:ascii="Times New Roman" w:hAnsi="Times New Roman" w:cs="Times New Roman"/>
          <w:spacing w:val="-4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chỗ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  <w:highlight w:val="yellow"/>
        </w:rPr>
        <w:t>tô</w:t>
      </w:r>
      <w:proofErr w:type="spellEnd"/>
      <w:r w:rsidRPr="0006141A">
        <w:rPr>
          <w:rFonts w:ascii="Times New Roman" w:hAnsi="Times New Roman" w:cs="Times New Roman"/>
          <w:spacing w:val="-4"/>
          <w:sz w:val="26"/>
          <w:szCs w:val="26"/>
          <w:highlight w:val="yellow"/>
        </w:rPr>
        <w:t xml:space="preserve"> </w:t>
      </w:r>
      <w:proofErr w:type="spellStart"/>
      <w:r w:rsidRPr="0006141A">
        <w:rPr>
          <w:rFonts w:ascii="Times New Roman" w:hAnsi="Times New Roman" w:cs="Times New Roman"/>
          <w:spacing w:val="-4"/>
          <w:sz w:val="26"/>
          <w:szCs w:val="26"/>
          <w:highlight w:val="yellow"/>
        </w:rPr>
        <w:t>vàng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>.</w:t>
      </w:r>
      <w:proofErr w:type="gram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Nhóm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tác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giả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đã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chỉnh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sửa</w:t>
      </w:r>
      <w:proofErr w:type="spellEnd"/>
    </w:p>
    <w:p w14:paraId="58A4AAD9" w14:textId="77777777" w:rsidR="0051644A" w:rsidRDefault="0051644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color w:val="0070C0"/>
          <w:spacing w:val="-4"/>
          <w:sz w:val="26"/>
          <w:szCs w:val="26"/>
        </w:rPr>
      </w:pPr>
      <w:proofErr w:type="spellStart"/>
      <w:r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Nhóm</w:t>
      </w:r>
      <w:proofErr w:type="spellEnd"/>
      <w:r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tác</w:t>
      </w:r>
      <w:proofErr w:type="spellEnd"/>
      <w:r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>.</w:t>
      </w:r>
    </w:p>
    <w:p w14:paraId="36164ECC" w14:textId="403B3919" w:rsidR="0051644A" w:rsidRDefault="0051644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bookmarkStart w:id="0" w:name="_GoBack"/>
      <w:bookmarkEnd w:id="0"/>
      <w:r w:rsidRPr="0051644A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năng</w:t>
      </w:r>
      <w:proofErr w:type="spell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lực</w:t>
      </w:r>
      <w:proofErr w:type="spell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cơ</w:t>
      </w:r>
      <w:proofErr w:type="spell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bản</w:t>
      </w:r>
      <w:proofErr w:type="spell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???</w:t>
      </w:r>
      <w:proofErr w:type="spellStart"/>
      <w:proofErr w:type="gram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cần</w:t>
      </w:r>
      <w:proofErr w:type="spellEnd"/>
      <w:proofErr w:type="gram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thiết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nhất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,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phản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ánh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được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mục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tiêu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của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chương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trình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giáo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dục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.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Tiếp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theo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là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phát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triển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>các</w:t>
      </w:r>
      <w:proofErr w:type="spellEnd"/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năng</w:t>
      </w:r>
      <w:proofErr w:type="spell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lực</w:t>
      </w:r>
      <w:proofErr w:type="spell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thành</w:t>
      </w:r>
      <w:proofErr w:type="spell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proofErr w:type="gramStart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phần</w:t>
      </w:r>
      <w:proofErr w:type="spellEnd"/>
      <w:r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?</w:t>
      </w:r>
      <w:proofErr w:type="gramEnd"/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??</w:t>
      </w:r>
      <w:r w:rsidRPr="00E40DD7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??</w:t>
      </w:r>
      <w:r w:rsidRPr="00045BAD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??</w:t>
      </w:r>
      <w:proofErr w:type="gramStart"/>
      <w:r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(</w:t>
      </w:r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tùy</w:t>
      </w:r>
      <w:proofErr w:type="spellEnd"/>
      <w:proofErr w:type="gram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thuộc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vào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cấp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học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bậc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học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,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vào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chuẩn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đầu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ra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,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vào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mục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tiêu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đào</w:t>
      </w:r>
      <w:proofErr w:type="spellEnd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 xml:space="preserve"> </w:t>
      </w:r>
      <w:proofErr w:type="spellStart"/>
      <w:r w:rsidRPr="00045BAD">
        <w:rPr>
          <w:rFonts w:ascii="Times New Roman" w:hAnsi="Times New Roman" w:cs="Times New Roman"/>
          <w:color w:val="FF0000"/>
          <w:sz w:val="21"/>
          <w:szCs w:val="21"/>
          <w:highlight w:val="yellow"/>
          <w:bdr w:val="none" w:sz="0" w:space="0" w:color="auto" w:frame="1"/>
        </w:rPr>
        <w:t>tạo</w:t>
      </w:r>
      <w:proofErr w:type="spellEnd"/>
      <w:r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>…)</w:t>
      </w:r>
      <w:r w:rsidRPr="00F62EB1">
        <w:rPr>
          <w:rFonts w:ascii="Times New Roman" w:hAnsi="Times New Roman" w:cs="Times New Roman"/>
          <w:sz w:val="21"/>
          <w:szCs w:val="21"/>
          <w:highlight w:val="yellow"/>
          <w:bdr w:val="none" w:sz="0" w:space="0" w:color="auto" w:frame="1"/>
        </w:rPr>
        <w:t xml:space="preserve"> </w:t>
      </w:r>
      <w:r w:rsidRPr="00D30769">
        <w:rPr>
          <w:rFonts w:ascii="Times New Roman" w:hAnsi="Times New Roman" w:cs="Times New Roman"/>
          <w:sz w:val="21"/>
          <w:szCs w:val="21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</w:p>
    <w:p w14:paraId="079DEB73" w14:textId="47E5B9AB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</w:t>
      </w:r>
      <w:proofErr w:type="gramStart"/>
      <w:r>
        <w:rPr>
          <w:rFonts w:ascii="Times New Roman" w:hAnsi="Times New Roman" w:cs="Times New Roman"/>
          <w:spacing w:val="-4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ờ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cú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>?</w:t>
      </w:r>
      <w:proofErr w:type="gram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Nhóm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tác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giả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đã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chỉnh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sửa</w:t>
      </w:r>
      <w:proofErr w:type="spellEnd"/>
    </w:p>
    <w:p w14:paraId="7CB092DD" w14:textId="43487734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Thừa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2.4.2</w:t>
      </w:r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Nhóm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tác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giả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đã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chỉnh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sửa</w:t>
      </w:r>
      <w:proofErr w:type="spellEnd"/>
    </w:p>
    <w:p w14:paraId="07D734DE" w14:textId="6DAB5D26" w:rsidR="0006141A" w:rsidRDefault="0006141A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>?!</w:t>
      </w:r>
    </w:p>
    <w:p w14:paraId="73835DE9" w14:textId="1BD85C1A" w:rsidR="00F52D49" w:rsidRPr="0006141A" w:rsidRDefault="00F52D49" w:rsidP="0006141A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 xml:space="preserve">             -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TLTK </w:t>
      </w:r>
      <w:proofErr w:type="spellStart"/>
      <w:proofErr w:type="gramStart"/>
      <w:r>
        <w:rPr>
          <w:rFonts w:ascii="Times New Roman" w:hAnsi="Times New Roman" w:cs="Times New Roman"/>
          <w:spacing w:val="-4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pacing w:val="-4"/>
          <w:sz w:val="26"/>
          <w:szCs w:val="26"/>
        </w:rPr>
        <w:t xml:space="preserve"> A, B.</w:t>
      </w:r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Nhóm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tác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giả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đã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chỉnh</w:t>
      </w:r>
      <w:proofErr w:type="spellEnd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 xml:space="preserve"> </w:t>
      </w:r>
      <w:proofErr w:type="spellStart"/>
      <w:r w:rsidR="0051644A" w:rsidRPr="0051644A">
        <w:rPr>
          <w:rFonts w:ascii="Times New Roman" w:hAnsi="Times New Roman" w:cs="Times New Roman"/>
          <w:color w:val="0070C0"/>
          <w:spacing w:val="-4"/>
          <w:sz w:val="26"/>
          <w:szCs w:val="26"/>
        </w:rPr>
        <w:t>sửa</w:t>
      </w:r>
      <w:proofErr w:type="spellEnd"/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45919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8410D00" w:rsidR="0005004B" w:rsidRDefault="00E6224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6E66CB" wp14:editId="05DEABDF">
                <wp:simplePos x="0" y="0"/>
                <wp:positionH relativeFrom="column">
                  <wp:posOffset>1573425</wp:posOffset>
                </wp:positionH>
                <wp:positionV relativeFrom="paragraph">
                  <wp:posOffset>257521</wp:posOffset>
                </wp:positionV>
                <wp:extent cx="160655" cy="142875"/>
                <wp:effectExtent l="0" t="0" r="2984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65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12F6F2" id="Straight Connector 6" o:spid="_x0000_s1026" style="position:absolute;flip: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pt,20.3pt" to="136.5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" strokecolor="black [3040]"/>
            </w:pict>
          </mc:Fallback>
        </mc:AlternateContent>
      </w:r>
      <w:r w:rsidR="00CC75C9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4C666" wp14:editId="4BC9CE24">
                <wp:simplePos x="0" y="0"/>
                <wp:positionH relativeFrom="column">
                  <wp:posOffset>1558290</wp:posOffset>
                </wp:positionH>
                <wp:positionV relativeFrom="paragraph">
                  <wp:posOffset>261437</wp:posOffset>
                </wp:positionV>
                <wp:extent cx="190500" cy="147320"/>
                <wp:effectExtent l="0" t="0" r="19050" b="241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C2D4A4" id="Straight Connector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20.6pt" to="137.7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1315EA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6B632A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5DE099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EB9AF2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141A"/>
    <w:rsid w:val="00081B47"/>
    <w:rsid w:val="000979D3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413B0"/>
    <w:rsid w:val="004E478F"/>
    <w:rsid w:val="0051644A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85D1F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C75C9"/>
    <w:rsid w:val="00CD0773"/>
    <w:rsid w:val="00D90DDA"/>
    <w:rsid w:val="00DF4654"/>
    <w:rsid w:val="00E11C86"/>
    <w:rsid w:val="00E44F58"/>
    <w:rsid w:val="00E6224F"/>
    <w:rsid w:val="00E74758"/>
    <w:rsid w:val="00E74DB2"/>
    <w:rsid w:val="00ED5FCE"/>
    <w:rsid w:val="00F02FFE"/>
    <w:rsid w:val="00F236AA"/>
    <w:rsid w:val="00F31271"/>
    <w:rsid w:val="00F52D4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8F9A5-B386-4AC0-8493-E090C7A80D58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D9CB776-BD57-497B-AF84-D17E571C2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107</TotalTime>
  <Pages>4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AutoBVT</cp:lastModifiedBy>
  <cp:revision>11</cp:revision>
  <cp:lastPrinted>2020-07-17T04:11:00Z</cp:lastPrinted>
  <dcterms:created xsi:type="dcterms:W3CDTF">2020-07-17T04:09:00Z</dcterms:created>
  <dcterms:modified xsi:type="dcterms:W3CDTF">2021-08-14T07:25:00Z</dcterms:modified>
</cp:coreProperties>
</file>