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A10846" w:rsidRPr="00732A6E" w:rsidRDefault="00A10846" w:rsidP="00CF508E">
                            <w:pPr>
                              <w:jc w:val="center"/>
                              <w:rPr>
                                <w:sz w:val="28"/>
                                <w:szCs w:val="28"/>
                                <w:lang w:val="pt-BR"/>
                              </w:rPr>
                            </w:pPr>
                          </w:p>
                          <w:p w14:paraId="2F5977D1" w14:textId="77777777" w:rsidR="00A10846" w:rsidRPr="00224F8D" w:rsidRDefault="00A10846" w:rsidP="00CF508E">
                            <w:pPr>
                              <w:jc w:val="center"/>
                              <w:rPr>
                                <w:i/>
                                <w:iCs/>
                                <w:sz w:val="26"/>
                                <w:szCs w:val="26"/>
                                <w:lang w:val="pt-BR"/>
                              </w:rPr>
                            </w:pPr>
                            <w:r w:rsidRPr="00224F8D">
                              <w:rPr>
                                <w:sz w:val="26"/>
                                <w:szCs w:val="26"/>
                                <w:lang w:val="pt-BR"/>
                              </w:rPr>
                              <w:t>ỦY BAN NHÂN DÂN THÀNH PHỐ HỒ CHÍ MINH</w:t>
                            </w:r>
                          </w:p>
                          <w:p w14:paraId="165659BB" w14:textId="689AF965" w:rsidR="00A10846" w:rsidRPr="00224F8D" w:rsidRDefault="00A10846"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A10846" w:rsidRPr="00732A6E" w:rsidRDefault="00A10846" w:rsidP="00CF508E">
                            <w:pPr>
                              <w:rPr>
                                <w:lang w:val="fr-FR"/>
                              </w:rPr>
                            </w:pPr>
                          </w:p>
                          <w:p w14:paraId="35E9F7CA" w14:textId="77777777" w:rsidR="00A10846" w:rsidRPr="00732A6E" w:rsidRDefault="00A10846" w:rsidP="00CF508E">
                            <w:pPr>
                              <w:rPr>
                                <w:lang w:val="fr-FR"/>
                              </w:rPr>
                            </w:pPr>
                            <w:r w:rsidRPr="00732A6E">
                              <w:rPr>
                                <w:lang w:val="fr-FR"/>
                              </w:rPr>
                              <w:t xml:space="preserve">                                                            </w:t>
                            </w:r>
                          </w:p>
                          <w:p w14:paraId="6BD3DA25" w14:textId="3A763C9F" w:rsidR="00A10846" w:rsidRDefault="00A10846" w:rsidP="00CF508E">
                            <w:pPr>
                              <w:jc w:val="center"/>
                              <w:rPr>
                                <w:noProof/>
                              </w:rPr>
                            </w:pPr>
                          </w:p>
                          <w:p w14:paraId="650073FB" w14:textId="77777777" w:rsidR="00A10846" w:rsidRDefault="00A10846" w:rsidP="00CF508E">
                            <w:pPr>
                              <w:jc w:val="center"/>
                              <w:rPr>
                                <w:noProof/>
                              </w:rPr>
                            </w:pPr>
                          </w:p>
                          <w:p w14:paraId="5D6E4451" w14:textId="77777777" w:rsidR="00A10846" w:rsidRDefault="00A10846" w:rsidP="00CF508E">
                            <w:pPr>
                              <w:jc w:val="center"/>
                              <w:rPr>
                                <w:noProof/>
                              </w:rPr>
                            </w:pPr>
                          </w:p>
                          <w:p w14:paraId="6A3FB2FC" w14:textId="77777777" w:rsidR="00A10846" w:rsidRDefault="00A10846" w:rsidP="00CF508E">
                            <w:pPr>
                              <w:jc w:val="center"/>
                              <w:rPr>
                                <w:noProof/>
                              </w:rPr>
                            </w:pPr>
                          </w:p>
                          <w:p w14:paraId="28C26C67" w14:textId="77777777" w:rsidR="00A10846" w:rsidRDefault="00A10846" w:rsidP="00CF508E">
                            <w:pPr>
                              <w:jc w:val="center"/>
                              <w:rPr>
                                <w:noProof/>
                              </w:rPr>
                            </w:pPr>
                          </w:p>
                          <w:p w14:paraId="3964AE82" w14:textId="77777777" w:rsidR="00A10846" w:rsidRPr="00732A6E" w:rsidRDefault="00A10846" w:rsidP="00CF508E">
                            <w:pPr>
                              <w:jc w:val="center"/>
                              <w:rPr>
                                <w:lang w:val="fr-FR"/>
                              </w:rPr>
                            </w:pPr>
                          </w:p>
                          <w:p w14:paraId="66878ECF" w14:textId="77777777" w:rsidR="00A10846" w:rsidRPr="00732A6E" w:rsidRDefault="00A10846" w:rsidP="00CF508E">
                            <w:pPr>
                              <w:jc w:val="center"/>
                              <w:rPr>
                                <w:lang w:val="fr-FR"/>
                              </w:rPr>
                            </w:pPr>
                          </w:p>
                          <w:p w14:paraId="797E9661" w14:textId="77777777" w:rsidR="00A10846" w:rsidRPr="00732A6E" w:rsidRDefault="00A10846" w:rsidP="00CF508E">
                            <w:pPr>
                              <w:jc w:val="center"/>
                              <w:rPr>
                                <w:lang w:val="fr-FR"/>
                              </w:rPr>
                            </w:pPr>
                          </w:p>
                          <w:p w14:paraId="085BF8C2" w14:textId="77777777" w:rsidR="00A10846" w:rsidRPr="00732A6E" w:rsidRDefault="00A10846" w:rsidP="00CF508E">
                            <w:pPr>
                              <w:jc w:val="center"/>
                              <w:rPr>
                                <w:lang w:val="fr-FR"/>
                              </w:rPr>
                            </w:pPr>
                          </w:p>
                          <w:p w14:paraId="4B62E525" w14:textId="77777777" w:rsidR="00A10846" w:rsidRPr="00732A6E" w:rsidRDefault="00A10846" w:rsidP="00CF508E">
                            <w:pPr>
                              <w:jc w:val="center"/>
                              <w:rPr>
                                <w:lang w:val="fr-FR"/>
                              </w:rPr>
                            </w:pPr>
                          </w:p>
                          <w:p w14:paraId="2BFD9EE6" w14:textId="77777777" w:rsidR="00A10846" w:rsidRPr="00732A6E" w:rsidRDefault="00A10846" w:rsidP="00CF508E">
                            <w:pPr>
                              <w:jc w:val="center"/>
                              <w:rPr>
                                <w:b/>
                                <w:bCs/>
                                <w:sz w:val="40"/>
                                <w:szCs w:val="40"/>
                                <w:lang w:val="fr-FR"/>
                              </w:rPr>
                            </w:pPr>
                            <w:r w:rsidRPr="00732A6E">
                              <w:rPr>
                                <w:b/>
                                <w:bCs/>
                                <w:sz w:val="40"/>
                                <w:szCs w:val="40"/>
                                <w:lang w:val="fr-FR"/>
                              </w:rPr>
                              <w:t>SỔ GIÁO ÁN</w:t>
                            </w:r>
                          </w:p>
                          <w:p w14:paraId="3BC5AAF5" w14:textId="77777777" w:rsidR="00A10846" w:rsidRDefault="00A10846" w:rsidP="00CF508E">
                            <w:pPr>
                              <w:jc w:val="center"/>
                              <w:rPr>
                                <w:b/>
                                <w:bCs/>
                                <w:sz w:val="48"/>
                                <w:szCs w:val="48"/>
                                <w:lang w:val="fr-FR"/>
                              </w:rPr>
                            </w:pPr>
                            <w:r w:rsidRPr="00732A6E">
                              <w:rPr>
                                <w:b/>
                                <w:bCs/>
                                <w:sz w:val="48"/>
                                <w:szCs w:val="48"/>
                                <w:lang w:val="fr-FR"/>
                              </w:rPr>
                              <w:t>LÝ THUYẾT</w:t>
                            </w:r>
                          </w:p>
                          <w:p w14:paraId="2343DB71" w14:textId="77777777" w:rsidR="00A10846" w:rsidRPr="00732A6E" w:rsidRDefault="00A10846" w:rsidP="00CF508E">
                            <w:pPr>
                              <w:jc w:val="center"/>
                              <w:rPr>
                                <w:b/>
                                <w:bCs/>
                                <w:sz w:val="48"/>
                                <w:szCs w:val="48"/>
                                <w:lang w:val="fr-FR"/>
                              </w:rPr>
                            </w:pPr>
                          </w:p>
                          <w:p w14:paraId="293C44D5" w14:textId="77777777" w:rsidR="00A10846" w:rsidRPr="00732A6E" w:rsidRDefault="00A10846" w:rsidP="00CF508E">
                            <w:pPr>
                              <w:jc w:val="center"/>
                              <w:rPr>
                                <w:sz w:val="32"/>
                                <w:szCs w:val="32"/>
                                <w:lang w:val="fr-FR"/>
                              </w:rPr>
                            </w:pPr>
                          </w:p>
                          <w:p w14:paraId="08297254" w14:textId="5DAA87DD" w:rsidR="00A10846" w:rsidRPr="00442FC5" w:rsidRDefault="00A10846"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59988680" w:rsidR="00A10846" w:rsidRPr="00732A6E" w:rsidRDefault="00A10846" w:rsidP="00CF508E">
                            <w:pPr>
                              <w:rPr>
                                <w:sz w:val="32"/>
                                <w:szCs w:val="32"/>
                                <w:lang w:val="fr-FR"/>
                              </w:rPr>
                            </w:pPr>
                            <w:r w:rsidRPr="00732A6E">
                              <w:rPr>
                                <w:sz w:val="32"/>
                                <w:szCs w:val="32"/>
                                <w:lang w:val="fr-FR"/>
                              </w:rPr>
                              <w:t xml:space="preserve">              </w:t>
                            </w:r>
                            <w:r>
                              <w:rPr>
                                <w:sz w:val="32"/>
                                <w:szCs w:val="32"/>
                                <w:lang w:val="fr-FR"/>
                              </w:rPr>
                              <w:t xml:space="preserve">                    Lớp: 19T4-CNO3  Khoá: </w:t>
                            </w:r>
                          </w:p>
                          <w:p w14:paraId="445D03E7" w14:textId="0464B11E" w:rsidR="00A10846" w:rsidRPr="00732A6E" w:rsidRDefault="00A10846"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Nguyễn Thị Cẩm Thạch</w:t>
                            </w:r>
                          </w:p>
                          <w:p w14:paraId="3F6B870A" w14:textId="25EB89A4" w:rsidR="00A10846" w:rsidRPr="00732A6E" w:rsidRDefault="00A10846" w:rsidP="00CF508E">
                            <w:pPr>
                              <w:rPr>
                                <w:sz w:val="32"/>
                                <w:szCs w:val="32"/>
                                <w:lang w:val="pt-BR"/>
                              </w:rPr>
                            </w:pPr>
                            <w:r w:rsidRPr="00732A6E">
                              <w:rPr>
                                <w:sz w:val="32"/>
                                <w:szCs w:val="32"/>
                                <w:lang w:val="pt-BR"/>
                              </w:rPr>
                              <w:t xml:space="preserve">                                  Năm học:</w:t>
                            </w:r>
                            <w:r>
                              <w:rPr>
                                <w:sz w:val="32"/>
                                <w:szCs w:val="32"/>
                                <w:lang w:val="pt-BR"/>
                              </w:rPr>
                              <w:t xml:space="preserve">    2021-2022</w:t>
                            </w:r>
                          </w:p>
                          <w:p w14:paraId="1B286779" w14:textId="77777777" w:rsidR="00A10846" w:rsidRPr="00732A6E" w:rsidRDefault="00A10846" w:rsidP="00CF508E">
                            <w:pPr>
                              <w:rPr>
                                <w:sz w:val="32"/>
                                <w:szCs w:val="32"/>
                                <w:lang w:val="pt-BR"/>
                              </w:rPr>
                            </w:pPr>
                          </w:p>
                          <w:p w14:paraId="78164274" w14:textId="77777777" w:rsidR="00A10846" w:rsidRPr="00732A6E" w:rsidRDefault="00A10846" w:rsidP="00CF508E">
                            <w:pPr>
                              <w:rPr>
                                <w:sz w:val="32"/>
                                <w:szCs w:val="32"/>
                                <w:lang w:val="pt-BR"/>
                              </w:rPr>
                            </w:pPr>
                          </w:p>
                          <w:p w14:paraId="09005082" w14:textId="77777777" w:rsidR="00A10846" w:rsidRPr="00732A6E" w:rsidRDefault="00A10846" w:rsidP="00CF508E">
                            <w:pPr>
                              <w:rPr>
                                <w:sz w:val="32"/>
                                <w:szCs w:val="32"/>
                                <w:lang w:val="pt-BR"/>
                              </w:rPr>
                            </w:pPr>
                          </w:p>
                          <w:p w14:paraId="6C1D4226" w14:textId="77777777" w:rsidR="00A10846" w:rsidRPr="00732A6E" w:rsidRDefault="00A10846" w:rsidP="00CF508E">
                            <w:pPr>
                              <w:rPr>
                                <w:sz w:val="32"/>
                                <w:szCs w:val="32"/>
                                <w:lang w:val="pt-BR"/>
                              </w:rPr>
                            </w:pPr>
                          </w:p>
                          <w:p w14:paraId="397F8B1D" w14:textId="77777777" w:rsidR="00A10846" w:rsidRPr="00732A6E" w:rsidRDefault="00A10846" w:rsidP="00CF508E">
                            <w:pPr>
                              <w:rPr>
                                <w:sz w:val="32"/>
                                <w:szCs w:val="32"/>
                                <w:lang w:val="pt-BR"/>
                              </w:rPr>
                            </w:pPr>
                          </w:p>
                          <w:p w14:paraId="6D08B32C" w14:textId="77777777" w:rsidR="00A10846" w:rsidRPr="00732A6E" w:rsidRDefault="00A10846" w:rsidP="00CF508E">
                            <w:pPr>
                              <w:rPr>
                                <w:sz w:val="32"/>
                                <w:szCs w:val="32"/>
                                <w:lang w:val="pt-BR"/>
                              </w:rPr>
                            </w:pPr>
                          </w:p>
                          <w:p w14:paraId="01CE7E72" w14:textId="77777777" w:rsidR="00A10846" w:rsidRPr="00732A6E" w:rsidRDefault="00A10846" w:rsidP="00CF508E">
                            <w:pPr>
                              <w:rPr>
                                <w:sz w:val="32"/>
                                <w:szCs w:val="32"/>
                                <w:lang w:val="pt-BR"/>
                              </w:rPr>
                            </w:pPr>
                          </w:p>
                          <w:p w14:paraId="69D59EC6" w14:textId="77777777" w:rsidR="00A10846" w:rsidRPr="00732A6E" w:rsidRDefault="00A10846" w:rsidP="00CF508E">
                            <w:pPr>
                              <w:rPr>
                                <w:sz w:val="32"/>
                                <w:szCs w:val="32"/>
                                <w:lang w:val="pt-BR"/>
                              </w:rPr>
                            </w:pPr>
                          </w:p>
                          <w:p w14:paraId="4338F716" w14:textId="77777777" w:rsidR="00A10846" w:rsidRPr="00732A6E" w:rsidRDefault="00A10846" w:rsidP="00CF508E">
                            <w:pPr>
                              <w:rPr>
                                <w:sz w:val="32"/>
                                <w:szCs w:val="32"/>
                                <w:lang w:val="pt-BR"/>
                              </w:rPr>
                            </w:pPr>
                          </w:p>
                          <w:p w14:paraId="7B6BD9B6" w14:textId="77777777" w:rsidR="00A10846" w:rsidRPr="00732A6E" w:rsidRDefault="00A10846" w:rsidP="00CF508E">
                            <w:pPr>
                              <w:rPr>
                                <w:sz w:val="32"/>
                                <w:szCs w:val="32"/>
                                <w:lang w:val="pt-BR"/>
                              </w:rPr>
                            </w:pPr>
                          </w:p>
                          <w:p w14:paraId="738C0955" w14:textId="77777777" w:rsidR="00A10846" w:rsidRPr="00732A6E" w:rsidRDefault="00A10846" w:rsidP="00CF508E">
                            <w:pPr>
                              <w:rPr>
                                <w:sz w:val="32"/>
                                <w:szCs w:val="32"/>
                                <w:lang w:val="pt-BR"/>
                              </w:rPr>
                            </w:pPr>
                          </w:p>
                          <w:p w14:paraId="5E4F0993" w14:textId="77777777" w:rsidR="00A10846" w:rsidRPr="00732A6E" w:rsidRDefault="00A10846" w:rsidP="00CF508E">
                            <w:pPr>
                              <w:jc w:val="center"/>
                              <w:rPr>
                                <w:b/>
                                <w:bCs/>
                                <w:sz w:val="32"/>
                                <w:szCs w:val="32"/>
                                <w:lang w:val="pt-BR"/>
                              </w:rPr>
                            </w:pPr>
                          </w:p>
                          <w:p w14:paraId="192F2472" w14:textId="77777777" w:rsidR="00A10846" w:rsidRPr="00732A6E" w:rsidRDefault="00A10846" w:rsidP="00CF508E">
                            <w:pPr>
                              <w:jc w:val="center"/>
                              <w:rPr>
                                <w:b/>
                                <w:bCs/>
                                <w:sz w:val="32"/>
                                <w:szCs w:val="32"/>
                                <w:lang w:val="pt-BR"/>
                              </w:rPr>
                            </w:pPr>
                          </w:p>
                          <w:p w14:paraId="4095ED4D" w14:textId="77777777" w:rsidR="00A10846" w:rsidRPr="00732A6E" w:rsidRDefault="00A10846" w:rsidP="00CF508E">
                            <w:pPr>
                              <w:jc w:val="center"/>
                              <w:rPr>
                                <w:b/>
                                <w:bCs/>
                                <w:sz w:val="32"/>
                                <w:szCs w:val="32"/>
                                <w:lang w:val="pt-BR"/>
                              </w:rPr>
                            </w:pPr>
                          </w:p>
                          <w:p w14:paraId="52BD6C2D" w14:textId="77777777" w:rsidR="00A10846" w:rsidRPr="00732A6E" w:rsidRDefault="00A10846" w:rsidP="00CF508E">
                            <w:pPr>
                              <w:jc w:val="center"/>
                              <w:rPr>
                                <w:b/>
                                <w:bCs/>
                                <w:sz w:val="32"/>
                                <w:szCs w:val="32"/>
                                <w:lang w:val="pt-BR"/>
                              </w:rPr>
                            </w:pPr>
                          </w:p>
                          <w:p w14:paraId="47EBE5F2" w14:textId="77777777" w:rsidR="00A10846" w:rsidRPr="00732A6E" w:rsidRDefault="00A10846"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A10846" w:rsidRPr="00732A6E" w:rsidRDefault="00A10846" w:rsidP="00CF508E">
                            <w:pPr>
                              <w:jc w:val="center"/>
                              <w:rPr>
                                <w:sz w:val="32"/>
                                <w:szCs w:val="32"/>
                                <w:lang w:val="pt-BR"/>
                              </w:rPr>
                            </w:pPr>
                          </w:p>
                          <w:p w14:paraId="40A59EA6" w14:textId="77777777" w:rsidR="00A10846" w:rsidRPr="00732A6E" w:rsidRDefault="00A10846" w:rsidP="00CF508E">
                            <w:pPr>
                              <w:jc w:val="center"/>
                              <w:rPr>
                                <w:sz w:val="32"/>
                                <w:szCs w:val="32"/>
                                <w:lang w:val="pt-BR"/>
                              </w:rPr>
                            </w:pPr>
                          </w:p>
                          <w:p w14:paraId="2CC42098" w14:textId="77777777" w:rsidR="00A10846" w:rsidRPr="00732A6E" w:rsidRDefault="00A10846" w:rsidP="00CF508E">
                            <w:pPr>
                              <w:jc w:val="center"/>
                              <w:rPr>
                                <w:sz w:val="32"/>
                                <w:szCs w:val="32"/>
                                <w:lang w:val="pt-BR"/>
                              </w:rPr>
                            </w:pPr>
                          </w:p>
                          <w:p w14:paraId="7B233C56" w14:textId="77777777" w:rsidR="00A10846" w:rsidRPr="00732A6E" w:rsidRDefault="00A10846"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A10846" w:rsidRPr="00732A6E" w:rsidRDefault="00A10846" w:rsidP="00CF508E">
                      <w:pPr>
                        <w:jc w:val="center"/>
                        <w:rPr>
                          <w:sz w:val="28"/>
                          <w:szCs w:val="28"/>
                          <w:lang w:val="pt-BR"/>
                        </w:rPr>
                      </w:pPr>
                    </w:p>
                    <w:p w14:paraId="2F5977D1" w14:textId="77777777" w:rsidR="00A10846" w:rsidRPr="00224F8D" w:rsidRDefault="00A10846" w:rsidP="00CF508E">
                      <w:pPr>
                        <w:jc w:val="center"/>
                        <w:rPr>
                          <w:i/>
                          <w:iCs/>
                          <w:sz w:val="26"/>
                          <w:szCs w:val="26"/>
                          <w:lang w:val="pt-BR"/>
                        </w:rPr>
                      </w:pPr>
                      <w:r w:rsidRPr="00224F8D">
                        <w:rPr>
                          <w:sz w:val="26"/>
                          <w:szCs w:val="26"/>
                          <w:lang w:val="pt-BR"/>
                        </w:rPr>
                        <w:t>ỦY BAN NHÂN DÂN THÀNH PHỐ HỒ CHÍ MINH</w:t>
                      </w:r>
                    </w:p>
                    <w:p w14:paraId="165659BB" w14:textId="689AF965" w:rsidR="00A10846" w:rsidRPr="00224F8D" w:rsidRDefault="00A10846"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A10846" w:rsidRPr="00732A6E" w:rsidRDefault="00A10846" w:rsidP="00CF508E">
                      <w:pPr>
                        <w:rPr>
                          <w:lang w:val="fr-FR"/>
                        </w:rPr>
                      </w:pPr>
                    </w:p>
                    <w:p w14:paraId="35E9F7CA" w14:textId="77777777" w:rsidR="00A10846" w:rsidRPr="00732A6E" w:rsidRDefault="00A10846" w:rsidP="00CF508E">
                      <w:pPr>
                        <w:rPr>
                          <w:lang w:val="fr-FR"/>
                        </w:rPr>
                      </w:pPr>
                      <w:r w:rsidRPr="00732A6E">
                        <w:rPr>
                          <w:lang w:val="fr-FR"/>
                        </w:rPr>
                        <w:t xml:space="preserve">                                                            </w:t>
                      </w:r>
                    </w:p>
                    <w:p w14:paraId="6BD3DA25" w14:textId="3A763C9F" w:rsidR="00A10846" w:rsidRDefault="00A10846" w:rsidP="00CF508E">
                      <w:pPr>
                        <w:jc w:val="center"/>
                        <w:rPr>
                          <w:noProof/>
                        </w:rPr>
                      </w:pPr>
                    </w:p>
                    <w:p w14:paraId="650073FB" w14:textId="77777777" w:rsidR="00A10846" w:rsidRDefault="00A10846" w:rsidP="00CF508E">
                      <w:pPr>
                        <w:jc w:val="center"/>
                        <w:rPr>
                          <w:noProof/>
                        </w:rPr>
                      </w:pPr>
                    </w:p>
                    <w:p w14:paraId="5D6E4451" w14:textId="77777777" w:rsidR="00A10846" w:rsidRDefault="00A10846" w:rsidP="00CF508E">
                      <w:pPr>
                        <w:jc w:val="center"/>
                        <w:rPr>
                          <w:noProof/>
                        </w:rPr>
                      </w:pPr>
                    </w:p>
                    <w:p w14:paraId="6A3FB2FC" w14:textId="77777777" w:rsidR="00A10846" w:rsidRDefault="00A10846" w:rsidP="00CF508E">
                      <w:pPr>
                        <w:jc w:val="center"/>
                        <w:rPr>
                          <w:noProof/>
                        </w:rPr>
                      </w:pPr>
                    </w:p>
                    <w:p w14:paraId="28C26C67" w14:textId="77777777" w:rsidR="00A10846" w:rsidRDefault="00A10846" w:rsidP="00CF508E">
                      <w:pPr>
                        <w:jc w:val="center"/>
                        <w:rPr>
                          <w:noProof/>
                        </w:rPr>
                      </w:pPr>
                    </w:p>
                    <w:p w14:paraId="3964AE82" w14:textId="77777777" w:rsidR="00A10846" w:rsidRPr="00732A6E" w:rsidRDefault="00A10846" w:rsidP="00CF508E">
                      <w:pPr>
                        <w:jc w:val="center"/>
                        <w:rPr>
                          <w:lang w:val="fr-FR"/>
                        </w:rPr>
                      </w:pPr>
                    </w:p>
                    <w:p w14:paraId="66878ECF" w14:textId="77777777" w:rsidR="00A10846" w:rsidRPr="00732A6E" w:rsidRDefault="00A10846" w:rsidP="00CF508E">
                      <w:pPr>
                        <w:jc w:val="center"/>
                        <w:rPr>
                          <w:lang w:val="fr-FR"/>
                        </w:rPr>
                      </w:pPr>
                    </w:p>
                    <w:p w14:paraId="797E9661" w14:textId="77777777" w:rsidR="00A10846" w:rsidRPr="00732A6E" w:rsidRDefault="00A10846" w:rsidP="00CF508E">
                      <w:pPr>
                        <w:jc w:val="center"/>
                        <w:rPr>
                          <w:lang w:val="fr-FR"/>
                        </w:rPr>
                      </w:pPr>
                    </w:p>
                    <w:p w14:paraId="085BF8C2" w14:textId="77777777" w:rsidR="00A10846" w:rsidRPr="00732A6E" w:rsidRDefault="00A10846" w:rsidP="00CF508E">
                      <w:pPr>
                        <w:jc w:val="center"/>
                        <w:rPr>
                          <w:lang w:val="fr-FR"/>
                        </w:rPr>
                      </w:pPr>
                    </w:p>
                    <w:p w14:paraId="4B62E525" w14:textId="77777777" w:rsidR="00A10846" w:rsidRPr="00732A6E" w:rsidRDefault="00A10846" w:rsidP="00CF508E">
                      <w:pPr>
                        <w:jc w:val="center"/>
                        <w:rPr>
                          <w:lang w:val="fr-FR"/>
                        </w:rPr>
                      </w:pPr>
                    </w:p>
                    <w:p w14:paraId="2BFD9EE6" w14:textId="77777777" w:rsidR="00A10846" w:rsidRPr="00732A6E" w:rsidRDefault="00A10846" w:rsidP="00CF508E">
                      <w:pPr>
                        <w:jc w:val="center"/>
                        <w:rPr>
                          <w:b/>
                          <w:bCs/>
                          <w:sz w:val="40"/>
                          <w:szCs w:val="40"/>
                          <w:lang w:val="fr-FR"/>
                        </w:rPr>
                      </w:pPr>
                      <w:r w:rsidRPr="00732A6E">
                        <w:rPr>
                          <w:b/>
                          <w:bCs/>
                          <w:sz w:val="40"/>
                          <w:szCs w:val="40"/>
                          <w:lang w:val="fr-FR"/>
                        </w:rPr>
                        <w:t>SỔ GIÁO ÁN</w:t>
                      </w:r>
                    </w:p>
                    <w:p w14:paraId="3BC5AAF5" w14:textId="77777777" w:rsidR="00A10846" w:rsidRDefault="00A10846" w:rsidP="00CF508E">
                      <w:pPr>
                        <w:jc w:val="center"/>
                        <w:rPr>
                          <w:b/>
                          <w:bCs/>
                          <w:sz w:val="48"/>
                          <w:szCs w:val="48"/>
                          <w:lang w:val="fr-FR"/>
                        </w:rPr>
                      </w:pPr>
                      <w:r w:rsidRPr="00732A6E">
                        <w:rPr>
                          <w:b/>
                          <w:bCs/>
                          <w:sz w:val="48"/>
                          <w:szCs w:val="48"/>
                          <w:lang w:val="fr-FR"/>
                        </w:rPr>
                        <w:t>LÝ THUYẾT</w:t>
                      </w:r>
                    </w:p>
                    <w:p w14:paraId="2343DB71" w14:textId="77777777" w:rsidR="00A10846" w:rsidRPr="00732A6E" w:rsidRDefault="00A10846" w:rsidP="00CF508E">
                      <w:pPr>
                        <w:jc w:val="center"/>
                        <w:rPr>
                          <w:b/>
                          <w:bCs/>
                          <w:sz w:val="48"/>
                          <w:szCs w:val="48"/>
                          <w:lang w:val="fr-FR"/>
                        </w:rPr>
                      </w:pPr>
                    </w:p>
                    <w:p w14:paraId="293C44D5" w14:textId="77777777" w:rsidR="00A10846" w:rsidRPr="00732A6E" w:rsidRDefault="00A10846" w:rsidP="00CF508E">
                      <w:pPr>
                        <w:jc w:val="center"/>
                        <w:rPr>
                          <w:sz w:val="32"/>
                          <w:szCs w:val="32"/>
                          <w:lang w:val="fr-FR"/>
                        </w:rPr>
                      </w:pPr>
                    </w:p>
                    <w:p w14:paraId="08297254" w14:textId="5DAA87DD" w:rsidR="00A10846" w:rsidRPr="00442FC5" w:rsidRDefault="00A10846"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59988680" w:rsidR="00A10846" w:rsidRPr="00732A6E" w:rsidRDefault="00A10846" w:rsidP="00CF508E">
                      <w:pPr>
                        <w:rPr>
                          <w:sz w:val="32"/>
                          <w:szCs w:val="32"/>
                          <w:lang w:val="fr-FR"/>
                        </w:rPr>
                      </w:pPr>
                      <w:r w:rsidRPr="00732A6E">
                        <w:rPr>
                          <w:sz w:val="32"/>
                          <w:szCs w:val="32"/>
                          <w:lang w:val="fr-FR"/>
                        </w:rPr>
                        <w:t xml:space="preserve">              </w:t>
                      </w:r>
                      <w:r>
                        <w:rPr>
                          <w:sz w:val="32"/>
                          <w:szCs w:val="32"/>
                          <w:lang w:val="fr-FR"/>
                        </w:rPr>
                        <w:t xml:space="preserve">                    Lớp: 19T4-CNO3  Khoá: </w:t>
                      </w:r>
                    </w:p>
                    <w:p w14:paraId="445D03E7" w14:textId="0464B11E" w:rsidR="00A10846" w:rsidRPr="00732A6E" w:rsidRDefault="00A10846"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Nguyễn Thị Cẩm Thạch</w:t>
                      </w:r>
                    </w:p>
                    <w:p w14:paraId="3F6B870A" w14:textId="25EB89A4" w:rsidR="00A10846" w:rsidRPr="00732A6E" w:rsidRDefault="00A10846" w:rsidP="00CF508E">
                      <w:pPr>
                        <w:rPr>
                          <w:sz w:val="32"/>
                          <w:szCs w:val="32"/>
                          <w:lang w:val="pt-BR"/>
                        </w:rPr>
                      </w:pPr>
                      <w:r w:rsidRPr="00732A6E">
                        <w:rPr>
                          <w:sz w:val="32"/>
                          <w:szCs w:val="32"/>
                          <w:lang w:val="pt-BR"/>
                        </w:rPr>
                        <w:t xml:space="preserve">                                  Năm học:</w:t>
                      </w:r>
                      <w:r>
                        <w:rPr>
                          <w:sz w:val="32"/>
                          <w:szCs w:val="32"/>
                          <w:lang w:val="pt-BR"/>
                        </w:rPr>
                        <w:t xml:space="preserve">    2021-2022</w:t>
                      </w:r>
                    </w:p>
                    <w:p w14:paraId="1B286779" w14:textId="77777777" w:rsidR="00A10846" w:rsidRPr="00732A6E" w:rsidRDefault="00A10846" w:rsidP="00CF508E">
                      <w:pPr>
                        <w:rPr>
                          <w:sz w:val="32"/>
                          <w:szCs w:val="32"/>
                          <w:lang w:val="pt-BR"/>
                        </w:rPr>
                      </w:pPr>
                    </w:p>
                    <w:p w14:paraId="78164274" w14:textId="77777777" w:rsidR="00A10846" w:rsidRPr="00732A6E" w:rsidRDefault="00A10846" w:rsidP="00CF508E">
                      <w:pPr>
                        <w:rPr>
                          <w:sz w:val="32"/>
                          <w:szCs w:val="32"/>
                          <w:lang w:val="pt-BR"/>
                        </w:rPr>
                      </w:pPr>
                    </w:p>
                    <w:p w14:paraId="09005082" w14:textId="77777777" w:rsidR="00A10846" w:rsidRPr="00732A6E" w:rsidRDefault="00A10846" w:rsidP="00CF508E">
                      <w:pPr>
                        <w:rPr>
                          <w:sz w:val="32"/>
                          <w:szCs w:val="32"/>
                          <w:lang w:val="pt-BR"/>
                        </w:rPr>
                      </w:pPr>
                    </w:p>
                    <w:p w14:paraId="6C1D4226" w14:textId="77777777" w:rsidR="00A10846" w:rsidRPr="00732A6E" w:rsidRDefault="00A10846" w:rsidP="00CF508E">
                      <w:pPr>
                        <w:rPr>
                          <w:sz w:val="32"/>
                          <w:szCs w:val="32"/>
                          <w:lang w:val="pt-BR"/>
                        </w:rPr>
                      </w:pPr>
                    </w:p>
                    <w:p w14:paraId="397F8B1D" w14:textId="77777777" w:rsidR="00A10846" w:rsidRPr="00732A6E" w:rsidRDefault="00A10846" w:rsidP="00CF508E">
                      <w:pPr>
                        <w:rPr>
                          <w:sz w:val="32"/>
                          <w:szCs w:val="32"/>
                          <w:lang w:val="pt-BR"/>
                        </w:rPr>
                      </w:pPr>
                    </w:p>
                    <w:p w14:paraId="6D08B32C" w14:textId="77777777" w:rsidR="00A10846" w:rsidRPr="00732A6E" w:rsidRDefault="00A10846" w:rsidP="00CF508E">
                      <w:pPr>
                        <w:rPr>
                          <w:sz w:val="32"/>
                          <w:szCs w:val="32"/>
                          <w:lang w:val="pt-BR"/>
                        </w:rPr>
                      </w:pPr>
                    </w:p>
                    <w:p w14:paraId="01CE7E72" w14:textId="77777777" w:rsidR="00A10846" w:rsidRPr="00732A6E" w:rsidRDefault="00A10846" w:rsidP="00CF508E">
                      <w:pPr>
                        <w:rPr>
                          <w:sz w:val="32"/>
                          <w:szCs w:val="32"/>
                          <w:lang w:val="pt-BR"/>
                        </w:rPr>
                      </w:pPr>
                    </w:p>
                    <w:p w14:paraId="69D59EC6" w14:textId="77777777" w:rsidR="00A10846" w:rsidRPr="00732A6E" w:rsidRDefault="00A10846" w:rsidP="00CF508E">
                      <w:pPr>
                        <w:rPr>
                          <w:sz w:val="32"/>
                          <w:szCs w:val="32"/>
                          <w:lang w:val="pt-BR"/>
                        </w:rPr>
                      </w:pPr>
                    </w:p>
                    <w:p w14:paraId="4338F716" w14:textId="77777777" w:rsidR="00A10846" w:rsidRPr="00732A6E" w:rsidRDefault="00A10846" w:rsidP="00CF508E">
                      <w:pPr>
                        <w:rPr>
                          <w:sz w:val="32"/>
                          <w:szCs w:val="32"/>
                          <w:lang w:val="pt-BR"/>
                        </w:rPr>
                      </w:pPr>
                    </w:p>
                    <w:p w14:paraId="7B6BD9B6" w14:textId="77777777" w:rsidR="00A10846" w:rsidRPr="00732A6E" w:rsidRDefault="00A10846" w:rsidP="00CF508E">
                      <w:pPr>
                        <w:rPr>
                          <w:sz w:val="32"/>
                          <w:szCs w:val="32"/>
                          <w:lang w:val="pt-BR"/>
                        </w:rPr>
                      </w:pPr>
                    </w:p>
                    <w:p w14:paraId="738C0955" w14:textId="77777777" w:rsidR="00A10846" w:rsidRPr="00732A6E" w:rsidRDefault="00A10846" w:rsidP="00CF508E">
                      <w:pPr>
                        <w:rPr>
                          <w:sz w:val="32"/>
                          <w:szCs w:val="32"/>
                          <w:lang w:val="pt-BR"/>
                        </w:rPr>
                      </w:pPr>
                    </w:p>
                    <w:p w14:paraId="5E4F0993" w14:textId="77777777" w:rsidR="00A10846" w:rsidRPr="00732A6E" w:rsidRDefault="00A10846" w:rsidP="00CF508E">
                      <w:pPr>
                        <w:jc w:val="center"/>
                        <w:rPr>
                          <w:b/>
                          <w:bCs/>
                          <w:sz w:val="32"/>
                          <w:szCs w:val="32"/>
                          <w:lang w:val="pt-BR"/>
                        </w:rPr>
                      </w:pPr>
                    </w:p>
                    <w:p w14:paraId="192F2472" w14:textId="77777777" w:rsidR="00A10846" w:rsidRPr="00732A6E" w:rsidRDefault="00A10846" w:rsidP="00CF508E">
                      <w:pPr>
                        <w:jc w:val="center"/>
                        <w:rPr>
                          <w:b/>
                          <w:bCs/>
                          <w:sz w:val="32"/>
                          <w:szCs w:val="32"/>
                          <w:lang w:val="pt-BR"/>
                        </w:rPr>
                      </w:pPr>
                    </w:p>
                    <w:p w14:paraId="4095ED4D" w14:textId="77777777" w:rsidR="00A10846" w:rsidRPr="00732A6E" w:rsidRDefault="00A10846" w:rsidP="00CF508E">
                      <w:pPr>
                        <w:jc w:val="center"/>
                        <w:rPr>
                          <w:b/>
                          <w:bCs/>
                          <w:sz w:val="32"/>
                          <w:szCs w:val="32"/>
                          <w:lang w:val="pt-BR"/>
                        </w:rPr>
                      </w:pPr>
                    </w:p>
                    <w:p w14:paraId="52BD6C2D" w14:textId="77777777" w:rsidR="00A10846" w:rsidRPr="00732A6E" w:rsidRDefault="00A10846" w:rsidP="00CF508E">
                      <w:pPr>
                        <w:jc w:val="center"/>
                        <w:rPr>
                          <w:b/>
                          <w:bCs/>
                          <w:sz w:val="32"/>
                          <w:szCs w:val="32"/>
                          <w:lang w:val="pt-BR"/>
                        </w:rPr>
                      </w:pPr>
                    </w:p>
                    <w:p w14:paraId="47EBE5F2" w14:textId="77777777" w:rsidR="00A10846" w:rsidRPr="00732A6E" w:rsidRDefault="00A10846"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A10846" w:rsidRPr="00732A6E" w:rsidRDefault="00A10846" w:rsidP="00CF508E">
                      <w:pPr>
                        <w:jc w:val="center"/>
                        <w:rPr>
                          <w:sz w:val="32"/>
                          <w:szCs w:val="32"/>
                          <w:lang w:val="pt-BR"/>
                        </w:rPr>
                      </w:pPr>
                    </w:p>
                    <w:p w14:paraId="40A59EA6" w14:textId="77777777" w:rsidR="00A10846" w:rsidRPr="00732A6E" w:rsidRDefault="00A10846" w:rsidP="00CF508E">
                      <w:pPr>
                        <w:jc w:val="center"/>
                        <w:rPr>
                          <w:sz w:val="32"/>
                          <w:szCs w:val="32"/>
                          <w:lang w:val="pt-BR"/>
                        </w:rPr>
                      </w:pPr>
                    </w:p>
                    <w:p w14:paraId="2CC42098" w14:textId="77777777" w:rsidR="00A10846" w:rsidRPr="00732A6E" w:rsidRDefault="00A10846" w:rsidP="00CF508E">
                      <w:pPr>
                        <w:jc w:val="center"/>
                        <w:rPr>
                          <w:sz w:val="32"/>
                          <w:szCs w:val="32"/>
                          <w:lang w:val="pt-BR"/>
                        </w:rPr>
                      </w:pPr>
                    </w:p>
                    <w:p w14:paraId="7B233C56" w14:textId="77777777" w:rsidR="00A10846" w:rsidRPr="00732A6E" w:rsidRDefault="00A10846"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374B5DA"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BA149CA" w14:textId="77777777" w:rsidR="00312B7D" w:rsidRDefault="0079762A" w:rsidP="000A6A3D">
            <w:pPr>
              <w:tabs>
                <w:tab w:val="right" w:leader="dot" w:pos="3331"/>
              </w:tabs>
              <w:rPr>
                <w:b/>
                <w:bCs/>
              </w:rPr>
            </w:pPr>
            <w:r w:rsidRPr="000A6A3D">
              <w:t xml:space="preserve">Tên chương: </w:t>
            </w:r>
            <w:r w:rsidRPr="000A6A3D">
              <w:rPr>
                <w:b/>
                <w:bCs/>
              </w:rPr>
              <w:t xml:space="preserve">CHƯƠNG </w:t>
            </w:r>
            <w:r w:rsidR="00CC5232">
              <w:rPr>
                <w:b/>
                <w:bCs/>
              </w:rPr>
              <w:t>XII</w:t>
            </w:r>
            <w:r w:rsidRPr="000A6A3D">
              <w:rPr>
                <w:b/>
                <w:bCs/>
              </w:rPr>
              <w:t xml:space="preserve">:  </w:t>
            </w:r>
            <w:r w:rsidR="00CC5232">
              <w:rPr>
                <w:b/>
                <w:bCs/>
              </w:rPr>
              <w:t xml:space="preserve">HIĐROCACBON </w:t>
            </w:r>
          </w:p>
          <w:p w14:paraId="01C6F9CE" w14:textId="052FBD76" w:rsidR="00526D3A" w:rsidRPr="000A6A3D" w:rsidRDefault="00312B7D" w:rsidP="000A6A3D">
            <w:pPr>
              <w:tabs>
                <w:tab w:val="right" w:leader="dot" w:pos="3331"/>
              </w:tabs>
            </w:pPr>
            <w:r>
              <w:rPr>
                <w:b/>
                <w:bCs/>
              </w:rPr>
              <w:t xml:space="preserve">                                                  </w:t>
            </w:r>
            <w:r w:rsidR="00CC5232">
              <w:rPr>
                <w:b/>
                <w:bCs/>
              </w:rPr>
              <w:t>KHÔNG NO</w:t>
            </w:r>
          </w:p>
          <w:p w14:paraId="496A07C3" w14:textId="4FE4A599" w:rsidR="0079762A" w:rsidRPr="000A6A3D" w:rsidRDefault="0079762A" w:rsidP="000A6A3D">
            <w:r w:rsidRPr="000A6A3D">
              <w:t>Thực hiện</w:t>
            </w:r>
            <w:r w:rsidR="00656F7C">
              <w:t xml:space="preserve">  ngày  </w:t>
            </w:r>
            <w:r w:rsidR="00A645C7">
              <w:t>3</w:t>
            </w:r>
            <w:r w:rsidRPr="000A6A3D">
              <w:t xml:space="preserve"> </w:t>
            </w:r>
            <w:r w:rsidR="00656F7C">
              <w:t xml:space="preserve">   </w:t>
            </w:r>
            <w:r w:rsidRPr="000A6A3D">
              <w:t xml:space="preserve">tháng  </w:t>
            </w:r>
            <w:r w:rsidR="00A645C7">
              <w:t>9</w:t>
            </w:r>
            <w:r w:rsidRPr="000A6A3D">
              <w:t xml:space="preserve">   </w:t>
            </w:r>
            <w:r w:rsidR="00656F7C">
              <w:t xml:space="preserve"> </w:t>
            </w:r>
            <w:r w:rsidRPr="000A6A3D">
              <w:t>năm 20</w:t>
            </w:r>
            <w:r w:rsidR="00A645C7">
              <w:t>21</w:t>
            </w:r>
            <w:r w:rsidRPr="000A6A3D">
              <w:t xml:space="preserve"> </w:t>
            </w:r>
          </w:p>
          <w:p w14:paraId="03B898F7" w14:textId="28493E52" w:rsidR="005C52FA" w:rsidRPr="000A6A3D" w:rsidRDefault="001E36D0" w:rsidP="000A6A3D">
            <w:r>
              <w:t xml:space="preserve"> </w:t>
            </w:r>
          </w:p>
        </w:tc>
      </w:tr>
    </w:tbl>
    <w:p w14:paraId="792239AC" w14:textId="0CEA431F"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w:t>
      </w:r>
      <w:r w:rsidR="002A0BBA">
        <w:rPr>
          <w:b/>
          <w:i/>
        </w:rPr>
        <w:t>2</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57251A61" w14:textId="783BC2F2" w:rsidR="00B330BB" w:rsidRPr="00DB5447" w:rsidRDefault="0015254A" w:rsidP="0015254A">
      <w:pPr>
        <w:jc w:val="both"/>
        <w:rPr>
          <w:rFonts w:ascii="Symbol" w:hAnsi="Symbol"/>
        </w:rPr>
      </w:pPr>
      <w:r>
        <w:t xml:space="preserve">    </w:t>
      </w:r>
      <w:r w:rsidR="004E320D">
        <w:t>Trình bày</w:t>
      </w:r>
      <w:r w:rsidR="00B330BB" w:rsidRPr="00DB5447">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t xml:space="preserve">    </w:t>
      </w:r>
      <w:r w:rsidR="00DB5447">
        <w:t>Nêu được</w:t>
      </w:r>
      <w:r w:rsidR="00B330BB" w:rsidRPr="00DB5447">
        <w:t xml:space="preserve"> các phương pháp điều chế anken</w:t>
      </w:r>
      <w:r w:rsidR="00B330BB" w:rsidRPr="00DB5447">
        <w:rPr>
          <w:color w:val="000000"/>
        </w:rPr>
        <w:t xml:space="preserve"> </w:t>
      </w:r>
      <w:r w:rsidR="00DB5447">
        <w:rPr>
          <w:color w:val="000000"/>
        </w:rPr>
        <w:t>.</w:t>
      </w:r>
    </w:p>
    <w:p w14:paraId="76C4AFF0" w14:textId="1BA1810A" w:rsidR="00E71642" w:rsidRPr="000A6A3D" w:rsidRDefault="00E71642" w:rsidP="0015254A">
      <w:pPr>
        <w:jc w:val="both"/>
        <w:outlineLvl w:val="0"/>
      </w:pPr>
      <w:r w:rsidRPr="000A6A3D">
        <w:rPr>
          <w:b/>
          <w:bCs/>
        </w:rPr>
        <w:t xml:space="preserve">2. </w:t>
      </w:r>
      <w:r w:rsidR="004D3139" w:rsidRPr="000A6A3D">
        <w:rPr>
          <w:b/>
          <w:bCs/>
        </w:rPr>
        <w:t>Kỹ năng</w:t>
      </w:r>
      <w:r w:rsidRPr="000A6A3D">
        <w:rPr>
          <w:b/>
          <w:bCs/>
        </w:rPr>
        <w:t xml:space="preserve">: </w:t>
      </w:r>
    </w:p>
    <w:p w14:paraId="387EFFE4" w14:textId="32BB6A59" w:rsidR="00B330BB" w:rsidRPr="00DB5447" w:rsidRDefault="0015254A" w:rsidP="0015254A">
      <w:pPr>
        <w:tabs>
          <w:tab w:val="left" w:leader="dot" w:pos="9540"/>
        </w:tabs>
        <w:jc w:val="both"/>
      </w:pPr>
      <w:r>
        <w:t xml:space="preserve">    </w:t>
      </w:r>
      <w:r w:rsidR="00DB5447">
        <w:t>V</w:t>
      </w:r>
      <w:r w:rsidR="00B330BB" w:rsidRPr="00DB5447">
        <w:t>iết được phương trình hóa học minh họa tính chất của anken.</w:t>
      </w:r>
    </w:p>
    <w:p w14:paraId="7B2B977B" w14:textId="1CCD3315" w:rsidR="00B330BB" w:rsidRDefault="0015254A" w:rsidP="0015254A">
      <w:pPr>
        <w:tabs>
          <w:tab w:val="left" w:leader="dot" w:pos="9540"/>
        </w:tabs>
        <w:jc w:val="both"/>
      </w:pPr>
      <w:r>
        <w:t xml:space="preserve">    </w:t>
      </w:r>
      <w:r w:rsidR="00DB5447">
        <w:t>P</w:t>
      </w:r>
      <w:r w:rsidR="00B330BB" w:rsidRPr="00DB5447">
        <w:t>hân biệt được anken với các hidrocacbon đã học.</w:t>
      </w:r>
    </w:p>
    <w:p w14:paraId="433065D8" w14:textId="0515061B" w:rsidR="00DB5447" w:rsidRPr="00DB5447" w:rsidRDefault="0015254A" w:rsidP="0015254A">
      <w:pPr>
        <w:tabs>
          <w:tab w:val="left" w:leader="dot" w:pos="9540"/>
        </w:tabs>
        <w:jc w:val="both"/>
      </w:pPr>
      <w:r>
        <w:t xml:space="preserve">    </w:t>
      </w:r>
      <w:r w:rsidR="00DB5447">
        <w:t>Giải được các bài tập về anken.</w:t>
      </w:r>
    </w:p>
    <w:p w14:paraId="482CE4B2" w14:textId="4DE81674" w:rsidR="00E71642" w:rsidRPr="000A6A3D" w:rsidRDefault="00E71642" w:rsidP="0015254A">
      <w:pPr>
        <w:jc w:val="both"/>
        <w:rPr>
          <w:lang w:val="vi-VN"/>
        </w:rPr>
      </w:pPr>
      <w:r w:rsidRPr="000A6A3D">
        <w:rPr>
          <w:b/>
          <w:bCs/>
        </w:rPr>
        <w:t>3. Thái độ</w:t>
      </w:r>
      <w:r w:rsidR="006F79FB">
        <w:rPr>
          <w:b/>
          <w:bCs/>
        </w:rPr>
        <w:t>:</w:t>
      </w:r>
    </w:p>
    <w:p w14:paraId="7D4E4FB6" w14:textId="11A2FA74" w:rsidR="00EB05FA" w:rsidRPr="000A6A3D" w:rsidRDefault="0015254A"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BC1AF2">
        <w:rPr>
          <w:color w:val="000000"/>
        </w:rPr>
        <w:t>Học s</w:t>
      </w:r>
      <w:r w:rsidR="00EB05FA" w:rsidRPr="000A6A3D">
        <w:rPr>
          <w:color w:val="000000"/>
        </w:rPr>
        <w:t>inh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00EB05FA"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0"/>
          </w:p>
          <w:p w14:paraId="0231CE76" w14:textId="77777777" w:rsidR="00D27B17" w:rsidRPr="00D27B17" w:rsidRDefault="00D27B17" w:rsidP="00D27B17">
            <w:pPr>
              <w:pStyle w:val="Heading3"/>
              <w:ind w:left="480" w:hanging="480"/>
            </w:pPr>
            <w:bookmarkStart w:id="1" w:name="_Toc8233446"/>
            <w:r w:rsidRPr="00D27B17">
              <w:t>1.1. Dãy đồng đẳng anken</w:t>
            </w:r>
            <w:bookmarkEnd w:id="1"/>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D27B17" w:rsidRDefault="00D27B17" w:rsidP="00D27B17">
            <w:pPr>
              <w:pStyle w:val="Heading3"/>
              <w:ind w:left="480" w:hanging="480"/>
            </w:pPr>
            <w:bookmarkStart w:id="2" w:name="_Toc8233447"/>
            <w:r w:rsidRPr="00D27B17">
              <w:t>1.2. Đồng phân</w:t>
            </w:r>
            <w:bookmarkEnd w:id="2"/>
          </w:p>
          <w:p w14:paraId="1A7150E2" w14:textId="77777777" w:rsidR="00D27B17" w:rsidRPr="00D27B17" w:rsidRDefault="00D27B17" w:rsidP="00D27B17">
            <w:pPr>
              <w:pStyle w:val="Heading4"/>
              <w:rPr>
                <w:sz w:val="24"/>
                <w:szCs w:val="24"/>
              </w:rPr>
            </w:pPr>
            <w:r w:rsidRPr="00D27B17">
              <w:rPr>
                <w:sz w:val="24"/>
                <w:szCs w:val="24"/>
              </w:rPr>
              <w:t xml:space="preserve">1.2.1. Đồng phân cấu tạo </w:t>
            </w:r>
          </w:p>
          <w:p w14:paraId="47BBC217" w14:textId="53F01822" w:rsidR="00D27B17" w:rsidRPr="00D27B17" w:rsidRDefault="00D27B17" w:rsidP="00A51253">
            <w:pPr>
              <w:pStyle w:val="Heading4"/>
              <w:rPr>
                <w:sz w:val="24"/>
                <w:szCs w:val="24"/>
                <w:lang w:val="fr-FR"/>
              </w:rPr>
            </w:pPr>
            <w:r w:rsidRPr="00D27B17">
              <w:rPr>
                <w:sz w:val="24"/>
                <w:szCs w:val="24"/>
              </w:rPr>
              <w:t>1.2.2. Đồng phân hình học (đồng phân cis – trans)</w:t>
            </w:r>
            <w:r w:rsidRPr="00D27B17">
              <w:rPr>
                <w:b/>
                <w:sz w:val="24"/>
                <w:szCs w:val="24"/>
                <w:lang w:val="pt-BR"/>
              </w:rPr>
              <w:t xml:space="preserve">      </w:t>
            </w:r>
          </w:p>
          <w:p w14:paraId="0911DAA7" w14:textId="77777777" w:rsidR="00D27B17" w:rsidRPr="00D27B17" w:rsidRDefault="00D27B17" w:rsidP="00D27B17">
            <w:pPr>
              <w:pStyle w:val="Heading3"/>
              <w:ind w:left="480" w:hanging="480"/>
            </w:pPr>
            <w:bookmarkStart w:id="3" w:name="_Toc8233448"/>
            <w:r w:rsidRPr="00D27B17">
              <w:t>1.3. Danh pháp</w:t>
            </w:r>
            <w:bookmarkEnd w:id="3"/>
          </w:p>
          <w:p w14:paraId="0CFDFA89" w14:textId="77777777" w:rsidR="00D27B17" w:rsidRPr="00D27B17" w:rsidRDefault="00D27B17" w:rsidP="00D27B17">
            <w:pPr>
              <w:pStyle w:val="Heading4"/>
              <w:rPr>
                <w:sz w:val="24"/>
                <w:szCs w:val="24"/>
              </w:rPr>
            </w:pPr>
            <w:r w:rsidRPr="00D27B17">
              <w:rPr>
                <w:sz w:val="24"/>
                <w:szCs w:val="24"/>
              </w:rPr>
              <w:t xml:space="preserve">1.3.1. Tên thông thường </w:t>
            </w:r>
          </w:p>
          <w:p w14:paraId="10B2ED4C" w14:textId="6CD803BF" w:rsidR="00D27B17" w:rsidRPr="003417EE" w:rsidRDefault="00D27B17" w:rsidP="003417EE">
            <w:pPr>
              <w:spacing w:before="120"/>
              <w:jc w:val="both"/>
              <w:rPr>
                <w:i/>
              </w:rPr>
            </w:pPr>
            <w:r w:rsidRPr="003417EE">
              <w:rPr>
                <w:i/>
              </w:rPr>
              <w:t>1.3.2. Tên thay thế</w:t>
            </w:r>
          </w:p>
          <w:p w14:paraId="0F11ACA9" w14:textId="77777777" w:rsidR="00D27B17" w:rsidRPr="00D27B17" w:rsidRDefault="00D27B17" w:rsidP="00D27B17">
            <w:pPr>
              <w:spacing w:before="120"/>
              <w:jc w:val="both"/>
              <w:rPr>
                <w:b/>
                <w:lang w:val="fr-FR"/>
              </w:rPr>
            </w:pPr>
            <w:r w:rsidRPr="00D27B17">
              <w:rPr>
                <w:lang w:val="fr-FR"/>
              </w:rPr>
              <w:t xml:space="preserve">Tên anken: </w:t>
            </w:r>
            <w:r w:rsidRPr="00D27B17">
              <w:rPr>
                <w:b/>
                <w:lang w:val="fr-F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r w:rsidRPr="003417EE">
              <w:rPr>
                <w:rFonts w:ascii="Times New Roman" w:hAnsi="Times New Roman"/>
                <w:b/>
                <w:sz w:val="24"/>
                <w:u w:val="single"/>
                <w:lang w:val="fr-FR"/>
              </w:rPr>
              <w:t>Tính chất vật lí</w:t>
            </w:r>
            <w:bookmarkEnd w:id="4"/>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r w:rsidRPr="003417EE">
              <w:rPr>
                <w:rFonts w:ascii="Times New Roman" w:hAnsi="Times New Roman"/>
                <w:b/>
                <w:sz w:val="24"/>
                <w:u w:val="single"/>
              </w:rPr>
              <w:lastRenderedPageBreak/>
              <w:t>Tính chất hóa học</w:t>
            </w:r>
            <w:bookmarkEnd w:id="5"/>
          </w:p>
          <w:p w14:paraId="1499BA7E" w14:textId="77777777" w:rsidR="00D27B17" w:rsidRPr="00D27B17" w:rsidRDefault="00D27B17" w:rsidP="00D27B17">
            <w:pPr>
              <w:pStyle w:val="Heading3"/>
              <w:ind w:left="480" w:hanging="480"/>
            </w:pPr>
            <w:bookmarkStart w:id="6" w:name="_Toc8233451"/>
            <w:r w:rsidRPr="00D27B17">
              <w:t>3.1. Phản ứng cộng</w:t>
            </w:r>
            <w:bookmarkEnd w:id="6"/>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8D019C" w:rsidRDefault="00D27B17" w:rsidP="00D27B17">
            <w:pPr>
              <w:pStyle w:val="Heading4"/>
              <w:rPr>
                <w:b/>
                <w:sz w:val="24"/>
                <w:szCs w:val="24"/>
              </w:rPr>
            </w:pPr>
            <w:r w:rsidRPr="00D27B17">
              <w:rPr>
                <w:sz w:val="24"/>
                <w:szCs w:val="24"/>
              </w:rPr>
              <w:t xml:space="preserve"> </w:t>
            </w:r>
            <w:r w:rsidRPr="008D019C">
              <w:rPr>
                <w:b/>
                <w:sz w:val="24"/>
                <w:szCs w:val="24"/>
              </w:rPr>
              <w:t xml:space="preserve">3.1.3. CộngHX  (X là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r w:rsidR="00D27B17" w:rsidRPr="008D019C">
              <w:rPr>
                <w:bCs/>
                <w:iCs/>
              </w:rPr>
              <w:t>Quy tắc Mac-cop-nhi-cop</w:t>
            </w:r>
          </w:p>
          <w:p w14:paraId="1155322A" w14:textId="77777777" w:rsidR="00D27B17" w:rsidRPr="00D27B17" w:rsidRDefault="00D27B17" w:rsidP="00D27B17">
            <w:pPr>
              <w:pStyle w:val="Heading3"/>
              <w:ind w:left="480" w:hanging="480"/>
            </w:pPr>
            <w:bookmarkStart w:id="7" w:name="_Toc8233452"/>
            <w:r w:rsidRPr="00D27B17">
              <w:t>3.2. Phản ứng trùng hợp</w:t>
            </w:r>
            <w:bookmarkEnd w:id="7"/>
          </w:p>
          <w:p w14:paraId="583C70CE" w14:textId="77777777" w:rsidR="00E21EC7" w:rsidRDefault="00D27B17" w:rsidP="00E21EC7">
            <w:pPr>
              <w:spacing w:before="120"/>
              <w:ind w:right="49"/>
              <w:rPr>
                <w:vertAlign w:val="subscript"/>
              </w:rPr>
            </w:pPr>
            <w:r w:rsidRPr="00D27B17">
              <w:rPr>
                <w:noProof/>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A10846" w:rsidRPr="00AF2EEE" w:rsidRDefault="00A10846"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A10846" w:rsidRPr="00E86707" w:rsidRDefault="00A10846"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395DB4" w:rsidRPr="00AF2EEE" w:rsidRDefault="00395DB4"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395DB4" w:rsidRPr="00E86707" w:rsidRDefault="00395DB4"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8" w:name="_Toc8233453"/>
            <w:r w:rsidRPr="00D27B17">
              <w:t>3.3. Phản ứng oxi hóa</w:t>
            </w:r>
            <w:bookmarkEnd w:id="8"/>
          </w:p>
          <w:p w14:paraId="6606CCBD" w14:textId="77777777" w:rsidR="00D27B17" w:rsidRPr="008D019C" w:rsidRDefault="00D27B17" w:rsidP="00D27B17">
            <w:pPr>
              <w:pStyle w:val="Heading4"/>
              <w:rPr>
                <w:b/>
                <w:sz w:val="24"/>
                <w:szCs w:val="24"/>
              </w:rPr>
            </w:pPr>
            <w:r w:rsidRPr="008D019C">
              <w:rPr>
                <w:b/>
                <w:sz w:val="24"/>
                <w:szCs w:val="24"/>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A10846" w:rsidRPr="00E86707" w:rsidRDefault="00A10846"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395DB4" w:rsidRPr="00E86707" w:rsidRDefault="00395DB4"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4.1. Trong phòng thí nghiệm</w:t>
            </w:r>
            <w:bookmarkEnd w:id="10"/>
          </w:p>
          <w:p w14:paraId="7E4E332B" w14:textId="77777777" w:rsidR="00D27B17" w:rsidRPr="00D27B17" w:rsidRDefault="00D27B17" w:rsidP="00D27B17">
            <w:pPr>
              <w:pStyle w:val="Heading3"/>
              <w:ind w:left="480" w:hanging="480"/>
            </w:pPr>
            <w:bookmarkStart w:id="11" w:name="_Toc8233456"/>
            <w:r w:rsidRPr="00D27B17">
              <w:t>4.2. Trong công nghiệp</w:t>
            </w:r>
            <w:bookmarkEnd w:id="11"/>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DC3C4B" w:rsidRDefault="00DC3C4B"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535FF675" w:rsidR="00CF508E" w:rsidRPr="00424430"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0A6A3D" w:rsidRDefault="004A5E8B" w:rsidP="000A6A3D">
            <w:pPr>
              <w:jc w:val="both"/>
            </w:pPr>
            <w:r w:rsidRPr="000A6A3D">
              <w:t xml:space="preserve">1. </w:t>
            </w:r>
            <w:r w:rsidRPr="000A6A3D">
              <w:rPr>
                <w:i/>
                <w:iCs/>
              </w:rPr>
              <w:t xml:space="preserve">Giáo trình hóa học </w:t>
            </w:r>
            <w:r w:rsidR="0081368F">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81368F">
              <w:t>9</w:t>
            </w:r>
            <w:r w:rsidRPr="000A6A3D">
              <w:t>.</w:t>
            </w:r>
          </w:p>
          <w:p w14:paraId="259A6B54" w14:textId="408FC94B"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81368F">
              <w:rPr>
                <w:i/>
                <w:iCs/>
              </w:rPr>
              <w:t>1</w:t>
            </w:r>
            <w:r w:rsidRPr="000A6A3D">
              <w:rPr>
                <w:i/>
                <w:iCs/>
              </w:rPr>
              <w:t xml:space="preserve">, </w:t>
            </w:r>
            <w:r w:rsidRPr="000A6A3D">
              <w:rPr>
                <w:lang w:val="vi-VN"/>
              </w:rPr>
              <w:t>NXB Giáo dục Việt Nam</w:t>
            </w:r>
            <w:r w:rsidRPr="000A6A3D">
              <w:t>, năm 2015.</w:t>
            </w:r>
          </w:p>
          <w:p w14:paraId="30142E63" w14:textId="56E01A04" w:rsidR="004A5E8B" w:rsidRPr="000A6A3D" w:rsidRDefault="004A5E8B" w:rsidP="0081368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81368F">
              <w:t>1</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72875757" w14:textId="77777777" w:rsidR="002A0BBA" w:rsidRDefault="002A0BBA" w:rsidP="000A6A3D">
            <w:pPr>
              <w:jc w:val="center"/>
              <w:rPr>
                <w:b/>
                <w:bCs/>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4EB1E86D" w:rsidR="00B356A9" w:rsidRPr="000A6A3D" w:rsidRDefault="0079762A" w:rsidP="000A6A3D">
            <w:pPr>
              <w:jc w:val="center"/>
              <w:rPr>
                <w:b/>
                <w:bCs/>
                <w:lang w:val="pt-BR"/>
              </w:rPr>
            </w:pPr>
            <w:r w:rsidRPr="000A6A3D">
              <w:rPr>
                <w:b/>
                <w:bCs/>
                <w:lang w:val="vi-VN"/>
              </w:rPr>
              <w:t xml:space="preserve">   </w:t>
            </w:r>
            <w:r w:rsidRPr="000A6A3D">
              <w:rPr>
                <w:b/>
                <w:bCs/>
                <w:lang w:val="pt-BR"/>
              </w:rPr>
              <w:t>Nguyễn Thị Huyền Nga</w:t>
            </w:r>
            <w:r w:rsidR="002A0BBA">
              <w:rPr>
                <w:b/>
                <w:bCs/>
                <w:lang w:val="pt-BR"/>
              </w:rPr>
              <w:t xml:space="preserve">                       </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22DFF107" w:rsidR="00B356A9" w:rsidRPr="000A6A3D" w:rsidRDefault="00656F7C" w:rsidP="00A645C7">
            <w:pPr>
              <w:rPr>
                <w:i/>
                <w:lang w:val="pt-BR"/>
              </w:rPr>
            </w:pPr>
            <w:r>
              <w:rPr>
                <w:i/>
                <w:lang w:val="pt-BR"/>
              </w:rPr>
              <w:t xml:space="preserve">Tp. Hồ Chí Minh, ngày </w:t>
            </w:r>
            <w:r w:rsidR="00A645C7">
              <w:rPr>
                <w:i/>
                <w:lang w:val="pt-BR"/>
              </w:rPr>
              <w:t>25</w:t>
            </w:r>
            <w:r w:rsidR="00B356A9" w:rsidRPr="000A6A3D">
              <w:rPr>
                <w:i/>
                <w:lang w:val="pt-BR"/>
              </w:rPr>
              <w:t xml:space="preserve">   tháng  </w:t>
            </w:r>
            <w:r w:rsidR="00A645C7">
              <w:rPr>
                <w:i/>
                <w:lang w:val="pt-BR"/>
              </w:rPr>
              <w:t>8</w:t>
            </w:r>
            <w:r>
              <w:rPr>
                <w:i/>
                <w:lang w:val="pt-BR"/>
              </w:rPr>
              <w:t xml:space="preserve">  </w:t>
            </w:r>
            <w:r w:rsidR="00B356A9" w:rsidRPr="000A6A3D">
              <w:rPr>
                <w:i/>
                <w:lang w:val="pt-BR"/>
              </w:rPr>
              <w:t xml:space="preserve">năm 20 </w:t>
            </w:r>
            <w:r w:rsidR="00A645C7">
              <w:rPr>
                <w:i/>
                <w:lang w:val="pt-BR"/>
              </w:rPr>
              <w:t>21</w:t>
            </w:r>
          </w:p>
          <w:p w14:paraId="0E564EE7" w14:textId="77777777" w:rsidR="00B356A9" w:rsidRDefault="00B356A9" w:rsidP="000A6A3D">
            <w:pPr>
              <w:jc w:val="center"/>
              <w:rPr>
                <w:b/>
                <w:lang w:val="pt-BR"/>
              </w:rPr>
            </w:pPr>
            <w:r w:rsidRPr="000A6A3D">
              <w:rPr>
                <w:b/>
                <w:lang w:val="pt-BR"/>
              </w:rPr>
              <w:t>Giảng viên</w:t>
            </w:r>
          </w:p>
          <w:p w14:paraId="08EF0DFF" w14:textId="08BB639A" w:rsidR="002A0BBA" w:rsidRPr="000A6A3D" w:rsidRDefault="00A10846" w:rsidP="000A6A3D">
            <w:pPr>
              <w:jc w:val="center"/>
              <w:rPr>
                <w:lang w:val="pt-BR"/>
              </w:rPr>
            </w:pPr>
            <w:r>
              <w:rPr>
                <w:lang w:val="pt-BR"/>
              </w:rPr>
              <w:t>Nguyễn Thị Cẩm Thạch</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0A6A3D" w:rsidRDefault="00093475" w:rsidP="000A6A3D">
            <w:r w:rsidRPr="000A6A3D">
              <w:t xml:space="preserve">Thời gian thực hiện: </w:t>
            </w:r>
            <w:r w:rsidR="00E21EC7">
              <w:t>2</w:t>
            </w:r>
            <w:r w:rsidRPr="000A6A3D">
              <w:t xml:space="preserve"> tiết</w:t>
            </w:r>
          </w:p>
          <w:p w14:paraId="184A78A9" w14:textId="77777777" w:rsidR="00E21EC7" w:rsidRDefault="00E21EC7" w:rsidP="00E21EC7">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7C03AE01" w14:textId="77777777" w:rsidR="00E21EC7" w:rsidRPr="000A6A3D" w:rsidRDefault="00E21EC7" w:rsidP="00E21EC7">
            <w:pPr>
              <w:tabs>
                <w:tab w:val="right" w:leader="dot" w:pos="3331"/>
              </w:tabs>
            </w:pPr>
            <w:r>
              <w:rPr>
                <w:b/>
                <w:bCs/>
              </w:rPr>
              <w:t xml:space="preserve">                                                  KHÔNG NO</w:t>
            </w:r>
          </w:p>
          <w:p w14:paraId="60A060DF" w14:textId="32E7C652" w:rsidR="00093475" w:rsidRPr="000A6A3D" w:rsidRDefault="00A645C7" w:rsidP="000A6A3D">
            <w:r>
              <w:t>Th</w:t>
            </w:r>
            <w:r w:rsidR="00656F7C">
              <w:t xml:space="preserve">ực hiện ngày  4   tháng   9  </w:t>
            </w:r>
            <w:r w:rsidR="001E36D0" w:rsidRPr="000A6A3D">
              <w:t>năm 20</w:t>
            </w:r>
            <w:r>
              <w:t>21</w:t>
            </w:r>
            <w:r w:rsidR="001E36D0" w:rsidRPr="000A6A3D">
              <w:t xml:space="preserve"> </w:t>
            </w:r>
          </w:p>
          <w:p w14:paraId="03B13590" w14:textId="77777777" w:rsidR="00093475" w:rsidRPr="000A6A3D" w:rsidRDefault="00093475" w:rsidP="000A6A3D"/>
        </w:tc>
      </w:tr>
    </w:tbl>
    <w:p w14:paraId="794C5798" w14:textId="17A0FAB2"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21EC7">
        <w:rPr>
          <w:b/>
          <w:i/>
        </w:rPr>
        <w:t>4</w:t>
      </w:r>
      <w:r w:rsidR="002A0BBA">
        <w:rPr>
          <w:b/>
          <w:i/>
        </w:rPr>
        <w:t>3</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0A6A3D" w:rsidRDefault="0089605F" w:rsidP="0089605F">
      <w:pPr>
        <w:rPr>
          <w:b/>
        </w:rPr>
      </w:pPr>
      <w:r w:rsidRPr="000A6A3D">
        <w:rPr>
          <w:b/>
        </w:rPr>
        <w:t>1. Kiến thức:</w:t>
      </w:r>
    </w:p>
    <w:p w14:paraId="25525FB2" w14:textId="21CF13BA" w:rsidR="0089605F" w:rsidRPr="00DB5447" w:rsidRDefault="0015254A" w:rsidP="0015254A">
      <w:pPr>
        <w:jc w:val="both"/>
        <w:rPr>
          <w:rFonts w:ascii="Symbol" w:hAnsi="Symbol"/>
        </w:rPr>
      </w:pPr>
      <w:r>
        <w:t xml:space="preserve">    </w:t>
      </w:r>
      <w:r w:rsidR="004E320D">
        <w:t xml:space="preserve">Trình bày </w:t>
      </w:r>
      <w:r w:rsidR="0089605F" w:rsidRPr="00DB5447">
        <w:t>được đặc điểm cấu tạo, đồng phân, tính chất vât lý, tính chất hóa học của ank</w:t>
      </w:r>
      <w:r w:rsidR="0089605F">
        <w:t>adi</w:t>
      </w:r>
      <w:r w:rsidR="0089605F" w:rsidRPr="00DB5447">
        <w:t>en.</w:t>
      </w:r>
      <w:r w:rsidR="0089605F" w:rsidRPr="00DB5447">
        <w:rPr>
          <w:rFonts w:ascii="Symbol" w:hAnsi="Symbol"/>
        </w:rPr>
        <w:t></w:t>
      </w:r>
    </w:p>
    <w:p w14:paraId="642DF738" w14:textId="26186E53" w:rsidR="0089605F" w:rsidRPr="00DB5447" w:rsidRDefault="0015254A" w:rsidP="0015254A">
      <w:pPr>
        <w:jc w:val="both"/>
        <w:rPr>
          <w:lang w:val="it-IT"/>
        </w:rPr>
      </w:pPr>
      <w:r>
        <w:t xml:space="preserve">    </w:t>
      </w:r>
      <w:r w:rsidR="0089605F">
        <w:t>Nêu được</w:t>
      </w:r>
      <w:r w:rsidR="0089605F" w:rsidRPr="00DB5447">
        <w:t xml:space="preserve"> các phương pháp điều chế ank</w:t>
      </w:r>
      <w:r w:rsidR="0089605F">
        <w:t>adi</w:t>
      </w:r>
      <w:r w:rsidR="0089605F" w:rsidRPr="00DB5447">
        <w:t>en</w:t>
      </w:r>
      <w:r w:rsidR="0089605F" w:rsidRPr="00DB5447">
        <w:rPr>
          <w:color w:val="000000"/>
        </w:rPr>
        <w:t xml:space="preserve"> </w:t>
      </w:r>
      <w:r w:rsidR="0089605F">
        <w:rPr>
          <w:color w:val="000000"/>
        </w:rPr>
        <w:t>.</w:t>
      </w:r>
    </w:p>
    <w:p w14:paraId="52720B17" w14:textId="77777777" w:rsidR="0089605F" w:rsidRPr="000A6A3D" w:rsidRDefault="0089605F" w:rsidP="0015254A">
      <w:pPr>
        <w:jc w:val="both"/>
        <w:outlineLvl w:val="0"/>
      </w:pPr>
      <w:r w:rsidRPr="000A6A3D">
        <w:rPr>
          <w:b/>
          <w:bCs/>
        </w:rPr>
        <w:t xml:space="preserve">2. Kỹ năng: </w:t>
      </w:r>
    </w:p>
    <w:p w14:paraId="7C2052D5" w14:textId="0B6AD25E" w:rsidR="0089605F" w:rsidRPr="00DB5447" w:rsidRDefault="0015254A" w:rsidP="0015254A">
      <w:pPr>
        <w:tabs>
          <w:tab w:val="left" w:leader="dot" w:pos="9540"/>
        </w:tabs>
        <w:jc w:val="both"/>
      </w:pPr>
      <w:r>
        <w:t xml:space="preserve">    </w:t>
      </w:r>
      <w:r w:rsidR="0089605F">
        <w:t>V</w:t>
      </w:r>
      <w:r w:rsidR="0089605F" w:rsidRPr="00DB5447">
        <w:t>iết được phương trình hóa học minh họa tính chất của ank</w:t>
      </w:r>
      <w:r w:rsidR="0089605F">
        <w:t>adi</w:t>
      </w:r>
      <w:r w:rsidR="0089605F" w:rsidRPr="00DB5447">
        <w:t>en.</w:t>
      </w:r>
    </w:p>
    <w:p w14:paraId="7F16C1A4" w14:textId="08374648" w:rsidR="0089605F" w:rsidRDefault="0015254A" w:rsidP="0015254A">
      <w:pPr>
        <w:tabs>
          <w:tab w:val="left" w:leader="dot" w:pos="9540"/>
        </w:tabs>
        <w:jc w:val="both"/>
      </w:pPr>
      <w:r>
        <w:t xml:space="preserve">    </w:t>
      </w:r>
      <w:r w:rsidR="0089605F">
        <w:t>P</w:t>
      </w:r>
      <w:r w:rsidR="0089605F" w:rsidRPr="00DB5447">
        <w:t>hân biệt được ank</w:t>
      </w:r>
      <w:r w:rsidR="0089605F">
        <w:t>adi</w:t>
      </w:r>
      <w:r w:rsidR="0089605F" w:rsidRPr="00DB5447">
        <w:t>en với các hidrocacbon đã học.</w:t>
      </w:r>
    </w:p>
    <w:p w14:paraId="270FB1FB" w14:textId="1C3FA5F9" w:rsidR="0089605F" w:rsidRPr="00DB5447" w:rsidRDefault="0015254A" w:rsidP="0015254A">
      <w:pPr>
        <w:tabs>
          <w:tab w:val="left" w:leader="dot" w:pos="9540"/>
        </w:tabs>
        <w:jc w:val="both"/>
      </w:pPr>
      <w:r>
        <w:t xml:space="preserve">    </w:t>
      </w:r>
      <w:r w:rsidR="0089605F">
        <w:t>Giải được các bài tập về ankadien.</w:t>
      </w:r>
    </w:p>
    <w:p w14:paraId="28D3E124" w14:textId="5BB24E95" w:rsidR="00093475" w:rsidRPr="000A6A3D" w:rsidRDefault="00093475" w:rsidP="0015254A">
      <w:pPr>
        <w:jc w:val="both"/>
        <w:rPr>
          <w:lang w:val="vi-VN"/>
        </w:rPr>
      </w:pPr>
      <w:r w:rsidRPr="000A6A3D">
        <w:rPr>
          <w:b/>
          <w:bCs/>
        </w:rPr>
        <w:t>3. Thái độ</w:t>
      </w:r>
      <w:r w:rsidR="006F79FB">
        <w:rPr>
          <w:b/>
          <w:bCs/>
        </w:rPr>
        <w:t>:</w:t>
      </w:r>
    </w:p>
    <w:p w14:paraId="6370DE9E" w14:textId="15A21611" w:rsidR="00093475" w:rsidRPr="000A6A3D" w:rsidRDefault="00CD0943"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093475" w:rsidRPr="000A6A3D">
        <w:rPr>
          <w:color w:val="000000"/>
        </w:rPr>
        <w:t>inh có</w:t>
      </w:r>
      <w:r w:rsidR="00093475" w:rsidRPr="000A6A3D">
        <w:rPr>
          <w:color w:val="000000"/>
          <w:lang w:val="vi-VN"/>
        </w:rPr>
        <w:t xml:space="preserve"> </w:t>
      </w:r>
      <w:r w:rsidR="00093475" w:rsidRPr="000A6A3D">
        <w:rPr>
          <w:bCs/>
        </w:rPr>
        <w:t>lòng say mê học tập, biết vận dụng những kiến thức được học vào cuộc sống</w:t>
      </w:r>
      <w:r w:rsidR="00093475" w:rsidRPr="000A6A3D">
        <w:rPr>
          <w:bCs/>
          <w:lang w:val="vi-VN"/>
        </w:rPr>
        <w:t>, có</w:t>
      </w:r>
      <w:r w:rsidR="00093475" w:rsidRPr="000A6A3D">
        <w:rPr>
          <w:bCs/>
        </w:rPr>
        <w:t xml:space="preserve"> </w:t>
      </w:r>
      <w:r w:rsidR="00093475" w:rsidRPr="000A6A3D">
        <w:rPr>
          <w:color w:val="000000"/>
        </w:rPr>
        <w:t>tư duy khoa học, logic trước các sự vật hiện tượng trong tự nhiên</w:t>
      </w:r>
      <w:r w:rsidR="00093475" w:rsidRPr="000A6A3D">
        <w:rPr>
          <w:color w:val="000000"/>
          <w:lang w:val="vi-VN"/>
        </w:rPr>
        <w:t>,</w:t>
      </w:r>
      <w:r w:rsidR="00093475" w:rsidRPr="000A6A3D">
        <w:rPr>
          <w:bCs/>
        </w:rPr>
        <w:t xml:space="preserve"> có ý thức bảo vệ môi trường và tài</w:t>
      </w:r>
      <w:r w:rsidR="00093475" w:rsidRPr="000A6A3D">
        <w:rPr>
          <w:color w:val="000000"/>
        </w:rPr>
        <w:t xml:space="preserve"> </w:t>
      </w:r>
      <w:r w:rsidR="00093475" w:rsidRPr="000A6A3D">
        <w:rPr>
          <w:bCs/>
        </w:rPr>
        <w:t xml:space="preserve">nguyên, sử dụng </w:t>
      </w:r>
      <w:r w:rsidR="00113F9F">
        <w:rPr>
          <w:bCs/>
        </w:rPr>
        <w:t>hợp lý</w:t>
      </w:r>
      <w:r w:rsidR="00093475"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0A6A3D" w:rsidRDefault="008F6584"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3" w:name="_Toc8233459"/>
            <w:r w:rsidRPr="001D32A1">
              <w:rPr>
                <w:rFonts w:ascii="Times New Roman" w:hAnsi="Times New Roman"/>
                <w:b/>
                <w:sz w:val="24"/>
                <w:u w:val="single"/>
                <w:lang w:val="pt-BR"/>
              </w:rPr>
              <w:t>Định nghĩa, phân loại</w:t>
            </w:r>
            <w:bookmarkEnd w:id="13"/>
          </w:p>
          <w:p w14:paraId="66EE44AC" w14:textId="77777777" w:rsidR="00736BD8" w:rsidRPr="008E200A" w:rsidRDefault="00736BD8" w:rsidP="008E200A">
            <w:pPr>
              <w:pStyle w:val="Heading3"/>
              <w:ind w:left="480" w:hanging="480"/>
            </w:pPr>
            <w:bookmarkStart w:id="14" w:name="_Toc8233460"/>
            <w:r w:rsidRPr="008E200A">
              <w:t>1.1. Định nghĩa</w:t>
            </w:r>
            <w:bookmarkEnd w:id="14"/>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5" w:name="_Toc8233461"/>
            <w:r w:rsidRPr="008E200A">
              <w:t xml:space="preserve">1.2. Phân loại: </w:t>
            </w:r>
            <w:bookmarkEnd w:id="15"/>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6" w:name="_Toc8233462"/>
            <w:r w:rsidRPr="00633962">
              <w:rPr>
                <w:rFonts w:ascii="Times New Roman" w:hAnsi="Times New Roman"/>
                <w:b/>
                <w:sz w:val="24"/>
                <w:u w:val="single"/>
              </w:rPr>
              <w:t>Tính chất hóa học</w:t>
            </w:r>
            <w:bookmarkEnd w:id="16"/>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7" w:name="_Toc8233463"/>
            <w:r w:rsidRPr="008E200A">
              <w:t>2.1. Phản ứng cộng (hidro, halogen, hidro halogenua … ):</w:t>
            </w:r>
            <w:bookmarkEnd w:id="17"/>
          </w:p>
          <w:p w14:paraId="5EB55BBC" w14:textId="77777777" w:rsidR="00736BD8" w:rsidRPr="008E200A" w:rsidRDefault="00736BD8" w:rsidP="008E200A">
            <w:pPr>
              <w:spacing w:before="120"/>
              <w:jc w:val="both"/>
              <w:rPr>
                <w:b/>
                <w:bCs/>
                <w:i/>
                <w:iCs/>
              </w:rPr>
            </w:pPr>
            <w:r w:rsidRPr="008E200A">
              <w:rPr>
                <w:noProof/>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A10846" w:rsidRPr="001502BC" w:rsidRDefault="00A10846"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A10846" w:rsidRPr="00E86707" w:rsidRDefault="00A10846"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395DB4" w:rsidRPr="001502BC" w:rsidRDefault="00395DB4"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395DB4" w:rsidRPr="00E86707" w:rsidRDefault="00395DB4"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lastRenderedPageBreak/>
              <w:t xml:space="preserve">2.1.2. Cộng brom </w:t>
            </w:r>
          </w:p>
          <w:p w14:paraId="50CC9967" w14:textId="0FFBB889" w:rsidR="00736BD8" w:rsidRPr="008E200A" w:rsidRDefault="00736BD8" w:rsidP="004E0C64">
            <w:pPr>
              <w:spacing w:before="120"/>
              <w:jc w:val="both"/>
            </w:pPr>
            <w:r w:rsidRPr="008E200A">
              <w:rPr>
                <w:b/>
                <w:bCs/>
                <w:i/>
                <w:iCs/>
              </w:rPr>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8" w:name="_Toc8233464"/>
            <w:r w:rsidRPr="008E200A">
              <w:t>2.2. Phản ứng trùng hợp (chủ yếu trùng hợp kiểu 1,4)</w:t>
            </w:r>
            <w:bookmarkEnd w:id="18"/>
          </w:p>
          <w:p w14:paraId="5CC8F29D" w14:textId="77777777" w:rsidR="00736BD8" w:rsidRDefault="00736BD8" w:rsidP="004E0C64">
            <w:pPr>
              <w:spacing w:before="120"/>
              <w:jc w:val="both"/>
            </w:pPr>
            <w:r w:rsidRPr="008E200A">
              <w:rPr>
                <w:noProof/>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A10846" w:rsidRPr="00B23DDA" w:rsidRDefault="00A10846" w:rsidP="008E200A">
                                  <w:pPr>
                                    <w:rPr>
                                      <w:sz w:val="20"/>
                                      <w:szCs w:val="20"/>
                                    </w:rPr>
                                  </w:pPr>
                                  <w:r>
                                    <w:rPr>
                                      <w:sz w:val="20"/>
                                      <w:szCs w:val="20"/>
                                    </w:rPr>
                                    <w:t>p</w:t>
                                  </w:r>
                                </w:p>
                                <w:p w14:paraId="0B4F2FD0" w14:textId="77777777" w:rsidR="00A10846" w:rsidRPr="00E86707" w:rsidRDefault="00A10846"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395DB4" w:rsidRPr="00B23DDA" w:rsidRDefault="00395DB4" w:rsidP="008E200A">
                            <w:pPr>
                              <w:rPr>
                                <w:sz w:val="20"/>
                                <w:szCs w:val="20"/>
                              </w:rPr>
                            </w:pPr>
                            <w:r>
                              <w:rPr>
                                <w:sz w:val="20"/>
                                <w:szCs w:val="20"/>
                              </w:rPr>
                              <w:t>p</w:t>
                            </w:r>
                          </w:p>
                          <w:p w14:paraId="0B4F2FD0" w14:textId="77777777" w:rsidR="00395DB4" w:rsidRPr="00E86707" w:rsidRDefault="00395DB4"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19" w:name="_Toc8233465"/>
            <w:r w:rsidRPr="008E200A">
              <w:t>2.3. Phản ứng oxi hóa</w:t>
            </w:r>
            <w:bookmarkEnd w:id="19"/>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0" w:name="_Toc8233466"/>
            <w:r w:rsidRPr="00633962">
              <w:rPr>
                <w:rFonts w:ascii="Times New Roman" w:hAnsi="Times New Roman"/>
                <w:b/>
                <w:sz w:val="24"/>
                <w:u w:val="single"/>
                <w:lang w:val="pt-BR"/>
              </w:rPr>
              <w:t>Điều chế</w:t>
            </w:r>
            <w:bookmarkEnd w:id="20"/>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1" w:name="_Toc8233467"/>
            <w:r w:rsidRPr="008E200A">
              <w:t>3.1. Điều chế buta-1,3-đien</w:t>
            </w:r>
            <w:bookmarkEnd w:id="21"/>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2" w:name="_Toc8233468"/>
            <w:r w:rsidRPr="008E200A">
              <w:t>3.2. Điều chế isopren</w:t>
            </w:r>
            <w:bookmarkEnd w:id="22"/>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3"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3"/>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DC3C4B" w:rsidRDefault="00736BD8" w:rsidP="00D116B1">
            <w:pPr>
              <w:ind w:right="51"/>
              <w:jc w:val="both"/>
              <w:rPr>
                <w:bCs/>
                <w:iCs/>
              </w:rPr>
            </w:pPr>
            <w:r>
              <w:rPr>
                <w:lang w:val="nb-NO"/>
              </w:rPr>
              <w:t xml:space="preserve">GV hướng dẫn cách viết phương trình phản ứng cộng, quy tắc cộng </w:t>
            </w:r>
            <w:r w:rsidR="00B80FFA">
              <w:rPr>
                <w:lang w:val="nb-NO"/>
              </w:rPr>
              <w:t>vị trí 1,2; 1,4</w:t>
            </w:r>
            <w:r>
              <w:rPr>
                <w:bCs/>
                <w:iCs/>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6B3162" w:rsidRDefault="00736BD8" w:rsidP="000A6A3D">
            <w: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53E980AA" w:rsidR="00093475" w:rsidRPr="00C42652"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0A6A3D" w:rsidRDefault="00093475" w:rsidP="000A6A3D">
            <w:pPr>
              <w:jc w:val="both"/>
            </w:pPr>
            <w:r w:rsidRPr="000A6A3D">
              <w:t xml:space="preserve">1. </w:t>
            </w:r>
            <w:r w:rsidRPr="000A6A3D">
              <w:rPr>
                <w:i/>
                <w:iCs/>
              </w:rPr>
              <w:t xml:space="preserve">Giáo trình hóa học </w:t>
            </w:r>
            <w:r w:rsidR="00633962">
              <w:rPr>
                <w:i/>
                <w:iCs/>
              </w:rPr>
              <w:t>3</w:t>
            </w:r>
            <w:r w:rsidRPr="000A6A3D">
              <w:rPr>
                <w:i/>
                <w:iCs/>
              </w:rPr>
              <w:t xml:space="preserve">, </w:t>
            </w:r>
            <w:r w:rsidRPr="000A6A3D">
              <w:t xml:space="preserve">Trường CĐ </w:t>
            </w:r>
            <w:r w:rsidR="00651C1C">
              <w:t>L</w:t>
            </w:r>
            <w:r w:rsidRPr="000A6A3D">
              <w:t xml:space="preserve">ý </w:t>
            </w:r>
            <w:r w:rsidR="00651C1C">
              <w:t>T</w:t>
            </w:r>
            <w:r w:rsidRPr="000A6A3D">
              <w:t xml:space="preserve">ự </w:t>
            </w:r>
            <w:r w:rsidR="00651C1C">
              <w:t>T</w:t>
            </w:r>
            <w:r w:rsidRPr="000A6A3D">
              <w:t>rọng Tp. HCM, năm 201</w:t>
            </w:r>
            <w:r w:rsidR="00633962">
              <w:t>9</w:t>
            </w:r>
            <w:r w:rsidRPr="000A6A3D">
              <w:t>.</w:t>
            </w:r>
          </w:p>
          <w:p w14:paraId="682787D5" w14:textId="569D2B10"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Hóa học 1</w:t>
            </w:r>
            <w:r w:rsidR="00633962">
              <w:rPr>
                <w:i/>
                <w:iCs/>
              </w:rPr>
              <w:t>1</w:t>
            </w:r>
            <w:r w:rsidRPr="000A6A3D">
              <w:rPr>
                <w:i/>
                <w:iCs/>
              </w:rPr>
              <w:t xml:space="preserve">, </w:t>
            </w:r>
            <w:r w:rsidRPr="000A6A3D">
              <w:rPr>
                <w:lang w:val="vi-VN"/>
              </w:rPr>
              <w:t>NXB Giáo dục Việt Nam</w:t>
            </w:r>
            <w:r w:rsidRPr="000A6A3D">
              <w:t>, năm 2015.</w:t>
            </w:r>
          </w:p>
          <w:p w14:paraId="4F92E8F2" w14:textId="517D465B" w:rsidR="00093475" w:rsidRPr="000A6A3D" w:rsidRDefault="00093475" w:rsidP="0063396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33962">
              <w:t>1</w:t>
            </w:r>
            <w:r w:rsidRPr="000A6A3D">
              <w:t xml:space="preserve">,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7E918F61" w14:textId="77777777" w:rsidR="002A0BBA" w:rsidRDefault="002A0BBA" w:rsidP="000A6A3D">
            <w:pPr>
              <w:jc w:val="center"/>
              <w:rPr>
                <w:b/>
                <w:bCs/>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06CAAE42" w14:textId="77777777" w:rsidR="00093475" w:rsidRDefault="00093475" w:rsidP="000A6A3D">
            <w:pPr>
              <w:rPr>
                <w:b/>
                <w:bCs/>
              </w:rPr>
            </w:pPr>
          </w:p>
          <w:p w14:paraId="302E90B0" w14:textId="77777777" w:rsidR="00C10CCC" w:rsidRPr="00C10CCC" w:rsidRDefault="00C10CCC" w:rsidP="000A6A3D">
            <w:pPr>
              <w:rPr>
                <w:b/>
                <w:bCs/>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7380DD4A" w:rsidR="00093475" w:rsidRPr="000A6A3D" w:rsidRDefault="00093475" w:rsidP="00A645C7">
            <w:pPr>
              <w:rPr>
                <w:i/>
                <w:lang w:val="pt-BR"/>
              </w:rPr>
            </w:pPr>
            <w:r w:rsidRPr="000A6A3D">
              <w:rPr>
                <w:i/>
                <w:lang w:val="pt-BR"/>
              </w:rPr>
              <w:t xml:space="preserve">Tp. Hồ Chí Minh, ngày </w:t>
            </w:r>
            <w:r w:rsidR="00A645C7">
              <w:rPr>
                <w:i/>
                <w:lang w:val="pt-BR"/>
              </w:rPr>
              <w:t xml:space="preserve">25  </w:t>
            </w:r>
            <w:r w:rsidRPr="000A6A3D">
              <w:rPr>
                <w:i/>
                <w:lang w:val="pt-BR"/>
              </w:rPr>
              <w:t>tháng</w:t>
            </w:r>
            <w:r w:rsidR="00A645C7">
              <w:rPr>
                <w:i/>
                <w:lang w:val="pt-BR"/>
              </w:rPr>
              <w:t xml:space="preserve"> 8  </w:t>
            </w:r>
            <w:r w:rsidRPr="000A6A3D">
              <w:rPr>
                <w:i/>
                <w:lang w:val="pt-BR"/>
              </w:rPr>
              <w:t>năm 20</w:t>
            </w:r>
            <w:r w:rsidR="00A645C7">
              <w:rPr>
                <w:i/>
                <w:lang w:val="pt-BR"/>
              </w:rPr>
              <w:t>21</w:t>
            </w:r>
            <w:r w:rsidRPr="000A6A3D">
              <w:rPr>
                <w:i/>
                <w:lang w:val="pt-BR"/>
              </w:rPr>
              <w:t xml:space="preserve"> </w:t>
            </w:r>
          </w:p>
          <w:p w14:paraId="2607414A" w14:textId="77777777" w:rsidR="00093475" w:rsidRDefault="00093475" w:rsidP="000A6A3D">
            <w:pPr>
              <w:jc w:val="center"/>
              <w:rPr>
                <w:b/>
                <w:lang w:val="pt-BR"/>
              </w:rPr>
            </w:pPr>
            <w:r w:rsidRPr="000A6A3D">
              <w:rPr>
                <w:b/>
                <w:lang w:val="pt-BR"/>
              </w:rPr>
              <w:t>Giảng viên</w:t>
            </w:r>
          </w:p>
          <w:p w14:paraId="7F6087B9" w14:textId="03547ED9" w:rsidR="00C10CCC" w:rsidRDefault="00A645C7" w:rsidP="000A6A3D">
            <w:pPr>
              <w:jc w:val="center"/>
              <w:rPr>
                <w:b/>
                <w:lang w:val="pt-BR"/>
              </w:rPr>
            </w:pPr>
            <w:r>
              <w:rPr>
                <w:lang w:val="pt-BR"/>
              </w:rPr>
              <w:t>Nguyễn Thị Cẩm Thạch</w:t>
            </w:r>
          </w:p>
          <w:p w14:paraId="3543CE3A" w14:textId="77777777" w:rsidR="00C10CCC" w:rsidRDefault="00C10CCC" w:rsidP="000A6A3D">
            <w:pPr>
              <w:jc w:val="center"/>
              <w:rPr>
                <w:b/>
                <w:lang w:val="pt-BR"/>
              </w:rPr>
            </w:pP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23B1C58C" w:rsidR="00A33A53" w:rsidRPr="000A6A3D" w:rsidRDefault="00A33A53" w:rsidP="000A6A3D">
            <w:r w:rsidRPr="000A6A3D">
              <w:t xml:space="preserve">Thời gian thực hiện: </w:t>
            </w:r>
            <w:r w:rsidR="00B56238">
              <w:t>3</w:t>
            </w:r>
            <w:r w:rsidRPr="000A6A3D">
              <w:t xml:space="preserve"> tiết</w:t>
            </w:r>
          </w:p>
          <w:p w14:paraId="3349D1B2" w14:textId="77777777" w:rsidR="00C10CCC" w:rsidRDefault="00C10CCC" w:rsidP="00C10CCC">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31FE608C" w14:textId="77777777" w:rsidR="00C10CCC" w:rsidRPr="000A6A3D" w:rsidRDefault="00C10CCC" w:rsidP="00C10CCC">
            <w:pPr>
              <w:tabs>
                <w:tab w:val="right" w:leader="dot" w:pos="3331"/>
              </w:tabs>
            </w:pPr>
            <w:r>
              <w:rPr>
                <w:b/>
                <w:bCs/>
              </w:rPr>
              <w:t xml:space="preserve">                                                  KHÔNG NO</w:t>
            </w:r>
          </w:p>
          <w:p w14:paraId="4B66E3FA" w14:textId="2FB14843" w:rsidR="00A33A53" w:rsidRPr="000A6A3D" w:rsidRDefault="0095317B" w:rsidP="000A6A3D">
            <w:r>
              <w:t xml:space="preserve">Thực hiện ngày 5 </w:t>
            </w:r>
            <w:r w:rsidR="001E36D0">
              <w:t xml:space="preserve"> </w:t>
            </w:r>
            <w:r>
              <w:t xml:space="preserve">tháng 9  </w:t>
            </w:r>
            <w:r w:rsidR="001E36D0">
              <w:t xml:space="preserve"> </w:t>
            </w:r>
            <w:r w:rsidR="001E36D0" w:rsidRPr="000A6A3D">
              <w:t>năm 20</w:t>
            </w:r>
            <w:r>
              <w:t>21</w:t>
            </w:r>
            <w:r w:rsidR="001E36D0" w:rsidRPr="000A6A3D">
              <w:t xml:space="preserve"> </w:t>
            </w:r>
            <w:r w:rsidR="00A33A53" w:rsidRPr="000A6A3D">
              <w:t xml:space="preserve"> </w:t>
            </w:r>
          </w:p>
          <w:p w14:paraId="4544C796" w14:textId="77777777" w:rsidR="00A33A53" w:rsidRPr="000A6A3D" w:rsidRDefault="00A33A53" w:rsidP="000A6A3D"/>
        </w:tc>
      </w:tr>
    </w:tbl>
    <w:p w14:paraId="0D34A9A9" w14:textId="41142D05"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w:t>
      </w:r>
      <w:r w:rsidR="002A0BBA">
        <w:rPr>
          <w:b/>
          <w:i/>
        </w:rPr>
        <w:t>4</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0A6A3D" w:rsidRDefault="00570271" w:rsidP="00570271">
      <w:pPr>
        <w:rPr>
          <w:b/>
        </w:rPr>
      </w:pPr>
      <w:r w:rsidRPr="000A6A3D">
        <w:rPr>
          <w:b/>
        </w:rPr>
        <w:t>1. Kiến thức:</w:t>
      </w:r>
    </w:p>
    <w:p w14:paraId="57F8FC77" w14:textId="3BA1A259" w:rsidR="00570271" w:rsidRPr="00DB5447" w:rsidRDefault="00CD0943" w:rsidP="00CD0943">
      <w:pPr>
        <w:jc w:val="both"/>
        <w:rPr>
          <w:rFonts w:ascii="Symbol" w:hAnsi="Symbol"/>
        </w:rPr>
      </w:pPr>
      <w:r>
        <w:t xml:space="preserve">    </w:t>
      </w:r>
      <w:r w:rsidR="004E320D">
        <w:t>Trình bày</w:t>
      </w:r>
      <w:r w:rsidR="00570271" w:rsidRPr="00DB5447">
        <w:t xml:space="preserve"> được đặc điểm cấu tạo, đồng phân, tính chất vât lý, tính chất hóa học của ank</w:t>
      </w:r>
      <w:r w:rsidR="00570271">
        <w:t>i</w:t>
      </w:r>
      <w:r w:rsidR="00570271" w:rsidRPr="00DB5447">
        <w:t>n.</w:t>
      </w:r>
      <w:r w:rsidR="00570271" w:rsidRPr="00DB5447">
        <w:rPr>
          <w:rFonts w:ascii="Symbol" w:hAnsi="Symbol"/>
        </w:rPr>
        <w:t></w:t>
      </w:r>
    </w:p>
    <w:p w14:paraId="05FA365A" w14:textId="0B7EAF84" w:rsidR="00570271" w:rsidRPr="00DB5447" w:rsidRDefault="00CD0943" w:rsidP="00CD0943">
      <w:pPr>
        <w:jc w:val="both"/>
        <w:rPr>
          <w:lang w:val="it-IT"/>
        </w:rPr>
      </w:pPr>
      <w:r>
        <w:t xml:space="preserve">   </w:t>
      </w:r>
      <w:r w:rsidR="00570271">
        <w:t xml:space="preserve"> Nêu được</w:t>
      </w:r>
      <w:r w:rsidR="00570271" w:rsidRPr="00DB5447">
        <w:t xml:space="preserve"> các phương pháp điều chế ank</w:t>
      </w:r>
      <w:r w:rsidR="00570271">
        <w:t>i</w:t>
      </w:r>
      <w:r w:rsidR="00570271" w:rsidRPr="00DB5447">
        <w:t>n</w:t>
      </w:r>
      <w:r w:rsidR="00570271" w:rsidRPr="00DB5447">
        <w:rPr>
          <w:color w:val="000000"/>
        </w:rPr>
        <w:t xml:space="preserve"> </w:t>
      </w:r>
      <w:r w:rsidR="00570271">
        <w:rPr>
          <w:color w:val="000000"/>
        </w:rPr>
        <w:t>.</w:t>
      </w:r>
    </w:p>
    <w:p w14:paraId="6B03DB5B" w14:textId="77777777" w:rsidR="00570271" w:rsidRPr="000A6A3D" w:rsidRDefault="00570271" w:rsidP="00CD0943">
      <w:pPr>
        <w:jc w:val="both"/>
        <w:outlineLvl w:val="0"/>
      </w:pPr>
      <w:r w:rsidRPr="000A6A3D">
        <w:rPr>
          <w:b/>
          <w:bCs/>
        </w:rPr>
        <w:t xml:space="preserve">2. Kỹ năng: </w:t>
      </w:r>
    </w:p>
    <w:p w14:paraId="0E0328E6" w14:textId="2B400962" w:rsidR="00570271" w:rsidRPr="00DB5447" w:rsidRDefault="00CD0943" w:rsidP="00CD0943">
      <w:pPr>
        <w:tabs>
          <w:tab w:val="left" w:leader="dot" w:pos="9540"/>
        </w:tabs>
        <w:jc w:val="both"/>
      </w:pPr>
      <w:r>
        <w:t xml:space="preserve">    </w:t>
      </w:r>
      <w:r w:rsidR="00570271">
        <w:t>V</w:t>
      </w:r>
      <w:r w:rsidR="00570271" w:rsidRPr="00DB5447">
        <w:t>iết được phương trình hóa học minh họa tính chất của ank</w:t>
      </w:r>
      <w:r w:rsidR="00570271">
        <w:t>i</w:t>
      </w:r>
      <w:r w:rsidR="00570271" w:rsidRPr="00DB5447">
        <w:t>n.</w:t>
      </w:r>
    </w:p>
    <w:p w14:paraId="2A44B654" w14:textId="15ED8BD0" w:rsidR="00570271" w:rsidRDefault="00CD0943" w:rsidP="00CD0943">
      <w:pPr>
        <w:tabs>
          <w:tab w:val="left" w:leader="dot" w:pos="9540"/>
        </w:tabs>
        <w:jc w:val="both"/>
      </w:pPr>
      <w:r>
        <w:t xml:space="preserve">    </w:t>
      </w:r>
      <w:r w:rsidR="00570271">
        <w:t>P</w:t>
      </w:r>
      <w:r w:rsidR="00570271" w:rsidRPr="00DB5447">
        <w:t>hân biệt được ank</w:t>
      </w:r>
      <w:r w:rsidR="00570271">
        <w:t>i</w:t>
      </w:r>
      <w:r w:rsidR="00570271" w:rsidRPr="00DB5447">
        <w:t>n với các hidrocacbon đã học.</w:t>
      </w:r>
    </w:p>
    <w:p w14:paraId="291385E4" w14:textId="1F415F59" w:rsidR="00570271" w:rsidRPr="00DB5447" w:rsidRDefault="00CD0943" w:rsidP="00CD0943">
      <w:pPr>
        <w:tabs>
          <w:tab w:val="left" w:leader="dot" w:pos="9540"/>
        </w:tabs>
        <w:jc w:val="both"/>
      </w:pPr>
      <w:r>
        <w:t xml:space="preserve">    </w:t>
      </w:r>
      <w:r w:rsidR="00570271">
        <w:t>Giải được các bài tập về ank</w:t>
      </w:r>
      <w:r w:rsidR="00E57C3F">
        <w:t>i</w:t>
      </w:r>
      <w:r w:rsidR="00570271">
        <w:t>n.</w:t>
      </w:r>
    </w:p>
    <w:p w14:paraId="2AB3ADED" w14:textId="08674FF7" w:rsidR="00A33A53" w:rsidRPr="000A6A3D" w:rsidRDefault="00A33A53" w:rsidP="00CD0943">
      <w:pPr>
        <w:jc w:val="both"/>
        <w:rPr>
          <w:lang w:val="vi-VN"/>
        </w:rPr>
      </w:pPr>
      <w:r w:rsidRPr="000A6A3D">
        <w:rPr>
          <w:b/>
          <w:bCs/>
        </w:rPr>
        <w:t>3. Thái độ</w:t>
      </w:r>
      <w:r w:rsidR="000D7FDD">
        <w:rPr>
          <w:b/>
          <w:bCs/>
        </w:rPr>
        <w:t>:</w:t>
      </w:r>
    </w:p>
    <w:p w14:paraId="4A241884" w14:textId="29F38C49" w:rsidR="00A33A53" w:rsidRPr="000A6A3D" w:rsidRDefault="00CD0943"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A33A53" w:rsidRPr="000A6A3D">
        <w:rPr>
          <w:color w:val="000000"/>
        </w:rPr>
        <w:t>inh có</w:t>
      </w:r>
      <w:r w:rsidR="00A33A53" w:rsidRPr="000A6A3D">
        <w:rPr>
          <w:color w:val="000000"/>
          <w:lang w:val="vi-VN"/>
        </w:rPr>
        <w:t xml:space="preserve"> </w:t>
      </w:r>
      <w:r w:rsidR="00A33A53" w:rsidRPr="000A6A3D">
        <w:rPr>
          <w:bCs/>
        </w:rPr>
        <w:t>lòng say mê học tập, biết vận dụng những kiến thức được học vào cuộc sống</w:t>
      </w:r>
      <w:r w:rsidR="00A33A53" w:rsidRPr="000A6A3D">
        <w:rPr>
          <w:bCs/>
          <w:lang w:val="vi-VN"/>
        </w:rPr>
        <w:t>, có</w:t>
      </w:r>
      <w:r w:rsidR="00A33A53" w:rsidRPr="000A6A3D">
        <w:rPr>
          <w:bCs/>
        </w:rPr>
        <w:t xml:space="preserve"> </w:t>
      </w:r>
      <w:r w:rsidR="00A33A53" w:rsidRPr="000A6A3D">
        <w:rPr>
          <w:color w:val="000000"/>
        </w:rPr>
        <w:t>tư duy khoa học, logic trước các sự vật hiện tượng trong tự nhiên</w:t>
      </w:r>
      <w:r w:rsidR="00A33A53" w:rsidRPr="000A6A3D">
        <w:rPr>
          <w:color w:val="000000"/>
          <w:lang w:val="vi-VN"/>
        </w:rPr>
        <w:t>,</w:t>
      </w:r>
      <w:r w:rsidR="00A33A53" w:rsidRPr="000A6A3D">
        <w:rPr>
          <w:bCs/>
        </w:rPr>
        <w:t xml:space="preserve"> có ý thức bảo vệ môi trường và tài</w:t>
      </w:r>
      <w:r w:rsidR="00A33A53" w:rsidRPr="000A6A3D">
        <w:rPr>
          <w:color w:val="000000"/>
        </w:rPr>
        <w:t xml:space="preserve"> </w:t>
      </w:r>
      <w:r w:rsidR="00A33A53" w:rsidRPr="000A6A3D">
        <w:rPr>
          <w:bCs/>
        </w:rPr>
        <w:t xml:space="preserve">nguyên, sử dụng </w:t>
      </w:r>
      <w:r w:rsidR="00113F9F">
        <w:rPr>
          <w:bCs/>
        </w:rPr>
        <w:t>hợp lý</w:t>
      </w:r>
      <w:r w:rsidR="00A33A53"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0A6A3D" w:rsidRDefault="00A33A53"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4" w:name="_Toc8233471"/>
            <w:r w:rsidRPr="00135BC7">
              <w:rPr>
                <w:rFonts w:ascii="Times New Roman" w:hAnsi="Times New Roman"/>
                <w:b/>
                <w:sz w:val="24"/>
                <w:u w:val="single"/>
              </w:rPr>
              <w:t>Đồng đẳng – đồng phân – danh pháp</w:t>
            </w:r>
            <w:bookmarkEnd w:id="24"/>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5" w:name="_Toc8233472"/>
            <w:r w:rsidRPr="00E57C3F">
              <w:t>1.1. Đồng đẳng</w:t>
            </w:r>
            <w:bookmarkEnd w:id="25"/>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6" w:name="_Toc8233473"/>
            <w:r w:rsidRPr="00E57C3F">
              <w:t>1.2. Đồng phân</w:t>
            </w:r>
            <w:bookmarkEnd w:id="26"/>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7" w:name="_Toc8233474"/>
            <w:r w:rsidRPr="00E57C3F">
              <w:t>1.3. Danh pháp</w:t>
            </w:r>
            <w:bookmarkEnd w:id="27"/>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8" w:name="_Toc8233475"/>
            <w:r w:rsidRPr="00135BC7">
              <w:rPr>
                <w:rFonts w:ascii="Times New Roman" w:hAnsi="Times New Roman"/>
                <w:b/>
                <w:sz w:val="24"/>
                <w:u w:val="single"/>
              </w:rPr>
              <w:t>Tính chất vật lý</w:t>
            </w:r>
            <w:bookmarkEnd w:id="28"/>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6"/>
            <w:r w:rsidRPr="004023E1">
              <w:rPr>
                <w:rFonts w:ascii="Times New Roman" w:hAnsi="Times New Roman"/>
                <w:b/>
                <w:sz w:val="24"/>
                <w:u w:val="single"/>
              </w:rPr>
              <w:lastRenderedPageBreak/>
              <w:t>Tính chất hóa học</w:t>
            </w:r>
            <w:bookmarkEnd w:id="29"/>
          </w:p>
          <w:p w14:paraId="6E9431ED" w14:textId="77777777" w:rsidR="00D00D10" w:rsidRPr="00E57C3F" w:rsidRDefault="00D00D10" w:rsidP="00E57C3F">
            <w:pPr>
              <w:pStyle w:val="Heading3"/>
              <w:ind w:left="480" w:hanging="480"/>
            </w:pPr>
            <w:bookmarkStart w:id="30" w:name="_Toc8233477"/>
            <w:r w:rsidRPr="00E57C3F">
              <w:t>3.1. Phản ứng cộng</w:t>
            </w:r>
            <w:bookmarkEnd w:id="30"/>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E57C3F" w:rsidRDefault="00D00D10" w:rsidP="00CB3773">
            <w:pPr>
              <w:pStyle w:val="Heading4"/>
              <w:rPr>
                <w:sz w:val="24"/>
                <w:szCs w:val="24"/>
              </w:rPr>
            </w:pPr>
            <w:r w:rsidRPr="004023E1">
              <w:rPr>
                <w:b/>
                <w:sz w:val="24"/>
                <w:szCs w:val="24"/>
              </w:rPr>
              <w:t xml:space="preserve">3.1.4. Phản ứng đime và trime hóa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1" w:name="_Toc8233478"/>
            <w:r w:rsidRPr="00E57C3F">
              <w:t>3.2. Phản ứng thế bằng ion kim loại</w:t>
            </w:r>
            <w:bookmarkEnd w:id="31"/>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E57C3F" w:rsidRDefault="00D00D10" w:rsidP="00E57C3F">
            <w:pPr>
              <w:pStyle w:val="Heading3"/>
              <w:ind w:left="480" w:hanging="480"/>
            </w:pPr>
            <w:bookmarkStart w:id="32" w:name="_Toc8233479"/>
            <w:r w:rsidRPr="00E57C3F">
              <w:t>3.3. Phản ứng oxi hóa</w:t>
            </w:r>
            <w:bookmarkEnd w:id="32"/>
          </w:p>
          <w:p w14:paraId="0EF1F1B0" w14:textId="77777777" w:rsidR="00D00D10" w:rsidRPr="00CB3773" w:rsidRDefault="00D00D10" w:rsidP="00CB3773">
            <w:pPr>
              <w:pStyle w:val="Heading4"/>
              <w:rPr>
                <w:b/>
                <w:sz w:val="24"/>
                <w:szCs w:val="24"/>
              </w:rPr>
            </w:pPr>
            <w:r w:rsidRPr="00CB3773">
              <w:rPr>
                <w:b/>
                <w:sz w:val="24"/>
                <w:szCs w:val="24"/>
              </w:rPr>
              <w:t xml:space="preserve">3.3.1. Phản ứng oxi hóa hoàn toàn </w:t>
            </w:r>
          </w:p>
          <w:p w14:paraId="329541E2" w14:textId="77777777" w:rsidR="00D00D10" w:rsidRPr="00CB3773" w:rsidRDefault="00D00D10" w:rsidP="00E57C3F">
            <w:pPr>
              <w:pStyle w:val="Heading4"/>
              <w:rPr>
                <w:b/>
                <w:sz w:val="24"/>
                <w:szCs w:val="24"/>
              </w:rPr>
            </w:pPr>
            <w:r w:rsidRPr="00CB3773">
              <w:rPr>
                <w:b/>
                <w:sz w:val="24"/>
                <w:szCs w:val="24"/>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3" w:name="_Toc8233480"/>
            <w:r w:rsidRPr="00CB3773">
              <w:rPr>
                <w:rFonts w:ascii="Times New Roman" w:hAnsi="Times New Roman"/>
                <w:b/>
                <w:sz w:val="24"/>
                <w:u w:val="single"/>
              </w:rPr>
              <w:t>Điều chế</w:t>
            </w:r>
            <w:bookmarkEnd w:id="33"/>
          </w:p>
          <w:p w14:paraId="04A869CE" w14:textId="77777777" w:rsidR="00D00D10" w:rsidRPr="00E57C3F" w:rsidRDefault="00D00D10" w:rsidP="00E57C3F">
            <w:pPr>
              <w:pStyle w:val="Heading3"/>
              <w:ind w:left="480" w:hanging="480"/>
            </w:pPr>
            <w:bookmarkStart w:id="34" w:name="_Toc8233481"/>
            <w:r w:rsidRPr="00E57C3F">
              <w:t xml:space="preserve">4.1. Trong phòng thí nghiệm </w:t>
            </w:r>
            <w:r w:rsidRPr="00E57C3F">
              <w:rPr>
                <w:b w:val="0"/>
              </w:rPr>
              <w:t>Thủy phân canxi cacbua</w:t>
            </w:r>
            <w:bookmarkEnd w:id="34"/>
            <w:r w:rsidRPr="00E57C3F">
              <w:t xml:space="preserve"> </w:t>
            </w:r>
          </w:p>
          <w:p w14:paraId="44DCDACE" w14:textId="77777777" w:rsidR="00D00D10" w:rsidRPr="00E57C3F" w:rsidRDefault="00D00D10" w:rsidP="00E57C3F">
            <w:pPr>
              <w:pStyle w:val="Heading3"/>
              <w:ind w:left="480" w:hanging="480"/>
              <w:rPr>
                <w:b w:val="0"/>
              </w:rPr>
            </w:pPr>
            <w:bookmarkStart w:id="35" w:name="_Toc8233482"/>
            <w:r w:rsidRPr="00E57C3F">
              <w:t xml:space="preserve">4.2.  Trongcông nghiệp </w:t>
            </w:r>
            <w:r w:rsidRPr="00E57C3F">
              <w:rPr>
                <w:b w:val="0"/>
              </w:rPr>
              <w:t>Nhiệt phân metan</w:t>
            </w:r>
            <w:bookmarkEnd w:id="35"/>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6" w:name="_Toc8233483"/>
            <w:r w:rsidRPr="00CB3773">
              <w:rPr>
                <w:rFonts w:ascii="Times New Roman" w:hAnsi="Times New Roman"/>
                <w:b/>
                <w:sz w:val="24"/>
                <w:u w:val="single"/>
              </w:rPr>
              <w:t>Ứng dụng</w:t>
            </w:r>
            <w:bookmarkEnd w:id="36"/>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DC3C4B" w:rsidRDefault="00D00D10"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0A6A3D">
              <w:rPr>
                <w:bCs/>
              </w:rPr>
              <w:t>Bài 4</w:t>
            </w:r>
            <w:r>
              <w:rPr>
                <w:bCs/>
              </w:rPr>
              <w:t>7</w:t>
            </w:r>
            <w:r w:rsidRPr="000A6A3D">
              <w:rPr>
                <w:bCs/>
              </w:rPr>
              <w:t xml:space="preserve">. </w:t>
            </w:r>
            <w:r w:rsidRPr="000A6A3D">
              <w:t xml:space="preserve">Ôn tập Chương </w:t>
            </w:r>
            <w:r>
              <w:t>XI</w:t>
            </w:r>
            <w:r w:rsidRPr="000A6A3D">
              <w:t>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6EE3DE7E" w:rsidR="00A33A53" w:rsidRPr="00C42652" w:rsidRDefault="00C42652"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0A6A3D" w:rsidRDefault="00A33A53" w:rsidP="000A6A3D">
            <w:pPr>
              <w:jc w:val="both"/>
            </w:pPr>
            <w:r w:rsidRPr="000A6A3D">
              <w:t xml:space="preserve">1. </w:t>
            </w:r>
            <w:r w:rsidRPr="000A6A3D">
              <w:rPr>
                <w:i/>
                <w:iCs/>
              </w:rPr>
              <w:t xml:space="preserve">Giáo trình hóa học </w:t>
            </w:r>
            <w:r w:rsidR="00BB2B1C">
              <w:rPr>
                <w:i/>
                <w:iCs/>
              </w:rPr>
              <w:t>3</w:t>
            </w:r>
            <w:r w:rsidRPr="000A6A3D">
              <w:rPr>
                <w:i/>
                <w:iCs/>
              </w:rPr>
              <w:t xml:space="preserve">, </w:t>
            </w:r>
            <w:r w:rsidRPr="000A6A3D">
              <w:t xml:space="preserve">Trường </w:t>
            </w:r>
            <w:r w:rsidR="00651C1C">
              <w:t>CĐ Lý T</w:t>
            </w:r>
            <w:r w:rsidR="00BB2B1C">
              <w:t xml:space="preserve">ự </w:t>
            </w:r>
            <w:r w:rsidR="00651C1C">
              <w:t>T</w:t>
            </w:r>
            <w:r w:rsidR="00BB2B1C">
              <w:t>rọng Tp. HCM, năm 2019</w:t>
            </w:r>
            <w:r w:rsidRPr="000A6A3D">
              <w:t>.</w:t>
            </w:r>
          </w:p>
          <w:p w14:paraId="30CA5F5F" w14:textId="44CD1748"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Hóa học 1</w:t>
            </w:r>
            <w:r w:rsidR="00BB2B1C">
              <w:rPr>
                <w:i/>
                <w:iCs/>
              </w:rPr>
              <w:t>1</w:t>
            </w:r>
            <w:r w:rsidRPr="000A6A3D">
              <w:rPr>
                <w:i/>
                <w:iCs/>
              </w:rPr>
              <w:t xml:space="preserve">, </w:t>
            </w:r>
            <w:r w:rsidRPr="000A6A3D">
              <w:rPr>
                <w:lang w:val="vi-VN"/>
              </w:rPr>
              <w:t>NXB Giáo dục Việt Nam</w:t>
            </w:r>
            <w:r w:rsidRPr="000A6A3D">
              <w:t>, năm 2015.</w:t>
            </w:r>
          </w:p>
          <w:p w14:paraId="5EB98E8F" w14:textId="0D424B35" w:rsidR="00A33A53" w:rsidRPr="000A6A3D" w:rsidRDefault="00A33A53" w:rsidP="00BB2B1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B2B1C">
              <w:t>1</w:t>
            </w:r>
            <w:r w:rsidRPr="000A6A3D">
              <w:t xml:space="preserve">,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6012BB5D" w14:textId="77777777" w:rsidR="003613AC" w:rsidRDefault="003613AC" w:rsidP="000A6A3D">
            <w:pPr>
              <w:jc w:val="center"/>
              <w:rPr>
                <w:b/>
                <w:bCs/>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7777777" w:rsidR="00A33A53" w:rsidRPr="000A6A3D" w:rsidRDefault="00A33A53" w:rsidP="000A6A3D">
            <w:pPr>
              <w:jc w:val="center"/>
              <w:rPr>
                <w:b/>
                <w:bCs/>
                <w:lang w:val="pt-BR"/>
              </w:rPr>
            </w:pPr>
            <w:r w:rsidRPr="000A6A3D">
              <w:rPr>
                <w:b/>
                <w:bCs/>
                <w:lang w:val="vi-VN"/>
              </w:rPr>
              <w:t xml:space="preserve">   </w:t>
            </w:r>
            <w:r w:rsidRPr="000A6A3D">
              <w:rPr>
                <w:b/>
                <w:bCs/>
                <w:lang w:val="pt-BR"/>
              </w:rPr>
              <w:t>Nguyễn Thị Huyền Nga</w:t>
            </w: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1F7D3358" w14:textId="00AFFDDA" w:rsidR="00A33A53" w:rsidRPr="000A6A3D" w:rsidRDefault="0095317B" w:rsidP="0095317B">
            <w:pPr>
              <w:rPr>
                <w:i/>
                <w:lang w:val="pt-BR"/>
              </w:rPr>
            </w:pPr>
            <w:r>
              <w:rPr>
                <w:i/>
                <w:lang w:val="pt-BR"/>
              </w:rPr>
              <w:t xml:space="preserve">         </w:t>
            </w:r>
            <w:r w:rsidR="00A33A53" w:rsidRPr="000A6A3D">
              <w:rPr>
                <w:i/>
                <w:lang w:val="pt-BR"/>
              </w:rPr>
              <w:t>Tp. Hồ Chí Minh, ngày</w:t>
            </w:r>
            <w:r w:rsidR="00656F7C">
              <w:rPr>
                <w:i/>
                <w:lang w:val="pt-BR"/>
              </w:rPr>
              <w:t xml:space="preserve"> </w:t>
            </w:r>
            <w:bookmarkStart w:id="37" w:name="_GoBack"/>
            <w:bookmarkEnd w:id="37"/>
            <w:r>
              <w:rPr>
                <w:i/>
                <w:lang w:val="pt-BR"/>
              </w:rPr>
              <w:t xml:space="preserve">25  </w:t>
            </w:r>
            <w:r w:rsidR="00A33A53" w:rsidRPr="000A6A3D">
              <w:rPr>
                <w:i/>
                <w:lang w:val="pt-BR"/>
              </w:rPr>
              <w:t xml:space="preserve"> tháng   </w:t>
            </w:r>
            <w:r>
              <w:rPr>
                <w:i/>
                <w:lang w:val="pt-BR"/>
              </w:rPr>
              <w:t>8</w:t>
            </w:r>
            <w:r w:rsidR="00A33A53" w:rsidRPr="000A6A3D">
              <w:rPr>
                <w:i/>
                <w:lang w:val="pt-BR"/>
              </w:rPr>
              <w:t xml:space="preserve">   năm 20</w:t>
            </w:r>
            <w:r>
              <w:rPr>
                <w:i/>
                <w:lang w:val="pt-BR"/>
              </w:rPr>
              <w:t>21</w:t>
            </w:r>
            <w:r w:rsidR="00A33A53" w:rsidRPr="000A6A3D">
              <w:rPr>
                <w:i/>
                <w:lang w:val="pt-BR"/>
              </w:rPr>
              <w:t xml:space="preserve"> </w:t>
            </w:r>
          </w:p>
          <w:p w14:paraId="1591D7F3" w14:textId="77777777" w:rsidR="00A33A53" w:rsidRDefault="00A33A53" w:rsidP="000A6A3D">
            <w:pPr>
              <w:jc w:val="center"/>
              <w:rPr>
                <w:b/>
                <w:lang w:val="pt-BR"/>
              </w:rPr>
            </w:pPr>
            <w:r w:rsidRPr="000A6A3D">
              <w:rPr>
                <w:b/>
                <w:lang w:val="pt-BR"/>
              </w:rPr>
              <w:t>Giảng viên</w:t>
            </w:r>
          </w:p>
          <w:p w14:paraId="171637B5" w14:textId="5B92EF19" w:rsidR="005533EF" w:rsidRDefault="00A645C7" w:rsidP="000A6A3D">
            <w:pPr>
              <w:jc w:val="center"/>
              <w:rPr>
                <w:b/>
                <w:lang w:val="pt-BR"/>
              </w:rPr>
            </w:pPr>
            <w:r>
              <w:rPr>
                <w:lang w:val="pt-BR"/>
              </w:rPr>
              <w:t>Nguyễn Thị Cẩm Thạch</w:t>
            </w:r>
          </w:p>
          <w:p w14:paraId="21277889" w14:textId="77777777" w:rsidR="005533EF" w:rsidRPr="000A6A3D" w:rsidRDefault="005533EF" w:rsidP="000A6A3D">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53C7F372" w:rsidR="00AD71A2" w:rsidRPr="000A6A3D" w:rsidRDefault="00AD71A2" w:rsidP="000A6A3D">
            <w:r w:rsidRPr="000A6A3D">
              <w:t xml:space="preserve">Thời gian thực hiện: </w:t>
            </w:r>
            <w:r w:rsidR="00BB2B1C">
              <w:t>2</w:t>
            </w:r>
            <w:r w:rsidRPr="000A6A3D">
              <w:t xml:space="preserve"> tiết</w:t>
            </w:r>
          </w:p>
          <w:p w14:paraId="4F49D3AD" w14:textId="77777777" w:rsidR="00157C95" w:rsidRDefault="00157C95" w:rsidP="00157C95">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5E4A678B" w14:textId="77777777" w:rsidR="00157C95" w:rsidRPr="000A6A3D" w:rsidRDefault="00157C95" w:rsidP="00157C95">
            <w:pPr>
              <w:tabs>
                <w:tab w:val="right" w:leader="dot" w:pos="3331"/>
              </w:tabs>
            </w:pPr>
            <w:r>
              <w:rPr>
                <w:b/>
                <w:bCs/>
              </w:rPr>
              <w:t xml:space="preserve">                                                  KHÔNG NO</w:t>
            </w:r>
          </w:p>
          <w:p w14:paraId="64B53937" w14:textId="5186A72A" w:rsidR="001E36D0" w:rsidRPr="000A6A3D" w:rsidRDefault="0095317B" w:rsidP="001E36D0">
            <w:r>
              <w:t xml:space="preserve">Thực hiện ngày  10  </w:t>
            </w:r>
            <w:r w:rsidR="001E36D0" w:rsidRPr="000A6A3D">
              <w:t>tháng</w:t>
            </w:r>
            <w:r>
              <w:t xml:space="preserve"> 9   </w:t>
            </w:r>
            <w:r w:rsidR="001E36D0" w:rsidRPr="000A6A3D">
              <w:t>năm 20</w:t>
            </w:r>
            <w:r>
              <w:t>21</w:t>
            </w:r>
            <w:r w:rsidR="001E36D0" w:rsidRPr="000A6A3D">
              <w:t xml:space="preserve"> </w:t>
            </w:r>
          </w:p>
          <w:p w14:paraId="36C962EF" w14:textId="77777777" w:rsidR="00AD71A2" w:rsidRPr="000A6A3D" w:rsidRDefault="00AD71A2" w:rsidP="000A6A3D"/>
        </w:tc>
      </w:tr>
    </w:tbl>
    <w:p w14:paraId="04F53A85" w14:textId="04F9A76A"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2A0BBA">
        <w:rPr>
          <w:b/>
          <w:i/>
        </w:rPr>
        <w:t>5</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FDAD05" w14:textId="32A8E9CA" w:rsidR="00F26018" w:rsidRPr="00F26018" w:rsidRDefault="002C5515" w:rsidP="00CD0943">
      <w:pPr>
        <w:tabs>
          <w:tab w:val="left" w:leader="dot" w:pos="9540"/>
        </w:tabs>
        <w:ind w:firstLine="284"/>
        <w:jc w:val="both"/>
      </w:pPr>
      <w:r>
        <w:t>Trình bày được</w:t>
      </w:r>
      <w:r w:rsidR="00E07159">
        <w:t xml:space="preserve"> tính chất vật lý, tính chất hóa học</w:t>
      </w:r>
      <w:r w:rsidR="00F26018" w:rsidRPr="00F26018">
        <w:t xml:space="preserve"> </w:t>
      </w:r>
      <w:r w:rsidR="00E07159">
        <w:t>của</w:t>
      </w:r>
      <w:r w:rsidR="00F26018" w:rsidRPr="00F26018">
        <w:t xml:space="preserve"> </w:t>
      </w:r>
      <w:r w:rsidR="00E07159">
        <w:t>anken, ankin, ankadien</w:t>
      </w:r>
      <w:r w:rsidR="00F26018" w:rsidRPr="00F26018">
        <w:t>.</w:t>
      </w:r>
    </w:p>
    <w:p w14:paraId="05E36027" w14:textId="6C39F868" w:rsidR="00F26018" w:rsidRPr="00F26018" w:rsidRDefault="00E07159" w:rsidP="00CD0943">
      <w:pPr>
        <w:tabs>
          <w:tab w:val="left" w:leader="dot" w:pos="9540"/>
        </w:tabs>
        <w:ind w:firstLine="284"/>
        <w:jc w:val="both"/>
      </w:pPr>
      <w:r>
        <w:t>P</w:t>
      </w:r>
      <w:r w:rsidR="00F26018" w:rsidRPr="00F26018">
        <w:t>hân biệt được anken, ankin, ankadien bằng phương pháp hóa học.</w:t>
      </w:r>
    </w:p>
    <w:p w14:paraId="3E42F06E" w14:textId="708D0712" w:rsidR="00AD71A2" w:rsidRPr="000A6A3D" w:rsidRDefault="00AD71A2" w:rsidP="00CD0943">
      <w:pPr>
        <w:jc w:val="both"/>
      </w:pPr>
      <w:r w:rsidRPr="000A6A3D">
        <w:rPr>
          <w:b/>
          <w:bCs/>
        </w:rPr>
        <w:t xml:space="preserve">2. </w:t>
      </w:r>
      <w:r w:rsidR="004D3139" w:rsidRPr="000A6A3D">
        <w:rPr>
          <w:b/>
          <w:bCs/>
        </w:rPr>
        <w:t>Kỹ năng</w:t>
      </w:r>
      <w:r w:rsidRPr="000A6A3D">
        <w:rPr>
          <w:b/>
          <w:bCs/>
        </w:rPr>
        <w:t xml:space="preserve">: </w:t>
      </w:r>
    </w:p>
    <w:p w14:paraId="570856F2" w14:textId="2C5812E6" w:rsidR="00F26018" w:rsidRPr="00F26018" w:rsidRDefault="00E07159" w:rsidP="00CD0943">
      <w:pPr>
        <w:tabs>
          <w:tab w:val="left" w:leader="dot" w:pos="9540"/>
        </w:tabs>
        <w:ind w:firstLine="284"/>
        <w:jc w:val="both"/>
      </w:pPr>
      <w:r>
        <w:t>V</w:t>
      </w:r>
      <w:r w:rsidR="00F26018" w:rsidRPr="00F26018">
        <w:t>iết được đồng phân, gọi tên và viết</w:t>
      </w:r>
      <w:r>
        <w:t xml:space="preserve"> được</w:t>
      </w:r>
      <w:r w:rsidR="00F26018" w:rsidRPr="00F26018">
        <w:t xml:space="preserve"> các phương trình hóa học thể hiện tính chất của </w:t>
      </w:r>
      <w:r w:rsidRPr="00F26018">
        <w:t xml:space="preserve">anken, ankadien </w:t>
      </w:r>
      <w:r w:rsidR="00F26018" w:rsidRPr="00F26018">
        <w:t>và ankin.</w:t>
      </w:r>
    </w:p>
    <w:p w14:paraId="75FC7573" w14:textId="26F48518" w:rsidR="00F26018" w:rsidRPr="00F26018" w:rsidRDefault="00E07159" w:rsidP="00CD0943">
      <w:pPr>
        <w:tabs>
          <w:tab w:val="left" w:leader="dot" w:pos="9540"/>
        </w:tabs>
        <w:ind w:firstLine="284"/>
        <w:jc w:val="both"/>
      </w:pPr>
      <w:r>
        <w:t>G</w:t>
      </w:r>
      <w:r w:rsidR="00F26018" w:rsidRPr="00F26018">
        <w:t>iải được bài tập về hỗn hợp hidrocacbon</w:t>
      </w:r>
      <w:r>
        <w:t xml:space="preserve"> không no</w:t>
      </w:r>
      <w:r w:rsidR="00F26018" w:rsidRPr="00F26018">
        <w:t>.</w:t>
      </w:r>
    </w:p>
    <w:p w14:paraId="2C4425C0" w14:textId="1006FCFA" w:rsidR="00AD71A2" w:rsidRPr="000A6A3D" w:rsidRDefault="00AD71A2" w:rsidP="00CD0943">
      <w:pPr>
        <w:jc w:val="both"/>
        <w:rPr>
          <w:lang w:val="vi-VN"/>
        </w:rPr>
      </w:pPr>
      <w:r w:rsidRPr="000A6A3D">
        <w:rPr>
          <w:b/>
          <w:bCs/>
        </w:rPr>
        <w:t>3. Thái độ</w:t>
      </w:r>
      <w:r w:rsidR="00E130EC">
        <w:rPr>
          <w:b/>
          <w:bCs/>
        </w:rPr>
        <w:t>:</w:t>
      </w:r>
    </w:p>
    <w:p w14:paraId="4D6908CC" w14:textId="7049F107" w:rsidR="00AD71A2" w:rsidRPr="000A6A3D" w:rsidRDefault="008C4CB1"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F26018">
        <w:rPr>
          <w:color w:val="000000"/>
        </w:rPr>
        <w:t>Học s</w:t>
      </w:r>
      <w:r w:rsidR="00AD71A2" w:rsidRPr="000A6A3D">
        <w:rPr>
          <w:color w:val="000000"/>
        </w:rPr>
        <w:t>inh có</w:t>
      </w:r>
      <w:r w:rsidR="00AD71A2" w:rsidRPr="000A6A3D">
        <w:rPr>
          <w:color w:val="000000"/>
          <w:lang w:val="vi-VN"/>
        </w:rPr>
        <w:t xml:space="preserve"> </w:t>
      </w:r>
      <w:r w:rsidR="00AD71A2" w:rsidRPr="000A6A3D">
        <w:rPr>
          <w:bCs/>
        </w:rPr>
        <w:t>lòng say mê học tập, biết vận dụng những kiến thức được học vào cuộc sống</w:t>
      </w:r>
      <w:r w:rsidR="00AD71A2" w:rsidRPr="000A6A3D">
        <w:rPr>
          <w:bCs/>
          <w:lang w:val="vi-VN"/>
        </w:rPr>
        <w:t>, có</w:t>
      </w:r>
      <w:r w:rsidR="00AD71A2" w:rsidRPr="000A6A3D">
        <w:rPr>
          <w:bCs/>
        </w:rPr>
        <w:t xml:space="preserve"> </w:t>
      </w:r>
      <w:r w:rsidR="00AD71A2" w:rsidRPr="000A6A3D">
        <w:rPr>
          <w:color w:val="000000"/>
        </w:rPr>
        <w:t>tư duy khoa học, logic trước các sự vật hiện tượng trong tự nhiên</w:t>
      </w:r>
      <w:r w:rsidR="00AD71A2" w:rsidRPr="000A6A3D">
        <w:rPr>
          <w:color w:val="000000"/>
          <w:lang w:val="vi-VN"/>
        </w:rPr>
        <w:t>,</w:t>
      </w:r>
      <w:r w:rsidR="00AD71A2" w:rsidRPr="000A6A3D">
        <w:rPr>
          <w:bCs/>
        </w:rPr>
        <w:t xml:space="preserve"> có ý thức bảo vệ môi trường và tài</w:t>
      </w:r>
      <w:r w:rsidR="00AD71A2" w:rsidRPr="000A6A3D">
        <w:rPr>
          <w:color w:val="000000"/>
        </w:rPr>
        <w:t xml:space="preserve"> </w:t>
      </w:r>
      <w:r w:rsidR="00AD71A2" w:rsidRPr="000A6A3D">
        <w:rPr>
          <w:bCs/>
        </w:rPr>
        <w:t xml:space="preserve">nguyên, sử dụng </w:t>
      </w:r>
      <w:r w:rsidR="00113F9F">
        <w:rPr>
          <w:bCs/>
        </w:rPr>
        <w:t>hợp lý</w:t>
      </w:r>
      <w:r w:rsidR="00AD71A2"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0A6A3D">
              <w:rPr>
                <w:lang w:val="fr-FR"/>
              </w:rPr>
              <w:t xml:space="preserve">ủng cố các kiến thức đã học và </w:t>
            </w:r>
            <w:r w:rsidR="00FB5F89">
              <w:rPr>
                <w:lang w:val="fr-FR"/>
              </w:rPr>
              <w:t>hướng dẫn</w:t>
            </w:r>
            <w:r w:rsidR="009F508C" w:rsidRPr="000A6A3D">
              <w:rPr>
                <w:bCs/>
                <w:lang w:val="de-DE"/>
              </w:rPr>
              <w:t xml:space="preserve"> </w:t>
            </w:r>
            <w:r w:rsidR="009F508C" w:rsidRPr="000A6A3D">
              <w:t xml:space="preserve">giải các bài tập </w:t>
            </w:r>
            <w:r w:rsidRPr="000A6A3D">
              <w:rPr>
                <w:iCs/>
                <w:lang w:val="de-DE"/>
              </w:rPr>
              <w:t>về</w:t>
            </w:r>
            <w:r w:rsidR="00FB5F89">
              <w:rPr>
                <w:iCs/>
                <w:lang w:val="de-DE"/>
              </w:rPr>
              <w:t xml:space="preserve"> Hidrocacbon không no. </w:t>
            </w:r>
          </w:p>
          <w:p w14:paraId="153F004C" w14:textId="77777777" w:rsidR="007E1734" w:rsidRPr="000A6A3D" w:rsidRDefault="007E1734" w:rsidP="000A6A3D">
            <w:pPr>
              <w:tabs>
                <w:tab w:val="right" w:leader="dot" w:pos="3331"/>
              </w:tabs>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0A6A3D" w:rsidRDefault="00AD71A2" w:rsidP="00D116B1">
            <w:pPr>
              <w:jc w:val="both"/>
            </w:pPr>
            <w:r w:rsidRPr="000A6A3D">
              <w:t xml:space="preserve">- GV </w:t>
            </w:r>
            <w:r w:rsidR="007E1734">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8" w:name="_Toc8233485"/>
            <w:r w:rsidRPr="002F12A0">
              <w:rPr>
                <w:rFonts w:ascii="Times New Roman" w:hAnsi="Times New Roman"/>
                <w:b/>
                <w:sz w:val="24"/>
                <w:u w:val="single"/>
              </w:rPr>
              <w:t>Kiến thức cần nắm vững</w:t>
            </w:r>
            <w:bookmarkEnd w:id="38"/>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Default="00742F0B" w:rsidP="0034292F">
            <w:pPr>
              <w:tabs>
                <w:tab w:val="left" w:leader="dot" w:pos="9498"/>
              </w:tabs>
              <w:rPr>
                <w:b/>
                <w:bCs/>
                <w:u w:val="single"/>
              </w:rPr>
            </w:pPr>
            <w:r w:rsidRPr="002F12A0">
              <w:rPr>
                <w:b/>
                <w:bCs/>
              </w:rPr>
              <w:t xml:space="preserve">2. </w:t>
            </w:r>
            <w:r w:rsidRPr="002F12A0">
              <w:rPr>
                <w:b/>
                <w:bCs/>
                <w:u w:val="single"/>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Default="003B0BA3" w:rsidP="003B0BA3">
            <w:pPr>
              <w:spacing w:before="120"/>
              <w:ind w:left="61"/>
              <w:jc w:val="both"/>
              <w:rPr>
                <w:sz w:val="26"/>
                <w:szCs w:val="26"/>
              </w:rPr>
            </w:pPr>
            <w:r w:rsidRPr="003F77DB">
              <w:rPr>
                <w:sz w:val="26"/>
                <w:szCs w:val="26"/>
              </w:rPr>
              <w:t>c)1,2-điclo-2-metyl hex</w:t>
            </w:r>
            <w:r>
              <w:rPr>
                <w:sz w:val="26"/>
                <w:szCs w:val="26"/>
              </w:rPr>
              <w:t>-2-e</w:t>
            </w:r>
            <w:r w:rsidRPr="003F77DB">
              <w:rPr>
                <w:sz w:val="26"/>
                <w:szCs w:val="26"/>
              </w:rPr>
              <w:t>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w:t>
            </w:r>
            <w:r w:rsidRPr="003F77DB">
              <w:rPr>
                <w:sz w:val="26"/>
                <w:szCs w:val="26"/>
                <w:lang w:val="de-DE"/>
              </w:rPr>
              <w:lastRenderedPageBreak/>
              <w:t>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3F77DB">
              <w:rPr>
                <w:sz w:val="26"/>
                <w:szCs w:val="26"/>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lastRenderedPageBreak/>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0A6A3D" w:rsidRDefault="0052349E" w:rsidP="0052349E">
            <w:r>
              <w:rPr>
                <w:bCs/>
                <w:lang w:val="nb-NO"/>
              </w:rPr>
              <w:t>Tóm tắt lại cách giải bài tập.</w:t>
            </w:r>
          </w:p>
          <w:p w14:paraId="11CB4DF4" w14:textId="4D3309EB" w:rsidR="00AD71A2" w:rsidRPr="000A6A3D" w:rsidRDefault="00AD71A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39" w:name="_Hlk521244328"/>
            <w:r w:rsidR="00CF4993" w:rsidRPr="000A6A3D">
              <w:t>B</w:t>
            </w:r>
            <w:r w:rsidR="0052349E">
              <w:t>enzen.</w:t>
            </w:r>
            <w:r w:rsidR="00CF4993" w:rsidRPr="000A6A3D">
              <w:t xml:space="preserve"> </w:t>
            </w:r>
          </w:p>
          <w:bookmarkEnd w:id="39"/>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0A6A3D"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0A6A3D" w:rsidRDefault="00AD71A2" w:rsidP="000A6A3D">
            <w:pPr>
              <w:jc w:val="both"/>
            </w:pPr>
            <w:r w:rsidRPr="000A6A3D">
              <w:t xml:space="preserve">1. </w:t>
            </w:r>
            <w:r w:rsidRPr="000A6A3D">
              <w:rPr>
                <w:i/>
                <w:iCs/>
              </w:rPr>
              <w:t xml:space="preserve">Giáo trình hóa học </w:t>
            </w:r>
            <w:r w:rsidR="007E5C0C">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7E5C0C">
              <w:t>9</w:t>
            </w:r>
            <w:r w:rsidRPr="000A6A3D">
              <w:t>.</w:t>
            </w:r>
          </w:p>
          <w:p w14:paraId="4BF33716" w14:textId="4DFF46E2"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Hóa học 1</w:t>
            </w:r>
            <w:r w:rsidR="007E5C0C">
              <w:rPr>
                <w:i/>
                <w:iCs/>
              </w:rPr>
              <w:t>1</w:t>
            </w:r>
            <w:r w:rsidRPr="000A6A3D">
              <w:rPr>
                <w:i/>
                <w:iCs/>
              </w:rPr>
              <w:t xml:space="preserve">, </w:t>
            </w:r>
            <w:r w:rsidRPr="000A6A3D">
              <w:rPr>
                <w:lang w:val="vi-VN"/>
              </w:rPr>
              <w:t>NXB Giáo dục Việt Nam</w:t>
            </w:r>
            <w:r w:rsidRPr="000A6A3D">
              <w:t>, năm 2015.</w:t>
            </w:r>
          </w:p>
          <w:p w14:paraId="4C951FC8" w14:textId="5B328068" w:rsidR="00AD71A2" w:rsidRPr="000A6A3D" w:rsidRDefault="00AD71A2" w:rsidP="007E5C0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E5C0C">
              <w:t>1</w:t>
            </w:r>
            <w:r w:rsidRPr="000A6A3D">
              <w:t xml:space="preserve">, </w:t>
            </w:r>
            <w:r w:rsidRPr="000A6A3D">
              <w:rPr>
                <w:lang w:val="vi-VN"/>
              </w:rPr>
              <w:t>NXB Giáo dục Việt Nam</w:t>
            </w:r>
            <w:r w:rsidRPr="000A6A3D">
              <w:t>, năm 2015.</w:t>
            </w:r>
          </w:p>
        </w:tc>
      </w:tr>
      <w:tr w:rsidR="00AD71A2" w:rsidRPr="000A6A3D"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7EA92B0F" w14:textId="77777777" w:rsidR="00C42652" w:rsidRPr="00424430" w:rsidRDefault="00C42652" w:rsidP="00C42652">
            <w:pPr>
              <w:rPr>
                <w:b/>
                <w:lang w:val="pt-BR"/>
              </w:rPr>
            </w:pPr>
            <w:r w:rsidRPr="00424430">
              <w:rPr>
                <w:b/>
                <w:lang w:val="pt-BR"/>
              </w:rPr>
              <w:t>III. Rút kinh nghiệm</w:t>
            </w:r>
          </w:p>
          <w:p w14:paraId="3039CAA5" w14:textId="77777777" w:rsidR="00AD71A2" w:rsidRPr="000A6A3D" w:rsidRDefault="00AD71A2" w:rsidP="000A6A3D">
            <w:pPr>
              <w:rPr>
                <w:lang w:val="pt-BR"/>
              </w:rPr>
            </w:pPr>
          </w:p>
          <w:p w14:paraId="6E53C54B" w14:textId="77777777" w:rsidR="003613AC" w:rsidRDefault="003613AC" w:rsidP="000A6A3D">
            <w:pPr>
              <w:jc w:val="center"/>
              <w:rPr>
                <w:b/>
                <w:bCs/>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B809136" w14:textId="5350AE90" w:rsidR="00AD71A2" w:rsidRPr="000A6A3D" w:rsidRDefault="00AD71A2" w:rsidP="000A6A3D">
            <w:pPr>
              <w:ind w:left="700"/>
              <w:rPr>
                <w:i/>
                <w:lang w:val="pt-BR"/>
              </w:rPr>
            </w:pPr>
            <w:r w:rsidRPr="000A6A3D">
              <w:rPr>
                <w:i/>
                <w:lang w:val="pt-BR"/>
              </w:rPr>
              <w:t>Tp. Hồ Chí Minh, ngày</w:t>
            </w:r>
            <w:r w:rsidR="0095317B">
              <w:rPr>
                <w:i/>
                <w:lang w:val="pt-BR"/>
              </w:rPr>
              <w:t>25  t</w:t>
            </w:r>
            <w:r w:rsidRPr="000A6A3D">
              <w:rPr>
                <w:i/>
                <w:lang w:val="pt-BR"/>
              </w:rPr>
              <w:t xml:space="preserve">háng </w:t>
            </w:r>
            <w:r w:rsidR="0095317B">
              <w:rPr>
                <w:i/>
                <w:lang w:val="pt-BR"/>
              </w:rPr>
              <w:t>8</w:t>
            </w:r>
            <w:r w:rsidRPr="000A6A3D">
              <w:rPr>
                <w:i/>
                <w:lang w:val="pt-BR"/>
              </w:rPr>
              <w:t xml:space="preserve">     năm 20</w:t>
            </w:r>
            <w:r w:rsidR="0095317B">
              <w:rPr>
                <w:i/>
                <w:lang w:val="pt-BR"/>
              </w:rPr>
              <w:t>21</w:t>
            </w:r>
            <w:r w:rsidRPr="000A6A3D">
              <w:rPr>
                <w:i/>
                <w:lang w:val="pt-BR"/>
              </w:rPr>
              <w:t xml:space="preserve"> </w:t>
            </w:r>
          </w:p>
          <w:p w14:paraId="3B750533" w14:textId="77777777" w:rsidR="00AD71A2" w:rsidRDefault="00AD71A2" w:rsidP="000A6A3D">
            <w:pPr>
              <w:jc w:val="center"/>
              <w:rPr>
                <w:b/>
                <w:lang w:val="pt-BR"/>
              </w:rPr>
            </w:pPr>
            <w:r w:rsidRPr="000A6A3D">
              <w:rPr>
                <w:b/>
                <w:lang w:val="pt-BR"/>
              </w:rPr>
              <w:t>Giảng viên</w:t>
            </w:r>
          </w:p>
          <w:p w14:paraId="13555331" w14:textId="2EEB68A1" w:rsidR="007E5C0C" w:rsidRDefault="00A645C7" w:rsidP="000A6A3D">
            <w:pPr>
              <w:jc w:val="center"/>
              <w:rPr>
                <w:b/>
                <w:lang w:val="pt-BR"/>
              </w:rPr>
            </w:pPr>
            <w:r>
              <w:rPr>
                <w:lang w:val="pt-BR"/>
              </w:rPr>
              <w:t>Nguyễn Thị Cẩm Thạch</w:t>
            </w:r>
          </w:p>
          <w:p w14:paraId="4B653439" w14:textId="77777777" w:rsidR="007E5C0C" w:rsidRDefault="007E5C0C" w:rsidP="000A6A3D">
            <w:pPr>
              <w:jc w:val="center"/>
              <w:rPr>
                <w:b/>
                <w:lang w:val="pt-BR"/>
              </w:rPr>
            </w:pP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2AD265D4" w14:textId="77777777" w:rsidR="00DC7D5A" w:rsidRDefault="00DC7D5A" w:rsidP="000A6A3D">
            <w:pPr>
              <w:jc w:val="center"/>
              <w:rPr>
                <w:b/>
                <w:lang w:val="pt-BR"/>
              </w:rPr>
            </w:pPr>
          </w:p>
          <w:p w14:paraId="649942F7" w14:textId="77777777" w:rsidR="00DC7D5A" w:rsidRDefault="00DC7D5A" w:rsidP="000A6A3D">
            <w:pPr>
              <w:jc w:val="center"/>
              <w:rPr>
                <w:b/>
                <w:lang w:val="pt-BR"/>
              </w:rPr>
            </w:pPr>
          </w:p>
          <w:p w14:paraId="1E4FA607" w14:textId="77777777" w:rsidR="007E5C0C" w:rsidRPr="000A6A3D" w:rsidRDefault="007E5C0C" w:rsidP="000A6A3D">
            <w:pPr>
              <w:jc w:val="center"/>
              <w:rPr>
                <w:lang w:val="pt-BR"/>
              </w:rPr>
            </w:pPr>
          </w:p>
        </w:tc>
      </w:tr>
      <w:tr w:rsidR="00427579" w:rsidRPr="000A6A3D"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7314"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2C1B113" w:rsidR="00427579" w:rsidRPr="000A6A3D" w:rsidRDefault="00427579" w:rsidP="000A6A3D">
            <w:pPr>
              <w:tabs>
                <w:tab w:val="right" w:leader="dot" w:pos="3331"/>
              </w:tabs>
            </w:pPr>
            <w:r w:rsidRPr="000A6A3D">
              <w:t xml:space="preserve">Tên chương: </w:t>
            </w:r>
            <w:r w:rsidRPr="000A6A3D">
              <w:rPr>
                <w:b/>
                <w:bCs/>
              </w:rPr>
              <w:t>CHƯƠNG</w:t>
            </w:r>
            <w:r w:rsidR="0051129B">
              <w:rPr>
                <w:b/>
                <w:bCs/>
              </w:rPr>
              <w:t xml:space="preserve"> XIII</w:t>
            </w:r>
            <w:r w:rsidRPr="000A6A3D">
              <w:rPr>
                <w:b/>
                <w:bCs/>
              </w:rPr>
              <w:t xml:space="preserve">:  </w:t>
            </w:r>
            <w:r w:rsidR="0051129B">
              <w:rPr>
                <w:b/>
                <w:bCs/>
              </w:rPr>
              <w:t>HIĐROCACBON THƠM</w:t>
            </w:r>
          </w:p>
          <w:p w14:paraId="60E1390A" w14:textId="0E142B48" w:rsidR="00427579" w:rsidRPr="000A6A3D" w:rsidRDefault="001E36D0" w:rsidP="000A6A3D">
            <w:r w:rsidRPr="000A6A3D">
              <w:t xml:space="preserve">Thực hiện ngày  </w:t>
            </w:r>
            <w:r w:rsidR="0095317B">
              <w:t>11</w:t>
            </w:r>
            <w:r w:rsidRPr="000A6A3D">
              <w:t xml:space="preserve">  </w:t>
            </w:r>
            <w:r>
              <w:t xml:space="preserve"> </w:t>
            </w:r>
            <w:r w:rsidRPr="000A6A3D">
              <w:t xml:space="preserve">tháng  </w:t>
            </w:r>
            <w:r w:rsidR="0095317B">
              <w:t>9</w:t>
            </w:r>
            <w:r w:rsidRPr="000A6A3D">
              <w:t xml:space="preserve">   </w:t>
            </w:r>
            <w:r w:rsidR="0095317B">
              <w:t xml:space="preserve"> </w:t>
            </w:r>
            <w:r w:rsidRPr="000A6A3D">
              <w:t>năm 20</w:t>
            </w:r>
            <w:r w:rsidR="0095317B">
              <w:t>21</w:t>
            </w:r>
            <w:r w:rsidRPr="000A6A3D">
              <w:t xml:space="preserve"> </w:t>
            </w:r>
            <w:r w:rsidR="00427579" w:rsidRPr="000A6A3D">
              <w:t xml:space="preserve"> </w:t>
            </w:r>
          </w:p>
          <w:p w14:paraId="3B5616F0" w14:textId="77777777" w:rsidR="00427579" w:rsidRPr="000A6A3D" w:rsidRDefault="00427579" w:rsidP="000A6A3D"/>
        </w:tc>
      </w:tr>
    </w:tbl>
    <w:p w14:paraId="4B70FC86" w14:textId="35A7A94F"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51129B">
        <w:rPr>
          <w:b/>
          <w:i/>
        </w:rPr>
        <w:t xml:space="preserve">Bài </w:t>
      </w:r>
      <w:r w:rsidR="0051129B" w:rsidRPr="0051129B">
        <w:rPr>
          <w:b/>
          <w:i/>
        </w:rPr>
        <w:t>4</w:t>
      </w:r>
      <w:r w:rsidR="003613AC">
        <w:rPr>
          <w:b/>
          <w:i/>
        </w:rPr>
        <w:t>6</w:t>
      </w:r>
      <w:r w:rsidR="0051129B" w:rsidRPr="0051129B">
        <w:rPr>
          <w:b/>
          <w:i/>
        </w:rPr>
        <w:t>:</w:t>
      </w:r>
      <w:r w:rsidR="0051129B" w:rsidRPr="0051129B">
        <w:rPr>
          <w:b/>
        </w:rPr>
        <w:t xml:space="preserve"> BENZEN</w:t>
      </w:r>
      <w:r w:rsidR="0051129B">
        <w:rPr>
          <w:sz w:val="28"/>
          <w:szCs w:val="28"/>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0FCA1A59" w14:textId="77777777" w:rsidR="006143C3" w:rsidRDefault="006143C3" w:rsidP="00CD0943">
      <w:pPr>
        <w:tabs>
          <w:tab w:val="left" w:leader="dot" w:pos="9540"/>
        </w:tabs>
        <w:ind w:firstLine="284"/>
        <w:jc w:val="both"/>
      </w:pPr>
      <w:r>
        <w:t>Nêu được</w:t>
      </w:r>
      <w:r w:rsidR="002C5515" w:rsidRPr="002C5515">
        <w:t xml:space="preserve"> đặc điểm cấu tạo của benzen: cấu trúc phẳng và phân tử có dạng lục giác đều, có hệ liên kết </w:t>
      </w:r>
      <w:r w:rsidR="002C5515" w:rsidRPr="002C5515">
        <w:rPr>
          <w:rFonts w:ascii="Symbol" w:hAnsi="Symbol"/>
        </w:rPr>
        <w:t></w:t>
      </w:r>
      <w:r>
        <w:t xml:space="preserve"> liên hợp.</w:t>
      </w:r>
    </w:p>
    <w:p w14:paraId="2B1D3588" w14:textId="1D430C1E" w:rsidR="002C5515" w:rsidRPr="002C5515" w:rsidRDefault="006143C3" w:rsidP="00CD0943">
      <w:pPr>
        <w:tabs>
          <w:tab w:val="left" w:leader="dot" w:pos="9540"/>
        </w:tabs>
        <w:ind w:firstLine="284"/>
        <w:jc w:val="both"/>
        <w:rPr>
          <w:rFonts w:ascii="Symbol" w:hAnsi="Symbol"/>
        </w:rPr>
      </w:pPr>
      <w:r>
        <w:t xml:space="preserve">Trình bày được </w:t>
      </w:r>
      <w:r w:rsidR="002C5515" w:rsidRPr="002C5515">
        <w:t>tính chất hóa học của benzen.</w:t>
      </w:r>
    </w:p>
    <w:p w14:paraId="1A9B69F7" w14:textId="0832B74C" w:rsidR="002C5515" w:rsidRPr="002C5515" w:rsidRDefault="006143C3" w:rsidP="00CD0943">
      <w:pPr>
        <w:tabs>
          <w:tab w:val="left" w:leader="dot" w:pos="9540"/>
        </w:tabs>
        <w:ind w:firstLine="284"/>
        <w:jc w:val="both"/>
      </w:pPr>
      <w:r>
        <w:t xml:space="preserve">Phân tích được </w:t>
      </w:r>
      <w:r w:rsidR="002C5515" w:rsidRPr="002C5515">
        <w:t>cấu tạo đặc biệt của benzen dẫn đến tính chất hóa học của hidrocacbon no và không no.</w:t>
      </w:r>
    </w:p>
    <w:p w14:paraId="5FB163C9" w14:textId="7917A063" w:rsidR="00427579" w:rsidRPr="002C5515" w:rsidRDefault="00427579" w:rsidP="00CD0943">
      <w:pPr>
        <w:jc w:val="both"/>
        <w:outlineLvl w:val="0"/>
        <w:rPr>
          <w:b/>
        </w:rPr>
      </w:pPr>
      <w:r w:rsidRPr="002C5515">
        <w:rPr>
          <w:b/>
          <w:bCs/>
        </w:rPr>
        <w:t xml:space="preserve">2. </w:t>
      </w:r>
      <w:r w:rsidR="004D3139" w:rsidRPr="002C5515">
        <w:rPr>
          <w:b/>
          <w:bCs/>
        </w:rPr>
        <w:t>Kỹ năng</w:t>
      </w:r>
      <w:r w:rsidRPr="002C5515">
        <w:rPr>
          <w:b/>
          <w:bCs/>
        </w:rPr>
        <w:t xml:space="preserve">: </w:t>
      </w:r>
    </w:p>
    <w:p w14:paraId="0B786F5C" w14:textId="61F9027A" w:rsidR="002C5515" w:rsidRPr="002C5515" w:rsidRDefault="006143C3" w:rsidP="00CD0943">
      <w:pPr>
        <w:tabs>
          <w:tab w:val="left" w:leader="dot" w:pos="9540"/>
        </w:tabs>
        <w:ind w:firstLine="284"/>
        <w:jc w:val="both"/>
      </w:pPr>
      <w:r>
        <w:t>V</w:t>
      </w:r>
      <w:r w:rsidR="002C5515" w:rsidRPr="002C5515">
        <w:t xml:space="preserve">iết được phương trình hóa học minh họa tính chất </w:t>
      </w:r>
      <w:r>
        <w:t xml:space="preserve">hóa học </w:t>
      </w:r>
      <w:r w:rsidR="002C5515" w:rsidRPr="002C5515">
        <w:t>của benzen</w:t>
      </w:r>
      <w:r>
        <w:t>.</w:t>
      </w:r>
    </w:p>
    <w:p w14:paraId="2654D119" w14:textId="135FFF93" w:rsidR="002C5515" w:rsidRPr="002C5515" w:rsidRDefault="006143C3" w:rsidP="00CD0943">
      <w:pPr>
        <w:tabs>
          <w:tab w:val="left" w:leader="dot" w:pos="9540"/>
        </w:tabs>
        <w:ind w:firstLine="284"/>
        <w:jc w:val="both"/>
      </w:pPr>
      <w:r>
        <w:t>P</w:t>
      </w:r>
      <w:r w:rsidR="002C5515" w:rsidRPr="002C5515">
        <w:t xml:space="preserve">hân biệt được benzen với các hidrocacbon đã học </w:t>
      </w:r>
      <w:r>
        <w:t>.</w:t>
      </w:r>
    </w:p>
    <w:p w14:paraId="51D1E741" w14:textId="5B0AF1B8" w:rsidR="00427579" w:rsidRPr="000A6A3D" w:rsidRDefault="00427579" w:rsidP="00CD0943">
      <w:pPr>
        <w:jc w:val="both"/>
        <w:rPr>
          <w:lang w:val="vi-VN"/>
        </w:rPr>
      </w:pPr>
      <w:r w:rsidRPr="000A6A3D">
        <w:rPr>
          <w:b/>
          <w:bCs/>
        </w:rPr>
        <w:t>3. Thái độ</w:t>
      </w:r>
      <w:r w:rsidR="006F79FB">
        <w:rPr>
          <w:b/>
          <w:bCs/>
        </w:rPr>
        <w:t>:</w:t>
      </w:r>
    </w:p>
    <w:p w14:paraId="7CA18C90" w14:textId="003E4CCD" w:rsidR="00427579" w:rsidRPr="000A6A3D" w:rsidRDefault="006143C3"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427579" w:rsidRPr="000A6A3D">
        <w:rPr>
          <w:color w:val="000000"/>
        </w:rPr>
        <w:t>inh có</w:t>
      </w:r>
      <w:r w:rsidR="00427579" w:rsidRPr="000A6A3D">
        <w:rPr>
          <w:color w:val="000000"/>
          <w:lang w:val="vi-VN"/>
        </w:rPr>
        <w:t xml:space="preserve"> </w:t>
      </w:r>
      <w:r w:rsidR="00427579" w:rsidRPr="000A6A3D">
        <w:rPr>
          <w:bCs/>
        </w:rPr>
        <w:t>lòng say mê học tập, biết vận dụng những kiến thức được học vào cuộc sống</w:t>
      </w:r>
      <w:r w:rsidR="00427579" w:rsidRPr="000A6A3D">
        <w:rPr>
          <w:bCs/>
          <w:lang w:val="vi-VN"/>
        </w:rPr>
        <w:t>, có</w:t>
      </w:r>
      <w:r w:rsidR="00427579" w:rsidRPr="000A6A3D">
        <w:rPr>
          <w:bCs/>
        </w:rPr>
        <w:t xml:space="preserve"> </w:t>
      </w:r>
      <w:r w:rsidR="00427579" w:rsidRPr="000A6A3D">
        <w:rPr>
          <w:color w:val="000000"/>
        </w:rPr>
        <w:t>tư duy khoa học, logic trước các sự vật hiện tượng trong tự nhiên</w:t>
      </w:r>
      <w:r w:rsidR="00427579" w:rsidRPr="000A6A3D">
        <w:rPr>
          <w:color w:val="000000"/>
          <w:lang w:val="vi-VN"/>
        </w:rPr>
        <w:t>,</w:t>
      </w:r>
      <w:r w:rsidR="00427579" w:rsidRPr="000A6A3D">
        <w:rPr>
          <w:bCs/>
        </w:rPr>
        <w:t xml:space="preserve"> có ý thức bảo vệ môi trường và tài</w:t>
      </w:r>
      <w:r w:rsidR="00427579" w:rsidRPr="000A6A3D">
        <w:rPr>
          <w:color w:val="000000"/>
        </w:rPr>
        <w:t xml:space="preserve"> </w:t>
      </w:r>
      <w:r w:rsidR="00427579" w:rsidRPr="000A6A3D">
        <w:rPr>
          <w:bCs/>
        </w:rPr>
        <w:t xml:space="preserve">nguyên, sử dụng </w:t>
      </w:r>
      <w:r w:rsidR="00113F9F">
        <w:rPr>
          <w:bCs/>
        </w:rPr>
        <w:t>hợp lý</w:t>
      </w:r>
      <w:r w:rsidR="00427579"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Default="00427579" w:rsidP="000A6A3D">
            <w:pPr>
              <w:jc w:val="both"/>
            </w:pPr>
            <w:r w:rsidRPr="000A6A3D">
              <w:rPr>
                <w:iCs/>
                <w:lang w:val="de-DE"/>
              </w:rPr>
              <w:t xml:space="preserve">- </w:t>
            </w:r>
            <w:r w:rsidR="002146FD">
              <w:rPr>
                <w:iCs/>
                <w:lang w:val="de-DE"/>
              </w:rPr>
              <w:t>Phản ứng cộng</w:t>
            </w:r>
            <w:r w:rsidR="00D87BD8" w:rsidRPr="000A6A3D">
              <w:t>.</w:t>
            </w:r>
          </w:p>
          <w:p w14:paraId="260F71A6" w14:textId="77777777" w:rsidR="002146FD" w:rsidRDefault="002146FD" w:rsidP="000A6A3D">
            <w:pPr>
              <w:jc w:val="both"/>
            </w:pPr>
          </w:p>
          <w:p w14:paraId="3987C1AD" w14:textId="77777777" w:rsidR="002146FD" w:rsidRPr="000A6A3D" w:rsidRDefault="002146FD" w:rsidP="000A6A3D">
            <w:pPr>
              <w:jc w:val="both"/>
              <w:rPr>
                <w:iCs/>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0A6A3D" w:rsidRDefault="00427579"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014F4F" w:rsidRDefault="0084689E" w:rsidP="002146FD">
            <w:pPr>
              <w:pStyle w:val="NormalWeb"/>
              <w:spacing w:before="120" w:beforeAutospacing="0" w:after="0" w:afterAutospacing="0"/>
              <w:jc w:val="both"/>
              <w:rPr>
                <w:rStyle w:val="Strong"/>
              </w:rPr>
            </w:pPr>
            <w:r w:rsidRPr="00014F4F">
              <w:rPr>
                <w:rStyle w:val="Strong"/>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40" w:name="_Toc8233488"/>
            <w:r w:rsidRPr="00014F4F">
              <w:rPr>
                <w:rFonts w:ascii="Times New Roman" w:hAnsi="Times New Roman"/>
                <w:b/>
                <w:sz w:val="24"/>
                <w:u w:val="single"/>
              </w:rPr>
              <w:t>Đồng đẳng, đồng phân, danh pháp, cấu tạo</w:t>
            </w:r>
            <w:bookmarkEnd w:id="40"/>
          </w:p>
          <w:p w14:paraId="3C9E55C1" w14:textId="77777777" w:rsidR="0084689E" w:rsidRPr="00014F4F" w:rsidRDefault="0084689E" w:rsidP="002146FD">
            <w:pPr>
              <w:pStyle w:val="Heading3"/>
              <w:ind w:left="480" w:hanging="480"/>
              <w:rPr>
                <w:bCs w:val="0"/>
              </w:rPr>
            </w:pPr>
            <w:bookmarkStart w:id="41" w:name="_Toc8233489"/>
            <w:r w:rsidRPr="00014F4F">
              <w:rPr>
                <w:bCs w:val="0"/>
              </w:rPr>
              <w:t xml:space="preserve">1.1. </w:t>
            </w:r>
            <w:hyperlink r:id="rId26" w:anchor="h" w:tgtFrame="_blank" w:history="1">
              <w:r w:rsidRPr="00014F4F">
                <w:t>Đồng đẳng</w:t>
              </w:r>
              <w:bookmarkEnd w:id="41"/>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2" w:name="_Toc8233490"/>
            <w:r w:rsidRPr="00014F4F">
              <w:t xml:space="preserve">1.2. </w:t>
            </w:r>
            <w:hyperlink r:id="rId27" w:anchor="b" w:tgtFrame="_blank" w:history="1">
              <w:r w:rsidRPr="00014F4F">
                <w:t>Đồng phân</w:t>
              </w:r>
            </w:hyperlink>
            <w:r w:rsidRPr="00014F4F">
              <w:t xml:space="preserve"> và danh pháp</w:t>
            </w:r>
            <w:bookmarkEnd w:id="42"/>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3" w:name="_Toc8233491"/>
            <w:r w:rsidRPr="00014F4F">
              <w:t>1.3. Cấu tạo</w:t>
            </w:r>
            <w:bookmarkEnd w:id="43"/>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EB4010" w:rsidP="00014F4F">
            <w:pPr>
              <w:pStyle w:val="Heading2"/>
              <w:numPr>
                <w:ilvl w:val="0"/>
                <w:numId w:val="14"/>
              </w:numPr>
              <w:spacing w:before="120" w:line="288" w:lineRule="auto"/>
              <w:ind w:left="480" w:hanging="480"/>
              <w:jc w:val="both"/>
              <w:rPr>
                <w:rFonts w:ascii="Times New Roman" w:hAnsi="Times New Roman"/>
                <w:b/>
                <w:sz w:val="24"/>
                <w:u w:val="single"/>
              </w:rPr>
            </w:pPr>
            <w:hyperlink r:id="rId30" w:anchor="n" w:tgtFrame="_blank" w:history="1">
              <w:bookmarkStart w:id="44" w:name="_Toc8233492"/>
              <w:r w:rsidR="0084689E" w:rsidRPr="00014F4F">
                <w:rPr>
                  <w:rFonts w:ascii="Times New Roman" w:hAnsi="Times New Roman"/>
                  <w:b/>
                  <w:sz w:val="24"/>
                  <w:u w:val="single"/>
                </w:rPr>
                <w:t>Tính chất vật lí</w:t>
              </w:r>
              <w:bookmarkEnd w:id="44"/>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5" w:name="mj"/>
          <w:bookmarkEnd w:id="45"/>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lastRenderedPageBreak/>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6" w:name="_Toc8233493"/>
            <w:r w:rsidRPr="00014F4F">
              <w:rPr>
                <w:rFonts w:ascii="Times New Roman" w:hAnsi="Times New Roman"/>
                <w:b/>
                <w:sz w:val="24"/>
                <w:u w:val="single"/>
              </w:rPr>
              <w:t>Tính chất hóa học</w:t>
            </w:r>
            <w:bookmarkEnd w:id="46"/>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1"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16.5pt" o:ole="">
                  <v:imagedata r:id="rId32" o:title=""/>
                </v:shape>
                <o:OLEObject Type="Embed" ProgID="Equation.DSMT4" ShapeID="_x0000_i1025" DrawAspect="Content" ObjectID="_1691311366" r:id="rId33"/>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pt;height:16.5pt" o:ole="">
                  <v:imagedata r:id="rId34" o:title=""/>
                </v:shape>
                <o:OLEObject Type="Embed" ProgID="Equation.DSMT4" ShapeID="_x0000_i1026" DrawAspect="Content" ObjectID="_1691311367"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7" w:name="33"/>
            <w:bookmarkEnd w:id="47"/>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25pt;height:16.5pt" o:ole="">
                  <v:imagedata r:id="rId32" o:title=""/>
                </v:shape>
                <o:OLEObject Type="Embed" ProgID="Equation.DSMT4" ShapeID="_x0000_i1027" DrawAspect="Content" ObjectID="_1691311368" r:id="rId36"/>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3.5pt;height:18pt" o:ole="">
                  <v:imagedata r:id="rId37" o:title=""/>
                </v:shape>
                <o:OLEObject Type="Embed" ProgID="Equation.DSMT4" ShapeID="_x0000_i1028" DrawAspect="Content" ObjectID="_1691311369" r:id="rId38"/>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75pt;height:16.5pt" o:ole="">
                  <v:imagedata r:id="rId39" o:title=""/>
                </v:shape>
                <o:OLEObject Type="Embed" ProgID="Equation.DSMT4" ShapeID="_x0000_i1029" DrawAspect="Content" ObjectID="_1691311370" r:id="rId40"/>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1"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75pt;height:18pt" o:ole="">
                  <v:imagedata r:id="rId42" o:title=""/>
                </v:shape>
                <o:OLEObject Type="Embed" ProgID="Equation.DSMT4" ShapeID="_x0000_i1030" DrawAspect="Content" ObjectID="_1691311371" r:id="rId43"/>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4"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5pt;height:31.5pt" o:ole="">
                  <v:imagedata r:id="rId45" o:title=""/>
                </v:shape>
                <o:OLEObject Type="Embed" ProgID="Equation.DSMT4" ShapeID="_x0000_i1031" DrawAspect="Content" ObjectID="_1691311372" r:id="rId46"/>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pt;height:31.5pt" o:ole="">
                  <v:imagedata r:id="rId47" o:title=""/>
                </v:shape>
                <o:OLEObject Type="Embed" ProgID="Equation.DSMT4" ShapeID="_x0000_i1032" DrawAspect="Content" ObjectID="_1691311373" r:id="rId48"/>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75pt;height:18pt" o:ole="">
                  <v:imagedata r:id="rId42" o:title=""/>
                </v:shape>
                <o:OLEObject Type="Embed" ProgID="Equation.DSMT4" ShapeID="_x0000_i1033" DrawAspect="Content" ObjectID="_1691311374" r:id="rId49"/>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8" w:name="njh"/>
            <w:bookmarkEnd w:id="48"/>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9" w:name="_Toc8233494"/>
            <w:r w:rsidRPr="004D5CB5">
              <w:rPr>
                <w:rFonts w:ascii="Times New Roman" w:hAnsi="Times New Roman"/>
                <w:b/>
                <w:sz w:val="24"/>
                <w:u w:val="single"/>
              </w:rPr>
              <w:t>Ứng dụng</w:t>
            </w:r>
            <w:bookmarkEnd w:id="49"/>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50" w:name="32"/>
            <w:bookmarkEnd w:id="50"/>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1"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50" w:anchor="32" w:tgtFrame="_blank" w:history="1">
              <w:r w:rsidRPr="004D5CB5">
                <w:rPr>
                  <w:rFonts w:ascii="Times New Roman" w:hAnsi="Times New Roman"/>
                  <w:b/>
                  <w:sz w:val="24"/>
                  <w:u w:val="single"/>
                </w:rPr>
                <w:t>tính chất vật lí</w:t>
              </w:r>
              <w:bookmarkEnd w:id="51"/>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 xml:space="preserve">Công thức cấu tạo: </w:t>
            </w:r>
            <w:r w:rsidRPr="00014F4F">
              <w:rPr>
                <w:sz w:val="24"/>
                <w:szCs w:val="24"/>
              </w:rPr>
              <w:object w:dxaOrig="2880" w:dyaOrig="1200" w14:anchorId="78B58048">
                <v:shape id="_x0000_i1034" type="#_x0000_t75" style="width:110.25pt;height:48pt" o:ole="">
                  <v:imagedata r:id="rId51" o:title=""/>
                </v:shape>
                <o:OLEObject Type="Embed" ProgID="Chemistry4DDraw.v4" ShapeID="_x0000_i1034" DrawAspect="Content" ObjectID="_1691311375" r:id="rId52"/>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EB4010" w:rsidP="00014F4F">
            <w:pPr>
              <w:pStyle w:val="Heading2"/>
              <w:numPr>
                <w:ilvl w:val="0"/>
                <w:numId w:val="15"/>
              </w:numPr>
              <w:spacing w:before="120" w:line="288" w:lineRule="auto"/>
              <w:ind w:left="480" w:hanging="480"/>
              <w:jc w:val="both"/>
              <w:rPr>
                <w:rFonts w:ascii="Times New Roman" w:hAnsi="Times New Roman"/>
                <w:b/>
                <w:sz w:val="24"/>
                <w:u w:val="single"/>
              </w:rPr>
            </w:pPr>
            <w:hyperlink r:id="rId53" w:anchor="6" w:tgtFrame="_blank" w:history="1">
              <w:bookmarkStart w:id="52" w:name="_Toc8233496"/>
              <w:r w:rsidR="0084689E" w:rsidRPr="004D5CB5">
                <w:rPr>
                  <w:rFonts w:ascii="Times New Roman" w:hAnsi="Times New Roman"/>
                  <w:b/>
                  <w:sz w:val="24"/>
                  <w:u w:val="single"/>
                </w:rPr>
                <w:t>Tính chất hóa học</w:t>
              </w:r>
              <w:bookmarkEnd w:id="52"/>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3" w:name="_Toc8233497"/>
            <w:r w:rsidRPr="00014F4F">
              <w:t>2.1. Phản ứng cộng</w:t>
            </w:r>
            <w:bookmarkEnd w:id="53"/>
          </w:p>
          <w:p w14:paraId="7005A782" w14:textId="77777777" w:rsidR="0084689E" w:rsidRPr="00014F4F" w:rsidRDefault="0084689E" w:rsidP="00014F4F">
            <w:pPr>
              <w:pStyle w:val="NormalWeb"/>
              <w:spacing w:before="120" w:beforeAutospacing="0" w:after="0" w:afterAutospacing="0"/>
              <w:jc w:val="both"/>
            </w:pPr>
            <w:r w:rsidRPr="00014F4F">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pt;height:18pt" o:ole="">
                  <v:imagedata r:id="rId54" o:title=""/>
                </v:shape>
                <o:OLEObject Type="Embed" ProgID="Equation.DSMT4" ShapeID="_x0000_i1035" DrawAspect="Content" ObjectID="_1691311376" r:id="rId55"/>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4" w:name="_Toc8233498"/>
            <w:r w:rsidRPr="00014F4F">
              <w:t xml:space="preserve">2.2. </w:t>
            </w:r>
            <w:hyperlink r:id="rId56" w:anchor="d" w:tgtFrame="_blank" w:history="1">
              <w:r w:rsidRPr="00014F4F">
                <w:t>Phản ứng trùng hợp</w:t>
              </w:r>
              <w:bookmarkEnd w:id="54"/>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58"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0A6A3D" w:rsidRDefault="0084689E" w:rsidP="008701D5">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0A6A3D">
              <w:rPr>
                <w:bCs/>
              </w:rPr>
              <w:t xml:space="preserve">Bài </w:t>
            </w:r>
            <w:r>
              <w:rPr>
                <w:bCs/>
              </w:rPr>
              <w:t>49</w:t>
            </w:r>
            <w:r w:rsidRPr="000A6A3D">
              <w:rPr>
                <w:bCs/>
              </w:rPr>
              <w:t xml:space="preserve">. </w:t>
            </w:r>
            <w:r>
              <w:rPr>
                <w:bCs/>
              </w:rPr>
              <w:t>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1EBE284D" w:rsidR="00427579" w:rsidRPr="00C42652" w:rsidRDefault="00C42652" w:rsidP="000A6A3D">
      <w:pPr>
        <w:rPr>
          <w:b/>
          <w:lang w:val="pt-BR"/>
        </w:rPr>
      </w:pPr>
      <w:r w:rsidRPr="00424430">
        <w:rPr>
          <w:b/>
          <w:lang w:val="pt-BR"/>
        </w:rPr>
        <w:t>III. Rút kinh nghiệm</w:t>
      </w: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0A6A3D"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0A6A3D" w:rsidRDefault="00427579" w:rsidP="000A6A3D">
            <w:pPr>
              <w:jc w:val="both"/>
            </w:pPr>
            <w:r w:rsidRPr="000A6A3D">
              <w:t xml:space="preserve">1. </w:t>
            </w:r>
            <w:r w:rsidRPr="000A6A3D">
              <w:rPr>
                <w:i/>
                <w:iCs/>
              </w:rPr>
              <w:t xml:space="preserve">Giáo trình hóa học </w:t>
            </w:r>
            <w:r w:rsidR="004D5CB5">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4D5CB5">
              <w:t>9</w:t>
            </w:r>
            <w:r w:rsidRPr="000A6A3D">
              <w:t>.</w:t>
            </w:r>
          </w:p>
          <w:p w14:paraId="538CE247" w14:textId="035288D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4D5CB5">
              <w:rPr>
                <w:i/>
                <w:iCs/>
              </w:rPr>
              <w:t>1</w:t>
            </w:r>
            <w:r w:rsidRPr="000A6A3D">
              <w:rPr>
                <w:i/>
                <w:iCs/>
              </w:rPr>
              <w:t xml:space="preserve">, </w:t>
            </w:r>
            <w:r w:rsidRPr="000A6A3D">
              <w:rPr>
                <w:lang w:val="vi-VN"/>
              </w:rPr>
              <w:t>NXB Giáo dục Việt Nam</w:t>
            </w:r>
            <w:r w:rsidRPr="000A6A3D">
              <w:t>, năm 2015.</w:t>
            </w:r>
          </w:p>
          <w:p w14:paraId="5ED1AB7D" w14:textId="29E131E8" w:rsidR="00427579" w:rsidRPr="000A6A3D" w:rsidRDefault="00427579" w:rsidP="004D5CB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4D5CB5">
              <w:t>1</w:t>
            </w:r>
            <w:r w:rsidRPr="000A6A3D">
              <w:t xml:space="preserve">, </w:t>
            </w:r>
            <w:r w:rsidRPr="000A6A3D">
              <w:rPr>
                <w:lang w:val="vi-VN"/>
              </w:rPr>
              <w:t>NXB Giáo dục Việt Nam</w:t>
            </w:r>
            <w:r w:rsidRPr="000A6A3D">
              <w:t>, năm 2015.</w:t>
            </w:r>
          </w:p>
        </w:tc>
      </w:tr>
      <w:tr w:rsidR="00427579" w:rsidRPr="000A6A3D"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7C170A12" w14:textId="77777777" w:rsidR="003613AC" w:rsidRDefault="003613AC" w:rsidP="000A6A3D">
            <w:pPr>
              <w:jc w:val="center"/>
              <w:rPr>
                <w:b/>
                <w:bCs/>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7F34D960" w14:textId="00C49091" w:rsidR="00427579" w:rsidRPr="000A6A3D" w:rsidRDefault="00427579" w:rsidP="000A6A3D">
            <w:pPr>
              <w:ind w:left="1910"/>
              <w:rPr>
                <w:i/>
                <w:lang w:val="pt-BR"/>
              </w:rPr>
            </w:pPr>
            <w:r w:rsidRPr="000A6A3D">
              <w:rPr>
                <w:i/>
                <w:lang w:val="pt-BR"/>
              </w:rPr>
              <w:t xml:space="preserve">Tp. Hồ Chí Minh, ngày </w:t>
            </w:r>
            <w:r w:rsidR="0095317B">
              <w:rPr>
                <w:i/>
                <w:lang w:val="pt-BR"/>
              </w:rPr>
              <w:t>25    t</w:t>
            </w:r>
            <w:r w:rsidRPr="000A6A3D">
              <w:rPr>
                <w:i/>
                <w:lang w:val="pt-BR"/>
              </w:rPr>
              <w:t xml:space="preserve">háng  </w:t>
            </w:r>
            <w:r w:rsidR="0095317B">
              <w:rPr>
                <w:i/>
                <w:lang w:val="pt-BR"/>
              </w:rPr>
              <w:t>8</w:t>
            </w:r>
            <w:r w:rsidRPr="000A6A3D">
              <w:rPr>
                <w:i/>
                <w:lang w:val="pt-BR"/>
              </w:rPr>
              <w:t xml:space="preserve">    năm 20</w:t>
            </w:r>
            <w:r w:rsidR="0095317B">
              <w:rPr>
                <w:i/>
                <w:lang w:val="pt-BR"/>
              </w:rPr>
              <w:t>21</w:t>
            </w:r>
            <w:r w:rsidRPr="000A6A3D">
              <w:rPr>
                <w:i/>
                <w:lang w:val="pt-BR"/>
              </w:rPr>
              <w:t xml:space="preserve"> </w:t>
            </w:r>
          </w:p>
          <w:p w14:paraId="7354C5BD" w14:textId="77777777" w:rsidR="00427579" w:rsidRDefault="00427579" w:rsidP="000A6A3D">
            <w:pPr>
              <w:jc w:val="center"/>
              <w:rPr>
                <w:b/>
                <w:lang w:val="pt-BR"/>
              </w:rPr>
            </w:pPr>
            <w:r w:rsidRPr="000A6A3D">
              <w:rPr>
                <w:b/>
                <w:lang w:val="pt-BR"/>
              </w:rPr>
              <w:t>Giảng viên</w:t>
            </w:r>
          </w:p>
          <w:p w14:paraId="1632E883" w14:textId="1819AB1A" w:rsidR="004D5CB5" w:rsidRDefault="00A645C7" w:rsidP="000A6A3D">
            <w:pPr>
              <w:jc w:val="center"/>
              <w:rPr>
                <w:b/>
                <w:lang w:val="pt-BR"/>
              </w:rPr>
            </w:pPr>
            <w:r>
              <w:rPr>
                <w:lang w:val="pt-BR"/>
              </w:rPr>
              <w:t>Nguyễn Thị Cẩm Thạch</w:t>
            </w:r>
          </w:p>
          <w:p w14:paraId="3A0E9F04" w14:textId="77777777" w:rsidR="004D5CB5" w:rsidRDefault="004D5CB5" w:rsidP="000A6A3D">
            <w:pPr>
              <w:jc w:val="center"/>
              <w:rPr>
                <w:b/>
                <w:lang w:val="pt-BR"/>
              </w:rPr>
            </w:pPr>
          </w:p>
          <w:p w14:paraId="5DF7237C" w14:textId="77777777" w:rsidR="004D5CB5" w:rsidRDefault="004D5CB5" w:rsidP="000A6A3D">
            <w:pPr>
              <w:jc w:val="center"/>
              <w:rPr>
                <w:b/>
                <w:lang w:val="pt-BR"/>
              </w:rPr>
            </w:pPr>
          </w:p>
          <w:p w14:paraId="6D192D60" w14:textId="77777777" w:rsidR="004D5CB5" w:rsidRDefault="004D5CB5" w:rsidP="000A6A3D">
            <w:pPr>
              <w:jc w:val="center"/>
              <w:rPr>
                <w:b/>
                <w:lang w:val="pt-BR"/>
              </w:rPr>
            </w:pP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395E6693" w14:textId="77777777" w:rsidR="004D5CB5" w:rsidRDefault="004D5CB5" w:rsidP="000A6A3D">
            <w:pPr>
              <w:jc w:val="center"/>
              <w:rPr>
                <w:b/>
                <w:lang w:val="pt-BR"/>
              </w:rPr>
            </w:pPr>
          </w:p>
          <w:p w14:paraId="298432E9" w14:textId="77777777" w:rsidR="004D5CB5" w:rsidRPr="000A6A3D" w:rsidRDefault="004D5CB5" w:rsidP="000A6A3D">
            <w:pPr>
              <w:jc w:val="center"/>
              <w:rPr>
                <w:lang w:val="pt-BR"/>
              </w:rPr>
            </w:pPr>
          </w:p>
        </w:tc>
      </w:tr>
      <w:tr w:rsidR="001333C9" w:rsidRPr="000A6A3D"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979" w:type="dxa"/>
            <w:gridSpan w:val="2"/>
            <w:shd w:val="clear" w:color="auto" w:fill="auto"/>
          </w:tcPr>
          <w:p w14:paraId="0F023390" w14:textId="77777777" w:rsidR="001333C9" w:rsidRPr="000A6A3D" w:rsidRDefault="001333C9" w:rsidP="000A6A3D">
            <w:r w:rsidRPr="000A6A3D">
              <w:t>Thời gian thực hiện: 3 tiết</w:t>
            </w:r>
          </w:p>
          <w:p w14:paraId="4EA1726E" w14:textId="77777777" w:rsidR="00585AF0" w:rsidRPr="000A6A3D" w:rsidRDefault="00585AF0" w:rsidP="00585AF0">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0175F979" w14:textId="1CD9CB30" w:rsidR="001333C9" w:rsidRPr="000A6A3D" w:rsidRDefault="001E36D0" w:rsidP="000A6A3D">
            <w:r w:rsidRPr="000A6A3D">
              <w:t xml:space="preserve">Thực hiện ngày  </w:t>
            </w:r>
            <w:r w:rsidR="0041277F">
              <w:t xml:space="preserve">12 </w:t>
            </w:r>
            <w:r>
              <w:t xml:space="preserve"> </w:t>
            </w:r>
            <w:r w:rsidRPr="000A6A3D">
              <w:t xml:space="preserve">tháng </w:t>
            </w:r>
            <w:r w:rsidR="0041277F">
              <w:t xml:space="preserve">9   </w:t>
            </w:r>
            <w:r w:rsidRPr="000A6A3D">
              <w:t>năm 20</w:t>
            </w:r>
            <w:r w:rsidR="0041277F">
              <w:t>21</w:t>
            </w:r>
            <w:r w:rsidR="001333C9" w:rsidRPr="000A6A3D">
              <w:t xml:space="preserve"> </w:t>
            </w:r>
          </w:p>
          <w:p w14:paraId="16D93AEA" w14:textId="77777777" w:rsidR="001333C9" w:rsidRPr="000A6A3D" w:rsidRDefault="001333C9" w:rsidP="000A6A3D"/>
        </w:tc>
      </w:tr>
    </w:tbl>
    <w:p w14:paraId="2811EECF" w14:textId="173D1CCD"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585AF0">
        <w:rPr>
          <w:b/>
          <w:i/>
        </w:rPr>
        <w:t>4</w:t>
      </w:r>
      <w:r w:rsidR="003613AC">
        <w:rPr>
          <w:b/>
          <w:i/>
        </w:rPr>
        <w:t>7</w:t>
      </w:r>
      <w:r w:rsidRPr="000A6A3D">
        <w:rPr>
          <w:b/>
          <w:i/>
        </w:rPr>
        <w:t xml:space="preserve">: </w:t>
      </w:r>
      <w:r w:rsidR="00585AF0">
        <w:rPr>
          <w:b/>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43864DA5" w14:textId="588A73CA" w:rsidR="00664D3D" w:rsidRPr="00B95C00" w:rsidRDefault="00D601AF" w:rsidP="00CD0943">
      <w:pPr>
        <w:tabs>
          <w:tab w:val="left" w:leader="dot" w:pos="9540"/>
        </w:tabs>
        <w:ind w:firstLine="284"/>
        <w:jc w:val="both"/>
      </w:pPr>
      <w:r>
        <w:t>H</w:t>
      </w:r>
      <w:r w:rsidR="00664D3D" w:rsidRPr="00B95C00">
        <w:t xml:space="preserve">ệ thống hóa </w:t>
      </w:r>
      <w:r>
        <w:t xml:space="preserve">được </w:t>
      </w:r>
      <w:r w:rsidR="00664D3D" w:rsidRPr="00B95C00">
        <w:t>các loại hidrocacbon quan trọng: ankan, anken, ankadien, benzen về đặc điểm cấu tạo, tính chất vật lí, tính chất hóa học đặc trưng và ứng dụng.</w:t>
      </w:r>
    </w:p>
    <w:p w14:paraId="125D861D" w14:textId="6DC30096" w:rsidR="00664D3D" w:rsidRPr="00B95C00" w:rsidRDefault="00D601AF" w:rsidP="00CD0943">
      <w:pPr>
        <w:tabs>
          <w:tab w:val="left" w:leader="dot" w:pos="9540"/>
        </w:tabs>
        <w:ind w:firstLine="284"/>
        <w:jc w:val="both"/>
      </w:pPr>
      <w:r>
        <w:t>Trình bày được</w:t>
      </w:r>
      <w:r w:rsidR="00664D3D" w:rsidRPr="00B95C00">
        <w:t xml:space="preserve"> mối quan hệ giữa các hidrocacbon với nhau.</w:t>
      </w:r>
    </w:p>
    <w:p w14:paraId="6FF32E4E" w14:textId="7953305E" w:rsidR="008619A1" w:rsidRPr="00B95C00" w:rsidRDefault="008619A1" w:rsidP="00CD0943">
      <w:pPr>
        <w:jc w:val="both"/>
        <w:rPr>
          <w:b/>
        </w:rPr>
      </w:pPr>
      <w:r w:rsidRPr="00B95C00">
        <w:rPr>
          <w:b/>
          <w:bCs/>
        </w:rPr>
        <w:t xml:space="preserve">2. </w:t>
      </w:r>
      <w:r w:rsidR="004D3139" w:rsidRPr="00B95C00">
        <w:rPr>
          <w:b/>
          <w:bCs/>
        </w:rPr>
        <w:t>Kỹ năng</w:t>
      </w:r>
      <w:r w:rsidRPr="00B95C00">
        <w:rPr>
          <w:b/>
          <w:bCs/>
        </w:rPr>
        <w:t xml:space="preserve">: </w:t>
      </w:r>
    </w:p>
    <w:p w14:paraId="0B4D5977" w14:textId="398B483F" w:rsidR="00664D3D" w:rsidRPr="00B95C00" w:rsidRDefault="00D601AF" w:rsidP="00CD0943">
      <w:pPr>
        <w:tabs>
          <w:tab w:val="left" w:leader="dot" w:pos="9540"/>
        </w:tabs>
        <w:ind w:firstLine="284"/>
        <w:jc w:val="both"/>
      </w:pPr>
      <w:r>
        <w:t>V</w:t>
      </w:r>
      <w:r w:rsidR="00664D3D" w:rsidRPr="00B95C00">
        <w:t xml:space="preserve">iết được </w:t>
      </w:r>
      <w:r>
        <w:t xml:space="preserve">các </w:t>
      </w:r>
      <w:r w:rsidR="00664D3D" w:rsidRPr="00B95C00">
        <w:t>phương trình hóa học minh họa tính chất của các hidrocacbon.</w:t>
      </w:r>
    </w:p>
    <w:p w14:paraId="316DD637" w14:textId="7267F371" w:rsidR="00664D3D" w:rsidRPr="00B95C00" w:rsidRDefault="005A3945" w:rsidP="00CD0943">
      <w:pPr>
        <w:tabs>
          <w:tab w:val="left" w:leader="dot" w:pos="9540"/>
        </w:tabs>
        <w:ind w:firstLine="284"/>
        <w:jc w:val="both"/>
      </w:pPr>
      <w:r>
        <w:t>G</w:t>
      </w:r>
      <w:r w:rsidR="00664D3D" w:rsidRPr="00B95C00">
        <w:t xml:space="preserve">iải được một số bài tập cơ bản về </w:t>
      </w:r>
      <w:r>
        <w:t>hidro</w:t>
      </w:r>
      <w:r w:rsidR="00664D3D" w:rsidRPr="00B95C00">
        <w:t>cacbon.</w:t>
      </w:r>
    </w:p>
    <w:p w14:paraId="5C30241F" w14:textId="0B3E68FD" w:rsidR="008619A1" w:rsidRPr="000A6A3D" w:rsidRDefault="008619A1" w:rsidP="00CD0943">
      <w:pPr>
        <w:jc w:val="both"/>
        <w:rPr>
          <w:lang w:val="vi-VN"/>
        </w:rPr>
      </w:pPr>
      <w:r w:rsidRPr="000A6A3D">
        <w:rPr>
          <w:b/>
          <w:bCs/>
        </w:rPr>
        <w:t>3. Thái độ</w:t>
      </w:r>
      <w:r w:rsidR="0018687E" w:rsidRPr="000A6A3D">
        <w:rPr>
          <w:b/>
          <w:bCs/>
        </w:rPr>
        <w:t>:</w:t>
      </w:r>
    </w:p>
    <w:p w14:paraId="3DE6ABE7" w14:textId="64E98BF3" w:rsidR="008619A1" w:rsidRPr="000A6A3D" w:rsidRDefault="00B95C0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619A1" w:rsidRPr="000A6A3D">
        <w:rPr>
          <w:color w:val="000000"/>
        </w:rPr>
        <w:t>inh có</w:t>
      </w:r>
      <w:r w:rsidR="008619A1" w:rsidRPr="000A6A3D">
        <w:rPr>
          <w:color w:val="000000"/>
          <w:lang w:val="vi-VN"/>
        </w:rPr>
        <w:t xml:space="preserve"> </w:t>
      </w:r>
      <w:r w:rsidR="008619A1" w:rsidRPr="000A6A3D">
        <w:rPr>
          <w:bCs/>
        </w:rPr>
        <w:t>lòng say mê học tập, biết vận dụng những kiến thức được học vào cuộc sống</w:t>
      </w:r>
      <w:r w:rsidR="008619A1" w:rsidRPr="000A6A3D">
        <w:rPr>
          <w:bCs/>
          <w:lang w:val="vi-VN"/>
        </w:rPr>
        <w:t>, có</w:t>
      </w:r>
      <w:r w:rsidR="008619A1" w:rsidRPr="000A6A3D">
        <w:rPr>
          <w:bCs/>
        </w:rPr>
        <w:t xml:space="preserve"> </w:t>
      </w:r>
      <w:r w:rsidR="008619A1" w:rsidRPr="000A6A3D">
        <w:rPr>
          <w:color w:val="000000"/>
        </w:rPr>
        <w:t>tư duy khoa học, logic trước các sự vật hiện tượng trong tự nhiên</w:t>
      </w:r>
      <w:r w:rsidR="008619A1" w:rsidRPr="000A6A3D">
        <w:rPr>
          <w:color w:val="000000"/>
          <w:lang w:val="vi-VN"/>
        </w:rPr>
        <w:t>,</w:t>
      </w:r>
      <w:r w:rsidR="008619A1" w:rsidRPr="000A6A3D">
        <w:rPr>
          <w:bCs/>
        </w:rPr>
        <w:t xml:space="preserve"> có ý thức bảo vệ môi trường và tài</w:t>
      </w:r>
      <w:r w:rsidR="008619A1" w:rsidRPr="000A6A3D">
        <w:rPr>
          <w:color w:val="000000"/>
        </w:rPr>
        <w:t xml:space="preserve"> </w:t>
      </w:r>
      <w:r w:rsidR="008619A1" w:rsidRPr="000A6A3D">
        <w:rPr>
          <w:bCs/>
        </w:rPr>
        <w:t xml:space="preserve">nguyên, sử dụng </w:t>
      </w:r>
      <w:r w:rsidR="00113F9F">
        <w:rPr>
          <w:bCs/>
        </w:rPr>
        <w:t>hợp lý</w:t>
      </w:r>
      <w:r w:rsidR="008619A1"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0A6A3D" w:rsidRDefault="008619A1"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A70A17" w:rsidRDefault="008619A1" w:rsidP="000A6A3D">
            <w:pPr>
              <w:tabs>
                <w:tab w:val="left" w:leader="dot" w:pos="9498"/>
              </w:tabs>
              <w:rPr>
                <w:b/>
                <w:bCs/>
                <w:u w:val="single"/>
              </w:rPr>
            </w:pPr>
            <w:r w:rsidRPr="00A70A17">
              <w:rPr>
                <w:b/>
                <w:bCs/>
              </w:rPr>
              <w:t xml:space="preserve">1. </w:t>
            </w:r>
            <w:r w:rsidRPr="00A70A17">
              <w:rPr>
                <w:b/>
                <w:bCs/>
                <w:u w:val="single"/>
              </w:rPr>
              <w:t xml:space="preserve">Hệ thống </w:t>
            </w:r>
            <w:r w:rsidR="00466D62" w:rsidRPr="00A70A17">
              <w:rPr>
                <w:b/>
                <w:bCs/>
                <w:u w:val="single"/>
              </w:rPr>
              <w:t>hóa về hidrocacbon</w:t>
            </w:r>
          </w:p>
          <w:p w14:paraId="358767F0" w14:textId="0BA6428E" w:rsidR="00A069E3" w:rsidRPr="00A70A17" w:rsidRDefault="00A069E3" w:rsidP="00466D62">
            <w:pPr>
              <w:tabs>
                <w:tab w:val="left" w:leader="dot" w:pos="9498"/>
              </w:tabs>
              <w:rPr>
                <w:bCs/>
              </w:rPr>
            </w:pPr>
            <w:r w:rsidRPr="00A70A17">
              <w:rPr>
                <w:bCs/>
              </w:rPr>
              <w:t xml:space="preserve">          (</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77777777" w:rsidR="00A70A17" w:rsidRDefault="00A70A17"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5" w:name="_Toc8233501"/>
            <w:r w:rsidRPr="00A70A17">
              <w:rPr>
                <w:rFonts w:ascii="Times New Roman" w:hAnsi="Times New Roman"/>
                <w:b/>
                <w:sz w:val="24"/>
                <w:lang w:val="en-US"/>
              </w:rPr>
              <w:lastRenderedPageBreak/>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5"/>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US" w:eastAsia="en-US"/>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type id="_x0000_t32" coordsize="21600,21600" o:spt="32" o:oned="t" path="m,l21600,21600e" filled="f">
                        <v:path arrowok="t" fillok="f" o:connecttype="none"/>
                        <o:lock v:ext="edit" shapetype="t"/>
                      </v:shapetype>
                      <v:shape id="AutoShape 45" o:spid="_x0000_s1027" type="#_x0000_t32" style="position:absolute;left:7109;top:11234;width:689;height:5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46" o:spid="_x0000_s1028" type="#_x0000_t32" style="position:absolute;left:7112;top:11081;width:727;height:5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xf8cAAAADbAAAADwAAAGRycy9kb3ducmV2LnhtbERPS2vCQBC+F/wPywi91U1jEE1dRRSh&#10;FC8+Dh6H7HQTmp0N2VHTf989FDx+fO/levCtulMfm8AG3icZKOIq2Iadgct5/zYHFQXZYhuYDPxS&#10;hPVq9LLE0oYHH+l+EqdSCMcSDdQiXal1rGryGCehI07cd+g9SoK907bHRwr3rc6zbKY9Npwaauxo&#10;W1P1c7p5A9eLPyzyYudd4c5yFPpq8mJmzOt42HyAEhrkKf53f1oD07Q+fUk/Q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b8X/HAAAAA2wAAAA8AAAAAAAAAAAAAAAAA&#10;oQIAAGRycy9kb3ducmV2LnhtbFBLBQYAAAAABAAEAPkAAACOAwAAAAA=&#10;">
                        <v:stroke endarrow="block"/>
                      </v:shape>
                      <v:shape id="AutoShape 47" o:spid="_x0000_s1029" type="#_x0000_t32" style="position:absolute;left:5760;top:11193;width:589;height:5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dlJcMAAADbAAAADwAAAGRycy9kb3ducmV2LnhtbESPwWrDMBBE74X8g9hAb7Wc0ITiRjGJ&#10;oRB6CUkL7XGxNraItTKWajl/XxUKOQ4z84bZlJPtxEiDN44VLLIcBHHttOFGwefH29MLCB+QNXaO&#10;ScGNPJTb2cMGC+0in2g8h0YkCPsCFbQh9IWUvm7Jos9cT5y8ixsshiSHRuoBY4LbTi7zfC0tGk4L&#10;LfZUtVRfzz9WgYlHM/aHKu7fv769jmRuK2eUepxPu1cQgaZwD/+3D1rB+hn+vqQfI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HZSXDAAAA2wAAAA8AAAAAAAAAAAAA&#10;AAAAoQIAAGRycy9kb3ducmV2LnhtbFBLBQYAAAAABAAEAPkAAACRAwAAAAA=&#10;">
                        <v:stroke endarrow="block"/>
                      </v:shape>
                      <v:shape id="AutoShape 48" o:spid="_x0000_s1030" type="#_x0000_t32" style="position:absolute;left:6035;top:11920;width:1553;height: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A4nMUAAADbAAAADwAAAGRycy9kb3ducmV2LnhtbESPQWvCQBSE7wX/w/KE3uomhUq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3A4nMUAAADbAAAADwAAAAAAAAAA&#10;AAAAAAChAgAAZHJzL2Rvd25yZXYueG1sUEsFBgAAAAAEAAQA+QAAAJMDAAAAAA==&#10;">
                        <v:stroke endarrow="block"/>
                      </v:shape>
                      <v:shape id="AutoShape 49" o:spid="_x0000_s1031" type="#_x0000_t32" style="position:absolute;left:6737;top:10379;width:0;height:5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X7UsIAAADbAAAADwAAAGRycy9kb3ducmV2LnhtbESPQWsCMRSE74L/ITyhN81WqMpqlCoI&#10;0kupCnp8bJ67wc3Lsomb9d83hYLHYWa+YVab3taio9YbxwreJxkI4sJpw6WC82k/XoDwAVlj7ZgU&#10;PMnDZj0crDDXLvIPdcdQigRhn6OCKoQml9IXFVn0E9cQJ+/mWoshybaUusWY4LaW0yybSYuG00KF&#10;De0qKu7Hh1Vg4rfpmsMubr8uV68jmeeHM0q9jfrPJYhAfXiF/9sHrWA2h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JX7UsIAAADbAAAADwAAAAAAAAAAAAAA&#10;AAChAgAAZHJzL2Rvd25yZXYueG1sUEsFBgAAAAAEAAQA+QAAAJADAAAAAA==&#10;">
                        <v:stroke endarrow="block"/>
                      </v:shape>
                      <v:shape id="AutoShape 50" o:spid="_x0000_s1032" type="#_x0000_t32" style="position:absolute;left:7388;top:10230;width:10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pt;height:15.75pt" o:ole="">
                  <v:imagedata r:id="rId59" o:title=""/>
                </v:shape>
                <o:OLEObject Type="Embed" ProgID="Equation.DSMT4" ShapeID="_x0000_i1036" DrawAspect="Content" ObjectID="_1691311377" r:id="rId60"/>
              </w:object>
            </w:r>
            <w:r w:rsidRPr="00820174">
              <w:rPr>
                <w:lang w:val="pt-BR"/>
              </w:rPr>
              <w:t xml:space="preserve"> etilen </w:t>
            </w:r>
            <w:r w:rsidRPr="00820174">
              <w:rPr>
                <w:position w:val="-6"/>
                <w:lang w:val="pt-BR"/>
              </w:rPr>
              <w:object w:dxaOrig="740" w:dyaOrig="320" w14:anchorId="157B4C8A">
                <v:shape id="_x0000_i1037" type="#_x0000_t75" style="width:36.75pt;height:15.75pt" o:ole="">
                  <v:imagedata r:id="rId61" o:title=""/>
                </v:shape>
                <o:OLEObject Type="Embed" ProgID="Equation.DSMT4" ShapeID="_x0000_i1037" DrawAspect="Content" ObjectID="_1691311378" r:id="rId62"/>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75pt;height:15.75pt" o:ole="">
                  <v:imagedata r:id="rId63" o:title=""/>
                </v:shape>
                <o:OLEObject Type="Embed" ProgID="Equation.DSMT4" ShapeID="_x0000_i1038" DrawAspect="Content" ObjectID="_1691311379" r:id="rId64"/>
              </w:object>
            </w:r>
            <w:r w:rsidRPr="00820174">
              <w:rPr>
                <w:lang w:val="pt-BR"/>
              </w:rPr>
              <w:t xml:space="preserve">axetilen </w:t>
            </w:r>
            <w:r w:rsidRPr="00820174">
              <w:rPr>
                <w:position w:val="-6"/>
                <w:lang w:val="pt-BR"/>
              </w:rPr>
              <w:object w:dxaOrig="740" w:dyaOrig="320" w14:anchorId="056106A8">
                <v:shape id="_x0000_i1039" type="#_x0000_t75" style="width:36.75pt;height:15.75pt" o:ole="">
                  <v:imagedata r:id="rId65" o:title=""/>
                </v:shape>
                <o:OLEObject Type="Embed" ProgID="Equation.DSMT4" ShapeID="_x0000_i1039" DrawAspect="Content" ObjectID="_1691311380" r:id="rId66"/>
              </w:object>
            </w:r>
            <w:r w:rsidRPr="00820174">
              <w:rPr>
                <w:lang w:val="pt-BR"/>
              </w:rPr>
              <w:t xml:space="preserve"> vinylaxetilen </w:t>
            </w:r>
            <w:r w:rsidRPr="00820174">
              <w:rPr>
                <w:position w:val="-6"/>
                <w:lang w:val="pt-BR"/>
              </w:rPr>
              <w:object w:dxaOrig="740" w:dyaOrig="320" w14:anchorId="764906DC">
                <v:shape id="_x0000_i1040" type="#_x0000_t75" style="width:36.75pt;height:15.75pt" o:ole="">
                  <v:imagedata r:id="rId67" o:title=""/>
                </v:shape>
                <o:OLEObject Type="Embed" ProgID="Equation.DSMT4" ShapeID="_x0000_i1040" DrawAspect="Content" ObjectID="_1691311381" r:id="rId68"/>
              </w:object>
            </w:r>
            <w:r w:rsidRPr="00820174">
              <w:rPr>
                <w:lang w:val="pt-BR"/>
              </w:rPr>
              <w:t xml:space="preserve">butadien </w:t>
            </w:r>
            <w:r w:rsidRPr="00820174">
              <w:rPr>
                <w:position w:val="-6"/>
                <w:lang w:val="pt-BR"/>
              </w:rPr>
              <w:object w:dxaOrig="740" w:dyaOrig="320" w14:anchorId="6A993016">
                <v:shape id="_x0000_i1041" type="#_x0000_t75" style="width:36.75pt;height:15.75pt" o:ole="">
                  <v:imagedata r:id="rId69" o:title=""/>
                </v:shape>
                <o:OLEObject Type="Embed" ProgID="Equation.DSMT4" ShapeID="_x0000_i1041" DrawAspect="Content" ObjectID="_1691311382" r:id="rId70"/>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Default="00703E57" w:rsidP="00703E57">
            <w:pPr>
              <w:jc w:val="both"/>
            </w:pPr>
            <w:r>
              <w:rPr>
                <w:lang w:val="de-DE"/>
              </w:rPr>
              <w:t>GV</w:t>
            </w:r>
            <w:r w:rsidR="008619A1" w:rsidRPr="000A6A3D">
              <w:rPr>
                <w:lang w:val="de-DE"/>
              </w:rPr>
              <w:t xml:space="preserve"> giải thích và hướng dẫn giải b</w:t>
            </w:r>
            <w:r w:rsidR="008619A1" w:rsidRPr="000A6A3D">
              <w:t xml:space="preserve">ài tập 1 – </w:t>
            </w:r>
            <w:r w:rsidR="00C91212">
              <w:t>5</w:t>
            </w:r>
            <w:r w:rsidR="008619A1" w:rsidRPr="000A6A3D">
              <w:t xml:space="preserve"> trang </w:t>
            </w:r>
            <w:r w:rsidR="00C91212">
              <w:t>36-38</w:t>
            </w:r>
            <w:r w:rsidR="008619A1" w:rsidRPr="000A6A3D">
              <w:t xml:space="preserve"> trong giáo trình.</w:t>
            </w:r>
          </w:p>
          <w:p w14:paraId="644817A0" w14:textId="77777777" w:rsidR="00703E57" w:rsidRDefault="00703E57" w:rsidP="00703E57">
            <w:pPr>
              <w:jc w:val="both"/>
            </w:pPr>
          </w:p>
          <w:p w14:paraId="3CBF4AD6" w14:textId="77777777" w:rsidR="00703E57" w:rsidRDefault="00703E57" w:rsidP="00703E57">
            <w:pPr>
              <w:jc w:val="both"/>
            </w:pPr>
          </w:p>
          <w:p w14:paraId="3367073A" w14:textId="3535EA54" w:rsidR="00C91212" w:rsidRPr="000A6A3D" w:rsidRDefault="00C91212" w:rsidP="00703E57">
            <w:pPr>
              <w:jc w:val="both"/>
              <w:rPr>
                <w:lang w:val="nb-NO"/>
              </w:rPr>
            </w:pPr>
            <w: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0A6A3D">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6C4DED3F" w:rsidR="00651C1C"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0A6A3D"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0A6A3D" w:rsidRDefault="00651C1C" w:rsidP="00777EB1">
            <w:pPr>
              <w:jc w:val="both"/>
            </w:pPr>
            <w:r w:rsidRPr="000A6A3D">
              <w:t xml:space="preserve">1. </w:t>
            </w:r>
            <w:r w:rsidRPr="000A6A3D">
              <w:rPr>
                <w:i/>
                <w:iCs/>
              </w:rPr>
              <w:t xml:space="preserve">Giáo trình hóa học </w:t>
            </w:r>
            <w:r>
              <w:rPr>
                <w:i/>
                <w:iCs/>
              </w:rPr>
              <w:t>3</w:t>
            </w:r>
            <w:r w:rsidRPr="000A6A3D">
              <w:rPr>
                <w:i/>
                <w:iCs/>
              </w:rPr>
              <w:t xml:space="preserve">, </w:t>
            </w:r>
            <w:r>
              <w:t>Trường CĐ L</w:t>
            </w:r>
            <w:r w:rsidRPr="000A6A3D">
              <w:t xml:space="preserve">ý </w:t>
            </w:r>
            <w:r>
              <w:t>T</w:t>
            </w:r>
            <w:r w:rsidRPr="000A6A3D">
              <w:t xml:space="preserve">ự </w:t>
            </w:r>
            <w:r>
              <w:t>T</w:t>
            </w:r>
            <w:r w:rsidRPr="000A6A3D">
              <w:t>rọng Tp. HCM, năm 201</w:t>
            </w:r>
            <w:r>
              <w:t>9</w:t>
            </w:r>
            <w:r w:rsidRPr="000A6A3D">
              <w:t>.</w:t>
            </w:r>
          </w:p>
          <w:p w14:paraId="7D898C5B" w14:textId="77777777" w:rsidR="00651C1C" w:rsidRPr="000A6A3D" w:rsidRDefault="00651C1C" w:rsidP="00777EB1">
            <w:pPr>
              <w:jc w:val="both"/>
            </w:pPr>
            <w:r w:rsidRPr="000A6A3D">
              <w:t xml:space="preserve">2. </w:t>
            </w:r>
            <w:r w:rsidRPr="000A6A3D">
              <w:rPr>
                <w:lang w:val="vi-VN"/>
              </w:rPr>
              <w:t>Nguyễn Xuân Trường</w:t>
            </w:r>
            <w:r w:rsidRPr="000A6A3D">
              <w:t xml:space="preserve">, </w:t>
            </w:r>
            <w:r w:rsidRPr="000A6A3D">
              <w:rPr>
                <w:i/>
                <w:iCs/>
              </w:rPr>
              <w:t>Hóa học 1</w:t>
            </w:r>
            <w:r>
              <w:rPr>
                <w:i/>
                <w:iCs/>
              </w:rPr>
              <w:t>1</w:t>
            </w:r>
            <w:r w:rsidRPr="000A6A3D">
              <w:rPr>
                <w:i/>
                <w:iCs/>
              </w:rPr>
              <w:t xml:space="preserve">, </w:t>
            </w:r>
            <w:r w:rsidRPr="000A6A3D">
              <w:rPr>
                <w:lang w:val="vi-VN"/>
              </w:rPr>
              <w:t>NXB Giáo dục Việt Nam</w:t>
            </w:r>
            <w:r w:rsidRPr="000A6A3D">
              <w:t>, năm 2015.</w:t>
            </w:r>
          </w:p>
          <w:p w14:paraId="20DA7320" w14:textId="77777777" w:rsidR="00651C1C" w:rsidRPr="000A6A3D" w:rsidRDefault="00651C1C" w:rsidP="00777EB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1</w:t>
            </w:r>
            <w:r w:rsidRPr="000A6A3D">
              <w:t xml:space="preserve">, </w:t>
            </w:r>
            <w:r w:rsidRPr="000A6A3D">
              <w:rPr>
                <w:lang w:val="vi-VN"/>
              </w:rPr>
              <w:t>NXB Giáo dục Việt Nam</w:t>
            </w:r>
            <w:r w:rsidRPr="000A6A3D">
              <w:t>, năm 2015.</w:t>
            </w:r>
          </w:p>
        </w:tc>
      </w:tr>
      <w:tr w:rsidR="00651C1C" w:rsidRPr="000A6A3D"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1E869148" w14:textId="77777777" w:rsidR="003613AC" w:rsidRDefault="003613AC" w:rsidP="00777EB1">
            <w:pPr>
              <w:jc w:val="center"/>
              <w:rPr>
                <w:b/>
                <w:bCs/>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77777777" w:rsidR="00651C1C" w:rsidRPr="000A6A3D" w:rsidRDefault="00651C1C" w:rsidP="00777EB1">
            <w:pPr>
              <w:jc w:val="center"/>
              <w:rPr>
                <w:b/>
                <w:bCs/>
                <w:lang w:val="pt-BR"/>
              </w:rPr>
            </w:pPr>
            <w:r w:rsidRPr="000A6A3D">
              <w:rPr>
                <w:b/>
                <w:bCs/>
                <w:lang w:val="vi-VN"/>
              </w:rPr>
              <w:t xml:space="preserve">   </w:t>
            </w:r>
            <w:r w:rsidRPr="000A6A3D">
              <w:rPr>
                <w:b/>
                <w:bCs/>
                <w:lang w:val="pt-BR"/>
              </w:rPr>
              <w:t>Nguyễn Thị Huyền Nga</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11972243" w14:textId="5C46C534" w:rsidR="00651C1C" w:rsidRPr="000A6A3D" w:rsidRDefault="00651C1C" w:rsidP="00777EB1">
            <w:pPr>
              <w:ind w:left="1820"/>
              <w:rPr>
                <w:i/>
                <w:lang w:val="pt-BR"/>
              </w:rPr>
            </w:pPr>
            <w:r w:rsidRPr="000A6A3D">
              <w:rPr>
                <w:i/>
                <w:lang w:val="pt-BR"/>
              </w:rPr>
              <w:t>Tp. Hồ Chí Minh, ngày</w:t>
            </w:r>
            <w:r w:rsidR="0041277F">
              <w:rPr>
                <w:i/>
                <w:lang w:val="pt-BR"/>
              </w:rPr>
              <w:t xml:space="preserve">25  </w:t>
            </w:r>
            <w:r w:rsidRPr="000A6A3D">
              <w:rPr>
                <w:i/>
                <w:lang w:val="pt-BR"/>
              </w:rPr>
              <w:t xml:space="preserve">tháng </w:t>
            </w:r>
            <w:r w:rsidR="0041277F">
              <w:rPr>
                <w:i/>
                <w:lang w:val="pt-BR"/>
              </w:rPr>
              <w:t xml:space="preserve">8 </w:t>
            </w:r>
            <w:r w:rsidRPr="000A6A3D">
              <w:rPr>
                <w:i/>
                <w:lang w:val="pt-BR"/>
              </w:rPr>
              <w:t>năm 20</w:t>
            </w:r>
            <w:r w:rsidR="0041277F">
              <w:rPr>
                <w:i/>
                <w:lang w:val="pt-BR"/>
              </w:rPr>
              <w:t>21</w:t>
            </w:r>
            <w:r w:rsidRPr="000A6A3D">
              <w:rPr>
                <w:i/>
                <w:lang w:val="pt-BR"/>
              </w:rPr>
              <w:t xml:space="preserve"> </w:t>
            </w:r>
          </w:p>
          <w:p w14:paraId="1145294E" w14:textId="77777777" w:rsidR="003613AC" w:rsidRDefault="00651C1C" w:rsidP="00777EB1">
            <w:pPr>
              <w:jc w:val="center"/>
              <w:rPr>
                <w:b/>
                <w:bCs/>
                <w:szCs w:val="22"/>
                <w:lang w:val="pt-BR"/>
              </w:rPr>
            </w:pPr>
            <w:r w:rsidRPr="000A6A3D">
              <w:rPr>
                <w:b/>
                <w:lang w:val="pt-BR"/>
              </w:rPr>
              <w:t>Giảng viên</w:t>
            </w:r>
            <w:r w:rsidR="003613AC" w:rsidRPr="00C40EAD">
              <w:rPr>
                <w:b/>
                <w:bCs/>
                <w:szCs w:val="22"/>
                <w:lang w:val="pt-BR"/>
              </w:rPr>
              <w:t xml:space="preserve"> </w:t>
            </w:r>
          </w:p>
          <w:p w14:paraId="6E0A0E5F" w14:textId="2BC5CA48" w:rsidR="00651C1C" w:rsidRPr="000A6A3D" w:rsidRDefault="00A645C7" w:rsidP="00777EB1">
            <w:pPr>
              <w:jc w:val="center"/>
              <w:rPr>
                <w:lang w:val="pt-BR"/>
              </w:rPr>
            </w:pPr>
            <w:r>
              <w:rPr>
                <w:lang w:val="pt-BR"/>
              </w:rPr>
              <w:t>Nguyễn Thị Cẩm Thạch</w:t>
            </w:r>
          </w:p>
        </w:tc>
      </w:tr>
    </w:tbl>
    <w:p w14:paraId="575EFEA3" w14:textId="77777777" w:rsidR="000151E8" w:rsidRDefault="000151E8" w:rsidP="000A6A3D">
      <w:r w:rsidRPr="000A6A3D">
        <w:br w:type="page"/>
      </w:r>
    </w:p>
    <w:p w14:paraId="3EA344BD" w14:textId="77777777" w:rsidR="006D77B2" w:rsidRPr="000A6A3D" w:rsidRDefault="006D77B2" w:rsidP="000A6A3D"/>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440ECF72" w14:textId="77777777" w:rsidR="00AE4285" w:rsidRPr="000A6A3D" w:rsidRDefault="00AE4285" w:rsidP="00AE4285">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653C19F6" w14:textId="63BD9798" w:rsidR="007A6F0B" w:rsidRPr="000A6A3D" w:rsidRDefault="002F3A9F" w:rsidP="000A6A3D">
            <w:r>
              <w:t>Thực hiện ngày  17</w:t>
            </w:r>
            <w:r w:rsidR="001E36D0" w:rsidRPr="000A6A3D">
              <w:t xml:space="preserve"> </w:t>
            </w:r>
            <w:r w:rsidR="001E36D0">
              <w:t xml:space="preserve">   </w:t>
            </w:r>
            <w:r w:rsidR="001E36D0" w:rsidRPr="000A6A3D">
              <w:t xml:space="preserve">tháng </w:t>
            </w:r>
            <w:r>
              <w:t xml:space="preserve">9   </w:t>
            </w:r>
            <w:r w:rsidR="001E36D0" w:rsidRPr="000A6A3D">
              <w:t>năm 20</w:t>
            </w:r>
            <w:r>
              <w:t>21</w:t>
            </w:r>
            <w:r w:rsidR="001E36D0" w:rsidRPr="000A6A3D">
              <w:t xml:space="preserve"> </w:t>
            </w:r>
            <w:r w:rsidR="007A6F0B" w:rsidRPr="000A6A3D">
              <w:t xml:space="preserve"> </w:t>
            </w:r>
          </w:p>
          <w:p w14:paraId="4DBCEF0C" w14:textId="77777777" w:rsidR="007A6F0B" w:rsidRPr="000A6A3D" w:rsidRDefault="007A6F0B" w:rsidP="000A6A3D"/>
        </w:tc>
      </w:tr>
    </w:tbl>
    <w:p w14:paraId="74455AA5" w14:textId="3337D363"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48</w:t>
      </w:r>
      <w:r w:rsidRPr="000A6A3D">
        <w:rPr>
          <w:b/>
          <w:i/>
        </w:rPr>
        <w:t xml:space="preserve">: </w:t>
      </w:r>
      <w:r w:rsidR="00AE4285">
        <w:rPr>
          <w:b/>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296C280C" w14:textId="0E104613" w:rsidR="00DB5540" w:rsidRPr="00DB5540" w:rsidRDefault="00B77A74" w:rsidP="00CD0943">
      <w:pPr>
        <w:tabs>
          <w:tab w:val="left" w:leader="dot" w:pos="9540"/>
        </w:tabs>
        <w:ind w:firstLine="284"/>
        <w:jc w:val="both"/>
      </w:pPr>
      <w:r>
        <w:t xml:space="preserve">Trình bày được công thức chung và gọi tên của </w:t>
      </w:r>
      <w:r w:rsidR="00DB5540" w:rsidRPr="00DB5540">
        <w:t>benzen</w:t>
      </w:r>
      <w:r>
        <w:t xml:space="preserve"> và đồng đẳng</w:t>
      </w:r>
      <w:r w:rsidR="00DB5540" w:rsidRPr="00DB5540">
        <w:t>.</w:t>
      </w:r>
    </w:p>
    <w:p w14:paraId="3549171F" w14:textId="280BB174" w:rsidR="00DB5540" w:rsidRPr="00DB5540" w:rsidRDefault="00AD43CB" w:rsidP="00CD0943">
      <w:pPr>
        <w:tabs>
          <w:tab w:val="left" w:leader="dot" w:pos="9540"/>
        </w:tabs>
        <w:ind w:firstLine="284"/>
        <w:jc w:val="both"/>
      </w:pPr>
      <w:r>
        <w:t xml:space="preserve">Nêu được ứng dụng và phương pháp điều chế </w:t>
      </w:r>
      <w:r w:rsidRPr="00DB5540">
        <w:t>benzen</w:t>
      </w:r>
      <w:r>
        <w:t xml:space="preserve"> và đồng đẳng</w:t>
      </w:r>
      <w:r w:rsidRPr="00DB5540">
        <w:t>.</w:t>
      </w:r>
    </w:p>
    <w:p w14:paraId="6FB6B232" w14:textId="73D6B4F5" w:rsidR="007A6F0B" w:rsidRPr="00DB5540" w:rsidRDefault="007A6F0B" w:rsidP="00CD0943">
      <w:pPr>
        <w:jc w:val="both"/>
        <w:rPr>
          <w:b/>
        </w:rPr>
      </w:pPr>
      <w:r w:rsidRPr="00DB5540">
        <w:rPr>
          <w:b/>
          <w:bCs/>
        </w:rPr>
        <w:t xml:space="preserve">2. </w:t>
      </w:r>
      <w:r w:rsidR="004D3139" w:rsidRPr="00DB5540">
        <w:rPr>
          <w:b/>
          <w:bCs/>
        </w:rPr>
        <w:t>Kỹ năng</w:t>
      </w:r>
      <w:r w:rsidRPr="00DB5540">
        <w:rPr>
          <w:b/>
          <w:bCs/>
        </w:rPr>
        <w:t xml:space="preserve">: </w:t>
      </w:r>
    </w:p>
    <w:p w14:paraId="43D6A846" w14:textId="6697E4B5" w:rsidR="00DB5540" w:rsidRPr="00DB5540" w:rsidRDefault="00AD43CB" w:rsidP="00CD0943">
      <w:pPr>
        <w:tabs>
          <w:tab w:val="left" w:leader="dot" w:pos="9540"/>
        </w:tabs>
        <w:jc w:val="both"/>
      </w:pPr>
      <w:r>
        <w:t xml:space="preserve">     V</w:t>
      </w:r>
      <w:r w:rsidR="00DB5540" w:rsidRPr="00DB5540">
        <w:t xml:space="preserve">iết được phương trình hóa học minh họa </w:t>
      </w:r>
      <w:r>
        <w:t xml:space="preserve">tính chất hóa học của </w:t>
      </w:r>
      <w:r w:rsidRPr="00DB5540">
        <w:t>benzen</w:t>
      </w:r>
      <w:r>
        <w:t xml:space="preserve"> và đồng đẳng</w:t>
      </w:r>
      <w:r w:rsidRPr="00DB5540">
        <w:t>.</w:t>
      </w:r>
    </w:p>
    <w:p w14:paraId="1D0260C5" w14:textId="4DA942B5" w:rsidR="00DB5540" w:rsidRPr="00DB5540" w:rsidRDefault="00AD43CB" w:rsidP="00CD0943">
      <w:pPr>
        <w:tabs>
          <w:tab w:val="left" w:leader="dot" w:pos="9540"/>
        </w:tabs>
        <w:ind w:firstLine="284"/>
        <w:jc w:val="both"/>
      </w:pPr>
      <w:r>
        <w:t>G</w:t>
      </w:r>
      <w:r w:rsidR="00DB5540" w:rsidRPr="00DB5540">
        <w:t xml:space="preserve">iải được các bài tập </w:t>
      </w:r>
      <w:r>
        <w:t xml:space="preserve">về của </w:t>
      </w:r>
      <w:r w:rsidRPr="00DB5540">
        <w:t>benzen</w:t>
      </w:r>
      <w:r>
        <w:t xml:space="preserve"> và đồng đẳng</w:t>
      </w:r>
      <w:r w:rsidRPr="00DB5540">
        <w:t>.</w:t>
      </w:r>
    </w:p>
    <w:p w14:paraId="623EEE57" w14:textId="76260EF3" w:rsidR="007A6F0B" w:rsidRPr="000A6A3D" w:rsidRDefault="007A6F0B" w:rsidP="00CD0943">
      <w:pPr>
        <w:jc w:val="both"/>
        <w:rPr>
          <w:lang w:val="vi-VN"/>
        </w:rPr>
      </w:pPr>
      <w:r w:rsidRPr="000A6A3D">
        <w:rPr>
          <w:b/>
          <w:bCs/>
        </w:rPr>
        <w:t>3. Thái độ</w:t>
      </w:r>
      <w:r w:rsidR="00A24ACE" w:rsidRPr="000A6A3D">
        <w:rPr>
          <w:b/>
          <w:bCs/>
        </w:rPr>
        <w:t>:</w:t>
      </w:r>
    </w:p>
    <w:p w14:paraId="234A7B3D" w14:textId="56901DAE" w:rsidR="007A6F0B" w:rsidRPr="000A6A3D" w:rsidRDefault="00DB554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A6F0B" w:rsidRPr="000A6A3D">
        <w:rPr>
          <w:color w:val="000000"/>
        </w:rPr>
        <w:t>inh có</w:t>
      </w:r>
      <w:r w:rsidR="007A6F0B" w:rsidRPr="000A6A3D">
        <w:rPr>
          <w:color w:val="000000"/>
          <w:lang w:val="vi-VN"/>
        </w:rPr>
        <w:t xml:space="preserve"> </w:t>
      </w:r>
      <w:r w:rsidR="007A6F0B" w:rsidRPr="000A6A3D">
        <w:rPr>
          <w:bCs/>
        </w:rPr>
        <w:t>lòng say mê học tập, biết vận dụng những kiến thức được học vào cuộc sống</w:t>
      </w:r>
      <w:r w:rsidR="007A6F0B" w:rsidRPr="000A6A3D">
        <w:rPr>
          <w:bCs/>
          <w:lang w:val="vi-VN"/>
        </w:rPr>
        <w:t>, có</w:t>
      </w:r>
      <w:r w:rsidR="007A6F0B" w:rsidRPr="000A6A3D">
        <w:rPr>
          <w:bCs/>
        </w:rPr>
        <w:t xml:space="preserve"> </w:t>
      </w:r>
      <w:r w:rsidR="007A6F0B" w:rsidRPr="000A6A3D">
        <w:rPr>
          <w:color w:val="000000"/>
        </w:rPr>
        <w:t>tư duy khoa học, logic trước các sự vật hiện tượng trong tự nhiên</w:t>
      </w:r>
      <w:r w:rsidR="007A6F0B" w:rsidRPr="000A6A3D">
        <w:rPr>
          <w:color w:val="000000"/>
          <w:lang w:val="vi-VN"/>
        </w:rPr>
        <w:t>,</w:t>
      </w:r>
      <w:r w:rsidR="007A6F0B" w:rsidRPr="000A6A3D">
        <w:rPr>
          <w:bCs/>
        </w:rPr>
        <w:t xml:space="preserve"> có ý thức bảo vệ môi trường và tài</w:t>
      </w:r>
      <w:r w:rsidR="007A6F0B" w:rsidRPr="000A6A3D">
        <w:rPr>
          <w:color w:val="000000"/>
        </w:rPr>
        <w:t xml:space="preserve"> </w:t>
      </w:r>
      <w:r w:rsidR="007A6F0B" w:rsidRPr="000A6A3D">
        <w:rPr>
          <w:bCs/>
        </w:rPr>
        <w:t xml:space="preserve">nguyên, sử dụng </w:t>
      </w:r>
      <w:r w:rsidR="00113F9F">
        <w:rPr>
          <w:bCs/>
        </w:rPr>
        <w:t>hợp lý</w:t>
      </w:r>
      <w:r w:rsidR="007A6F0B"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0A6A3D" w:rsidRDefault="007A6F0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3"/>
            <w:r w:rsidRPr="00DE464B">
              <w:rPr>
                <w:rFonts w:ascii="Times New Roman" w:hAnsi="Times New Roman"/>
                <w:b/>
                <w:sz w:val="24"/>
              </w:rPr>
              <w:t>Kiến thức cần nắm vững</w:t>
            </w:r>
            <w:bookmarkEnd w:id="56"/>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7" w:name="_Toc8233504"/>
            <w:r w:rsidRPr="00DE464B">
              <w:rPr>
                <w:rFonts w:ascii="Times New Roman" w:hAnsi="Times New Roman"/>
                <w:b/>
                <w:sz w:val="24"/>
              </w:rPr>
              <w:t>Bài tập</w:t>
            </w:r>
            <w:bookmarkEnd w:id="57"/>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lastRenderedPageBreak/>
              <w:t>Hãy dùng phương pháp hóa học phân 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0A6A3D" w:rsidRDefault="009F3A9F" w:rsidP="002C5382">
            <w:r>
              <w:rPr>
                <w:bCs/>
                <w:lang w:val="nb-NO"/>
              </w:rPr>
              <w:t>Tóm tắt lại cách giải</w:t>
            </w:r>
            <w:r w:rsidR="00845807">
              <w:rPr>
                <w:bCs/>
                <w:lang w:val="nb-NO"/>
              </w:rPr>
              <w:t xml:space="preserve"> </w:t>
            </w:r>
            <w:r>
              <w:rPr>
                <w:bCs/>
                <w:lang w:val="nb-NO"/>
              </w:rPr>
              <w:t>bài tập.</w:t>
            </w:r>
          </w:p>
          <w:p w14:paraId="2171D0EA" w14:textId="0313C7B6" w:rsidR="009F3A9F" w:rsidRPr="000A6A3D" w:rsidRDefault="009F3A9F"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0A6A3D" w:rsidRDefault="009F3A9F" w:rsidP="00FB457F">
            <w:pPr>
              <w:tabs>
                <w:tab w:val="right" w:leader="dot" w:pos="3331"/>
              </w:tabs>
            </w:pPr>
            <w:r w:rsidRPr="000A6A3D">
              <w:rPr>
                <w:lang w:val="pt-BR"/>
              </w:rPr>
              <w:t xml:space="preserve">- Chuẩn bị </w:t>
            </w:r>
            <w:r>
              <w:rPr>
                <w:lang w:val="pt-BR"/>
              </w:rPr>
              <w:t>b</w:t>
            </w:r>
            <w:r w:rsidRPr="000A6A3D">
              <w:rPr>
                <w:bCs/>
              </w:rPr>
              <w:t>ài</w:t>
            </w:r>
            <w:r>
              <w:rPr>
                <w:bCs/>
              </w:rPr>
              <w:t xml:space="preserve">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296DA834" w:rsidR="007A6F0B"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0A6A3D"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0A6A3D" w:rsidRDefault="007A6F0B" w:rsidP="000A6A3D">
            <w:pPr>
              <w:jc w:val="both"/>
            </w:pPr>
            <w:r w:rsidRPr="000A6A3D">
              <w:t xml:space="preserve">1. </w:t>
            </w:r>
            <w:r w:rsidRPr="000A6A3D">
              <w:rPr>
                <w:i/>
                <w:iCs/>
              </w:rPr>
              <w:t xml:space="preserve">Giáo trình hóa học </w:t>
            </w:r>
            <w:r w:rsidR="00DE464B">
              <w:rPr>
                <w:i/>
                <w:iCs/>
              </w:rPr>
              <w:t>3</w:t>
            </w:r>
            <w:r w:rsidRPr="000A6A3D">
              <w:rPr>
                <w:i/>
                <w:iCs/>
              </w:rPr>
              <w:t xml:space="preserve">, </w:t>
            </w:r>
            <w:r w:rsidR="00AF42B4">
              <w:t>Trường CĐ L</w:t>
            </w:r>
            <w:r w:rsidRPr="000A6A3D">
              <w:t xml:space="preserve">ý </w:t>
            </w:r>
            <w:r w:rsidR="00AF42B4">
              <w:t>T</w:t>
            </w:r>
            <w:r w:rsidRPr="000A6A3D">
              <w:t xml:space="preserve">ự </w:t>
            </w:r>
            <w:r w:rsidR="00AF42B4">
              <w:t>T</w:t>
            </w:r>
            <w:r w:rsidRPr="000A6A3D">
              <w:t>rọng Tp. HCM, năm 201</w:t>
            </w:r>
            <w:r w:rsidR="00DE464B">
              <w:t>9</w:t>
            </w:r>
            <w:r w:rsidRPr="000A6A3D">
              <w:t>.</w:t>
            </w:r>
          </w:p>
          <w:p w14:paraId="206DC8D0" w14:textId="5F026375"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Hóa học 1</w:t>
            </w:r>
            <w:r w:rsidR="00DE464B">
              <w:rPr>
                <w:i/>
                <w:iCs/>
              </w:rPr>
              <w:t>1</w:t>
            </w:r>
            <w:r w:rsidRPr="000A6A3D">
              <w:rPr>
                <w:i/>
                <w:iCs/>
              </w:rPr>
              <w:t xml:space="preserve">, </w:t>
            </w:r>
            <w:r w:rsidRPr="000A6A3D">
              <w:rPr>
                <w:lang w:val="vi-VN"/>
              </w:rPr>
              <w:t>NXB Giáo dục Việt Nam</w:t>
            </w:r>
            <w:r w:rsidRPr="000A6A3D">
              <w:t>, năm 2015.</w:t>
            </w:r>
          </w:p>
          <w:p w14:paraId="2EBD877D" w14:textId="33FEF01A" w:rsidR="007A6F0B" w:rsidRPr="000A6A3D" w:rsidRDefault="007A6F0B" w:rsidP="00DE464B">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DE464B">
              <w:t>1</w:t>
            </w:r>
            <w:r w:rsidRPr="000A6A3D">
              <w:t xml:space="preserve">, </w:t>
            </w:r>
            <w:r w:rsidRPr="000A6A3D">
              <w:rPr>
                <w:lang w:val="vi-VN"/>
              </w:rPr>
              <w:t>NXB Giáo dục Việt Nam</w:t>
            </w:r>
            <w:r w:rsidRPr="000A6A3D">
              <w:t>, năm 2015.</w:t>
            </w:r>
          </w:p>
        </w:tc>
      </w:tr>
      <w:tr w:rsidR="007A6F0B" w:rsidRPr="000A6A3D"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7FB54F9B" w14:textId="77777777" w:rsidR="003613AC" w:rsidRDefault="003613AC" w:rsidP="000A6A3D">
            <w:pPr>
              <w:jc w:val="center"/>
              <w:rPr>
                <w:b/>
                <w:bCs/>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0516333E" w14:textId="4A741DD7" w:rsidR="007A6F0B" w:rsidRPr="000A6A3D" w:rsidRDefault="007A6F0B" w:rsidP="000A6A3D">
            <w:pPr>
              <w:ind w:left="1820"/>
              <w:rPr>
                <w:i/>
                <w:lang w:val="pt-BR"/>
              </w:rPr>
            </w:pPr>
            <w:r w:rsidRPr="000A6A3D">
              <w:rPr>
                <w:i/>
                <w:lang w:val="pt-BR"/>
              </w:rPr>
              <w:t xml:space="preserve">Tp. Hồ Chí Minh, ngày  </w:t>
            </w:r>
            <w:r w:rsidR="0041277F">
              <w:rPr>
                <w:i/>
                <w:lang w:val="pt-BR"/>
              </w:rPr>
              <w:t xml:space="preserve">25 </w:t>
            </w:r>
            <w:r w:rsidRPr="000A6A3D">
              <w:rPr>
                <w:i/>
                <w:lang w:val="pt-BR"/>
              </w:rPr>
              <w:t>tháng</w:t>
            </w:r>
            <w:r w:rsidR="0041277F">
              <w:rPr>
                <w:i/>
                <w:lang w:val="pt-BR"/>
              </w:rPr>
              <w:t xml:space="preserve"> 8   </w:t>
            </w:r>
            <w:r w:rsidRPr="000A6A3D">
              <w:rPr>
                <w:i/>
                <w:lang w:val="pt-BR"/>
              </w:rPr>
              <w:t>năm 20</w:t>
            </w:r>
            <w:r w:rsidR="0041277F">
              <w:rPr>
                <w:i/>
                <w:lang w:val="pt-BR"/>
              </w:rPr>
              <w:t>21</w:t>
            </w:r>
            <w:r w:rsidRPr="000A6A3D">
              <w:rPr>
                <w:i/>
                <w:lang w:val="pt-BR"/>
              </w:rPr>
              <w:t xml:space="preserve"> </w:t>
            </w:r>
          </w:p>
          <w:p w14:paraId="69BBFAEC" w14:textId="77777777" w:rsidR="007A6F0B" w:rsidRDefault="007A6F0B" w:rsidP="000A6A3D">
            <w:pPr>
              <w:jc w:val="center"/>
              <w:rPr>
                <w:b/>
                <w:lang w:val="pt-BR"/>
              </w:rPr>
            </w:pPr>
            <w:r w:rsidRPr="000A6A3D">
              <w:rPr>
                <w:b/>
                <w:lang w:val="pt-BR"/>
              </w:rPr>
              <w:t>Giảng viên</w:t>
            </w:r>
          </w:p>
          <w:p w14:paraId="3FB88539" w14:textId="5DEDEAB8" w:rsidR="003613AC" w:rsidRPr="000A6A3D" w:rsidRDefault="00A645C7" w:rsidP="000A6A3D">
            <w:pPr>
              <w:jc w:val="center"/>
              <w:rPr>
                <w:lang w:val="pt-BR"/>
              </w:rPr>
            </w:pPr>
            <w:r>
              <w:rPr>
                <w:lang w:val="pt-BR"/>
              </w:rPr>
              <w:t>Nguyễn Thị Cẩm Thạch</w:t>
            </w:r>
          </w:p>
        </w:tc>
      </w:tr>
    </w:tbl>
    <w:p w14:paraId="119D51E1" w14:textId="0F87BC8C" w:rsidR="003A736C" w:rsidRPr="000A6A3D" w:rsidRDefault="003A736C" w:rsidP="000A6A3D"/>
    <w:p w14:paraId="65590A25" w14:textId="77777777" w:rsidR="003A736C" w:rsidRDefault="003A736C" w:rsidP="000A6A3D">
      <w:r w:rsidRPr="000A6A3D">
        <w:br w:type="page"/>
      </w:r>
    </w:p>
    <w:p w14:paraId="1783A272" w14:textId="77777777" w:rsidR="00B752BF" w:rsidRPr="000A6A3D" w:rsidRDefault="00B752BF" w:rsidP="000A6A3D"/>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74537542" w14:textId="77777777" w:rsidR="00E823CD" w:rsidRDefault="003A736C" w:rsidP="000A6A3D">
            <w:pPr>
              <w:tabs>
                <w:tab w:val="right" w:leader="dot" w:pos="3331"/>
              </w:tabs>
              <w:rPr>
                <w:b/>
                <w:bCs/>
              </w:rPr>
            </w:pPr>
            <w:r w:rsidRPr="000A6A3D">
              <w:t xml:space="preserve">Tên chương: </w:t>
            </w:r>
            <w:r w:rsidRPr="000A6A3D">
              <w:rPr>
                <w:b/>
                <w:bCs/>
              </w:rPr>
              <w:t xml:space="preserve">CHƯƠNG </w:t>
            </w:r>
            <w:r w:rsidR="00CB5BE5">
              <w:rPr>
                <w:b/>
                <w:bCs/>
              </w:rPr>
              <w:t>XIV</w:t>
            </w:r>
            <w:r w:rsidRPr="000A6A3D">
              <w:rPr>
                <w:b/>
                <w:bCs/>
              </w:rPr>
              <w:t xml:space="preserve">:  </w:t>
            </w:r>
            <w:r w:rsidR="00E823CD">
              <w:rPr>
                <w:b/>
                <w:bCs/>
              </w:rPr>
              <w:t xml:space="preserve">DẪN XUẤT HALOGEN-  </w:t>
            </w:r>
          </w:p>
          <w:p w14:paraId="69456A10" w14:textId="1672040B" w:rsidR="003A736C" w:rsidRPr="000A6A3D" w:rsidRDefault="00E823CD" w:rsidP="000A6A3D">
            <w:pPr>
              <w:tabs>
                <w:tab w:val="right" w:leader="dot" w:pos="3331"/>
              </w:tabs>
            </w:pPr>
            <w:r>
              <w:rPr>
                <w:b/>
                <w:bCs/>
              </w:rPr>
              <w:t xml:space="preserve">                                                  ANCOL-PHENOL</w:t>
            </w:r>
          </w:p>
          <w:p w14:paraId="56E89C04" w14:textId="733367A1" w:rsidR="001E36D0" w:rsidRPr="000A6A3D" w:rsidRDefault="002F3A9F" w:rsidP="001E36D0">
            <w:r>
              <w:t>Thực hiện ngày  18</w:t>
            </w:r>
            <w:r w:rsidR="001E36D0">
              <w:t xml:space="preserve">  </w:t>
            </w:r>
            <w:r w:rsidR="001E36D0" w:rsidRPr="000A6A3D">
              <w:t xml:space="preserve"> </w:t>
            </w:r>
            <w:r>
              <w:t xml:space="preserve">   </w:t>
            </w:r>
            <w:r w:rsidR="001E36D0" w:rsidRPr="000A6A3D">
              <w:t>tháng</w:t>
            </w:r>
            <w:r>
              <w:t xml:space="preserve"> 9</w:t>
            </w:r>
            <w:r w:rsidR="001E36D0" w:rsidRPr="000A6A3D">
              <w:t xml:space="preserve">     năm 20</w:t>
            </w:r>
            <w:r>
              <w:t>21</w:t>
            </w:r>
            <w:r w:rsidR="001E36D0" w:rsidRPr="000A6A3D">
              <w:t xml:space="preserve"> </w:t>
            </w:r>
          </w:p>
          <w:p w14:paraId="3152E3C1" w14:textId="77777777" w:rsidR="003A736C" w:rsidRPr="000A6A3D" w:rsidRDefault="003A736C" w:rsidP="000A6A3D"/>
        </w:tc>
      </w:tr>
    </w:tbl>
    <w:p w14:paraId="71B5176F" w14:textId="7245E2EB"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49</w:t>
      </w:r>
      <w:r w:rsidRPr="000A6A3D">
        <w:rPr>
          <w:b/>
          <w:i/>
        </w:rPr>
        <w:t xml:space="preserve">: </w:t>
      </w:r>
      <w:r w:rsidR="00E823CD">
        <w:rPr>
          <w:b/>
          <w:bCs/>
        </w:rPr>
        <w:t>DẪN XUẤT HALOGEN</w:t>
      </w:r>
      <w:r w:rsidR="00E823CD" w:rsidRPr="000A6A3D">
        <w:rPr>
          <w:b/>
        </w:rPr>
        <w:t xml:space="preserve"> </w:t>
      </w:r>
      <w:r w:rsidR="00E823CD">
        <w:rPr>
          <w:b/>
        </w:rPr>
        <w:t>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32759750" w14:textId="2C2C6E10" w:rsidR="005A4E17" w:rsidRPr="005A4E17" w:rsidRDefault="004E320D" w:rsidP="00CD0943">
      <w:pPr>
        <w:tabs>
          <w:tab w:val="left" w:leader="dot" w:pos="9540"/>
        </w:tabs>
        <w:ind w:firstLine="284"/>
        <w:jc w:val="both"/>
      </w:pPr>
      <w:r>
        <w:t>Nêu</w:t>
      </w:r>
      <w:r w:rsidR="005A4E17" w:rsidRPr="005A4E17">
        <w:t xml:space="preserve"> khái niệm, </w:t>
      </w:r>
      <w:r>
        <w:t xml:space="preserve">cách </w:t>
      </w:r>
      <w:r w:rsidR="005A4E17" w:rsidRPr="005A4E17">
        <w:t>phân loại dẫn xuất halogen của hidrocacbon, tính chất hóa học đặc trưng và ứng dụng của một số dẫn xuất halogen.</w:t>
      </w:r>
    </w:p>
    <w:p w14:paraId="4AE69AE6" w14:textId="1DC8C8F8" w:rsidR="003A736C" w:rsidRPr="005A4E17" w:rsidRDefault="003A736C" w:rsidP="00CD0943">
      <w:pPr>
        <w:jc w:val="both"/>
        <w:rPr>
          <w:b/>
        </w:rPr>
      </w:pPr>
      <w:r w:rsidRPr="005A4E17">
        <w:rPr>
          <w:b/>
          <w:bCs/>
        </w:rPr>
        <w:t xml:space="preserve">2. </w:t>
      </w:r>
      <w:r w:rsidR="004D3139" w:rsidRPr="005A4E17">
        <w:rPr>
          <w:b/>
          <w:bCs/>
        </w:rPr>
        <w:t>Kỹ năng</w:t>
      </w:r>
      <w:r w:rsidRPr="005A4E17">
        <w:rPr>
          <w:b/>
          <w:bCs/>
        </w:rPr>
        <w:t xml:space="preserve">: </w:t>
      </w:r>
    </w:p>
    <w:p w14:paraId="3B402A56" w14:textId="4E475BB3" w:rsidR="005A4E17" w:rsidRPr="005A4E17" w:rsidRDefault="004E320D" w:rsidP="00CD0943">
      <w:pPr>
        <w:tabs>
          <w:tab w:val="left" w:leader="dot" w:pos="9540"/>
        </w:tabs>
        <w:ind w:firstLine="284"/>
        <w:jc w:val="both"/>
      </w:pPr>
      <w:r>
        <w:t>V</w:t>
      </w:r>
      <w:r w:rsidR="005A4E17" w:rsidRPr="005A4E17">
        <w:t>iết được công thức cấu tạo các đồng phân dẫn xuất halogen</w:t>
      </w:r>
    </w:p>
    <w:p w14:paraId="27A4FE1C" w14:textId="50FAD2C2" w:rsidR="005A4E17" w:rsidRPr="005A4E17" w:rsidRDefault="004E320D" w:rsidP="00CD0943">
      <w:pPr>
        <w:tabs>
          <w:tab w:val="left" w:leader="dot" w:pos="9540"/>
        </w:tabs>
        <w:ind w:firstLine="284"/>
        <w:jc w:val="both"/>
      </w:pPr>
      <w:r>
        <w:t>V</w:t>
      </w:r>
      <w:r w:rsidR="005A4E17" w:rsidRPr="005A4E17">
        <w:t>iết được phương trình hóa học: ph</w:t>
      </w:r>
      <w:r w:rsidR="00022465">
        <w:t xml:space="preserve">ản ứng thủy phân, phản ứng tách </w:t>
      </w:r>
      <w:r w:rsidR="00022465" w:rsidRPr="005A4E17">
        <w:t>của dẫn xuất halogen</w:t>
      </w:r>
      <w:r w:rsidR="005A4E17" w:rsidRPr="005A4E17">
        <w:t xml:space="preserve"> </w:t>
      </w:r>
    </w:p>
    <w:p w14:paraId="7904697A" w14:textId="2B50A1D4" w:rsidR="003A736C" w:rsidRPr="000A6A3D" w:rsidRDefault="003A736C" w:rsidP="00CD0943">
      <w:pPr>
        <w:jc w:val="both"/>
        <w:rPr>
          <w:lang w:val="vi-VN"/>
        </w:rPr>
      </w:pPr>
      <w:r w:rsidRPr="000A6A3D">
        <w:rPr>
          <w:b/>
          <w:bCs/>
        </w:rPr>
        <w:t>3. Thái độ:</w:t>
      </w:r>
    </w:p>
    <w:p w14:paraId="394F6787" w14:textId="7EE4A726" w:rsidR="003A736C" w:rsidRPr="000A6A3D" w:rsidRDefault="005A4E17"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3A736C" w:rsidRPr="000A6A3D">
        <w:rPr>
          <w:color w:val="000000"/>
        </w:rPr>
        <w:t>inh có</w:t>
      </w:r>
      <w:r w:rsidR="003A736C" w:rsidRPr="000A6A3D">
        <w:rPr>
          <w:color w:val="000000"/>
          <w:lang w:val="vi-VN"/>
        </w:rPr>
        <w:t xml:space="preserve"> </w:t>
      </w:r>
      <w:r w:rsidR="003A736C" w:rsidRPr="000A6A3D">
        <w:rPr>
          <w:bCs/>
        </w:rPr>
        <w:t>lòng say mê học tập, biết vận dụng những kiến thức được học vào cuộc sống</w:t>
      </w:r>
      <w:r w:rsidR="003A736C" w:rsidRPr="000A6A3D">
        <w:rPr>
          <w:bCs/>
          <w:lang w:val="vi-VN"/>
        </w:rPr>
        <w:t>, có</w:t>
      </w:r>
      <w:r w:rsidR="003A736C" w:rsidRPr="000A6A3D">
        <w:rPr>
          <w:bCs/>
        </w:rPr>
        <w:t xml:space="preserve"> </w:t>
      </w:r>
      <w:r w:rsidR="003A736C" w:rsidRPr="000A6A3D">
        <w:rPr>
          <w:color w:val="000000"/>
        </w:rPr>
        <w:t>tư duy khoa học, logic trước các sự vật hiện tượng trong tự nhiên</w:t>
      </w:r>
      <w:r w:rsidR="003A736C" w:rsidRPr="000A6A3D">
        <w:rPr>
          <w:color w:val="000000"/>
          <w:lang w:val="vi-VN"/>
        </w:rPr>
        <w:t>,</w:t>
      </w:r>
      <w:r w:rsidR="003A736C" w:rsidRPr="000A6A3D">
        <w:rPr>
          <w:bCs/>
        </w:rPr>
        <w:t xml:space="preserve"> có ý thức bảo vệ môi trường và tài</w:t>
      </w:r>
      <w:r w:rsidR="003A736C" w:rsidRPr="000A6A3D">
        <w:rPr>
          <w:color w:val="000000"/>
        </w:rPr>
        <w:t xml:space="preserve"> </w:t>
      </w:r>
      <w:r w:rsidR="003A736C" w:rsidRPr="000A6A3D">
        <w:rPr>
          <w:bCs/>
        </w:rPr>
        <w:t xml:space="preserve">nguyên, sử dụng </w:t>
      </w:r>
      <w:r w:rsidR="00113F9F">
        <w:rPr>
          <w:bCs/>
        </w:rPr>
        <w:t>hợp lý</w:t>
      </w:r>
      <w:r w:rsidR="003A736C"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0A6A3D" w:rsidRDefault="00C7071B" w:rsidP="000A6A3D">
            <w:pPr>
              <w:jc w:val="both"/>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0A6A3D" w:rsidRDefault="00C7071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8" w:name="_Toc8233506"/>
            <w:r w:rsidRPr="00807B35">
              <w:rPr>
                <w:rFonts w:ascii="Times New Roman" w:hAnsi="Times New Roman"/>
                <w:b/>
                <w:sz w:val="24"/>
                <w:u w:val="single"/>
              </w:rPr>
              <w:t>Khái niệm, phân loại</w:t>
            </w:r>
            <w:bookmarkEnd w:id="58"/>
          </w:p>
          <w:p w14:paraId="65522580" w14:textId="77777777" w:rsidR="00DD7F06" w:rsidRPr="00807B35" w:rsidRDefault="00DD7F06" w:rsidP="00C7071B">
            <w:pPr>
              <w:pStyle w:val="Heading3"/>
              <w:ind w:left="480" w:hanging="480"/>
            </w:pPr>
            <w:bookmarkStart w:id="59" w:name="_Toc8233507"/>
            <w:r w:rsidRPr="00807B35">
              <w:t>1.1. Khái niệm</w:t>
            </w:r>
            <w:bookmarkEnd w:id="59"/>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807B35" w:rsidRDefault="00DD7F06" w:rsidP="00807B35">
            <w:pPr>
              <w:pStyle w:val="Heading3"/>
              <w:ind w:left="480" w:hanging="480"/>
            </w:pPr>
            <w:bookmarkStart w:id="60" w:name="_Toc8233508"/>
            <w:r w:rsidRPr="00807B35">
              <w:t>1.2. Phân loại</w:t>
            </w:r>
            <w:bookmarkEnd w:id="60"/>
          </w:p>
          <w:p w14:paraId="3EC041E6" w14:textId="77777777" w:rsidR="00DD7F06" w:rsidRPr="00807B35" w:rsidRDefault="00DD7F06" w:rsidP="00807B35">
            <w:pPr>
              <w:spacing w:before="120"/>
              <w:jc w:val="both"/>
            </w:pPr>
            <w:r w:rsidRPr="00807B35">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lastRenderedPageBreak/>
              <w:t>- Dẫn xuất halogen của hidrocacbon không 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09"/>
            <w:r w:rsidRPr="00807B35">
              <w:rPr>
                <w:rFonts w:ascii="Times New Roman" w:hAnsi="Times New Roman"/>
                <w:b/>
                <w:sz w:val="24"/>
              </w:rPr>
              <w:t>Tính chất vật lí</w:t>
            </w:r>
            <w:bookmarkEnd w:id="61"/>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2" w:name="_Toc8233510"/>
            <w:r w:rsidRPr="00807B35">
              <w:rPr>
                <w:rFonts w:ascii="Times New Roman" w:hAnsi="Times New Roman"/>
                <w:b/>
                <w:sz w:val="24"/>
              </w:rPr>
              <w:t>Tính chất hóa học</w:t>
            </w:r>
            <w:bookmarkEnd w:id="62"/>
          </w:p>
          <w:p w14:paraId="627FCA56" w14:textId="77777777" w:rsidR="00DD7F06" w:rsidRPr="00807B35" w:rsidRDefault="00DD7F06" w:rsidP="00807B35">
            <w:pPr>
              <w:pStyle w:val="Heading3"/>
              <w:ind w:left="480" w:hanging="480"/>
            </w:pPr>
            <w:bookmarkStart w:id="63" w:name="_Toc8233511"/>
            <w:r w:rsidRPr="00807B35">
              <w:t>3.1. Phản ứng thế nguyên tử halogen bằng nhóm -OH</w:t>
            </w:r>
            <w:bookmarkEnd w:id="63"/>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3.75pt;height:18pt" o:ole="">
                  <v:imagedata r:id="rId71" o:title=""/>
                </v:shape>
                <o:OLEObject Type="Embed" ProgID="Equation.DSMT4" ShapeID="_x0000_i1042" DrawAspect="Content" ObjectID="_1691311383" r:id="rId72"/>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3.75pt;height:18pt" o:ole="">
                  <v:imagedata r:id="rId71" o:title=""/>
                </v:shape>
                <o:OLEObject Type="Embed" ProgID="Equation.DSMT4" ShapeID="_x0000_i1043" DrawAspect="Content" ObjectID="_1691311384" r:id="rId73"/>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4" w:name="_Toc8233512"/>
            <w:r w:rsidRPr="00807B35">
              <w:t>3.2. Phản ứng tách hidro halogen</w:t>
            </w:r>
            <w:bookmarkEnd w:id="64"/>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pt;height:20.25pt" o:ole="">
                  <v:imagedata r:id="rId74" o:title=""/>
                </v:shape>
                <o:OLEObject Type="Embed" ProgID="Equation.DSMT4" ShapeID="_x0000_i1044" DrawAspect="Content" ObjectID="_1691311385" r:id="rId75"/>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5" w:name="_Toc8233513"/>
            <w:r w:rsidRPr="00807B35">
              <w:rPr>
                <w:b/>
              </w:rPr>
              <w:t>4.</w:t>
            </w:r>
            <w:r>
              <w:t xml:space="preserve">      </w:t>
            </w:r>
            <w:r w:rsidRPr="00807B35">
              <w:rPr>
                <w:b/>
              </w:rPr>
              <w:t>Ứng dụng</w:t>
            </w:r>
            <w:bookmarkEnd w:id="65"/>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DC3C4B" w:rsidRDefault="00DD7F06" w:rsidP="00703E57">
            <w:pPr>
              <w:ind w:right="51"/>
              <w:jc w:val="both"/>
              <w:rPr>
                <w:bCs/>
                <w:iCs/>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Default="00DD7F06" w:rsidP="000A6A3D">
            <w:r>
              <w:t xml:space="preserve">- </w:t>
            </w:r>
            <w:r w:rsidRPr="00807B35">
              <w:t xml:space="preserve">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52196208" w:rsidR="003A736C"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3A736C" w:rsidRPr="000A6A3D" w14:paraId="6D0E2857" w14:textId="77777777" w:rsidTr="003613AC">
        <w:trPr>
          <w:gridAfter w:val="1"/>
          <w:wAfter w:w="390" w:type="dxa"/>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0A6A3D" w:rsidRDefault="003A736C" w:rsidP="000A6A3D">
            <w:pPr>
              <w:jc w:val="both"/>
            </w:pPr>
            <w:r w:rsidRPr="000A6A3D">
              <w:t xml:space="preserve">1. </w:t>
            </w:r>
            <w:r w:rsidRPr="000A6A3D">
              <w:rPr>
                <w:i/>
                <w:iCs/>
              </w:rPr>
              <w:t xml:space="preserve">Giáo trình hóa học </w:t>
            </w:r>
            <w:r w:rsidR="00605030">
              <w:rPr>
                <w:i/>
                <w:iCs/>
              </w:rPr>
              <w:t>3</w:t>
            </w:r>
            <w:r w:rsidRPr="000A6A3D">
              <w:rPr>
                <w:i/>
                <w:iCs/>
              </w:rPr>
              <w:t xml:space="preserve">, </w:t>
            </w:r>
            <w:r w:rsidRPr="000A6A3D">
              <w:t>Trường</w:t>
            </w:r>
            <w:r w:rsidR="00605030">
              <w:t xml:space="preserve"> CĐ Lý Tự T</w:t>
            </w:r>
            <w:r w:rsidRPr="000A6A3D">
              <w:t>rọng Tp. HCM, năm 201</w:t>
            </w:r>
            <w:r w:rsidR="00605030">
              <w:t>9</w:t>
            </w:r>
            <w:r w:rsidRPr="000A6A3D">
              <w:t>.</w:t>
            </w:r>
          </w:p>
          <w:p w14:paraId="74F6C067" w14:textId="1E4CA076"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Hóa học 1</w:t>
            </w:r>
            <w:r w:rsidR="00605030">
              <w:rPr>
                <w:i/>
                <w:iCs/>
              </w:rPr>
              <w:t>2</w:t>
            </w:r>
            <w:r w:rsidRPr="000A6A3D">
              <w:rPr>
                <w:i/>
                <w:iCs/>
              </w:rPr>
              <w:t xml:space="preserve">, </w:t>
            </w:r>
            <w:r w:rsidRPr="000A6A3D">
              <w:rPr>
                <w:lang w:val="vi-VN"/>
              </w:rPr>
              <w:t>NXB Giáo dục Việt Nam</w:t>
            </w:r>
            <w:r w:rsidRPr="000A6A3D">
              <w:t>, năm 2015.</w:t>
            </w:r>
          </w:p>
          <w:p w14:paraId="39402668" w14:textId="3746559F" w:rsidR="003A736C" w:rsidRPr="000A6A3D" w:rsidRDefault="003A736C" w:rsidP="00605030">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05030">
              <w:t>2</w:t>
            </w:r>
            <w:r w:rsidRPr="000A6A3D">
              <w:t xml:space="preserve">, </w:t>
            </w:r>
            <w:r w:rsidRPr="000A6A3D">
              <w:rPr>
                <w:lang w:val="vi-VN"/>
              </w:rPr>
              <w:t>NXB Giáo dục Việt Nam</w:t>
            </w:r>
            <w:r w:rsidRPr="000A6A3D">
              <w:t>, năm 2015.</w:t>
            </w:r>
          </w:p>
        </w:tc>
      </w:tr>
      <w:tr w:rsidR="003A736C" w:rsidRPr="000A6A3D" w14:paraId="7506562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32E7329" w14:textId="77777777" w:rsidR="003A736C" w:rsidRPr="000A6A3D" w:rsidRDefault="003A736C" w:rsidP="000A6A3D">
            <w:pPr>
              <w:rPr>
                <w:lang w:val="pt-BR"/>
              </w:rPr>
            </w:pPr>
          </w:p>
          <w:p w14:paraId="7E1F35EC" w14:textId="77777777" w:rsidR="003613AC" w:rsidRDefault="003613AC" w:rsidP="000A6A3D">
            <w:pPr>
              <w:jc w:val="center"/>
              <w:rPr>
                <w:b/>
                <w:bCs/>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915" w:type="dxa"/>
            <w:gridSpan w:val="2"/>
            <w:shd w:val="clear" w:color="auto" w:fill="auto"/>
          </w:tcPr>
          <w:p w14:paraId="1E1FBFA6" w14:textId="77777777" w:rsidR="003A736C" w:rsidRPr="000A6A3D" w:rsidRDefault="003A736C" w:rsidP="000A6A3D">
            <w:pPr>
              <w:rPr>
                <w:lang w:val="pt-BR"/>
              </w:rPr>
            </w:pPr>
          </w:p>
          <w:p w14:paraId="4307FC1A" w14:textId="0E8F9EED" w:rsidR="003A736C" w:rsidRPr="000A6A3D" w:rsidRDefault="003A736C" w:rsidP="000A6A3D">
            <w:pPr>
              <w:ind w:left="1280"/>
              <w:rPr>
                <w:i/>
                <w:lang w:val="pt-BR"/>
              </w:rPr>
            </w:pPr>
            <w:r w:rsidRPr="000A6A3D">
              <w:rPr>
                <w:i/>
                <w:lang w:val="pt-BR"/>
              </w:rPr>
              <w:t xml:space="preserve">Tp. Hồ Chí Minh, ngày  </w:t>
            </w:r>
            <w:r w:rsidR="0041277F">
              <w:rPr>
                <w:i/>
                <w:lang w:val="pt-BR"/>
              </w:rPr>
              <w:t>25</w:t>
            </w:r>
            <w:r w:rsidRPr="000A6A3D">
              <w:rPr>
                <w:i/>
                <w:lang w:val="pt-BR"/>
              </w:rPr>
              <w:t xml:space="preserve">    tháng</w:t>
            </w:r>
            <w:r w:rsidR="0041277F">
              <w:rPr>
                <w:i/>
                <w:lang w:val="pt-BR"/>
              </w:rPr>
              <w:t>8</w:t>
            </w:r>
            <w:r w:rsidRPr="000A6A3D">
              <w:rPr>
                <w:i/>
                <w:lang w:val="pt-BR"/>
              </w:rPr>
              <w:t xml:space="preserve">      năm 20</w:t>
            </w:r>
            <w:r w:rsidR="0041277F">
              <w:rPr>
                <w:i/>
                <w:lang w:val="pt-BR"/>
              </w:rPr>
              <w:t>21</w:t>
            </w:r>
            <w:r w:rsidRPr="000A6A3D">
              <w:rPr>
                <w:i/>
                <w:lang w:val="pt-BR"/>
              </w:rPr>
              <w:t xml:space="preserve"> </w:t>
            </w:r>
          </w:p>
          <w:p w14:paraId="0E6495F3" w14:textId="77777777" w:rsidR="003A736C" w:rsidRDefault="003A736C" w:rsidP="000A6A3D">
            <w:pPr>
              <w:jc w:val="center"/>
              <w:rPr>
                <w:b/>
                <w:lang w:val="pt-BR"/>
              </w:rPr>
            </w:pPr>
            <w:r w:rsidRPr="000A6A3D">
              <w:rPr>
                <w:b/>
                <w:lang w:val="pt-BR"/>
              </w:rPr>
              <w:t>Giảng viên</w:t>
            </w:r>
          </w:p>
          <w:p w14:paraId="245F3F26" w14:textId="0B528863" w:rsidR="003613AC" w:rsidRPr="000A6A3D" w:rsidRDefault="00A645C7" w:rsidP="000A6A3D">
            <w:pPr>
              <w:jc w:val="center"/>
              <w:rPr>
                <w:lang w:val="pt-BR"/>
              </w:rPr>
            </w:pPr>
            <w:r>
              <w:rPr>
                <w:lang w:val="pt-BR"/>
              </w:rPr>
              <w:t>Nguyễn Thị Cẩm Thạch</w:t>
            </w:r>
          </w:p>
        </w:tc>
      </w:tr>
      <w:tr w:rsidR="00D919C3" w:rsidRPr="000A6A3D" w14:paraId="547D0E29"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gridSpan w:val="2"/>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r w:rsidR="00E32631" w:rsidRPr="000A6A3D" w14:paraId="45024B1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0929C2F" w14:textId="628423A9" w:rsidR="00E32631" w:rsidRPr="000A6A3D" w:rsidRDefault="00E32631" w:rsidP="000A6A3D">
            <w:pPr>
              <w:rPr>
                <w:lang w:val="pt-BR"/>
              </w:rPr>
            </w:pPr>
            <w:r w:rsidRPr="000A6A3D">
              <w:lastRenderedPageBreak/>
              <w:br w:type="page"/>
            </w:r>
            <w:r w:rsidRPr="000A6A3D">
              <w:rPr>
                <w:lang w:val="pt-BR"/>
              </w:rPr>
              <w:t>Giáo án số:  09</w:t>
            </w:r>
          </w:p>
        </w:tc>
        <w:tc>
          <w:tcPr>
            <w:tcW w:w="6868" w:type="dxa"/>
            <w:gridSpan w:val="2"/>
            <w:shd w:val="clear" w:color="auto" w:fill="auto"/>
          </w:tcPr>
          <w:p w14:paraId="237EA8BE" w14:textId="43D275B5" w:rsidR="00E32631" w:rsidRPr="000A6A3D" w:rsidRDefault="00E32631" w:rsidP="000A6A3D">
            <w:r w:rsidRPr="000A6A3D">
              <w:t xml:space="preserve">Thời gian thực hiện: </w:t>
            </w:r>
            <w:r w:rsidR="00A2487B">
              <w:t>5</w:t>
            </w:r>
            <w:r w:rsidRPr="000A6A3D">
              <w:t xml:space="preserve"> tiết</w:t>
            </w:r>
          </w:p>
          <w:p w14:paraId="237A5EFA" w14:textId="77777777" w:rsidR="000542D7" w:rsidRDefault="000542D7" w:rsidP="000542D7">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89A5385" w14:textId="77777777" w:rsidR="000542D7" w:rsidRPr="000A6A3D" w:rsidRDefault="000542D7" w:rsidP="000542D7">
            <w:pPr>
              <w:tabs>
                <w:tab w:val="right" w:leader="dot" w:pos="3331"/>
              </w:tabs>
            </w:pPr>
            <w:r>
              <w:rPr>
                <w:b/>
                <w:bCs/>
              </w:rPr>
              <w:t xml:space="preserve">                                                  ANCOL-PHENOL</w:t>
            </w:r>
          </w:p>
          <w:p w14:paraId="513E9FD5" w14:textId="21CDB168" w:rsidR="00E32631" w:rsidRPr="000A6A3D" w:rsidRDefault="002F3A9F" w:rsidP="000A6A3D">
            <w:r>
              <w:t>Thực hiện ngày  19</w:t>
            </w:r>
            <w:r w:rsidR="001E36D0">
              <w:t xml:space="preserve"> </w:t>
            </w:r>
            <w:r w:rsidR="001E36D0" w:rsidRPr="000A6A3D">
              <w:t xml:space="preserve"> </w:t>
            </w:r>
            <w:r>
              <w:t xml:space="preserve">   </w:t>
            </w:r>
            <w:r w:rsidR="001E36D0" w:rsidRPr="000A6A3D">
              <w:t xml:space="preserve">tháng  </w:t>
            </w:r>
            <w:r>
              <w:t>9</w:t>
            </w:r>
            <w:r w:rsidR="001E36D0" w:rsidRPr="000A6A3D">
              <w:t xml:space="preserve">   </w:t>
            </w:r>
            <w:r>
              <w:t xml:space="preserve">   </w:t>
            </w:r>
            <w:r w:rsidR="001E36D0" w:rsidRPr="000A6A3D">
              <w:t>năm 20</w:t>
            </w:r>
            <w:r>
              <w:t>21</w:t>
            </w:r>
            <w:r w:rsidR="001E36D0" w:rsidRPr="000A6A3D">
              <w:t xml:space="preserve"> </w:t>
            </w:r>
            <w:r w:rsidR="00E32631" w:rsidRPr="000A6A3D">
              <w:t xml:space="preserve"> </w:t>
            </w:r>
          </w:p>
          <w:p w14:paraId="6A8680A6" w14:textId="77777777" w:rsidR="00E32631" w:rsidRPr="000A6A3D" w:rsidRDefault="00E32631" w:rsidP="000A6A3D"/>
        </w:tc>
      </w:tr>
    </w:tbl>
    <w:p w14:paraId="040711E4" w14:textId="5CA0A7D8"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0542D7">
        <w:rPr>
          <w:b/>
          <w:i/>
        </w:rPr>
        <w:t>5</w:t>
      </w:r>
      <w:r w:rsidR="003613AC">
        <w:rPr>
          <w:b/>
          <w:i/>
        </w:rPr>
        <w:t>0</w:t>
      </w:r>
      <w:r w:rsidRPr="000A6A3D">
        <w:rPr>
          <w:b/>
          <w:i/>
        </w:rPr>
        <w:t xml:space="preserve">: </w:t>
      </w:r>
      <w:r w:rsidR="000542D7">
        <w:rPr>
          <w:b/>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1BC25FA5" w14:textId="000E55D2" w:rsidR="004643CD" w:rsidRPr="004643CD" w:rsidRDefault="004643CD" w:rsidP="00DE51FA">
      <w:pPr>
        <w:tabs>
          <w:tab w:val="left" w:leader="dot" w:pos="9540"/>
        </w:tabs>
        <w:jc w:val="both"/>
      </w:pPr>
      <w:r>
        <w:t xml:space="preserve">     Trình bày được</w:t>
      </w:r>
      <w:r w:rsidRPr="004643CD">
        <w:t xml:space="preserve"> định nghĩa, </w:t>
      </w:r>
      <w:r w:rsidR="0036269C">
        <w:t xml:space="preserve">cách </w:t>
      </w:r>
      <w:r w:rsidRPr="004643CD">
        <w:t>phân loại, liên kết hidro của ancol.</w:t>
      </w:r>
    </w:p>
    <w:p w14:paraId="0ADBF79D" w14:textId="63C1B4B7" w:rsidR="004643CD" w:rsidRPr="004643CD" w:rsidRDefault="0036269C" w:rsidP="00DE51FA">
      <w:pPr>
        <w:tabs>
          <w:tab w:val="left" w:leader="dot" w:pos="9540"/>
        </w:tabs>
        <w:ind w:firstLine="284"/>
        <w:jc w:val="both"/>
      </w:pPr>
      <w:r>
        <w:t>Nêu được</w:t>
      </w:r>
      <w:r w:rsidR="004643CD" w:rsidRPr="004643CD">
        <w:t xml:space="preserve"> phương pháp điều chế ancol và ứng dụng của ancol etylic.</w:t>
      </w:r>
    </w:p>
    <w:p w14:paraId="11D648A4" w14:textId="3B748B87" w:rsidR="00E32631" w:rsidRPr="004643CD" w:rsidRDefault="00E32631" w:rsidP="00DE51FA">
      <w:pPr>
        <w:jc w:val="both"/>
        <w:rPr>
          <w:b/>
        </w:rPr>
      </w:pPr>
      <w:r w:rsidRPr="004643CD">
        <w:rPr>
          <w:b/>
          <w:bCs/>
        </w:rPr>
        <w:t xml:space="preserve">2. </w:t>
      </w:r>
      <w:r w:rsidR="004D3139" w:rsidRPr="004643CD">
        <w:rPr>
          <w:b/>
          <w:bCs/>
        </w:rPr>
        <w:t>Kỹ năng</w:t>
      </w:r>
      <w:r w:rsidRPr="004643CD">
        <w:rPr>
          <w:b/>
          <w:bCs/>
        </w:rPr>
        <w:t xml:space="preserve">: </w:t>
      </w:r>
    </w:p>
    <w:p w14:paraId="299B3315" w14:textId="358C1135" w:rsidR="004643CD" w:rsidRPr="004643CD" w:rsidRDefault="0036269C" w:rsidP="00DE51FA">
      <w:pPr>
        <w:tabs>
          <w:tab w:val="left" w:leader="dot" w:pos="9540"/>
        </w:tabs>
        <w:ind w:firstLine="284"/>
        <w:jc w:val="both"/>
      </w:pPr>
      <w:r>
        <w:t>V</w:t>
      </w:r>
      <w:r w:rsidR="004643CD" w:rsidRPr="004643CD">
        <w:t>iết được công thức cấu tạo các đồng phân ancol, đọc được tên của các ancol khi biết công thức cấu tạo và viết được công thức cấu tạo khi biết tên.</w:t>
      </w:r>
    </w:p>
    <w:p w14:paraId="42038186" w14:textId="7B034742" w:rsidR="004643CD" w:rsidRPr="004643CD" w:rsidRDefault="0036269C" w:rsidP="00DE51FA">
      <w:pPr>
        <w:tabs>
          <w:tab w:val="left" w:leader="dot" w:pos="9540"/>
        </w:tabs>
        <w:ind w:firstLine="284"/>
        <w:jc w:val="both"/>
      </w:pPr>
      <w:r>
        <w:t xml:space="preserve">Viết </w:t>
      </w:r>
      <w:r w:rsidR="004643CD" w:rsidRPr="004643CD">
        <w:t xml:space="preserve">được </w:t>
      </w:r>
      <w:r>
        <w:t>phương trình phản ứng minh họa tính</w:t>
      </w:r>
      <w:r w:rsidR="004643CD" w:rsidRPr="004643CD">
        <w:t xml:space="preserve"> chất của ancol. </w:t>
      </w:r>
    </w:p>
    <w:p w14:paraId="1B8CC3CE" w14:textId="4067D34D" w:rsidR="004643CD" w:rsidRPr="004643CD" w:rsidRDefault="0036269C" w:rsidP="00DE51FA">
      <w:pPr>
        <w:tabs>
          <w:tab w:val="left" w:leader="dot" w:pos="9540"/>
        </w:tabs>
        <w:ind w:firstLine="284"/>
        <w:jc w:val="both"/>
      </w:pPr>
      <w:r>
        <w:t>G</w:t>
      </w:r>
      <w:r w:rsidR="004643CD" w:rsidRPr="004643CD">
        <w:t xml:space="preserve">iải được các bài tập </w:t>
      </w:r>
      <w:r>
        <w:t>về ancol.</w:t>
      </w:r>
    </w:p>
    <w:p w14:paraId="6CACBC34" w14:textId="008A2999" w:rsidR="00E32631" w:rsidRPr="000A6A3D" w:rsidRDefault="00E32631" w:rsidP="00DE51FA">
      <w:pPr>
        <w:jc w:val="both"/>
        <w:rPr>
          <w:lang w:val="vi-VN"/>
        </w:rPr>
      </w:pPr>
      <w:r w:rsidRPr="000A6A3D">
        <w:rPr>
          <w:b/>
          <w:bCs/>
        </w:rPr>
        <w:t>3. Thái độ:</w:t>
      </w:r>
    </w:p>
    <w:p w14:paraId="39BD0B8E" w14:textId="0F0DCC2D" w:rsidR="00E32631" w:rsidRPr="000A6A3D" w:rsidRDefault="004643CD"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32631" w:rsidRPr="000A6A3D">
        <w:rPr>
          <w:color w:val="000000"/>
        </w:rPr>
        <w:t>inh có</w:t>
      </w:r>
      <w:r w:rsidR="00E32631" w:rsidRPr="000A6A3D">
        <w:rPr>
          <w:color w:val="000000"/>
          <w:lang w:val="vi-VN"/>
        </w:rPr>
        <w:t xml:space="preserve"> </w:t>
      </w:r>
      <w:r w:rsidR="00E32631" w:rsidRPr="000A6A3D">
        <w:rPr>
          <w:bCs/>
        </w:rPr>
        <w:t>lòng say mê học tập, biết vận dụng những kiến thức được học vào cuộc sống</w:t>
      </w:r>
      <w:r w:rsidR="00E32631" w:rsidRPr="000A6A3D">
        <w:rPr>
          <w:bCs/>
          <w:lang w:val="vi-VN"/>
        </w:rPr>
        <w:t>, có</w:t>
      </w:r>
      <w:r w:rsidR="00E32631" w:rsidRPr="000A6A3D">
        <w:rPr>
          <w:bCs/>
        </w:rPr>
        <w:t xml:space="preserve"> </w:t>
      </w:r>
      <w:r w:rsidR="00E32631" w:rsidRPr="000A6A3D">
        <w:rPr>
          <w:color w:val="000000"/>
        </w:rPr>
        <w:t>tư duy khoa học, logic trước các sự vật hiện tượng trong tự nhiên</w:t>
      </w:r>
      <w:r w:rsidR="00E32631" w:rsidRPr="000A6A3D">
        <w:rPr>
          <w:color w:val="000000"/>
          <w:lang w:val="vi-VN"/>
        </w:rPr>
        <w:t>,</w:t>
      </w:r>
      <w:r w:rsidR="00E32631" w:rsidRPr="000A6A3D">
        <w:rPr>
          <w:bCs/>
        </w:rPr>
        <w:t xml:space="preserve"> có ý thức bảo vệ môi trường và tài</w:t>
      </w:r>
      <w:r w:rsidR="00E32631" w:rsidRPr="000A6A3D">
        <w:rPr>
          <w:color w:val="000000"/>
        </w:rPr>
        <w:t xml:space="preserve"> </w:t>
      </w:r>
      <w:r w:rsidR="00E32631" w:rsidRPr="000A6A3D">
        <w:rPr>
          <w:bCs/>
        </w:rPr>
        <w:t xml:space="preserve">nguyên, sử dụng </w:t>
      </w:r>
      <w:r w:rsidR="00113F9F">
        <w:rPr>
          <w:bCs/>
        </w:rPr>
        <w:t>hợp lý</w:t>
      </w:r>
      <w:r w:rsidR="00E32631"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0A6A3D" w:rsidRDefault="00A2487B" w:rsidP="00A2487B">
            <w:r w:rsidRPr="000A6A3D">
              <w:rPr>
                <w:iCs/>
                <w:lang w:val="de-DE"/>
              </w:rPr>
              <w:t xml:space="preserve">- </w:t>
            </w:r>
            <w:r>
              <w:rPr>
                <w:iCs/>
                <w:lang w:val="de-DE"/>
              </w:rPr>
              <w:t xml:space="preserve">Viết phương trình </w:t>
            </w:r>
            <w:r>
              <w:t>p</w:t>
            </w:r>
            <w:r w:rsidRPr="00807B35">
              <w:t>hản ứng thế nguyên tử halogen</w:t>
            </w:r>
            <w:r>
              <w:t>, p</w:t>
            </w:r>
            <w:r w:rsidRPr="00807B35">
              <w:t>hản ứng tách hidro halogen</w:t>
            </w:r>
            <w:r>
              <w:t xml:space="preserve"> của dx halogen</w:t>
            </w:r>
            <w:r w:rsidRPr="000A6A3D">
              <w:t>.</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0A6A3D" w:rsidRDefault="00A2487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6" w:name="_Toc8233515"/>
            <w:r w:rsidRPr="00DD328E">
              <w:rPr>
                <w:rFonts w:ascii="Times New Roman" w:hAnsi="Times New Roman"/>
                <w:b/>
                <w:sz w:val="24"/>
                <w:u w:val="single"/>
              </w:rPr>
              <w:t>Định nghĩa, phân loại</w:t>
            </w:r>
            <w:bookmarkEnd w:id="66"/>
          </w:p>
          <w:p w14:paraId="4A1E4741" w14:textId="77777777" w:rsidR="00395DB4" w:rsidRPr="00DD328E" w:rsidRDefault="00395DB4" w:rsidP="00D444DD">
            <w:pPr>
              <w:pStyle w:val="Heading3"/>
              <w:ind w:left="480" w:hanging="480"/>
            </w:pPr>
            <w:bookmarkStart w:id="67" w:name="_Toc8233516"/>
            <w:r w:rsidRPr="00DD328E">
              <w:t>1.1. Định nghĩa</w:t>
            </w:r>
            <w:bookmarkEnd w:id="67"/>
          </w:p>
          <w:p w14:paraId="4F9508D7" w14:textId="77777777" w:rsidR="00395DB4" w:rsidRPr="00DD328E" w:rsidRDefault="00395DB4" w:rsidP="00D444DD">
            <w:pPr>
              <w:pStyle w:val="Heading3"/>
              <w:ind w:left="480" w:hanging="480"/>
            </w:pPr>
            <w:bookmarkStart w:id="68" w:name="_Toc8233517"/>
            <w:r w:rsidRPr="00DD328E">
              <w:t>1.2. Phân loại</w:t>
            </w:r>
            <w:bookmarkEnd w:id="68"/>
          </w:p>
          <w:p w14:paraId="0B7FAAF4" w14:textId="77777777" w:rsidR="00395DB4" w:rsidRPr="00DD328E" w:rsidRDefault="00EB4010" w:rsidP="00D444DD">
            <w:pPr>
              <w:pStyle w:val="ListParagraph"/>
              <w:numPr>
                <w:ilvl w:val="0"/>
                <w:numId w:val="22"/>
              </w:numPr>
              <w:spacing w:before="120"/>
              <w:ind w:left="425" w:hanging="425"/>
              <w:rPr>
                <w:b/>
              </w:rPr>
            </w:pPr>
            <w:hyperlink r:id="rId76"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7"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78"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9" w:name="_Toc8233518"/>
            <w:r w:rsidRPr="00DD328E">
              <w:rPr>
                <w:rFonts w:ascii="Times New Roman" w:hAnsi="Times New Roman"/>
                <w:b/>
                <w:sz w:val="24"/>
              </w:rPr>
              <w:t>Tính chất vật lí</w:t>
            </w:r>
            <w:bookmarkEnd w:id="69"/>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0" w:name="_Toc8233519"/>
            <w:r w:rsidRPr="00DD328E">
              <w:rPr>
                <w:rFonts w:ascii="Times New Roman" w:hAnsi="Times New Roman"/>
                <w:b/>
                <w:sz w:val="24"/>
              </w:rPr>
              <w:lastRenderedPageBreak/>
              <w:t>Tính chất hóa học</w:t>
            </w:r>
            <w:bookmarkEnd w:id="70"/>
          </w:p>
          <w:p w14:paraId="787F69AB" w14:textId="77777777" w:rsidR="00395DB4" w:rsidRPr="00DD328E" w:rsidRDefault="00395DB4" w:rsidP="00DD328E">
            <w:pPr>
              <w:pStyle w:val="Heading3"/>
              <w:ind w:left="480" w:hanging="480"/>
            </w:pPr>
            <w:bookmarkStart w:id="71" w:name="_Toc8233520"/>
            <w:r w:rsidRPr="00DD328E">
              <w:t>4.1. Phản ứng thế H của nhóm -OH</w:t>
            </w:r>
            <w:bookmarkEnd w:id="71"/>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2" w:name="_Toc8233521"/>
            <w:r w:rsidRPr="00DD328E">
              <w:t>4.2. Phản ứng thế nhóm –OH</w:t>
            </w:r>
            <w:bookmarkEnd w:id="72"/>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75pt;height:18pt" o:ole="">
                  <v:imagedata r:id="rId79" o:title=""/>
                </v:shape>
                <o:OLEObject Type="Embed" ProgID="Equation.DSMT4" ShapeID="_x0000_i1045" DrawAspect="Content" ObjectID="_1691311386" r:id="rId80"/>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75pt;height:18pt" o:ole="">
                  <v:imagedata r:id="rId81" o:title=""/>
                </v:shape>
                <o:OLEObject Type="Embed" ProgID="Equation.DSMT4" ShapeID="_x0000_i1046" DrawAspect="Content" ObjectID="_1691311387" r:id="rId82"/>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3" w:name="_Toc8233522"/>
            <w:r w:rsidRPr="00DD328E">
              <w:t>4.3. Phản ứng tách nước</w:t>
            </w:r>
            <w:bookmarkEnd w:id="73"/>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4" w:name="_Toc8233523"/>
            <w:r w:rsidRPr="00DD328E">
              <w:t>4.4. Phản ứng oxi hóa</w:t>
            </w:r>
            <w:bookmarkEnd w:id="74"/>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5" w:name="_Toc8233524"/>
            <w:r w:rsidRPr="0092770B">
              <w:rPr>
                <w:rFonts w:ascii="Times New Roman" w:hAnsi="Times New Roman"/>
                <w:b/>
                <w:sz w:val="24"/>
              </w:rPr>
              <w:t>Điều chế</w:t>
            </w:r>
            <w:bookmarkEnd w:id="75"/>
          </w:p>
          <w:p w14:paraId="4332EB03" w14:textId="77777777" w:rsidR="00395DB4" w:rsidRPr="00DD328E" w:rsidRDefault="00395DB4" w:rsidP="00DD328E">
            <w:pPr>
              <w:pStyle w:val="Heading3"/>
              <w:ind w:left="480" w:hanging="480"/>
            </w:pPr>
            <w:bookmarkStart w:id="76" w:name="_Toc8233525"/>
            <w:r w:rsidRPr="00DD328E">
              <w:t>5.1. Phương pháp tổng hợp</w:t>
            </w:r>
            <w:bookmarkEnd w:id="76"/>
          </w:p>
          <w:p w14:paraId="655CF90D" w14:textId="77777777" w:rsidR="00395DB4" w:rsidRPr="00DD328E" w:rsidRDefault="00395DB4" w:rsidP="00DD328E">
            <w:pPr>
              <w:pStyle w:val="Heading3"/>
              <w:ind w:left="480" w:hanging="480"/>
            </w:pPr>
            <w:bookmarkStart w:id="77" w:name="_Toc8233526"/>
            <w:r w:rsidRPr="00DD328E">
              <w:t>5.2. Phương pháp sinh hóa</w:t>
            </w:r>
            <w:bookmarkEnd w:id="77"/>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75pt;height:21pt" o:ole="">
                  <v:imagedata r:id="rId83" o:title=""/>
                </v:shape>
                <o:OLEObject Type="Embed" ProgID="Equation.DSMT4" ShapeID="_x0000_i1047" DrawAspect="Content" ObjectID="_1691311388" r:id="rId84"/>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pt;height:15.75pt" o:ole="">
                  <v:imagedata r:id="rId85" o:title=""/>
                </v:shape>
                <o:OLEObject Type="Embed" ProgID="Equation.DSMT4" ShapeID="_x0000_i1048" DrawAspect="Content" ObjectID="_1691311389" r:id="rId86"/>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8" w:name="_Toc8233527"/>
            <w:r w:rsidRPr="0092770B">
              <w:rPr>
                <w:rFonts w:ascii="Times New Roman" w:hAnsi="Times New Roman"/>
                <w:b/>
                <w:sz w:val="24"/>
              </w:rPr>
              <w:t>Ứng dụng</w:t>
            </w:r>
            <w:bookmarkEnd w:id="78"/>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DC3C4B" w:rsidRDefault="00395DB4" w:rsidP="00703E57">
            <w:pPr>
              <w:ind w:right="51"/>
              <w:jc w:val="both"/>
              <w:rPr>
                <w:bCs/>
                <w:iCs/>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Pr>
                <w:bCs/>
                <w:iCs/>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0A6A3D" w:rsidRDefault="00395DB4" w:rsidP="00576306">
            <w:pPr>
              <w:tabs>
                <w:tab w:val="left" w:leader="dot" w:pos="9498"/>
              </w:tabs>
            </w:pPr>
            <w:r>
              <w:rPr>
                <w:bCs/>
                <w:lang w:val="nb-NO"/>
              </w:rPr>
              <w:t>- Phản ứng thế, phản ứng tách nước, phản ứng oxi hóa.</w:t>
            </w:r>
          </w:p>
          <w:p w14:paraId="501F0B84" w14:textId="2E6C5AD2" w:rsidR="00395DB4" w:rsidRPr="000A6A3D" w:rsidRDefault="00395DB4" w:rsidP="000A6A3D">
            <w: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59841A54" w:rsidR="00E32631"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0A6A3D"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0A6A3D" w:rsidRDefault="00E32631" w:rsidP="000A6A3D">
            <w:pPr>
              <w:jc w:val="both"/>
            </w:pPr>
            <w:r w:rsidRPr="000A6A3D">
              <w:t xml:space="preserve">1. </w:t>
            </w:r>
            <w:r w:rsidRPr="000A6A3D">
              <w:rPr>
                <w:i/>
                <w:iCs/>
              </w:rPr>
              <w:t xml:space="preserve">Giáo trình hóa học </w:t>
            </w:r>
            <w:r w:rsidR="00427363">
              <w:rPr>
                <w:i/>
                <w:iCs/>
              </w:rPr>
              <w:t>3</w:t>
            </w:r>
            <w:r w:rsidRPr="000A6A3D">
              <w:rPr>
                <w:i/>
                <w:iCs/>
              </w:rPr>
              <w:t xml:space="preserve">, </w:t>
            </w:r>
            <w:r w:rsidRPr="000A6A3D">
              <w:t xml:space="preserve">Trường CĐ </w:t>
            </w:r>
            <w:r w:rsidR="00427363">
              <w:t>L</w:t>
            </w:r>
            <w:r w:rsidRPr="000A6A3D">
              <w:t xml:space="preserve">ý </w:t>
            </w:r>
            <w:r w:rsidR="00427363">
              <w:t>T</w:t>
            </w:r>
            <w:r w:rsidRPr="000A6A3D">
              <w:t xml:space="preserve">ự </w:t>
            </w:r>
            <w:r w:rsidR="00427363">
              <w:t>T</w:t>
            </w:r>
            <w:r w:rsidRPr="000A6A3D">
              <w:t>rọng Tp. HCM, năm 201</w:t>
            </w:r>
            <w:r w:rsidR="00427363">
              <w:t>9</w:t>
            </w:r>
            <w:r w:rsidRPr="000A6A3D">
              <w:t>.</w:t>
            </w:r>
          </w:p>
          <w:p w14:paraId="29E14BF1" w14:textId="4A1330D5"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Hóa học 1</w:t>
            </w:r>
            <w:r w:rsidR="00576306">
              <w:rPr>
                <w:i/>
                <w:iCs/>
              </w:rPr>
              <w:t>2</w:t>
            </w:r>
            <w:r w:rsidRPr="000A6A3D">
              <w:rPr>
                <w:i/>
                <w:iCs/>
              </w:rPr>
              <w:t xml:space="preserve">, </w:t>
            </w:r>
            <w:r w:rsidRPr="000A6A3D">
              <w:rPr>
                <w:lang w:val="vi-VN"/>
              </w:rPr>
              <w:t>NXB Giáo dục Việt Nam</w:t>
            </w:r>
            <w:r w:rsidRPr="000A6A3D">
              <w:t>, năm 2015.</w:t>
            </w:r>
          </w:p>
          <w:p w14:paraId="432B16B2" w14:textId="415CCAEF" w:rsidR="00E32631" w:rsidRPr="000A6A3D" w:rsidRDefault="00E32631" w:rsidP="00576306">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576306">
              <w:t>2</w:t>
            </w:r>
            <w:r w:rsidRPr="000A6A3D">
              <w:t xml:space="preserve">, </w:t>
            </w:r>
            <w:r w:rsidRPr="000A6A3D">
              <w:rPr>
                <w:lang w:val="vi-VN"/>
              </w:rPr>
              <w:t>NXB Giáo dục Việt Nam</w:t>
            </w:r>
            <w:r w:rsidRPr="000A6A3D">
              <w:t>, năm 2015.</w:t>
            </w:r>
          </w:p>
        </w:tc>
      </w:tr>
      <w:tr w:rsidR="00E32631" w:rsidRPr="000A6A3D"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6560BBD6" w14:textId="47BCFF7B" w:rsidR="00E32631" w:rsidRPr="000A6A3D" w:rsidRDefault="00E32631" w:rsidP="000A6A3D">
            <w:pPr>
              <w:ind w:left="1640"/>
              <w:rPr>
                <w:i/>
                <w:lang w:val="pt-BR"/>
              </w:rPr>
            </w:pPr>
            <w:r w:rsidRPr="000A6A3D">
              <w:rPr>
                <w:i/>
                <w:lang w:val="pt-BR"/>
              </w:rPr>
              <w:lastRenderedPageBreak/>
              <w:t>Tp. Hồ Chí Minh, ngày</w:t>
            </w:r>
            <w:r w:rsidR="0041277F">
              <w:rPr>
                <w:i/>
                <w:lang w:val="pt-BR"/>
              </w:rPr>
              <w:t xml:space="preserve"> 25</w:t>
            </w:r>
            <w:r w:rsidRPr="000A6A3D">
              <w:rPr>
                <w:i/>
                <w:lang w:val="pt-BR"/>
              </w:rPr>
              <w:t xml:space="preserve">      tháng  </w:t>
            </w:r>
            <w:r w:rsidR="0041277F">
              <w:rPr>
                <w:i/>
                <w:lang w:val="pt-BR"/>
              </w:rPr>
              <w:t>8</w:t>
            </w:r>
            <w:r w:rsidRPr="000A6A3D">
              <w:rPr>
                <w:i/>
                <w:lang w:val="pt-BR"/>
              </w:rPr>
              <w:t xml:space="preserve">    năm 20</w:t>
            </w:r>
            <w:r w:rsidR="0041277F">
              <w:rPr>
                <w:i/>
                <w:lang w:val="pt-BR"/>
              </w:rPr>
              <w:t>21</w:t>
            </w:r>
            <w:r w:rsidRPr="000A6A3D">
              <w:rPr>
                <w:i/>
                <w:lang w:val="pt-BR"/>
              </w:rPr>
              <w:t xml:space="preserve"> </w:t>
            </w:r>
          </w:p>
          <w:p w14:paraId="7DC8637B" w14:textId="77777777" w:rsidR="00E32631" w:rsidRDefault="00E32631" w:rsidP="000A6A3D">
            <w:pPr>
              <w:jc w:val="center"/>
              <w:rPr>
                <w:b/>
                <w:lang w:val="pt-BR"/>
              </w:rPr>
            </w:pPr>
            <w:r w:rsidRPr="000A6A3D">
              <w:rPr>
                <w:b/>
                <w:lang w:val="pt-BR"/>
              </w:rPr>
              <w:t>Giảng viên</w:t>
            </w:r>
          </w:p>
          <w:p w14:paraId="4B12DEB4" w14:textId="7846F4E2" w:rsidR="003613AC" w:rsidRPr="000A6A3D" w:rsidRDefault="00A645C7" w:rsidP="000A6A3D">
            <w:pPr>
              <w:jc w:val="center"/>
              <w:rPr>
                <w:lang w:val="pt-BR"/>
              </w:rPr>
            </w:pPr>
            <w:r>
              <w:rPr>
                <w:lang w:val="pt-BR"/>
              </w:rPr>
              <w:t>Nguyễn Thị Cẩm Thạch</w:t>
            </w:r>
          </w:p>
        </w:tc>
      </w:tr>
      <w:tr w:rsidR="008E2106" w:rsidRPr="000A6A3D"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0A6A3D">
              <w:lastRenderedPageBreak/>
              <w:br w:type="page"/>
            </w:r>
            <w:r w:rsidRPr="000A6A3D">
              <w:rPr>
                <w:lang w:val="pt-BR"/>
              </w:rPr>
              <w:t>Giáo án số:  10</w:t>
            </w:r>
          </w:p>
        </w:tc>
        <w:tc>
          <w:tcPr>
            <w:tcW w:w="6868" w:type="dxa"/>
            <w:gridSpan w:val="2"/>
            <w:shd w:val="clear" w:color="auto" w:fill="auto"/>
          </w:tcPr>
          <w:p w14:paraId="6801005C" w14:textId="74C8DC16" w:rsidR="008E2106" w:rsidRPr="000A6A3D" w:rsidRDefault="008E2106" w:rsidP="000A6A3D">
            <w:r w:rsidRPr="000A6A3D">
              <w:t>Thời gian thực hiện: 4 tiết</w:t>
            </w:r>
          </w:p>
          <w:p w14:paraId="01AF16D4" w14:textId="77777777" w:rsidR="00B64C19" w:rsidRDefault="00B64C19" w:rsidP="00B64C19">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350B7525" w14:textId="77777777" w:rsidR="00B64C19" w:rsidRPr="000A6A3D" w:rsidRDefault="00B64C19" w:rsidP="00B64C19">
            <w:pPr>
              <w:tabs>
                <w:tab w:val="right" w:leader="dot" w:pos="3331"/>
              </w:tabs>
            </w:pPr>
            <w:r>
              <w:rPr>
                <w:b/>
                <w:bCs/>
              </w:rPr>
              <w:t xml:space="preserve">                                                  ANCOL-PHENOL</w:t>
            </w:r>
          </w:p>
          <w:p w14:paraId="4F2F0275" w14:textId="5F9C5616" w:rsidR="008E2106" w:rsidRPr="000A6A3D" w:rsidRDefault="002F3A9F" w:rsidP="000A6A3D">
            <w:r>
              <w:t xml:space="preserve">Thực hiện ngày  24   </w:t>
            </w:r>
            <w:r w:rsidR="001E36D0" w:rsidRPr="000A6A3D">
              <w:t xml:space="preserve">tháng   </w:t>
            </w:r>
            <w:r>
              <w:t>9</w:t>
            </w:r>
            <w:r w:rsidR="001E36D0" w:rsidRPr="000A6A3D">
              <w:t xml:space="preserve">  </w:t>
            </w:r>
            <w:r>
              <w:t xml:space="preserve">  </w:t>
            </w:r>
            <w:r w:rsidR="001E36D0" w:rsidRPr="000A6A3D">
              <w:t>năm 20</w:t>
            </w:r>
            <w:r>
              <w:t>21</w:t>
            </w:r>
            <w:r w:rsidR="008E2106" w:rsidRPr="000A6A3D">
              <w:t xml:space="preserve"> </w:t>
            </w:r>
          </w:p>
          <w:p w14:paraId="597E257C" w14:textId="77777777" w:rsidR="008E2106" w:rsidRPr="000A6A3D" w:rsidRDefault="008E2106" w:rsidP="000A6A3D"/>
        </w:tc>
      </w:tr>
    </w:tbl>
    <w:p w14:paraId="1FFC3CA1" w14:textId="45C28D0D"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B64C19">
        <w:rPr>
          <w:b/>
          <w:i/>
        </w:rPr>
        <w:t>5</w:t>
      </w:r>
      <w:r w:rsidR="003613AC">
        <w:rPr>
          <w:b/>
          <w:i/>
        </w:rPr>
        <w:t>1</w:t>
      </w:r>
      <w:r w:rsidRPr="000A6A3D">
        <w:rPr>
          <w:b/>
          <w:i/>
        </w:rPr>
        <w:t xml:space="preserve">: </w:t>
      </w:r>
      <w:r w:rsidR="00B64C19">
        <w:rPr>
          <w:b/>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3AFCCE1B" w14:textId="120F07C4" w:rsidR="00904D33" w:rsidRDefault="00904D33" w:rsidP="00DE51FA">
      <w:pPr>
        <w:tabs>
          <w:tab w:val="left" w:leader="dot" w:pos="9540"/>
        </w:tabs>
        <w:ind w:firstLine="284"/>
        <w:jc w:val="both"/>
      </w:pPr>
      <w:r>
        <w:t>Trình bày được định nghĩa</w:t>
      </w:r>
      <w:r w:rsidR="002A506D">
        <w:t>, cách phân loại</w:t>
      </w:r>
      <w:r w:rsidRPr="00904D33">
        <w:t xml:space="preserve"> phenol.</w:t>
      </w:r>
    </w:p>
    <w:p w14:paraId="65A9A47F" w14:textId="447FC58F" w:rsidR="002A506D" w:rsidRPr="00904D33" w:rsidRDefault="002A506D" w:rsidP="00DE51FA">
      <w:pPr>
        <w:tabs>
          <w:tab w:val="left" w:leader="dot" w:pos="9540"/>
        </w:tabs>
        <w:ind w:firstLine="284"/>
        <w:jc w:val="both"/>
      </w:pPr>
      <w:r>
        <w:t>Nêu được cấu tạo, tính chất vật lí</w:t>
      </w:r>
      <w:r w:rsidR="00754A6F">
        <w:t>, cách điều chế và ứng dụng của</w:t>
      </w:r>
      <w:r>
        <w:t xml:space="preserve"> phenol.</w:t>
      </w:r>
    </w:p>
    <w:p w14:paraId="25801152" w14:textId="4CB87D5E" w:rsidR="008E2106" w:rsidRPr="00904D33" w:rsidRDefault="008E2106" w:rsidP="00DE51FA">
      <w:pPr>
        <w:jc w:val="both"/>
        <w:rPr>
          <w:b/>
        </w:rPr>
      </w:pPr>
      <w:r w:rsidRPr="00904D33">
        <w:rPr>
          <w:b/>
          <w:bCs/>
        </w:rPr>
        <w:t xml:space="preserve">2. </w:t>
      </w:r>
      <w:r w:rsidR="004D3139" w:rsidRPr="00904D33">
        <w:rPr>
          <w:b/>
          <w:bCs/>
        </w:rPr>
        <w:t>Kỹ năng</w:t>
      </w:r>
      <w:r w:rsidRPr="00904D33">
        <w:rPr>
          <w:b/>
          <w:bCs/>
        </w:rPr>
        <w:t xml:space="preserve">: </w:t>
      </w:r>
    </w:p>
    <w:p w14:paraId="5CE6F718" w14:textId="113DE90F" w:rsidR="00904D33" w:rsidRDefault="002A506D" w:rsidP="00DE51FA">
      <w:pPr>
        <w:tabs>
          <w:tab w:val="left" w:leader="dot" w:pos="9540"/>
        </w:tabs>
        <w:ind w:firstLine="284"/>
        <w:jc w:val="both"/>
      </w:pPr>
      <w:r>
        <w:t>V</w:t>
      </w:r>
      <w:r w:rsidR="00904D33" w:rsidRPr="00904D33">
        <w:t xml:space="preserve">iết được phương trình </w:t>
      </w:r>
      <w:r>
        <w:t xml:space="preserve">phản ứng minh họa tính chất </w:t>
      </w:r>
      <w:r w:rsidR="00904D33" w:rsidRPr="00904D33">
        <w:t>của phenol</w:t>
      </w:r>
      <w:r>
        <w:t>.</w:t>
      </w:r>
    </w:p>
    <w:p w14:paraId="7CB6D5B9" w14:textId="7B0F0F57" w:rsidR="002A506D" w:rsidRPr="00904D33" w:rsidRDefault="002A506D" w:rsidP="00DE51FA">
      <w:pPr>
        <w:tabs>
          <w:tab w:val="left" w:leader="dot" w:pos="9540"/>
        </w:tabs>
        <w:ind w:firstLine="284"/>
        <w:jc w:val="both"/>
      </w:pPr>
      <w:r>
        <w:t>Giải được các bài tập về phenol.</w:t>
      </w:r>
    </w:p>
    <w:p w14:paraId="58544789" w14:textId="77777777" w:rsidR="008E2106" w:rsidRPr="000A6A3D" w:rsidRDefault="008E2106" w:rsidP="00DE51FA">
      <w:pPr>
        <w:jc w:val="both"/>
        <w:rPr>
          <w:lang w:val="vi-VN"/>
        </w:rPr>
      </w:pPr>
      <w:r w:rsidRPr="000A6A3D">
        <w:rPr>
          <w:b/>
          <w:bCs/>
        </w:rPr>
        <w:t>3. Thái độ:</w:t>
      </w:r>
    </w:p>
    <w:p w14:paraId="34492DE2" w14:textId="4AECFC73" w:rsidR="008E2106" w:rsidRPr="000A6A3D" w:rsidRDefault="00904D33"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E2106" w:rsidRPr="000A6A3D">
        <w:rPr>
          <w:color w:val="000000"/>
        </w:rPr>
        <w:t>inh có</w:t>
      </w:r>
      <w:r w:rsidR="008E2106" w:rsidRPr="000A6A3D">
        <w:rPr>
          <w:color w:val="000000"/>
          <w:lang w:val="vi-VN"/>
        </w:rPr>
        <w:t xml:space="preserve"> </w:t>
      </w:r>
      <w:r w:rsidR="008E2106" w:rsidRPr="000A6A3D">
        <w:rPr>
          <w:bCs/>
        </w:rPr>
        <w:t>lòng say mê học tập, biết vận dụng những kiến thức được học vào cuộc sống</w:t>
      </w:r>
      <w:r w:rsidR="008E2106" w:rsidRPr="000A6A3D">
        <w:rPr>
          <w:bCs/>
          <w:lang w:val="vi-VN"/>
        </w:rPr>
        <w:t>, có</w:t>
      </w:r>
      <w:r w:rsidR="008E2106" w:rsidRPr="000A6A3D">
        <w:rPr>
          <w:bCs/>
        </w:rPr>
        <w:t xml:space="preserve"> </w:t>
      </w:r>
      <w:r w:rsidR="008E2106" w:rsidRPr="000A6A3D">
        <w:rPr>
          <w:color w:val="000000"/>
        </w:rPr>
        <w:t>tư duy khoa học, logic trước các sự vật hiện tượng trong tự nhiên</w:t>
      </w:r>
      <w:r w:rsidR="008E2106" w:rsidRPr="000A6A3D">
        <w:rPr>
          <w:color w:val="000000"/>
          <w:lang w:val="vi-VN"/>
        </w:rPr>
        <w:t>,</w:t>
      </w:r>
      <w:r w:rsidR="008E2106" w:rsidRPr="000A6A3D">
        <w:rPr>
          <w:bCs/>
        </w:rPr>
        <w:t xml:space="preserve"> có ý thức bảo vệ môi trường và tài</w:t>
      </w:r>
      <w:r w:rsidR="008E2106" w:rsidRPr="000A6A3D">
        <w:rPr>
          <w:color w:val="000000"/>
        </w:rPr>
        <w:t xml:space="preserve"> </w:t>
      </w:r>
      <w:r w:rsidR="008E2106" w:rsidRPr="000A6A3D">
        <w:rPr>
          <w:bCs/>
        </w:rPr>
        <w:t xml:space="preserve">nguyên, sử dụng </w:t>
      </w:r>
      <w:r w:rsidR="00113F9F">
        <w:rPr>
          <w:bCs/>
        </w:rPr>
        <w:t>hợp lý</w:t>
      </w:r>
      <w:r w:rsidR="008E2106"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0A6A3D" w:rsidRDefault="00E06964"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9" w:name="_Toc8233529"/>
            <w:r w:rsidRPr="00CB239F">
              <w:rPr>
                <w:rFonts w:ascii="Times New Roman" w:hAnsi="Times New Roman"/>
                <w:b/>
                <w:sz w:val="24"/>
                <w:u w:val="single"/>
              </w:rPr>
              <w:t>Định nghĩa, phân loại</w:t>
            </w:r>
            <w:bookmarkEnd w:id="79"/>
          </w:p>
          <w:p w14:paraId="021BF081" w14:textId="77777777" w:rsidR="002E19AF" w:rsidRPr="00CB239F" w:rsidRDefault="002E19AF" w:rsidP="00CB239F">
            <w:pPr>
              <w:pStyle w:val="Heading3"/>
              <w:ind w:left="480" w:hanging="480"/>
              <w:rPr>
                <w:bCs w:val="0"/>
              </w:rPr>
            </w:pPr>
            <w:bookmarkStart w:id="80" w:name="_Toc8233530"/>
            <w:r w:rsidRPr="00CB239F">
              <w:rPr>
                <w:bCs w:val="0"/>
              </w:rPr>
              <w:t>1.1. Định nghĩa</w:t>
            </w:r>
            <w:bookmarkEnd w:id="80"/>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1" w:name="_Toc8233531"/>
            <w:r w:rsidRPr="00A71C8E">
              <w:rPr>
                <w:rFonts w:ascii="Times New Roman" w:hAnsi="Times New Roman"/>
                <w:b/>
                <w:sz w:val="24"/>
                <w:u w:val="single"/>
              </w:rPr>
              <w:t>Phenol</w:t>
            </w:r>
            <w:bookmarkEnd w:id="81"/>
          </w:p>
          <w:p w14:paraId="78BEEB33" w14:textId="77777777" w:rsidR="002E19AF" w:rsidRPr="00CB239F" w:rsidRDefault="002E19AF" w:rsidP="00CB239F">
            <w:pPr>
              <w:pStyle w:val="Heading3"/>
              <w:ind w:left="480" w:hanging="480"/>
              <w:rPr>
                <w:bCs w:val="0"/>
              </w:rPr>
            </w:pPr>
            <w:bookmarkStart w:id="82" w:name="_Toc8233532"/>
            <w:r w:rsidRPr="00CB239F">
              <w:rPr>
                <w:bCs w:val="0"/>
              </w:rPr>
              <w:t>2.1. Cấu tạo</w:t>
            </w:r>
            <w:bookmarkEnd w:id="82"/>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3" w:name="_Toc8233533"/>
            <w:r w:rsidRPr="00CB239F">
              <w:t xml:space="preserve">2.2. </w:t>
            </w:r>
            <w:hyperlink r:id="rId87" w:anchor="t" w:tgtFrame="_blank" w:history="1">
              <w:r w:rsidRPr="00CB239F">
                <w:t>Tính chất vật lí</w:t>
              </w:r>
              <w:bookmarkEnd w:id="83"/>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4" w:name="_Toc8233534"/>
            <w:r w:rsidRPr="00CB239F">
              <w:rPr>
                <w:bCs w:val="0"/>
              </w:rPr>
              <w:t xml:space="preserve">2.3. </w:t>
            </w:r>
            <w:bookmarkStart w:id="85" w:name="kf"/>
            <w:bookmarkEnd w:id="85"/>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4"/>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lastRenderedPageBreak/>
              <w:t xml:space="preserve">2.3.1. </w:t>
            </w:r>
            <w:hyperlink r:id="rId88"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5"/>
            <w:r w:rsidRPr="00A71C8E">
              <w:rPr>
                <w:rFonts w:ascii="Times New Roman" w:hAnsi="Times New Roman"/>
                <w:b/>
                <w:sz w:val="24"/>
              </w:rPr>
              <w:t>Điều chế</w:t>
            </w:r>
            <w:bookmarkEnd w:id="86"/>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7" w:name="_Toc8233536"/>
            <w:r w:rsidRPr="00A71C8E">
              <w:rPr>
                <w:rFonts w:ascii="Times New Roman" w:hAnsi="Times New Roman"/>
                <w:b/>
                <w:sz w:val="24"/>
              </w:rPr>
              <w:t>Ứng dụng:</w:t>
            </w:r>
            <w:bookmarkEnd w:id="87"/>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DC3C4B" w:rsidRDefault="002E19AF" w:rsidP="00703E57">
            <w:pPr>
              <w:ind w:right="51"/>
              <w:jc w:val="both"/>
              <w:rPr>
                <w:bCs/>
                <w:iCs/>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0A6A3D" w:rsidRDefault="002E19AF" w:rsidP="00777EB1">
            <w:pPr>
              <w:tabs>
                <w:tab w:val="left" w:leader="dot" w:pos="9498"/>
              </w:tabs>
            </w:pPr>
            <w:r>
              <w:rPr>
                <w:bCs/>
                <w:lang w:val="nb-NO"/>
              </w:rPr>
              <w:t>- Phản ứng thế nguyên tử H, phản ứng nitro hóa.</w:t>
            </w:r>
          </w:p>
          <w:p w14:paraId="299188EB" w14:textId="3844B612" w:rsidR="002E19AF" w:rsidRPr="000A6A3D" w:rsidRDefault="002E19AF" w:rsidP="00A716AF">
            <w: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0A6A3D">
              <w:rPr>
                <w:bCs/>
              </w:rPr>
              <w:t xml:space="preserve">Bài </w:t>
            </w:r>
            <w:r>
              <w:rPr>
                <w:bCs/>
              </w:rPr>
              <w:t>54</w:t>
            </w:r>
            <w:r w:rsidRPr="000A6A3D">
              <w:rPr>
                <w:bCs/>
              </w:rPr>
              <w:t>.</w:t>
            </w:r>
            <w:r w:rsidRPr="000A6A3D">
              <w:t xml:space="preserve"> </w:t>
            </w:r>
            <w:r>
              <w:t>Ôn tập chương</w:t>
            </w:r>
            <w:r w:rsidRPr="000A6A3D">
              <w:t xml:space="preserve">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2A5AEEA" w:rsidR="00660F14"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0A6A3D"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0A6A3D" w:rsidRDefault="00660F14" w:rsidP="000A6A3D">
            <w:pPr>
              <w:jc w:val="both"/>
            </w:pPr>
            <w:r w:rsidRPr="000A6A3D">
              <w:t xml:space="preserve">1. </w:t>
            </w:r>
            <w:r w:rsidRPr="000A6A3D">
              <w:rPr>
                <w:i/>
                <w:iCs/>
              </w:rPr>
              <w:t xml:space="preserve">Giáo trình hóa học </w:t>
            </w:r>
            <w:r w:rsidR="001363F9">
              <w:rPr>
                <w:i/>
                <w:iCs/>
              </w:rPr>
              <w:t>3</w:t>
            </w:r>
            <w:r w:rsidRPr="000A6A3D">
              <w:rPr>
                <w:i/>
                <w:iCs/>
              </w:rPr>
              <w:t xml:space="preserve">, </w:t>
            </w:r>
            <w:r w:rsidRPr="000A6A3D">
              <w:t xml:space="preserve">Trường CĐ </w:t>
            </w:r>
            <w:r w:rsidR="001363F9">
              <w:t>L</w:t>
            </w:r>
            <w:r w:rsidRPr="000A6A3D">
              <w:t xml:space="preserve">ý </w:t>
            </w:r>
            <w:r w:rsidR="001363F9">
              <w:t>T</w:t>
            </w:r>
            <w:r w:rsidRPr="000A6A3D">
              <w:t xml:space="preserve">ự </w:t>
            </w:r>
            <w:r w:rsidR="001363F9">
              <w:t>T</w:t>
            </w:r>
            <w:r w:rsidRPr="000A6A3D">
              <w:t>rọng Tp. HCM, năm 201</w:t>
            </w:r>
            <w:r w:rsidR="001363F9">
              <w:t>9</w:t>
            </w:r>
            <w:r w:rsidRPr="000A6A3D">
              <w:t>.</w:t>
            </w:r>
          </w:p>
          <w:p w14:paraId="1F35A670" w14:textId="20F908B3"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Hóa học 1</w:t>
            </w:r>
            <w:r w:rsidR="001363F9">
              <w:rPr>
                <w:i/>
                <w:iCs/>
              </w:rPr>
              <w:t>2</w:t>
            </w:r>
            <w:r w:rsidRPr="000A6A3D">
              <w:rPr>
                <w:i/>
                <w:iCs/>
              </w:rPr>
              <w:t xml:space="preserve">, </w:t>
            </w:r>
            <w:r w:rsidRPr="000A6A3D">
              <w:rPr>
                <w:lang w:val="vi-VN"/>
              </w:rPr>
              <w:t>NXB Giáo dục Việt Nam</w:t>
            </w:r>
            <w:r w:rsidRPr="000A6A3D">
              <w:t>, năm 2015.</w:t>
            </w:r>
          </w:p>
          <w:p w14:paraId="683EECA1" w14:textId="11A324EE" w:rsidR="00660F14" w:rsidRPr="000A6A3D" w:rsidRDefault="00660F14" w:rsidP="001363F9">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363F9">
              <w:t>2</w:t>
            </w:r>
            <w:r w:rsidRPr="000A6A3D">
              <w:t xml:space="preserve">, </w:t>
            </w:r>
            <w:r w:rsidRPr="000A6A3D">
              <w:rPr>
                <w:lang w:val="vi-VN"/>
              </w:rPr>
              <w:t>NXB Giáo dục Việt Nam</w:t>
            </w:r>
            <w:r w:rsidRPr="000A6A3D">
              <w:t>, năm 2015.</w:t>
            </w:r>
          </w:p>
        </w:tc>
      </w:tr>
      <w:tr w:rsidR="00660F14" w:rsidRPr="000A6A3D"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3A9F4A1" w14:textId="77777777" w:rsidR="003613AC" w:rsidRDefault="003613AC" w:rsidP="000A6A3D">
            <w:pPr>
              <w:jc w:val="center"/>
              <w:rPr>
                <w:b/>
                <w:bCs/>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20EE940B" w14:textId="1CF9B3DF" w:rsidR="00660F14" w:rsidRPr="000A6A3D" w:rsidRDefault="00660F14" w:rsidP="000A6A3D">
            <w:pPr>
              <w:rPr>
                <w:i/>
                <w:lang w:val="pt-BR"/>
              </w:rPr>
            </w:pPr>
            <w:r w:rsidRPr="000A6A3D">
              <w:rPr>
                <w:i/>
                <w:lang w:val="pt-BR"/>
              </w:rPr>
              <w:t xml:space="preserve">Tp. Hồ Chí Minh, ngày   </w:t>
            </w:r>
            <w:r w:rsidR="0041277F">
              <w:rPr>
                <w:i/>
                <w:lang w:val="pt-BR"/>
              </w:rPr>
              <w:t>25</w:t>
            </w:r>
            <w:r w:rsidRPr="000A6A3D">
              <w:rPr>
                <w:i/>
                <w:lang w:val="pt-BR"/>
              </w:rPr>
              <w:t xml:space="preserve">   tháng </w:t>
            </w:r>
            <w:r w:rsidR="0041277F">
              <w:rPr>
                <w:i/>
                <w:lang w:val="pt-BR"/>
              </w:rPr>
              <w:t>8</w:t>
            </w:r>
            <w:r w:rsidRPr="000A6A3D">
              <w:rPr>
                <w:i/>
                <w:lang w:val="pt-BR"/>
              </w:rPr>
              <w:t xml:space="preserve">     năm 20 </w:t>
            </w:r>
            <w:r w:rsidR="0041277F">
              <w:rPr>
                <w:i/>
                <w:lang w:val="pt-BR"/>
              </w:rPr>
              <w:t>21</w:t>
            </w:r>
          </w:p>
          <w:p w14:paraId="5448ADA2" w14:textId="77777777" w:rsidR="00660F14" w:rsidRDefault="00660F14" w:rsidP="000A6A3D">
            <w:pPr>
              <w:jc w:val="center"/>
              <w:rPr>
                <w:b/>
                <w:lang w:val="pt-BR"/>
              </w:rPr>
            </w:pPr>
            <w:r w:rsidRPr="000A6A3D">
              <w:rPr>
                <w:b/>
                <w:lang w:val="pt-BR"/>
              </w:rPr>
              <w:t>Giảng viên</w:t>
            </w:r>
          </w:p>
          <w:p w14:paraId="033A121F" w14:textId="552D87C6" w:rsidR="001363F9" w:rsidRDefault="00A645C7" w:rsidP="000A6A3D">
            <w:pPr>
              <w:jc w:val="center"/>
              <w:rPr>
                <w:b/>
                <w:lang w:val="pt-BR"/>
              </w:rPr>
            </w:pPr>
            <w:r>
              <w:rPr>
                <w:lang w:val="pt-BR"/>
              </w:rPr>
              <w:t>Nguyễn Thị Cẩm Thạch</w:t>
            </w:r>
          </w:p>
          <w:p w14:paraId="65D5E2CF" w14:textId="77777777" w:rsidR="001363F9" w:rsidRDefault="001363F9" w:rsidP="000A6A3D">
            <w:pPr>
              <w:jc w:val="center"/>
              <w:rPr>
                <w:b/>
                <w:lang w:val="pt-BR"/>
              </w:rPr>
            </w:pPr>
          </w:p>
          <w:p w14:paraId="7BB23D3D" w14:textId="77777777" w:rsidR="001363F9" w:rsidRPr="000A6A3D" w:rsidRDefault="001363F9" w:rsidP="000A6A3D">
            <w:pPr>
              <w:jc w:val="center"/>
              <w:rPr>
                <w:lang w:val="pt-BR"/>
              </w:rPr>
            </w:pPr>
          </w:p>
        </w:tc>
      </w:tr>
      <w:tr w:rsidR="00653A5A" w:rsidRPr="000A6A3D"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7174AD03" w14:textId="77777777" w:rsidR="001E69CE" w:rsidRDefault="001E69CE" w:rsidP="001E69CE">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41E3A50" w14:textId="77777777" w:rsidR="001E69CE" w:rsidRPr="000A6A3D" w:rsidRDefault="001E69CE" w:rsidP="001E69CE">
            <w:pPr>
              <w:tabs>
                <w:tab w:val="right" w:leader="dot" w:pos="3331"/>
              </w:tabs>
            </w:pPr>
            <w:r>
              <w:rPr>
                <w:b/>
                <w:bCs/>
              </w:rPr>
              <w:t xml:space="preserve">                                                  ANCOL-PHENOL</w:t>
            </w:r>
          </w:p>
          <w:p w14:paraId="2703E770" w14:textId="3A1608C8" w:rsidR="00653A5A" w:rsidRPr="000A6A3D" w:rsidRDefault="00CD7020" w:rsidP="000A6A3D">
            <w:r>
              <w:t xml:space="preserve">Thực hiện ngày  </w:t>
            </w:r>
            <w:r w:rsidR="001E36D0">
              <w:t xml:space="preserve"> </w:t>
            </w:r>
            <w:r w:rsidR="002F3A9F">
              <w:t>25</w:t>
            </w:r>
            <w:r w:rsidR="001E36D0">
              <w:t xml:space="preserve">  </w:t>
            </w:r>
            <w:r w:rsidR="001E36D0" w:rsidRPr="000A6A3D">
              <w:t xml:space="preserve"> </w:t>
            </w:r>
            <w:r>
              <w:t xml:space="preserve"> </w:t>
            </w:r>
            <w:r w:rsidR="001E36D0" w:rsidRPr="000A6A3D">
              <w:t>tháng</w:t>
            </w:r>
            <w:r w:rsidR="002F3A9F">
              <w:t xml:space="preserve"> 9</w:t>
            </w:r>
            <w:r w:rsidR="001E36D0" w:rsidRPr="000A6A3D">
              <w:t xml:space="preserve">     </w:t>
            </w:r>
            <w:r>
              <w:t xml:space="preserve">      </w:t>
            </w:r>
            <w:r w:rsidR="001E36D0" w:rsidRPr="000A6A3D">
              <w:t>năm 20</w:t>
            </w:r>
            <w:r>
              <w:t>21</w:t>
            </w:r>
            <w:r w:rsidR="001E36D0" w:rsidRPr="000A6A3D">
              <w:t xml:space="preserve"> </w:t>
            </w:r>
            <w:r w:rsidR="00653A5A" w:rsidRPr="000A6A3D">
              <w:t xml:space="preserve"> </w:t>
            </w:r>
          </w:p>
          <w:p w14:paraId="5BD26AD5" w14:textId="77777777" w:rsidR="00653A5A" w:rsidRPr="000A6A3D" w:rsidRDefault="00653A5A" w:rsidP="000A6A3D"/>
        </w:tc>
      </w:tr>
    </w:tbl>
    <w:p w14:paraId="2A01D37F" w14:textId="7661A7DD"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Pr>
          <w:b/>
          <w:i/>
        </w:rPr>
        <w:t>Bài 5</w:t>
      </w:r>
      <w:r w:rsidR="003613AC">
        <w:rPr>
          <w:b/>
          <w:i/>
        </w:rPr>
        <w:t>2</w:t>
      </w:r>
      <w:r w:rsidRPr="000A6A3D">
        <w:rPr>
          <w:b/>
          <w:i/>
        </w:rPr>
        <w:t xml:space="preserve">: </w:t>
      </w:r>
      <w:r w:rsidR="001E69CE">
        <w:rPr>
          <w:b/>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2B6C89E9" w14:textId="79DDAE34" w:rsidR="00777EB1" w:rsidRPr="00777EB1" w:rsidRDefault="00777EB1" w:rsidP="00DE51FA">
      <w:pPr>
        <w:tabs>
          <w:tab w:val="left" w:leader="dot" w:pos="9540"/>
        </w:tabs>
        <w:ind w:firstLine="284"/>
        <w:jc w:val="both"/>
      </w:pPr>
      <w:r>
        <w:t>B</w:t>
      </w:r>
      <w:r w:rsidRPr="00777EB1">
        <w:t>iết hệ thống lại tính chất hóa học của dẫn xuất halogen</w:t>
      </w:r>
      <w:r>
        <w:t>, ancol,</w:t>
      </w:r>
      <w:r w:rsidR="00516E97">
        <w:t xml:space="preserve"> </w:t>
      </w:r>
      <w:r>
        <w:t>phenol.</w:t>
      </w:r>
    </w:p>
    <w:p w14:paraId="7DF37A32" w14:textId="12D534B1" w:rsidR="00777EB1" w:rsidRDefault="00777EB1" w:rsidP="00DE51FA">
      <w:pPr>
        <w:tabs>
          <w:tab w:val="left" w:leader="dot" w:pos="9540"/>
        </w:tabs>
        <w:ind w:firstLine="284"/>
        <w:jc w:val="both"/>
      </w:pPr>
      <w:r>
        <w:t>Nêu được</w:t>
      </w:r>
      <w:r w:rsidRPr="00777EB1">
        <w:t xml:space="preserve"> mối quan hệ chuyển hóa giữa hidrocacbon và ancol-phenol qua hợp chất trung gian là dẫn xuất halogen.</w:t>
      </w:r>
    </w:p>
    <w:p w14:paraId="4870FAB9" w14:textId="5B18875B" w:rsidR="00516E97" w:rsidRPr="00777EB1" w:rsidRDefault="00516E97" w:rsidP="00DE51FA">
      <w:pPr>
        <w:tabs>
          <w:tab w:val="left" w:leader="dot" w:pos="9540"/>
        </w:tabs>
        <w:ind w:firstLine="284"/>
        <w:jc w:val="both"/>
      </w:pPr>
      <w:r>
        <w:t xml:space="preserve">Nêu được phương pháp điều chế </w:t>
      </w:r>
      <w:r w:rsidR="007F38AD">
        <w:t xml:space="preserve">và ứng dụng </w:t>
      </w:r>
      <w:r w:rsidR="007F38AD" w:rsidRPr="00777EB1">
        <w:t>của dẫn xuất halogen</w:t>
      </w:r>
      <w:r w:rsidR="007F38AD">
        <w:t xml:space="preserve"> </w:t>
      </w:r>
      <w:r>
        <w:t>ancol, phenol.</w:t>
      </w:r>
    </w:p>
    <w:p w14:paraId="7D0B92F3" w14:textId="2A47C024" w:rsidR="00653A5A" w:rsidRPr="00777EB1" w:rsidRDefault="00653A5A" w:rsidP="00DE51FA">
      <w:pPr>
        <w:jc w:val="both"/>
        <w:rPr>
          <w:b/>
        </w:rPr>
      </w:pPr>
      <w:r w:rsidRPr="00777EB1">
        <w:rPr>
          <w:b/>
          <w:bCs/>
        </w:rPr>
        <w:t xml:space="preserve">2. </w:t>
      </w:r>
      <w:r w:rsidR="004D3139" w:rsidRPr="00777EB1">
        <w:rPr>
          <w:b/>
          <w:bCs/>
        </w:rPr>
        <w:t>Kỹ năng</w:t>
      </w:r>
      <w:r w:rsidRPr="00777EB1">
        <w:rPr>
          <w:b/>
          <w:bCs/>
        </w:rPr>
        <w:t xml:space="preserve">: </w:t>
      </w:r>
    </w:p>
    <w:p w14:paraId="0FC1A167" w14:textId="1E17C9A7" w:rsidR="00777EB1" w:rsidRPr="00777EB1" w:rsidRDefault="00777EB1" w:rsidP="00DE51FA">
      <w:pPr>
        <w:tabs>
          <w:tab w:val="left" w:leader="dot" w:pos="9540"/>
        </w:tabs>
        <w:ind w:firstLine="284"/>
        <w:jc w:val="both"/>
      </w:pPr>
      <w:r>
        <w:t>V</w:t>
      </w:r>
      <w:r w:rsidRPr="00777EB1">
        <w:t xml:space="preserve">iết được phương trình hóa học </w:t>
      </w:r>
      <w:r>
        <w:t>minh họa tính chất</w:t>
      </w:r>
      <w:r w:rsidR="004169B5">
        <w:t xml:space="preserve"> của</w:t>
      </w:r>
      <w:r w:rsidR="004169B5" w:rsidRPr="00777EB1">
        <w:t xml:space="preserve"> dẫn xuất halogen</w:t>
      </w:r>
      <w:r w:rsidR="004169B5">
        <w:t>,</w:t>
      </w:r>
      <w:r w:rsidR="004169B5" w:rsidRPr="00777EB1">
        <w:t xml:space="preserve"> </w:t>
      </w:r>
      <w:r w:rsidRPr="00777EB1">
        <w:t xml:space="preserve">ancol và phenol. </w:t>
      </w:r>
    </w:p>
    <w:p w14:paraId="1259B0F1" w14:textId="68506B04" w:rsidR="00777EB1" w:rsidRPr="00777EB1" w:rsidRDefault="00516E97" w:rsidP="00DE51FA">
      <w:pPr>
        <w:tabs>
          <w:tab w:val="left" w:leader="dot" w:pos="9540"/>
        </w:tabs>
        <w:ind w:firstLine="284"/>
        <w:jc w:val="both"/>
      </w:pPr>
      <w:r>
        <w:t>Gỉai</w:t>
      </w:r>
      <w:r w:rsidR="00777EB1" w:rsidRPr="00777EB1">
        <w:t xml:space="preserve"> được </w:t>
      </w:r>
      <w:r w:rsidR="004169B5">
        <w:t xml:space="preserve">các bài tập về </w:t>
      </w:r>
      <w:r w:rsidR="004169B5" w:rsidRPr="00777EB1">
        <w:t>dẫn xuất halogen</w:t>
      </w:r>
      <w:r w:rsidR="004169B5">
        <w:t xml:space="preserve">, </w:t>
      </w:r>
      <w:r>
        <w:t>ancol, phenol.</w:t>
      </w:r>
    </w:p>
    <w:p w14:paraId="79C817C1" w14:textId="77777777" w:rsidR="00653A5A" w:rsidRPr="000A6A3D" w:rsidRDefault="00653A5A" w:rsidP="00DE51FA">
      <w:pPr>
        <w:jc w:val="both"/>
        <w:rPr>
          <w:lang w:val="vi-VN"/>
        </w:rPr>
      </w:pPr>
      <w:r w:rsidRPr="000A6A3D">
        <w:rPr>
          <w:b/>
          <w:bCs/>
        </w:rPr>
        <w:t>3. Thái độ:</w:t>
      </w:r>
    </w:p>
    <w:p w14:paraId="0C44399B" w14:textId="6C9C2E15" w:rsidR="00653A5A" w:rsidRPr="000A6A3D" w:rsidRDefault="00516E97"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653A5A" w:rsidRPr="000A6A3D">
        <w:rPr>
          <w:color w:val="000000"/>
        </w:rPr>
        <w:t>inh có</w:t>
      </w:r>
      <w:r w:rsidR="00653A5A" w:rsidRPr="000A6A3D">
        <w:rPr>
          <w:color w:val="000000"/>
          <w:lang w:val="vi-VN"/>
        </w:rPr>
        <w:t xml:space="preserve"> </w:t>
      </w:r>
      <w:r w:rsidR="00653A5A" w:rsidRPr="000A6A3D">
        <w:rPr>
          <w:bCs/>
        </w:rPr>
        <w:t>lòng say mê học tập, biết vận dụng những kiến thức được học vào cuộc sống</w:t>
      </w:r>
      <w:r w:rsidR="00653A5A" w:rsidRPr="000A6A3D">
        <w:rPr>
          <w:bCs/>
          <w:lang w:val="vi-VN"/>
        </w:rPr>
        <w:t>, có</w:t>
      </w:r>
      <w:r w:rsidR="00653A5A" w:rsidRPr="000A6A3D">
        <w:rPr>
          <w:bCs/>
        </w:rPr>
        <w:t xml:space="preserve"> </w:t>
      </w:r>
      <w:r w:rsidR="00653A5A" w:rsidRPr="000A6A3D">
        <w:rPr>
          <w:color w:val="000000"/>
        </w:rPr>
        <w:t>tư duy khoa học, logic trước các sự vật hiện tượng trong tự nhiên</w:t>
      </w:r>
      <w:r w:rsidR="00653A5A" w:rsidRPr="000A6A3D">
        <w:rPr>
          <w:color w:val="000000"/>
          <w:lang w:val="vi-VN"/>
        </w:rPr>
        <w:t>,</w:t>
      </w:r>
      <w:r w:rsidR="00653A5A" w:rsidRPr="000A6A3D">
        <w:rPr>
          <w:bCs/>
        </w:rPr>
        <w:t xml:space="preserve"> có ý thức bảo vệ môi trường và tài</w:t>
      </w:r>
      <w:r w:rsidR="00653A5A" w:rsidRPr="000A6A3D">
        <w:rPr>
          <w:color w:val="000000"/>
        </w:rPr>
        <w:t xml:space="preserve"> </w:t>
      </w:r>
      <w:r w:rsidR="00653A5A" w:rsidRPr="000A6A3D">
        <w:rPr>
          <w:bCs/>
        </w:rPr>
        <w:t xml:space="preserve">nguyên, sử dụng </w:t>
      </w:r>
      <w:r w:rsidR="00113F9F">
        <w:rPr>
          <w:bCs/>
        </w:rPr>
        <w:t>hợp lý</w:t>
      </w:r>
      <w:r w:rsidR="00653A5A"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0A6A3D" w:rsidRDefault="0027617C"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4169B5" w:rsidRDefault="00655068" w:rsidP="007F38AD">
            <w:pPr>
              <w:tabs>
                <w:tab w:val="left" w:leader="dot" w:pos="9498"/>
              </w:tabs>
              <w:spacing w:before="120" w:line="276" w:lineRule="auto"/>
              <w:rPr>
                <w:b/>
                <w:bCs/>
              </w:rPr>
            </w:pPr>
            <w:r w:rsidRPr="004169B5">
              <w:rPr>
                <w:b/>
                <w:bCs/>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lastRenderedPageBreak/>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pt;height:15.75pt" o:ole="">
                  <v:imagedata r:id="rId92" o:title=""/>
                </v:shape>
                <o:OLEObject Type="Embed" ProgID="Equation.DSMT4" ShapeID="_x0000_i1049" DrawAspect="Content" ObjectID="_1691311390" r:id="rId93"/>
              </w:object>
            </w:r>
            <w:r w:rsidRPr="004169B5">
              <w:rPr>
                <w:lang w:val="pt-BR"/>
              </w:rPr>
              <w:t>axetilen</w:t>
            </w:r>
            <w:r w:rsidRPr="004169B5">
              <w:rPr>
                <w:position w:val="-6"/>
                <w:lang w:val="pt-BR"/>
              </w:rPr>
              <w:object w:dxaOrig="740" w:dyaOrig="320" w14:anchorId="1E904AE6">
                <v:shape id="_x0000_i1050" type="#_x0000_t75" style="width:36.75pt;height:15.75pt" o:ole="">
                  <v:imagedata r:id="rId94" o:title=""/>
                </v:shape>
                <o:OLEObject Type="Embed" ProgID="Equation.DSMT4" ShapeID="_x0000_i1050" DrawAspect="Content" ObjectID="_1691311391" r:id="rId95"/>
              </w:object>
            </w:r>
            <w:r w:rsidRPr="004169B5">
              <w:rPr>
                <w:lang w:val="pt-BR"/>
              </w:rPr>
              <w:t xml:space="preserve"> etilen</w:t>
            </w:r>
            <w:r w:rsidRPr="004169B5">
              <w:rPr>
                <w:position w:val="-6"/>
                <w:lang w:val="pt-BR"/>
              </w:rPr>
              <w:object w:dxaOrig="740" w:dyaOrig="320" w14:anchorId="2096260F">
                <v:shape id="_x0000_i1051" type="#_x0000_t75" style="width:36.75pt;height:15.75pt" o:ole="">
                  <v:imagedata r:id="rId96" o:title=""/>
                </v:shape>
                <o:OLEObject Type="Embed" ProgID="Equation.DSMT4" ShapeID="_x0000_i1051" DrawAspect="Content" ObjectID="_1691311392" r:id="rId97"/>
              </w:object>
            </w:r>
            <w:r w:rsidRPr="004169B5">
              <w:rPr>
                <w:lang w:val="pt-BR"/>
              </w:rPr>
              <w:t xml:space="preserve"> etanol </w:t>
            </w:r>
            <w:r w:rsidRPr="004169B5">
              <w:rPr>
                <w:position w:val="-6"/>
                <w:lang w:val="pt-BR"/>
              </w:rPr>
              <w:object w:dxaOrig="740" w:dyaOrig="320" w14:anchorId="3B3ED262">
                <v:shape id="_x0000_i1052" type="#_x0000_t75" style="width:36.75pt;height:15.75pt" o:ole="">
                  <v:imagedata r:id="rId98" o:title=""/>
                </v:shape>
                <o:OLEObject Type="Embed" ProgID="Equation.DSMT4" ShapeID="_x0000_i1052" DrawAspect="Content" ObjectID="_1691311393" r:id="rId99"/>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75pt;height:15.75pt" o:ole="">
                  <v:imagedata r:id="rId100" o:title=""/>
                </v:shape>
                <o:OLEObject Type="Embed" ProgID="Equation.DSMT4" ShapeID="_x0000_i1053" DrawAspect="Content" ObjectID="_1691311394" r:id="rId101"/>
              </w:object>
            </w:r>
            <w:r w:rsidRPr="004169B5">
              <w:rPr>
                <w:lang w:val="pt-BR"/>
              </w:rPr>
              <w:t xml:space="preserve"> brombenzen</w:t>
            </w:r>
            <w:r w:rsidRPr="004169B5">
              <w:rPr>
                <w:position w:val="-6"/>
                <w:lang w:val="pt-BR"/>
              </w:rPr>
              <w:object w:dxaOrig="740" w:dyaOrig="320" w14:anchorId="1E72607C">
                <v:shape id="_x0000_i1054" type="#_x0000_t75" style="width:36.75pt;height:15.75pt" o:ole="">
                  <v:imagedata r:id="rId102" o:title=""/>
                </v:shape>
                <o:OLEObject Type="Embed" ProgID="Equation.DSMT4" ShapeID="_x0000_i1054" DrawAspect="Content" ObjectID="_1691311395" r:id="rId103"/>
              </w:object>
            </w:r>
            <w:r w:rsidRPr="004169B5">
              <w:rPr>
                <w:lang w:val="pt-BR"/>
              </w:rPr>
              <w:t xml:space="preserve">natri phenolat </w:t>
            </w:r>
            <w:r w:rsidRPr="004169B5">
              <w:rPr>
                <w:position w:val="-6"/>
                <w:lang w:val="pt-BR"/>
              </w:rPr>
              <w:object w:dxaOrig="740" w:dyaOrig="320" w14:anchorId="24EC27A0">
                <v:shape id="_x0000_i1055" type="#_x0000_t75" style="width:36.75pt;height:15.75pt" o:ole="">
                  <v:imagedata r:id="rId104" o:title=""/>
                </v:shape>
                <o:OLEObject Type="Embed" ProgID="Equation.DSMT4" ShapeID="_x0000_i1055" DrawAspect="Content" ObjectID="_1691311396" r:id="rId105"/>
              </w:object>
            </w:r>
            <w:r w:rsidRPr="004169B5">
              <w:rPr>
                <w:lang w:val="pt-BR"/>
              </w:rPr>
              <w:t xml:space="preserve"> phenol</w:t>
            </w:r>
            <w:r w:rsidRPr="004169B5">
              <w:rPr>
                <w:position w:val="-6"/>
                <w:lang w:val="pt-BR"/>
              </w:rPr>
              <w:object w:dxaOrig="740" w:dyaOrig="320" w14:anchorId="12B8EFE8">
                <v:shape id="_x0000_i1056" type="#_x0000_t75" style="width:36.75pt;height:15.75pt" o:ole="">
                  <v:imagedata r:id="rId106" o:title=""/>
                </v:shape>
                <o:OLEObject Type="Embed" ProgID="Equation.DSMT4" ShapeID="_x0000_i1056" DrawAspect="Content" ObjectID="_1691311397" r:id="rId107"/>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75pt;height:24.75pt" o:ole="">
                  <v:imagedata r:id="rId108" o:title=""/>
                </v:shape>
                <o:OLEObject Type="Embed" ProgID="Equation.DSMT4" ShapeID="_x0000_i1057" DrawAspect="Content" ObjectID="_1691311398" r:id="rId109"/>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75pt;height:24.75pt" o:ole="">
                  <v:imagedata r:id="rId110" o:title=""/>
                </v:shape>
                <o:OLEObject Type="Embed" ProgID="Equation.DSMT4" ShapeID="_x0000_i1058" DrawAspect="Content" ObjectID="_1691311399" r:id="rId111"/>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75pt;height:24.75pt" o:ole="">
                  <v:imagedata r:id="rId112" o:title=""/>
                </v:shape>
                <o:OLEObject Type="Embed" ProgID="Equation.DSMT4" ShapeID="_x0000_i1059" DrawAspect="Content" ObjectID="_1691311400" r:id="rId113"/>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lastRenderedPageBreak/>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lastRenderedPageBreak/>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lastRenderedPageBreak/>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Default="00655068" w:rsidP="000A6A3D"/>
          <w:p w14:paraId="1DA50BA7" w14:textId="349EA613" w:rsidR="00655068" w:rsidRPr="000A6A3D" w:rsidRDefault="00655068" w:rsidP="000A6A3D">
            <w: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4318D155" w:rsidR="00653A5A" w:rsidRPr="00C42652" w:rsidRDefault="00C42652" w:rsidP="000A6A3D">
      <w:pPr>
        <w:rPr>
          <w:b/>
          <w:lang w:val="pt-BR"/>
        </w:rPr>
      </w:pPr>
      <w:r w:rsidRPr="00424430">
        <w:rPr>
          <w:b/>
          <w:lang w:val="pt-BR"/>
        </w:rPr>
        <w:t>III. Rút kinh nghiệm</w:t>
      </w: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0A6A3D"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0A6A3D" w:rsidRDefault="00653A5A" w:rsidP="000A6A3D">
            <w:pPr>
              <w:jc w:val="both"/>
            </w:pPr>
            <w:r w:rsidRPr="000A6A3D">
              <w:t xml:space="preserve">1. </w:t>
            </w:r>
            <w:r w:rsidRPr="000A6A3D">
              <w:rPr>
                <w:i/>
                <w:iCs/>
              </w:rPr>
              <w:t xml:space="preserve">Giáo trình hóa học </w:t>
            </w:r>
            <w:r w:rsidR="00326E14">
              <w:rPr>
                <w:i/>
                <w:iCs/>
              </w:rPr>
              <w:t>3</w:t>
            </w:r>
            <w:r w:rsidRPr="000A6A3D">
              <w:rPr>
                <w:i/>
                <w:iCs/>
              </w:rPr>
              <w:t xml:space="preserve">, </w:t>
            </w:r>
            <w:r w:rsidR="00326E14">
              <w:t>Trường CĐ L</w:t>
            </w:r>
            <w:r w:rsidRPr="000A6A3D">
              <w:t xml:space="preserve">ý </w:t>
            </w:r>
            <w:r w:rsidR="00326E14">
              <w:t>Tự T</w:t>
            </w:r>
            <w:r w:rsidRPr="000A6A3D">
              <w:t>rọng Tp. HCM, năm 201</w:t>
            </w:r>
            <w:r w:rsidR="00326E14">
              <w:t>9</w:t>
            </w:r>
            <w:r w:rsidRPr="000A6A3D">
              <w:t>.</w:t>
            </w:r>
          </w:p>
          <w:p w14:paraId="6D9770BD" w14:textId="7E72720A"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Hóa học 1</w:t>
            </w:r>
            <w:r w:rsidR="00326E14">
              <w:rPr>
                <w:i/>
                <w:iCs/>
              </w:rPr>
              <w:t>2</w:t>
            </w:r>
            <w:r w:rsidRPr="000A6A3D">
              <w:rPr>
                <w:i/>
                <w:iCs/>
              </w:rPr>
              <w:t xml:space="preserve">, </w:t>
            </w:r>
            <w:r w:rsidRPr="000A6A3D">
              <w:rPr>
                <w:lang w:val="vi-VN"/>
              </w:rPr>
              <w:t>NXB Giáo dục Việt Nam</w:t>
            </w:r>
            <w:r w:rsidRPr="000A6A3D">
              <w:t>, năm 2015.</w:t>
            </w:r>
          </w:p>
          <w:p w14:paraId="65CCE62A" w14:textId="68148226" w:rsidR="00653A5A" w:rsidRPr="000A6A3D" w:rsidRDefault="00653A5A" w:rsidP="00326E14">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26E14">
              <w:t>2</w:t>
            </w:r>
            <w:r w:rsidRPr="000A6A3D">
              <w:t xml:space="preserve">, </w:t>
            </w:r>
            <w:r w:rsidRPr="000A6A3D">
              <w:rPr>
                <w:lang w:val="vi-VN"/>
              </w:rPr>
              <w:t>NXB Giáo dục Việt Nam</w:t>
            </w:r>
            <w:r w:rsidRPr="000A6A3D">
              <w:t>, năm 2015.</w:t>
            </w:r>
          </w:p>
        </w:tc>
      </w:tr>
      <w:tr w:rsidR="00653A5A" w:rsidRPr="000A6A3D"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1B71CA77" w14:textId="77777777" w:rsidR="003613AC" w:rsidRDefault="003613AC" w:rsidP="000A6A3D">
            <w:pPr>
              <w:jc w:val="center"/>
              <w:rPr>
                <w:b/>
                <w:bCs/>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77777777" w:rsidR="00653A5A" w:rsidRPr="000A6A3D" w:rsidRDefault="00653A5A" w:rsidP="000A6A3D">
            <w:pPr>
              <w:jc w:val="center"/>
              <w:rPr>
                <w:b/>
                <w:bCs/>
                <w:lang w:val="pt-BR"/>
              </w:rPr>
            </w:pPr>
            <w:r w:rsidRPr="000A6A3D">
              <w:rPr>
                <w:b/>
                <w:bCs/>
                <w:lang w:val="vi-VN"/>
              </w:rPr>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750837E1" w14:textId="36C8496C" w:rsidR="00653A5A" w:rsidRPr="000A6A3D" w:rsidRDefault="00653A5A" w:rsidP="000A6A3D">
            <w:pPr>
              <w:ind w:left="1730"/>
              <w:rPr>
                <w:i/>
                <w:lang w:val="pt-BR"/>
              </w:rPr>
            </w:pPr>
            <w:r w:rsidRPr="000A6A3D">
              <w:rPr>
                <w:i/>
                <w:lang w:val="pt-BR"/>
              </w:rPr>
              <w:t xml:space="preserve">Tp. Hồ Chí Minh, ngày </w:t>
            </w:r>
            <w:r w:rsidR="00CD7020">
              <w:rPr>
                <w:i/>
                <w:lang w:val="pt-BR"/>
              </w:rPr>
              <w:t>25</w:t>
            </w:r>
            <w:r w:rsidRPr="000A6A3D">
              <w:rPr>
                <w:i/>
                <w:lang w:val="pt-BR"/>
              </w:rPr>
              <w:t xml:space="preserve">     tháng  </w:t>
            </w:r>
            <w:r w:rsidR="00CD7020">
              <w:rPr>
                <w:i/>
                <w:lang w:val="pt-BR"/>
              </w:rPr>
              <w:t>8</w:t>
            </w:r>
            <w:r w:rsidRPr="000A6A3D">
              <w:rPr>
                <w:i/>
                <w:lang w:val="pt-BR"/>
              </w:rPr>
              <w:t xml:space="preserve">    năm 20</w:t>
            </w:r>
            <w:r w:rsidR="00CD7020">
              <w:rPr>
                <w:i/>
                <w:lang w:val="pt-BR"/>
              </w:rPr>
              <w:t>21</w:t>
            </w:r>
            <w:r w:rsidRPr="000A6A3D">
              <w:rPr>
                <w:i/>
                <w:lang w:val="pt-BR"/>
              </w:rPr>
              <w:t xml:space="preserve"> </w:t>
            </w:r>
          </w:p>
          <w:p w14:paraId="7770F066" w14:textId="77777777" w:rsidR="00653A5A" w:rsidRDefault="00653A5A" w:rsidP="000A6A3D">
            <w:pPr>
              <w:jc w:val="center"/>
              <w:rPr>
                <w:b/>
                <w:lang w:val="pt-BR"/>
              </w:rPr>
            </w:pPr>
            <w:r w:rsidRPr="000A6A3D">
              <w:rPr>
                <w:b/>
                <w:lang w:val="pt-BR"/>
              </w:rPr>
              <w:t>Giảng viên</w:t>
            </w:r>
          </w:p>
          <w:p w14:paraId="5E868A02" w14:textId="4EBE9291" w:rsidR="003613AC" w:rsidRDefault="00A645C7" w:rsidP="000A6A3D">
            <w:pPr>
              <w:jc w:val="center"/>
              <w:rPr>
                <w:b/>
                <w:bCs/>
                <w:szCs w:val="22"/>
                <w:lang w:val="pt-BR"/>
              </w:rPr>
            </w:pPr>
            <w:r>
              <w:rPr>
                <w:lang w:val="pt-BR"/>
              </w:rPr>
              <w:t>Nguyễn Thị Cẩm Thạch</w:t>
            </w:r>
          </w:p>
          <w:p w14:paraId="6A696A5B" w14:textId="77777777" w:rsidR="00DC7D5A" w:rsidRDefault="00DC7D5A" w:rsidP="000A6A3D">
            <w:pPr>
              <w:jc w:val="center"/>
              <w:rPr>
                <w:b/>
                <w:bCs/>
                <w:szCs w:val="22"/>
                <w:lang w:val="pt-BR"/>
              </w:rPr>
            </w:pPr>
          </w:p>
          <w:p w14:paraId="5754BAF6" w14:textId="5314C2EB" w:rsidR="00DC7D5A" w:rsidRPr="000A6A3D" w:rsidRDefault="00DC7D5A" w:rsidP="000A6A3D">
            <w:pPr>
              <w:jc w:val="center"/>
              <w:rPr>
                <w:lang w:val="pt-BR"/>
              </w:rPr>
            </w:pPr>
          </w:p>
        </w:tc>
      </w:tr>
      <w:tr w:rsidR="00E7367E" w:rsidRPr="000A6A3D"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6188A7DB" w14:textId="5E3CA7DD" w:rsidR="009A10F8" w:rsidRDefault="00E7367E" w:rsidP="000A6A3D">
            <w:pPr>
              <w:rPr>
                <w:lang w:val="pt-BR"/>
              </w:rPr>
            </w:pPr>
            <w:r w:rsidRPr="000A6A3D">
              <w:lastRenderedPageBreak/>
              <w:br w:type="page"/>
            </w:r>
          </w:p>
          <w:p w14:paraId="0A8EA680" w14:textId="55BD7D9C" w:rsidR="00E7367E" w:rsidRPr="000A6A3D" w:rsidRDefault="00E7367E" w:rsidP="000A6A3D">
            <w:pPr>
              <w:rPr>
                <w:lang w:val="pt-BR"/>
              </w:rPr>
            </w:pPr>
            <w:r w:rsidRPr="000A6A3D">
              <w:rPr>
                <w:lang w:val="pt-BR"/>
              </w:rPr>
              <w:t>Giáo án số:  12</w:t>
            </w:r>
          </w:p>
        </w:tc>
        <w:tc>
          <w:tcPr>
            <w:tcW w:w="6935" w:type="dxa"/>
            <w:gridSpan w:val="2"/>
            <w:shd w:val="clear" w:color="auto" w:fill="auto"/>
          </w:tcPr>
          <w:p w14:paraId="63DDF99A" w14:textId="77777777" w:rsidR="009A10F8" w:rsidRDefault="009A10F8" w:rsidP="000A6A3D"/>
          <w:p w14:paraId="1D962A95" w14:textId="69C50FB9" w:rsidR="00E7367E" w:rsidRPr="000A6A3D" w:rsidRDefault="00E7367E" w:rsidP="000A6A3D">
            <w:r w:rsidRPr="000A6A3D">
              <w:t xml:space="preserve">Thời gian thực hiện: </w:t>
            </w:r>
            <w:r w:rsidR="00C5570F">
              <w:t>4</w:t>
            </w:r>
            <w:r w:rsidRPr="000A6A3D">
              <w:t xml:space="preserve"> tiết</w:t>
            </w:r>
          </w:p>
          <w:p w14:paraId="1A78C576" w14:textId="495689CE" w:rsidR="00C5570F" w:rsidRDefault="00C5570F" w:rsidP="00C5570F">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263C094C" w14:textId="5A8120B3" w:rsidR="00C5570F" w:rsidRPr="000A6A3D" w:rsidRDefault="00C5570F" w:rsidP="00C5570F">
            <w:pPr>
              <w:tabs>
                <w:tab w:val="right" w:leader="dot" w:pos="3331"/>
              </w:tabs>
            </w:pPr>
            <w:r>
              <w:rPr>
                <w:b/>
                <w:bCs/>
              </w:rPr>
              <w:t xml:space="preserve">                                                  AXIT CACBOXYLIC</w:t>
            </w:r>
          </w:p>
          <w:p w14:paraId="4CB5C312" w14:textId="1C850F47" w:rsidR="001E36D0" w:rsidRPr="000A6A3D" w:rsidRDefault="001E36D0" w:rsidP="001E36D0">
            <w:r w:rsidRPr="000A6A3D">
              <w:t xml:space="preserve">Thực hiện ngày    </w:t>
            </w:r>
            <w:r>
              <w:t xml:space="preserve"> </w:t>
            </w:r>
            <w:r w:rsidR="00CD7020">
              <w:t>26</w:t>
            </w:r>
            <w:r>
              <w:t xml:space="preserve">  </w:t>
            </w:r>
            <w:r w:rsidRPr="000A6A3D">
              <w:t xml:space="preserve"> </w:t>
            </w:r>
            <w:r w:rsidR="00CD7020">
              <w:t xml:space="preserve">    </w:t>
            </w:r>
            <w:r>
              <w:t xml:space="preserve"> </w:t>
            </w:r>
            <w:r w:rsidRPr="000A6A3D">
              <w:t xml:space="preserve">tháng </w:t>
            </w:r>
            <w:r w:rsidR="00CD7020">
              <w:t>9</w:t>
            </w:r>
            <w:r w:rsidRPr="000A6A3D">
              <w:t xml:space="preserve">    </w:t>
            </w:r>
            <w:r w:rsidR="00CD7020">
              <w:t xml:space="preserve">     </w:t>
            </w:r>
            <w:r w:rsidRPr="000A6A3D">
              <w:t>năm 20</w:t>
            </w:r>
            <w:r w:rsidR="00CD7020">
              <w:t>21</w:t>
            </w:r>
            <w:r w:rsidRPr="000A6A3D">
              <w:t xml:space="preserve"> </w:t>
            </w:r>
          </w:p>
          <w:p w14:paraId="152EECE3" w14:textId="77777777" w:rsidR="00E7367E" w:rsidRPr="000A6A3D" w:rsidRDefault="00E7367E" w:rsidP="000A6A3D"/>
        </w:tc>
      </w:tr>
    </w:tbl>
    <w:p w14:paraId="45CB2630" w14:textId="2F952539"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C5570F">
        <w:rPr>
          <w:b/>
          <w:i/>
        </w:rPr>
        <w:t>5</w:t>
      </w:r>
      <w:r w:rsidR="003613AC">
        <w:rPr>
          <w:b/>
          <w:i/>
        </w:rPr>
        <w:t>3</w:t>
      </w:r>
      <w:r w:rsidRPr="000A6A3D">
        <w:rPr>
          <w:b/>
          <w:i/>
        </w:rPr>
        <w:t xml:space="preserve">: </w:t>
      </w:r>
      <w:r w:rsidR="00C5570F">
        <w:rPr>
          <w:b/>
          <w:bCs/>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69273E">
      <w:pPr>
        <w:jc w:val="both"/>
        <w:rPr>
          <w:b/>
        </w:rPr>
      </w:pPr>
      <w:r w:rsidRPr="000A6A3D">
        <w:rPr>
          <w:b/>
        </w:rPr>
        <w:t>1. Kiến thức:</w:t>
      </w:r>
    </w:p>
    <w:p w14:paraId="12CC620B" w14:textId="09126237" w:rsidR="0069273E" w:rsidRDefault="008B780D" w:rsidP="0069273E">
      <w:pPr>
        <w:tabs>
          <w:tab w:val="left" w:leader="dot" w:pos="9540"/>
        </w:tabs>
        <w:ind w:firstLine="284"/>
        <w:jc w:val="both"/>
      </w:pPr>
      <w:r>
        <w:t>Trình bày được định nghĩa, cách phân loại</w:t>
      </w:r>
      <w:r w:rsidR="00C13FC9">
        <w:t xml:space="preserve"> anđ</w:t>
      </w:r>
      <w:r w:rsidR="00AF0EFB">
        <w:t>ehit, xeton.</w:t>
      </w:r>
      <w:r w:rsidR="0069273E" w:rsidRPr="0069273E">
        <w:t xml:space="preserve"> </w:t>
      </w:r>
    </w:p>
    <w:p w14:paraId="3984AE68" w14:textId="3EAF807A" w:rsidR="008B780D" w:rsidRPr="0069273E" w:rsidRDefault="008B780D" w:rsidP="0069273E">
      <w:pPr>
        <w:tabs>
          <w:tab w:val="left" w:leader="dot" w:pos="9540"/>
        </w:tabs>
        <w:ind w:firstLine="284"/>
        <w:jc w:val="both"/>
      </w:pPr>
      <w:r>
        <w:t xml:space="preserve">Nêu được phương pháp điều chế và ứng dụng của </w:t>
      </w:r>
      <w:r w:rsidR="00C13FC9">
        <w:t>anđ</w:t>
      </w:r>
      <w:r w:rsidRPr="0069273E">
        <w:t>ehit, xeton</w:t>
      </w:r>
      <w:r>
        <w:t>.</w:t>
      </w:r>
    </w:p>
    <w:p w14:paraId="6242D1B7" w14:textId="0BF5CA47" w:rsidR="00E7367E" w:rsidRPr="0069273E" w:rsidRDefault="00E7367E" w:rsidP="0069273E">
      <w:pPr>
        <w:jc w:val="both"/>
        <w:rPr>
          <w:b/>
        </w:rPr>
      </w:pPr>
      <w:r w:rsidRPr="0069273E">
        <w:rPr>
          <w:b/>
          <w:bCs/>
        </w:rPr>
        <w:t xml:space="preserve">2. </w:t>
      </w:r>
      <w:r w:rsidR="004D3139" w:rsidRPr="0069273E">
        <w:rPr>
          <w:b/>
          <w:bCs/>
        </w:rPr>
        <w:t>Kỹ năng</w:t>
      </w:r>
      <w:r w:rsidRPr="0069273E">
        <w:rPr>
          <w:b/>
          <w:bCs/>
        </w:rPr>
        <w:t xml:space="preserve">: </w:t>
      </w:r>
    </w:p>
    <w:p w14:paraId="142B905C" w14:textId="1AB8A1D9" w:rsidR="0069273E" w:rsidRPr="0069273E" w:rsidRDefault="008B780D" w:rsidP="0069273E">
      <w:pPr>
        <w:tabs>
          <w:tab w:val="left" w:leader="dot" w:pos="9540"/>
        </w:tabs>
        <w:ind w:firstLine="284"/>
        <w:jc w:val="both"/>
      </w:pPr>
      <w:r>
        <w:t>Viết được công thức cấu tạo và</w:t>
      </w:r>
      <w:r w:rsidR="00C13FC9">
        <w:t xml:space="preserve"> gọi tên các anđ</w:t>
      </w:r>
      <w:r w:rsidR="0069273E" w:rsidRPr="0069273E">
        <w:t>ehit no đơn chức, mạch hở.</w:t>
      </w:r>
    </w:p>
    <w:p w14:paraId="664DCC72" w14:textId="37FAB9A6" w:rsidR="0069273E" w:rsidRPr="0069273E" w:rsidRDefault="008B780D" w:rsidP="0069273E">
      <w:pPr>
        <w:tabs>
          <w:tab w:val="left" w:leader="dot" w:pos="9540"/>
        </w:tabs>
        <w:ind w:firstLine="284"/>
        <w:jc w:val="both"/>
      </w:pPr>
      <w:r>
        <w:t>V</w:t>
      </w:r>
      <w:r w:rsidR="0069273E" w:rsidRPr="0069273E">
        <w:t>iết được phương</w:t>
      </w:r>
      <w:r w:rsidR="00C13FC9">
        <w:t xml:space="preserve"> trình hóa học đặc trưng của anđ</w:t>
      </w:r>
      <w:r w:rsidR="0069273E" w:rsidRPr="0069273E">
        <w:t>ehit và xeton.</w:t>
      </w:r>
    </w:p>
    <w:p w14:paraId="3C4D072F" w14:textId="5B84A68D" w:rsidR="00AF0EFB" w:rsidRDefault="00AF0EFB" w:rsidP="00AF0EFB">
      <w:pPr>
        <w:tabs>
          <w:tab w:val="left" w:leader="dot" w:pos="9540"/>
        </w:tabs>
        <w:ind w:firstLine="284"/>
        <w:jc w:val="both"/>
      </w:pPr>
      <w:r>
        <w:t xml:space="preserve">So sánh được </w:t>
      </w:r>
      <w:r w:rsidRPr="0069273E">
        <w:t xml:space="preserve">sự giống nhau và khác nhau </w:t>
      </w:r>
      <w:r>
        <w:t xml:space="preserve">về tính chất </w:t>
      </w:r>
      <w:r w:rsidRPr="0069273E">
        <w:t xml:space="preserve">của </w:t>
      </w:r>
      <w:r w:rsidR="00C13FC9">
        <w:t>anđ</w:t>
      </w:r>
      <w:r w:rsidRPr="0069273E">
        <w:t>ehit</w:t>
      </w:r>
      <w:r>
        <w:t xml:space="preserve"> và</w:t>
      </w:r>
      <w:r w:rsidRPr="0069273E">
        <w:t xml:space="preserve"> xeton.</w:t>
      </w:r>
    </w:p>
    <w:p w14:paraId="51A92600" w14:textId="3AC8FEEB" w:rsidR="0069273E" w:rsidRPr="0069273E" w:rsidRDefault="008B780D" w:rsidP="0069273E">
      <w:pPr>
        <w:tabs>
          <w:tab w:val="left" w:leader="dot" w:pos="9540"/>
        </w:tabs>
        <w:ind w:firstLine="284"/>
        <w:jc w:val="both"/>
      </w:pPr>
      <w:r>
        <w:t>G</w:t>
      </w:r>
      <w:r w:rsidR="0069273E" w:rsidRPr="0069273E">
        <w:t xml:space="preserve">iải được các bài tập về </w:t>
      </w:r>
      <w:r w:rsidR="003F65AF">
        <w:t>anđ</w:t>
      </w:r>
      <w:r w:rsidR="003F65AF" w:rsidRPr="0069273E">
        <w:t>ehit</w:t>
      </w:r>
      <w:r w:rsidR="003F65AF">
        <w:t xml:space="preserve"> và</w:t>
      </w:r>
      <w:r w:rsidR="003F65AF" w:rsidRPr="0069273E">
        <w:t xml:space="preserve"> xeton </w:t>
      </w:r>
      <w:r w:rsidR="0069273E" w:rsidRPr="0069273E">
        <w:t>.</w:t>
      </w:r>
    </w:p>
    <w:p w14:paraId="5D407E31" w14:textId="30118B27" w:rsidR="00E7367E" w:rsidRPr="000A6A3D" w:rsidRDefault="00E7367E" w:rsidP="0069273E">
      <w:pPr>
        <w:jc w:val="both"/>
        <w:rPr>
          <w:lang w:val="vi-VN"/>
        </w:rPr>
      </w:pPr>
      <w:r w:rsidRPr="000A6A3D">
        <w:rPr>
          <w:b/>
          <w:bCs/>
        </w:rPr>
        <w:t>3. Thái độ:</w:t>
      </w:r>
    </w:p>
    <w:p w14:paraId="0E3608A7" w14:textId="20DABAB1" w:rsidR="00E7367E" w:rsidRPr="000A6A3D" w:rsidRDefault="0069273E" w:rsidP="0069273E">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7367E" w:rsidRPr="000A6A3D">
        <w:rPr>
          <w:color w:val="000000"/>
        </w:rPr>
        <w:t xml:space="preserve">inh </w:t>
      </w:r>
      <w:r>
        <w:rPr>
          <w:color w:val="000000"/>
        </w:rPr>
        <w:t>c</w:t>
      </w:r>
      <w:r w:rsidR="00E7367E" w:rsidRPr="000A6A3D">
        <w:rPr>
          <w:color w:val="000000"/>
        </w:rPr>
        <w:t>ó</w:t>
      </w:r>
      <w:r w:rsidR="00E7367E" w:rsidRPr="000A6A3D">
        <w:rPr>
          <w:color w:val="000000"/>
          <w:lang w:val="vi-VN"/>
        </w:rPr>
        <w:t xml:space="preserve"> </w:t>
      </w:r>
      <w:r w:rsidR="00E7367E" w:rsidRPr="000A6A3D">
        <w:rPr>
          <w:bCs/>
        </w:rPr>
        <w:t>lòng say mê học tập, biết vận dụng những kiến thức được học vào cuộc sống</w:t>
      </w:r>
      <w:r w:rsidR="00E7367E" w:rsidRPr="000A6A3D">
        <w:rPr>
          <w:bCs/>
          <w:lang w:val="vi-VN"/>
        </w:rPr>
        <w:t>, có</w:t>
      </w:r>
      <w:r w:rsidR="00E7367E" w:rsidRPr="000A6A3D">
        <w:rPr>
          <w:bCs/>
        </w:rPr>
        <w:t xml:space="preserve"> </w:t>
      </w:r>
      <w:r w:rsidR="00E7367E" w:rsidRPr="000A6A3D">
        <w:rPr>
          <w:color w:val="000000"/>
        </w:rPr>
        <w:t>tư duy khoa học, logic trước các sự vật hiện tượng trong tự nhiên</w:t>
      </w:r>
      <w:r w:rsidR="00E7367E" w:rsidRPr="000A6A3D">
        <w:rPr>
          <w:color w:val="000000"/>
          <w:lang w:val="vi-VN"/>
        </w:rPr>
        <w:t>,</w:t>
      </w:r>
      <w:r w:rsidR="00E7367E" w:rsidRPr="000A6A3D">
        <w:rPr>
          <w:bCs/>
        </w:rPr>
        <w:t xml:space="preserve"> có ý thức bảo vệ môi trường và tài</w:t>
      </w:r>
      <w:r w:rsidR="00E7367E" w:rsidRPr="000A6A3D">
        <w:rPr>
          <w:color w:val="000000"/>
        </w:rPr>
        <w:t xml:space="preserve"> </w:t>
      </w:r>
      <w:r w:rsidR="00E7367E" w:rsidRPr="000A6A3D">
        <w:rPr>
          <w:bCs/>
        </w:rPr>
        <w:t xml:space="preserve">nguyên, sử dụng </w:t>
      </w:r>
      <w:r w:rsidR="00113F9F">
        <w:rPr>
          <w:bCs/>
        </w:rPr>
        <w:t>hợp lý</w:t>
      </w:r>
      <w:r w:rsidR="00E7367E"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0A6A3D" w:rsidRDefault="00C13FC9"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8" w:name="_Toc8233541"/>
            <w:r w:rsidRPr="00CE40CF">
              <w:rPr>
                <w:rFonts w:ascii="Times New Roman" w:hAnsi="Times New Roman"/>
                <w:b/>
                <w:bCs/>
                <w:sz w:val="24"/>
                <w:u w:val="single"/>
              </w:rPr>
              <w:t>Andehit</w:t>
            </w:r>
            <w:bookmarkEnd w:id="88"/>
          </w:p>
          <w:p w14:paraId="747A0D5C" w14:textId="77777777" w:rsidR="0039768C" w:rsidRPr="00CE40CF" w:rsidRDefault="0039768C" w:rsidP="003F65AF">
            <w:pPr>
              <w:pStyle w:val="Heading3"/>
              <w:ind w:left="480" w:hanging="480"/>
            </w:pPr>
            <w:bookmarkStart w:id="89" w:name="_Toc8233542"/>
            <w:r w:rsidRPr="00CE40CF">
              <w:rPr>
                <w:bCs w:val="0"/>
              </w:rPr>
              <w:t>1.1. Định nghĩa, phân loại, danh pháp</w:t>
            </w:r>
            <w:bookmarkEnd w:id="89"/>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lastRenderedPageBreak/>
              <w:t>1.3. Tính chất hóa học</w:t>
            </w:r>
          </w:p>
          <w:p w14:paraId="08E6EE85" w14:textId="77777777" w:rsidR="0039768C" w:rsidRPr="00CE40CF" w:rsidRDefault="0039768C" w:rsidP="003F65AF">
            <w:pPr>
              <w:spacing w:before="120"/>
              <w:jc w:val="both"/>
              <w:rPr>
                <w:b/>
                <w:i/>
              </w:rPr>
            </w:pPr>
            <w:r w:rsidRPr="00CE40CF">
              <w:rPr>
                <w:b/>
                <w:i/>
              </w:rPr>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75pt;height:18pt" o:ole="">
                  <v:imagedata r:id="rId114" o:title=""/>
                </v:shape>
                <o:OLEObject Type="Embed" ProgID="Equation.DSMT4" ShapeID="_x0000_i1060" DrawAspect="Content" ObjectID="_1691311401" r:id="rId115"/>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75pt;height:18pt" o:ole="">
                  <v:imagedata r:id="rId116" o:title=""/>
                </v:shape>
                <o:OLEObject Type="Embed" ProgID="Equation.DSMT4" ShapeID="_x0000_i1061" DrawAspect="Content" ObjectID="_1691311402" r:id="rId117"/>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90" w:name="_Toc8233543"/>
            <w:r w:rsidRPr="00CE40CF">
              <w:rPr>
                <w:rFonts w:ascii="Times New Roman" w:hAnsi="Times New Roman"/>
                <w:b/>
                <w:sz w:val="24"/>
                <w:u w:val="single"/>
              </w:rPr>
              <w:t>Xeton</w:t>
            </w:r>
            <w:bookmarkEnd w:id="90"/>
          </w:p>
          <w:p w14:paraId="6715642B" w14:textId="77777777" w:rsidR="0039768C" w:rsidRPr="00CE40CF" w:rsidRDefault="0039768C" w:rsidP="003F65AF">
            <w:pPr>
              <w:pStyle w:val="Heading3"/>
              <w:ind w:left="480" w:hanging="480"/>
              <w:rPr>
                <w:bCs w:val="0"/>
              </w:rPr>
            </w:pPr>
            <w:bookmarkStart w:id="91" w:name="_Toc8233544"/>
            <w:r w:rsidRPr="00CE40CF">
              <w:rPr>
                <w:bCs w:val="0"/>
              </w:rPr>
              <w:t>2.1. Định nghĩa, danh pháp</w:t>
            </w:r>
            <w:bookmarkEnd w:id="91"/>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75pt;height:18pt" o:ole="">
                  <v:imagedata r:id="rId118" o:title=""/>
                </v:shape>
                <o:OLEObject Type="Embed" ProgID="Equation.DSMT4" ShapeID="_x0000_i1062" DrawAspect="Content" ObjectID="_1691311403" r:id="rId119"/>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2" w:name="_Toc8233545"/>
            <w:r w:rsidRPr="00CE40CF">
              <w:t>2.4. Ứng dụng</w:t>
            </w:r>
            <w:bookmarkEnd w:id="92"/>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Default="0039768C" w:rsidP="000A6A3D">
            <w:r>
              <w:t>- Danh pháp anđehit, xeton.</w:t>
            </w:r>
          </w:p>
          <w:p w14:paraId="61362E8E" w14:textId="77777777" w:rsidR="0039768C" w:rsidRDefault="0039768C" w:rsidP="000A6A3D">
            <w:r>
              <w:t>- Phản ứng cộng H</w:t>
            </w:r>
            <w:r>
              <w:rPr>
                <w:vertAlign w:val="subscript"/>
              </w:rPr>
              <w:t>2</w:t>
            </w:r>
            <w: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Pr>
                <w:bCs/>
              </w:rPr>
              <w:t>Bài 56</w:t>
            </w:r>
            <w:r w:rsidRPr="000A6A3D">
              <w:rPr>
                <w:bCs/>
              </w:rPr>
              <w:t xml:space="preserve">. </w:t>
            </w:r>
            <w:r>
              <w:rPr>
                <w:bCs/>
              </w:rPr>
              <w:t>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30D70C21" w:rsidR="00E7367E"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E7367E" w:rsidRPr="000A6A3D" w14:paraId="496E2CDC" w14:textId="77777777" w:rsidTr="003613AC">
        <w:trPr>
          <w:gridAfter w:val="1"/>
          <w:wAfter w:w="390" w:type="dxa"/>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0A6A3D" w:rsidRDefault="00E7367E" w:rsidP="000A6A3D">
            <w:pPr>
              <w:jc w:val="both"/>
            </w:pPr>
            <w:r w:rsidRPr="000A6A3D">
              <w:t xml:space="preserve">1. </w:t>
            </w:r>
            <w:r w:rsidRPr="000A6A3D">
              <w:rPr>
                <w:i/>
                <w:iCs/>
              </w:rPr>
              <w:t xml:space="preserve">Giáo trình hóa học </w:t>
            </w:r>
            <w:r w:rsidR="00771BBF">
              <w:rPr>
                <w:i/>
                <w:iCs/>
              </w:rPr>
              <w:t>3</w:t>
            </w:r>
            <w:r w:rsidRPr="000A6A3D">
              <w:rPr>
                <w:i/>
                <w:iCs/>
              </w:rPr>
              <w:t xml:space="preserve">, </w:t>
            </w:r>
            <w:r w:rsidR="00771BBF">
              <w:t>Trường CĐ L</w:t>
            </w:r>
            <w:r w:rsidRPr="000A6A3D">
              <w:t xml:space="preserve">ý </w:t>
            </w:r>
            <w:r w:rsidR="00771BBF">
              <w:t>T</w:t>
            </w:r>
            <w:r w:rsidRPr="000A6A3D">
              <w:t xml:space="preserve">ự </w:t>
            </w:r>
            <w:r w:rsidR="00771BBF">
              <w:t>T</w:t>
            </w:r>
            <w:r w:rsidRPr="000A6A3D">
              <w:t>rọng Tp. HCM, năm 201</w:t>
            </w:r>
            <w:r w:rsidR="00771BBF">
              <w:t>9</w:t>
            </w:r>
            <w:r w:rsidRPr="000A6A3D">
              <w:t>.</w:t>
            </w:r>
          </w:p>
          <w:p w14:paraId="3D224AC5" w14:textId="79868551"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Hóa học 1</w:t>
            </w:r>
            <w:r w:rsidR="00771BBF">
              <w:rPr>
                <w:i/>
                <w:iCs/>
              </w:rPr>
              <w:t>2</w:t>
            </w:r>
            <w:r w:rsidRPr="000A6A3D">
              <w:rPr>
                <w:i/>
                <w:iCs/>
              </w:rPr>
              <w:t xml:space="preserve">, </w:t>
            </w:r>
            <w:r w:rsidRPr="000A6A3D">
              <w:rPr>
                <w:lang w:val="vi-VN"/>
              </w:rPr>
              <w:t>NXB Giáo dục Việt Nam</w:t>
            </w:r>
            <w:r w:rsidRPr="000A6A3D">
              <w:t>, năm 2015.</w:t>
            </w:r>
          </w:p>
          <w:p w14:paraId="679B3C88" w14:textId="25592A07" w:rsidR="00E7367E" w:rsidRPr="000A6A3D" w:rsidRDefault="00E7367E" w:rsidP="00771BB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71BBF">
              <w:t>2</w:t>
            </w:r>
            <w:r w:rsidRPr="000A6A3D">
              <w:t xml:space="preserve">, </w:t>
            </w:r>
            <w:r w:rsidRPr="000A6A3D">
              <w:rPr>
                <w:lang w:val="vi-VN"/>
              </w:rPr>
              <w:t>NXB Giáo dục Việt Nam</w:t>
            </w:r>
            <w:r w:rsidRPr="000A6A3D">
              <w:t>, năm 2015.</w:t>
            </w:r>
          </w:p>
        </w:tc>
      </w:tr>
      <w:tr w:rsidR="00E7367E" w:rsidRPr="000A6A3D" w14:paraId="741D3D17"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5"/>
        </w:trPr>
        <w:tc>
          <w:tcPr>
            <w:tcW w:w="3433" w:type="dxa"/>
            <w:gridSpan w:val="2"/>
            <w:shd w:val="clear" w:color="auto" w:fill="auto"/>
          </w:tcPr>
          <w:p w14:paraId="22BBCCA4" w14:textId="77777777" w:rsidR="00E7367E" w:rsidRPr="000A6A3D" w:rsidRDefault="00E7367E" w:rsidP="000A6A3D">
            <w:pPr>
              <w:rPr>
                <w:lang w:val="pt-BR"/>
              </w:rPr>
            </w:pPr>
          </w:p>
          <w:p w14:paraId="07C1D134" w14:textId="77777777" w:rsidR="003613AC" w:rsidRDefault="003613AC" w:rsidP="000A6A3D">
            <w:pPr>
              <w:jc w:val="center"/>
              <w:rPr>
                <w:b/>
                <w:bCs/>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gridSpan w:val="2"/>
            <w:shd w:val="clear" w:color="auto" w:fill="auto"/>
          </w:tcPr>
          <w:p w14:paraId="0FE0BAF0" w14:textId="77777777" w:rsidR="00E7367E" w:rsidRPr="000A6A3D" w:rsidRDefault="00E7367E" w:rsidP="000A6A3D">
            <w:pPr>
              <w:rPr>
                <w:lang w:val="pt-BR"/>
              </w:rPr>
            </w:pPr>
          </w:p>
          <w:p w14:paraId="3B704DF9" w14:textId="77777777" w:rsidR="00E7367E" w:rsidRPr="000A6A3D" w:rsidRDefault="00E7367E" w:rsidP="000A6A3D">
            <w:pPr>
              <w:ind w:left="1730"/>
              <w:rPr>
                <w:i/>
                <w:lang w:val="pt-BR"/>
              </w:rPr>
            </w:pPr>
            <w:r w:rsidRPr="000A6A3D">
              <w:rPr>
                <w:i/>
                <w:lang w:val="pt-BR"/>
              </w:rPr>
              <w:t xml:space="preserve">Tp. Hồ Chí Minh, ngày      tháng      năm 20 </w:t>
            </w:r>
          </w:p>
          <w:p w14:paraId="31837509" w14:textId="77777777" w:rsidR="00E7367E" w:rsidRDefault="00E7367E" w:rsidP="000A6A3D">
            <w:pPr>
              <w:jc w:val="center"/>
              <w:rPr>
                <w:b/>
                <w:lang w:val="pt-BR"/>
              </w:rPr>
            </w:pPr>
            <w:r w:rsidRPr="000A6A3D">
              <w:rPr>
                <w:b/>
                <w:lang w:val="pt-BR"/>
              </w:rPr>
              <w:t>Giảng viên</w:t>
            </w:r>
          </w:p>
          <w:p w14:paraId="5E6C198E" w14:textId="454F2CD7" w:rsidR="003613AC" w:rsidRPr="000A6A3D" w:rsidRDefault="00A645C7" w:rsidP="000A6A3D">
            <w:pPr>
              <w:jc w:val="center"/>
              <w:rPr>
                <w:lang w:val="pt-BR"/>
              </w:rPr>
            </w:pPr>
            <w:r>
              <w:rPr>
                <w:lang w:val="pt-BR"/>
              </w:rPr>
              <w:t xml:space="preserve">Nguyễn Thị Cẩm Thạch </w:t>
            </w:r>
          </w:p>
        </w:tc>
      </w:tr>
      <w:tr w:rsidR="00A3727F" w:rsidRPr="000A6A3D" w14:paraId="4B63C44A"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98D8801" w14:textId="65ED9F8D" w:rsidR="00A3727F" w:rsidRPr="000A6A3D" w:rsidRDefault="00A3727F" w:rsidP="000A6A3D">
            <w:pPr>
              <w:rPr>
                <w:lang w:val="pt-BR"/>
              </w:rPr>
            </w:pPr>
            <w:r w:rsidRPr="000A6A3D">
              <w:lastRenderedPageBreak/>
              <w:br w:type="page"/>
            </w:r>
            <w:r w:rsidRPr="000A6A3D">
              <w:rPr>
                <w:lang w:val="pt-BR"/>
              </w:rPr>
              <w:t>Giáo án số:  13</w:t>
            </w:r>
          </w:p>
        </w:tc>
        <w:tc>
          <w:tcPr>
            <w:tcW w:w="6868" w:type="dxa"/>
            <w:gridSpan w:val="2"/>
            <w:shd w:val="clear" w:color="auto" w:fill="auto"/>
          </w:tcPr>
          <w:p w14:paraId="25A78101" w14:textId="41DAFE52" w:rsidR="00A3727F" w:rsidRPr="000A6A3D" w:rsidRDefault="00A3727F" w:rsidP="000A6A3D">
            <w:r w:rsidRPr="000A6A3D">
              <w:t xml:space="preserve">Thời gian thực hiện: </w:t>
            </w:r>
            <w:r w:rsidR="00E65CE1">
              <w:t>4</w:t>
            </w:r>
            <w:r w:rsidRPr="000A6A3D">
              <w:t xml:space="preserve"> tiết</w:t>
            </w:r>
          </w:p>
          <w:p w14:paraId="7583507F" w14:textId="77777777" w:rsidR="00E65CE1" w:rsidRDefault="00E65CE1" w:rsidP="00E65CE1">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49B3FE1D" w14:textId="77777777" w:rsidR="00E65CE1" w:rsidRPr="000A6A3D" w:rsidRDefault="00E65CE1" w:rsidP="00E65CE1">
            <w:pPr>
              <w:tabs>
                <w:tab w:val="right" w:leader="dot" w:pos="3331"/>
              </w:tabs>
            </w:pPr>
            <w:r>
              <w:rPr>
                <w:b/>
                <w:bCs/>
              </w:rPr>
              <w:t xml:space="preserve">                                                  AXIT CACBOXYLIC</w:t>
            </w:r>
          </w:p>
          <w:p w14:paraId="560AAB83" w14:textId="2D87B573" w:rsidR="00A3727F" w:rsidRPr="000A6A3D" w:rsidRDefault="001E36D0" w:rsidP="000A6A3D">
            <w:r w:rsidRPr="000A6A3D">
              <w:t xml:space="preserve">Thực hiện ngày </w:t>
            </w:r>
            <w:r w:rsidR="00CD7020">
              <w:t>1</w:t>
            </w:r>
            <w:r w:rsidRPr="000A6A3D">
              <w:t xml:space="preserve">   </w:t>
            </w:r>
            <w:r>
              <w:t xml:space="preserve">   </w:t>
            </w:r>
            <w:r w:rsidRPr="000A6A3D">
              <w:t xml:space="preserve"> tháng </w:t>
            </w:r>
            <w:r w:rsidR="00CD7020">
              <w:t>10</w:t>
            </w:r>
            <w:r w:rsidRPr="000A6A3D">
              <w:t xml:space="preserve">    </w:t>
            </w:r>
            <w:r w:rsidR="00CD7020">
              <w:t xml:space="preserve">    </w:t>
            </w:r>
            <w:r w:rsidRPr="000A6A3D">
              <w:t>năm 20</w:t>
            </w:r>
            <w:r w:rsidR="00CD7020">
              <w:t>21</w:t>
            </w:r>
            <w:r w:rsidRPr="000A6A3D">
              <w:t xml:space="preserve"> </w:t>
            </w:r>
            <w:r w:rsidR="00A3727F" w:rsidRPr="000A6A3D">
              <w:t xml:space="preserve"> </w:t>
            </w:r>
          </w:p>
          <w:p w14:paraId="726297BB" w14:textId="77777777" w:rsidR="00A3727F" w:rsidRPr="000A6A3D" w:rsidRDefault="00A3727F" w:rsidP="000A6A3D"/>
        </w:tc>
      </w:tr>
    </w:tbl>
    <w:p w14:paraId="4D6E1F54" w14:textId="098E2E99"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Pr>
          <w:b/>
          <w:i/>
        </w:rPr>
        <w:t>Bài 5</w:t>
      </w:r>
      <w:r w:rsidR="003613AC">
        <w:rPr>
          <w:b/>
          <w:i/>
        </w:rPr>
        <w:t>4</w:t>
      </w:r>
      <w:r w:rsidRPr="000A6A3D">
        <w:rPr>
          <w:b/>
          <w:i/>
        </w:rPr>
        <w:t xml:space="preserve">: </w:t>
      </w:r>
      <w:r w:rsidR="00E65CE1">
        <w:rPr>
          <w:b/>
          <w:bCs/>
        </w:rPr>
        <w:t>AXIT CACBOXYLIC</w:t>
      </w:r>
      <w:r w:rsidR="00E65CE1" w:rsidRPr="000A6A3D">
        <w:rPr>
          <w:b/>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2DC22720" w14:textId="51EBE9F3" w:rsidR="00241244" w:rsidRPr="00241244" w:rsidRDefault="005138B4" w:rsidP="00241244">
      <w:pPr>
        <w:tabs>
          <w:tab w:val="left" w:leader="dot" w:pos="9540"/>
        </w:tabs>
        <w:ind w:firstLine="284"/>
        <w:jc w:val="both"/>
      </w:pPr>
      <w:r>
        <w:t>Trình bày được</w:t>
      </w:r>
      <w:r w:rsidR="00241244" w:rsidRPr="00241244">
        <w:t xml:space="preserve"> định nghĩa, cách phân loại axit cacboxylic.</w:t>
      </w:r>
    </w:p>
    <w:p w14:paraId="0C63CB26" w14:textId="5CBBC250" w:rsidR="00241244" w:rsidRPr="00241244" w:rsidRDefault="005138B4" w:rsidP="00241244">
      <w:pPr>
        <w:tabs>
          <w:tab w:val="left" w:leader="dot" w:pos="9540"/>
        </w:tabs>
        <w:ind w:firstLine="284"/>
        <w:jc w:val="both"/>
      </w:pPr>
      <w:r>
        <w:t>Nêu được phương pháp điều chế</w:t>
      </w:r>
      <w:r w:rsidR="00241244" w:rsidRPr="00241244">
        <w:t>, ứng dụng của axit cacboxylic.</w:t>
      </w:r>
    </w:p>
    <w:p w14:paraId="0146FF04" w14:textId="7AAD5152" w:rsidR="00A3727F" w:rsidRPr="00241244" w:rsidRDefault="00A3727F" w:rsidP="00241244">
      <w:pPr>
        <w:jc w:val="both"/>
        <w:rPr>
          <w:b/>
        </w:rPr>
      </w:pPr>
      <w:r w:rsidRPr="00241244">
        <w:rPr>
          <w:b/>
          <w:bCs/>
        </w:rPr>
        <w:t xml:space="preserve">2. </w:t>
      </w:r>
      <w:r w:rsidR="004D3139" w:rsidRPr="00241244">
        <w:rPr>
          <w:b/>
          <w:bCs/>
        </w:rPr>
        <w:t>Kỹ năng</w:t>
      </w:r>
      <w:r w:rsidRPr="00241244">
        <w:rPr>
          <w:b/>
          <w:bCs/>
        </w:rPr>
        <w:t xml:space="preserve">: </w:t>
      </w:r>
    </w:p>
    <w:p w14:paraId="027B6566" w14:textId="0D27A155" w:rsidR="00241244" w:rsidRPr="00241244" w:rsidRDefault="005138B4" w:rsidP="00241244">
      <w:pPr>
        <w:tabs>
          <w:tab w:val="left" w:leader="dot" w:pos="9540"/>
        </w:tabs>
        <w:ind w:firstLine="284"/>
        <w:jc w:val="both"/>
      </w:pPr>
      <w:r>
        <w:t>Viết được công thức cấu tạo và gọi tên các đồng phân</w:t>
      </w:r>
      <w:r w:rsidR="00241244" w:rsidRPr="00241244">
        <w:t xml:space="preserve"> của axit cacboxylic</w:t>
      </w:r>
      <w:r>
        <w:t>.</w:t>
      </w:r>
    </w:p>
    <w:p w14:paraId="52ED9C99" w14:textId="39702328" w:rsidR="00241244" w:rsidRDefault="005138B4" w:rsidP="00241244">
      <w:pPr>
        <w:tabs>
          <w:tab w:val="left" w:leader="dot" w:pos="9540"/>
        </w:tabs>
        <w:ind w:firstLine="284"/>
        <w:jc w:val="both"/>
      </w:pPr>
      <w:r>
        <w:t>V</w:t>
      </w:r>
      <w:r w:rsidR="00241244" w:rsidRPr="00241244">
        <w:t xml:space="preserve">iết được phương trình hóa học </w:t>
      </w:r>
      <w:r>
        <w:t xml:space="preserve">minh họa tính chất </w:t>
      </w:r>
      <w:r w:rsidR="00241244" w:rsidRPr="00241244">
        <w:t>của axit axetic và axit fomic.</w:t>
      </w:r>
    </w:p>
    <w:p w14:paraId="4464EAE2" w14:textId="358C12C6" w:rsidR="005138B4" w:rsidRPr="00241244" w:rsidRDefault="005138B4" w:rsidP="00241244">
      <w:pPr>
        <w:tabs>
          <w:tab w:val="left" w:leader="dot" w:pos="9540"/>
        </w:tabs>
        <w:ind w:firstLine="284"/>
        <w:jc w:val="both"/>
      </w:pPr>
      <w:r>
        <w:t xml:space="preserve">Giải được các bài tập về </w:t>
      </w:r>
      <w:r w:rsidRPr="00241244">
        <w:t>axit cacboxylic</w:t>
      </w:r>
      <w:r>
        <w:t>.</w:t>
      </w:r>
    </w:p>
    <w:p w14:paraId="1265A51F" w14:textId="77777777" w:rsidR="00A3727F" w:rsidRPr="000A6A3D" w:rsidRDefault="00A3727F" w:rsidP="00241244">
      <w:pPr>
        <w:jc w:val="both"/>
        <w:rPr>
          <w:lang w:val="vi-VN"/>
        </w:rPr>
      </w:pPr>
      <w:r w:rsidRPr="000A6A3D">
        <w:rPr>
          <w:b/>
          <w:bCs/>
        </w:rPr>
        <w:t>3. Thái độ:</w:t>
      </w:r>
    </w:p>
    <w:p w14:paraId="607C5ED4" w14:textId="5CBEFCE4" w:rsidR="00A3727F" w:rsidRPr="000A6A3D" w:rsidRDefault="00241244" w:rsidP="00241244">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3727F" w:rsidRPr="000A6A3D">
        <w:rPr>
          <w:color w:val="000000"/>
        </w:rPr>
        <w:t>inh</w:t>
      </w:r>
      <w:r>
        <w:rPr>
          <w:color w:val="000000"/>
        </w:rPr>
        <w:t xml:space="preserve"> </w:t>
      </w:r>
      <w:r w:rsidR="00A3727F" w:rsidRPr="000A6A3D">
        <w:rPr>
          <w:color w:val="000000"/>
        </w:rPr>
        <w:t>có</w:t>
      </w:r>
      <w:r w:rsidR="00A3727F" w:rsidRPr="000A6A3D">
        <w:rPr>
          <w:color w:val="000000"/>
          <w:lang w:val="vi-VN"/>
        </w:rPr>
        <w:t xml:space="preserve"> </w:t>
      </w:r>
      <w:r w:rsidR="00A3727F" w:rsidRPr="000A6A3D">
        <w:rPr>
          <w:bCs/>
        </w:rPr>
        <w:t>lòng say mê học tập, biết vận dụng những kiến thức được học vào cuộc sống</w:t>
      </w:r>
      <w:r w:rsidR="00A3727F" w:rsidRPr="000A6A3D">
        <w:rPr>
          <w:bCs/>
          <w:lang w:val="vi-VN"/>
        </w:rPr>
        <w:t>, có</w:t>
      </w:r>
      <w:r w:rsidR="00A3727F" w:rsidRPr="000A6A3D">
        <w:rPr>
          <w:bCs/>
        </w:rPr>
        <w:t xml:space="preserve"> </w:t>
      </w:r>
      <w:r w:rsidR="00A3727F" w:rsidRPr="000A6A3D">
        <w:rPr>
          <w:color w:val="000000"/>
        </w:rPr>
        <w:t>tư duy khoa học, logic trước các sự vật hiện tượng trong tự nhiên</w:t>
      </w:r>
      <w:r w:rsidR="00A3727F" w:rsidRPr="000A6A3D">
        <w:rPr>
          <w:color w:val="000000"/>
          <w:lang w:val="vi-VN"/>
        </w:rPr>
        <w:t>,</w:t>
      </w:r>
      <w:r w:rsidR="00A3727F" w:rsidRPr="000A6A3D">
        <w:rPr>
          <w:bCs/>
        </w:rPr>
        <w:t xml:space="preserve"> có ý thức bảo vệ môi trường và tài</w:t>
      </w:r>
      <w:r w:rsidR="00A3727F" w:rsidRPr="000A6A3D">
        <w:rPr>
          <w:color w:val="000000"/>
        </w:rPr>
        <w:t xml:space="preserve"> </w:t>
      </w:r>
      <w:r w:rsidR="00A3727F" w:rsidRPr="000A6A3D">
        <w:rPr>
          <w:bCs/>
        </w:rPr>
        <w:t xml:space="preserve">nguyên, sử dụng </w:t>
      </w:r>
      <w:r w:rsidR="00113F9F">
        <w:rPr>
          <w:bCs/>
        </w:rPr>
        <w:t>hợp lý</w:t>
      </w:r>
      <w:r w:rsidR="00A3727F"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0A6A3D" w:rsidRDefault="003D2148"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3" w:name="_Toc8233547"/>
            <w:r w:rsidRPr="008212D7">
              <w:rPr>
                <w:rFonts w:ascii="Times New Roman" w:hAnsi="Times New Roman"/>
                <w:b/>
                <w:bCs/>
                <w:sz w:val="24"/>
                <w:u w:val="single"/>
              </w:rPr>
              <w:t>Định nghĩa, phân loại, danh pháp</w:t>
            </w:r>
            <w:bookmarkEnd w:id="93"/>
          </w:p>
          <w:p w14:paraId="19DFD844" w14:textId="77777777" w:rsidR="006707BB" w:rsidRPr="008212D7" w:rsidRDefault="006707BB" w:rsidP="003D2148">
            <w:pPr>
              <w:pStyle w:val="Heading3"/>
              <w:ind w:left="480" w:hanging="480"/>
            </w:pPr>
            <w:bookmarkStart w:id="94" w:name="_Toc8233548"/>
            <w:r w:rsidRPr="008212D7">
              <w:rPr>
                <w:bCs w:val="0"/>
              </w:rPr>
              <w:t>1.1 Định nghĩa</w:t>
            </w:r>
            <w:bookmarkEnd w:id="94"/>
            <w:r w:rsidRPr="008212D7">
              <w:rPr>
                <w:bCs w:val="0"/>
              </w:rPr>
              <w:t xml:space="preserve"> </w:t>
            </w:r>
          </w:p>
          <w:p w14:paraId="17F2EEA8" w14:textId="77777777" w:rsidR="006707BB" w:rsidRPr="008212D7" w:rsidRDefault="006707BB" w:rsidP="003D2148">
            <w:pPr>
              <w:pStyle w:val="Heading3"/>
              <w:ind w:left="480" w:hanging="480"/>
              <w:rPr>
                <w:bCs w:val="0"/>
              </w:rPr>
            </w:pPr>
            <w:bookmarkStart w:id="95" w:name="_Toc8233549"/>
            <w:r w:rsidRPr="008212D7">
              <w:t>1.2. Phân loại</w:t>
            </w:r>
            <w:bookmarkEnd w:id="95"/>
          </w:p>
          <w:p w14:paraId="1CC0206C" w14:textId="77777777" w:rsidR="006707BB" w:rsidRPr="008212D7" w:rsidRDefault="006707BB" w:rsidP="003D2148">
            <w:pPr>
              <w:pStyle w:val="Heading3"/>
              <w:ind w:left="480" w:hanging="480"/>
            </w:pPr>
            <w:bookmarkStart w:id="96" w:name="_Toc8233550"/>
            <w:r w:rsidRPr="008212D7">
              <w:t>1.3. Danh pháp:</w:t>
            </w:r>
            <w:bookmarkEnd w:id="96"/>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7" w:name="_Toc8233551"/>
            <w:r w:rsidRPr="008212D7">
              <w:rPr>
                <w:rFonts w:ascii="Times New Roman" w:hAnsi="Times New Roman"/>
                <w:b/>
                <w:sz w:val="24"/>
                <w:u w:val="single"/>
              </w:rPr>
              <w:t>Tính chất vật lý</w:t>
            </w:r>
            <w:bookmarkEnd w:id="97"/>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8" w:name="_Toc8233552"/>
            <w:r w:rsidRPr="00BE703A">
              <w:rPr>
                <w:rFonts w:ascii="Times New Roman" w:hAnsi="Times New Roman"/>
                <w:b/>
                <w:bCs/>
                <w:sz w:val="24"/>
                <w:u w:val="single"/>
              </w:rPr>
              <w:lastRenderedPageBreak/>
              <w:t>Tính chất hóa học</w:t>
            </w:r>
            <w:bookmarkEnd w:id="98"/>
          </w:p>
          <w:p w14:paraId="205022F4" w14:textId="19BCA7DD" w:rsidR="006707BB" w:rsidRPr="008212D7" w:rsidRDefault="006707BB" w:rsidP="00BE703A">
            <w:pPr>
              <w:pStyle w:val="Heading3"/>
              <w:ind w:left="480" w:hanging="480"/>
            </w:pPr>
            <w:bookmarkStart w:id="99" w:name="_Toc8233553"/>
            <w:r w:rsidRPr="008212D7">
              <w:rPr>
                <w:bCs w:val="0"/>
              </w:rPr>
              <w:t>3.1.</w:t>
            </w:r>
            <w:hyperlink r:id="rId120" w:anchor="00" w:tgtFrame="_blank" w:history="1">
              <w:r w:rsidRPr="008212D7">
                <w:t>Tính axit</w:t>
              </w:r>
              <w:bookmarkEnd w:id="99"/>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25pt;height:27pt" o:ole="">
                  <v:imagedata r:id="rId121" o:title=""/>
                </v:shape>
                <o:OLEObject Type="Embed" ProgID="Equation.DSMT4" ShapeID="_x0000_i1063" DrawAspect="Content" ObjectID="_1691311404" r:id="rId122"/>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25pt;height:27pt" o:ole="">
                  <v:imagedata r:id="rId121" o:title=""/>
                </v:shape>
                <o:OLEObject Type="Embed" ProgID="Equation.DSMT4" ShapeID="_x0000_i1064" DrawAspect="Content" ObjectID="_1691311405" r:id="rId123"/>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100" w:name="_Toc8233554"/>
            <w:r w:rsidRPr="008212D7">
              <w:rPr>
                <w:rFonts w:ascii="Times New Roman" w:hAnsi="Times New Roman"/>
                <w:b/>
                <w:sz w:val="24"/>
                <w:u w:val="single"/>
              </w:rPr>
              <w:t>Điều chế</w:t>
            </w:r>
            <w:bookmarkEnd w:id="100"/>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1" w:name="_Toc8233555"/>
            <w:r w:rsidRPr="008212D7">
              <w:rPr>
                <w:bCs w:val="0"/>
              </w:rPr>
              <w:t>4.1. Phương pháp lên men giấm</w:t>
            </w:r>
            <w:bookmarkEnd w:id="101"/>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75pt;height:15.75pt" o:ole="">
                  <v:imagedata r:id="rId124" o:title=""/>
                </v:shape>
                <o:OLEObject Type="Embed" ProgID="Equation.DSMT4" ShapeID="_x0000_i1065" DrawAspect="Content" ObjectID="_1691311406" r:id="rId125"/>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3.75pt;height:15.75pt" o:ole="">
                  <v:imagedata r:id="rId126" o:title=""/>
                </v:shape>
                <o:OLEObject Type="Embed" ProgID="Equation.DSMT4" ShapeID="_x0000_i1066" DrawAspect="Content" ObjectID="_1691311407" r:id="rId127"/>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2" w:name="_Toc8233556"/>
            <w:r w:rsidRPr="008212D7">
              <w:rPr>
                <w:bCs w:val="0"/>
              </w:rPr>
              <w:t>4.3. Oxi hóa ankan</w:t>
            </w:r>
            <w:bookmarkEnd w:id="102"/>
          </w:p>
          <w:p w14:paraId="7B4E39D8" w14:textId="77777777" w:rsidR="006707BB" w:rsidRPr="008212D7" w:rsidRDefault="006707BB" w:rsidP="00D71DEF">
            <w:pPr>
              <w:pStyle w:val="Heading3"/>
              <w:spacing w:before="120"/>
              <w:ind w:left="480" w:hanging="480"/>
              <w:rPr>
                <w:bCs w:val="0"/>
              </w:rPr>
            </w:pPr>
            <w:bookmarkStart w:id="103" w:name="_Toc8233557"/>
            <w:r w:rsidRPr="008212D7">
              <w:rPr>
                <w:bCs w:val="0"/>
              </w:rPr>
              <w:t>4.4. Từ metanol</w:t>
            </w:r>
            <w:bookmarkEnd w:id="103"/>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2pt;height:18pt" o:ole="">
                  <v:imagedata r:id="rId128" o:title=""/>
                </v:shape>
                <o:OLEObject Type="Embed" ProgID="Equation.DSMT4" ShapeID="_x0000_i1067" DrawAspect="Content" ObjectID="_1691311408" r:id="rId129"/>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4" w:name="_Toc8233558"/>
            <w:r w:rsidRPr="009262E7">
              <w:rPr>
                <w:rFonts w:ascii="Times New Roman" w:hAnsi="Times New Roman"/>
                <w:b/>
                <w:bCs/>
                <w:sz w:val="24"/>
                <w:u w:val="single"/>
              </w:rPr>
              <w:t>Ứng dụng</w:t>
            </w:r>
            <w:bookmarkEnd w:id="104"/>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t xml:space="preserve">- Tính axit, phản ứng thế nhóm –OH của </w:t>
            </w:r>
            <w:r>
              <w:rPr>
                <w:iCs/>
                <w:lang w:val="de-DE"/>
              </w:rPr>
              <w:t>axit cacboxylic.</w:t>
            </w:r>
          </w:p>
          <w:p w14:paraId="5C4AE600" w14:textId="0C0B71F3" w:rsidR="006707BB" w:rsidRPr="000A6A3D" w:rsidRDefault="006707BB" w:rsidP="000A6A3D">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0A6A3D">
              <w:rPr>
                <w:bCs/>
              </w:rPr>
              <w:t xml:space="preserve">Bài </w:t>
            </w:r>
            <w:r>
              <w:rPr>
                <w:bCs/>
              </w:rPr>
              <w:t>57</w:t>
            </w:r>
            <w:r w:rsidRPr="000A6A3D">
              <w:rPr>
                <w:bCs/>
              </w:rPr>
              <w:t>.</w:t>
            </w:r>
            <w:r w:rsidRPr="000A6A3D">
              <w:t xml:space="preserve"> </w:t>
            </w:r>
            <w:r>
              <w:t>Ôn tập chương.</w:t>
            </w:r>
            <w:r w:rsidRPr="000A6A3D">
              <w:t xml:space="preserve">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20E7D653" w:rsidR="00A3727F"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0A6A3D"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0A6A3D" w:rsidRDefault="00A3727F" w:rsidP="000A6A3D">
            <w:pPr>
              <w:jc w:val="both"/>
            </w:pPr>
            <w:r w:rsidRPr="000A6A3D">
              <w:t xml:space="preserve">1. </w:t>
            </w:r>
            <w:r w:rsidRPr="000A6A3D">
              <w:rPr>
                <w:i/>
                <w:iCs/>
              </w:rPr>
              <w:t xml:space="preserve">Giáo trình hóa học </w:t>
            </w:r>
            <w:r w:rsidR="009262E7">
              <w:rPr>
                <w:i/>
                <w:iCs/>
              </w:rPr>
              <w:t>3</w:t>
            </w:r>
            <w:r w:rsidRPr="000A6A3D">
              <w:rPr>
                <w:i/>
                <w:iCs/>
              </w:rPr>
              <w:t xml:space="preserve">, </w:t>
            </w:r>
            <w:r w:rsidR="009262E7">
              <w:t>Trường CĐ L</w:t>
            </w:r>
            <w:r w:rsidRPr="000A6A3D">
              <w:t xml:space="preserve">ý </w:t>
            </w:r>
            <w:r w:rsidR="009262E7">
              <w:t>T</w:t>
            </w:r>
            <w:r w:rsidRPr="000A6A3D">
              <w:t xml:space="preserve">ự </w:t>
            </w:r>
            <w:r w:rsidR="009262E7">
              <w:t>Trọng Tp. HCM, năm 2019</w:t>
            </w:r>
            <w:r w:rsidRPr="000A6A3D">
              <w:t>.</w:t>
            </w:r>
          </w:p>
          <w:p w14:paraId="53C29BDF" w14:textId="5D3E3810"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Hóa học 1</w:t>
            </w:r>
            <w:r w:rsidR="009262E7">
              <w:rPr>
                <w:i/>
                <w:iCs/>
              </w:rPr>
              <w:t>2</w:t>
            </w:r>
            <w:r w:rsidRPr="000A6A3D">
              <w:rPr>
                <w:i/>
                <w:iCs/>
              </w:rPr>
              <w:t xml:space="preserve">, </w:t>
            </w:r>
            <w:r w:rsidRPr="000A6A3D">
              <w:rPr>
                <w:lang w:val="vi-VN"/>
              </w:rPr>
              <w:t>NXB Giáo dục Việt Nam</w:t>
            </w:r>
            <w:r w:rsidRPr="000A6A3D">
              <w:t>, năm 2015.</w:t>
            </w:r>
          </w:p>
          <w:p w14:paraId="6BE289A8" w14:textId="23916CEF" w:rsidR="00A3727F" w:rsidRPr="000A6A3D" w:rsidRDefault="00A3727F" w:rsidP="009262E7">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9262E7">
              <w:t>2</w:t>
            </w:r>
            <w:r w:rsidRPr="000A6A3D">
              <w:t xml:space="preserve">, </w:t>
            </w:r>
            <w:r w:rsidRPr="000A6A3D">
              <w:rPr>
                <w:lang w:val="vi-VN"/>
              </w:rPr>
              <w:t>NXB Giáo dục Việt Nam</w:t>
            </w:r>
            <w:r w:rsidRPr="000A6A3D">
              <w:t>, năm 2015.</w:t>
            </w:r>
          </w:p>
        </w:tc>
      </w:tr>
      <w:tr w:rsidR="00A3727F" w:rsidRPr="000A6A3D"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2FF5D2C" w14:textId="77777777" w:rsidR="0032025C" w:rsidRDefault="0032025C" w:rsidP="000A6A3D">
            <w:pPr>
              <w:jc w:val="center"/>
              <w:rPr>
                <w:b/>
                <w:bCs/>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0E495F3E" w14:textId="03CD6CC7" w:rsidR="00A3727F" w:rsidRPr="000A6A3D" w:rsidRDefault="0032025C" w:rsidP="000A6A3D">
            <w:pPr>
              <w:rPr>
                <w:i/>
                <w:lang w:val="pt-BR"/>
              </w:rPr>
            </w:pPr>
            <w:r>
              <w:rPr>
                <w:i/>
                <w:lang w:val="pt-BR"/>
              </w:rPr>
              <w:t xml:space="preserve">           </w:t>
            </w:r>
            <w:r w:rsidR="00A3727F" w:rsidRPr="000A6A3D">
              <w:rPr>
                <w:i/>
                <w:lang w:val="pt-BR"/>
              </w:rPr>
              <w:t xml:space="preserve">Tp. Hồ Chí Minh, ngày </w:t>
            </w:r>
            <w:r w:rsidR="00CD7020">
              <w:rPr>
                <w:i/>
                <w:lang w:val="pt-BR"/>
              </w:rPr>
              <w:t>25</w:t>
            </w:r>
            <w:r w:rsidR="00A3727F" w:rsidRPr="000A6A3D">
              <w:rPr>
                <w:i/>
                <w:lang w:val="pt-BR"/>
              </w:rPr>
              <w:t xml:space="preserve">     tháng </w:t>
            </w:r>
            <w:r w:rsidR="00CD7020">
              <w:rPr>
                <w:i/>
                <w:lang w:val="pt-BR"/>
              </w:rPr>
              <w:t>8</w:t>
            </w:r>
            <w:r w:rsidR="00A3727F" w:rsidRPr="000A6A3D">
              <w:rPr>
                <w:i/>
                <w:lang w:val="pt-BR"/>
              </w:rPr>
              <w:t xml:space="preserve">     năm 20</w:t>
            </w:r>
            <w:r w:rsidR="00CD7020">
              <w:rPr>
                <w:i/>
                <w:lang w:val="pt-BR"/>
              </w:rPr>
              <w:t>21</w:t>
            </w:r>
            <w:r w:rsidR="00A3727F" w:rsidRPr="000A6A3D">
              <w:rPr>
                <w:i/>
                <w:lang w:val="pt-BR"/>
              </w:rPr>
              <w:t xml:space="preserve"> </w:t>
            </w:r>
          </w:p>
          <w:p w14:paraId="5CC11C66" w14:textId="77777777" w:rsidR="00A3727F" w:rsidRDefault="00A3727F" w:rsidP="000A6A3D">
            <w:pPr>
              <w:jc w:val="center"/>
              <w:rPr>
                <w:b/>
                <w:lang w:val="pt-BR"/>
              </w:rPr>
            </w:pPr>
            <w:r w:rsidRPr="000A6A3D">
              <w:rPr>
                <w:b/>
                <w:lang w:val="pt-BR"/>
              </w:rPr>
              <w:t>Giảng viên</w:t>
            </w:r>
          </w:p>
          <w:p w14:paraId="776B58EE" w14:textId="09780C4D" w:rsidR="009262E7" w:rsidRDefault="00A645C7" w:rsidP="000A6A3D">
            <w:pPr>
              <w:jc w:val="center"/>
              <w:rPr>
                <w:b/>
                <w:lang w:val="pt-BR"/>
              </w:rPr>
            </w:pPr>
            <w:r>
              <w:rPr>
                <w:lang w:val="pt-BR"/>
              </w:rPr>
              <w:t>Nguyễn Thị Cẩm Thạch</w:t>
            </w:r>
          </w:p>
          <w:p w14:paraId="2FD78678" w14:textId="77777777" w:rsidR="009262E7" w:rsidRPr="000A6A3D" w:rsidRDefault="009262E7" w:rsidP="000A6A3D">
            <w:pPr>
              <w:jc w:val="center"/>
              <w:rPr>
                <w:lang w:val="pt-BR"/>
              </w:rPr>
            </w:pPr>
          </w:p>
        </w:tc>
      </w:tr>
      <w:tr w:rsidR="005C5480" w:rsidRPr="000A6A3D"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478" w:type="dxa"/>
            <w:gridSpan w:val="2"/>
            <w:shd w:val="clear" w:color="auto" w:fill="auto"/>
          </w:tcPr>
          <w:p w14:paraId="5EF920F9" w14:textId="6253E08D" w:rsidR="005C5480" w:rsidRPr="000A6A3D" w:rsidRDefault="005C5480" w:rsidP="000A6A3D">
            <w:r w:rsidRPr="000A6A3D">
              <w:t xml:space="preserve">Thời gian thực hiện: </w:t>
            </w:r>
            <w:r w:rsidR="00F8459B">
              <w:t>4</w:t>
            </w:r>
            <w:r w:rsidRPr="000A6A3D">
              <w:t xml:space="preserve"> tiết</w:t>
            </w:r>
          </w:p>
          <w:p w14:paraId="3FFF9D46" w14:textId="77777777" w:rsidR="00F8459B" w:rsidRDefault="00F8459B" w:rsidP="00F8459B">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1273F133" w14:textId="77777777" w:rsidR="00F8459B" w:rsidRDefault="00F8459B" w:rsidP="00F8459B">
            <w:pPr>
              <w:tabs>
                <w:tab w:val="right" w:leader="dot" w:pos="3331"/>
              </w:tabs>
            </w:pPr>
            <w:r>
              <w:rPr>
                <w:b/>
                <w:bCs/>
              </w:rPr>
              <w:t xml:space="preserve">                                                  AXIT CACBOXYLIC</w:t>
            </w:r>
            <w:r w:rsidRPr="000A6A3D">
              <w:t xml:space="preserve"> </w:t>
            </w:r>
          </w:p>
          <w:p w14:paraId="50794CBB" w14:textId="5BB19990" w:rsidR="005C5480" w:rsidRPr="000A6A3D" w:rsidRDefault="00CE5837" w:rsidP="000A6A3D">
            <w:r>
              <w:t xml:space="preserve">Thực hiện ngày   2      </w:t>
            </w:r>
            <w:r w:rsidR="001E36D0" w:rsidRPr="000A6A3D">
              <w:t xml:space="preserve">tháng     </w:t>
            </w:r>
            <w:r>
              <w:t>10</w:t>
            </w:r>
            <w:r w:rsidR="001E36D0">
              <w:t xml:space="preserve">            </w:t>
            </w:r>
            <w:r w:rsidR="001E36D0" w:rsidRPr="000A6A3D">
              <w:t>năm 20</w:t>
            </w:r>
            <w:r>
              <w:t>21</w:t>
            </w:r>
            <w:r w:rsidR="005C5480" w:rsidRPr="000A6A3D">
              <w:t xml:space="preserve"> </w:t>
            </w:r>
          </w:p>
          <w:p w14:paraId="58819493" w14:textId="77777777" w:rsidR="005C5480" w:rsidRPr="000A6A3D" w:rsidRDefault="005C5480" w:rsidP="000A6A3D"/>
        </w:tc>
      </w:tr>
    </w:tbl>
    <w:p w14:paraId="37A4D325" w14:textId="072B93FB"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F8459B">
        <w:rPr>
          <w:b/>
          <w:i/>
        </w:rPr>
        <w:t>5</w:t>
      </w:r>
      <w:r w:rsidR="00DF6BD1">
        <w:rPr>
          <w:b/>
          <w:i/>
        </w:rPr>
        <w:t>5</w:t>
      </w:r>
      <w:r w:rsidRPr="000A6A3D">
        <w:rPr>
          <w:b/>
          <w:i/>
        </w:rPr>
        <w:t xml:space="preserve">: </w:t>
      </w:r>
      <w:r w:rsidR="00F8459B">
        <w:rPr>
          <w:b/>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0E0D29E" w14:textId="0F3597FB" w:rsidR="00D357FC" w:rsidRDefault="00DE3740" w:rsidP="00D357FC">
      <w:pPr>
        <w:tabs>
          <w:tab w:val="left" w:leader="dot" w:pos="9540"/>
        </w:tabs>
        <w:ind w:firstLine="284"/>
        <w:jc w:val="both"/>
      </w:pPr>
      <w:r>
        <w:t>Trình bày được định nghĩa, cách phân loại của anđ</w:t>
      </w:r>
      <w:r w:rsidR="00D357FC" w:rsidRPr="00D357FC">
        <w:t>ehit, axit cacboxylic.</w:t>
      </w:r>
    </w:p>
    <w:p w14:paraId="251584D8" w14:textId="7A1B9F6A" w:rsidR="00DE3740" w:rsidRPr="00D357FC" w:rsidRDefault="00DE3740" w:rsidP="00D357FC">
      <w:pPr>
        <w:tabs>
          <w:tab w:val="left" w:leader="dot" w:pos="9540"/>
        </w:tabs>
        <w:ind w:firstLine="284"/>
        <w:jc w:val="both"/>
      </w:pPr>
      <w:r>
        <w:t>Nêu được phương pháp điều chế và ứng dụng của anđ</w:t>
      </w:r>
      <w:r w:rsidRPr="00D357FC">
        <w:t>ehit, axit cacboxylic</w:t>
      </w:r>
      <w:r>
        <w:t>.</w:t>
      </w:r>
    </w:p>
    <w:p w14:paraId="3808E411" w14:textId="6842953A" w:rsidR="005C5480" w:rsidRPr="00D357FC" w:rsidRDefault="005C5480" w:rsidP="00F8459B">
      <w:pPr>
        <w:jc w:val="both"/>
        <w:rPr>
          <w:b/>
        </w:rPr>
      </w:pPr>
      <w:r w:rsidRPr="00D357FC">
        <w:rPr>
          <w:b/>
          <w:bCs/>
        </w:rPr>
        <w:t xml:space="preserve">2. </w:t>
      </w:r>
      <w:r w:rsidR="004D3139" w:rsidRPr="00D357FC">
        <w:rPr>
          <w:b/>
          <w:bCs/>
        </w:rPr>
        <w:t>Kỹ năng</w:t>
      </w:r>
      <w:r w:rsidRPr="00D357FC">
        <w:rPr>
          <w:b/>
          <w:bCs/>
        </w:rPr>
        <w:t xml:space="preserve">: </w:t>
      </w:r>
    </w:p>
    <w:p w14:paraId="16864C67" w14:textId="3101E942" w:rsidR="00D357FC" w:rsidRPr="00D357FC" w:rsidRDefault="00D357FC" w:rsidP="00D357FC">
      <w:pPr>
        <w:tabs>
          <w:tab w:val="left" w:leader="dot" w:pos="9540"/>
        </w:tabs>
        <w:ind w:firstLine="284"/>
        <w:jc w:val="both"/>
      </w:pPr>
      <w:r>
        <w:t>V</w:t>
      </w:r>
      <w:r w:rsidRPr="00D357FC">
        <w:t>iết được công thức cấu tạo, gọi tên an</w:t>
      </w:r>
      <w:r>
        <w:t>đ</w:t>
      </w:r>
      <w:r w:rsidRPr="00D357FC">
        <w:t>ehit, xeton, axit cacboxylic.</w:t>
      </w:r>
    </w:p>
    <w:p w14:paraId="392DC7F6" w14:textId="43E3E599" w:rsidR="00D357FC" w:rsidRPr="00D357FC" w:rsidRDefault="00D357FC" w:rsidP="00D357FC">
      <w:pPr>
        <w:tabs>
          <w:tab w:val="left" w:leader="dot" w:pos="9540"/>
        </w:tabs>
        <w:ind w:firstLine="284"/>
        <w:jc w:val="both"/>
      </w:pPr>
      <w:r>
        <w:t>V</w:t>
      </w:r>
      <w:r w:rsidRPr="00D357FC">
        <w:t>iết được phương trình hó</w:t>
      </w:r>
      <w:r>
        <w:t>a học minh họa tính chất của anđ</w:t>
      </w:r>
      <w:r w:rsidRPr="00D357FC">
        <w:t>ehit, xeton, axit cacboxylic.</w:t>
      </w:r>
    </w:p>
    <w:p w14:paraId="2C5CF937" w14:textId="039A0E7A" w:rsidR="00D357FC" w:rsidRPr="00D357FC" w:rsidRDefault="00D357FC" w:rsidP="00D357FC">
      <w:pPr>
        <w:tabs>
          <w:tab w:val="left" w:leader="dot" w:pos="9540"/>
        </w:tabs>
        <w:ind w:firstLine="284"/>
        <w:jc w:val="both"/>
      </w:pPr>
      <w:r>
        <w:t>G</w:t>
      </w:r>
      <w:r w:rsidRPr="00D357FC">
        <w:t xml:space="preserve">iải được </w:t>
      </w:r>
      <w:r>
        <w:t xml:space="preserve">các </w:t>
      </w:r>
      <w:r w:rsidRPr="00D357FC">
        <w:t xml:space="preserve">bài tập </w:t>
      </w:r>
      <w:r>
        <w:t>về anđ</w:t>
      </w:r>
      <w:r w:rsidRPr="00D357FC">
        <w:t>ehit, xeton, axit cacboxylic.</w:t>
      </w:r>
    </w:p>
    <w:p w14:paraId="635505EB" w14:textId="3FA2D3FC" w:rsidR="005C5480" w:rsidRPr="000A6A3D" w:rsidRDefault="005C5480" w:rsidP="00F8459B">
      <w:pPr>
        <w:jc w:val="both"/>
        <w:rPr>
          <w:lang w:val="vi-VN"/>
        </w:rPr>
      </w:pPr>
      <w:r w:rsidRPr="000A6A3D">
        <w:rPr>
          <w:b/>
          <w:bCs/>
        </w:rPr>
        <w:t>3. Thái độ:</w:t>
      </w:r>
    </w:p>
    <w:p w14:paraId="4FD0ED73" w14:textId="15B9A051" w:rsidR="005C5480" w:rsidRPr="000A6A3D" w:rsidRDefault="00D357FC" w:rsidP="00F8459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5C5480" w:rsidRPr="000A6A3D">
        <w:rPr>
          <w:color w:val="000000"/>
        </w:rPr>
        <w:t>inh có</w:t>
      </w:r>
      <w:r w:rsidR="005C5480" w:rsidRPr="000A6A3D">
        <w:rPr>
          <w:color w:val="000000"/>
          <w:lang w:val="vi-VN"/>
        </w:rPr>
        <w:t xml:space="preserve"> </w:t>
      </w:r>
      <w:r w:rsidR="005C5480" w:rsidRPr="000A6A3D">
        <w:rPr>
          <w:bCs/>
        </w:rPr>
        <w:t>lòng say mê học tập, biết vận dụng những kiến thức được học vào cuộc sống</w:t>
      </w:r>
      <w:r w:rsidR="005C5480" w:rsidRPr="000A6A3D">
        <w:rPr>
          <w:bCs/>
          <w:lang w:val="vi-VN"/>
        </w:rPr>
        <w:t>, có</w:t>
      </w:r>
      <w:r w:rsidR="005C5480" w:rsidRPr="000A6A3D">
        <w:rPr>
          <w:bCs/>
        </w:rPr>
        <w:t xml:space="preserve"> </w:t>
      </w:r>
      <w:r w:rsidR="005C5480" w:rsidRPr="000A6A3D">
        <w:rPr>
          <w:color w:val="000000"/>
        </w:rPr>
        <w:t>tư duy khoa học, logic trước các sự vật hiện tượng trong tự nhiên</w:t>
      </w:r>
      <w:r w:rsidR="005C5480" w:rsidRPr="000A6A3D">
        <w:rPr>
          <w:color w:val="000000"/>
          <w:lang w:val="vi-VN"/>
        </w:rPr>
        <w:t>,</w:t>
      </w:r>
      <w:r w:rsidR="005C5480" w:rsidRPr="000A6A3D">
        <w:rPr>
          <w:bCs/>
        </w:rPr>
        <w:t xml:space="preserve"> có ý thức bảo vệ môi trường và tài</w:t>
      </w:r>
      <w:r w:rsidR="005C5480" w:rsidRPr="000A6A3D">
        <w:rPr>
          <w:color w:val="000000"/>
        </w:rPr>
        <w:t xml:space="preserve"> </w:t>
      </w:r>
      <w:r w:rsidR="005C5480" w:rsidRPr="000A6A3D">
        <w:rPr>
          <w:bCs/>
        </w:rPr>
        <w:t xml:space="preserve">nguyên, sử dụng </w:t>
      </w:r>
      <w:r w:rsidR="00113F9F">
        <w:rPr>
          <w:bCs/>
        </w:rPr>
        <w:t>hợp lý</w:t>
      </w:r>
      <w:r w:rsidR="005C5480"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0A6A3D" w:rsidRDefault="00433208"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414651" w:rsidRDefault="00CD2111" w:rsidP="00DE51FA">
            <w:pPr>
              <w:tabs>
                <w:tab w:val="left" w:leader="dot" w:pos="9498"/>
              </w:tabs>
              <w:spacing w:line="360" w:lineRule="auto"/>
              <w:rPr>
                <w:b/>
                <w:bCs/>
                <w:u w:val="single"/>
              </w:rPr>
            </w:pPr>
            <w:r w:rsidRPr="00414651">
              <w:rPr>
                <w:b/>
                <w:bCs/>
                <w:u w:val="single"/>
              </w:rPr>
              <w:t xml:space="preserve">1. Kiến thức cần nắm vững </w:t>
            </w:r>
          </w:p>
          <w:p w14:paraId="31CE2DD6" w14:textId="77777777" w:rsidR="00CD2111" w:rsidRPr="001D3133" w:rsidRDefault="00CD2111" w:rsidP="00DE51FA">
            <w:pPr>
              <w:pStyle w:val="Heading3"/>
              <w:spacing w:line="360" w:lineRule="auto"/>
              <w:ind w:left="480" w:hanging="480"/>
            </w:pPr>
            <w:bookmarkStart w:id="105" w:name="_Toc8233561"/>
            <w:r w:rsidRPr="001D3133">
              <w:t>1.1. Định nghĩa</w:t>
            </w:r>
            <w:bookmarkEnd w:id="105"/>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t xml:space="preserve">      </w:t>
            </w:r>
            <w:hyperlink r:id="rId130"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1D3133" w:rsidRDefault="00CD2111" w:rsidP="00AD1A82">
            <w:pPr>
              <w:pStyle w:val="Heading3"/>
              <w:ind w:left="480" w:hanging="480"/>
            </w:pPr>
            <w:bookmarkStart w:id="106" w:name="_Toc8233562"/>
            <w:r w:rsidRPr="001D3133">
              <w:t>1.2. Tính chất</w:t>
            </w:r>
            <w:bookmarkEnd w:id="106"/>
            <w:r w:rsidRPr="001D3133">
              <w:t xml:space="preserve"> </w:t>
            </w:r>
          </w:p>
          <w:p w14:paraId="3ADFB9CD" w14:textId="595A3E4A" w:rsidR="00CD2111" w:rsidRPr="001D3133" w:rsidRDefault="00CD2111" w:rsidP="001D3133">
            <w:pPr>
              <w:spacing w:before="120"/>
              <w:jc w:val="both"/>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1.2.2. Xeton có tính oxi hóa</w:t>
            </w:r>
          </w:p>
          <w:p w14:paraId="32DEDF5B" w14:textId="77777777" w:rsidR="00CD2111" w:rsidRPr="001D3133" w:rsidRDefault="00CD2111" w:rsidP="00AD1A82">
            <w:pPr>
              <w:spacing w:before="120"/>
              <w:jc w:val="both"/>
              <w:rPr>
                <w:b/>
                <w:bCs/>
                <w:i/>
              </w:rPr>
            </w:pPr>
            <w:r w:rsidRPr="001D3133">
              <w:rPr>
                <w:b/>
                <w:bCs/>
                <w:i/>
              </w:rPr>
              <w:t>1.2.3. Axit cacboxylic có tính chất chung của axit</w:t>
            </w:r>
          </w:p>
          <w:p w14:paraId="37B902A9" w14:textId="77777777" w:rsidR="00CD2111" w:rsidRPr="001D3133" w:rsidRDefault="00CD2111" w:rsidP="00AD1A82">
            <w:pPr>
              <w:pStyle w:val="Heading3"/>
              <w:ind w:left="480" w:hanging="480"/>
            </w:pPr>
            <w:bookmarkStart w:id="107" w:name="_Toc8233563"/>
            <w:r w:rsidRPr="001D3133">
              <w:t>1.3. Điều chế</w:t>
            </w:r>
            <w:bookmarkEnd w:id="107"/>
          </w:p>
          <w:p w14:paraId="4FA7DC12" w14:textId="77777777" w:rsidR="00CD2111" w:rsidRPr="001D3133" w:rsidRDefault="00CD2111" w:rsidP="00AD1A82">
            <w:pPr>
              <w:spacing w:before="120"/>
              <w:jc w:val="both"/>
              <w:rPr>
                <w:b/>
                <w:i/>
              </w:rPr>
            </w:pPr>
            <w:r w:rsidRPr="001D3133">
              <w:rPr>
                <w:b/>
                <w:i/>
              </w:rPr>
              <w:t>1.3.1. Điều chế anđehit, xeton</w:t>
            </w:r>
          </w:p>
          <w:p w14:paraId="75B26DBC" w14:textId="77777777" w:rsidR="00CD2111" w:rsidRPr="001D3133" w:rsidRDefault="00CD2111" w:rsidP="00AD1A82">
            <w:pPr>
              <w:spacing w:before="120"/>
              <w:rPr>
                <w:bCs/>
              </w:rPr>
            </w:pPr>
            <w:r w:rsidRPr="001D3133">
              <w:rPr>
                <w:bCs/>
              </w:rPr>
              <w:lastRenderedPageBreak/>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3.75pt;height:18pt" o:ole="">
                  <v:imagedata r:id="rId131" o:title=""/>
                </v:shape>
                <o:OLEObject Type="Embed" ProgID="Equation.DSMT4" ShapeID="_x0000_i1068" DrawAspect="Content" ObjectID="_1691311409" r:id="rId132"/>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pt;height:30.75pt" o:ole="">
                  <v:imagedata r:id="rId133" o:title=""/>
                </v:shape>
                <o:OLEObject Type="Embed" ProgID="Equation.DSMT4" ShapeID="_x0000_i1069" DrawAspect="Content" ObjectID="_1691311410" r:id="rId134"/>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75pt;height:18pt" o:ole="">
                  <v:imagedata r:id="rId131" o:title=""/>
                </v:shape>
                <o:OLEObject Type="Embed" ProgID="Equation.DSMT4" ShapeID="_x0000_i1070" DrawAspect="Content" ObjectID="_1691311411" r:id="rId135"/>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pt;height:30.75pt" o:ole="">
                  <v:imagedata r:id="rId133" o:title=""/>
                </v:shape>
                <o:OLEObject Type="Embed" ProgID="Equation.DSMT4" ShapeID="_x0000_i1071" DrawAspect="Content" ObjectID="_1691311412" r:id="rId136"/>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2pt;height:18pt" o:ole="">
                  <v:imagedata r:id="rId128" o:title=""/>
                </v:shape>
                <o:OLEObject Type="Embed" ProgID="Equation.DSMT4" ShapeID="_x0000_i1072" DrawAspect="Content" ObjectID="_1691311413" r:id="rId137"/>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8"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8"/>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75pt;height:24.75pt" o:ole="">
                  <v:imagedata r:id="rId138" o:title=""/>
                </v:shape>
                <o:OLEObject Type="Embed" ProgID="Equation.DSMT4" ShapeID="_x0000_i1073" DrawAspect="Content" ObjectID="_1691311414" r:id="rId139"/>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75pt;height:24.75pt" o:ole="">
                  <v:imagedata r:id="rId140" o:title=""/>
                </v:shape>
                <o:OLEObject Type="Embed" ProgID="Equation.DSMT4" ShapeID="_x0000_i1074" DrawAspect="Content" ObjectID="_1691311415" r:id="rId141"/>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75pt;height:15.75pt" o:ole="">
                  <v:imagedata r:id="rId142" o:title=""/>
                </v:shape>
                <o:OLEObject Type="Embed" ProgID="Equation.DSMT4" ShapeID="_x0000_i1075" DrawAspect="Content" ObjectID="_1691311416" r:id="rId143"/>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75pt;height:15.75pt" o:ole="">
                  <v:imagedata r:id="rId144" o:title=""/>
                </v:shape>
                <o:OLEObject Type="Embed" ProgID="Equation.DSMT4" ShapeID="_x0000_i1076" DrawAspect="Content" ObjectID="_1691311417" r:id="rId145"/>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t xml:space="preserve">  </w:t>
            </w:r>
            <w:hyperlink r:id="rId146"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Default="00CD2111" w:rsidP="000A6A3D"/>
          <w:p w14:paraId="5E9FBBA3" w14:textId="5EA37E71" w:rsidR="00CD2111" w:rsidRPr="000A6A3D" w:rsidRDefault="00CD2111" w:rsidP="000A6A3D">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5B912037" w:rsidR="005C5480"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0A6A3D"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0A6A3D" w:rsidRDefault="005C5480" w:rsidP="000A6A3D">
            <w:pPr>
              <w:jc w:val="both"/>
            </w:pPr>
            <w:r w:rsidRPr="000A6A3D">
              <w:t xml:space="preserve">1. </w:t>
            </w:r>
            <w:r w:rsidRPr="000A6A3D">
              <w:rPr>
                <w:i/>
                <w:iCs/>
              </w:rPr>
              <w:t xml:space="preserve">Giáo trình hóa học </w:t>
            </w:r>
            <w:r w:rsidR="00A76771">
              <w:rPr>
                <w:i/>
                <w:iCs/>
              </w:rPr>
              <w:t>3</w:t>
            </w:r>
            <w:r w:rsidRPr="000A6A3D">
              <w:rPr>
                <w:i/>
                <w:iCs/>
              </w:rPr>
              <w:t xml:space="preserve">, </w:t>
            </w:r>
            <w:r w:rsidRPr="000A6A3D">
              <w:t xml:space="preserve">Trường CĐ </w:t>
            </w:r>
            <w:r w:rsidR="00A76771">
              <w:t>L</w:t>
            </w:r>
            <w:r w:rsidRPr="000A6A3D">
              <w:t xml:space="preserve">ý </w:t>
            </w:r>
            <w:r w:rsidR="00A76771">
              <w:t>T</w:t>
            </w:r>
            <w:r w:rsidRPr="000A6A3D">
              <w:t xml:space="preserve">ự </w:t>
            </w:r>
            <w:r w:rsidR="00A76771">
              <w:t>T</w:t>
            </w:r>
            <w:r w:rsidRPr="000A6A3D">
              <w:t>rọng Tp. HCM, năm 201</w:t>
            </w:r>
            <w:r w:rsidR="00A76771">
              <w:t>9</w:t>
            </w:r>
            <w:r w:rsidRPr="000A6A3D">
              <w:t>.</w:t>
            </w:r>
          </w:p>
          <w:p w14:paraId="333BF21A" w14:textId="4DC56B7D"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Hóa học 1</w:t>
            </w:r>
            <w:r w:rsidR="00A76771">
              <w:rPr>
                <w:i/>
                <w:iCs/>
              </w:rPr>
              <w:t>2</w:t>
            </w:r>
            <w:r w:rsidRPr="000A6A3D">
              <w:rPr>
                <w:i/>
                <w:iCs/>
              </w:rPr>
              <w:t xml:space="preserve">, </w:t>
            </w:r>
            <w:r w:rsidRPr="000A6A3D">
              <w:rPr>
                <w:lang w:val="vi-VN"/>
              </w:rPr>
              <w:t>NXB Giáo dục Việt Nam</w:t>
            </w:r>
            <w:r w:rsidRPr="000A6A3D">
              <w:t>, năm 2015.</w:t>
            </w:r>
          </w:p>
          <w:p w14:paraId="1DC3A790" w14:textId="4A90CE37" w:rsidR="005C5480" w:rsidRPr="000A6A3D" w:rsidRDefault="005C5480" w:rsidP="00A7677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A76771">
              <w:t>2</w:t>
            </w:r>
            <w:r w:rsidRPr="000A6A3D">
              <w:t xml:space="preserve">, </w:t>
            </w:r>
            <w:r w:rsidRPr="000A6A3D">
              <w:rPr>
                <w:lang w:val="vi-VN"/>
              </w:rPr>
              <w:t>NXB Giáo dục Việt Nam</w:t>
            </w:r>
            <w:r w:rsidRPr="000A6A3D">
              <w:t>, năm 2015.</w:t>
            </w:r>
          </w:p>
        </w:tc>
      </w:tr>
      <w:tr w:rsidR="005C5480" w:rsidRPr="000A6A3D"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2DD8B916" w14:textId="77777777" w:rsidR="00DF6BD1" w:rsidRDefault="00DF6BD1" w:rsidP="000A6A3D">
            <w:pPr>
              <w:jc w:val="center"/>
              <w:rPr>
                <w:b/>
                <w:bCs/>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58AFDB5E" w14:textId="538DAABC" w:rsidR="005C5480" w:rsidRPr="000A6A3D" w:rsidRDefault="005C5480" w:rsidP="000A6A3D">
            <w:pPr>
              <w:ind w:left="1730"/>
              <w:rPr>
                <w:i/>
                <w:lang w:val="pt-BR"/>
              </w:rPr>
            </w:pPr>
            <w:r w:rsidRPr="000A6A3D">
              <w:rPr>
                <w:i/>
                <w:lang w:val="pt-BR"/>
              </w:rPr>
              <w:t xml:space="preserve">Tp. Hồ Chí Minh, ngày </w:t>
            </w:r>
            <w:r w:rsidR="00CE5837">
              <w:rPr>
                <w:i/>
                <w:lang w:val="pt-BR"/>
              </w:rPr>
              <w:t>25</w:t>
            </w:r>
            <w:r w:rsidRPr="000A6A3D">
              <w:rPr>
                <w:i/>
                <w:lang w:val="pt-BR"/>
              </w:rPr>
              <w:t xml:space="preserve">     tháng  </w:t>
            </w:r>
            <w:r w:rsidR="00CE5837">
              <w:rPr>
                <w:i/>
                <w:lang w:val="pt-BR"/>
              </w:rPr>
              <w:t>8</w:t>
            </w:r>
            <w:r w:rsidRPr="000A6A3D">
              <w:rPr>
                <w:i/>
                <w:lang w:val="pt-BR"/>
              </w:rPr>
              <w:t xml:space="preserve">    năm 20</w:t>
            </w:r>
            <w:r w:rsidR="00CE5837">
              <w:rPr>
                <w:i/>
                <w:lang w:val="pt-BR"/>
              </w:rPr>
              <w:t>21</w:t>
            </w:r>
            <w:r w:rsidRPr="000A6A3D">
              <w:rPr>
                <w:i/>
                <w:lang w:val="pt-BR"/>
              </w:rPr>
              <w:t xml:space="preserve"> </w:t>
            </w:r>
          </w:p>
          <w:p w14:paraId="09A88E98" w14:textId="77777777" w:rsidR="005C5480" w:rsidRDefault="005C5480" w:rsidP="000A6A3D">
            <w:pPr>
              <w:jc w:val="center"/>
              <w:rPr>
                <w:b/>
                <w:lang w:val="pt-BR"/>
              </w:rPr>
            </w:pPr>
            <w:r w:rsidRPr="000A6A3D">
              <w:rPr>
                <w:b/>
                <w:lang w:val="pt-BR"/>
              </w:rPr>
              <w:t>Giảng viên</w:t>
            </w:r>
          </w:p>
          <w:p w14:paraId="22731365" w14:textId="5D7C916E" w:rsidR="00A76771" w:rsidRDefault="00A645C7" w:rsidP="000A6A3D">
            <w:pPr>
              <w:jc w:val="center"/>
              <w:rPr>
                <w:b/>
                <w:lang w:val="pt-BR"/>
              </w:rPr>
            </w:pPr>
            <w:r>
              <w:rPr>
                <w:lang w:val="pt-BR"/>
              </w:rPr>
              <w:t>Nguyễn Thị Cẩm Thạch</w:t>
            </w:r>
          </w:p>
          <w:p w14:paraId="33BBC9AE" w14:textId="77777777" w:rsidR="00A76771" w:rsidRDefault="00A76771" w:rsidP="000A6A3D">
            <w:pPr>
              <w:jc w:val="center"/>
              <w:rPr>
                <w:b/>
                <w:lang w:val="pt-BR"/>
              </w:rPr>
            </w:pPr>
          </w:p>
          <w:p w14:paraId="5C4D2069" w14:textId="77777777" w:rsidR="00DC7D5A" w:rsidRDefault="00DC7D5A" w:rsidP="000A6A3D">
            <w:pPr>
              <w:jc w:val="center"/>
              <w:rPr>
                <w:b/>
                <w:lang w:val="pt-BR"/>
              </w:rPr>
            </w:pPr>
          </w:p>
          <w:p w14:paraId="6D7F90F8" w14:textId="77777777" w:rsidR="00A76771" w:rsidRPr="000A6A3D" w:rsidRDefault="00A76771" w:rsidP="000A6A3D">
            <w:pPr>
              <w:jc w:val="cente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A0D9936" w:rsidR="008420EB" w:rsidRPr="000A6A3D" w:rsidRDefault="008420EB" w:rsidP="000A6A3D">
            <w:pPr>
              <w:tabs>
                <w:tab w:val="right" w:leader="dot" w:pos="3331"/>
              </w:tabs>
            </w:pPr>
            <w:r w:rsidRPr="000A6A3D">
              <w:t xml:space="preserve">Tên chương: </w:t>
            </w:r>
            <w:r w:rsidRPr="000A6A3D">
              <w:rPr>
                <w:b/>
                <w:bCs/>
              </w:rPr>
              <w:t xml:space="preserve">CHƯƠNG </w:t>
            </w:r>
            <w:r w:rsidR="0048417B">
              <w:rPr>
                <w:b/>
                <w:bCs/>
              </w:rPr>
              <w:t>XVI</w:t>
            </w:r>
            <w:r w:rsidRPr="000A6A3D">
              <w:rPr>
                <w:b/>
                <w:bCs/>
              </w:rPr>
              <w:t xml:space="preserve">:  </w:t>
            </w:r>
            <w:r w:rsidR="0048417B">
              <w:rPr>
                <w:b/>
                <w:bCs/>
              </w:rPr>
              <w:t>ESTE – CHẤT BÉO</w:t>
            </w:r>
          </w:p>
          <w:p w14:paraId="02C2D9A6" w14:textId="30694B28" w:rsidR="008420EB" w:rsidRPr="000A6A3D" w:rsidRDefault="001E36D0" w:rsidP="000A6A3D">
            <w:r w:rsidRPr="000A6A3D">
              <w:t xml:space="preserve">Thực hiện ngày    </w:t>
            </w:r>
            <w:r w:rsidR="00CE5837">
              <w:t>3</w:t>
            </w:r>
            <w:r>
              <w:t xml:space="preserve">   </w:t>
            </w:r>
            <w:r w:rsidRPr="000A6A3D">
              <w:t xml:space="preserve"> </w:t>
            </w:r>
            <w:r w:rsidR="00CE5837">
              <w:t xml:space="preserve"> </w:t>
            </w:r>
            <w:r w:rsidRPr="000A6A3D">
              <w:t xml:space="preserve">tháng   </w:t>
            </w:r>
            <w:r w:rsidR="00CE5837">
              <w:t>10</w:t>
            </w:r>
            <w:r w:rsidRPr="000A6A3D">
              <w:t xml:space="preserve">  </w:t>
            </w:r>
            <w:r>
              <w:t xml:space="preserve">            </w:t>
            </w:r>
            <w:r w:rsidRPr="000A6A3D">
              <w:t>năm 20</w:t>
            </w:r>
            <w:r w:rsidR="00CE5837">
              <w:t>21</w:t>
            </w:r>
            <w:r w:rsidRPr="000A6A3D">
              <w:t xml:space="preserve"> </w:t>
            </w:r>
            <w:r w:rsidR="008420EB" w:rsidRPr="000A6A3D">
              <w:t xml:space="preserve"> </w:t>
            </w:r>
          </w:p>
          <w:p w14:paraId="08246856" w14:textId="77777777" w:rsidR="008420EB" w:rsidRPr="000A6A3D" w:rsidRDefault="008420EB" w:rsidP="000A6A3D"/>
        </w:tc>
      </w:tr>
    </w:tbl>
    <w:p w14:paraId="1B58158F" w14:textId="5FB73AAE"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Pr>
          <w:b/>
          <w:i/>
        </w:rPr>
        <w:t>Bài 5</w:t>
      </w:r>
      <w:r w:rsidR="00DF6BD1">
        <w:rPr>
          <w:b/>
          <w:i/>
        </w:rPr>
        <w:t>6</w:t>
      </w:r>
      <w:r w:rsidRPr="000A6A3D">
        <w:rPr>
          <w:b/>
          <w:i/>
        </w:rPr>
        <w:t xml:space="preserve">: </w:t>
      </w:r>
      <w:r w:rsidR="0048417B">
        <w:rPr>
          <w:b/>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53D4070D" w14:textId="5AE0D613" w:rsidR="000C0D44" w:rsidRPr="000C0D44" w:rsidRDefault="0086589C" w:rsidP="000C0D44">
      <w:pPr>
        <w:tabs>
          <w:tab w:val="left" w:leader="dot" w:pos="9540"/>
        </w:tabs>
        <w:ind w:firstLine="284"/>
        <w:jc w:val="both"/>
      </w:pPr>
      <w:r>
        <w:t>Trình bày được</w:t>
      </w:r>
      <w:r w:rsidR="000C0D44" w:rsidRPr="000C0D44">
        <w:t xml:space="preserve"> khái niệm, tính chất </w:t>
      </w:r>
      <w:r>
        <w:t xml:space="preserve">vật lí </w:t>
      </w:r>
      <w:r w:rsidR="000C0D44" w:rsidRPr="000C0D44">
        <w:t>của este.</w:t>
      </w:r>
    </w:p>
    <w:p w14:paraId="6D2505B5" w14:textId="4637BF99" w:rsidR="0086589C" w:rsidRPr="00241244" w:rsidRDefault="0086589C" w:rsidP="0086589C">
      <w:pPr>
        <w:tabs>
          <w:tab w:val="left" w:leader="dot" w:pos="9540"/>
        </w:tabs>
        <w:ind w:firstLine="284"/>
        <w:jc w:val="both"/>
      </w:pPr>
      <w:r>
        <w:t>Nêu được phương pháp điều chế</w:t>
      </w:r>
      <w:r w:rsidRPr="00241244">
        <w:t xml:space="preserve">, ứng dụng của </w:t>
      </w:r>
      <w:r>
        <w:t>este</w:t>
      </w:r>
      <w:r w:rsidRPr="00241244">
        <w:t>.</w:t>
      </w:r>
    </w:p>
    <w:p w14:paraId="4058E62B" w14:textId="77777777" w:rsidR="0086589C" w:rsidRPr="00241244" w:rsidRDefault="0086589C" w:rsidP="0086589C">
      <w:pPr>
        <w:jc w:val="both"/>
        <w:rPr>
          <w:b/>
        </w:rPr>
      </w:pPr>
      <w:r w:rsidRPr="00241244">
        <w:rPr>
          <w:b/>
          <w:bCs/>
        </w:rPr>
        <w:t xml:space="preserve">2. Kỹ năng: </w:t>
      </w:r>
    </w:p>
    <w:p w14:paraId="2D82CB60" w14:textId="7F4E209E" w:rsidR="0086589C" w:rsidRPr="00241244" w:rsidRDefault="0086589C" w:rsidP="0086589C">
      <w:pPr>
        <w:tabs>
          <w:tab w:val="left" w:leader="dot" w:pos="9540"/>
        </w:tabs>
        <w:ind w:firstLine="284"/>
        <w:jc w:val="both"/>
      </w:pPr>
      <w:r>
        <w:t xml:space="preserve">Viết được công thức cấu tạo và gọi tên </w:t>
      </w:r>
      <w:r w:rsidR="007F02B1">
        <w:t>một số este cơ bản.</w:t>
      </w:r>
    </w:p>
    <w:p w14:paraId="0DC0EDDB" w14:textId="4A028D09" w:rsidR="0086589C" w:rsidRDefault="0086589C" w:rsidP="0086589C">
      <w:pPr>
        <w:tabs>
          <w:tab w:val="left" w:leader="dot" w:pos="9540"/>
        </w:tabs>
        <w:ind w:firstLine="284"/>
        <w:jc w:val="both"/>
      </w:pPr>
      <w:r>
        <w:t>V</w:t>
      </w:r>
      <w:r w:rsidRPr="00241244">
        <w:t>iết được ph</w:t>
      </w:r>
      <w:r>
        <w:t xml:space="preserve">ản ứng thủy phân </w:t>
      </w:r>
      <w:r w:rsidRPr="00241244">
        <w:t xml:space="preserve">của </w:t>
      </w:r>
      <w:r>
        <w:t xml:space="preserve">este. </w:t>
      </w:r>
    </w:p>
    <w:p w14:paraId="3D71A514" w14:textId="402D2150" w:rsidR="0086589C" w:rsidRPr="00241244" w:rsidRDefault="0086589C" w:rsidP="0086589C">
      <w:pPr>
        <w:tabs>
          <w:tab w:val="left" w:leader="dot" w:pos="9540"/>
        </w:tabs>
        <w:ind w:firstLine="284"/>
        <w:jc w:val="both"/>
      </w:pPr>
      <w:r>
        <w:t xml:space="preserve">Giải được các bài tập về este. </w:t>
      </w:r>
    </w:p>
    <w:p w14:paraId="44EF36C8" w14:textId="77777777" w:rsidR="008420EB" w:rsidRPr="000A6A3D" w:rsidRDefault="008420EB" w:rsidP="0048417B">
      <w:pPr>
        <w:jc w:val="both"/>
        <w:rPr>
          <w:lang w:val="vi-VN"/>
        </w:rPr>
      </w:pPr>
      <w:r w:rsidRPr="000A6A3D">
        <w:rPr>
          <w:b/>
          <w:bCs/>
        </w:rPr>
        <w:t>3. Thái độ:</w:t>
      </w:r>
    </w:p>
    <w:p w14:paraId="28156DF3" w14:textId="340A725E" w:rsidR="008420EB" w:rsidRPr="000A6A3D" w:rsidRDefault="000C0D44" w:rsidP="0048417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420EB" w:rsidRPr="000A6A3D">
        <w:rPr>
          <w:color w:val="000000"/>
        </w:rPr>
        <w:t>inh có</w:t>
      </w:r>
      <w:r w:rsidR="008420EB" w:rsidRPr="000A6A3D">
        <w:rPr>
          <w:color w:val="000000"/>
          <w:lang w:val="vi-VN"/>
        </w:rPr>
        <w:t xml:space="preserve"> </w:t>
      </w:r>
      <w:r w:rsidR="008420EB" w:rsidRPr="000A6A3D">
        <w:rPr>
          <w:bCs/>
        </w:rPr>
        <w:t>lòng say mê học tập, biết vận dụng những kiến thức được học vào cuộc sống</w:t>
      </w:r>
      <w:r w:rsidR="008420EB" w:rsidRPr="000A6A3D">
        <w:rPr>
          <w:bCs/>
          <w:lang w:val="vi-VN"/>
        </w:rPr>
        <w:t>, có</w:t>
      </w:r>
      <w:r w:rsidR="008420EB" w:rsidRPr="000A6A3D">
        <w:rPr>
          <w:bCs/>
        </w:rPr>
        <w:t xml:space="preserve"> </w:t>
      </w:r>
      <w:r w:rsidR="008420EB" w:rsidRPr="000A6A3D">
        <w:rPr>
          <w:color w:val="000000"/>
        </w:rPr>
        <w:t>tư duy khoa học, logic trước các sự vật hiện tượng trong tự nhiên</w:t>
      </w:r>
      <w:r w:rsidR="008420EB" w:rsidRPr="000A6A3D">
        <w:rPr>
          <w:color w:val="000000"/>
          <w:lang w:val="vi-VN"/>
        </w:rPr>
        <w:t>,</w:t>
      </w:r>
      <w:r w:rsidR="008420EB" w:rsidRPr="000A6A3D">
        <w:rPr>
          <w:bCs/>
        </w:rPr>
        <w:t xml:space="preserve"> có ý thức bảo vệ môi trường và tài</w:t>
      </w:r>
      <w:r w:rsidR="008420EB" w:rsidRPr="000A6A3D">
        <w:rPr>
          <w:color w:val="000000"/>
        </w:rPr>
        <w:t xml:space="preserve"> </w:t>
      </w:r>
      <w:r w:rsidR="008420EB" w:rsidRPr="000A6A3D">
        <w:rPr>
          <w:bCs/>
        </w:rPr>
        <w:t xml:space="preserve">nguyên, sử dụng </w:t>
      </w:r>
      <w:r w:rsidR="00113F9F">
        <w:rPr>
          <w:bCs/>
        </w:rPr>
        <w:t>hợp lý</w:t>
      </w:r>
      <w:r w:rsidR="008420EB" w:rsidRPr="000A6A3D">
        <w:rPr>
          <w:bCs/>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0A6A3D" w:rsidRDefault="000872B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9" w:name="_Toc8233566"/>
            <w:r w:rsidRPr="000872B2">
              <w:rPr>
                <w:rFonts w:ascii="Times New Roman" w:hAnsi="Times New Roman"/>
                <w:b/>
                <w:bCs/>
                <w:sz w:val="24"/>
                <w:u w:val="single"/>
              </w:rPr>
              <w:t>Khái niệm, danh pháp</w:t>
            </w:r>
            <w:bookmarkEnd w:id="109"/>
          </w:p>
          <w:p w14:paraId="16BFAA0D" w14:textId="77777777" w:rsidR="002A45C5" w:rsidRPr="000872B2" w:rsidRDefault="002A45C5" w:rsidP="000872B2">
            <w:pPr>
              <w:pStyle w:val="Heading3"/>
              <w:ind w:left="480" w:hanging="480"/>
            </w:pPr>
            <w:bookmarkStart w:id="110" w:name="_Toc8233567"/>
            <w:r w:rsidRPr="000872B2">
              <w:t>1.1. Khái niệm</w:t>
            </w:r>
            <w:bookmarkEnd w:id="110"/>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7"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0872B2" w:rsidRDefault="002A45C5" w:rsidP="000872B2">
            <w:pPr>
              <w:pStyle w:val="Heading3"/>
              <w:ind w:left="480" w:hanging="480"/>
            </w:pPr>
            <w:bookmarkStart w:id="111" w:name="_Toc8233568"/>
            <w:r w:rsidRPr="000872B2">
              <w:t>1.2. Danh pháp</w:t>
            </w:r>
            <w:bookmarkEnd w:id="111"/>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48" w:tgtFrame="_blank" w:history="1">
              <w:r w:rsidRPr="000872B2">
                <w:rPr>
                  <w:rStyle w:val="Hyperlink"/>
                  <w:color w:val="auto"/>
                  <w:u w:val="none"/>
                  <w:lang w:val="pt-BR"/>
                </w:rPr>
                <w:t>hiđrocacbon</w:t>
              </w:r>
            </w:hyperlink>
            <w:r w:rsidRPr="000872B2">
              <w:rPr>
                <w:lang w:val="pt-BR"/>
              </w:rPr>
              <w:t xml:space="preserve"> R’ + tên gốc </w:t>
            </w:r>
            <w:hyperlink r:id="rId149"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2" w:name="_Toc8233569"/>
            <w:r w:rsidRPr="000872B2">
              <w:rPr>
                <w:rFonts w:ascii="Times New Roman" w:hAnsi="Times New Roman"/>
                <w:b/>
                <w:sz w:val="24"/>
                <w:u w:val="single"/>
              </w:rPr>
              <w:t>Tính chất vật lí</w:t>
            </w:r>
            <w:bookmarkEnd w:id="112"/>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3" w:name="_Toc8233570"/>
            <w:r w:rsidRPr="000872B2">
              <w:rPr>
                <w:rFonts w:ascii="Times New Roman" w:hAnsi="Times New Roman"/>
                <w:b/>
                <w:bCs/>
                <w:sz w:val="24"/>
                <w:u w:val="single"/>
              </w:rPr>
              <w:t>Tính chất hóa học</w:t>
            </w:r>
            <w:bookmarkEnd w:id="113"/>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lastRenderedPageBreak/>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8.25pt;height:27pt" o:ole="">
                  <v:imagedata r:id="rId121" o:title=""/>
                </v:shape>
                <o:OLEObject Type="Embed" ProgID="Equation.DSMT4" ShapeID="_x0000_i1077" DrawAspect="Content" ObjectID="_1691311418" r:id="rId150"/>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75pt;height:18pt" o:ole="">
                  <v:imagedata r:id="rId151" o:title=""/>
                </v:shape>
                <o:OLEObject Type="Embed" ProgID="Equation.DSMT4" ShapeID="_x0000_i1078" DrawAspect="Content" ObjectID="_1691311419" r:id="rId152"/>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4" w:name="_Toc8233571"/>
            <w:r w:rsidRPr="003A356C">
              <w:rPr>
                <w:rFonts w:ascii="Times New Roman" w:hAnsi="Times New Roman"/>
                <w:b/>
                <w:sz w:val="24"/>
                <w:u w:val="single"/>
              </w:rPr>
              <w:t>Điều chế</w:t>
            </w:r>
            <w:bookmarkEnd w:id="114"/>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3"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4"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25pt;height:27pt" o:ole="">
                  <v:imagedata r:id="rId121" o:title=""/>
                </v:shape>
                <o:OLEObject Type="Embed" ProgID="Equation.DSMT4" ShapeID="_x0000_i1079" DrawAspect="Content" ObjectID="_1691311420" r:id="rId155"/>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2pt;height:18pt" o:ole="">
                  <v:imagedata r:id="rId156" o:title=""/>
                </v:shape>
                <o:OLEObject Type="Embed" ProgID="Equation.DSMT4" ShapeID="_x0000_i1080" DrawAspect="Content" ObjectID="_1691311421" r:id="rId157"/>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5" w:name="_Toc8233572"/>
            <w:r w:rsidRPr="003A356C">
              <w:rPr>
                <w:rFonts w:ascii="Times New Roman" w:hAnsi="Times New Roman"/>
                <w:b/>
                <w:bCs/>
                <w:sz w:val="24"/>
                <w:u w:val="single"/>
              </w:rPr>
              <w:t>Ứng dụng</w:t>
            </w:r>
            <w:bookmarkEnd w:id="115"/>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Default="002A45C5" w:rsidP="000A6A3D"/>
          <w:p w14:paraId="5543245B" w14:textId="77777777" w:rsidR="002A45C5" w:rsidRDefault="002A45C5" w:rsidP="000A6A3D">
            <w:r>
              <w:t>- Phản ứng thủy phân este.</w:t>
            </w:r>
          </w:p>
          <w:p w14:paraId="7372DA86" w14:textId="78761871" w:rsidR="002A45C5" w:rsidRPr="000A6A3D" w:rsidRDefault="002A45C5" w:rsidP="00924B18">
            <w: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Học sinh giải bài tập, tự nghiên cứu 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CCC0537" w:rsidR="008420EB"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0A6A3D"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0A6A3D" w:rsidRDefault="008420EB" w:rsidP="000A6A3D">
            <w:pPr>
              <w:jc w:val="both"/>
            </w:pPr>
            <w:r w:rsidRPr="000A6A3D">
              <w:t xml:space="preserve">1. </w:t>
            </w:r>
            <w:r w:rsidRPr="000A6A3D">
              <w:rPr>
                <w:i/>
                <w:iCs/>
              </w:rPr>
              <w:t xml:space="preserve">Giáo trình hóa học </w:t>
            </w:r>
            <w:r w:rsidR="003A356C">
              <w:rPr>
                <w:i/>
                <w:iCs/>
              </w:rPr>
              <w:t>3</w:t>
            </w:r>
            <w:r w:rsidRPr="000A6A3D">
              <w:rPr>
                <w:i/>
                <w:iCs/>
              </w:rPr>
              <w:t xml:space="preserve">, </w:t>
            </w:r>
            <w:r w:rsidR="003A356C">
              <w:t>Trường CĐ L</w:t>
            </w:r>
            <w:r w:rsidRPr="000A6A3D">
              <w:t xml:space="preserve">ý </w:t>
            </w:r>
            <w:r w:rsidR="003A356C">
              <w:t>Tự T</w:t>
            </w:r>
            <w:r w:rsidRPr="000A6A3D">
              <w:t>rọng Tp. HCM, năm 201</w:t>
            </w:r>
            <w:r w:rsidR="003A356C">
              <w:t>9</w:t>
            </w:r>
            <w:r w:rsidRPr="000A6A3D">
              <w:t>.</w:t>
            </w:r>
          </w:p>
          <w:p w14:paraId="03E80937" w14:textId="259F6BCD"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Hóa học 1</w:t>
            </w:r>
            <w:r w:rsidR="003A356C">
              <w:rPr>
                <w:i/>
                <w:iCs/>
              </w:rPr>
              <w:t>2</w:t>
            </w:r>
            <w:r w:rsidRPr="000A6A3D">
              <w:rPr>
                <w:i/>
                <w:iCs/>
              </w:rPr>
              <w:t xml:space="preserve">, </w:t>
            </w:r>
            <w:r w:rsidRPr="000A6A3D">
              <w:rPr>
                <w:lang w:val="vi-VN"/>
              </w:rPr>
              <w:t>NXB Giáo dục Việt Nam</w:t>
            </w:r>
            <w:r w:rsidRPr="000A6A3D">
              <w:t>, năm 2015.</w:t>
            </w:r>
          </w:p>
          <w:p w14:paraId="77B64271" w14:textId="7DE9139A" w:rsidR="008420EB" w:rsidRPr="000A6A3D" w:rsidRDefault="008420EB" w:rsidP="003A356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A356C">
              <w:t>2</w:t>
            </w:r>
            <w:r w:rsidRPr="000A6A3D">
              <w:t xml:space="preserve">, </w:t>
            </w:r>
            <w:r w:rsidRPr="000A6A3D">
              <w:rPr>
                <w:lang w:val="vi-VN"/>
              </w:rPr>
              <w:t>NXB Giáo dục Việt Nam</w:t>
            </w:r>
            <w:r w:rsidRPr="000A6A3D">
              <w:t>, năm 2015.</w:t>
            </w:r>
          </w:p>
        </w:tc>
      </w:tr>
      <w:tr w:rsidR="008420EB" w:rsidRPr="000A6A3D"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13530FB0" w14:textId="77777777" w:rsidR="00DF6BD1" w:rsidRDefault="00DF6BD1" w:rsidP="000A6A3D">
            <w:pPr>
              <w:jc w:val="center"/>
              <w:rPr>
                <w:b/>
                <w:bCs/>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42C839CF" w14:textId="3F2C735B" w:rsidR="008420EB" w:rsidRPr="000A6A3D" w:rsidRDefault="008420EB" w:rsidP="000A6A3D">
            <w:pPr>
              <w:ind w:left="1730"/>
              <w:rPr>
                <w:i/>
                <w:lang w:val="pt-BR"/>
              </w:rPr>
            </w:pPr>
            <w:r w:rsidRPr="000A6A3D">
              <w:rPr>
                <w:i/>
                <w:lang w:val="pt-BR"/>
              </w:rPr>
              <w:t xml:space="preserve">Tp. Hồ Chí Minh, ngày    </w:t>
            </w:r>
            <w:r w:rsidR="00CE5837">
              <w:rPr>
                <w:i/>
                <w:lang w:val="pt-BR"/>
              </w:rPr>
              <w:t>25</w:t>
            </w:r>
            <w:r w:rsidRPr="000A6A3D">
              <w:rPr>
                <w:i/>
                <w:lang w:val="pt-BR"/>
              </w:rPr>
              <w:t xml:space="preserve">  tháng  </w:t>
            </w:r>
            <w:r w:rsidR="00CE5837">
              <w:rPr>
                <w:i/>
                <w:lang w:val="pt-BR"/>
              </w:rPr>
              <w:t>8</w:t>
            </w:r>
            <w:r w:rsidRPr="000A6A3D">
              <w:rPr>
                <w:i/>
                <w:lang w:val="pt-BR"/>
              </w:rPr>
              <w:t xml:space="preserve">    năm 20</w:t>
            </w:r>
            <w:r w:rsidR="00CE5837">
              <w:rPr>
                <w:i/>
                <w:lang w:val="pt-BR"/>
              </w:rPr>
              <w:t>21</w:t>
            </w:r>
            <w:r w:rsidRPr="000A6A3D">
              <w:rPr>
                <w:i/>
                <w:lang w:val="pt-BR"/>
              </w:rPr>
              <w:t xml:space="preserve"> </w:t>
            </w:r>
          </w:p>
          <w:p w14:paraId="748D8AAE" w14:textId="77777777" w:rsidR="008420EB" w:rsidRDefault="008420EB" w:rsidP="000A6A3D">
            <w:pPr>
              <w:jc w:val="center"/>
              <w:rPr>
                <w:b/>
                <w:lang w:val="pt-BR"/>
              </w:rPr>
            </w:pPr>
            <w:r w:rsidRPr="000A6A3D">
              <w:rPr>
                <w:b/>
                <w:lang w:val="pt-BR"/>
              </w:rPr>
              <w:t>Giảng viên</w:t>
            </w:r>
          </w:p>
          <w:p w14:paraId="165E898D" w14:textId="0EE4104A" w:rsidR="00DF6BD1" w:rsidRPr="000A6A3D" w:rsidRDefault="00A645C7" w:rsidP="000A6A3D">
            <w:pPr>
              <w:jc w:val="center"/>
              <w:rPr>
                <w:lang w:val="pt-BR"/>
              </w:rPr>
            </w:pPr>
            <w:r>
              <w:rPr>
                <w:lang w:val="pt-BR"/>
              </w:rPr>
              <w:t>Nguyễn Thị Cẩm Thạch</w:t>
            </w:r>
          </w:p>
        </w:tc>
      </w:tr>
    </w:tbl>
    <w:p w14:paraId="49C9C212" w14:textId="77777777" w:rsidR="00B32FCA" w:rsidRDefault="00B32FCA">
      <w:r>
        <w:br w:type="page"/>
      </w:r>
    </w:p>
    <w:p w14:paraId="0C62D3C1" w14:textId="77777777" w:rsidR="00314BD0" w:rsidRDefault="00314BD0"/>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515A32FC" w14:textId="77777777" w:rsidR="00314BD0" w:rsidRPr="000A6A3D" w:rsidRDefault="00314BD0" w:rsidP="00314BD0">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7B4BAA04" w14:textId="3071425C" w:rsidR="00755E7D" w:rsidRPr="000A6A3D" w:rsidRDefault="00CE5837" w:rsidP="000A6A3D">
            <w:r>
              <w:t xml:space="preserve">Thực hiện ngày   </w:t>
            </w:r>
            <w:r w:rsidR="001E36D0" w:rsidRPr="000A6A3D">
              <w:t xml:space="preserve"> </w:t>
            </w:r>
            <w:r>
              <w:t xml:space="preserve">9    </w:t>
            </w:r>
            <w:r w:rsidR="001E36D0">
              <w:t xml:space="preserve"> </w:t>
            </w:r>
            <w:r>
              <w:t>tháng   10</w:t>
            </w:r>
            <w:r w:rsidR="001E36D0">
              <w:t xml:space="preserve">           </w:t>
            </w:r>
            <w:r w:rsidR="001E36D0" w:rsidRPr="000A6A3D">
              <w:t>năm 20</w:t>
            </w:r>
            <w:r>
              <w:t>21</w:t>
            </w:r>
            <w:r w:rsidR="00755E7D" w:rsidRPr="000A6A3D">
              <w:t xml:space="preserve"> </w:t>
            </w:r>
          </w:p>
          <w:p w14:paraId="20C65CEE" w14:textId="77777777" w:rsidR="00755E7D" w:rsidRPr="000A6A3D" w:rsidRDefault="00755E7D" w:rsidP="000A6A3D"/>
        </w:tc>
      </w:tr>
    </w:tbl>
    <w:p w14:paraId="004293ED" w14:textId="2B52672D"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Pr>
          <w:b/>
          <w:i/>
        </w:rPr>
        <w:t>Bài 5</w:t>
      </w:r>
      <w:r w:rsidR="00DF6BD1">
        <w:rPr>
          <w:b/>
          <w:i/>
        </w:rPr>
        <w:t>7</w:t>
      </w:r>
      <w:r w:rsidRPr="000A6A3D">
        <w:rPr>
          <w:b/>
          <w:i/>
        </w:rPr>
        <w:t xml:space="preserve">: </w:t>
      </w:r>
      <w:r w:rsidR="00314BD0">
        <w:rPr>
          <w:b/>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177245FB" w14:textId="14AA1024" w:rsidR="002A5405" w:rsidRPr="002A5405" w:rsidRDefault="0060203B" w:rsidP="002A5405">
      <w:pPr>
        <w:tabs>
          <w:tab w:val="left" w:leader="dot" w:pos="9540"/>
        </w:tabs>
        <w:ind w:firstLine="284"/>
        <w:jc w:val="both"/>
      </w:pPr>
      <w:r>
        <w:t>Trình bày được khái niệm, tính chất vật lí, ứng dụng của L</w:t>
      </w:r>
      <w:r w:rsidR="002A5405" w:rsidRPr="002A5405">
        <w:t>ipit</w:t>
      </w:r>
      <w:r>
        <w:t>.</w:t>
      </w:r>
    </w:p>
    <w:p w14:paraId="407D7EAE" w14:textId="559AE0DD" w:rsidR="00755E7D" w:rsidRPr="002A5405" w:rsidRDefault="00755E7D" w:rsidP="00314BD0">
      <w:pPr>
        <w:jc w:val="both"/>
        <w:rPr>
          <w:b/>
        </w:rPr>
      </w:pPr>
      <w:r w:rsidRPr="002A5405">
        <w:rPr>
          <w:b/>
          <w:bCs/>
        </w:rPr>
        <w:t xml:space="preserve">2. </w:t>
      </w:r>
      <w:r w:rsidR="004D3139" w:rsidRPr="002A5405">
        <w:rPr>
          <w:b/>
          <w:bCs/>
        </w:rPr>
        <w:t>Kỹ năng</w:t>
      </w:r>
      <w:r w:rsidRPr="002A5405">
        <w:rPr>
          <w:b/>
          <w:bCs/>
        </w:rPr>
        <w:t xml:space="preserve">: </w:t>
      </w:r>
    </w:p>
    <w:p w14:paraId="646E6564" w14:textId="0CCDC020" w:rsidR="002A5405" w:rsidRPr="002A5405" w:rsidRDefault="002A5405" w:rsidP="002A5405">
      <w:pPr>
        <w:tabs>
          <w:tab w:val="left" w:leader="dot" w:pos="9540"/>
        </w:tabs>
        <w:ind w:firstLine="284"/>
        <w:jc w:val="both"/>
      </w:pPr>
      <w:r>
        <w:t>V</w:t>
      </w:r>
      <w:r w:rsidRPr="002A5405">
        <w:t xml:space="preserve">iết được phương trình hóa học minh họa tính chất </w:t>
      </w:r>
      <w:r>
        <w:t>của Lipit</w:t>
      </w:r>
      <w:r w:rsidRPr="002A5405">
        <w:t>.</w:t>
      </w:r>
    </w:p>
    <w:p w14:paraId="0AD4C10D" w14:textId="77777777" w:rsidR="00755E7D" w:rsidRPr="000A6A3D" w:rsidRDefault="00755E7D" w:rsidP="00314BD0">
      <w:pPr>
        <w:jc w:val="both"/>
        <w:rPr>
          <w:lang w:val="vi-VN"/>
        </w:rPr>
      </w:pPr>
      <w:r w:rsidRPr="000A6A3D">
        <w:rPr>
          <w:b/>
          <w:bCs/>
        </w:rPr>
        <w:t>3. Thái độ:</w:t>
      </w:r>
    </w:p>
    <w:p w14:paraId="1EFED256" w14:textId="62E5C249" w:rsidR="00755E7D" w:rsidRPr="000A6A3D" w:rsidRDefault="00022465" w:rsidP="00314BD0">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55E7D" w:rsidRPr="000A6A3D">
        <w:rPr>
          <w:color w:val="000000"/>
        </w:rPr>
        <w:t>inh có</w:t>
      </w:r>
      <w:r w:rsidR="00755E7D" w:rsidRPr="000A6A3D">
        <w:rPr>
          <w:color w:val="000000"/>
          <w:lang w:val="vi-VN"/>
        </w:rPr>
        <w:t xml:space="preserve"> </w:t>
      </w:r>
      <w:r w:rsidR="00755E7D" w:rsidRPr="000A6A3D">
        <w:rPr>
          <w:bCs/>
        </w:rPr>
        <w:t>lòng say mê học tập, biết vận dụng những kiến thức được học vào cuộc sống</w:t>
      </w:r>
      <w:r w:rsidR="00755E7D" w:rsidRPr="000A6A3D">
        <w:rPr>
          <w:bCs/>
          <w:lang w:val="vi-VN"/>
        </w:rPr>
        <w:t>, có</w:t>
      </w:r>
      <w:r w:rsidR="00755E7D" w:rsidRPr="000A6A3D">
        <w:rPr>
          <w:bCs/>
        </w:rPr>
        <w:t xml:space="preserve"> </w:t>
      </w:r>
      <w:r w:rsidR="00755E7D" w:rsidRPr="000A6A3D">
        <w:rPr>
          <w:color w:val="000000"/>
        </w:rPr>
        <w:t>tư duy khoa học, logic trước các sự vật hiện tượng trong tự nhiên</w:t>
      </w:r>
      <w:r w:rsidR="00755E7D" w:rsidRPr="000A6A3D">
        <w:rPr>
          <w:color w:val="000000"/>
          <w:lang w:val="vi-VN"/>
        </w:rPr>
        <w:t>,</w:t>
      </w:r>
      <w:r w:rsidR="00755E7D" w:rsidRPr="000A6A3D">
        <w:rPr>
          <w:bCs/>
        </w:rPr>
        <w:t xml:space="preserve"> có ý thức bảo vệ môi trường và tài</w:t>
      </w:r>
      <w:r w:rsidR="00755E7D" w:rsidRPr="000A6A3D">
        <w:rPr>
          <w:color w:val="000000"/>
        </w:rPr>
        <w:t xml:space="preserve"> </w:t>
      </w:r>
      <w:r w:rsidR="00755E7D" w:rsidRPr="000A6A3D">
        <w:rPr>
          <w:bCs/>
        </w:rPr>
        <w:t xml:space="preserve">nguyên, sử dụng </w:t>
      </w:r>
      <w:r w:rsidR="00113F9F">
        <w:rPr>
          <w:bCs/>
        </w:rPr>
        <w:t>hợp lý</w:t>
      </w:r>
      <w:r w:rsidR="00755E7D"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0A6A3D" w:rsidRDefault="0060203B" w:rsidP="00C415D8">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6" w:name="_Toc8233574"/>
            <w:r w:rsidRPr="0026462F">
              <w:rPr>
                <w:rFonts w:ascii="Times New Roman" w:hAnsi="Times New Roman"/>
                <w:b/>
                <w:bCs/>
                <w:sz w:val="24"/>
                <w:u w:val="single"/>
              </w:rPr>
              <w:t>Khái niệm</w:t>
            </w:r>
            <w:bookmarkEnd w:id="116"/>
            <w:r w:rsidRPr="0026462F">
              <w:rPr>
                <w:rFonts w:ascii="Times New Roman" w:hAnsi="Times New Roman"/>
                <w:b/>
                <w:sz w:val="24"/>
                <w:u w:val="single"/>
              </w:rPr>
              <w:t xml:space="preserve"> </w:t>
            </w:r>
          </w:p>
          <w:p w14:paraId="7D064CBE" w14:textId="77777777" w:rsidR="00C415D8" w:rsidRPr="0026462F" w:rsidRDefault="00EB4010" w:rsidP="00FA3414">
            <w:pPr>
              <w:pStyle w:val="NormalWeb"/>
              <w:spacing w:before="120" w:beforeAutospacing="0" w:after="0" w:afterAutospacing="0"/>
              <w:jc w:val="both"/>
              <w:rPr>
                <w:rStyle w:val="Strong"/>
                <w:b w:val="0"/>
                <w:i/>
                <w:iCs/>
                <w:lang w:val="pt-BR"/>
              </w:rPr>
            </w:pPr>
            <w:hyperlink r:id="rId158"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26462F" w:rsidRDefault="00C415D8" w:rsidP="00FA3414">
            <w:pPr>
              <w:spacing w:before="120"/>
              <w:jc w:val="both"/>
              <w:rPr>
                <w:rFonts w:eastAsia="VNI-Times"/>
              </w:rPr>
            </w:pPr>
            <w:r w:rsidRPr="0026462F">
              <w:rPr>
                <w:rFonts w:eastAsia="VNI-Times"/>
              </w:rPr>
              <w:t>Axit béo thường gặp là: axit panmitic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14</w:t>
            </w:r>
            <w:r w:rsidRPr="0026462F">
              <w:rPr>
                <w:rFonts w:eastAsia="VNI-Times"/>
              </w:rPr>
              <w:t>COOH</w:t>
            </w:r>
            <w:r>
              <w:rPr>
                <w:rFonts w:eastAsia="VNI-Times"/>
              </w:rPr>
              <w:t xml:space="preserve">, </w:t>
            </w:r>
            <w:r w:rsidRPr="0026462F">
              <w:rPr>
                <w:rFonts w:eastAsia="VNI-Times"/>
              </w:rPr>
              <w:t>axit stearic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16</w:t>
            </w:r>
            <w:r w:rsidRPr="0026462F">
              <w:rPr>
                <w:rFonts w:eastAsia="VNI-Times"/>
              </w:rPr>
              <w:t>COOH, axit oleic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CH=CH(CH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 xml:space="preserve">COOH (dạng </w:t>
            </w:r>
            <w:r w:rsidRPr="0026462F">
              <w:rPr>
                <w:rFonts w:eastAsia="VNI-Times"/>
                <w:i/>
              </w:rPr>
              <w:t>cis-)</w:t>
            </w:r>
            <w:r w:rsidRPr="0026462F">
              <w:rPr>
                <w:rFonts w:eastAsia="VNI-Times"/>
              </w:rPr>
              <w:t>.</w:t>
            </w:r>
          </w:p>
          <w:bookmarkStart w:id="117" w:name="d"/>
          <w:bookmarkEnd w:id="117"/>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8" w:name="_Toc8233575"/>
            <w:r w:rsidRPr="0026462F">
              <w:rPr>
                <w:rFonts w:ascii="Times New Roman" w:hAnsi="Times New Roman"/>
                <w:b/>
                <w:sz w:val="24"/>
                <w:u w:val="single"/>
              </w:rPr>
              <w:t>Tính chất vật lí</w:t>
            </w:r>
            <w:bookmarkEnd w:id="118"/>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59" w:tgtFrame="_blank" w:history="1">
              <w:r w:rsidRPr="0026462F">
                <w:rPr>
                  <w:rStyle w:val="Hyperlink"/>
                  <w:color w:val="auto"/>
                </w:rPr>
                <w:t>lipit</w:t>
              </w:r>
            </w:hyperlink>
            <w:r w:rsidRPr="0026462F">
              <w:t xml:space="preserve"> động vật (mỡ), thường ở trạng thái rắn. </w:t>
            </w:r>
            <w:hyperlink r:id="rId160" w:tgtFrame="_blank" w:history="1">
              <w:r w:rsidRPr="0026462F">
                <w:rPr>
                  <w:rStyle w:val="Hyperlink"/>
                  <w:color w:val="auto"/>
                </w:rPr>
                <w:t>Lipit</w:t>
              </w:r>
            </w:hyperlink>
            <w:r w:rsidRPr="0026462F">
              <w:t xml:space="preserve"> loại này chứa chủ yếu các gốc </w:t>
            </w:r>
            <w:hyperlink r:id="rId161" w:anchor="111" w:tgtFrame="_blank" w:history="1">
              <w:r w:rsidRPr="0026462F">
                <w:rPr>
                  <w:rStyle w:val="Hyperlink"/>
                  <w:color w:val="auto"/>
                </w:rPr>
                <w:t>axit</w:t>
              </w:r>
            </w:hyperlink>
            <w:r w:rsidRPr="0026462F">
              <w:t xml:space="preserve"> béo no. Một số ít </w:t>
            </w:r>
            <w:hyperlink r:id="rId162"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EB4010" w:rsidP="00FA3414">
            <w:pPr>
              <w:pStyle w:val="NormalWeb"/>
              <w:spacing w:before="120" w:beforeAutospacing="0" w:after="0" w:afterAutospacing="0"/>
              <w:jc w:val="both"/>
            </w:pPr>
            <w:hyperlink r:id="rId163"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4"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19" w:name="o"/>
          <w:bookmarkEnd w:id="119"/>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20" w:name="_Toc8233576"/>
            <w:r w:rsidRPr="0026462F">
              <w:rPr>
                <w:rFonts w:ascii="Times New Roman" w:hAnsi="Times New Roman"/>
                <w:b/>
                <w:sz w:val="24"/>
                <w:u w:val="single"/>
              </w:rPr>
              <w:t>Tính chất hóa học</w:t>
            </w:r>
            <w:bookmarkEnd w:id="120"/>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1" w:name="mk"/>
            <w:bookmarkStart w:id="122" w:name="_Toc8233577"/>
            <w:bookmarkEnd w:id="121"/>
            <w:r w:rsidRPr="0026462F">
              <w:rPr>
                <w:bCs w:val="0"/>
              </w:rPr>
              <w:t xml:space="preserve">3.1. </w:t>
            </w:r>
            <w:hyperlink r:id="rId165" w:anchor="mk" w:tgtFrame="_blank" w:history="1">
              <w:r w:rsidRPr="0026462F">
                <w:t>Phản ứng thủy phân</w:t>
              </w:r>
              <w:bookmarkEnd w:id="122"/>
            </w:hyperlink>
            <w:bookmarkStart w:id="123" w:name="po"/>
            <w:bookmarkEnd w:id="123"/>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25pt;height:27pt" o:ole="">
                  <v:imagedata r:id="rId121" o:title=""/>
                </v:shape>
                <o:OLEObject Type="Embed" ProgID="Equation.DSMT4" ShapeID="_x0000_i1081" DrawAspect="Content" ObjectID="_1691311422" r:id="rId166"/>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25pt;height:27pt" o:ole="">
                  <v:imagedata r:id="rId121" o:title=""/>
                </v:shape>
                <o:OLEObject Type="Embed" ProgID="Equation.DSMT4" ShapeID="_x0000_i1082" DrawAspect="Content" ObjectID="_1691311423" r:id="rId167"/>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4" w:name="_Toc8233578"/>
            <w:r w:rsidRPr="0026462F">
              <w:t xml:space="preserve">3.2. </w:t>
            </w:r>
            <w:hyperlink r:id="rId168" w:anchor="po" w:tgtFrame="_blank" w:history="1">
              <w:r w:rsidRPr="0026462F">
                <w:t>Phản ứng xà phòng hóa</w:t>
              </w:r>
              <w:bookmarkEnd w:id="124"/>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75pt;height:18pt" o:ole="">
                  <v:imagedata r:id="rId169" o:title=""/>
                </v:shape>
                <o:OLEObject Type="Embed" ProgID="Equation.DSMT4" ShapeID="_x0000_i1083" DrawAspect="Content" ObjectID="_1691311424" r:id="rId170"/>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5" w:name="ad"/>
            <w:bookmarkEnd w:id="125"/>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75pt;height:18pt" o:ole="">
                  <v:imagedata r:id="rId171" o:title=""/>
                </v:shape>
                <o:OLEObject Type="Embed" ProgID="Equation.DSMT4" ShapeID="_x0000_i1084" DrawAspect="Content" ObjectID="_1691311425" r:id="rId172"/>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6" w:name="_Toc8233579"/>
            <w:r w:rsidRPr="0026462F">
              <w:rPr>
                <w:rFonts w:ascii="Times New Roman" w:hAnsi="Times New Roman"/>
                <w:b/>
                <w:sz w:val="24"/>
                <w:u w:val="single"/>
              </w:rPr>
              <w:t>Ứng dụng</w:t>
            </w:r>
            <w:bookmarkEnd w:id="126"/>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Default="00C415D8" w:rsidP="0015254A"/>
          <w:p w14:paraId="313AB4F9" w14:textId="683E29D1" w:rsidR="00C415D8" w:rsidRDefault="00C415D8" w:rsidP="0015254A">
            <w:r>
              <w:t>- Phản ứng thủy phân, phản ứng xà phòng hóa, phản ứng cộng hidro của lipit.</w:t>
            </w:r>
          </w:p>
          <w:p w14:paraId="738CB2D1" w14:textId="687FD807" w:rsidR="00C415D8" w:rsidRPr="000A6A3D" w:rsidRDefault="00C415D8"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0A6A3D">
              <w:rPr>
                <w:bCs/>
              </w:rPr>
              <w:t xml:space="preserve">Bài </w:t>
            </w:r>
            <w:r>
              <w:rPr>
                <w:bCs/>
              </w:rPr>
              <w:t>60</w:t>
            </w:r>
            <w:r w:rsidRPr="000A6A3D">
              <w:rPr>
                <w:bCs/>
              </w:rPr>
              <w:t xml:space="preserve">. </w:t>
            </w:r>
            <w:r>
              <w:rPr>
                <w:bCs/>
              </w:rPr>
              <w:t>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10B425E" w:rsidR="00755E7D"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0A6A3D"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0A6A3D" w:rsidRDefault="00755E7D" w:rsidP="000A6A3D">
            <w:pPr>
              <w:jc w:val="both"/>
            </w:pPr>
            <w:r w:rsidRPr="000A6A3D">
              <w:t xml:space="preserve">1. </w:t>
            </w:r>
            <w:r w:rsidRPr="000A6A3D">
              <w:rPr>
                <w:i/>
                <w:iCs/>
              </w:rPr>
              <w:t xml:space="preserve">Giáo trình hóa học </w:t>
            </w:r>
            <w:r w:rsidR="00186382">
              <w:rPr>
                <w:i/>
                <w:iCs/>
              </w:rPr>
              <w:t>3</w:t>
            </w:r>
            <w:r w:rsidRPr="000A6A3D">
              <w:rPr>
                <w:i/>
                <w:iCs/>
              </w:rPr>
              <w:t xml:space="preserve">, </w:t>
            </w:r>
            <w:r w:rsidR="00186382">
              <w:t>Trường CĐ L</w:t>
            </w:r>
            <w:r w:rsidRPr="000A6A3D">
              <w:t xml:space="preserve">ý </w:t>
            </w:r>
            <w:r w:rsidR="00186382">
              <w:t>T</w:t>
            </w:r>
            <w:r w:rsidRPr="000A6A3D">
              <w:t xml:space="preserve">ự </w:t>
            </w:r>
            <w:r w:rsidR="00186382">
              <w:t>T</w:t>
            </w:r>
            <w:r w:rsidRPr="000A6A3D">
              <w:t>rọng Tp. HCM, năm 201</w:t>
            </w:r>
            <w:r w:rsidR="00186382">
              <w:t>9</w:t>
            </w:r>
            <w:r w:rsidRPr="000A6A3D">
              <w:t>.</w:t>
            </w:r>
          </w:p>
          <w:p w14:paraId="612D2B2E" w14:textId="4E0EE738"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Hóa học 1</w:t>
            </w:r>
            <w:r w:rsidR="00186382">
              <w:rPr>
                <w:i/>
                <w:iCs/>
              </w:rPr>
              <w:t>2</w:t>
            </w:r>
            <w:r w:rsidRPr="000A6A3D">
              <w:rPr>
                <w:i/>
                <w:iCs/>
              </w:rPr>
              <w:t xml:space="preserve">, </w:t>
            </w:r>
            <w:r w:rsidRPr="000A6A3D">
              <w:rPr>
                <w:lang w:val="vi-VN"/>
              </w:rPr>
              <w:t>NXB Giáo dục Việt Nam</w:t>
            </w:r>
            <w:r w:rsidRPr="000A6A3D">
              <w:t>, năm 2015.</w:t>
            </w:r>
          </w:p>
          <w:p w14:paraId="1CDE7E5F" w14:textId="3B634B93" w:rsidR="00755E7D" w:rsidRPr="000A6A3D" w:rsidRDefault="00755E7D" w:rsidP="0018638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86382">
              <w:t>2</w:t>
            </w:r>
            <w:r w:rsidRPr="000A6A3D">
              <w:t xml:space="preserve">, </w:t>
            </w:r>
            <w:r w:rsidRPr="000A6A3D">
              <w:rPr>
                <w:lang w:val="vi-VN"/>
              </w:rPr>
              <w:t>NXB Giáo dục Việt Nam</w:t>
            </w:r>
            <w:r w:rsidRPr="000A6A3D">
              <w:t>, năm 2015.</w:t>
            </w:r>
          </w:p>
        </w:tc>
      </w:tr>
      <w:tr w:rsidR="00755E7D" w:rsidRPr="000A6A3D"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34CEF09" w14:textId="77777777" w:rsidR="00DF6BD1" w:rsidRDefault="00DF6BD1" w:rsidP="000A6A3D">
            <w:pPr>
              <w:jc w:val="center"/>
              <w:rPr>
                <w:b/>
                <w:bCs/>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00150DC2" w14:textId="53DC1845" w:rsidR="00755E7D" w:rsidRPr="000A6A3D" w:rsidRDefault="00755E7D" w:rsidP="000A6A3D">
            <w:pPr>
              <w:ind w:left="1730"/>
              <w:rPr>
                <w:i/>
                <w:lang w:val="pt-BR"/>
              </w:rPr>
            </w:pPr>
            <w:r w:rsidRPr="000A6A3D">
              <w:rPr>
                <w:i/>
                <w:lang w:val="pt-BR"/>
              </w:rPr>
              <w:t xml:space="preserve">Tp. Hồ Chí Minh, ngày  </w:t>
            </w:r>
            <w:r w:rsidR="00CE5837">
              <w:rPr>
                <w:i/>
                <w:lang w:val="pt-BR"/>
              </w:rPr>
              <w:t>25</w:t>
            </w:r>
            <w:r w:rsidRPr="000A6A3D">
              <w:rPr>
                <w:i/>
                <w:lang w:val="pt-BR"/>
              </w:rPr>
              <w:t xml:space="preserve">    tháng</w:t>
            </w:r>
            <w:r w:rsidR="00CE5837">
              <w:rPr>
                <w:i/>
                <w:lang w:val="pt-BR"/>
              </w:rPr>
              <w:t xml:space="preserve"> 8</w:t>
            </w:r>
            <w:r w:rsidRPr="000A6A3D">
              <w:rPr>
                <w:i/>
                <w:lang w:val="pt-BR"/>
              </w:rPr>
              <w:t xml:space="preserve">      năm 20</w:t>
            </w:r>
            <w:r w:rsidR="00CE5837">
              <w:rPr>
                <w:i/>
                <w:lang w:val="pt-BR"/>
              </w:rPr>
              <w:t>21</w:t>
            </w:r>
            <w:r w:rsidRPr="000A6A3D">
              <w:rPr>
                <w:i/>
                <w:lang w:val="pt-BR"/>
              </w:rPr>
              <w:t xml:space="preserve"> </w:t>
            </w:r>
          </w:p>
          <w:p w14:paraId="6CDBA991" w14:textId="77777777" w:rsidR="00755E7D" w:rsidRDefault="00755E7D" w:rsidP="000A6A3D">
            <w:pPr>
              <w:jc w:val="center"/>
              <w:rPr>
                <w:b/>
                <w:lang w:val="pt-BR"/>
              </w:rPr>
            </w:pPr>
            <w:r w:rsidRPr="000A6A3D">
              <w:rPr>
                <w:b/>
                <w:lang w:val="pt-BR"/>
              </w:rPr>
              <w:t>Giảng viên</w:t>
            </w:r>
          </w:p>
          <w:p w14:paraId="42050833" w14:textId="77777777" w:rsidR="00186382" w:rsidRDefault="00186382" w:rsidP="000A6A3D">
            <w:pPr>
              <w:jc w:val="center"/>
              <w:rPr>
                <w:b/>
                <w:lang w:val="pt-BR"/>
              </w:rPr>
            </w:pPr>
          </w:p>
          <w:p w14:paraId="5618755A" w14:textId="5E51ACDD" w:rsidR="00186382" w:rsidRDefault="00A645C7" w:rsidP="000A6A3D">
            <w:pPr>
              <w:jc w:val="center"/>
              <w:rPr>
                <w:b/>
                <w:lang w:val="pt-BR"/>
              </w:rPr>
            </w:pPr>
            <w:r>
              <w:rPr>
                <w:lang w:val="pt-BR"/>
              </w:rPr>
              <w:t>Nguyễn Thị Cẩm Thạch</w:t>
            </w: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2AC01FD3" w:rsidR="002F628E" w:rsidRPr="000A6A3D" w:rsidRDefault="002F628E" w:rsidP="000A6A3D">
            <w:r w:rsidRPr="000A6A3D">
              <w:t xml:space="preserve">Thời gian thực hiện: </w:t>
            </w:r>
            <w:r w:rsidR="003C3AA5">
              <w:t>1</w:t>
            </w:r>
            <w:r w:rsidRPr="000A6A3D">
              <w:t xml:space="preserve"> tiết</w:t>
            </w:r>
          </w:p>
          <w:p w14:paraId="585370AA" w14:textId="77777777" w:rsidR="003C3AA5" w:rsidRPr="000A6A3D" w:rsidRDefault="003C3AA5" w:rsidP="003C3AA5">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2E06A57B" w14:textId="0371BD9C" w:rsidR="002F628E" w:rsidRPr="000A6A3D" w:rsidRDefault="001E36D0" w:rsidP="000A6A3D">
            <w:r w:rsidRPr="000A6A3D">
              <w:t xml:space="preserve">Thực hiện ngày    </w:t>
            </w:r>
            <w:r>
              <w:t xml:space="preserve">  </w:t>
            </w:r>
            <w:r w:rsidR="00CE5837">
              <w:t>9</w:t>
            </w:r>
            <w:r>
              <w:t xml:space="preserve"> </w:t>
            </w:r>
            <w:r w:rsidRPr="000A6A3D">
              <w:t xml:space="preserve"> </w:t>
            </w:r>
            <w:r w:rsidR="00CE5837">
              <w:t xml:space="preserve">  </w:t>
            </w:r>
            <w:r>
              <w:t xml:space="preserve"> </w:t>
            </w:r>
            <w:r w:rsidRPr="000A6A3D">
              <w:t xml:space="preserve">tháng   </w:t>
            </w:r>
            <w:r w:rsidR="00CE5837">
              <w:t>10</w:t>
            </w:r>
            <w:r w:rsidRPr="000A6A3D">
              <w:t xml:space="preserve">  </w:t>
            </w:r>
            <w:r>
              <w:t xml:space="preserve">            </w:t>
            </w:r>
            <w:r w:rsidRPr="000A6A3D">
              <w:t xml:space="preserve">năm 20 </w:t>
            </w:r>
            <w:r w:rsidR="00CE5837">
              <w:t>21</w:t>
            </w:r>
            <w:r w:rsidR="002F628E" w:rsidRPr="000A6A3D">
              <w:t xml:space="preserve"> </w:t>
            </w:r>
          </w:p>
          <w:p w14:paraId="50073C38" w14:textId="77777777" w:rsidR="002F628E" w:rsidRPr="000A6A3D" w:rsidRDefault="002F628E" w:rsidP="000A6A3D"/>
        </w:tc>
      </w:tr>
    </w:tbl>
    <w:p w14:paraId="0B113D19" w14:textId="112ADA9D"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58</w:t>
      </w:r>
      <w:r w:rsidRPr="000A6A3D">
        <w:rPr>
          <w:b/>
          <w:i/>
        </w:rPr>
        <w:t xml:space="preserve">: </w:t>
      </w:r>
      <w:r w:rsidR="00AC08BF" w:rsidRPr="00AC08BF">
        <w:rPr>
          <w:b/>
          <w:bCs/>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1F359E44" w14:textId="74C8487D" w:rsidR="005A0EBE" w:rsidRPr="005A0EBE" w:rsidRDefault="00C8445C" w:rsidP="005A0EBE">
      <w:pPr>
        <w:tabs>
          <w:tab w:val="left" w:leader="dot" w:pos="9540"/>
        </w:tabs>
        <w:ind w:firstLine="284"/>
        <w:jc w:val="both"/>
      </w:pPr>
      <w:r>
        <w:t>Trình bày được</w:t>
      </w:r>
      <w:r w:rsidR="005A0EBE" w:rsidRPr="005A0EBE">
        <w:t xml:space="preserve"> khái niệm</w:t>
      </w:r>
      <w:r>
        <w:t xml:space="preserve"> và phương pháp sản xuất</w:t>
      </w:r>
      <w:r w:rsidR="005A0EBE" w:rsidRPr="005A0EBE">
        <w:t xml:space="preserve"> xà phòng, chất giặt rửa tổng hợp</w:t>
      </w:r>
    </w:p>
    <w:p w14:paraId="17EF3A60" w14:textId="7F3A8B01" w:rsidR="008B5712" w:rsidRPr="005A0EBE" w:rsidRDefault="008B5712" w:rsidP="00AC08BF">
      <w:pPr>
        <w:jc w:val="both"/>
        <w:rPr>
          <w:b/>
        </w:rPr>
      </w:pPr>
      <w:r w:rsidRPr="005A0EBE">
        <w:rPr>
          <w:b/>
          <w:bCs/>
        </w:rPr>
        <w:t xml:space="preserve">2. </w:t>
      </w:r>
      <w:r w:rsidR="004D3139" w:rsidRPr="005A0EBE">
        <w:rPr>
          <w:b/>
          <w:bCs/>
        </w:rPr>
        <w:t>Kỹ năng</w:t>
      </w:r>
      <w:r w:rsidRPr="005A0EBE">
        <w:rPr>
          <w:b/>
          <w:bCs/>
        </w:rPr>
        <w:t xml:space="preserve">: </w:t>
      </w:r>
    </w:p>
    <w:p w14:paraId="68FBC235" w14:textId="4291CFFB" w:rsidR="005A0EBE" w:rsidRPr="005A0EBE" w:rsidRDefault="00C8445C" w:rsidP="005A0EBE">
      <w:pPr>
        <w:tabs>
          <w:tab w:val="left" w:leader="dot" w:pos="9540"/>
        </w:tabs>
        <w:ind w:firstLine="284"/>
        <w:jc w:val="both"/>
      </w:pPr>
      <w:r>
        <w:t>Gỉai</w:t>
      </w:r>
      <w:r w:rsidR="005A0EBE">
        <w:t xml:space="preserve"> thích được </w:t>
      </w:r>
      <w:r>
        <w:t>nguyên nhân tạo nên tác dụng tẩy rửa của</w:t>
      </w:r>
      <w:r w:rsidR="005A0EBE" w:rsidRPr="005A0EBE">
        <w:t xml:space="preserve"> xà phòng và chất giặt rửa tổng hợp</w:t>
      </w:r>
      <w:r>
        <w:t>.</w:t>
      </w:r>
    </w:p>
    <w:p w14:paraId="285A50AE" w14:textId="77777777" w:rsidR="008B5712" w:rsidRPr="000A6A3D" w:rsidRDefault="008B5712" w:rsidP="00AC08BF">
      <w:pPr>
        <w:jc w:val="both"/>
        <w:rPr>
          <w:lang w:val="vi-VN"/>
        </w:rPr>
      </w:pPr>
      <w:r w:rsidRPr="000A6A3D">
        <w:rPr>
          <w:b/>
          <w:bCs/>
        </w:rPr>
        <w:t>3. Thái độ:</w:t>
      </w:r>
    </w:p>
    <w:p w14:paraId="2BD5E0BB" w14:textId="6468E00D" w:rsidR="008B5712" w:rsidRPr="000A6A3D" w:rsidRDefault="00C8445C" w:rsidP="00AC08BF">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B5712" w:rsidRPr="000A6A3D">
        <w:rPr>
          <w:color w:val="000000"/>
        </w:rPr>
        <w:t>inh có</w:t>
      </w:r>
      <w:r w:rsidR="008B5712" w:rsidRPr="000A6A3D">
        <w:rPr>
          <w:color w:val="000000"/>
          <w:lang w:val="vi-VN"/>
        </w:rPr>
        <w:t xml:space="preserve"> </w:t>
      </w:r>
      <w:r w:rsidR="008B5712" w:rsidRPr="000A6A3D">
        <w:rPr>
          <w:bCs/>
        </w:rPr>
        <w:t>lòng say mê học tập, biết vận dụng những kiến thức được học vào cuộc sống</w:t>
      </w:r>
      <w:r w:rsidR="008B5712" w:rsidRPr="000A6A3D">
        <w:rPr>
          <w:bCs/>
          <w:lang w:val="vi-VN"/>
        </w:rPr>
        <w:t>, có</w:t>
      </w:r>
      <w:r w:rsidR="008B5712" w:rsidRPr="000A6A3D">
        <w:rPr>
          <w:bCs/>
        </w:rPr>
        <w:t xml:space="preserve"> </w:t>
      </w:r>
      <w:r w:rsidR="008B5712" w:rsidRPr="000A6A3D">
        <w:rPr>
          <w:color w:val="000000"/>
        </w:rPr>
        <w:t>tư duy khoa học, logic trước các sự vật hiện tượng trong tự nhiên</w:t>
      </w:r>
      <w:r w:rsidR="008B5712" w:rsidRPr="000A6A3D">
        <w:rPr>
          <w:color w:val="000000"/>
          <w:lang w:val="vi-VN"/>
        </w:rPr>
        <w:t>,</w:t>
      </w:r>
      <w:r w:rsidR="008B5712" w:rsidRPr="000A6A3D">
        <w:rPr>
          <w:bCs/>
        </w:rPr>
        <w:t xml:space="preserve"> có ý thức bảo vệ môi trường và tài</w:t>
      </w:r>
      <w:r w:rsidR="008B5712" w:rsidRPr="000A6A3D">
        <w:rPr>
          <w:color w:val="000000"/>
        </w:rPr>
        <w:t xml:space="preserve"> </w:t>
      </w:r>
      <w:r w:rsidR="008B5712" w:rsidRPr="000A6A3D">
        <w:rPr>
          <w:bCs/>
        </w:rPr>
        <w:t xml:space="preserve">nguyên, sử dụng </w:t>
      </w:r>
      <w:r w:rsidR="00113F9F">
        <w:rPr>
          <w:bCs/>
        </w:rPr>
        <w:t>hợp lý</w:t>
      </w:r>
      <w:r w:rsidR="008B5712"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5A0EBE">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0A6A3D" w:rsidRDefault="00C8445C" w:rsidP="00497EAF">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7" w:name="_Toc8233581"/>
            <w:r w:rsidRPr="001B7A8B">
              <w:rPr>
                <w:rFonts w:ascii="Times New Roman" w:hAnsi="Times New Roman"/>
                <w:b/>
                <w:sz w:val="24"/>
                <w:u w:val="single"/>
              </w:rPr>
              <w:t>Xà phòng</w:t>
            </w:r>
            <w:bookmarkEnd w:id="127"/>
          </w:p>
          <w:p w14:paraId="621F7EC5" w14:textId="77777777" w:rsidR="00497EAF" w:rsidRPr="001B7A8B" w:rsidRDefault="00497EAF" w:rsidP="001B7A8B">
            <w:pPr>
              <w:pStyle w:val="Heading3"/>
              <w:ind w:left="480" w:hanging="480"/>
            </w:pPr>
            <w:bookmarkStart w:id="128" w:name="_Toc8233582"/>
            <w:r w:rsidRPr="001B7A8B">
              <w:t>1.1 Khái niệm</w:t>
            </w:r>
            <w:bookmarkEnd w:id="128"/>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1B7A8B" w:rsidRDefault="00497EAF" w:rsidP="001B7A8B">
            <w:pPr>
              <w:pStyle w:val="Heading3"/>
              <w:ind w:left="480" w:hanging="480"/>
            </w:pPr>
            <w:bookmarkStart w:id="129" w:name="_Toc8233583"/>
            <w:r w:rsidRPr="001B7A8B">
              <w:t>1.2. Phương pháp sản xuất</w:t>
            </w:r>
            <w:bookmarkEnd w:id="129"/>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75pt;height:18pt" o:ole="">
                  <v:imagedata r:id="rId173" o:title=""/>
                </v:shape>
                <o:OLEObject Type="Embed" ProgID="Equation.DSMT4" ShapeID="_x0000_i1085" DrawAspect="Content" ObjectID="_1691311426" r:id="rId174"/>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25pt;height:18pt" o:ole="">
                  <v:imagedata r:id="rId175" o:title=""/>
                </v:shape>
                <o:OLEObject Type="Embed" ProgID="Equation.DSMT4" ShapeID="_x0000_i1086" DrawAspect="Content" ObjectID="_1691311427" r:id="rId176"/>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lastRenderedPageBreak/>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0" w:name="_Toc8233584"/>
            <w:r w:rsidRPr="001B7A8B">
              <w:rPr>
                <w:rFonts w:ascii="Times New Roman" w:hAnsi="Times New Roman"/>
                <w:b/>
                <w:sz w:val="24"/>
                <w:u w:val="single"/>
              </w:rPr>
              <w:t>Chất giặt rửa tổng hợp</w:t>
            </w:r>
            <w:bookmarkEnd w:id="130"/>
          </w:p>
          <w:p w14:paraId="1457A39A" w14:textId="77777777" w:rsidR="00497EAF" w:rsidRPr="001B7A8B" w:rsidRDefault="00497EAF" w:rsidP="001B7A8B">
            <w:pPr>
              <w:pStyle w:val="Heading3"/>
              <w:ind w:left="480" w:hanging="480"/>
            </w:pPr>
            <w:bookmarkStart w:id="131" w:name="_Toc8233585"/>
            <w:r w:rsidRPr="001B7A8B">
              <w:t>2.1 Khái niệm</w:t>
            </w:r>
            <w:bookmarkEnd w:id="131"/>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1B7A8B" w:rsidRDefault="00497EAF" w:rsidP="001B7A8B">
            <w:pPr>
              <w:pStyle w:val="Heading3"/>
              <w:ind w:left="480" w:hanging="480"/>
            </w:pPr>
            <w:bookmarkStart w:id="132" w:name="_Toc8233586"/>
            <w:r w:rsidRPr="001B7A8B">
              <w:t>2.2. Phương pháp sản xuất</w:t>
            </w:r>
            <w:bookmarkEnd w:id="132"/>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3" w:name="_Toc8233587"/>
            <w:r w:rsidRPr="001B7A8B">
              <w:rPr>
                <w:rFonts w:ascii="Times New Roman" w:hAnsi="Times New Roman"/>
                <w:b/>
                <w:sz w:val="24"/>
                <w:u w:val="single"/>
              </w:rPr>
              <w:t>Tác dụng tẩy rửa của xà phòng và chất giặt rửa tổng hợp</w:t>
            </w:r>
            <w:bookmarkEnd w:id="133"/>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Default="00497EAF" w:rsidP="0015254A"/>
          <w:p w14:paraId="09C00822" w14:textId="3BD5BBC9" w:rsidR="00497EAF" w:rsidRDefault="00497EAF" w:rsidP="0015254A">
            <w:r>
              <w:t>- K</w:t>
            </w:r>
            <w:r w:rsidRPr="005A0EBE">
              <w:t>hái niệm</w:t>
            </w:r>
            <w:r>
              <w:t xml:space="preserve"> và phương pháp sản xuất</w:t>
            </w:r>
            <w:r w:rsidRPr="005A0EBE">
              <w:t xml:space="preserve"> xà phòng, chất giặt rửa tổng hợp</w:t>
            </w:r>
            <w:r>
              <w:t xml:space="preserve"> .</w:t>
            </w:r>
          </w:p>
          <w:p w14:paraId="5F76F8EF" w14:textId="04B90C4C" w:rsidR="00497EAF" w:rsidRPr="000A6A3D" w:rsidRDefault="00497EAF" w:rsidP="002A7945"/>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0A6A3D">
              <w:rPr>
                <w:bCs/>
              </w:rPr>
              <w:t xml:space="preserve">Bài </w:t>
            </w:r>
            <w:r>
              <w:rPr>
                <w:bCs/>
              </w:rPr>
              <w:t>61</w:t>
            </w:r>
            <w:r w:rsidRPr="000A6A3D">
              <w:rPr>
                <w:bCs/>
              </w:rPr>
              <w:t xml:space="preserve">.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48C33E7F" w:rsidR="008B5712" w:rsidRPr="00C42652" w:rsidRDefault="00C42652" w:rsidP="000A6A3D">
      <w:pPr>
        <w:rPr>
          <w:b/>
          <w:lang w:val="pt-BR"/>
        </w:rPr>
      </w:pPr>
      <w:r w:rsidRPr="00424430">
        <w:rPr>
          <w:b/>
          <w:lang w:val="pt-BR"/>
        </w:rPr>
        <w:t>III. Rút kinh nghiệm</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0A6A3D"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0A6A3D" w:rsidRDefault="008B5712" w:rsidP="000A6A3D">
            <w:pPr>
              <w:jc w:val="both"/>
            </w:pPr>
            <w:r w:rsidRPr="000A6A3D">
              <w:t xml:space="preserve">1. </w:t>
            </w:r>
            <w:r w:rsidRPr="000A6A3D">
              <w:rPr>
                <w:i/>
                <w:iCs/>
              </w:rPr>
              <w:t xml:space="preserve">Giáo trình hóa học </w:t>
            </w:r>
            <w:r w:rsidR="000F66BC">
              <w:rPr>
                <w:i/>
                <w:iCs/>
              </w:rPr>
              <w:t>3</w:t>
            </w:r>
            <w:r w:rsidRPr="000A6A3D">
              <w:rPr>
                <w:i/>
                <w:iCs/>
              </w:rPr>
              <w:t xml:space="preserve">, </w:t>
            </w:r>
            <w:r w:rsidRPr="000A6A3D">
              <w:t xml:space="preserve">Trường CĐ </w:t>
            </w:r>
            <w:r w:rsidR="000F66BC">
              <w:t>L</w:t>
            </w:r>
            <w:r w:rsidRPr="000A6A3D">
              <w:t xml:space="preserve">ý </w:t>
            </w:r>
            <w:r w:rsidR="000F66BC">
              <w:t>T</w:t>
            </w:r>
            <w:r w:rsidRPr="000A6A3D">
              <w:t xml:space="preserve">ự </w:t>
            </w:r>
            <w:r w:rsidR="000F66BC">
              <w:t>T</w:t>
            </w:r>
            <w:r w:rsidRPr="000A6A3D">
              <w:t>rọng Tp. HCM, năm 201</w:t>
            </w:r>
            <w:r w:rsidR="000F66BC">
              <w:t>9</w:t>
            </w:r>
            <w:r w:rsidRPr="000A6A3D">
              <w:t>.</w:t>
            </w:r>
          </w:p>
          <w:p w14:paraId="179D3234" w14:textId="4A7C5348"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Hóa học 1</w:t>
            </w:r>
            <w:r w:rsidR="000F66BC">
              <w:rPr>
                <w:i/>
                <w:iCs/>
              </w:rPr>
              <w:t>2</w:t>
            </w:r>
            <w:r w:rsidRPr="000A6A3D">
              <w:rPr>
                <w:i/>
                <w:iCs/>
              </w:rPr>
              <w:t xml:space="preserve">, </w:t>
            </w:r>
            <w:r w:rsidRPr="000A6A3D">
              <w:rPr>
                <w:lang w:val="vi-VN"/>
              </w:rPr>
              <w:t>NXB Giáo dục Việt Nam</w:t>
            </w:r>
            <w:r w:rsidRPr="000A6A3D">
              <w:t>, năm 2015.</w:t>
            </w:r>
          </w:p>
          <w:p w14:paraId="049BB329" w14:textId="4864D05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000F66BC">
              <w:t>12</w:t>
            </w:r>
            <w:r w:rsidRPr="000A6A3D">
              <w:t xml:space="preserve">, </w:t>
            </w:r>
            <w:r w:rsidRPr="000A6A3D">
              <w:rPr>
                <w:lang w:val="vi-VN"/>
              </w:rPr>
              <w:t>NXB Giáo dục Việt Nam</w:t>
            </w:r>
            <w:r w:rsidRPr="000A6A3D">
              <w:t>, năm 2015.</w:t>
            </w:r>
          </w:p>
        </w:tc>
      </w:tr>
      <w:tr w:rsidR="008B5712" w:rsidRPr="000A6A3D"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34116E63" w14:textId="77777777" w:rsidR="00DF6BD1" w:rsidRDefault="00DF6BD1" w:rsidP="000A6A3D">
            <w:pPr>
              <w:jc w:val="center"/>
              <w:rPr>
                <w:b/>
                <w:bCs/>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77777777" w:rsidR="008B5712" w:rsidRPr="000A6A3D" w:rsidRDefault="008B5712" w:rsidP="000A6A3D">
            <w:pPr>
              <w:jc w:val="center"/>
              <w:rPr>
                <w:b/>
                <w:bCs/>
                <w:lang w:val="pt-BR"/>
              </w:rPr>
            </w:pPr>
            <w:r w:rsidRPr="000A6A3D">
              <w:rPr>
                <w:b/>
                <w:bCs/>
                <w:lang w:val="vi-VN"/>
              </w:rPr>
              <w:t xml:space="preserve">   </w:t>
            </w:r>
            <w:r w:rsidRPr="000A6A3D">
              <w:rPr>
                <w:b/>
                <w:bCs/>
                <w:lang w:val="pt-BR"/>
              </w:rPr>
              <w:t>Nguyễn Thị Huyền Nga</w:t>
            </w:r>
          </w:p>
          <w:p w14:paraId="78857E8D" w14:textId="77777777" w:rsidR="008B5712" w:rsidRPr="000A6A3D" w:rsidRDefault="008B5712" w:rsidP="000A6A3D">
            <w:pPr>
              <w:rPr>
                <w:b/>
                <w:bCs/>
                <w:lang w:val="vi-VN"/>
              </w:rPr>
            </w:pPr>
          </w:p>
          <w:p w14:paraId="3454EFAB" w14:textId="77777777" w:rsidR="00CD5EE0" w:rsidRPr="00CD5EE0" w:rsidRDefault="00CD5EE0" w:rsidP="000A6A3D">
            <w:pPr>
              <w:rPr>
                <w:b/>
                <w:bCs/>
              </w:rPr>
            </w:pPr>
          </w:p>
        </w:tc>
        <w:tc>
          <w:tcPr>
            <w:tcW w:w="5735" w:type="dxa"/>
            <w:gridSpan w:val="2"/>
            <w:shd w:val="clear" w:color="auto" w:fill="auto"/>
          </w:tcPr>
          <w:p w14:paraId="397B441F" w14:textId="77777777" w:rsidR="008B5712" w:rsidRPr="000A6A3D" w:rsidRDefault="008B5712" w:rsidP="000A6A3D">
            <w:pPr>
              <w:rPr>
                <w:lang w:val="pt-BR"/>
              </w:rPr>
            </w:pPr>
          </w:p>
          <w:p w14:paraId="48F11A4D" w14:textId="20FDA40B" w:rsidR="008B5712" w:rsidRPr="000A6A3D" w:rsidRDefault="008B5712" w:rsidP="000A6A3D">
            <w:pPr>
              <w:rPr>
                <w:i/>
                <w:lang w:val="pt-BR"/>
              </w:rPr>
            </w:pPr>
            <w:r w:rsidRPr="000A6A3D">
              <w:rPr>
                <w:i/>
                <w:lang w:val="pt-BR"/>
              </w:rPr>
              <w:t xml:space="preserve">Tp. Hồ Chí Minh, ngày  </w:t>
            </w:r>
            <w:r w:rsidR="00CE5837">
              <w:rPr>
                <w:i/>
                <w:lang w:val="pt-BR"/>
              </w:rPr>
              <w:t>25</w:t>
            </w:r>
            <w:r w:rsidRPr="000A6A3D">
              <w:rPr>
                <w:i/>
                <w:lang w:val="pt-BR"/>
              </w:rPr>
              <w:t xml:space="preserve">    tháng  </w:t>
            </w:r>
            <w:r w:rsidR="00CE5837">
              <w:rPr>
                <w:i/>
                <w:lang w:val="pt-BR"/>
              </w:rPr>
              <w:t>8</w:t>
            </w:r>
            <w:r w:rsidRPr="000A6A3D">
              <w:rPr>
                <w:i/>
                <w:lang w:val="pt-BR"/>
              </w:rPr>
              <w:t xml:space="preserve">    năm 20</w:t>
            </w:r>
            <w:r w:rsidR="00CE5837">
              <w:rPr>
                <w:i/>
                <w:lang w:val="pt-BR"/>
              </w:rPr>
              <w:t>21</w:t>
            </w:r>
            <w:r w:rsidRPr="000A6A3D">
              <w:rPr>
                <w:i/>
                <w:lang w:val="pt-BR"/>
              </w:rPr>
              <w:t xml:space="preserve"> </w:t>
            </w:r>
          </w:p>
          <w:p w14:paraId="3F94D739" w14:textId="77777777" w:rsidR="008B5712" w:rsidRDefault="008B5712" w:rsidP="000A6A3D">
            <w:pPr>
              <w:jc w:val="center"/>
              <w:rPr>
                <w:b/>
                <w:lang w:val="pt-BR"/>
              </w:rPr>
            </w:pPr>
            <w:r w:rsidRPr="000A6A3D">
              <w:rPr>
                <w:b/>
                <w:lang w:val="pt-BR"/>
              </w:rPr>
              <w:t>Giảng viên</w:t>
            </w:r>
          </w:p>
          <w:p w14:paraId="4C116F5C" w14:textId="7E618D26" w:rsidR="002A7945" w:rsidRDefault="00A645C7" w:rsidP="000A6A3D">
            <w:pPr>
              <w:jc w:val="center"/>
              <w:rPr>
                <w:b/>
                <w:lang w:val="pt-BR"/>
              </w:rPr>
            </w:pPr>
            <w:r>
              <w:rPr>
                <w:lang w:val="pt-BR"/>
              </w:rPr>
              <w:t>Nguyễn Thị Cẩm Thạch</w:t>
            </w:r>
          </w:p>
          <w:p w14:paraId="648AC8EC" w14:textId="77777777" w:rsidR="002A7945" w:rsidRPr="000A6A3D" w:rsidRDefault="002A7945" w:rsidP="000A6A3D">
            <w:pPr>
              <w:jc w:val="center"/>
              <w:rPr>
                <w:lang w:val="pt-BR"/>
              </w:rPr>
            </w:pPr>
          </w:p>
        </w:tc>
      </w:tr>
      <w:tr w:rsidR="00970C11" w:rsidRPr="000A6A3D"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5711D440" w:rsidR="00970C11" w:rsidRPr="000A6A3D" w:rsidRDefault="00970C11" w:rsidP="000A6A3D">
            <w:pPr>
              <w:rPr>
                <w:lang w:val="vi-VN"/>
              </w:rPr>
            </w:pPr>
            <w:r w:rsidRPr="000A6A3D">
              <w:t>Thời gian thực hiện:</w:t>
            </w:r>
            <w:r w:rsidRPr="000A6A3D">
              <w:rPr>
                <w:lang w:val="vi-VN"/>
              </w:rPr>
              <w:t xml:space="preserve"> </w:t>
            </w:r>
            <w:r w:rsidR="003C3E32">
              <w:t>2</w:t>
            </w:r>
            <w:r w:rsidRPr="000A6A3D">
              <w:rPr>
                <w:lang w:val="vi-VN"/>
              </w:rPr>
              <w:t xml:space="preserve"> tiết</w:t>
            </w:r>
          </w:p>
          <w:p w14:paraId="0F73675D" w14:textId="77777777" w:rsidR="003C3E32" w:rsidRPr="000A6A3D" w:rsidRDefault="003C3E32" w:rsidP="003C3E32">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3FF22FD" w14:textId="5073AA18" w:rsidR="00970C11" w:rsidRPr="000A6A3D" w:rsidRDefault="00A645C7" w:rsidP="001E36D0">
            <w:r>
              <w:t xml:space="preserve">Thực hiện ngày  </w:t>
            </w:r>
            <w:r w:rsidR="00CE5837">
              <w:t>10</w:t>
            </w:r>
            <w:r w:rsidR="001E36D0">
              <w:t xml:space="preserve"> </w:t>
            </w:r>
            <w:r w:rsidR="001E36D0" w:rsidRPr="000A6A3D">
              <w:t xml:space="preserve"> </w:t>
            </w:r>
            <w:r>
              <w:t xml:space="preserve">   tháng  </w:t>
            </w:r>
            <w:r w:rsidR="001E36D0">
              <w:t xml:space="preserve"> </w:t>
            </w:r>
            <w:r w:rsidR="00CE5837">
              <w:t>10</w:t>
            </w:r>
            <w:r>
              <w:t xml:space="preserve">    </w:t>
            </w:r>
            <w:r w:rsidR="001E36D0">
              <w:t xml:space="preserve"> </w:t>
            </w:r>
            <w:r w:rsidR="001E36D0" w:rsidRPr="000A6A3D">
              <w:t>năm 20</w:t>
            </w:r>
            <w:r>
              <w:t>21</w:t>
            </w:r>
          </w:p>
        </w:tc>
      </w:tr>
    </w:tbl>
    <w:p w14:paraId="338D99B3" w14:textId="77777777" w:rsidR="00970C11" w:rsidRPr="000A6A3D" w:rsidRDefault="00970C11" w:rsidP="000A6A3D"/>
    <w:p w14:paraId="3000949F" w14:textId="733426F1"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59</w:t>
      </w:r>
      <w:r w:rsidRPr="000A6A3D">
        <w:rPr>
          <w:b/>
          <w:i/>
        </w:rPr>
        <w:t xml:space="preserve">: </w:t>
      </w:r>
      <w:r>
        <w:rPr>
          <w:b/>
        </w:rPr>
        <w:t>ÔN TẬP CHƯƠNG XV</w:t>
      </w:r>
      <w:r w:rsidR="001F0CEE">
        <w:rPr>
          <w:b/>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0A6A3D" w:rsidRDefault="00CD5EE0" w:rsidP="00CD5EE0">
      <w:pPr>
        <w:rPr>
          <w:b/>
        </w:rPr>
      </w:pPr>
      <w:r w:rsidRPr="000A6A3D">
        <w:rPr>
          <w:b/>
        </w:rPr>
        <w:t>1. Kiến thức:</w:t>
      </w:r>
    </w:p>
    <w:p w14:paraId="533C0A9F" w14:textId="019AA632" w:rsidR="001F0CEE" w:rsidRPr="001F0CEE" w:rsidRDefault="007950F2" w:rsidP="001F0CEE">
      <w:pPr>
        <w:tabs>
          <w:tab w:val="left" w:leader="dot" w:pos="9540"/>
        </w:tabs>
        <w:ind w:firstLine="284"/>
        <w:jc w:val="both"/>
      </w:pPr>
      <w:r>
        <w:t>Trình bày được</w:t>
      </w:r>
      <w:r w:rsidR="001957F6">
        <w:t xml:space="preserve"> khái niệm</w:t>
      </w:r>
      <w:r w:rsidR="001F0CEE" w:rsidRPr="001F0CEE">
        <w:t xml:space="preserve"> xà phòng và chất giặt rửa tổng hợp</w:t>
      </w:r>
    </w:p>
    <w:p w14:paraId="431A854A" w14:textId="588302F4" w:rsidR="00CD5EE0" w:rsidRPr="001F0CEE" w:rsidRDefault="00CD5EE0" w:rsidP="00CD5EE0">
      <w:pPr>
        <w:tabs>
          <w:tab w:val="left" w:leader="dot" w:pos="9540"/>
        </w:tabs>
        <w:ind w:firstLine="284"/>
        <w:jc w:val="both"/>
      </w:pPr>
      <w:r w:rsidRPr="001F0CEE">
        <w:t xml:space="preserve">Trình bày được </w:t>
      </w:r>
      <w:r w:rsidR="001957F6">
        <w:t>khái niệm</w:t>
      </w:r>
      <w:r w:rsidRPr="001F0CEE">
        <w:t xml:space="preserve">, </w:t>
      </w:r>
      <w:r w:rsidR="001957F6">
        <w:t xml:space="preserve">tính chất vật lí </w:t>
      </w:r>
      <w:r w:rsidR="001957F6" w:rsidRPr="001F0CEE">
        <w:t xml:space="preserve">và ứng dụng </w:t>
      </w:r>
      <w:r w:rsidR="001957F6">
        <w:t>của este, chất béo .</w:t>
      </w:r>
    </w:p>
    <w:p w14:paraId="7CC0C76E" w14:textId="77777777" w:rsidR="00CD5EE0" w:rsidRPr="001F0CEE" w:rsidRDefault="00CD5EE0" w:rsidP="00CD5EE0">
      <w:pPr>
        <w:jc w:val="both"/>
        <w:rPr>
          <w:b/>
        </w:rPr>
      </w:pPr>
      <w:r w:rsidRPr="001F0CEE">
        <w:rPr>
          <w:b/>
          <w:bCs/>
        </w:rPr>
        <w:t xml:space="preserve">2. Kỹ năng: </w:t>
      </w:r>
    </w:p>
    <w:p w14:paraId="15A35A8F" w14:textId="3A1FAC48" w:rsidR="00CD5EE0" w:rsidRPr="00D357FC" w:rsidRDefault="00CD5EE0" w:rsidP="00CD5EE0">
      <w:pPr>
        <w:tabs>
          <w:tab w:val="left" w:leader="dot" w:pos="9540"/>
        </w:tabs>
        <w:ind w:firstLine="284"/>
        <w:jc w:val="both"/>
      </w:pPr>
      <w:r>
        <w:t>V</w:t>
      </w:r>
      <w:r w:rsidRPr="00D357FC">
        <w:t xml:space="preserve">iết được phương trình </w:t>
      </w:r>
      <w:r w:rsidR="00816D89">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0A6A3D">
        <w:rPr>
          <w:b/>
          <w:bCs/>
        </w:rPr>
        <w:t>3. Thái độ:</w:t>
      </w:r>
    </w:p>
    <w:p w14:paraId="31DB9C91" w14:textId="77777777" w:rsidR="00CD5EE0" w:rsidRPr="000A6A3D" w:rsidRDefault="00CD5EE0" w:rsidP="00CD5EE0">
      <w:pPr>
        <w:pStyle w:val="NormalWeb"/>
        <w:shd w:val="clear" w:color="auto" w:fill="FFFFFF"/>
        <w:spacing w:before="0" w:beforeAutospacing="0" w:after="0" w:afterAutospacing="0"/>
        <w:jc w:val="both"/>
        <w:textAlignment w:val="baseline"/>
        <w:rPr>
          <w:color w:val="000000"/>
        </w:rPr>
      </w:pPr>
      <w:r>
        <w:rPr>
          <w:color w:val="000000"/>
        </w:rPr>
        <w:t xml:space="preserve">    Học s</w:t>
      </w:r>
      <w:r w:rsidRPr="000A6A3D">
        <w:rPr>
          <w:color w:val="000000"/>
        </w:rPr>
        <w:t>inh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Pr>
          <w:bCs/>
        </w:rPr>
        <w:t>hợp lý</w:t>
      </w:r>
      <w:r w:rsidRPr="000A6A3D">
        <w:rPr>
          <w:bCs/>
        </w:rPr>
        <w:t xml:space="preserve">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0A6A3D"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0A6A3D" w:rsidRDefault="00CD5EE0" w:rsidP="000F0D30">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F52B15" w:rsidRDefault="000F0D30" w:rsidP="00F52B15">
            <w:pPr>
              <w:tabs>
                <w:tab w:val="left" w:leader="dot" w:pos="9498"/>
              </w:tabs>
              <w:spacing w:before="120" w:line="276" w:lineRule="auto"/>
              <w:rPr>
                <w:b/>
                <w:bCs/>
                <w:u w:val="single"/>
              </w:rPr>
            </w:pPr>
            <w:r w:rsidRPr="00F52B15">
              <w:rPr>
                <w:b/>
                <w:bCs/>
                <w:u w:val="single"/>
              </w:rPr>
              <w:t xml:space="preserve">1. Kiến thức cần nắm vững </w:t>
            </w:r>
          </w:p>
          <w:p w14:paraId="776903CE" w14:textId="77777777" w:rsidR="000F0D30" w:rsidRPr="00F52B15" w:rsidRDefault="000F0D30" w:rsidP="006D3EAC">
            <w:pPr>
              <w:pStyle w:val="Heading3"/>
              <w:ind w:left="480" w:hanging="480"/>
            </w:pPr>
            <w:bookmarkStart w:id="134" w:name="_Toc8233590"/>
            <w:r w:rsidRPr="00F52B15">
              <w:t>1.1. Khái niệm</w:t>
            </w:r>
            <w:bookmarkEnd w:id="134"/>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F52B15" w:rsidRDefault="000F0D30" w:rsidP="006D3EAC">
            <w:pPr>
              <w:pStyle w:val="Heading3"/>
              <w:ind w:left="480" w:hanging="480"/>
            </w:pPr>
            <w:bookmarkStart w:id="135" w:name="_Toc8233591"/>
            <w:r w:rsidRPr="00F52B15">
              <w:rPr>
                <w:bCs w:val="0"/>
              </w:rPr>
              <w:t>1.2. Tính chất hóa học</w:t>
            </w:r>
            <w:bookmarkEnd w:id="135"/>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25pt;height:27pt" o:ole="">
                  <v:imagedata r:id="rId121" o:title=""/>
                </v:shape>
                <o:OLEObject Type="Embed" ProgID="Equation.DSMT4" ShapeID="_x0000_i1087" DrawAspect="Content" ObjectID="_1691311428" r:id="rId178"/>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t xml:space="preserve">RCOOR’ +  NaOH </w:t>
            </w:r>
            <w:r w:rsidRPr="00F52B15">
              <w:rPr>
                <w:position w:val="-6"/>
              </w:rPr>
              <w:object w:dxaOrig="999" w:dyaOrig="360" w14:anchorId="7809A2B3">
                <v:shape id="_x0000_i1088" type="#_x0000_t75" style="width:50.25pt;height:18pt" o:ole="">
                  <v:imagedata r:id="rId179" o:title=""/>
                </v:shape>
                <o:OLEObject Type="Embed" ProgID="Equation.DSMT4" ShapeID="_x0000_i1088" DrawAspect="Content" ObjectID="_1691311429" r:id="rId180"/>
              </w:object>
            </w:r>
            <w:r w:rsidRPr="00F52B15">
              <w:rPr>
                <w:lang w:val="pt-BR"/>
              </w:rPr>
              <w:t xml:space="preserve"> </w:t>
            </w:r>
            <w:r w:rsidRPr="00F52B15">
              <w:rPr>
                <w:lang w:val="pt-BR"/>
              </w:rPr>
              <w:lastRenderedPageBreak/>
              <w:t>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75pt;height:18pt" o:ole="">
                  <v:imagedata r:id="rId169" o:title=""/>
                </v:shape>
                <o:OLEObject Type="Embed" ProgID="Equation.DSMT4" ShapeID="_x0000_i1089" DrawAspect="Content" ObjectID="_1691311430" r:id="rId181"/>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75pt;height:18pt" o:ole="">
                  <v:imagedata r:id="rId171" o:title=""/>
                </v:shape>
                <o:OLEObject Type="Embed" ProgID="Equation.DSMT4" ShapeID="_x0000_i1090" DrawAspect="Content" ObjectID="_1691311431" r:id="rId182"/>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6"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6"/>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Default="000F0D30" w:rsidP="00442FC5"/>
          <w:p w14:paraId="0003C7D1" w14:textId="77777777" w:rsidR="000F0D30" w:rsidRPr="000A6A3D" w:rsidRDefault="000F0D30" w:rsidP="00442FC5">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Pr>
                <w:bCs/>
              </w:rPr>
              <w:t>Bài 62</w:t>
            </w:r>
            <w:r w:rsidRPr="000A6A3D">
              <w:rPr>
                <w:bCs/>
              </w:rPr>
              <w:t xml:space="preserve">. </w:t>
            </w:r>
            <w:r>
              <w:rPr>
                <w:bCs/>
              </w:rPr>
              <w:t xml:space="preserve">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39CB8D28" w:rsidR="00CD5EE0" w:rsidRPr="00C42652" w:rsidRDefault="00C42652" w:rsidP="00CD5EE0">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0A6A3D"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0A6A3D" w:rsidRDefault="00CD5EE0" w:rsidP="00442FC5">
            <w:pPr>
              <w:jc w:val="both"/>
            </w:pPr>
            <w:r w:rsidRPr="000A6A3D">
              <w:t xml:space="preserve">1. </w:t>
            </w:r>
            <w:r w:rsidRPr="000A6A3D">
              <w:rPr>
                <w:i/>
                <w:iCs/>
              </w:rPr>
              <w:t xml:space="preserve">Giáo trình hóa học </w:t>
            </w:r>
            <w:r>
              <w:rPr>
                <w:i/>
                <w:iCs/>
              </w:rPr>
              <w:t>3</w:t>
            </w:r>
            <w:r w:rsidRPr="000A6A3D">
              <w:rPr>
                <w:i/>
                <w:iCs/>
              </w:rPr>
              <w:t xml:space="preserve">, </w:t>
            </w:r>
            <w:r w:rsidRPr="000A6A3D">
              <w:t xml:space="preserve">Trường CĐ </w:t>
            </w:r>
            <w:r>
              <w:t>L</w:t>
            </w:r>
            <w:r w:rsidRPr="000A6A3D">
              <w:t xml:space="preserve">ý </w:t>
            </w:r>
            <w:r>
              <w:t>T</w:t>
            </w:r>
            <w:r w:rsidRPr="000A6A3D">
              <w:t xml:space="preserve">ự </w:t>
            </w:r>
            <w:r>
              <w:t>T</w:t>
            </w:r>
            <w:r w:rsidRPr="000A6A3D">
              <w:t>rọng Tp. HCM, năm 201</w:t>
            </w:r>
            <w:r>
              <w:t>9</w:t>
            </w:r>
            <w:r w:rsidRPr="000A6A3D">
              <w:t>.</w:t>
            </w:r>
          </w:p>
          <w:p w14:paraId="55CC2803" w14:textId="77777777" w:rsidR="00CD5EE0" w:rsidRPr="000A6A3D" w:rsidRDefault="00CD5EE0" w:rsidP="00442FC5">
            <w:pPr>
              <w:jc w:val="both"/>
            </w:pPr>
            <w:r w:rsidRPr="000A6A3D">
              <w:t xml:space="preserve">2. </w:t>
            </w:r>
            <w:r w:rsidRPr="000A6A3D">
              <w:rPr>
                <w:lang w:val="vi-VN"/>
              </w:rPr>
              <w:t>Nguyễn Xuân Trường</w:t>
            </w:r>
            <w:r w:rsidRPr="000A6A3D">
              <w:t xml:space="preserve">, </w:t>
            </w:r>
            <w:r w:rsidRPr="000A6A3D">
              <w:rPr>
                <w:i/>
                <w:iCs/>
              </w:rPr>
              <w:t>Hóa học 1</w:t>
            </w:r>
            <w:r>
              <w:rPr>
                <w:i/>
                <w:iCs/>
              </w:rPr>
              <w:t>2</w:t>
            </w:r>
            <w:r w:rsidRPr="000A6A3D">
              <w:rPr>
                <w:i/>
                <w:iCs/>
              </w:rPr>
              <w:t xml:space="preserve">, </w:t>
            </w:r>
            <w:r w:rsidRPr="000A6A3D">
              <w:rPr>
                <w:lang w:val="vi-VN"/>
              </w:rPr>
              <w:t>NXB Giáo dục Việt Nam</w:t>
            </w:r>
            <w:r w:rsidRPr="000A6A3D">
              <w:t>, năm 2015.</w:t>
            </w:r>
          </w:p>
          <w:p w14:paraId="1427D9F4" w14:textId="77777777" w:rsidR="00CD5EE0" w:rsidRPr="000A6A3D" w:rsidRDefault="00CD5EE0" w:rsidP="00442FC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2</w:t>
            </w:r>
            <w:r w:rsidRPr="000A6A3D">
              <w:t xml:space="preserve">, </w:t>
            </w:r>
            <w:r w:rsidRPr="000A6A3D">
              <w:rPr>
                <w:lang w:val="vi-VN"/>
              </w:rPr>
              <w:t>NXB Giáo dục Việt Nam</w:t>
            </w:r>
            <w:r w:rsidRPr="000A6A3D">
              <w:t>, năm 2015.</w:t>
            </w:r>
          </w:p>
        </w:tc>
      </w:tr>
      <w:tr w:rsidR="00CD5EE0" w:rsidRPr="000A6A3D"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32C6D4E7" w14:textId="77777777" w:rsidR="00DF6BD1" w:rsidRDefault="00DF6BD1" w:rsidP="00442FC5">
            <w:pPr>
              <w:jc w:val="center"/>
              <w:rPr>
                <w:b/>
                <w:bCs/>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77777777" w:rsidR="00CD5EE0" w:rsidRPr="000A6A3D" w:rsidRDefault="00CD5EE0" w:rsidP="00442FC5">
            <w:pPr>
              <w:jc w:val="center"/>
              <w:rPr>
                <w:b/>
                <w:bCs/>
                <w:lang w:val="pt-BR"/>
              </w:rPr>
            </w:pPr>
            <w:r w:rsidRPr="000A6A3D">
              <w:rPr>
                <w:b/>
                <w:bCs/>
                <w:lang w:val="vi-VN"/>
              </w:rPr>
              <w:t xml:space="preserve">   </w:t>
            </w:r>
            <w:r w:rsidRPr="000A6A3D">
              <w:rPr>
                <w:b/>
                <w:bCs/>
                <w:lang w:val="pt-BR"/>
              </w:rPr>
              <w:t>Nguyễn Thị Huyền Nga</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766F79ED" w14:textId="474B6782" w:rsidR="00CD5EE0" w:rsidRPr="000A6A3D" w:rsidRDefault="00CD5EE0" w:rsidP="00442FC5">
            <w:pPr>
              <w:ind w:left="1730"/>
              <w:rPr>
                <w:i/>
                <w:lang w:val="pt-BR"/>
              </w:rPr>
            </w:pPr>
            <w:r w:rsidRPr="000A6A3D">
              <w:rPr>
                <w:i/>
                <w:lang w:val="pt-BR"/>
              </w:rPr>
              <w:t xml:space="preserve">Tp. Hồ Chí Minh, ngày   </w:t>
            </w:r>
            <w:r w:rsidR="00A645C7">
              <w:rPr>
                <w:i/>
                <w:lang w:val="pt-BR"/>
              </w:rPr>
              <w:t>25</w:t>
            </w:r>
            <w:r w:rsidRPr="000A6A3D">
              <w:rPr>
                <w:i/>
                <w:lang w:val="pt-BR"/>
              </w:rPr>
              <w:t xml:space="preserve">   tháng  </w:t>
            </w:r>
            <w:r w:rsidR="00A645C7">
              <w:rPr>
                <w:i/>
                <w:lang w:val="pt-BR"/>
              </w:rPr>
              <w:t>8</w:t>
            </w:r>
            <w:r w:rsidRPr="000A6A3D">
              <w:rPr>
                <w:i/>
                <w:lang w:val="pt-BR"/>
              </w:rPr>
              <w:t xml:space="preserve">    năm 20</w:t>
            </w:r>
            <w:r w:rsidR="00A645C7">
              <w:rPr>
                <w:i/>
                <w:lang w:val="pt-BR"/>
              </w:rPr>
              <w:t>21</w:t>
            </w:r>
            <w:r w:rsidRPr="000A6A3D">
              <w:rPr>
                <w:i/>
                <w:lang w:val="pt-BR"/>
              </w:rPr>
              <w:t xml:space="preserve"> </w:t>
            </w:r>
          </w:p>
          <w:p w14:paraId="2DA563A6" w14:textId="77777777" w:rsidR="00CD5EE0" w:rsidRDefault="00CD5EE0" w:rsidP="00442FC5">
            <w:pPr>
              <w:jc w:val="center"/>
              <w:rPr>
                <w:b/>
                <w:lang w:val="pt-BR"/>
              </w:rPr>
            </w:pPr>
            <w:r w:rsidRPr="000A6A3D">
              <w:rPr>
                <w:b/>
                <w:lang w:val="pt-BR"/>
              </w:rPr>
              <w:t>Giảng viên</w:t>
            </w:r>
          </w:p>
          <w:p w14:paraId="3CEC962C" w14:textId="77777777" w:rsidR="00CD5EE0" w:rsidRDefault="00CD5EE0" w:rsidP="00442FC5">
            <w:pPr>
              <w:jc w:val="center"/>
              <w:rPr>
                <w:b/>
                <w:lang w:val="pt-BR"/>
              </w:rPr>
            </w:pPr>
          </w:p>
          <w:p w14:paraId="5B49D8AB" w14:textId="7F70D619" w:rsidR="00CD5EE0" w:rsidRDefault="00A645C7" w:rsidP="00442FC5">
            <w:pPr>
              <w:jc w:val="center"/>
              <w:rPr>
                <w:b/>
                <w:lang w:val="pt-BR"/>
              </w:rPr>
            </w:pPr>
            <w:r>
              <w:rPr>
                <w:lang w:val="pt-BR"/>
              </w:rPr>
              <w:t>Nguyễn Thị Cẩm Thạch</w:t>
            </w:r>
          </w:p>
          <w:p w14:paraId="3B0A0B49" w14:textId="77777777" w:rsidR="00CD5EE0" w:rsidRDefault="00CD5EE0" w:rsidP="00442FC5">
            <w:pPr>
              <w:jc w:val="center"/>
              <w:rPr>
                <w:b/>
                <w:lang w:val="pt-BR"/>
              </w:rPr>
            </w:pPr>
          </w:p>
          <w:p w14:paraId="6E9503CB" w14:textId="77777777" w:rsidR="00BA5462" w:rsidRDefault="00BA5462" w:rsidP="00442FC5">
            <w:pPr>
              <w:jc w:val="center"/>
              <w:rPr>
                <w:b/>
                <w:lang w:val="pt-BR"/>
              </w:rPr>
            </w:pPr>
          </w:p>
          <w:p w14:paraId="65BF7203" w14:textId="77777777" w:rsidR="00BA5462" w:rsidRDefault="00BA5462" w:rsidP="00442FC5">
            <w:pPr>
              <w:jc w:val="center"/>
              <w:rPr>
                <w:b/>
                <w:lang w:val="pt-BR"/>
              </w:rPr>
            </w:pPr>
          </w:p>
          <w:p w14:paraId="7C764F7E" w14:textId="77777777" w:rsidR="00DC7D5A" w:rsidRDefault="00DC7D5A" w:rsidP="00442FC5">
            <w:pPr>
              <w:jc w:val="center"/>
              <w:rPr>
                <w:b/>
                <w:lang w:val="pt-BR"/>
              </w:rPr>
            </w:pPr>
          </w:p>
          <w:p w14:paraId="0B5FD055" w14:textId="77777777" w:rsidR="00CD5EE0" w:rsidRPr="000A6A3D" w:rsidRDefault="00CD5EE0" w:rsidP="00442FC5">
            <w:pPr>
              <w:jc w:val="center"/>
              <w:rPr>
                <w:lang w:val="pt-BR"/>
              </w:rPr>
            </w:pPr>
          </w:p>
        </w:tc>
      </w:tr>
      <w:tr w:rsidR="00CD5EE0" w:rsidRPr="000A6A3D"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0A6A3D">
              <w:lastRenderedPageBreak/>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0A6A3D" w:rsidRDefault="00CD5EE0" w:rsidP="00442FC5">
            <w:r w:rsidRPr="000A6A3D">
              <w:t xml:space="preserve">Thời gian thực hiện: </w:t>
            </w:r>
            <w:r w:rsidR="003C3E32">
              <w:t>2</w:t>
            </w:r>
            <w:r w:rsidRPr="000A6A3D">
              <w:t xml:space="preserve"> tiết</w:t>
            </w:r>
          </w:p>
          <w:p w14:paraId="301B2FCA" w14:textId="77777777" w:rsidR="003C3E32" w:rsidRDefault="003C3E32" w:rsidP="00442FC5">
            <w:pPr>
              <w:tabs>
                <w:tab w:val="right" w:leader="dot" w:pos="3331"/>
              </w:tabs>
            </w:pPr>
            <w:r w:rsidRPr="000A6A3D">
              <w:t>Tên chương</w:t>
            </w:r>
            <w:r w:rsidRPr="000A6A3D">
              <w:rPr>
                <w:lang w:val="vi-VN"/>
              </w:rPr>
              <w:t xml:space="preserve">: </w:t>
            </w:r>
            <w:r w:rsidRPr="000A6A3D">
              <w:rPr>
                <w:b/>
                <w:lang w:val="vi-VN"/>
              </w:rPr>
              <w:t>Ôn tập chung</w:t>
            </w:r>
            <w:r w:rsidRPr="000A6A3D">
              <w:t xml:space="preserve"> </w:t>
            </w:r>
          </w:p>
          <w:p w14:paraId="1F241142" w14:textId="75B92337" w:rsidR="00CD5EE0" w:rsidRPr="000A6A3D" w:rsidRDefault="00A645C7" w:rsidP="00442FC5">
            <w:r>
              <w:t xml:space="preserve">Thực hiện ngày </w:t>
            </w:r>
            <w:r w:rsidR="00CE5837">
              <w:t>10</w:t>
            </w:r>
            <w:r w:rsidR="00CD5EE0">
              <w:t xml:space="preserve">   </w:t>
            </w:r>
            <w:r>
              <w:t xml:space="preserve">tháng  </w:t>
            </w:r>
            <w:r w:rsidR="00CE5837">
              <w:t>10</w:t>
            </w:r>
            <w:r>
              <w:t xml:space="preserve"> </w:t>
            </w:r>
            <w:r w:rsidR="00CD5EE0">
              <w:t xml:space="preserve"> </w:t>
            </w:r>
            <w:r w:rsidR="00CD5EE0" w:rsidRPr="000A6A3D">
              <w:t>năm 20</w:t>
            </w:r>
            <w:r>
              <w:t>21</w:t>
            </w:r>
            <w:r w:rsidR="00CD5EE0" w:rsidRPr="000A6A3D">
              <w:t xml:space="preserve">  </w:t>
            </w:r>
          </w:p>
          <w:p w14:paraId="45B6E100" w14:textId="77777777" w:rsidR="00CD5EE0" w:rsidRPr="000A6A3D" w:rsidRDefault="00CD5EE0" w:rsidP="00442FC5"/>
        </w:tc>
      </w:tr>
    </w:tbl>
    <w:p w14:paraId="5A4E2B16" w14:textId="5BA9E1FB"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32AAC7DC" w14:textId="673174A3" w:rsidR="004B1E7F" w:rsidRPr="006830A8" w:rsidRDefault="00966B7F" w:rsidP="00053E21">
      <w:pPr>
        <w:pStyle w:val="Heading3"/>
        <w:jc w:val="both"/>
        <w:rPr>
          <w:b w:val="0"/>
        </w:rPr>
      </w:pPr>
      <w:r w:rsidRPr="006830A8">
        <w:rPr>
          <w:b w:val="0"/>
          <w:color w:val="000000"/>
        </w:rPr>
        <w:t xml:space="preserve">    Trình bày được định nghĩa, </w:t>
      </w:r>
      <w:r w:rsidR="004B1E7F" w:rsidRPr="006830A8">
        <w:rPr>
          <w:b w:val="0"/>
          <w:color w:val="000000"/>
        </w:rPr>
        <w:t xml:space="preserve">cách phân loại </w:t>
      </w:r>
      <w:r w:rsidR="006830A8" w:rsidRPr="006830A8">
        <w:rPr>
          <w:b w:val="0"/>
          <w:color w:val="000000"/>
        </w:rPr>
        <w:t xml:space="preserve">hidrocacbon thơm, </w:t>
      </w:r>
      <w:r w:rsidR="004B1E7F" w:rsidRPr="006830A8">
        <w:rPr>
          <w:b w:val="0"/>
          <w:color w:val="000000"/>
        </w:rPr>
        <w:t>d</w:t>
      </w:r>
      <w:r w:rsidR="004B1E7F" w:rsidRPr="006830A8">
        <w:rPr>
          <w:b w:val="0"/>
        </w:rPr>
        <w:t xml:space="preserve">ẫn xuất </w:t>
      </w:r>
      <w:r w:rsidR="00053E21">
        <w:rPr>
          <w:b w:val="0"/>
        </w:rPr>
        <w:t>h</w:t>
      </w:r>
      <w:r w:rsidR="004B1E7F" w:rsidRPr="006830A8">
        <w:rPr>
          <w:b w:val="0"/>
        </w:rPr>
        <w:t>alogen, ancol, phenol, andehit, xeton, axit cacboxylic.</w:t>
      </w:r>
    </w:p>
    <w:p w14:paraId="25839B8A" w14:textId="77777777" w:rsidR="006830A8" w:rsidRPr="006830A8" w:rsidRDefault="006830A8" w:rsidP="00053E21">
      <w:pPr>
        <w:pStyle w:val="Heading3"/>
        <w:jc w:val="both"/>
        <w:rPr>
          <w:b w:val="0"/>
        </w:rPr>
      </w:pPr>
      <w:r w:rsidRPr="006830A8">
        <w:rPr>
          <w:b w:val="0"/>
        </w:rPr>
        <w:t xml:space="preserve">    Nêu được phương pháp điều chế và ứng dụng của </w:t>
      </w:r>
      <w:r w:rsidRPr="006830A8">
        <w:rPr>
          <w:b w:val="0"/>
          <w:color w:val="000000"/>
        </w:rPr>
        <w:t>hidrocacbon thơm, d</w:t>
      </w:r>
      <w:r w:rsidRPr="006830A8">
        <w:rPr>
          <w:b w:val="0"/>
        </w:rPr>
        <w:t>ẫn xuất Halogen, ancol, phenol, andehit, xeton, axit cacboxylic.</w:t>
      </w:r>
    </w:p>
    <w:p w14:paraId="4C99A831" w14:textId="34576688" w:rsidR="00AA3079" w:rsidRPr="006830A8" w:rsidRDefault="00AA3079" w:rsidP="00053E21">
      <w:pPr>
        <w:jc w:val="both"/>
        <w:rPr>
          <w:b/>
        </w:rPr>
      </w:pPr>
      <w:r w:rsidRPr="006830A8">
        <w:rPr>
          <w:b/>
          <w:bCs/>
        </w:rPr>
        <w:t xml:space="preserve">2. </w:t>
      </w:r>
      <w:r w:rsidR="004D3139" w:rsidRPr="006830A8">
        <w:rPr>
          <w:b/>
          <w:bCs/>
        </w:rPr>
        <w:t>Kỹ năng</w:t>
      </w:r>
      <w:r w:rsidRPr="006830A8">
        <w:rPr>
          <w:b/>
          <w:bCs/>
        </w:rPr>
        <w:t xml:space="preserve">: </w:t>
      </w:r>
    </w:p>
    <w:p w14:paraId="5DB9EBA7" w14:textId="620B1BE1" w:rsidR="006830A8" w:rsidRPr="006830A8" w:rsidRDefault="004B1E7F" w:rsidP="00053E21">
      <w:pPr>
        <w:pStyle w:val="Heading3"/>
        <w:jc w:val="both"/>
        <w:rPr>
          <w:b w:val="0"/>
        </w:rPr>
      </w:pPr>
      <w:r w:rsidRPr="006830A8">
        <w:rPr>
          <w:b w:val="0"/>
          <w:color w:val="000000"/>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6830A8">
        <w:rPr>
          <w:b w:val="0"/>
          <w:color w:val="000000"/>
        </w:rPr>
        <w:t>d</w:t>
      </w:r>
      <w:r w:rsidR="006830A8" w:rsidRPr="006830A8">
        <w:rPr>
          <w:b w:val="0"/>
        </w:rPr>
        <w:t xml:space="preserve">ẫn xuất </w:t>
      </w:r>
      <w:r w:rsidR="00053E21">
        <w:rPr>
          <w:b w:val="0"/>
        </w:rPr>
        <w:t>h</w:t>
      </w:r>
      <w:r w:rsidR="006830A8" w:rsidRPr="006830A8">
        <w:rPr>
          <w:b w:val="0"/>
        </w:rPr>
        <w:t>alogen, ancol, phenol, andehit, xeton, axit cacboxylic.</w:t>
      </w:r>
    </w:p>
    <w:p w14:paraId="01D728D9" w14:textId="77777777" w:rsidR="006830A8" w:rsidRPr="006830A8" w:rsidRDefault="006830A8" w:rsidP="00053E21">
      <w:pPr>
        <w:pStyle w:val="Heading3"/>
        <w:jc w:val="both"/>
        <w:rPr>
          <w:b w:val="0"/>
        </w:rPr>
      </w:pPr>
      <w:r w:rsidRPr="006830A8">
        <w:rPr>
          <w:b w:val="0"/>
          <w:color w:val="000000"/>
        </w:rPr>
        <w:t xml:space="preserve">    G</w:t>
      </w:r>
      <w:r w:rsidR="00AA3079" w:rsidRPr="006830A8">
        <w:rPr>
          <w:b w:val="0"/>
        </w:rPr>
        <w:t xml:space="preserve">iải được các bài tập </w:t>
      </w:r>
      <w:r w:rsidRPr="006830A8">
        <w:rPr>
          <w:b w:val="0"/>
        </w:rPr>
        <w:t xml:space="preserve">về </w:t>
      </w:r>
      <w:r w:rsidRPr="006830A8">
        <w:rPr>
          <w:b w:val="0"/>
          <w:color w:val="000000"/>
        </w:rPr>
        <w:t>hidrocacbon thơm, d</w:t>
      </w:r>
      <w:r w:rsidRPr="006830A8">
        <w:rPr>
          <w:b w:val="0"/>
        </w:rPr>
        <w:t>ẫn xuất Halogen, ancol, phenol, andehit, xeton, axit cacboxylic.</w:t>
      </w:r>
    </w:p>
    <w:p w14:paraId="5F8D8D51" w14:textId="77777777" w:rsidR="00AA3079" w:rsidRPr="006830A8" w:rsidRDefault="00AA3079" w:rsidP="00053E21">
      <w:pPr>
        <w:jc w:val="both"/>
        <w:rPr>
          <w:b/>
          <w:lang w:val="vi-VN"/>
        </w:rPr>
      </w:pPr>
      <w:r w:rsidRPr="006830A8">
        <w:rPr>
          <w:b/>
          <w:bCs/>
        </w:rPr>
        <w:t>3. Thái độ:</w:t>
      </w:r>
    </w:p>
    <w:p w14:paraId="54733FB4" w14:textId="3B410472" w:rsidR="00AA3079" w:rsidRPr="006830A8" w:rsidRDefault="00053E21" w:rsidP="00053E21">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A3079" w:rsidRPr="006830A8">
        <w:rPr>
          <w:color w:val="000000"/>
        </w:rPr>
        <w:t>inh có</w:t>
      </w:r>
      <w:r w:rsidR="00AA3079" w:rsidRPr="006830A8">
        <w:rPr>
          <w:color w:val="000000"/>
          <w:lang w:val="vi-VN"/>
        </w:rPr>
        <w:t xml:space="preserve"> </w:t>
      </w:r>
      <w:r w:rsidR="00AA3079" w:rsidRPr="006830A8">
        <w:rPr>
          <w:bCs/>
        </w:rPr>
        <w:t>lòng say mê học tập, biết vận dụng những kiến thức được học vào cuộc sống</w:t>
      </w:r>
      <w:r w:rsidR="00AA3079" w:rsidRPr="006830A8">
        <w:rPr>
          <w:bCs/>
          <w:lang w:val="vi-VN"/>
        </w:rPr>
        <w:t>, có</w:t>
      </w:r>
      <w:r w:rsidR="00AA3079" w:rsidRPr="006830A8">
        <w:rPr>
          <w:bCs/>
        </w:rPr>
        <w:t xml:space="preserve"> </w:t>
      </w:r>
      <w:r w:rsidR="00AA3079" w:rsidRPr="006830A8">
        <w:rPr>
          <w:color w:val="000000"/>
        </w:rPr>
        <w:t>tư duy khoa học, logic trước các sự vật hiện tượng trong tự nhiên</w:t>
      </w:r>
      <w:r w:rsidR="00AA3079" w:rsidRPr="006830A8">
        <w:rPr>
          <w:color w:val="000000"/>
          <w:lang w:val="vi-VN"/>
        </w:rPr>
        <w:t>,</w:t>
      </w:r>
      <w:r w:rsidR="00AA3079" w:rsidRPr="006830A8">
        <w:rPr>
          <w:bCs/>
        </w:rPr>
        <w:t xml:space="preserve"> có ý thức bảo vệ môi trường và tài</w:t>
      </w:r>
      <w:r w:rsidR="00AA3079" w:rsidRPr="006830A8">
        <w:rPr>
          <w:color w:val="000000"/>
        </w:rPr>
        <w:t xml:space="preserve"> </w:t>
      </w:r>
      <w:r w:rsidR="00AA3079" w:rsidRPr="006830A8">
        <w:rPr>
          <w:bCs/>
        </w:rPr>
        <w:t xml:space="preserve">nguyên, sử dụng </w:t>
      </w:r>
      <w:r w:rsidR="00113F9F" w:rsidRPr="006830A8">
        <w:rPr>
          <w:bCs/>
        </w:rPr>
        <w:t>hợp lý</w:t>
      </w:r>
      <w:r w:rsidR="00AA3079" w:rsidRPr="006830A8">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0A6A3D" w:rsidRDefault="00AA3079" w:rsidP="006758F2">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7" w:name="_Toc8233594"/>
            <w:r w:rsidRPr="009A6097">
              <w:rPr>
                <w:rFonts w:ascii="Times New Roman" w:hAnsi="Times New Roman"/>
                <w:b/>
                <w:sz w:val="24"/>
                <w:u w:val="single"/>
              </w:rPr>
              <w:t>Kiến thức cần nắm vững</w:t>
            </w:r>
            <w:bookmarkEnd w:id="137"/>
          </w:p>
          <w:p w14:paraId="03433F8F" w14:textId="77777777" w:rsidR="006758F2" w:rsidRPr="0074107D" w:rsidRDefault="006758F2" w:rsidP="009A6097">
            <w:pPr>
              <w:pStyle w:val="Heading3"/>
              <w:ind w:left="480" w:hanging="480"/>
            </w:pPr>
            <w:bookmarkStart w:id="138" w:name="_Toc8233595"/>
            <w:r w:rsidRPr="0074107D">
              <w:t>1.1. Hidrocacbon không no, hidrocacbon thơm</w:t>
            </w:r>
            <w:bookmarkEnd w:id="138"/>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9" w:name="_Toc8223210"/>
            <w:r w:rsidRPr="0074107D">
              <w:rPr>
                <w:rFonts w:ascii="Times New Roman" w:hAnsi="Times New Roman"/>
                <w:b w:val="0"/>
                <w:color w:val="auto"/>
                <w:sz w:val="24"/>
                <w:szCs w:val="24"/>
                <w:lang w:val="pt-BR"/>
              </w:rPr>
              <w:t xml:space="preserve"> Đồng đẳng, đồng phân , danh pháp.</w:t>
            </w:r>
            <w:bookmarkEnd w:id="139"/>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1"/>
            <w:r w:rsidRPr="0074107D">
              <w:rPr>
                <w:rFonts w:ascii="Times New Roman" w:hAnsi="Times New Roman"/>
                <w:b w:val="0"/>
                <w:color w:val="auto"/>
                <w:sz w:val="24"/>
                <w:szCs w:val="24"/>
                <w:lang w:val="pt-BR"/>
              </w:rPr>
              <w:t>Tính chất hóa học.</w:t>
            </w:r>
            <w:bookmarkEnd w:id="140"/>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1" w:name="_Toc8223212"/>
            <w:r w:rsidRPr="0074107D">
              <w:rPr>
                <w:rFonts w:ascii="Times New Roman" w:hAnsi="Times New Roman"/>
                <w:b w:val="0"/>
                <w:color w:val="auto"/>
                <w:sz w:val="24"/>
                <w:szCs w:val="24"/>
                <w:lang w:val="pt-BR"/>
              </w:rPr>
              <w:t>Điều chế, ứng dụng.</w:t>
            </w:r>
            <w:bookmarkEnd w:id="141"/>
          </w:p>
          <w:p w14:paraId="43393953" w14:textId="77777777" w:rsidR="006758F2" w:rsidRPr="0074107D" w:rsidRDefault="006758F2" w:rsidP="009A6097">
            <w:pPr>
              <w:pStyle w:val="Heading3"/>
              <w:ind w:left="480" w:hanging="480"/>
            </w:pPr>
            <w:bookmarkStart w:id="142" w:name="_Toc8233596"/>
            <w:r w:rsidRPr="0074107D">
              <w:t>1.2. Dẫn xuất Halogen, Ancol, Phenol</w:t>
            </w:r>
            <w:bookmarkEnd w:id="142"/>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4"/>
            <w:r w:rsidRPr="0074107D">
              <w:rPr>
                <w:rFonts w:ascii="Times New Roman" w:hAnsi="Times New Roman"/>
                <w:b w:val="0"/>
                <w:color w:val="auto"/>
                <w:sz w:val="24"/>
                <w:szCs w:val="24"/>
                <w:lang w:val="pt-BR"/>
              </w:rPr>
              <w:t>Định nghĩa, phân loại.</w:t>
            </w:r>
            <w:bookmarkEnd w:id="143"/>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5"/>
            <w:r w:rsidRPr="0074107D">
              <w:rPr>
                <w:rFonts w:ascii="Times New Roman" w:hAnsi="Times New Roman"/>
                <w:b w:val="0"/>
                <w:color w:val="auto"/>
                <w:sz w:val="24"/>
                <w:szCs w:val="24"/>
                <w:lang w:val="pt-BR"/>
              </w:rPr>
              <w:t>Đồng phân, danh pháp ancol.</w:t>
            </w:r>
            <w:bookmarkEnd w:id="144"/>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6"/>
            <w:r w:rsidRPr="0074107D">
              <w:rPr>
                <w:rFonts w:ascii="Times New Roman" w:hAnsi="Times New Roman"/>
                <w:b w:val="0"/>
                <w:color w:val="auto"/>
                <w:sz w:val="24"/>
                <w:szCs w:val="24"/>
                <w:lang w:val="pt-BR"/>
              </w:rPr>
              <w:t>Phản ứng thế H của nhóm –OH, thế nhóm –OH trong ancol.</w:t>
            </w:r>
            <w:bookmarkEnd w:id="145"/>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6" w:name="_Toc8223217"/>
            <w:r w:rsidRPr="0074107D">
              <w:rPr>
                <w:rFonts w:ascii="Times New Roman" w:hAnsi="Times New Roman"/>
                <w:b w:val="0"/>
                <w:color w:val="auto"/>
                <w:sz w:val="24"/>
                <w:szCs w:val="24"/>
                <w:lang w:val="pt-BR"/>
              </w:rPr>
              <w:t xml:space="preserve">Phản ứng thế H của nhóm –OH, của vòng </w:t>
            </w:r>
            <w:r w:rsidRPr="0074107D">
              <w:rPr>
                <w:rFonts w:ascii="Times New Roman" w:hAnsi="Times New Roman"/>
                <w:b w:val="0"/>
                <w:color w:val="auto"/>
                <w:sz w:val="24"/>
                <w:szCs w:val="24"/>
                <w:lang w:val="pt-BR"/>
              </w:rPr>
              <w:lastRenderedPageBreak/>
              <w:t>benzen trong phenol.</w:t>
            </w:r>
            <w:bookmarkEnd w:id="146"/>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7" w:name="_Toc8223218"/>
            <w:r w:rsidRPr="0074107D">
              <w:rPr>
                <w:rFonts w:ascii="Times New Roman" w:hAnsi="Times New Roman"/>
                <w:b w:val="0"/>
                <w:color w:val="auto"/>
                <w:sz w:val="24"/>
                <w:szCs w:val="24"/>
                <w:lang w:val="pt-BR"/>
              </w:rPr>
              <w:t>Phản ứng thế X, phản ứng tách HX của dẫn xuất Halogen.</w:t>
            </w:r>
            <w:bookmarkEnd w:id="147"/>
          </w:p>
          <w:p w14:paraId="628D9950" w14:textId="77777777" w:rsidR="006758F2" w:rsidRPr="0074107D" w:rsidRDefault="006758F2" w:rsidP="0074107D">
            <w:pPr>
              <w:pStyle w:val="Heading3"/>
              <w:ind w:left="480" w:hanging="480"/>
            </w:pPr>
            <w:bookmarkStart w:id="148" w:name="_Toc8233597"/>
            <w:r w:rsidRPr="0074107D">
              <w:t>1.3. Andehit, xeton, axit cacboxylic.</w:t>
            </w:r>
            <w:bookmarkEnd w:id="148"/>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0"/>
            <w:r w:rsidRPr="0074107D">
              <w:rPr>
                <w:rFonts w:ascii="Times New Roman" w:hAnsi="Times New Roman"/>
                <w:b w:val="0"/>
                <w:color w:val="auto"/>
                <w:sz w:val="24"/>
                <w:szCs w:val="24"/>
                <w:lang w:val="pt-BR"/>
              </w:rPr>
              <w:t>Định nghĩa, phân loại, danh pháp.</w:t>
            </w:r>
            <w:bookmarkEnd w:id="149"/>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1"/>
            <w:r w:rsidRPr="0074107D">
              <w:rPr>
                <w:rFonts w:ascii="Times New Roman" w:hAnsi="Times New Roman"/>
                <w:b w:val="0"/>
                <w:color w:val="auto"/>
                <w:sz w:val="24"/>
                <w:szCs w:val="24"/>
                <w:lang w:val="pt-BR"/>
              </w:rPr>
              <w:t>Phản ứng cộng hidro, phản ứng tráng bạc, phản ứng thế nhóm –OH.</w:t>
            </w:r>
            <w:bookmarkEnd w:id="150"/>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1" w:name="_Toc8223222"/>
            <w:r w:rsidRPr="0074107D">
              <w:rPr>
                <w:rFonts w:ascii="Times New Roman" w:hAnsi="Times New Roman"/>
                <w:b w:val="0"/>
                <w:color w:val="auto"/>
                <w:sz w:val="24"/>
                <w:szCs w:val="24"/>
                <w:lang w:val="pt-BR"/>
              </w:rPr>
              <w:t>Điều chế, ứng dụng.</w:t>
            </w:r>
            <w:bookmarkEnd w:id="151"/>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2" w:name="_Toc8233598"/>
            <w:r w:rsidRPr="009A6097">
              <w:rPr>
                <w:rFonts w:ascii="Times New Roman" w:hAnsi="Times New Roman"/>
                <w:b/>
                <w:sz w:val="24"/>
                <w:u w:val="single"/>
              </w:rPr>
              <w:t>Bài tập</w:t>
            </w:r>
            <w:bookmarkEnd w:id="152"/>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0A6A3D" w:rsidRDefault="006758F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1658ED6C" w:rsidR="00AA3079"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0A6A3D"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0A6A3D" w:rsidRDefault="00AA3079" w:rsidP="000A6A3D">
            <w:pPr>
              <w:jc w:val="both"/>
            </w:pPr>
            <w:r w:rsidRPr="000A6A3D">
              <w:t xml:space="preserve">1. </w:t>
            </w:r>
            <w:r w:rsidRPr="000A6A3D">
              <w:rPr>
                <w:i/>
                <w:iCs/>
              </w:rPr>
              <w:t xml:space="preserve">Giáo trình hóa học </w:t>
            </w:r>
            <w:r w:rsidR="00F5297A">
              <w:rPr>
                <w:i/>
                <w:iCs/>
              </w:rPr>
              <w:t>3</w:t>
            </w:r>
            <w:r w:rsidRPr="000A6A3D">
              <w:rPr>
                <w:i/>
                <w:iCs/>
              </w:rPr>
              <w:t xml:space="preserve">, </w:t>
            </w:r>
            <w:r w:rsidRPr="000A6A3D">
              <w:t xml:space="preserve">Trường CĐ </w:t>
            </w:r>
            <w:r w:rsidR="00F5297A">
              <w:t>L</w:t>
            </w:r>
            <w:r w:rsidRPr="000A6A3D">
              <w:t xml:space="preserve">ý </w:t>
            </w:r>
            <w:r w:rsidR="00F5297A">
              <w:t>T</w:t>
            </w:r>
            <w:r w:rsidRPr="000A6A3D">
              <w:t xml:space="preserve">ự </w:t>
            </w:r>
            <w:r w:rsidR="00F5297A">
              <w:t>T</w:t>
            </w:r>
            <w:r w:rsidRPr="000A6A3D">
              <w:t>rọng Tp. HCM, năm 201</w:t>
            </w:r>
            <w:r w:rsidR="00F5297A">
              <w:t>9</w:t>
            </w:r>
            <w:r w:rsidRPr="000A6A3D">
              <w:t>.</w:t>
            </w:r>
          </w:p>
          <w:p w14:paraId="43FE9506" w14:textId="0D8054E6"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F5297A">
              <w:rPr>
                <w:i/>
                <w:iCs/>
              </w:rPr>
              <w:t>2</w:t>
            </w:r>
            <w:r w:rsidRPr="000A6A3D">
              <w:rPr>
                <w:i/>
                <w:iCs/>
              </w:rPr>
              <w:t xml:space="preserve">, </w:t>
            </w:r>
            <w:r w:rsidRPr="000A6A3D">
              <w:rPr>
                <w:lang w:val="vi-VN"/>
              </w:rPr>
              <w:t>NXB Giáo dục Việt Nam</w:t>
            </w:r>
            <w:r w:rsidRPr="000A6A3D">
              <w:t>, năm 2015.</w:t>
            </w:r>
          </w:p>
          <w:p w14:paraId="18A7D927" w14:textId="7DA0CB5D" w:rsidR="00AA3079" w:rsidRPr="000A6A3D" w:rsidRDefault="00AA3079" w:rsidP="00F5297A">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F5297A">
              <w:t>2</w:t>
            </w:r>
            <w:r w:rsidRPr="000A6A3D">
              <w:t xml:space="preserve">, </w:t>
            </w:r>
            <w:r w:rsidRPr="000A6A3D">
              <w:rPr>
                <w:lang w:val="vi-VN"/>
              </w:rPr>
              <w:t>NXB Giáo dục Việt Nam</w:t>
            </w:r>
            <w:r w:rsidRPr="000A6A3D">
              <w:t>, năm 2015.</w:t>
            </w:r>
          </w:p>
        </w:tc>
      </w:tr>
      <w:tr w:rsidR="00AA3079" w:rsidRPr="000A6A3D"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06F2E450" w14:textId="77777777" w:rsidR="00DF6BD1" w:rsidRDefault="00DF6BD1" w:rsidP="000A6A3D">
            <w:pPr>
              <w:jc w:val="center"/>
              <w:rPr>
                <w:b/>
                <w:bCs/>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3F23E1B9" w:rsidR="00AA3079" w:rsidRPr="000A6A3D" w:rsidRDefault="00AA3079" w:rsidP="00966B7F">
            <w:pPr>
              <w:jc w:val="center"/>
              <w:rPr>
                <w:b/>
                <w:bCs/>
                <w:lang w:val="vi-VN"/>
              </w:rPr>
            </w:pPr>
            <w:r w:rsidRPr="000A6A3D">
              <w:rPr>
                <w:b/>
                <w:bCs/>
                <w:lang w:val="vi-VN"/>
              </w:rPr>
              <w:t xml:space="preserve">   </w:t>
            </w:r>
            <w:r w:rsidRPr="000A6A3D">
              <w:rPr>
                <w:b/>
                <w:bCs/>
                <w:lang w:val="pt-BR"/>
              </w:rPr>
              <w:t>Nguyễn Thị Huyền Nga</w:t>
            </w:r>
          </w:p>
        </w:tc>
        <w:tc>
          <w:tcPr>
            <w:tcW w:w="5769" w:type="dxa"/>
            <w:shd w:val="clear" w:color="auto" w:fill="auto"/>
          </w:tcPr>
          <w:p w14:paraId="343840E4" w14:textId="77777777" w:rsidR="00AA3079" w:rsidRPr="000A6A3D" w:rsidRDefault="00AA3079" w:rsidP="000A6A3D">
            <w:pPr>
              <w:rPr>
                <w:lang w:val="pt-BR"/>
              </w:rPr>
            </w:pPr>
          </w:p>
          <w:p w14:paraId="6D1E3FCB" w14:textId="2BE1FA1D" w:rsidR="00AA3079" w:rsidRPr="000A6A3D" w:rsidRDefault="00DF6BD1" w:rsidP="000A6A3D">
            <w:pPr>
              <w:rPr>
                <w:i/>
                <w:lang w:val="pt-BR"/>
              </w:rPr>
            </w:pPr>
            <w:r>
              <w:rPr>
                <w:i/>
                <w:lang w:val="pt-BR"/>
              </w:rPr>
              <w:t xml:space="preserve">        </w:t>
            </w:r>
            <w:r w:rsidR="00AA3079" w:rsidRPr="000A6A3D">
              <w:rPr>
                <w:i/>
                <w:lang w:val="pt-BR"/>
              </w:rPr>
              <w:t xml:space="preserve">Tp. Hồ Chí Minh, ngày  </w:t>
            </w:r>
            <w:r w:rsidR="00A645C7">
              <w:rPr>
                <w:i/>
                <w:lang w:val="pt-BR"/>
              </w:rPr>
              <w:t>25</w:t>
            </w:r>
            <w:r w:rsidR="00AA3079" w:rsidRPr="000A6A3D">
              <w:rPr>
                <w:i/>
                <w:lang w:val="pt-BR"/>
              </w:rPr>
              <w:t xml:space="preserve">    tháng  </w:t>
            </w:r>
            <w:r w:rsidR="00A645C7">
              <w:rPr>
                <w:i/>
                <w:lang w:val="pt-BR"/>
              </w:rPr>
              <w:t>8</w:t>
            </w:r>
            <w:r w:rsidR="00FE17BD">
              <w:rPr>
                <w:i/>
                <w:lang w:val="pt-BR"/>
              </w:rPr>
              <w:t xml:space="preserve">   năm 20</w:t>
            </w:r>
            <w:r w:rsidR="00A645C7">
              <w:rPr>
                <w:i/>
                <w:lang w:val="pt-BR"/>
              </w:rPr>
              <w:t>21</w:t>
            </w:r>
          </w:p>
          <w:p w14:paraId="7E3FEAF3" w14:textId="77777777" w:rsidR="00AA3079" w:rsidRDefault="00AA3079" w:rsidP="000A6A3D">
            <w:pPr>
              <w:jc w:val="center"/>
              <w:rPr>
                <w:b/>
                <w:lang w:val="pt-BR"/>
              </w:rPr>
            </w:pPr>
            <w:r w:rsidRPr="000A6A3D">
              <w:rPr>
                <w:b/>
                <w:lang w:val="pt-BR"/>
              </w:rPr>
              <w:t>Giảng viên</w:t>
            </w:r>
          </w:p>
          <w:p w14:paraId="3C824E33" w14:textId="26D2817B" w:rsidR="00DF6BD1" w:rsidRPr="000A6A3D" w:rsidRDefault="00A645C7" w:rsidP="000A6A3D">
            <w:pPr>
              <w:jc w:val="center"/>
              <w:rPr>
                <w:lang w:val="pt-BR"/>
              </w:rPr>
            </w:pPr>
            <w:r>
              <w:rPr>
                <w:lang w:val="pt-BR"/>
              </w:rPr>
              <w:t>Nguyễn Thị Cẩm Thạch</w:t>
            </w:r>
          </w:p>
        </w:tc>
      </w:tr>
    </w:tbl>
    <w:p w14:paraId="121966FB" w14:textId="555E6E99" w:rsidR="008420EB" w:rsidRDefault="008420EB" w:rsidP="00966B7F"/>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2BA057" w14:textId="77777777" w:rsidR="00EB4010" w:rsidRDefault="00EB4010" w:rsidP="0072484D">
      <w:r>
        <w:separator/>
      </w:r>
    </w:p>
  </w:endnote>
  <w:endnote w:type="continuationSeparator" w:id="0">
    <w:p w14:paraId="76B7F3AE" w14:textId="77777777" w:rsidR="00EB4010" w:rsidRDefault="00EB4010"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VnBook-AntiquaH">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5543D3" w14:textId="77777777" w:rsidR="00A10846" w:rsidRDefault="00A10846">
    <w:pPr>
      <w:pStyle w:val="Footer"/>
      <w:jc w:val="center"/>
    </w:pPr>
    <w:r>
      <w:fldChar w:fldCharType="begin"/>
    </w:r>
    <w:r>
      <w:instrText xml:space="preserve"> PAGE   \* MERGEFORMAT </w:instrText>
    </w:r>
    <w:r>
      <w:fldChar w:fldCharType="separate"/>
    </w:r>
    <w:r w:rsidR="00656F7C">
      <w:rPr>
        <w:noProof/>
      </w:rPr>
      <w:t>10</w:t>
    </w:r>
    <w:r>
      <w:rPr>
        <w:noProof/>
      </w:rPr>
      <w:fldChar w:fldCharType="end"/>
    </w:r>
  </w:p>
  <w:p w14:paraId="1417D411" w14:textId="77777777" w:rsidR="00A10846" w:rsidRDefault="00A108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D6B14F" w14:textId="77777777" w:rsidR="00EB4010" w:rsidRDefault="00EB4010" w:rsidP="0072484D">
      <w:r>
        <w:separator/>
      </w:r>
    </w:p>
  </w:footnote>
  <w:footnote w:type="continuationSeparator" w:id="0">
    <w:p w14:paraId="358545B4" w14:textId="77777777" w:rsidR="00EB4010" w:rsidRDefault="00EB4010"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6123"/>
    <w:rsid w:val="00066D9A"/>
    <w:rsid w:val="0007560E"/>
    <w:rsid w:val="00076CF1"/>
    <w:rsid w:val="00082172"/>
    <w:rsid w:val="000823DC"/>
    <w:rsid w:val="00082AD5"/>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4F8D"/>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A0BBA"/>
    <w:rsid w:val="002A158A"/>
    <w:rsid w:val="002A27D2"/>
    <w:rsid w:val="002A40D3"/>
    <w:rsid w:val="002A45C5"/>
    <w:rsid w:val="002A4C48"/>
    <w:rsid w:val="002A506D"/>
    <w:rsid w:val="002A51E6"/>
    <w:rsid w:val="002A5405"/>
    <w:rsid w:val="002A59F1"/>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12A0"/>
    <w:rsid w:val="002F173E"/>
    <w:rsid w:val="002F3652"/>
    <w:rsid w:val="002F3A9F"/>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4BD0"/>
    <w:rsid w:val="00315C1F"/>
    <w:rsid w:val="00316826"/>
    <w:rsid w:val="00317BF9"/>
    <w:rsid w:val="00320138"/>
    <w:rsid w:val="0032025C"/>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50C7F"/>
    <w:rsid w:val="00351785"/>
    <w:rsid w:val="00355CD4"/>
    <w:rsid w:val="0035646F"/>
    <w:rsid w:val="003579EF"/>
    <w:rsid w:val="003613AC"/>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77F"/>
    <w:rsid w:val="00412A8E"/>
    <w:rsid w:val="00414651"/>
    <w:rsid w:val="0041522D"/>
    <w:rsid w:val="004169B5"/>
    <w:rsid w:val="004175F0"/>
    <w:rsid w:val="00417916"/>
    <w:rsid w:val="00423441"/>
    <w:rsid w:val="00424430"/>
    <w:rsid w:val="00424581"/>
    <w:rsid w:val="00427363"/>
    <w:rsid w:val="00427579"/>
    <w:rsid w:val="00427E0A"/>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3EF"/>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1623"/>
    <w:rsid w:val="00651C1C"/>
    <w:rsid w:val="00652949"/>
    <w:rsid w:val="00653A5A"/>
    <w:rsid w:val="00654015"/>
    <w:rsid w:val="00655068"/>
    <w:rsid w:val="00655525"/>
    <w:rsid w:val="0065622B"/>
    <w:rsid w:val="0065658A"/>
    <w:rsid w:val="00656F7C"/>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4209"/>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C64A8"/>
    <w:rsid w:val="007D2094"/>
    <w:rsid w:val="007D2FA1"/>
    <w:rsid w:val="007D31E8"/>
    <w:rsid w:val="007D496B"/>
    <w:rsid w:val="007D5DD8"/>
    <w:rsid w:val="007D636C"/>
    <w:rsid w:val="007E1734"/>
    <w:rsid w:val="007E473A"/>
    <w:rsid w:val="007E4F11"/>
    <w:rsid w:val="007E5C0C"/>
    <w:rsid w:val="007E6A4F"/>
    <w:rsid w:val="007F01E3"/>
    <w:rsid w:val="007F02B1"/>
    <w:rsid w:val="007F0DC1"/>
    <w:rsid w:val="007F29A3"/>
    <w:rsid w:val="007F38AD"/>
    <w:rsid w:val="007F5A60"/>
    <w:rsid w:val="007F7041"/>
    <w:rsid w:val="007F796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317B"/>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2E1A"/>
    <w:rsid w:val="00977778"/>
    <w:rsid w:val="00984472"/>
    <w:rsid w:val="00984E45"/>
    <w:rsid w:val="0098661F"/>
    <w:rsid w:val="0098733E"/>
    <w:rsid w:val="009907A7"/>
    <w:rsid w:val="00994548"/>
    <w:rsid w:val="00994800"/>
    <w:rsid w:val="009964EF"/>
    <w:rsid w:val="009A10F8"/>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0846"/>
    <w:rsid w:val="00A13076"/>
    <w:rsid w:val="00A13326"/>
    <w:rsid w:val="00A144B4"/>
    <w:rsid w:val="00A145FA"/>
    <w:rsid w:val="00A14797"/>
    <w:rsid w:val="00A1499C"/>
    <w:rsid w:val="00A176F9"/>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296"/>
    <w:rsid w:val="00A50D67"/>
    <w:rsid w:val="00A50EC6"/>
    <w:rsid w:val="00A50F57"/>
    <w:rsid w:val="00A51253"/>
    <w:rsid w:val="00A51264"/>
    <w:rsid w:val="00A51EFF"/>
    <w:rsid w:val="00A528FB"/>
    <w:rsid w:val="00A533C0"/>
    <w:rsid w:val="00A53D00"/>
    <w:rsid w:val="00A55D53"/>
    <w:rsid w:val="00A60A37"/>
    <w:rsid w:val="00A60A7C"/>
    <w:rsid w:val="00A6288C"/>
    <w:rsid w:val="00A643BE"/>
    <w:rsid w:val="00A645C7"/>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87EB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10CCC"/>
    <w:rsid w:val="00C135DC"/>
    <w:rsid w:val="00C13FC9"/>
    <w:rsid w:val="00C14114"/>
    <w:rsid w:val="00C14A5B"/>
    <w:rsid w:val="00C14C49"/>
    <w:rsid w:val="00C151EB"/>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2652"/>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A71C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D7020"/>
    <w:rsid w:val="00CE068B"/>
    <w:rsid w:val="00CE0A65"/>
    <w:rsid w:val="00CE2A5B"/>
    <w:rsid w:val="00CE2AE2"/>
    <w:rsid w:val="00CE40CF"/>
    <w:rsid w:val="00CE5837"/>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C7D5A"/>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DF6BD1"/>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010"/>
    <w:rsid w:val="00EB45C5"/>
    <w:rsid w:val="00EB56C1"/>
    <w:rsid w:val="00EB5725"/>
    <w:rsid w:val="00EB619F"/>
    <w:rsid w:val="00EB7559"/>
    <w:rsid w:val="00EB7A74"/>
    <w:rsid w:val="00EC057B"/>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A51"/>
    <w:rsid w:val="00EF1F71"/>
    <w:rsid w:val="00EF3178"/>
    <w:rsid w:val="00EF4382"/>
    <w:rsid w:val="00EF5721"/>
    <w:rsid w:val="00EF700F"/>
    <w:rsid w:val="00EF7A96"/>
    <w:rsid w:val="00EF7F35"/>
    <w:rsid w:val="00F00A26"/>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17BD"/>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onthi.com/?a=OT&amp;ot=LT&amp;hdn_lt_id=702" TargetMode="External"/><Relationship Id="rId117" Type="http://schemas.openxmlformats.org/officeDocument/2006/relationships/oleObject" Target="embeddings/oleObject37.bin"/><Relationship Id="rId21" Type="http://schemas.openxmlformats.org/officeDocument/2006/relationships/image" Target="media/image11.wmf"/><Relationship Id="rId42" Type="http://schemas.openxmlformats.org/officeDocument/2006/relationships/image" Target="media/image22.wmf"/><Relationship Id="rId47" Type="http://schemas.openxmlformats.org/officeDocument/2006/relationships/image" Target="media/image24.wmf"/><Relationship Id="rId63" Type="http://schemas.openxmlformats.org/officeDocument/2006/relationships/image" Target="media/image30.wmf"/><Relationship Id="rId68" Type="http://schemas.openxmlformats.org/officeDocument/2006/relationships/oleObject" Target="embeddings/oleObject16.bin"/><Relationship Id="rId84" Type="http://schemas.openxmlformats.org/officeDocument/2006/relationships/oleObject" Target="embeddings/oleObject23.bin"/><Relationship Id="rId89" Type="http://schemas.openxmlformats.org/officeDocument/2006/relationships/image" Target="media/image40.emf"/><Relationship Id="rId112" Type="http://schemas.openxmlformats.org/officeDocument/2006/relationships/image" Target="media/image53.wmf"/><Relationship Id="rId133" Type="http://schemas.openxmlformats.org/officeDocument/2006/relationships/image" Target="media/image62.wmf"/><Relationship Id="rId138" Type="http://schemas.openxmlformats.org/officeDocument/2006/relationships/image" Target="media/image63.wmf"/><Relationship Id="rId154" Type="http://schemas.openxmlformats.org/officeDocument/2006/relationships/hyperlink" Target="http://www.onthi.com/?a=OT&amp;ot=LT&amp;hdn_lt_id=1529" TargetMode="External"/><Relationship Id="rId159" Type="http://schemas.openxmlformats.org/officeDocument/2006/relationships/hyperlink" Target="http://www.onthi.com/?a=OT&amp;ot=LT&amp;hdn_lt_id=728" TargetMode="External"/><Relationship Id="rId175" Type="http://schemas.openxmlformats.org/officeDocument/2006/relationships/image" Target="media/image72.wmf"/><Relationship Id="rId170" Type="http://schemas.openxmlformats.org/officeDocument/2006/relationships/oleObject" Target="embeddings/oleObject59.bin"/><Relationship Id="rId16" Type="http://schemas.openxmlformats.org/officeDocument/2006/relationships/image" Target="media/image6.wmf"/><Relationship Id="rId107" Type="http://schemas.openxmlformats.org/officeDocument/2006/relationships/oleObject" Target="embeddings/oleObject32.bin"/><Relationship Id="rId11" Type="http://schemas.openxmlformats.org/officeDocument/2006/relationships/image" Target="media/image1.wmf"/><Relationship Id="rId32" Type="http://schemas.openxmlformats.org/officeDocument/2006/relationships/image" Target="media/image18.wmf"/><Relationship Id="rId37" Type="http://schemas.openxmlformats.org/officeDocument/2006/relationships/image" Target="media/image20.wmf"/><Relationship Id="rId53" Type="http://schemas.openxmlformats.org/officeDocument/2006/relationships/hyperlink" Target="http://www.onthi.com/?a=OT&amp;ot=LT&amp;hdn_lt_id=707" TargetMode="External"/><Relationship Id="rId58" Type="http://schemas.openxmlformats.org/officeDocument/2006/relationships/hyperlink" Target="http://www.onthi.com/?a=OT&amp;ot=LT&amp;hdn_lt_id=707" TargetMode="External"/><Relationship Id="rId74" Type="http://schemas.openxmlformats.org/officeDocument/2006/relationships/image" Target="media/image35.wmf"/><Relationship Id="rId79" Type="http://schemas.openxmlformats.org/officeDocument/2006/relationships/image" Target="media/image36.wmf"/><Relationship Id="rId102" Type="http://schemas.openxmlformats.org/officeDocument/2006/relationships/image" Target="media/image48.wmf"/><Relationship Id="rId123" Type="http://schemas.openxmlformats.org/officeDocument/2006/relationships/oleObject" Target="embeddings/oleObject40.bin"/><Relationship Id="rId128" Type="http://schemas.openxmlformats.org/officeDocument/2006/relationships/image" Target="media/image60.wmf"/><Relationship Id="rId144" Type="http://schemas.openxmlformats.org/officeDocument/2006/relationships/image" Target="media/image66.wmf"/><Relationship Id="rId149" Type="http://schemas.openxmlformats.org/officeDocument/2006/relationships/hyperlink" Target="http://www.onthi.com/?a=OT&amp;ot=LT&amp;hdn_lt_id=681" TargetMode="External"/><Relationship Id="rId5" Type="http://schemas.microsoft.com/office/2007/relationships/stylesWithEffects" Target="stylesWithEffects.xml"/><Relationship Id="rId90" Type="http://schemas.openxmlformats.org/officeDocument/2006/relationships/image" Target="media/image41.wmf"/><Relationship Id="rId95" Type="http://schemas.openxmlformats.org/officeDocument/2006/relationships/oleObject" Target="embeddings/oleObject26.bin"/><Relationship Id="rId160" Type="http://schemas.openxmlformats.org/officeDocument/2006/relationships/hyperlink" Target="http://www.onthi.com/?a=OT&amp;ot=LT&amp;hdn_lt_id=728" TargetMode="External"/><Relationship Id="rId165" Type="http://schemas.openxmlformats.org/officeDocument/2006/relationships/hyperlink" Target="http://www.onthi.com/?a=OT&amp;ot=LT&amp;hdn_lt_id=728" TargetMode="External"/><Relationship Id="rId181" Type="http://schemas.openxmlformats.org/officeDocument/2006/relationships/oleObject" Target="embeddings/oleObject65.bin"/><Relationship Id="rId22" Type="http://schemas.openxmlformats.org/officeDocument/2006/relationships/image" Target="media/image12.wmf"/><Relationship Id="rId27" Type="http://schemas.openxmlformats.org/officeDocument/2006/relationships/hyperlink" Target="http://www.onthi.com/?a=OT&amp;ot=LT&amp;hdn_lt_id=702" TargetMode="External"/><Relationship Id="rId43" Type="http://schemas.openxmlformats.org/officeDocument/2006/relationships/oleObject" Target="embeddings/oleObject6.bin"/><Relationship Id="rId48" Type="http://schemas.openxmlformats.org/officeDocument/2006/relationships/oleObject" Target="embeddings/oleObject8.bin"/><Relationship Id="rId64" Type="http://schemas.openxmlformats.org/officeDocument/2006/relationships/oleObject" Target="embeddings/oleObject14.bin"/><Relationship Id="rId69" Type="http://schemas.openxmlformats.org/officeDocument/2006/relationships/image" Target="media/image33.wmf"/><Relationship Id="rId113" Type="http://schemas.openxmlformats.org/officeDocument/2006/relationships/oleObject" Target="embeddings/oleObject35.bin"/><Relationship Id="rId118" Type="http://schemas.openxmlformats.org/officeDocument/2006/relationships/image" Target="media/image56.wmf"/><Relationship Id="rId134" Type="http://schemas.openxmlformats.org/officeDocument/2006/relationships/oleObject" Target="embeddings/oleObject45.bin"/><Relationship Id="rId139" Type="http://schemas.openxmlformats.org/officeDocument/2006/relationships/oleObject" Target="embeddings/oleObject49.bin"/><Relationship Id="rId80" Type="http://schemas.openxmlformats.org/officeDocument/2006/relationships/oleObject" Target="embeddings/oleObject21.bin"/><Relationship Id="rId85" Type="http://schemas.openxmlformats.org/officeDocument/2006/relationships/image" Target="media/image39.wmf"/><Relationship Id="rId150" Type="http://schemas.openxmlformats.org/officeDocument/2006/relationships/oleObject" Target="embeddings/oleObject53.bin"/><Relationship Id="rId155" Type="http://schemas.openxmlformats.org/officeDocument/2006/relationships/oleObject" Target="embeddings/oleObject55.bin"/><Relationship Id="rId171" Type="http://schemas.openxmlformats.org/officeDocument/2006/relationships/image" Target="media/image70.wmf"/><Relationship Id="rId176" Type="http://schemas.openxmlformats.org/officeDocument/2006/relationships/oleObject" Target="embeddings/oleObject62.bin"/><Relationship Id="rId12" Type="http://schemas.openxmlformats.org/officeDocument/2006/relationships/image" Target="media/image2.wmf"/><Relationship Id="rId17" Type="http://schemas.openxmlformats.org/officeDocument/2006/relationships/image" Target="media/image7.wmf"/><Relationship Id="rId33" Type="http://schemas.openxmlformats.org/officeDocument/2006/relationships/oleObject" Target="embeddings/oleObject1.bin"/><Relationship Id="rId38" Type="http://schemas.openxmlformats.org/officeDocument/2006/relationships/oleObject" Target="embeddings/oleObject4.bin"/><Relationship Id="rId59" Type="http://schemas.openxmlformats.org/officeDocument/2006/relationships/image" Target="media/image28.wmf"/><Relationship Id="rId103" Type="http://schemas.openxmlformats.org/officeDocument/2006/relationships/oleObject" Target="embeddings/oleObject30.bin"/><Relationship Id="rId108" Type="http://schemas.openxmlformats.org/officeDocument/2006/relationships/image" Target="media/image51.wmf"/><Relationship Id="rId124" Type="http://schemas.openxmlformats.org/officeDocument/2006/relationships/image" Target="media/image58.wmf"/><Relationship Id="rId129" Type="http://schemas.openxmlformats.org/officeDocument/2006/relationships/oleObject" Target="embeddings/oleObject43.bin"/><Relationship Id="rId54" Type="http://schemas.openxmlformats.org/officeDocument/2006/relationships/image" Target="media/image26.wmf"/><Relationship Id="rId70" Type="http://schemas.openxmlformats.org/officeDocument/2006/relationships/oleObject" Target="embeddings/oleObject17.bin"/><Relationship Id="rId75" Type="http://schemas.openxmlformats.org/officeDocument/2006/relationships/oleObject" Target="embeddings/oleObject20.bin"/><Relationship Id="rId91" Type="http://schemas.openxmlformats.org/officeDocument/2006/relationships/image" Target="media/image42.emf"/><Relationship Id="rId96" Type="http://schemas.openxmlformats.org/officeDocument/2006/relationships/image" Target="media/image45.wmf"/><Relationship Id="rId140" Type="http://schemas.openxmlformats.org/officeDocument/2006/relationships/image" Target="media/image64.wmf"/><Relationship Id="rId145" Type="http://schemas.openxmlformats.org/officeDocument/2006/relationships/oleObject" Target="embeddings/oleObject52.bin"/><Relationship Id="rId161" Type="http://schemas.openxmlformats.org/officeDocument/2006/relationships/hyperlink" Target="http://www.onthi.com/?a=OT&amp;ot=LT&amp;hdn_lt_id=681" TargetMode="External"/><Relationship Id="rId166" Type="http://schemas.openxmlformats.org/officeDocument/2006/relationships/oleObject" Target="embeddings/oleObject57.bin"/><Relationship Id="rId182" Type="http://schemas.openxmlformats.org/officeDocument/2006/relationships/oleObject" Target="embeddings/oleObject66.bin"/><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13.wmf"/><Relationship Id="rId28" Type="http://schemas.openxmlformats.org/officeDocument/2006/relationships/image" Target="media/image16.png"/><Relationship Id="rId49" Type="http://schemas.openxmlformats.org/officeDocument/2006/relationships/oleObject" Target="embeddings/oleObject9.bin"/><Relationship Id="rId114" Type="http://schemas.openxmlformats.org/officeDocument/2006/relationships/image" Target="media/image54.wmf"/><Relationship Id="rId119" Type="http://schemas.openxmlformats.org/officeDocument/2006/relationships/oleObject" Target="embeddings/oleObject38.bin"/><Relationship Id="rId44" Type="http://schemas.openxmlformats.org/officeDocument/2006/relationships/hyperlink" Target="http://www.onthi.com/?a=OT&amp;ot=LT&amp;hdn_lt_id=699" TargetMode="External"/><Relationship Id="rId60" Type="http://schemas.openxmlformats.org/officeDocument/2006/relationships/oleObject" Target="embeddings/oleObject12.bin"/><Relationship Id="rId65" Type="http://schemas.openxmlformats.org/officeDocument/2006/relationships/image" Target="media/image31.wmf"/><Relationship Id="rId81" Type="http://schemas.openxmlformats.org/officeDocument/2006/relationships/image" Target="media/image37.wmf"/><Relationship Id="rId86" Type="http://schemas.openxmlformats.org/officeDocument/2006/relationships/oleObject" Target="embeddings/oleObject24.bin"/><Relationship Id="rId130" Type="http://schemas.openxmlformats.org/officeDocument/2006/relationships/hyperlink" Target="http://www.onthi.com/?a=OT&amp;ot=LT&amp;hdn_lt_id=1529" TargetMode="External"/><Relationship Id="rId135" Type="http://schemas.openxmlformats.org/officeDocument/2006/relationships/oleObject" Target="embeddings/oleObject46.bin"/><Relationship Id="rId151" Type="http://schemas.openxmlformats.org/officeDocument/2006/relationships/image" Target="media/image67.wmf"/><Relationship Id="rId156" Type="http://schemas.openxmlformats.org/officeDocument/2006/relationships/image" Target="media/image68.wmf"/><Relationship Id="rId177" Type="http://schemas.openxmlformats.org/officeDocument/2006/relationships/image" Target="media/image73.png"/><Relationship Id="rId4" Type="http://schemas.openxmlformats.org/officeDocument/2006/relationships/styles" Target="styles.xml"/><Relationship Id="rId9" Type="http://schemas.openxmlformats.org/officeDocument/2006/relationships/endnotes" Target="endnotes.xml"/><Relationship Id="rId172" Type="http://schemas.openxmlformats.org/officeDocument/2006/relationships/oleObject" Target="embeddings/oleObject60.bin"/><Relationship Id="rId180" Type="http://schemas.openxmlformats.org/officeDocument/2006/relationships/oleObject" Target="embeddings/oleObject64.bin"/><Relationship Id="rId13" Type="http://schemas.openxmlformats.org/officeDocument/2006/relationships/image" Target="media/image3.wmf"/><Relationship Id="rId18" Type="http://schemas.openxmlformats.org/officeDocument/2006/relationships/image" Target="media/image8.wmf"/><Relationship Id="rId39" Type="http://schemas.openxmlformats.org/officeDocument/2006/relationships/image" Target="media/image21.wmf"/><Relationship Id="rId109" Type="http://schemas.openxmlformats.org/officeDocument/2006/relationships/oleObject" Target="embeddings/oleObject33.bin"/><Relationship Id="rId34" Type="http://schemas.openxmlformats.org/officeDocument/2006/relationships/image" Target="media/image19.wmf"/><Relationship Id="rId50" Type="http://schemas.openxmlformats.org/officeDocument/2006/relationships/hyperlink" Target="http://www.onthi.com/?a=OT&amp;ot=LT&amp;hdn_lt_id=707" TargetMode="External"/><Relationship Id="rId55" Type="http://schemas.openxmlformats.org/officeDocument/2006/relationships/oleObject" Target="embeddings/oleObject11.bin"/><Relationship Id="rId76" Type="http://schemas.openxmlformats.org/officeDocument/2006/relationships/hyperlink" Target="http://www.onthi.com/?a=OT&amp;ot=LT&amp;hdn_lt_id=702" TargetMode="External"/><Relationship Id="rId97" Type="http://schemas.openxmlformats.org/officeDocument/2006/relationships/oleObject" Target="embeddings/oleObject27.bin"/><Relationship Id="rId104" Type="http://schemas.openxmlformats.org/officeDocument/2006/relationships/image" Target="media/image49.wmf"/><Relationship Id="rId120" Type="http://schemas.openxmlformats.org/officeDocument/2006/relationships/hyperlink" Target="http://www.onthi.com/?a=OT&amp;ot=LT&amp;hdn_lt_id=683" TargetMode="External"/><Relationship Id="rId125" Type="http://schemas.openxmlformats.org/officeDocument/2006/relationships/oleObject" Target="embeddings/oleObject41.bin"/><Relationship Id="rId141" Type="http://schemas.openxmlformats.org/officeDocument/2006/relationships/oleObject" Target="embeddings/oleObject50.bin"/><Relationship Id="rId146" Type="http://schemas.openxmlformats.org/officeDocument/2006/relationships/hyperlink" Target="http://www.onthi.com/?a=OT&amp;ot=LT&amp;hdn_lt_id=1529" TargetMode="External"/><Relationship Id="rId167" Type="http://schemas.openxmlformats.org/officeDocument/2006/relationships/oleObject" Target="embeddings/oleObject58.bin"/><Relationship Id="rId7" Type="http://schemas.openxmlformats.org/officeDocument/2006/relationships/webSettings" Target="webSettings.xml"/><Relationship Id="rId71" Type="http://schemas.openxmlformats.org/officeDocument/2006/relationships/image" Target="media/image34.wmf"/><Relationship Id="rId92" Type="http://schemas.openxmlformats.org/officeDocument/2006/relationships/image" Target="media/image43.wmf"/><Relationship Id="rId162" Type="http://schemas.openxmlformats.org/officeDocument/2006/relationships/hyperlink" Target="http://www.onthi.com/?a=OT&amp;ot=LT&amp;hdn_lt_id=728" TargetMode="External"/><Relationship Id="rId183"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4.wmf"/><Relationship Id="rId40" Type="http://schemas.openxmlformats.org/officeDocument/2006/relationships/oleObject" Target="embeddings/oleObject5.bin"/><Relationship Id="rId45" Type="http://schemas.openxmlformats.org/officeDocument/2006/relationships/image" Target="media/image23.wmf"/><Relationship Id="rId66" Type="http://schemas.openxmlformats.org/officeDocument/2006/relationships/oleObject" Target="embeddings/oleObject15.bin"/><Relationship Id="rId87" Type="http://schemas.openxmlformats.org/officeDocument/2006/relationships/hyperlink" Target="http://www.onthi.com/?a=OT&amp;ot=LT&amp;hdn_lt_id=1527" TargetMode="External"/><Relationship Id="rId110" Type="http://schemas.openxmlformats.org/officeDocument/2006/relationships/image" Target="media/image52.wmf"/><Relationship Id="rId115" Type="http://schemas.openxmlformats.org/officeDocument/2006/relationships/oleObject" Target="embeddings/oleObject36.bin"/><Relationship Id="rId131" Type="http://schemas.openxmlformats.org/officeDocument/2006/relationships/image" Target="media/image61.wmf"/><Relationship Id="rId136" Type="http://schemas.openxmlformats.org/officeDocument/2006/relationships/oleObject" Target="embeddings/oleObject47.bin"/><Relationship Id="rId157" Type="http://schemas.openxmlformats.org/officeDocument/2006/relationships/oleObject" Target="embeddings/oleObject56.bin"/><Relationship Id="rId178" Type="http://schemas.openxmlformats.org/officeDocument/2006/relationships/oleObject" Target="embeddings/oleObject63.bin"/><Relationship Id="rId61" Type="http://schemas.openxmlformats.org/officeDocument/2006/relationships/image" Target="media/image29.wmf"/><Relationship Id="rId82" Type="http://schemas.openxmlformats.org/officeDocument/2006/relationships/oleObject" Target="embeddings/oleObject22.bin"/><Relationship Id="rId152" Type="http://schemas.openxmlformats.org/officeDocument/2006/relationships/oleObject" Target="embeddings/oleObject54.bin"/><Relationship Id="rId173" Type="http://schemas.openxmlformats.org/officeDocument/2006/relationships/image" Target="media/image71.wmf"/><Relationship Id="rId19" Type="http://schemas.openxmlformats.org/officeDocument/2006/relationships/image" Target="media/image9.wmf"/><Relationship Id="rId14" Type="http://schemas.openxmlformats.org/officeDocument/2006/relationships/image" Target="media/image4.wmf"/><Relationship Id="rId30" Type="http://schemas.openxmlformats.org/officeDocument/2006/relationships/hyperlink" Target="http://www.onthi.com/?a=OT&amp;ot=LT&amp;hdn_lt_id=706" TargetMode="External"/><Relationship Id="rId35" Type="http://schemas.openxmlformats.org/officeDocument/2006/relationships/oleObject" Target="embeddings/oleObject2.bin"/><Relationship Id="rId56" Type="http://schemas.openxmlformats.org/officeDocument/2006/relationships/hyperlink" Target="http://www.onthi.com/?a=OT&amp;ot=LT&amp;hdn_lt_id=1531" TargetMode="External"/><Relationship Id="rId77" Type="http://schemas.openxmlformats.org/officeDocument/2006/relationships/hyperlink" Target="http://www.onthi.com/?a=OT&amp;ot=LT&amp;hdn_lt_id=702" TargetMode="External"/><Relationship Id="rId100" Type="http://schemas.openxmlformats.org/officeDocument/2006/relationships/image" Target="media/image47.wmf"/><Relationship Id="rId105" Type="http://schemas.openxmlformats.org/officeDocument/2006/relationships/oleObject" Target="embeddings/oleObject31.bin"/><Relationship Id="rId126" Type="http://schemas.openxmlformats.org/officeDocument/2006/relationships/image" Target="media/image59.wmf"/><Relationship Id="rId147" Type="http://schemas.openxmlformats.org/officeDocument/2006/relationships/hyperlink" Target="http://www.onthi.com/?a=OT&amp;ot=LT&amp;hdn_lt_id=1529" TargetMode="External"/><Relationship Id="rId168" Type="http://schemas.openxmlformats.org/officeDocument/2006/relationships/hyperlink" Target="http://www.onthi.com/?a=OT&amp;ot=LT&amp;hdn_lt_id=728" TargetMode="External"/><Relationship Id="rId8" Type="http://schemas.openxmlformats.org/officeDocument/2006/relationships/footnotes" Target="footnotes.xml"/><Relationship Id="rId51" Type="http://schemas.openxmlformats.org/officeDocument/2006/relationships/image" Target="media/image25.wmf"/><Relationship Id="rId72" Type="http://schemas.openxmlformats.org/officeDocument/2006/relationships/oleObject" Target="embeddings/oleObject18.bin"/><Relationship Id="rId93" Type="http://schemas.openxmlformats.org/officeDocument/2006/relationships/oleObject" Target="embeddings/oleObject25.bin"/><Relationship Id="rId98" Type="http://schemas.openxmlformats.org/officeDocument/2006/relationships/image" Target="media/image46.wmf"/><Relationship Id="rId121" Type="http://schemas.openxmlformats.org/officeDocument/2006/relationships/image" Target="media/image57.wmf"/><Relationship Id="rId142" Type="http://schemas.openxmlformats.org/officeDocument/2006/relationships/image" Target="media/image65.wmf"/><Relationship Id="rId163" Type="http://schemas.openxmlformats.org/officeDocument/2006/relationships/hyperlink" Target="http://www.onthi.com/?a=OT&amp;ot=LT&amp;hdn_lt_id=728" TargetMode="External"/><Relationship Id="rId184" Type="http://schemas.openxmlformats.org/officeDocument/2006/relationships/theme" Target="theme/theme1.xml"/><Relationship Id="rId3" Type="http://schemas.openxmlformats.org/officeDocument/2006/relationships/numbering" Target="numbering.xml"/><Relationship Id="rId25" Type="http://schemas.openxmlformats.org/officeDocument/2006/relationships/image" Target="media/image15.wmf"/><Relationship Id="rId46" Type="http://schemas.openxmlformats.org/officeDocument/2006/relationships/oleObject" Target="embeddings/oleObject7.bin"/><Relationship Id="rId67" Type="http://schemas.openxmlformats.org/officeDocument/2006/relationships/image" Target="media/image32.wmf"/><Relationship Id="rId116" Type="http://schemas.openxmlformats.org/officeDocument/2006/relationships/image" Target="media/image55.wmf"/><Relationship Id="rId137" Type="http://schemas.openxmlformats.org/officeDocument/2006/relationships/oleObject" Target="embeddings/oleObject48.bin"/><Relationship Id="rId158" Type="http://schemas.openxmlformats.org/officeDocument/2006/relationships/hyperlink" Target="http://www.onthi.com/?a=OT&amp;ot=LT&amp;hdn_lt_id=728" TargetMode="External"/><Relationship Id="rId20" Type="http://schemas.openxmlformats.org/officeDocument/2006/relationships/image" Target="media/image10.wmf"/><Relationship Id="rId41" Type="http://schemas.openxmlformats.org/officeDocument/2006/relationships/hyperlink" Target="http://www.onthi.com/?a=OT&amp;ot=LT&amp;hdn_lt_id=744" TargetMode="External"/><Relationship Id="rId62" Type="http://schemas.openxmlformats.org/officeDocument/2006/relationships/oleObject" Target="embeddings/oleObject13.bin"/><Relationship Id="rId83" Type="http://schemas.openxmlformats.org/officeDocument/2006/relationships/image" Target="media/image38.wmf"/><Relationship Id="rId88" Type="http://schemas.openxmlformats.org/officeDocument/2006/relationships/hyperlink" Target="http://www.onthi.com/?a=OT&amp;ot=LT&amp;hdn_lt_id=683" TargetMode="External"/><Relationship Id="rId111" Type="http://schemas.openxmlformats.org/officeDocument/2006/relationships/oleObject" Target="embeddings/oleObject34.bin"/><Relationship Id="rId132" Type="http://schemas.openxmlformats.org/officeDocument/2006/relationships/oleObject" Target="embeddings/oleObject44.bin"/><Relationship Id="rId153" Type="http://schemas.openxmlformats.org/officeDocument/2006/relationships/hyperlink" Target="http://www.onthi.com/?a=OT&amp;ot=LT&amp;hdn_lt_id=1530" TargetMode="External"/><Relationship Id="rId174" Type="http://schemas.openxmlformats.org/officeDocument/2006/relationships/oleObject" Target="embeddings/oleObject61.bin"/><Relationship Id="rId179" Type="http://schemas.openxmlformats.org/officeDocument/2006/relationships/image" Target="media/image74.wmf"/><Relationship Id="rId15" Type="http://schemas.openxmlformats.org/officeDocument/2006/relationships/image" Target="media/image5.wmf"/><Relationship Id="rId36" Type="http://schemas.openxmlformats.org/officeDocument/2006/relationships/oleObject" Target="embeddings/oleObject3.bin"/><Relationship Id="rId57" Type="http://schemas.openxmlformats.org/officeDocument/2006/relationships/image" Target="media/image27.png"/><Relationship Id="rId106" Type="http://schemas.openxmlformats.org/officeDocument/2006/relationships/image" Target="media/image50.wmf"/><Relationship Id="rId127" Type="http://schemas.openxmlformats.org/officeDocument/2006/relationships/oleObject" Target="embeddings/oleObject42.bin"/><Relationship Id="rId10" Type="http://schemas.openxmlformats.org/officeDocument/2006/relationships/footer" Target="footer1.xml"/><Relationship Id="rId31" Type="http://schemas.openxmlformats.org/officeDocument/2006/relationships/hyperlink" Target="http://www.onthi.com/?a=OT&amp;ot=LT&amp;hdn_lt_id=160" TargetMode="External"/><Relationship Id="rId52" Type="http://schemas.openxmlformats.org/officeDocument/2006/relationships/oleObject" Target="embeddings/oleObject10.bin"/><Relationship Id="rId73" Type="http://schemas.openxmlformats.org/officeDocument/2006/relationships/oleObject" Target="embeddings/oleObject19.bin"/><Relationship Id="rId78" Type="http://schemas.openxmlformats.org/officeDocument/2006/relationships/hyperlink" Target="http://www.onthi.com/?a=OT&amp;ot=LT&amp;hdn_lt_id=784" TargetMode="External"/><Relationship Id="rId94" Type="http://schemas.openxmlformats.org/officeDocument/2006/relationships/image" Target="media/image44.wmf"/><Relationship Id="rId99" Type="http://schemas.openxmlformats.org/officeDocument/2006/relationships/oleObject" Target="embeddings/oleObject28.bin"/><Relationship Id="rId101" Type="http://schemas.openxmlformats.org/officeDocument/2006/relationships/oleObject" Target="embeddings/oleObject29.bin"/><Relationship Id="rId122" Type="http://schemas.openxmlformats.org/officeDocument/2006/relationships/oleObject" Target="embeddings/oleObject39.bin"/><Relationship Id="rId143" Type="http://schemas.openxmlformats.org/officeDocument/2006/relationships/oleObject" Target="embeddings/oleObject51.bin"/><Relationship Id="rId148" Type="http://schemas.openxmlformats.org/officeDocument/2006/relationships/hyperlink" Target="http://www.onthi.com/?a=OT&amp;ot=LT&amp;hdn_lt_id=784" TargetMode="External"/><Relationship Id="rId164" Type="http://schemas.openxmlformats.org/officeDocument/2006/relationships/hyperlink" Target="http://www.onthi.com/?a=OT&amp;ot=LT&amp;hdn_lt_id=728" TargetMode="External"/><Relationship Id="rId169" Type="http://schemas.openxmlformats.org/officeDocument/2006/relationships/image" Target="media/image69.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A4813-7FDE-4C62-BD40-DB7843EF4349}">
  <ds:schemaRefs>
    <ds:schemaRef ds:uri="urn:schemas-microsoft-com.VSTO2008Demos.ControlsStorage"/>
  </ds:schemaRefs>
</ds:datastoreItem>
</file>

<file path=customXml/itemProps2.xml><?xml version="1.0" encoding="utf-8"?>
<ds:datastoreItem xmlns:ds="http://schemas.openxmlformats.org/officeDocument/2006/customXml" ds:itemID="{20CDE9A4-8DB2-48FF-B15A-28946088E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97</TotalTime>
  <Pages>1</Pages>
  <Words>12459</Words>
  <Characters>71017</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Sony</cp:lastModifiedBy>
  <cp:revision>8</cp:revision>
  <cp:lastPrinted>2018-02-25T01:35:00Z</cp:lastPrinted>
  <dcterms:created xsi:type="dcterms:W3CDTF">2021-08-06T13:34:00Z</dcterms:created>
  <dcterms:modified xsi:type="dcterms:W3CDTF">2021-08-24T04:54:00Z</dcterms:modified>
</cp:coreProperties>
</file>