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B32F46" w:rsidRPr="00732A6E" w:rsidRDefault="00B32F46" w:rsidP="00CF508E">
                            <w:pPr>
                              <w:jc w:val="center"/>
                              <w:rPr>
                                <w:sz w:val="28"/>
                                <w:szCs w:val="28"/>
                                <w:lang w:val="pt-BR"/>
                              </w:rPr>
                            </w:pPr>
                          </w:p>
                          <w:p w14:paraId="2F5977D1" w14:textId="77777777" w:rsidR="00B32F46" w:rsidRPr="00224F8D" w:rsidRDefault="00B32F46" w:rsidP="00CF508E">
                            <w:pPr>
                              <w:jc w:val="center"/>
                              <w:rPr>
                                <w:i/>
                                <w:iCs/>
                                <w:sz w:val="26"/>
                                <w:szCs w:val="26"/>
                                <w:lang w:val="pt-BR"/>
                              </w:rPr>
                            </w:pPr>
                            <w:r w:rsidRPr="00224F8D">
                              <w:rPr>
                                <w:sz w:val="26"/>
                                <w:szCs w:val="26"/>
                                <w:lang w:val="pt-BR"/>
                              </w:rPr>
                              <w:t>ỦY BAN NHÂN DÂN THÀNH PHỐ HỒ CHÍ MINH</w:t>
                            </w:r>
                          </w:p>
                          <w:p w14:paraId="165659BB" w14:textId="15274613" w:rsidR="00B32F46" w:rsidRPr="00224F8D" w:rsidRDefault="00B32F46"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B32F46" w:rsidRPr="00732A6E" w:rsidRDefault="00B32F46" w:rsidP="00CF508E">
                            <w:pPr>
                              <w:rPr>
                                <w:lang w:val="fr-FR"/>
                              </w:rPr>
                            </w:pPr>
                          </w:p>
                          <w:p w14:paraId="35E9F7CA" w14:textId="77777777" w:rsidR="00B32F46" w:rsidRPr="00732A6E" w:rsidRDefault="00B32F46" w:rsidP="00CF508E">
                            <w:pPr>
                              <w:rPr>
                                <w:lang w:val="fr-FR"/>
                              </w:rPr>
                            </w:pPr>
                            <w:r w:rsidRPr="00732A6E">
                              <w:rPr>
                                <w:lang w:val="fr-FR"/>
                              </w:rPr>
                              <w:t xml:space="preserve">                                                            </w:t>
                            </w:r>
                          </w:p>
                          <w:p w14:paraId="6BD3DA25" w14:textId="3A763C9F" w:rsidR="00B32F46" w:rsidRDefault="00B32F46" w:rsidP="00CF508E">
                            <w:pPr>
                              <w:jc w:val="center"/>
                              <w:rPr>
                                <w:noProof/>
                              </w:rPr>
                            </w:pPr>
                          </w:p>
                          <w:p w14:paraId="650073FB" w14:textId="77777777" w:rsidR="00B32F46" w:rsidRDefault="00B32F46" w:rsidP="00CF508E">
                            <w:pPr>
                              <w:jc w:val="center"/>
                              <w:rPr>
                                <w:noProof/>
                              </w:rPr>
                            </w:pPr>
                          </w:p>
                          <w:p w14:paraId="5D6E4451" w14:textId="5B07F740" w:rsidR="00B32F46" w:rsidRDefault="00B32F46" w:rsidP="00CF508E">
                            <w:pPr>
                              <w:jc w:val="center"/>
                              <w:rPr>
                                <w:noProof/>
                              </w:rPr>
                            </w:pPr>
                          </w:p>
                          <w:p w14:paraId="6A3FB2FC" w14:textId="5BA54437" w:rsidR="00B32F46" w:rsidRDefault="00B32F46" w:rsidP="00CF508E">
                            <w:pPr>
                              <w:jc w:val="center"/>
                              <w:rPr>
                                <w:noProof/>
                              </w:rPr>
                            </w:pPr>
                            <w:r>
                              <w:rPr>
                                <w:noProof/>
                              </w:rPr>
                              <w:drawing>
                                <wp:inline distT="0" distB="0" distL="0" distR="0" wp14:anchorId="6E36D662" wp14:editId="48CB56BA">
                                  <wp:extent cx="2908300" cy="1344295"/>
                                  <wp:effectExtent l="19050" t="0" r="635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8C26C67" w14:textId="77777777" w:rsidR="00B32F46" w:rsidRDefault="00B32F46" w:rsidP="00CF508E">
                            <w:pPr>
                              <w:jc w:val="center"/>
                              <w:rPr>
                                <w:noProof/>
                              </w:rPr>
                            </w:pPr>
                          </w:p>
                          <w:p w14:paraId="3964AE82" w14:textId="77777777" w:rsidR="00B32F46" w:rsidRPr="00732A6E" w:rsidRDefault="00B32F46" w:rsidP="00CF508E">
                            <w:pPr>
                              <w:jc w:val="center"/>
                              <w:rPr>
                                <w:lang w:val="fr-FR"/>
                              </w:rPr>
                            </w:pPr>
                          </w:p>
                          <w:p w14:paraId="66878ECF" w14:textId="77777777" w:rsidR="00B32F46" w:rsidRPr="00732A6E" w:rsidRDefault="00B32F46" w:rsidP="00CF508E">
                            <w:pPr>
                              <w:jc w:val="center"/>
                              <w:rPr>
                                <w:lang w:val="fr-FR"/>
                              </w:rPr>
                            </w:pPr>
                          </w:p>
                          <w:p w14:paraId="797E9661" w14:textId="77777777" w:rsidR="00B32F46" w:rsidRPr="00732A6E" w:rsidRDefault="00B32F46" w:rsidP="00CF508E">
                            <w:pPr>
                              <w:jc w:val="center"/>
                              <w:rPr>
                                <w:lang w:val="fr-FR"/>
                              </w:rPr>
                            </w:pPr>
                          </w:p>
                          <w:p w14:paraId="085BF8C2" w14:textId="77777777" w:rsidR="00B32F46" w:rsidRPr="00732A6E" w:rsidRDefault="00B32F46" w:rsidP="00CF508E">
                            <w:pPr>
                              <w:jc w:val="center"/>
                              <w:rPr>
                                <w:lang w:val="fr-FR"/>
                              </w:rPr>
                            </w:pPr>
                          </w:p>
                          <w:p w14:paraId="4B62E525" w14:textId="77777777" w:rsidR="00B32F46" w:rsidRPr="00732A6E" w:rsidRDefault="00B32F46" w:rsidP="00CF508E">
                            <w:pPr>
                              <w:jc w:val="center"/>
                              <w:rPr>
                                <w:lang w:val="fr-FR"/>
                              </w:rPr>
                            </w:pPr>
                          </w:p>
                          <w:p w14:paraId="2BFD9EE6" w14:textId="77777777" w:rsidR="00B32F46" w:rsidRPr="00732A6E" w:rsidRDefault="00B32F46" w:rsidP="00CF508E">
                            <w:pPr>
                              <w:jc w:val="center"/>
                              <w:rPr>
                                <w:b/>
                                <w:bCs/>
                                <w:sz w:val="40"/>
                                <w:szCs w:val="40"/>
                                <w:lang w:val="fr-FR"/>
                              </w:rPr>
                            </w:pPr>
                            <w:r w:rsidRPr="00732A6E">
                              <w:rPr>
                                <w:b/>
                                <w:bCs/>
                                <w:sz w:val="40"/>
                                <w:szCs w:val="40"/>
                                <w:lang w:val="fr-FR"/>
                              </w:rPr>
                              <w:t>SỔ GIÁO ÁN</w:t>
                            </w:r>
                          </w:p>
                          <w:p w14:paraId="3BC5AAF5" w14:textId="77777777" w:rsidR="00B32F46" w:rsidRDefault="00B32F46" w:rsidP="00CF508E">
                            <w:pPr>
                              <w:jc w:val="center"/>
                              <w:rPr>
                                <w:b/>
                                <w:bCs/>
                                <w:sz w:val="48"/>
                                <w:szCs w:val="48"/>
                                <w:lang w:val="fr-FR"/>
                              </w:rPr>
                            </w:pPr>
                            <w:r w:rsidRPr="00732A6E">
                              <w:rPr>
                                <w:b/>
                                <w:bCs/>
                                <w:sz w:val="48"/>
                                <w:szCs w:val="48"/>
                                <w:lang w:val="fr-FR"/>
                              </w:rPr>
                              <w:t>LÝ THUYẾT</w:t>
                            </w:r>
                          </w:p>
                          <w:p w14:paraId="2343DB71" w14:textId="77777777" w:rsidR="00B32F46" w:rsidRPr="00732A6E" w:rsidRDefault="00B32F46" w:rsidP="00CF508E">
                            <w:pPr>
                              <w:jc w:val="center"/>
                              <w:rPr>
                                <w:b/>
                                <w:bCs/>
                                <w:sz w:val="48"/>
                                <w:szCs w:val="48"/>
                                <w:lang w:val="fr-FR"/>
                              </w:rPr>
                            </w:pPr>
                          </w:p>
                          <w:p w14:paraId="293C44D5" w14:textId="77777777" w:rsidR="00B32F46" w:rsidRPr="00732A6E" w:rsidRDefault="00B32F46" w:rsidP="00CF508E">
                            <w:pPr>
                              <w:jc w:val="center"/>
                              <w:rPr>
                                <w:sz w:val="32"/>
                                <w:szCs w:val="32"/>
                                <w:lang w:val="fr-FR"/>
                              </w:rPr>
                            </w:pPr>
                          </w:p>
                          <w:p w14:paraId="08297254" w14:textId="5DAA87DD" w:rsidR="00B32F46" w:rsidRPr="00442FC5" w:rsidRDefault="00B32F46" w:rsidP="009B0A37">
                            <w:pPr>
                              <w:spacing w:line="360" w:lineRule="auto"/>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32C2E0D6" w:rsidR="00B32F46" w:rsidRPr="00732A6E" w:rsidRDefault="00B32F46" w:rsidP="009B0A37">
                            <w:pPr>
                              <w:spacing w:line="360" w:lineRule="auto"/>
                              <w:rPr>
                                <w:sz w:val="32"/>
                                <w:szCs w:val="32"/>
                                <w:lang w:val="fr-FR"/>
                              </w:rPr>
                            </w:pPr>
                            <w:r w:rsidRPr="00732A6E">
                              <w:rPr>
                                <w:sz w:val="32"/>
                                <w:szCs w:val="32"/>
                                <w:lang w:val="fr-FR"/>
                              </w:rPr>
                              <w:t xml:space="preserve">                                  Lớp: </w:t>
                            </w:r>
                            <w:r w:rsidRPr="009B0A37">
                              <w:rPr>
                                <w:b/>
                                <w:sz w:val="32"/>
                                <w:szCs w:val="32"/>
                                <w:lang w:val="fr-FR"/>
                              </w:rPr>
                              <w:t>19T4- NNA1,</w:t>
                            </w:r>
                            <w:r>
                              <w:rPr>
                                <w:b/>
                                <w:sz w:val="32"/>
                                <w:szCs w:val="32"/>
                                <w:lang w:val="fr-FR"/>
                              </w:rPr>
                              <w:t xml:space="preserve"> </w:t>
                            </w:r>
                            <w:r w:rsidRPr="009B0A37">
                              <w:rPr>
                                <w:b/>
                                <w:sz w:val="32"/>
                                <w:szCs w:val="32"/>
                                <w:lang w:val="fr-FR"/>
                              </w:rPr>
                              <w:t>NNA2,</w:t>
                            </w:r>
                            <w:r>
                              <w:rPr>
                                <w:b/>
                                <w:sz w:val="32"/>
                                <w:szCs w:val="32"/>
                                <w:lang w:val="fr-FR"/>
                              </w:rPr>
                              <w:t xml:space="preserve"> </w:t>
                            </w:r>
                            <w:r w:rsidRPr="009B0A37">
                              <w:rPr>
                                <w:b/>
                                <w:sz w:val="32"/>
                                <w:szCs w:val="32"/>
                                <w:lang w:val="fr-FR"/>
                              </w:rPr>
                              <w:t>NNA3</w:t>
                            </w:r>
                            <w:r>
                              <w:rPr>
                                <w:sz w:val="32"/>
                                <w:szCs w:val="32"/>
                                <w:lang w:val="fr-FR"/>
                              </w:rPr>
                              <w:t xml:space="preserve">. </w:t>
                            </w:r>
                            <w:r w:rsidRPr="00732A6E">
                              <w:rPr>
                                <w:sz w:val="32"/>
                                <w:szCs w:val="32"/>
                                <w:lang w:val="fr-FR"/>
                              </w:rPr>
                              <w:t xml:space="preserve">Khoá: </w:t>
                            </w:r>
                            <w:r w:rsidRPr="009B0A37">
                              <w:rPr>
                                <w:b/>
                                <w:sz w:val="32"/>
                                <w:szCs w:val="32"/>
                                <w:lang w:val="fr-FR"/>
                              </w:rPr>
                              <w:t>19T4</w:t>
                            </w:r>
                            <w:r w:rsidRPr="00732A6E">
                              <w:rPr>
                                <w:sz w:val="32"/>
                                <w:szCs w:val="32"/>
                                <w:lang w:val="fr-FR"/>
                              </w:rPr>
                              <w:t>.</w:t>
                            </w:r>
                          </w:p>
                          <w:p w14:paraId="445D03E7" w14:textId="2B5F6878" w:rsidR="00B32F46" w:rsidRPr="003472BD" w:rsidRDefault="00B32F46" w:rsidP="009B0A37">
                            <w:pPr>
                              <w:spacing w:line="360" w:lineRule="auto"/>
                              <w:rPr>
                                <w:b/>
                                <w:sz w:val="32"/>
                                <w:szCs w:val="32"/>
                                <w:lang w:val="pt-BR"/>
                              </w:rPr>
                            </w:pPr>
                            <w:r w:rsidRPr="00732A6E">
                              <w:rPr>
                                <w:sz w:val="32"/>
                                <w:szCs w:val="32"/>
                                <w:lang w:val="fr-FR"/>
                              </w:rPr>
                              <w:t xml:space="preserve">                                  </w:t>
                            </w:r>
                            <w:r w:rsidRPr="00732A6E">
                              <w:rPr>
                                <w:sz w:val="32"/>
                                <w:szCs w:val="32"/>
                                <w:lang w:val="pt-BR"/>
                              </w:rPr>
                              <w:t xml:space="preserve">Họ và tên giảng viên: </w:t>
                            </w:r>
                            <w:r w:rsidRPr="003472BD">
                              <w:rPr>
                                <w:b/>
                                <w:sz w:val="32"/>
                                <w:szCs w:val="32"/>
                                <w:lang w:val="pt-BR"/>
                              </w:rPr>
                              <w:t>Nguyễn Phương Hà.</w:t>
                            </w:r>
                          </w:p>
                          <w:p w14:paraId="3F6B870A" w14:textId="2E07C559" w:rsidR="00B32F46" w:rsidRPr="009B0A37" w:rsidRDefault="00B32F46" w:rsidP="009B0A37">
                            <w:pPr>
                              <w:spacing w:line="360" w:lineRule="auto"/>
                              <w:rPr>
                                <w:b/>
                                <w:sz w:val="32"/>
                                <w:szCs w:val="32"/>
                                <w:lang w:val="pt-BR"/>
                              </w:rPr>
                            </w:pPr>
                            <w:r w:rsidRPr="00732A6E">
                              <w:rPr>
                                <w:sz w:val="32"/>
                                <w:szCs w:val="32"/>
                                <w:lang w:val="pt-BR"/>
                              </w:rPr>
                              <w:t xml:space="preserve">                                  Năm học:</w:t>
                            </w:r>
                            <w:r>
                              <w:rPr>
                                <w:sz w:val="32"/>
                                <w:szCs w:val="32"/>
                                <w:lang w:val="pt-BR"/>
                              </w:rPr>
                              <w:t xml:space="preserve"> </w:t>
                            </w:r>
                            <w:r w:rsidRPr="009B0A37">
                              <w:rPr>
                                <w:b/>
                                <w:sz w:val="32"/>
                                <w:szCs w:val="32"/>
                                <w:lang w:val="pt-BR"/>
                              </w:rPr>
                              <w:t>2021-2022</w:t>
                            </w:r>
                          </w:p>
                          <w:p w14:paraId="1B286779" w14:textId="77777777" w:rsidR="00B32F46" w:rsidRPr="00732A6E" w:rsidRDefault="00B32F46" w:rsidP="00CF508E">
                            <w:pPr>
                              <w:rPr>
                                <w:sz w:val="32"/>
                                <w:szCs w:val="32"/>
                                <w:lang w:val="pt-BR"/>
                              </w:rPr>
                            </w:pPr>
                          </w:p>
                          <w:p w14:paraId="78164274" w14:textId="77777777" w:rsidR="00B32F46" w:rsidRPr="00732A6E" w:rsidRDefault="00B32F46" w:rsidP="00CF508E">
                            <w:pPr>
                              <w:rPr>
                                <w:sz w:val="32"/>
                                <w:szCs w:val="32"/>
                                <w:lang w:val="pt-BR"/>
                              </w:rPr>
                            </w:pPr>
                          </w:p>
                          <w:p w14:paraId="09005082" w14:textId="77777777" w:rsidR="00B32F46" w:rsidRPr="00732A6E" w:rsidRDefault="00B32F46" w:rsidP="00CF508E">
                            <w:pPr>
                              <w:rPr>
                                <w:sz w:val="32"/>
                                <w:szCs w:val="32"/>
                                <w:lang w:val="pt-BR"/>
                              </w:rPr>
                            </w:pPr>
                          </w:p>
                          <w:p w14:paraId="6C1D4226" w14:textId="77777777" w:rsidR="00B32F46" w:rsidRPr="00732A6E" w:rsidRDefault="00B32F46" w:rsidP="00CF508E">
                            <w:pPr>
                              <w:rPr>
                                <w:sz w:val="32"/>
                                <w:szCs w:val="32"/>
                                <w:lang w:val="pt-BR"/>
                              </w:rPr>
                            </w:pPr>
                          </w:p>
                          <w:p w14:paraId="397F8B1D" w14:textId="77777777" w:rsidR="00B32F46" w:rsidRPr="00732A6E" w:rsidRDefault="00B32F46" w:rsidP="00CF508E">
                            <w:pPr>
                              <w:rPr>
                                <w:sz w:val="32"/>
                                <w:szCs w:val="32"/>
                                <w:lang w:val="pt-BR"/>
                              </w:rPr>
                            </w:pPr>
                          </w:p>
                          <w:p w14:paraId="6D08B32C" w14:textId="77777777" w:rsidR="00B32F46" w:rsidRPr="00732A6E" w:rsidRDefault="00B32F46" w:rsidP="00CF508E">
                            <w:pPr>
                              <w:rPr>
                                <w:sz w:val="32"/>
                                <w:szCs w:val="32"/>
                                <w:lang w:val="pt-BR"/>
                              </w:rPr>
                            </w:pPr>
                          </w:p>
                          <w:p w14:paraId="01CE7E72" w14:textId="77777777" w:rsidR="00B32F46" w:rsidRPr="00732A6E" w:rsidRDefault="00B32F46" w:rsidP="00CF508E">
                            <w:pPr>
                              <w:rPr>
                                <w:sz w:val="32"/>
                                <w:szCs w:val="32"/>
                                <w:lang w:val="pt-BR"/>
                              </w:rPr>
                            </w:pPr>
                          </w:p>
                          <w:p w14:paraId="69D59EC6" w14:textId="77777777" w:rsidR="00B32F46" w:rsidRPr="00732A6E" w:rsidRDefault="00B32F46" w:rsidP="00CF508E">
                            <w:pPr>
                              <w:rPr>
                                <w:sz w:val="32"/>
                                <w:szCs w:val="32"/>
                                <w:lang w:val="pt-BR"/>
                              </w:rPr>
                            </w:pPr>
                          </w:p>
                          <w:p w14:paraId="4338F716" w14:textId="77777777" w:rsidR="00B32F46" w:rsidRPr="00732A6E" w:rsidRDefault="00B32F46" w:rsidP="00CF508E">
                            <w:pPr>
                              <w:rPr>
                                <w:sz w:val="32"/>
                                <w:szCs w:val="32"/>
                                <w:lang w:val="pt-BR"/>
                              </w:rPr>
                            </w:pPr>
                          </w:p>
                          <w:p w14:paraId="7B6BD9B6" w14:textId="77777777" w:rsidR="00B32F46" w:rsidRPr="00732A6E" w:rsidRDefault="00B32F46" w:rsidP="00CF508E">
                            <w:pPr>
                              <w:rPr>
                                <w:sz w:val="32"/>
                                <w:szCs w:val="32"/>
                                <w:lang w:val="pt-BR"/>
                              </w:rPr>
                            </w:pPr>
                          </w:p>
                          <w:p w14:paraId="738C0955" w14:textId="77777777" w:rsidR="00B32F46" w:rsidRPr="00732A6E" w:rsidRDefault="00B32F46" w:rsidP="00CF508E">
                            <w:pPr>
                              <w:rPr>
                                <w:sz w:val="32"/>
                                <w:szCs w:val="32"/>
                                <w:lang w:val="pt-BR"/>
                              </w:rPr>
                            </w:pPr>
                          </w:p>
                          <w:p w14:paraId="5E4F0993" w14:textId="77777777" w:rsidR="00B32F46" w:rsidRPr="00732A6E" w:rsidRDefault="00B32F46" w:rsidP="00CF508E">
                            <w:pPr>
                              <w:jc w:val="center"/>
                              <w:rPr>
                                <w:b/>
                                <w:bCs/>
                                <w:sz w:val="32"/>
                                <w:szCs w:val="32"/>
                                <w:lang w:val="pt-BR"/>
                              </w:rPr>
                            </w:pPr>
                          </w:p>
                          <w:p w14:paraId="192F2472" w14:textId="77777777" w:rsidR="00B32F46" w:rsidRPr="00732A6E" w:rsidRDefault="00B32F46" w:rsidP="00CF508E">
                            <w:pPr>
                              <w:jc w:val="center"/>
                              <w:rPr>
                                <w:b/>
                                <w:bCs/>
                                <w:sz w:val="32"/>
                                <w:szCs w:val="32"/>
                                <w:lang w:val="pt-BR"/>
                              </w:rPr>
                            </w:pPr>
                          </w:p>
                          <w:p w14:paraId="4095ED4D" w14:textId="77777777" w:rsidR="00B32F46" w:rsidRPr="00732A6E" w:rsidRDefault="00B32F46" w:rsidP="00CF508E">
                            <w:pPr>
                              <w:jc w:val="center"/>
                              <w:rPr>
                                <w:b/>
                                <w:bCs/>
                                <w:sz w:val="32"/>
                                <w:szCs w:val="32"/>
                                <w:lang w:val="pt-BR"/>
                              </w:rPr>
                            </w:pPr>
                          </w:p>
                          <w:p w14:paraId="52BD6C2D" w14:textId="77777777" w:rsidR="00B32F46" w:rsidRPr="00732A6E" w:rsidRDefault="00B32F46" w:rsidP="00CF508E">
                            <w:pPr>
                              <w:jc w:val="center"/>
                              <w:rPr>
                                <w:b/>
                                <w:bCs/>
                                <w:sz w:val="32"/>
                                <w:szCs w:val="32"/>
                                <w:lang w:val="pt-BR"/>
                              </w:rPr>
                            </w:pPr>
                          </w:p>
                          <w:p w14:paraId="47EBE5F2" w14:textId="77777777" w:rsidR="00B32F46" w:rsidRPr="00732A6E" w:rsidRDefault="00B32F4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B32F46" w:rsidRPr="00732A6E" w:rsidRDefault="00B32F46" w:rsidP="00CF508E">
                            <w:pPr>
                              <w:jc w:val="center"/>
                              <w:rPr>
                                <w:sz w:val="32"/>
                                <w:szCs w:val="32"/>
                                <w:lang w:val="pt-BR"/>
                              </w:rPr>
                            </w:pPr>
                          </w:p>
                          <w:p w14:paraId="40A59EA6" w14:textId="77777777" w:rsidR="00B32F46" w:rsidRPr="00732A6E" w:rsidRDefault="00B32F46" w:rsidP="00CF508E">
                            <w:pPr>
                              <w:jc w:val="center"/>
                              <w:rPr>
                                <w:sz w:val="32"/>
                                <w:szCs w:val="32"/>
                                <w:lang w:val="pt-BR"/>
                              </w:rPr>
                            </w:pPr>
                          </w:p>
                          <w:p w14:paraId="2CC42098" w14:textId="77777777" w:rsidR="00B32F46" w:rsidRPr="00732A6E" w:rsidRDefault="00B32F46" w:rsidP="00CF508E">
                            <w:pPr>
                              <w:jc w:val="center"/>
                              <w:rPr>
                                <w:sz w:val="32"/>
                                <w:szCs w:val="32"/>
                                <w:lang w:val="pt-BR"/>
                              </w:rPr>
                            </w:pPr>
                          </w:p>
                          <w:p w14:paraId="7B233C56" w14:textId="77777777" w:rsidR="00B32F46" w:rsidRPr="00732A6E" w:rsidRDefault="00B32F46"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E120F0" w:rsidRPr="00732A6E" w:rsidRDefault="00E120F0" w:rsidP="00CF508E">
                      <w:pPr>
                        <w:jc w:val="center"/>
                        <w:rPr>
                          <w:sz w:val="28"/>
                          <w:szCs w:val="28"/>
                          <w:lang w:val="pt-BR"/>
                        </w:rPr>
                      </w:pPr>
                    </w:p>
                    <w:p w14:paraId="2F5977D1" w14:textId="77777777" w:rsidR="00E120F0" w:rsidRPr="00224F8D" w:rsidRDefault="00E120F0" w:rsidP="00CF508E">
                      <w:pPr>
                        <w:jc w:val="center"/>
                        <w:rPr>
                          <w:i/>
                          <w:iCs/>
                          <w:sz w:val="26"/>
                          <w:szCs w:val="26"/>
                          <w:lang w:val="pt-BR"/>
                        </w:rPr>
                      </w:pPr>
                      <w:r w:rsidRPr="00224F8D">
                        <w:rPr>
                          <w:sz w:val="26"/>
                          <w:szCs w:val="26"/>
                          <w:lang w:val="pt-BR"/>
                        </w:rPr>
                        <w:t>ỦY BAN NHÂN DÂN THÀNH PHỐ HỒ CHÍ MINH</w:t>
                      </w:r>
                    </w:p>
                    <w:p w14:paraId="165659BB" w14:textId="15274613" w:rsidR="00E120F0" w:rsidRPr="00224F8D" w:rsidRDefault="00E120F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E120F0" w:rsidRPr="00732A6E" w:rsidRDefault="00E120F0" w:rsidP="00CF508E">
                      <w:pPr>
                        <w:rPr>
                          <w:lang w:val="fr-FR"/>
                        </w:rPr>
                      </w:pPr>
                    </w:p>
                    <w:p w14:paraId="35E9F7CA" w14:textId="77777777" w:rsidR="00E120F0" w:rsidRPr="00732A6E" w:rsidRDefault="00E120F0" w:rsidP="00CF508E">
                      <w:pPr>
                        <w:rPr>
                          <w:lang w:val="fr-FR"/>
                        </w:rPr>
                      </w:pPr>
                      <w:r w:rsidRPr="00732A6E">
                        <w:rPr>
                          <w:lang w:val="fr-FR"/>
                        </w:rPr>
                        <w:t xml:space="preserve">                                                            </w:t>
                      </w:r>
                    </w:p>
                    <w:p w14:paraId="6BD3DA25" w14:textId="3A763C9F" w:rsidR="00E120F0" w:rsidRDefault="00E120F0" w:rsidP="00CF508E">
                      <w:pPr>
                        <w:jc w:val="center"/>
                        <w:rPr>
                          <w:noProof/>
                        </w:rPr>
                      </w:pPr>
                    </w:p>
                    <w:p w14:paraId="650073FB" w14:textId="77777777" w:rsidR="00E120F0" w:rsidRDefault="00E120F0" w:rsidP="00CF508E">
                      <w:pPr>
                        <w:jc w:val="center"/>
                        <w:rPr>
                          <w:noProof/>
                        </w:rPr>
                      </w:pPr>
                    </w:p>
                    <w:p w14:paraId="5D6E4451" w14:textId="5B07F740" w:rsidR="00E120F0" w:rsidRDefault="00E120F0" w:rsidP="00CF508E">
                      <w:pPr>
                        <w:jc w:val="center"/>
                        <w:rPr>
                          <w:noProof/>
                        </w:rPr>
                      </w:pPr>
                    </w:p>
                    <w:p w14:paraId="6A3FB2FC" w14:textId="5BA54437" w:rsidR="00E120F0" w:rsidRDefault="009B0A37" w:rsidP="00CF508E">
                      <w:pPr>
                        <w:jc w:val="center"/>
                        <w:rPr>
                          <w:noProof/>
                        </w:rPr>
                      </w:pPr>
                      <w:r>
                        <w:rPr>
                          <w:noProof/>
                        </w:rPr>
                        <w:drawing>
                          <wp:inline distT="0" distB="0" distL="0" distR="0" wp14:anchorId="6E36D662" wp14:editId="48CB56BA">
                            <wp:extent cx="2908300" cy="1344295"/>
                            <wp:effectExtent l="19050" t="0" r="635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8C26C67" w14:textId="77777777" w:rsidR="00E120F0" w:rsidRDefault="00E120F0" w:rsidP="00CF508E">
                      <w:pPr>
                        <w:jc w:val="center"/>
                        <w:rPr>
                          <w:noProof/>
                        </w:rPr>
                      </w:pPr>
                    </w:p>
                    <w:p w14:paraId="3964AE82" w14:textId="77777777" w:rsidR="00E120F0" w:rsidRPr="00732A6E" w:rsidRDefault="00E120F0" w:rsidP="00CF508E">
                      <w:pPr>
                        <w:jc w:val="center"/>
                        <w:rPr>
                          <w:lang w:val="fr-FR"/>
                        </w:rPr>
                      </w:pPr>
                    </w:p>
                    <w:p w14:paraId="66878ECF" w14:textId="77777777" w:rsidR="00E120F0" w:rsidRPr="00732A6E" w:rsidRDefault="00E120F0" w:rsidP="00CF508E">
                      <w:pPr>
                        <w:jc w:val="center"/>
                        <w:rPr>
                          <w:lang w:val="fr-FR"/>
                        </w:rPr>
                      </w:pPr>
                    </w:p>
                    <w:p w14:paraId="797E9661" w14:textId="77777777" w:rsidR="00E120F0" w:rsidRPr="00732A6E" w:rsidRDefault="00E120F0" w:rsidP="00CF508E">
                      <w:pPr>
                        <w:jc w:val="center"/>
                        <w:rPr>
                          <w:lang w:val="fr-FR"/>
                        </w:rPr>
                      </w:pPr>
                    </w:p>
                    <w:p w14:paraId="085BF8C2" w14:textId="77777777" w:rsidR="00E120F0" w:rsidRPr="00732A6E" w:rsidRDefault="00E120F0" w:rsidP="00CF508E">
                      <w:pPr>
                        <w:jc w:val="center"/>
                        <w:rPr>
                          <w:lang w:val="fr-FR"/>
                        </w:rPr>
                      </w:pPr>
                    </w:p>
                    <w:p w14:paraId="4B62E525" w14:textId="77777777" w:rsidR="00E120F0" w:rsidRPr="00732A6E" w:rsidRDefault="00E120F0" w:rsidP="00CF508E">
                      <w:pPr>
                        <w:jc w:val="center"/>
                        <w:rPr>
                          <w:lang w:val="fr-FR"/>
                        </w:rPr>
                      </w:pPr>
                    </w:p>
                    <w:p w14:paraId="2BFD9EE6" w14:textId="77777777" w:rsidR="00E120F0" w:rsidRPr="00732A6E" w:rsidRDefault="00E120F0" w:rsidP="00CF508E">
                      <w:pPr>
                        <w:jc w:val="center"/>
                        <w:rPr>
                          <w:b/>
                          <w:bCs/>
                          <w:sz w:val="40"/>
                          <w:szCs w:val="40"/>
                          <w:lang w:val="fr-FR"/>
                        </w:rPr>
                      </w:pPr>
                      <w:r w:rsidRPr="00732A6E">
                        <w:rPr>
                          <w:b/>
                          <w:bCs/>
                          <w:sz w:val="40"/>
                          <w:szCs w:val="40"/>
                          <w:lang w:val="fr-FR"/>
                        </w:rPr>
                        <w:t>SỔ GIÁO ÁN</w:t>
                      </w:r>
                    </w:p>
                    <w:p w14:paraId="3BC5AAF5" w14:textId="77777777" w:rsidR="00E120F0" w:rsidRDefault="00E120F0" w:rsidP="00CF508E">
                      <w:pPr>
                        <w:jc w:val="center"/>
                        <w:rPr>
                          <w:b/>
                          <w:bCs/>
                          <w:sz w:val="48"/>
                          <w:szCs w:val="48"/>
                          <w:lang w:val="fr-FR"/>
                        </w:rPr>
                      </w:pPr>
                      <w:r w:rsidRPr="00732A6E">
                        <w:rPr>
                          <w:b/>
                          <w:bCs/>
                          <w:sz w:val="48"/>
                          <w:szCs w:val="48"/>
                          <w:lang w:val="fr-FR"/>
                        </w:rPr>
                        <w:t>LÝ THUYẾT</w:t>
                      </w:r>
                    </w:p>
                    <w:p w14:paraId="2343DB71" w14:textId="77777777" w:rsidR="00E120F0" w:rsidRPr="00732A6E" w:rsidRDefault="00E120F0" w:rsidP="00CF508E">
                      <w:pPr>
                        <w:jc w:val="center"/>
                        <w:rPr>
                          <w:b/>
                          <w:bCs/>
                          <w:sz w:val="48"/>
                          <w:szCs w:val="48"/>
                          <w:lang w:val="fr-FR"/>
                        </w:rPr>
                      </w:pPr>
                    </w:p>
                    <w:p w14:paraId="293C44D5" w14:textId="77777777" w:rsidR="00E120F0" w:rsidRPr="00732A6E" w:rsidRDefault="00E120F0" w:rsidP="00CF508E">
                      <w:pPr>
                        <w:jc w:val="center"/>
                        <w:rPr>
                          <w:sz w:val="32"/>
                          <w:szCs w:val="32"/>
                          <w:lang w:val="fr-FR"/>
                        </w:rPr>
                      </w:pPr>
                    </w:p>
                    <w:p w14:paraId="08297254" w14:textId="5DAA87DD" w:rsidR="00E120F0" w:rsidRPr="00442FC5" w:rsidRDefault="00E120F0" w:rsidP="009B0A37">
                      <w:pPr>
                        <w:spacing w:line="360" w:lineRule="auto"/>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32C2E0D6" w:rsidR="00E120F0" w:rsidRPr="00732A6E" w:rsidRDefault="00E120F0" w:rsidP="009B0A37">
                      <w:pPr>
                        <w:spacing w:line="360" w:lineRule="auto"/>
                        <w:rPr>
                          <w:sz w:val="32"/>
                          <w:szCs w:val="32"/>
                          <w:lang w:val="fr-FR"/>
                        </w:rPr>
                      </w:pPr>
                      <w:r w:rsidRPr="00732A6E">
                        <w:rPr>
                          <w:sz w:val="32"/>
                          <w:szCs w:val="32"/>
                          <w:lang w:val="fr-FR"/>
                        </w:rPr>
                        <w:t xml:space="preserve">                                  Lớp: </w:t>
                      </w:r>
                      <w:r w:rsidRPr="009B0A37">
                        <w:rPr>
                          <w:b/>
                          <w:sz w:val="32"/>
                          <w:szCs w:val="32"/>
                          <w:lang w:val="fr-FR"/>
                        </w:rPr>
                        <w:t>19T4- NNA1,</w:t>
                      </w:r>
                      <w:r w:rsidR="009B0A37">
                        <w:rPr>
                          <w:b/>
                          <w:sz w:val="32"/>
                          <w:szCs w:val="32"/>
                          <w:lang w:val="fr-FR"/>
                        </w:rPr>
                        <w:t xml:space="preserve"> </w:t>
                      </w:r>
                      <w:r w:rsidRPr="009B0A37">
                        <w:rPr>
                          <w:b/>
                          <w:sz w:val="32"/>
                          <w:szCs w:val="32"/>
                          <w:lang w:val="fr-FR"/>
                        </w:rPr>
                        <w:t>NNA2,</w:t>
                      </w:r>
                      <w:r w:rsidR="009B0A37">
                        <w:rPr>
                          <w:b/>
                          <w:sz w:val="32"/>
                          <w:szCs w:val="32"/>
                          <w:lang w:val="fr-FR"/>
                        </w:rPr>
                        <w:t xml:space="preserve"> </w:t>
                      </w:r>
                      <w:r w:rsidRPr="009B0A37">
                        <w:rPr>
                          <w:b/>
                          <w:sz w:val="32"/>
                          <w:szCs w:val="32"/>
                          <w:lang w:val="fr-FR"/>
                        </w:rPr>
                        <w:t>NNA3</w:t>
                      </w:r>
                      <w:r>
                        <w:rPr>
                          <w:sz w:val="32"/>
                          <w:szCs w:val="32"/>
                          <w:lang w:val="fr-FR"/>
                        </w:rPr>
                        <w:t xml:space="preserve">. </w:t>
                      </w:r>
                      <w:r w:rsidRPr="00732A6E">
                        <w:rPr>
                          <w:sz w:val="32"/>
                          <w:szCs w:val="32"/>
                          <w:lang w:val="fr-FR"/>
                        </w:rPr>
                        <w:t xml:space="preserve">Khoá: </w:t>
                      </w:r>
                      <w:r w:rsidRPr="009B0A37">
                        <w:rPr>
                          <w:b/>
                          <w:sz w:val="32"/>
                          <w:szCs w:val="32"/>
                          <w:lang w:val="fr-FR"/>
                        </w:rPr>
                        <w:t>19T4</w:t>
                      </w:r>
                      <w:r w:rsidRPr="00732A6E">
                        <w:rPr>
                          <w:sz w:val="32"/>
                          <w:szCs w:val="32"/>
                          <w:lang w:val="fr-FR"/>
                        </w:rPr>
                        <w:t>.</w:t>
                      </w:r>
                    </w:p>
                    <w:p w14:paraId="445D03E7" w14:textId="2B5F6878" w:rsidR="00E120F0" w:rsidRPr="003472BD" w:rsidRDefault="00E120F0" w:rsidP="009B0A37">
                      <w:pPr>
                        <w:spacing w:line="360" w:lineRule="auto"/>
                        <w:rPr>
                          <w:b/>
                          <w:sz w:val="32"/>
                          <w:szCs w:val="32"/>
                          <w:lang w:val="pt-BR"/>
                        </w:rPr>
                      </w:pPr>
                      <w:r w:rsidRPr="00732A6E">
                        <w:rPr>
                          <w:sz w:val="32"/>
                          <w:szCs w:val="32"/>
                          <w:lang w:val="fr-FR"/>
                        </w:rPr>
                        <w:t xml:space="preserve">                                  </w:t>
                      </w:r>
                      <w:r w:rsidRPr="00732A6E">
                        <w:rPr>
                          <w:sz w:val="32"/>
                          <w:szCs w:val="32"/>
                          <w:lang w:val="pt-BR"/>
                        </w:rPr>
                        <w:t xml:space="preserve">Họ và tên giảng viên: </w:t>
                      </w:r>
                      <w:r w:rsidRPr="003472BD">
                        <w:rPr>
                          <w:b/>
                          <w:sz w:val="32"/>
                          <w:szCs w:val="32"/>
                          <w:lang w:val="pt-BR"/>
                        </w:rPr>
                        <w:t>Nguyễn Phương Hà.</w:t>
                      </w:r>
                    </w:p>
                    <w:p w14:paraId="3F6B870A" w14:textId="2E07C559" w:rsidR="00E120F0" w:rsidRPr="009B0A37" w:rsidRDefault="00E120F0" w:rsidP="009B0A37">
                      <w:pPr>
                        <w:spacing w:line="360" w:lineRule="auto"/>
                        <w:rPr>
                          <w:b/>
                          <w:sz w:val="32"/>
                          <w:szCs w:val="32"/>
                          <w:lang w:val="pt-BR"/>
                        </w:rPr>
                      </w:pPr>
                      <w:r w:rsidRPr="00732A6E">
                        <w:rPr>
                          <w:sz w:val="32"/>
                          <w:szCs w:val="32"/>
                          <w:lang w:val="pt-BR"/>
                        </w:rPr>
                        <w:t xml:space="preserve">                                  Năm học:</w:t>
                      </w:r>
                      <w:r w:rsidR="009B0A37">
                        <w:rPr>
                          <w:sz w:val="32"/>
                          <w:szCs w:val="32"/>
                          <w:lang w:val="pt-BR"/>
                        </w:rPr>
                        <w:t xml:space="preserve"> </w:t>
                      </w:r>
                      <w:r w:rsidRPr="009B0A37">
                        <w:rPr>
                          <w:b/>
                          <w:sz w:val="32"/>
                          <w:szCs w:val="32"/>
                          <w:lang w:val="pt-BR"/>
                        </w:rPr>
                        <w:t>2021-2022</w:t>
                      </w:r>
                    </w:p>
                    <w:p w14:paraId="1B286779" w14:textId="77777777" w:rsidR="00E120F0" w:rsidRPr="00732A6E" w:rsidRDefault="00E120F0" w:rsidP="00CF508E">
                      <w:pPr>
                        <w:rPr>
                          <w:sz w:val="32"/>
                          <w:szCs w:val="32"/>
                          <w:lang w:val="pt-BR"/>
                        </w:rPr>
                      </w:pPr>
                    </w:p>
                    <w:p w14:paraId="78164274" w14:textId="77777777" w:rsidR="00E120F0" w:rsidRPr="00732A6E" w:rsidRDefault="00E120F0" w:rsidP="00CF508E">
                      <w:pPr>
                        <w:rPr>
                          <w:sz w:val="32"/>
                          <w:szCs w:val="32"/>
                          <w:lang w:val="pt-BR"/>
                        </w:rPr>
                      </w:pPr>
                    </w:p>
                    <w:p w14:paraId="09005082" w14:textId="77777777" w:rsidR="00E120F0" w:rsidRPr="00732A6E" w:rsidRDefault="00E120F0" w:rsidP="00CF508E">
                      <w:pPr>
                        <w:rPr>
                          <w:sz w:val="32"/>
                          <w:szCs w:val="32"/>
                          <w:lang w:val="pt-BR"/>
                        </w:rPr>
                      </w:pPr>
                    </w:p>
                    <w:p w14:paraId="6C1D4226" w14:textId="77777777" w:rsidR="00E120F0" w:rsidRPr="00732A6E" w:rsidRDefault="00E120F0" w:rsidP="00CF508E">
                      <w:pPr>
                        <w:rPr>
                          <w:sz w:val="32"/>
                          <w:szCs w:val="32"/>
                          <w:lang w:val="pt-BR"/>
                        </w:rPr>
                      </w:pPr>
                    </w:p>
                    <w:p w14:paraId="397F8B1D" w14:textId="77777777" w:rsidR="00E120F0" w:rsidRPr="00732A6E" w:rsidRDefault="00E120F0" w:rsidP="00CF508E">
                      <w:pPr>
                        <w:rPr>
                          <w:sz w:val="32"/>
                          <w:szCs w:val="32"/>
                          <w:lang w:val="pt-BR"/>
                        </w:rPr>
                      </w:pPr>
                    </w:p>
                    <w:p w14:paraId="6D08B32C" w14:textId="77777777" w:rsidR="00E120F0" w:rsidRPr="00732A6E" w:rsidRDefault="00E120F0" w:rsidP="00CF508E">
                      <w:pPr>
                        <w:rPr>
                          <w:sz w:val="32"/>
                          <w:szCs w:val="32"/>
                          <w:lang w:val="pt-BR"/>
                        </w:rPr>
                      </w:pPr>
                    </w:p>
                    <w:p w14:paraId="01CE7E72" w14:textId="77777777" w:rsidR="00E120F0" w:rsidRPr="00732A6E" w:rsidRDefault="00E120F0" w:rsidP="00CF508E">
                      <w:pPr>
                        <w:rPr>
                          <w:sz w:val="32"/>
                          <w:szCs w:val="32"/>
                          <w:lang w:val="pt-BR"/>
                        </w:rPr>
                      </w:pPr>
                    </w:p>
                    <w:p w14:paraId="69D59EC6" w14:textId="77777777" w:rsidR="00E120F0" w:rsidRPr="00732A6E" w:rsidRDefault="00E120F0" w:rsidP="00CF508E">
                      <w:pPr>
                        <w:rPr>
                          <w:sz w:val="32"/>
                          <w:szCs w:val="32"/>
                          <w:lang w:val="pt-BR"/>
                        </w:rPr>
                      </w:pPr>
                    </w:p>
                    <w:p w14:paraId="4338F716" w14:textId="77777777" w:rsidR="00E120F0" w:rsidRPr="00732A6E" w:rsidRDefault="00E120F0" w:rsidP="00CF508E">
                      <w:pPr>
                        <w:rPr>
                          <w:sz w:val="32"/>
                          <w:szCs w:val="32"/>
                          <w:lang w:val="pt-BR"/>
                        </w:rPr>
                      </w:pPr>
                    </w:p>
                    <w:p w14:paraId="7B6BD9B6" w14:textId="77777777" w:rsidR="00E120F0" w:rsidRPr="00732A6E" w:rsidRDefault="00E120F0" w:rsidP="00CF508E">
                      <w:pPr>
                        <w:rPr>
                          <w:sz w:val="32"/>
                          <w:szCs w:val="32"/>
                          <w:lang w:val="pt-BR"/>
                        </w:rPr>
                      </w:pPr>
                    </w:p>
                    <w:p w14:paraId="738C0955" w14:textId="77777777" w:rsidR="00E120F0" w:rsidRPr="00732A6E" w:rsidRDefault="00E120F0" w:rsidP="00CF508E">
                      <w:pPr>
                        <w:rPr>
                          <w:sz w:val="32"/>
                          <w:szCs w:val="32"/>
                          <w:lang w:val="pt-BR"/>
                        </w:rPr>
                      </w:pPr>
                    </w:p>
                    <w:p w14:paraId="5E4F0993" w14:textId="77777777" w:rsidR="00E120F0" w:rsidRPr="00732A6E" w:rsidRDefault="00E120F0" w:rsidP="00CF508E">
                      <w:pPr>
                        <w:jc w:val="center"/>
                        <w:rPr>
                          <w:b/>
                          <w:bCs/>
                          <w:sz w:val="32"/>
                          <w:szCs w:val="32"/>
                          <w:lang w:val="pt-BR"/>
                        </w:rPr>
                      </w:pPr>
                    </w:p>
                    <w:p w14:paraId="192F2472" w14:textId="77777777" w:rsidR="00E120F0" w:rsidRPr="00732A6E" w:rsidRDefault="00E120F0" w:rsidP="00CF508E">
                      <w:pPr>
                        <w:jc w:val="center"/>
                        <w:rPr>
                          <w:b/>
                          <w:bCs/>
                          <w:sz w:val="32"/>
                          <w:szCs w:val="32"/>
                          <w:lang w:val="pt-BR"/>
                        </w:rPr>
                      </w:pPr>
                    </w:p>
                    <w:p w14:paraId="4095ED4D" w14:textId="77777777" w:rsidR="00E120F0" w:rsidRPr="00732A6E" w:rsidRDefault="00E120F0" w:rsidP="00CF508E">
                      <w:pPr>
                        <w:jc w:val="center"/>
                        <w:rPr>
                          <w:b/>
                          <w:bCs/>
                          <w:sz w:val="32"/>
                          <w:szCs w:val="32"/>
                          <w:lang w:val="pt-BR"/>
                        </w:rPr>
                      </w:pPr>
                    </w:p>
                    <w:p w14:paraId="52BD6C2D" w14:textId="77777777" w:rsidR="00E120F0" w:rsidRPr="00732A6E" w:rsidRDefault="00E120F0" w:rsidP="00CF508E">
                      <w:pPr>
                        <w:jc w:val="center"/>
                        <w:rPr>
                          <w:b/>
                          <w:bCs/>
                          <w:sz w:val="32"/>
                          <w:szCs w:val="32"/>
                          <w:lang w:val="pt-BR"/>
                        </w:rPr>
                      </w:pPr>
                    </w:p>
                    <w:p w14:paraId="47EBE5F2" w14:textId="77777777" w:rsidR="00E120F0" w:rsidRPr="00732A6E" w:rsidRDefault="00E120F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E120F0" w:rsidRPr="00732A6E" w:rsidRDefault="00E120F0" w:rsidP="00CF508E">
                      <w:pPr>
                        <w:jc w:val="center"/>
                        <w:rPr>
                          <w:sz w:val="32"/>
                          <w:szCs w:val="32"/>
                          <w:lang w:val="pt-BR"/>
                        </w:rPr>
                      </w:pPr>
                    </w:p>
                    <w:p w14:paraId="40A59EA6" w14:textId="77777777" w:rsidR="00E120F0" w:rsidRPr="00732A6E" w:rsidRDefault="00E120F0" w:rsidP="00CF508E">
                      <w:pPr>
                        <w:jc w:val="center"/>
                        <w:rPr>
                          <w:sz w:val="32"/>
                          <w:szCs w:val="32"/>
                          <w:lang w:val="pt-BR"/>
                        </w:rPr>
                      </w:pPr>
                    </w:p>
                    <w:p w14:paraId="2CC42098" w14:textId="77777777" w:rsidR="00E120F0" w:rsidRPr="00732A6E" w:rsidRDefault="00E120F0" w:rsidP="00CF508E">
                      <w:pPr>
                        <w:jc w:val="center"/>
                        <w:rPr>
                          <w:sz w:val="32"/>
                          <w:szCs w:val="32"/>
                          <w:lang w:val="pt-BR"/>
                        </w:rPr>
                      </w:pPr>
                    </w:p>
                    <w:p w14:paraId="7B233C56" w14:textId="77777777" w:rsidR="00E120F0" w:rsidRPr="00732A6E" w:rsidRDefault="00E120F0"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374B5D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2"/>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38975AC3" w:rsidR="0079762A" w:rsidRPr="000A6A3D" w:rsidRDefault="0079762A" w:rsidP="000A6A3D">
            <w:r w:rsidRPr="000A6A3D">
              <w:t xml:space="preserve">Thực hiện ngày    </w:t>
            </w:r>
            <w:r w:rsidR="001E36D0">
              <w:t xml:space="preserve">  </w:t>
            </w:r>
            <w:r w:rsidR="009B0A37">
              <w:t>30</w:t>
            </w:r>
            <w:r w:rsidR="001E36D0">
              <w:t xml:space="preserve">       </w:t>
            </w:r>
            <w:r w:rsidRPr="000A6A3D">
              <w:t xml:space="preserve">tháng     </w:t>
            </w:r>
            <w:r w:rsidR="001E36D0">
              <w:t xml:space="preserve">  </w:t>
            </w:r>
            <w:r w:rsidR="009B0A37">
              <w:t>8</w:t>
            </w:r>
            <w:r w:rsidR="001E36D0">
              <w:t xml:space="preserve">      </w:t>
            </w:r>
            <w:r w:rsidRPr="000A6A3D">
              <w:t>năm 20</w:t>
            </w:r>
            <w:r w:rsidR="009B0A37">
              <w:t>21</w:t>
            </w:r>
            <w:r w:rsidRPr="000A6A3D">
              <w:t xml:space="preserve"> </w:t>
            </w:r>
          </w:p>
          <w:p w14:paraId="03B898F7" w14:textId="74DED505" w:rsidR="005C52FA" w:rsidRPr="000A6A3D" w:rsidRDefault="001E36D0" w:rsidP="00B32F46">
            <w:pPr>
              <w:tabs>
                <w:tab w:val="center" w:pos="3326"/>
              </w:tabs>
            </w:pPr>
            <w:r>
              <w:t xml:space="preserve"> </w:t>
            </w:r>
            <w:r w:rsidR="00B32F46">
              <w:tab/>
            </w:r>
          </w:p>
        </w:tc>
      </w:tr>
    </w:tbl>
    <w:p w14:paraId="792239AC" w14:textId="621371A3"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6634AF">
        <w:rPr>
          <w:b/>
          <w:i/>
        </w:rPr>
        <w:t>4</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B32F46" w:rsidRPr="00AF2EEE" w:rsidRDefault="00B32F46"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B32F46" w:rsidRPr="00E86707" w:rsidRDefault="00B32F46"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E120F0" w:rsidRPr="00AF2EEE" w:rsidRDefault="00E120F0"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E120F0" w:rsidRPr="00E86707" w:rsidRDefault="00E120F0"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B32F46" w:rsidRPr="00E86707" w:rsidRDefault="00B32F46"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E120F0" w:rsidRPr="00E86707" w:rsidRDefault="00E120F0"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4EB1E86D"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616F7CE" w:rsidR="00B356A9" w:rsidRPr="000A6A3D" w:rsidRDefault="00B356A9" w:rsidP="000A6A3D">
            <w:pPr>
              <w:ind w:left="1420"/>
              <w:rPr>
                <w:i/>
                <w:lang w:val="pt-BR"/>
              </w:rPr>
            </w:pPr>
            <w:r w:rsidRPr="000A6A3D">
              <w:rPr>
                <w:i/>
                <w:lang w:val="pt-BR"/>
              </w:rPr>
              <w:t>Tp. Hồ Chí Minh, ngày</w:t>
            </w:r>
            <w:r w:rsidR="008067FD">
              <w:rPr>
                <w:i/>
                <w:lang w:val="pt-BR"/>
              </w:rPr>
              <w:t xml:space="preserve"> 20</w:t>
            </w:r>
            <w:r w:rsidRPr="000A6A3D">
              <w:rPr>
                <w:i/>
                <w:lang w:val="pt-BR"/>
              </w:rPr>
              <w:t xml:space="preserve">  tháng  </w:t>
            </w:r>
            <w:r w:rsidR="008067FD">
              <w:rPr>
                <w:i/>
                <w:lang w:val="pt-BR"/>
              </w:rPr>
              <w:t>8</w:t>
            </w:r>
            <w:r w:rsidRPr="000A6A3D">
              <w:rPr>
                <w:i/>
                <w:lang w:val="pt-BR"/>
              </w:rPr>
              <w:t xml:space="preserve">  năm 20</w:t>
            </w:r>
            <w:r w:rsidR="008067FD">
              <w:rPr>
                <w:i/>
                <w:lang w:val="pt-BR"/>
              </w:rPr>
              <w:t>21</w:t>
            </w:r>
            <w:r w:rsidRPr="000A6A3D">
              <w:rPr>
                <w:i/>
                <w:lang w:val="pt-BR"/>
              </w:rPr>
              <w:t xml:space="preserve"> </w:t>
            </w:r>
          </w:p>
          <w:p w14:paraId="0E564EE7" w14:textId="77777777" w:rsidR="00B356A9" w:rsidRDefault="00B356A9" w:rsidP="000A6A3D">
            <w:pPr>
              <w:jc w:val="center"/>
              <w:rPr>
                <w:b/>
                <w:lang w:val="pt-BR"/>
              </w:rPr>
            </w:pPr>
            <w:r w:rsidRPr="000A6A3D">
              <w:rPr>
                <w:b/>
                <w:lang w:val="pt-BR"/>
              </w:rPr>
              <w:t>Giảng viên</w:t>
            </w:r>
          </w:p>
          <w:p w14:paraId="08EF0DFF" w14:textId="4642EC70" w:rsidR="002A0BBA" w:rsidRPr="000A6A3D" w:rsidRDefault="00E120F0" w:rsidP="000A6A3D">
            <w:pPr>
              <w:jc w:val="center"/>
              <w:rPr>
                <w:lang w:val="pt-BR"/>
              </w:rPr>
            </w:pPr>
            <w:r w:rsidRPr="00F93BEE">
              <w:rPr>
                <w:b/>
                <w:color w:val="000000"/>
                <w:sz w:val="26"/>
                <w:szCs w:val="26"/>
              </w:rPr>
              <w:t>Nguyễn Phương Hà</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57B1E186" w14:textId="77777777" w:rsidR="009B0A37" w:rsidRPr="000A6A3D" w:rsidRDefault="009B0A37" w:rsidP="009B0A37">
            <w:r w:rsidRPr="000A6A3D">
              <w:t xml:space="preserve">Thực hiện ngày    </w:t>
            </w:r>
            <w:r>
              <w:t xml:space="preserve">  30       </w:t>
            </w:r>
            <w:r w:rsidRPr="000A6A3D">
              <w:t xml:space="preserve">tháng     </w:t>
            </w:r>
            <w:r>
              <w:t xml:space="preserve">  8      </w:t>
            </w:r>
            <w:r w:rsidRPr="000A6A3D">
              <w:t>năm 20</w:t>
            </w:r>
            <w:r>
              <w:t>21</w:t>
            </w:r>
            <w:r w:rsidRPr="000A6A3D">
              <w:t xml:space="preserve"> </w:t>
            </w:r>
          </w:p>
          <w:p w14:paraId="03B13590" w14:textId="77777777" w:rsidR="00093475" w:rsidRPr="000A6A3D" w:rsidRDefault="00093475" w:rsidP="009B0A37"/>
        </w:tc>
      </w:tr>
    </w:tbl>
    <w:p w14:paraId="794C5798" w14:textId="2E46E70E"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6634AF">
        <w:rPr>
          <w:b/>
          <w:i/>
        </w:rPr>
        <w:t>5</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B32F46" w:rsidRPr="001502BC" w:rsidRDefault="00B32F46"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B32F46" w:rsidRPr="00E86707" w:rsidRDefault="00B32F46"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E120F0" w:rsidRPr="001502BC" w:rsidRDefault="00E120F0"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E120F0" w:rsidRPr="00E86707" w:rsidRDefault="00E120F0"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B32F46" w:rsidRPr="00B23DDA" w:rsidRDefault="00B32F46" w:rsidP="008E200A">
                                  <w:pPr>
                                    <w:rPr>
                                      <w:sz w:val="20"/>
                                      <w:szCs w:val="20"/>
                                    </w:rPr>
                                  </w:pPr>
                                  <w:r>
                                    <w:rPr>
                                      <w:sz w:val="20"/>
                                      <w:szCs w:val="20"/>
                                    </w:rPr>
                                    <w:t>p</w:t>
                                  </w:r>
                                </w:p>
                                <w:p w14:paraId="0B4F2FD0" w14:textId="77777777" w:rsidR="00B32F46" w:rsidRPr="00E86707" w:rsidRDefault="00B32F46"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E120F0" w:rsidRPr="00B23DDA" w:rsidRDefault="00E120F0" w:rsidP="008E200A">
                            <w:pPr>
                              <w:rPr>
                                <w:sz w:val="20"/>
                                <w:szCs w:val="20"/>
                              </w:rPr>
                            </w:pPr>
                            <w:r>
                              <w:rPr>
                                <w:sz w:val="20"/>
                                <w:szCs w:val="20"/>
                              </w:rPr>
                              <w:t>p</w:t>
                            </w:r>
                          </w:p>
                          <w:p w14:paraId="0B4F2FD0" w14:textId="77777777" w:rsidR="00E120F0" w:rsidRPr="00E86707" w:rsidRDefault="00E120F0"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154A0E77" w:rsidR="00093475" w:rsidRPr="000A6A3D" w:rsidRDefault="00093475" w:rsidP="000A6A3D">
            <w:pPr>
              <w:ind w:left="1330"/>
              <w:rPr>
                <w:i/>
                <w:lang w:val="pt-BR"/>
              </w:rPr>
            </w:pPr>
            <w:r w:rsidRPr="000A6A3D">
              <w:rPr>
                <w:i/>
                <w:lang w:val="pt-BR"/>
              </w:rPr>
              <w:t xml:space="preserve">Tp. Hồ Chí Minh, ngày </w:t>
            </w:r>
            <w:r w:rsidR="008067FD">
              <w:rPr>
                <w:i/>
                <w:lang w:val="pt-BR"/>
              </w:rPr>
              <w:t>20</w:t>
            </w:r>
            <w:r w:rsidRPr="000A6A3D">
              <w:rPr>
                <w:i/>
                <w:lang w:val="pt-BR"/>
              </w:rPr>
              <w:t xml:space="preserve">  tháng </w:t>
            </w:r>
            <w:r w:rsidR="008067FD">
              <w:rPr>
                <w:i/>
                <w:lang w:val="pt-BR"/>
              </w:rPr>
              <w:t>8</w:t>
            </w:r>
            <w:r w:rsidRPr="000A6A3D">
              <w:rPr>
                <w:i/>
                <w:lang w:val="pt-BR"/>
              </w:rPr>
              <w:t xml:space="preserve">  năm 20</w:t>
            </w:r>
            <w:r w:rsidR="008067FD">
              <w:rPr>
                <w:i/>
                <w:lang w:val="pt-BR"/>
              </w:rPr>
              <w:t>21</w:t>
            </w:r>
            <w:r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10756220" w:rsidR="00C10CCC" w:rsidRDefault="00E120F0" w:rsidP="000A6A3D">
            <w:pPr>
              <w:jc w:val="center"/>
              <w:rPr>
                <w:b/>
                <w:lang w:val="pt-BR"/>
              </w:rPr>
            </w:pPr>
            <w:r w:rsidRPr="00F93BEE">
              <w:rPr>
                <w:b/>
                <w:color w:val="000000"/>
                <w:sz w:val="26"/>
                <w:szCs w:val="26"/>
              </w:rPr>
              <w:t>Nguyễn Phương Hà</w:t>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6A2D9577" w14:textId="77777777" w:rsidR="008067FD" w:rsidRPr="000A6A3D" w:rsidRDefault="008067FD" w:rsidP="008067FD">
            <w:r w:rsidRPr="000A6A3D">
              <w:t xml:space="preserve">Thực hiện ngày    </w:t>
            </w:r>
            <w:r>
              <w:t xml:space="preserve">  30       </w:t>
            </w:r>
            <w:r w:rsidRPr="000A6A3D">
              <w:t xml:space="preserve">tháng     </w:t>
            </w:r>
            <w:r>
              <w:t xml:space="preserve">  8      </w:t>
            </w:r>
            <w:r w:rsidRPr="000A6A3D">
              <w:t>năm 20</w:t>
            </w:r>
            <w:r>
              <w:t>21</w:t>
            </w:r>
            <w:r w:rsidRPr="000A6A3D">
              <w:t xml:space="preserve"> </w:t>
            </w:r>
          </w:p>
          <w:p w14:paraId="4544C796" w14:textId="77777777" w:rsidR="00A33A53" w:rsidRPr="000A6A3D" w:rsidRDefault="00A33A53" w:rsidP="008067FD"/>
        </w:tc>
      </w:tr>
    </w:tbl>
    <w:p w14:paraId="0D34A9A9" w14:textId="2ECEFE20"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6634AF">
        <w:rPr>
          <w:b/>
          <w:i/>
        </w:rPr>
        <w:t>6</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332EFA6D" w:rsidR="00A33A53" w:rsidRPr="000A6A3D" w:rsidRDefault="00A33A53" w:rsidP="000A6A3D">
            <w:pPr>
              <w:ind w:left="1510"/>
              <w:rPr>
                <w:i/>
                <w:lang w:val="pt-BR"/>
              </w:rPr>
            </w:pPr>
            <w:r w:rsidRPr="000A6A3D">
              <w:rPr>
                <w:i/>
                <w:lang w:val="pt-BR"/>
              </w:rPr>
              <w:t xml:space="preserve">Tp. Hồ Chí Minh, ngày </w:t>
            </w:r>
            <w:r w:rsidR="008067FD">
              <w:rPr>
                <w:i/>
                <w:lang w:val="pt-BR"/>
              </w:rPr>
              <w:t xml:space="preserve">20  tháng 8 năm </w:t>
            </w:r>
            <w:r w:rsidRPr="000A6A3D">
              <w:rPr>
                <w:i/>
                <w:lang w:val="pt-BR"/>
              </w:rPr>
              <w:t>20</w:t>
            </w:r>
            <w:r w:rsidR="008067FD">
              <w:rPr>
                <w:i/>
                <w:lang w:val="pt-BR"/>
              </w:rPr>
              <w:t>21</w:t>
            </w:r>
            <w:r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02422C83" w:rsidR="005533EF" w:rsidRDefault="00E120F0" w:rsidP="000A6A3D">
            <w:pPr>
              <w:jc w:val="center"/>
              <w:rPr>
                <w:b/>
                <w:lang w:val="pt-BR"/>
              </w:rPr>
            </w:pPr>
            <w:r w:rsidRPr="00F93BEE">
              <w:rPr>
                <w:b/>
                <w:color w:val="000000"/>
                <w:sz w:val="26"/>
                <w:szCs w:val="26"/>
              </w:rPr>
              <w:t>Nguyễn Phương Hà</w:t>
            </w: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2C49FE67" w14:textId="77777777" w:rsidR="008067FD" w:rsidRPr="000A6A3D" w:rsidRDefault="008067FD" w:rsidP="008067FD">
            <w:r w:rsidRPr="000A6A3D">
              <w:t xml:space="preserve">Thực hiện ngày    </w:t>
            </w:r>
            <w:r>
              <w:t xml:space="preserve">  30       </w:t>
            </w:r>
            <w:r w:rsidRPr="000A6A3D">
              <w:t xml:space="preserve">tháng     </w:t>
            </w:r>
            <w:r>
              <w:t xml:space="preserve">  8      </w:t>
            </w:r>
            <w:r w:rsidRPr="000A6A3D">
              <w:t>năm 20</w:t>
            </w:r>
            <w:r>
              <w:t>21</w:t>
            </w:r>
            <w:r w:rsidRPr="000A6A3D">
              <w:t xml:space="preserve"> </w:t>
            </w:r>
          </w:p>
          <w:p w14:paraId="36C962EF" w14:textId="77777777" w:rsidR="00AD71A2" w:rsidRPr="000A6A3D" w:rsidRDefault="00AD71A2" w:rsidP="008067FD"/>
        </w:tc>
      </w:tr>
    </w:tbl>
    <w:p w14:paraId="04F53A85" w14:textId="1FEC2A1E"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6634AF">
        <w:rPr>
          <w:b/>
          <w:i/>
        </w:rPr>
        <w:t>7</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w:t>
            </w:r>
            <w:r w:rsidRPr="003F77DB">
              <w:rPr>
                <w:sz w:val="26"/>
                <w:szCs w:val="26"/>
                <w:lang w:val="de-DE"/>
              </w:rPr>
              <w:lastRenderedPageBreak/>
              <w:t>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79EB3156" w:rsidR="00AD71A2" w:rsidRPr="000A6A3D" w:rsidRDefault="00AD71A2" w:rsidP="000A6A3D">
            <w:pPr>
              <w:ind w:left="700"/>
              <w:rPr>
                <w:i/>
                <w:lang w:val="pt-BR"/>
              </w:rPr>
            </w:pPr>
            <w:r w:rsidRPr="000A6A3D">
              <w:rPr>
                <w:i/>
                <w:lang w:val="pt-BR"/>
              </w:rPr>
              <w:t xml:space="preserve">Tp. Hồ Chí Minh, ngày </w:t>
            </w:r>
            <w:r w:rsidR="008067FD">
              <w:rPr>
                <w:i/>
                <w:lang w:val="pt-BR"/>
              </w:rPr>
              <w:t>20</w:t>
            </w:r>
            <w:r w:rsidRPr="000A6A3D">
              <w:rPr>
                <w:i/>
                <w:lang w:val="pt-BR"/>
              </w:rPr>
              <w:t xml:space="preserve"> tháng </w:t>
            </w:r>
            <w:r w:rsidR="008067FD">
              <w:rPr>
                <w:i/>
                <w:lang w:val="pt-BR"/>
              </w:rPr>
              <w:t>8</w:t>
            </w:r>
            <w:r w:rsidRPr="000A6A3D">
              <w:rPr>
                <w:i/>
                <w:lang w:val="pt-BR"/>
              </w:rPr>
              <w:t xml:space="preserve">  năm 20</w:t>
            </w:r>
            <w:r w:rsidR="008067FD">
              <w:rPr>
                <w:i/>
                <w:lang w:val="pt-BR"/>
              </w:rPr>
              <w:t>21</w:t>
            </w:r>
            <w:r w:rsidRPr="000A6A3D">
              <w:rPr>
                <w:i/>
                <w:lang w:val="pt-BR"/>
              </w:rPr>
              <w:t xml:space="preserve"> </w:t>
            </w:r>
          </w:p>
          <w:p w14:paraId="3B750533" w14:textId="77777777" w:rsidR="00AD71A2" w:rsidRDefault="00AD71A2" w:rsidP="000A6A3D">
            <w:pPr>
              <w:jc w:val="center"/>
              <w:rPr>
                <w:b/>
                <w:lang w:val="pt-BR"/>
              </w:rPr>
            </w:pPr>
            <w:r w:rsidRPr="000A6A3D">
              <w:rPr>
                <w:b/>
                <w:lang w:val="pt-BR"/>
              </w:rPr>
              <w:t>Giảng viên</w:t>
            </w:r>
          </w:p>
          <w:p w14:paraId="13555331" w14:textId="3FB24A9F" w:rsidR="007E5C0C" w:rsidRDefault="00E120F0" w:rsidP="000A6A3D">
            <w:pPr>
              <w:jc w:val="center"/>
              <w:rPr>
                <w:b/>
                <w:lang w:val="pt-BR"/>
              </w:rPr>
            </w:pPr>
            <w:r w:rsidRPr="00F93BEE">
              <w:rPr>
                <w:b/>
                <w:color w:val="000000"/>
                <w:sz w:val="26"/>
                <w:szCs w:val="26"/>
              </w:rPr>
              <w:t>Nguyễn Phương Hà</w:t>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028B4519" w14:textId="77777777" w:rsidR="00B32F46" w:rsidRPr="000A6A3D" w:rsidRDefault="00B32F46" w:rsidP="00B32F46">
            <w:r w:rsidRPr="000A6A3D">
              <w:t xml:space="preserve">Thực hiện ngày    </w:t>
            </w:r>
            <w:r>
              <w:t xml:space="preserve">  30       </w:t>
            </w:r>
            <w:r w:rsidRPr="000A6A3D">
              <w:t xml:space="preserve">tháng     </w:t>
            </w:r>
            <w:r>
              <w:t xml:space="preserve">  8      </w:t>
            </w:r>
            <w:r w:rsidRPr="000A6A3D">
              <w:t>năm 20</w:t>
            </w:r>
            <w:r>
              <w:t>21</w:t>
            </w:r>
            <w:r w:rsidRPr="000A6A3D">
              <w:t xml:space="preserve"> </w:t>
            </w:r>
          </w:p>
          <w:p w14:paraId="3B5616F0" w14:textId="77777777" w:rsidR="00427579" w:rsidRPr="000A6A3D" w:rsidRDefault="00427579" w:rsidP="00B32F46"/>
        </w:tc>
      </w:tr>
    </w:tbl>
    <w:p w14:paraId="4B70FC86" w14:textId="3F971426"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6634AF">
        <w:rPr>
          <w:b/>
          <w:i/>
        </w:rPr>
        <w:t>8</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8"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9"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B32F46" w:rsidP="00014F4F">
            <w:pPr>
              <w:pStyle w:val="Heading2"/>
              <w:numPr>
                <w:ilvl w:val="0"/>
                <w:numId w:val="14"/>
              </w:numPr>
              <w:spacing w:before="120" w:line="288" w:lineRule="auto"/>
              <w:ind w:left="480" w:hanging="480"/>
              <w:jc w:val="both"/>
              <w:rPr>
                <w:rFonts w:ascii="Times New Roman" w:hAnsi="Times New Roman"/>
                <w:b/>
                <w:sz w:val="24"/>
                <w:u w:val="single"/>
              </w:rPr>
            </w:pPr>
            <w:hyperlink r:id="rId32"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3"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5pt" o:ole="">
                  <v:imagedata r:id="rId34" o:title=""/>
                </v:shape>
                <o:OLEObject Type="Embed" ProgID="Equation.DSMT4" ShapeID="_x0000_i1025" DrawAspect="Content" ObjectID="_1691412300"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6" o:title=""/>
                </v:shape>
                <o:OLEObject Type="Embed" ProgID="Equation.DSMT4" ShapeID="_x0000_i1026" DrawAspect="Content" ObjectID="_1691412301" r:id="rId37"/>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25pt;height:16.5pt" o:ole="">
                  <v:imagedata r:id="rId34" o:title=""/>
                </v:shape>
                <o:OLEObject Type="Embed" ProgID="Equation.DSMT4" ShapeID="_x0000_i1027" DrawAspect="Content" ObjectID="_1691412302" r:id="rId38"/>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9" o:title=""/>
                </v:shape>
                <o:OLEObject Type="Embed" ProgID="Equation.DSMT4" ShapeID="_x0000_i1028" DrawAspect="Content" ObjectID="_1691412303" r:id="rId40"/>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5pt" o:ole="">
                  <v:imagedata r:id="rId41" o:title=""/>
                </v:shape>
                <o:OLEObject Type="Embed" ProgID="Equation.DSMT4" ShapeID="_x0000_i1029" DrawAspect="Content" ObjectID="_1691412304" r:id="rId42"/>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3"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75pt;height:18pt" o:ole="">
                  <v:imagedata r:id="rId44" o:title=""/>
                </v:shape>
                <o:OLEObject Type="Embed" ProgID="Equation.DSMT4" ShapeID="_x0000_i1030" DrawAspect="Content" ObjectID="_1691412305" r:id="rId45"/>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6"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7" o:title=""/>
                </v:shape>
                <o:OLEObject Type="Embed" ProgID="Equation.DSMT4" ShapeID="_x0000_i1031" DrawAspect="Content" ObjectID="_1691412306" r:id="rId48"/>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9" o:title=""/>
                </v:shape>
                <o:OLEObject Type="Embed" ProgID="Equation.DSMT4" ShapeID="_x0000_i1032" DrawAspect="Content" ObjectID="_1691412307" r:id="rId50"/>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75pt;height:18pt" o:ole="">
                  <v:imagedata r:id="rId44" o:title=""/>
                </v:shape>
                <o:OLEObject Type="Embed" ProgID="Equation.DSMT4" ShapeID="_x0000_i1033" DrawAspect="Content" ObjectID="_1691412308" r:id="rId51"/>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52"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5pt;height:48pt" o:ole="">
                  <v:imagedata r:id="rId53" o:title=""/>
                </v:shape>
                <o:OLEObject Type="Embed" ProgID="Chemistry4DDraw.v4" ShapeID="_x0000_i1034" DrawAspect="Content" ObjectID="_1691412309" r:id="rId5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B32F46" w:rsidP="00014F4F">
            <w:pPr>
              <w:pStyle w:val="Heading2"/>
              <w:numPr>
                <w:ilvl w:val="0"/>
                <w:numId w:val="15"/>
              </w:numPr>
              <w:spacing w:before="120" w:line="288" w:lineRule="auto"/>
              <w:ind w:left="480" w:hanging="480"/>
              <w:jc w:val="both"/>
              <w:rPr>
                <w:rFonts w:ascii="Times New Roman" w:hAnsi="Times New Roman"/>
                <w:b/>
                <w:sz w:val="24"/>
                <w:u w:val="single"/>
              </w:rPr>
            </w:pPr>
            <w:hyperlink r:id="rId55"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6" o:title=""/>
                </v:shape>
                <o:OLEObject Type="Embed" ProgID="Equation.DSMT4" ShapeID="_x0000_i1035" DrawAspect="Content" ObjectID="_1691412310" r:id="rId57"/>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8"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60"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504AD8AA" w:rsidR="00427579" w:rsidRPr="000A6A3D" w:rsidRDefault="00427579" w:rsidP="000A6A3D">
            <w:pPr>
              <w:ind w:left="1910"/>
              <w:rPr>
                <w:i/>
                <w:lang w:val="pt-BR"/>
              </w:rPr>
            </w:pPr>
            <w:r w:rsidRPr="000A6A3D">
              <w:rPr>
                <w:i/>
                <w:lang w:val="pt-BR"/>
              </w:rPr>
              <w:t xml:space="preserve">Tp. Hồ Chí Minh, ngày </w:t>
            </w:r>
            <w:r w:rsidR="00B32F46">
              <w:rPr>
                <w:i/>
                <w:lang w:val="pt-BR"/>
              </w:rPr>
              <w:t>20</w:t>
            </w:r>
            <w:r w:rsidRPr="000A6A3D">
              <w:rPr>
                <w:i/>
                <w:lang w:val="pt-BR"/>
              </w:rPr>
              <w:t xml:space="preserve">   tháng  </w:t>
            </w:r>
            <w:r w:rsidR="00B32F46">
              <w:rPr>
                <w:i/>
                <w:lang w:val="pt-BR"/>
              </w:rPr>
              <w:t>8  năm 2021</w:t>
            </w:r>
          </w:p>
          <w:p w14:paraId="7354C5BD" w14:textId="77777777" w:rsidR="00427579" w:rsidRDefault="00427579" w:rsidP="000A6A3D">
            <w:pPr>
              <w:jc w:val="center"/>
              <w:rPr>
                <w:b/>
                <w:lang w:val="pt-BR"/>
              </w:rPr>
            </w:pPr>
            <w:r w:rsidRPr="000A6A3D">
              <w:rPr>
                <w:b/>
                <w:lang w:val="pt-BR"/>
              </w:rPr>
              <w:t>Giảng viên</w:t>
            </w:r>
          </w:p>
          <w:p w14:paraId="1632E883" w14:textId="35E595F9" w:rsidR="004D5CB5" w:rsidRDefault="00E120F0" w:rsidP="000A6A3D">
            <w:pPr>
              <w:jc w:val="center"/>
              <w:rPr>
                <w:b/>
                <w:lang w:val="pt-BR"/>
              </w:rPr>
            </w:pPr>
            <w:r w:rsidRPr="00F93BEE">
              <w:rPr>
                <w:b/>
                <w:color w:val="000000"/>
                <w:sz w:val="26"/>
                <w:szCs w:val="26"/>
              </w:rPr>
              <w:t>Nguyễn Phương Hà</w:t>
            </w: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266D21D" w14:textId="77777777" w:rsidR="00B32F46" w:rsidRPr="000A6A3D" w:rsidRDefault="00B32F46" w:rsidP="00B32F46">
            <w:r w:rsidRPr="000A6A3D">
              <w:t xml:space="preserve">Thực hiện ngày    </w:t>
            </w:r>
            <w:r>
              <w:t xml:space="preserve">  30       </w:t>
            </w:r>
            <w:r w:rsidRPr="000A6A3D">
              <w:t xml:space="preserve">tháng     </w:t>
            </w:r>
            <w:r>
              <w:t xml:space="preserve">  8      </w:t>
            </w:r>
            <w:r w:rsidRPr="000A6A3D">
              <w:t>năm 20</w:t>
            </w:r>
            <w:r>
              <w:t>21</w:t>
            </w:r>
            <w:r w:rsidRPr="000A6A3D">
              <w:t xml:space="preserve"> </w:t>
            </w:r>
          </w:p>
          <w:p w14:paraId="16D93AEA" w14:textId="77777777" w:rsidR="001333C9" w:rsidRPr="000A6A3D" w:rsidRDefault="001333C9" w:rsidP="00B32F46"/>
        </w:tc>
      </w:tr>
    </w:tbl>
    <w:p w14:paraId="2811EECF" w14:textId="16D5285F"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6634AF">
        <w:rPr>
          <w:b/>
          <w:i/>
        </w:rPr>
        <w:t>9</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lJcMAAADbAAAADwAAAGRycy9kb3ducmV2LnhtbESPwWrDMBBE74X8g9hAb7Wc0ITiRjGJ&#10;oRB6CUkL7XGxNraItTKWajl/XxUKOQ4z84bZlJPtxEiDN44VLLIcBHHttOFGwefH29MLCB+QNXaO&#10;ScGNPJTb2cMGC+0in2g8h0YkCPsCFbQh9IWUvm7Jos9cT5y8ixsshiSHRuoBY4LbTi7zfC0tGk4L&#10;LfZUtVRfzz9WgYlHM/aHKu7fv769jmRuK2eUepxPu1cQgaZwD/+3D1rB+hn+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HZSXDAAAA2wAAAA8AAAAAAAAAAAAA&#10;AAAAoQIAAGRycy9kb3ducmV2LnhtbFBLBQYAAAAABAAEAPkAAACRAw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X7UsIAAADbAAAADwAAAGRycy9kb3ducmV2LnhtbESPQWsCMRSE74L/ITyhN81WqMpqlCoI&#10;0kupCnp8bJ67wc3Lsomb9d83hYLHYWa+YVab3taio9YbxwreJxkI4sJpw6WC82k/XoDwAVlj7ZgU&#10;PMnDZj0crDDXLvIPdcdQigRhn6OCKoQml9IXFVn0E9cQJ+/mWoshybaUusWY4LaW0yybSYuG00KF&#10;De0qKu7Hh1Vg4rfpmsMubr8uV68jmeeHM0q9jfrPJYhAfXiF/9sHrWA2h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X7UsIAAADbAAAADwAAAAAAAAAAAAAA&#10;AAChAgAAZHJzL2Rvd25yZXYueG1sUEsFBgAAAAAEAAQA+QAAAJADA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75pt" o:ole="">
                  <v:imagedata r:id="rId61" o:title=""/>
                </v:shape>
                <o:OLEObject Type="Embed" ProgID="Equation.DSMT4" ShapeID="_x0000_i1036" DrawAspect="Content" ObjectID="_1691412311" r:id="rId62"/>
              </w:object>
            </w:r>
            <w:r w:rsidRPr="00820174">
              <w:rPr>
                <w:lang w:val="pt-BR"/>
              </w:rPr>
              <w:t xml:space="preserve"> etilen </w:t>
            </w:r>
            <w:r w:rsidRPr="00820174">
              <w:rPr>
                <w:position w:val="-6"/>
                <w:lang w:val="pt-BR"/>
              </w:rPr>
              <w:object w:dxaOrig="740" w:dyaOrig="320" w14:anchorId="157B4C8A">
                <v:shape id="_x0000_i1037" type="#_x0000_t75" style="width:36.75pt;height:15.75pt" o:ole="">
                  <v:imagedata r:id="rId63" o:title=""/>
                </v:shape>
                <o:OLEObject Type="Embed" ProgID="Equation.DSMT4" ShapeID="_x0000_i1037" DrawAspect="Content" ObjectID="_1691412312" r:id="rId64"/>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75pt;height:15.75pt" o:ole="">
                  <v:imagedata r:id="rId65" o:title=""/>
                </v:shape>
                <o:OLEObject Type="Embed" ProgID="Equation.DSMT4" ShapeID="_x0000_i1038" DrawAspect="Content" ObjectID="_1691412313" r:id="rId66"/>
              </w:object>
            </w:r>
            <w:r w:rsidRPr="00820174">
              <w:rPr>
                <w:lang w:val="pt-BR"/>
              </w:rPr>
              <w:t xml:space="preserve">axetilen </w:t>
            </w:r>
            <w:r w:rsidRPr="00820174">
              <w:rPr>
                <w:position w:val="-6"/>
                <w:lang w:val="pt-BR"/>
              </w:rPr>
              <w:object w:dxaOrig="740" w:dyaOrig="320" w14:anchorId="056106A8">
                <v:shape id="_x0000_i1039" type="#_x0000_t75" style="width:36.75pt;height:15.75pt" o:ole="">
                  <v:imagedata r:id="rId67" o:title=""/>
                </v:shape>
                <o:OLEObject Type="Embed" ProgID="Equation.DSMT4" ShapeID="_x0000_i1039" DrawAspect="Content" ObjectID="_1691412314" r:id="rId68"/>
              </w:object>
            </w:r>
            <w:r w:rsidRPr="00820174">
              <w:rPr>
                <w:lang w:val="pt-BR"/>
              </w:rPr>
              <w:t xml:space="preserve"> vinylaxetilen </w:t>
            </w:r>
            <w:r w:rsidRPr="00820174">
              <w:rPr>
                <w:position w:val="-6"/>
                <w:lang w:val="pt-BR"/>
              </w:rPr>
              <w:object w:dxaOrig="740" w:dyaOrig="320" w14:anchorId="764906DC">
                <v:shape id="_x0000_i1040" type="#_x0000_t75" style="width:36.75pt;height:15.75pt" o:ole="">
                  <v:imagedata r:id="rId69" o:title=""/>
                </v:shape>
                <o:OLEObject Type="Embed" ProgID="Equation.DSMT4" ShapeID="_x0000_i1040" DrawAspect="Content" ObjectID="_1691412315" r:id="rId70"/>
              </w:object>
            </w:r>
            <w:r w:rsidRPr="00820174">
              <w:rPr>
                <w:lang w:val="pt-BR"/>
              </w:rPr>
              <w:t xml:space="preserve">butadien </w:t>
            </w:r>
            <w:r w:rsidRPr="00820174">
              <w:rPr>
                <w:position w:val="-6"/>
                <w:lang w:val="pt-BR"/>
              </w:rPr>
              <w:object w:dxaOrig="740" w:dyaOrig="320" w14:anchorId="6A993016">
                <v:shape id="_x0000_i1041" type="#_x0000_t75" style="width:36.75pt;height:15.75pt" o:ole="">
                  <v:imagedata r:id="rId71" o:title=""/>
                </v:shape>
                <o:OLEObject Type="Embed" ProgID="Equation.DSMT4" ShapeID="_x0000_i1041" DrawAspect="Content" ObjectID="_1691412316" r:id="rId72"/>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606006DD" w:rsidR="00651C1C" w:rsidRPr="000A6A3D" w:rsidRDefault="00651C1C" w:rsidP="00777EB1">
            <w:pPr>
              <w:ind w:left="1820"/>
              <w:rPr>
                <w:i/>
                <w:lang w:val="pt-BR"/>
              </w:rPr>
            </w:pPr>
            <w:r w:rsidRPr="000A6A3D">
              <w:rPr>
                <w:i/>
                <w:lang w:val="pt-BR"/>
              </w:rPr>
              <w:t xml:space="preserve">Tp. Hồ Chí Minh, ngày </w:t>
            </w:r>
            <w:r w:rsidR="00B32F46">
              <w:rPr>
                <w:i/>
                <w:lang w:val="pt-BR"/>
              </w:rPr>
              <w:t>20   tháng  8</w:t>
            </w:r>
            <w:r w:rsidRPr="000A6A3D">
              <w:rPr>
                <w:i/>
                <w:lang w:val="pt-BR"/>
              </w:rPr>
              <w:t xml:space="preserve">  năm 20</w:t>
            </w:r>
            <w:r w:rsidR="00B32F46">
              <w:rPr>
                <w:i/>
                <w:lang w:val="pt-BR"/>
              </w:rPr>
              <w:t>21</w:t>
            </w:r>
            <w:r w:rsidRPr="000A6A3D">
              <w:rPr>
                <w:i/>
                <w:lang w:val="pt-BR"/>
              </w:rPr>
              <w:t xml:space="preserve">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43B744A1" w:rsidR="00651C1C" w:rsidRPr="000A6A3D" w:rsidRDefault="00E120F0" w:rsidP="00777EB1">
            <w:pPr>
              <w:jc w:val="center"/>
              <w:rPr>
                <w:lang w:val="pt-BR"/>
              </w:rPr>
            </w:pPr>
            <w:r w:rsidRPr="00F93BEE">
              <w:rPr>
                <w:b/>
                <w:color w:val="000000"/>
                <w:sz w:val="26"/>
                <w:szCs w:val="26"/>
              </w:rPr>
              <w:t>Nguyễn Phương Hà</w:t>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5EF441FF" w14:textId="796BFAD3" w:rsidR="00B32F46" w:rsidRPr="000A6A3D" w:rsidRDefault="00B32F46" w:rsidP="00B32F46">
            <w:r w:rsidRPr="000A6A3D">
              <w:t xml:space="preserve">Thực hiện ngày    </w:t>
            </w:r>
            <w:r>
              <w:t xml:space="preserve">  06       </w:t>
            </w:r>
            <w:r w:rsidRPr="000A6A3D">
              <w:t xml:space="preserve">tháng     </w:t>
            </w:r>
            <w:r>
              <w:t xml:space="preserve">  9      </w:t>
            </w:r>
            <w:r w:rsidRPr="000A6A3D">
              <w:t>năm 20</w:t>
            </w:r>
            <w:r>
              <w:t>21</w:t>
            </w:r>
            <w:r w:rsidRPr="000A6A3D">
              <w:t xml:space="preserve"> </w:t>
            </w:r>
          </w:p>
          <w:p w14:paraId="4DBCEF0C" w14:textId="77777777" w:rsidR="007A6F0B" w:rsidRPr="000A6A3D" w:rsidRDefault="007A6F0B" w:rsidP="00B32F46"/>
        </w:tc>
      </w:tr>
    </w:tbl>
    <w:p w14:paraId="74455AA5" w14:textId="59F050AA"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6634AF">
        <w:rPr>
          <w:b/>
          <w:i/>
        </w:rPr>
        <w:t>50</w:t>
      </w:r>
      <w:bookmarkStart w:id="55" w:name="_GoBack"/>
      <w:bookmarkEnd w:id="55"/>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3"/>
            <w:r w:rsidRPr="00DE464B">
              <w:rPr>
                <w:rFonts w:ascii="Times New Roman" w:hAnsi="Times New Roman"/>
                <w:b/>
                <w:sz w:val="24"/>
              </w:rPr>
              <w:t>Kiến thức cần nắm vững</w:t>
            </w:r>
            <w:bookmarkEnd w:id="56"/>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7" w:name="_Toc8233504"/>
            <w:r w:rsidRPr="00DE464B">
              <w:rPr>
                <w:rFonts w:ascii="Times New Roman" w:hAnsi="Times New Roman"/>
                <w:b/>
                <w:sz w:val="24"/>
              </w:rPr>
              <w:t>Bài tập</w:t>
            </w:r>
            <w:bookmarkEnd w:id="57"/>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63331F31" w:rsidR="007A6F0B" w:rsidRPr="000A6A3D" w:rsidRDefault="007A6F0B" w:rsidP="000A6A3D">
            <w:pPr>
              <w:ind w:left="1820"/>
              <w:rPr>
                <w:i/>
                <w:lang w:val="pt-BR"/>
              </w:rPr>
            </w:pPr>
            <w:r w:rsidRPr="000A6A3D">
              <w:rPr>
                <w:i/>
                <w:lang w:val="pt-BR"/>
              </w:rPr>
              <w:t xml:space="preserve">Tp. Hồ Chí Minh, ngày </w:t>
            </w:r>
            <w:r w:rsidR="00B32F46">
              <w:rPr>
                <w:i/>
                <w:lang w:val="pt-BR"/>
              </w:rPr>
              <w:t>20</w:t>
            </w:r>
            <w:r w:rsidRPr="000A6A3D">
              <w:rPr>
                <w:i/>
                <w:lang w:val="pt-BR"/>
              </w:rPr>
              <w:t xml:space="preserve">  tháng  </w:t>
            </w:r>
            <w:r w:rsidR="00B32F46">
              <w:rPr>
                <w:i/>
                <w:lang w:val="pt-BR"/>
              </w:rPr>
              <w:t>8</w:t>
            </w:r>
            <w:r w:rsidRPr="000A6A3D">
              <w:rPr>
                <w:i/>
                <w:lang w:val="pt-BR"/>
              </w:rPr>
              <w:t xml:space="preserve">  năm 20</w:t>
            </w:r>
            <w:r w:rsidR="00B32F46">
              <w:rPr>
                <w:i/>
                <w:lang w:val="pt-BR"/>
              </w:rPr>
              <w:t>21</w:t>
            </w:r>
            <w:r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68D09FCA" w:rsidR="003613AC" w:rsidRPr="000A6A3D" w:rsidRDefault="00E120F0" w:rsidP="000A6A3D">
            <w:pPr>
              <w:jc w:val="center"/>
              <w:rPr>
                <w:lang w:val="pt-BR"/>
              </w:rPr>
            </w:pPr>
            <w:r w:rsidRPr="00F93BEE">
              <w:rPr>
                <w:b/>
                <w:color w:val="000000"/>
                <w:sz w:val="26"/>
                <w:szCs w:val="26"/>
              </w:rPr>
              <w:t>Nguyễn Phương Hà</w:t>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3B407384" w14:textId="1EB7793B" w:rsidR="00B32F46" w:rsidRPr="000A6A3D" w:rsidRDefault="00B32F46" w:rsidP="00B32F46">
            <w:r w:rsidRPr="000A6A3D">
              <w:t xml:space="preserve">Thực hiện ngày    </w:t>
            </w:r>
            <w:r>
              <w:t xml:space="preserve"> </w:t>
            </w:r>
            <w:r w:rsidR="002966DF">
              <w:t>13</w:t>
            </w:r>
            <w:r>
              <w:t xml:space="preserve">       </w:t>
            </w:r>
            <w:r w:rsidRPr="000A6A3D">
              <w:t xml:space="preserve">tháng     </w:t>
            </w:r>
            <w:r>
              <w:t xml:space="preserve">  9      </w:t>
            </w:r>
            <w:r w:rsidRPr="000A6A3D">
              <w:t>năm 20</w:t>
            </w:r>
            <w:r>
              <w:t>21</w:t>
            </w:r>
            <w:r w:rsidRPr="000A6A3D">
              <w:t xml:space="preserve"> </w:t>
            </w:r>
          </w:p>
          <w:p w14:paraId="3152E3C1" w14:textId="77777777" w:rsidR="003A736C" w:rsidRPr="000A6A3D" w:rsidRDefault="003A736C" w:rsidP="00B32F46"/>
        </w:tc>
      </w:tr>
    </w:tbl>
    <w:p w14:paraId="71B5176F" w14:textId="339CB2FA"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2966DF">
        <w:rPr>
          <w:b/>
          <w:i/>
        </w:rPr>
        <w:t>51</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8" w:name="_Toc8233506"/>
            <w:r w:rsidRPr="00807B35">
              <w:rPr>
                <w:rFonts w:ascii="Times New Roman" w:hAnsi="Times New Roman"/>
                <w:b/>
                <w:sz w:val="24"/>
                <w:u w:val="single"/>
              </w:rPr>
              <w:t>Khái niệm, phân loại</w:t>
            </w:r>
            <w:bookmarkEnd w:id="58"/>
          </w:p>
          <w:p w14:paraId="65522580" w14:textId="77777777" w:rsidR="00DD7F06" w:rsidRPr="00807B35" w:rsidRDefault="00DD7F06" w:rsidP="00C7071B">
            <w:pPr>
              <w:pStyle w:val="Heading3"/>
              <w:ind w:left="480" w:hanging="480"/>
            </w:pPr>
            <w:bookmarkStart w:id="59" w:name="_Toc8233507"/>
            <w:r w:rsidRPr="00807B35">
              <w:t>1.1. Khái niệm</w:t>
            </w:r>
            <w:bookmarkEnd w:id="59"/>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60" w:name="_Toc8233508"/>
            <w:r w:rsidRPr="00807B35">
              <w:t>1.2. Phân loại</w:t>
            </w:r>
            <w:bookmarkEnd w:id="60"/>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09"/>
            <w:r w:rsidRPr="00807B35">
              <w:rPr>
                <w:rFonts w:ascii="Times New Roman" w:hAnsi="Times New Roman"/>
                <w:b/>
                <w:sz w:val="24"/>
              </w:rPr>
              <w:t>Tính chất vật lí</w:t>
            </w:r>
            <w:bookmarkEnd w:id="61"/>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2" w:name="_Toc8233510"/>
            <w:r w:rsidRPr="00807B35">
              <w:rPr>
                <w:rFonts w:ascii="Times New Roman" w:hAnsi="Times New Roman"/>
                <w:b/>
                <w:sz w:val="24"/>
              </w:rPr>
              <w:t>Tính chất hóa học</w:t>
            </w:r>
            <w:bookmarkEnd w:id="62"/>
          </w:p>
          <w:p w14:paraId="627FCA56" w14:textId="77777777" w:rsidR="00DD7F06" w:rsidRPr="00807B35" w:rsidRDefault="00DD7F06" w:rsidP="00807B35">
            <w:pPr>
              <w:pStyle w:val="Heading3"/>
              <w:ind w:left="480" w:hanging="480"/>
            </w:pPr>
            <w:bookmarkStart w:id="63" w:name="_Toc8233511"/>
            <w:r w:rsidRPr="00807B35">
              <w:t>3.1. Phản ứng thế nguyên tử halogen bằng nhóm -OH</w:t>
            </w:r>
            <w:bookmarkEnd w:id="63"/>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75pt;height:18pt" o:ole="">
                  <v:imagedata r:id="rId73" o:title=""/>
                </v:shape>
                <o:OLEObject Type="Embed" ProgID="Equation.DSMT4" ShapeID="_x0000_i1042" DrawAspect="Content" ObjectID="_1691412317" r:id="rId74"/>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75pt;height:18pt" o:ole="">
                  <v:imagedata r:id="rId73" o:title=""/>
                </v:shape>
                <o:OLEObject Type="Embed" ProgID="Equation.DSMT4" ShapeID="_x0000_i1043" DrawAspect="Content" ObjectID="_1691412318" r:id="rId75"/>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4" w:name="_Toc8233512"/>
            <w:r w:rsidRPr="00807B35">
              <w:t>3.2. Phản ứng tách hidro halogen</w:t>
            </w:r>
            <w:bookmarkEnd w:id="64"/>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25pt" o:ole="">
                  <v:imagedata r:id="rId76" o:title=""/>
                </v:shape>
                <o:OLEObject Type="Embed" ProgID="Equation.DSMT4" ShapeID="_x0000_i1044" DrawAspect="Content" ObjectID="_1691412319" r:id="rId77"/>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5" w:name="_Toc8233513"/>
            <w:r w:rsidRPr="00807B35">
              <w:rPr>
                <w:b/>
              </w:rPr>
              <w:t>4.</w:t>
            </w:r>
            <w:r>
              <w:t xml:space="preserve">      </w:t>
            </w:r>
            <w:r w:rsidRPr="00807B35">
              <w:rPr>
                <w:b/>
              </w:rPr>
              <w:t>Ứng dụng</w:t>
            </w:r>
            <w:bookmarkEnd w:id="65"/>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2D56C904" w:rsidR="003A736C" w:rsidRPr="000A6A3D" w:rsidRDefault="003A736C" w:rsidP="000A6A3D">
            <w:pPr>
              <w:ind w:left="1280"/>
              <w:rPr>
                <w:i/>
                <w:lang w:val="pt-BR"/>
              </w:rPr>
            </w:pPr>
            <w:r w:rsidRPr="000A6A3D">
              <w:rPr>
                <w:i/>
                <w:lang w:val="pt-BR"/>
              </w:rPr>
              <w:t xml:space="preserve">Tp. Hồ Chí Minh, ngày </w:t>
            </w:r>
            <w:r w:rsidR="002966DF">
              <w:rPr>
                <w:i/>
                <w:lang w:val="pt-BR"/>
              </w:rPr>
              <w:t>20</w:t>
            </w:r>
            <w:r w:rsidRPr="000A6A3D">
              <w:rPr>
                <w:i/>
                <w:lang w:val="pt-BR"/>
              </w:rPr>
              <w:t xml:space="preserve">   tháng </w:t>
            </w:r>
            <w:r w:rsidR="002966DF">
              <w:rPr>
                <w:i/>
                <w:lang w:val="pt-BR"/>
              </w:rPr>
              <w:t>8</w:t>
            </w:r>
            <w:r w:rsidRPr="000A6A3D">
              <w:rPr>
                <w:i/>
                <w:lang w:val="pt-BR"/>
              </w:rPr>
              <w:t xml:space="preserve">   năm 20</w:t>
            </w:r>
            <w:r w:rsidR="002966DF">
              <w:rPr>
                <w:i/>
                <w:lang w:val="pt-BR"/>
              </w:rPr>
              <w:t>21</w:t>
            </w:r>
            <w:r w:rsidRPr="000A6A3D">
              <w:rPr>
                <w:i/>
                <w:lang w:val="pt-BR"/>
              </w:rPr>
              <w:t xml:space="preserve"> </w:t>
            </w:r>
          </w:p>
          <w:p w14:paraId="0E6495F3" w14:textId="77777777" w:rsidR="003A736C" w:rsidRDefault="003A736C" w:rsidP="000A6A3D">
            <w:pPr>
              <w:jc w:val="center"/>
              <w:rPr>
                <w:b/>
                <w:lang w:val="pt-BR"/>
              </w:rPr>
            </w:pPr>
            <w:r w:rsidRPr="000A6A3D">
              <w:rPr>
                <w:b/>
                <w:lang w:val="pt-BR"/>
              </w:rPr>
              <w:t>Giảng viên</w:t>
            </w:r>
          </w:p>
          <w:p w14:paraId="245F3F26" w14:textId="268EF747" w:rsidR="003613AC" w:rsidRPr="000A6A3D" w:rsidRDefault="00E120F0" w:rsidP="000A6A3D">
            <w:pPr>
              <w:jc w:val="center"/>
              <w:rPr>
                <w:lang w:val="pt-BR"/>
              </w:rPr>
            </w:pPr>
            <w:r w:rsidRPr="00F93BEE">
              <w:rPr>
                <w:b/>
                <w:color w:val="000000"/>
                <w:sz w:val="26"/>
                <w:szCs w:val="26"/>
              </w:rPr>
              <w:t>Nguyễn Phương Hà</w:t>
            </w: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756A663C" w14:textId="5C9F4FEA" w:rsidR="002966DF" w:rsidRPr="000A6A3D" w:rsidRDefault="002966DF" w:rsidP="002966DF">
            <w:r w:rsidRPr="000A6A3D">
              <w:t xml:space="preserve">Thực hiện ngày    </w:t>
            </w:r>
            <w:r>
              <w:t xml:space="preserve">  </w:t>
            </w:r>
            <w:r>
              <w:t>13</w:t>
            </w:r>
            <w:r>
              <w:t xml:space="preserve">       </w:t>
            </w:r>
            <w:r w:rsidRPr="000A6A3D">
              <w:t xml:space="preserve">tháng     </w:t>
            </w:r>
            <w:r>
              <w:t xml:space="preserve">  9      </w:t>
            </w:r>
            <w:r w:rsidRPr="000A6A3D">
              <w:t>năm 20</w:t>
            </w:r>
            <w:r>
              <w:t>21</w:t>
            </w:r>
            <w:r w:rsidRPr="000A6A3D">
              <w:t xml:space="preserve"> </w:t>
            </w:r>
          </w:p>
          <w:p w14:paraId="6A8680A6" w14:textId="77777777" w:rsidR="00E32631" w:rsidRPr="000A6A3D" w:rsidRDefault="00E32631" w:rsidP="002966DF"/>
        </w:tc>
      </w:tr>
    </w:tbl>
    <w:p w14:paraId="040711E4" w14:textId="78E9E99D"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2966DF">
        <w:rPr>
          <w:b/>
          <w:i/>
        </w:rPr>
        <w:t>2</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6" w:name="_Toc8233515"/>
            <w:r w:rsidRPr="00DD328E">
              <w:rPr>
                <w:rFonts w:ascii="Times New Roman" w:hAnsi="Times New Roman"/>
                <w:b/>
                <w:sz w:val="24"/>
                <w:u w:val="single"/>
              </w:rPr>
              <w:t>Định nghĩa, phân loại</w:t>
            </w:r>
            <w:bookmarkEnd w:id="66"/>
          </w:p>
          <w:p w14:paraId="4A1E4741" w14:textId="77777777" w:rsidR="00395DB4" w:rsidRPr="00DD328E" w:rsidRDefault="00395DB4" w:rsidP="00D444DD">
            <w:pPr>
              <w:pStyle w:val="Heading3"/>
              <w:ind w:left="480" w:hanging="480"/>
            </w:pPr>
            <w:bookmarkStart w:id="67" w:name="_Toc8233516"/>
            <w:r w:rsidRPr="00DD328E">
              <w:t>1.1. Định nghĩa</w:t>
            </w:r>
            <w:bookmarkEnd w:id="67"/>
          </w:p>
          <w:p w14:paraId="4F9508D7" w14:textId="77777777" w:rsidR="00395DB4" w:rsidRPr="00DD328E" w:rsidRDefault="00395DB4" w:rsidP="00D444DD">
            <w:pPr>
              <w:pStyle w:val="Heading3"/>
              <w:ind w:left="480" w:hanging="480"/>
            </w:pPr>
            <w:bookmarkStart w:id="68" w:name="_Toc8233517"/>
            <w:r w:rsidRPr="00DD328E">
              <w:t>1.2. Phân loại</w:t>
            </w:r>
            <w:bookmarkEnd w:id="68"/>
          </w:p>
          <w:p w14:paraId="0B7FAAF4" w14:textId="77777777" w:rsidR="00395DB4" w:rsidRPr="00DD328E" w:rsidRDefault="00B32F46" w:rsidP="00D444DD">
            <w:pPr>
              <w:pStyle w:val="ListParagraph"/>
              <w:numPr>
                <w:ilvl w:val="0"/>
                <w:numId w:val="22"/>
              </w:numPr>
              <w:spacing w:before="120"/>
              <w:ind w:left="425" w:hanging="425"/>
              <w:rPr>
                <w:b/>
              </w:rPr>
            </w:pPr>
            <w:hyperlink r:id="rId78"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9"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80"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9" w:name="_Toc8233518"/>
            <w:r w:rsidRPr="00DD328E">
              <w:rPr>
                <w:rFonts w:ascii="Times New Roman" w:hAnsi="Times New Roman"/>
                <w:b/>
                <w:sz w:val="24"/>
              </w:rPr>
              <w:t>Tính chất vật lí</w:t>
            </w:r>
            <w:bookmarkEnd w:id="69"/>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0" w:name="_Toc8233519"/>
            <w:r w:rsidRPr="00DD328E">
              <w:rPr>
                <w:rFonts w:ascii="Times New Roman" w:hAnsi="Times New Roman"/>
                <w:b/>
                <w:sz w:val="24"/>
              </w:rPr>
              <w:lastRenderedPageBreak/>
              <w:t>Tính chất hóa học</w:t>
            </w:r>
            <w:bookmarkEnd w:id="70"/>
          </w:p>
          <w:p w14:paraId="787F69AB" w14:textId="77777777" w:rsidR="00395DB4" w:rsidRPr="00DD328E" w:rsidRDefault="00395DB4" w:rsidP="00DD328E">
            <w:pPr>
              <w:pStyle w:val="Heading3"/>
              <w:ind w:left="480" w:hanging="480"/>
            </w:pPr>
            <w:bookmarkStart w:id="71" w:name="_Toc8233520"/>
            <w:r w:rsidRPr="00DD328E">
              <w:t>4.1. Phản ứng thế H của nhóm -OH</w:t>
            </w:r>
            <w:bookmarkEnd w:id="71"/>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2" w:name="_Toc8233521"/>
            <w:r w:rsidRPr="00DD328E">
              <w:t>4.2. Phản ứng thế nhóm –OH</w:t>
            </w:r>
            <w:bookmarkEnd w:id="72"/>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75pt;height:18pt" o:ole="">
                  <v:imagedata r:id="rId81" o:title=""/>
                </v:shape>
                <o:OLEObject Type="Embed" ProgID="Equation.DSMT4" ShapeID="_x0000_i1045" DrawAspect="Content" ObjectID="_1691412320" r:id="rId82"/>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75pt;height:18pt" o:ole="">
                  <v:imagedata r:id="rId83" o:title=""/>
                </v:shape>
                <o:OLEObject Type="Embed" ProgID="Equation.DSMT4" ShapeID="_x0000_i1046" DrawAspect="Content" ObjectID="_1691412321" r:id="rId84"/>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3" w:name="_Toc8233522"/>
            <w:r w:rsidRPr="00DD328E">
              <w:t>4.3. Phản ứng tách nước</w:t>
            </w:r>
            <w:bookmarkEnd w:id="73"/>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4" w:name="_Toc8233523"/>
            <w:r w:rsidRPr="00DD328E">
              <w:t>4.4. Phản ứng oxi hóa</w:t>
            </w:r>
            <w:bookmarkEnd w:id="74"/>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5" w:name="_Toc8233524"/>
            <w:r w:rsidRPr="0092770B">
              <w:rPr>
                <w:rFonts w:ascii="Times New Roman" w:hAnsi="Times New Roman"/>
                <w:b/>
                <w:sz w:val="24"/>
              </w:rPr>
              <w:t>Điều chế</w:t>
            </w:r>
            <w:bookmarkEnd w:id="75"/>
          </w:p>
          <w:p w14:paraId="4332EB03" w14:textId="77777777" w:rsidR="00395DB4" w:rsidRPr="00DD328E" w:rsidRDefault="00395DB4" w:rsidP="00DD328E">
            <w:pPr>
              <w:pStyle w:val="Heading3"/>
              <w:ind w:left="480" w:hanging="480"/>
            </w:pPr>
            <w:bookmarkStart w:id="76" w:name="_Toc8233525"/>
            <w:r w:rsidRPr="00DD328E">
              <w:t>5.1. Phương pháp tổng hợp</w:t>
            </w:r>
            <w:bookmarkEnd w:id="76"/>
          </w:p>
          <w:p w14:paraId="655CF90D" w14:textId="77777777" w:rsidR="00395DB4" w:rsidRPr="00DD328E" w:rsidRDefault="00395DB4" w:rsidP="00DD328E">
            <w:pPr>
              <w:pStyle w:val="Heading3"/>
              <w:ind w:left="480" w:hanging="480"/>
            </w:pPr>
            <w:bookmarkStart w:id="77" w:name="_Toc8233526"/>
            <w:r w:rsidRPr="00DD328E">
              <w:t>5.2. Phương pháp sinh hóa</w:t>
            </w:r>
            <w:bookmarkEnd w:id="77"/>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75pt;height:21pt" o:ole="">
                  <v:imagedata r:id="rId85" o:title=""/>
                </v:shape>
                <o:OLEObject Type="Embed" ProgID="Equation.DSMT4" ShapeID="_x0000_i1047" DrawAspect="Content" ObjectID="_1691412322" r:id="rId86"/>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75pt" o:ole="">
                  <v:imagedata r:id="rId87" o:title=""/>
                </v:shape>
                <o:OLEObject Type="Embed" ProgID="Equation.DSMT4" ShapeID="_x0000_i1048" DrawAspect="Content" ObjectID="_1691412323" r:id="rId88"/>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8" w:name="_Toc8233527"/>
            <w:r w:rsidRPr="0092770B">
              <w:rPr>
                <w:rFonts w:ascii="Times New Roman" w:hAnsi="Times New Roman"/>
                <w:b/>
                <w:sz w:val="24"/>
              </w:rPr>
              <w:t>Ứng dụng</w:t>
            </w:r>
            <w:bookmarkEnd w:id="78"/>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59F4CFB4" w:rsidR="00E32631" w:rsidRPr="000A6A3D" w:rsidRDefault="00E32631" w:rsidP="000A6A3D">
            <w:pPr>
              <w:ind w:left="1640"/>
              <w:rPr>
                <w:i/>
                <w:lang w:val="pt-BR"/>
              </w:rPr>
            </w:pPr>
            <w:r w:rsidRPr="000A6A3D">
              <w:rPr>
                <w:i/>
                <w:lang w:val="pt-BR"/>
              </w:rPr>
              <w:lastRenderedPageBreak/>
              <w:t xml:space="preserve">Tp. Hồ Chí Minh, ngày </w:t>
            </w:r>
            <w:r w:rsidR="002966DF">
              <w:rPr>
                <w:i/>
                <w:lang w:val="pt-BR"/>
              </w:rPr>
              <w:t>20</w:t>
            </w:r>
            <w:r w:rsidRPr="000A6A3D">
              <w:rPr>
                <w:i/>
                <w:lang w:val="pt-BR"/>
              </w:rPr>
              <w:t xml:space="preserve">  tháng  </w:t>
            </w:r>
            <w:r w:rsidR="002966DF">
              <w:rPr>
                <w:i/>
                <w:lang w:val="pt-BR"/>
              </w:rPr>
              <w:t>8</w:t>
            </w:r>
            <w:r w:rsidRPr="000A6A3D">
              <w:rPr>
                <w:i/>
                <w:lang w:val="pt-BR"/>
              </w:rPr>
              <w:t xml:space="preserve">  năm 20</w:t>
            </w:r>
            <w:r w:rsidR="002966DF">
              <w:rPr>
                <w:i/>
                <w:lang w:val="pt-BR"/>
              </w:rPr>
              <w:t>21</w:t>
            </w:r>
            <w:r w:rsidRPr="000A6A3D">
              <w:rPr>
                <w:i/>
                <w:lang w:val="pt-BR"/>
              </w:rPr>
              <w:t xml:space="preserve"> </w:t>
            </w:r>
          </w:p>
          <w:p w14:paraId="7DC8637B" w14:textId="77777777" w:rsidR="00E32631" w:rsidRDefault="00E32631" w:rsidP="000A6A3D">
            <w:pPr>
              <w:jc w:val="center"/>
              <w:rPr>
                <w:b/>
                <w:lang w:val="pt-BR"/>
              </w:rPr>
            </w:pPr>
            <w:r w:rsidRPr="000A6A3D">
              <w:rPr>
                <w:b/>
                <w:lang w:val="pt-BR"/>
              </w:rPr>
              <w:t>Giảng viên</w:t>
            </w:r>
          </w:p>
          <w:p w14:paraId="4B12DEB4" w14:textId="55B1320A" w:rsidR="003613AC" w:rsidRPr="000A6A3D" w:rsidRDefault="00E120F0" w:rsidP="000A6A3D">
            <w:pPr>
              <w:jc w:val="center"/>
              <w:rPr>
                <w:lang w:val="pt-BR"/>
              </w:rPr>
            </w:pPr>
            <w:r w:rsidRPr="00F93BEE">
              <w:rPr>
                <w:b/>
                <w:color w:val="000000"/>
                <w:sz w:val="26"/>
                <w:szCs w:val="26"/>
              </w:rPr>
              <w:t>Nguyễn Phương Hà</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1FD120E8" w14:textId="1131E2CC" w:rsidR="002966DF" w:rsidRPr="000A6A3D" w:rsidRDefault="002966DF" w:rsidP="002966DF">
            <w:r w:rsidRPr="000A6A3D">
              <w:t xml:space="preserve">Thực hiện ngày    </w:t>
            </w:r>
            <w:r>
              <w:t xml:space="preserve">  </w:t>
            </w:r>
            <w:r>
              <w:t>13</w:t>
            </w:r>
            <w:r>
              <w:t xml:space="preserve">       </w:t>
            </w:r>
            <w:r w:rsidRPr="000A6A3D">
              <w:t xml:space="preserve">tháng     </w:t>
            </w:r>
            <w:r>
              <w:t xml:space="preserve">  9      </w:t>
            </w:r>
            <w:r w:rsidRPr="000A6A3D">
              <w:t>năm 20</w:t>
            </w:r>
            <w:r>
              <w:t>21</w:t>
            </w:r>
            <w:r w:rsidRPr="000A6A3D">
              <w:t xml:space="preserve"> </w:t>
            </w:r>
          </w:p>
          <w:p w14:paraId="597E257C" w14:textId="77777777" w:rsidR="008E2106" w:rsidRPr="000A6A3D" w:rsidRDefault="008E2106" w:rsidP="002966DF"/>
        </w:tc>
      </w:tr>
    </w:tbl>
    <w:p w14:paraId="1FFC3CA1" w14:textId="63963304"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2966DF">
        <w:rPr>
          <w:b/>
          <w:i/>
        </w:rPr>
        <w:t>3</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9" w:name="_Toc8233529"/>
            <w:r w:rsidRPr="00CB239F">
              <w:rPr>
                <w:rFonts w:ascii="Times New Roman" w:hAnsi="Times New Roman"/>
                <w:b/>
                <w:sz w:val="24"/>
                <w:u w:val="single"/>
              </w:rPr>
              <w:t>Định nghĩa, phân loại</w:t>
            </w:r>
            <w:bookmarkEnd w:id="79"/>
          </w:p>
          <w:p w14:paraId="021BF081" w14:textId="77777777" w:rsidR="002E19AF" w:rsidRPr="00CB239F" w:rsidRDefault="002E19AF" w:rsidP="00CB239F">
            <w:pPr>
              <w:pStyle w:val="Heading3"/>
              <w:ind w:left="480" w:hanging="480"/>
              <w:rPr>
                <w:bCs w:val="0"/>
              </w:rPr>
            </w:pPr>
            <w:bookmarkStart w:id="80" w:name="_Toc8233530"/>
            <w:r w:rsidRPr="00CB239F">
              <w:rPr>
                <w:bCs w:val="0"/>
              </w:rPr>
              <w:t>1.1. Định nghĩa</w:t>
            </w:r>
            <w:bookmarkEnd w:id="80"/>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1" w:name="_Toc8233531"/>
            <w:r w:rsidRPr="00A71C8E">
              <w:rPr>
                <w:rFonts w:ascii="Times New Roman" w:hAnsi="Times New Roman"/>
                <w:b/>
                <w:sz w:val="24"/>
                <w:u w:val="single"/>
              </w:rPr>
              <w:t>Phenol</w:t>
            </w:r>
            <w:bookmarkEnd w:id="81"/>
          </w:p>
          <w:p w14:paraId="78BEEB33" w14:textId="77777777" w:rsidR="002E19AF" w:rsidRPr="00CB239F" w:rsidRDefault="002E19AF" w:rsidP="00CB239F">
            <w:pPr>
              <w:pStyle w:val="Heading3"/>
              <w:ind w:left="480" w:hanging="480"/>
              <w:rPr>
                <w:bCs w:val="0"/>
              </w:rPr>
            </w:pPr>
            <w:bookmarkStart w:id="82" w:name="_Toc8233532"/>
            <w:r w:rsidRPr="00CB239F">
              <w:rPr>
                <w:bCs w:val="0"/>
              </w:rPr>
              <w:t>2.1. Cấu tạo</w:t>
            </w:r>
            <w:bookmarkEnd w:id="82"/>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3" w:name="_Toc8233533"/>
            <w:r w:rsidRPr="00CB239F">
              <w:t xml:space="preserve">2.2. </w:t>
            </w:r>
            <w:hyperlink r:id="rId89" w:anchor="t" w:tgtFrame="_blank" w:history="1">
              <w:r w:rsidRPr="00CB239F">
                <w:t>Tính chất vật lí</w:t>
              </w:r>
              <w:bookmarkEnd w:id="83"/>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4" w:name="_Toc8233534"/>
            <w:r w:rsidRPr="00CB239F">
              <w:rPr>
                <w:bCs w:val="0"/>
              </w:rPr>
              <w:t xml:space="preserve">2.3. </w:t>
            </w:r>
            <w:bookmarkStart w:id="85" w:name="kf"/>
            <w:bookmarkEnd w:id="85"/>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4"/>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90"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5"/>
            <w:r w:rsidRPr="00A71C8E">
              <w:rPr>
                <w:rFonts w:ascii="Times New Roman" w:hAnsi="Times New Roman"/>
                <w:b/>
                <w:sz w:val="24"/>
              </w:rPr>
              <w:t>Điều chế</w:t>
            </w:r>
            <w:bookmarkEnd w:id="86"/>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7" w:name="_Toc8233536"/>
            <w:r w:rsidRPr="00A71C8E">
              <w:rPr>
                <w:rFonts w:ascii="Times New Roman" w:hAnsi="Times New Roman"/>
                <w:b/>
                <w:sz w:val="24"/>
              </w:rPr>
              <w:t>Ứng dụng:</w:t>
            </w:r>
            <w:bookmarkEnd w:id="87"/>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E74078E" w:rsidR="00660F14" w:rsidRPr="000A6A3D" w:rsidRDefault="00660F14" w:rsidP="000A6A3D">
            <w:pPr>
              <w:rPr>
                <w:i/>
                <w:lang w:val="pt-BR"/>
              </w:rPr>
            </w:pPr>
            <w:r w:rsidRPr="000A6A3D">
              <w:rPr>
                <w:i/>
                <w:lang w:val="pt-BR"/>
              </w:rPr>
              <w:t xml:space="preserve">Tp. Hồ Chí Minh, ngày </w:t>
            </w:r>
            <w:r w:rsidR="002966DF">
              <w:rPr>
                <w:i/>
                <w:lang w:val="pt-BR"/>
              </w:rPr>
              <w:t>20</w:t>
            </w:r>
            <w:r w:rsidRPr="000A6A3D">
              <w:rPr>
                <w:i/>
                <w:lang w:val="pt-BR"/>
              </w:rPr>
              <w:t xml:space="preserve">  tháng  </w:t>
            </w:r>
            <w:r w:rsidR="002966DF">
              <w:rPr>
                <w:i/>
                <w:lang w:val="pt-BR"/>
              </w:rPr>
              <w:t>8</w:t>
            </w:r>
            <w:r w:rsidRPr="000A6A3D">
              <w:rPr>
                <w:i/>
                <w:lang w:val="pt-BR"/>
              </w:rPr>
              <w:t xml:space="preserve">  năm 20</w:t>
            </w:r>
            <w:r w:rsidR="002966DF">
              <w:rPr>
                <w:i/>
                <w:lang w:val="pt-BR"/>
              </w:rPr>
              <w:t>21</w:t>
            </w:r>
            <w:r w:rsidRPr="000A6A3D">
              <w:rPr>
                <w:i/>
                <w:lang w:val="pt-BR"/>
              </w:rPr>
              <w:t xml:space="preserve"> </w:t>
            </w:r>
          </w:p>
          <w:p w14:paraId="5448ADA2" w14:textId="77777777" w:rsidR="00660F14" w:rsidRDefault="00660F14" w:rsidP="000A6A3D">
            <w:pPr>
              <w:jc w:val="center"/>
              <w:rPr>
                <w:b/>
                <w:lang w:val="pt-BR"/>
              </w:rPr>
            </w:pPr>
            <w:r w:rsidRPr="000A6A3D">
              <w:rPr>
                <w:b/>
                <w:lang w:val="pt-BR"/>
              </w:rPr>
              <w:t>Giảng viên</w:t>
            </w:r>
          </w:p>
          <w:p w14:paraId="033A121F" w14:textId="09D97BE8" w:rsidR="001363F9" w:rsidRDefault="00E120F0" w:rsidP="000A6A3D">
            <w:pPr>
              <w:jc w:val="center"/>
              <w:rPr>
                <w:b/>
                <w:lang w:val="pt-BR"/>
              </w:rPr>
            </w:pPr>
            <w:r w:rsidRPr="00F93BEE">
              <w:rPr>
                <w:b/>
                <w:color w:val="000000"/>
                <w:sz w:val="26"/>
                <w:szCs w:val="26"/>
              </w:rPr>
              <w:t>Nguyễn Phương Hà</w:t>
            </w: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4452C0BB" w14:textId="437F5171" w:rsidR="002966DF" w:rsidRPr="000A6A3D" w:rsidRDefault="002966DF" w:rsidP="002966DF">
            <w:r w:rsidRPr="000A6A3D">
              <w:t xml:space="preserve">Thực hiện ngày    </w:t>
            </w:r>
            <w:r>
              <w:t xml:space="preserve">  </w:t>
            </w:r>
            <w:r w:rsidR="002B3E68">
              <w:t>20</w:t>
            </w:r>
            <w:r>
              <w:t xml:space="preserve">       </w:t>
            </w:r>
            <w:r w:rsidRPr="000A6A3D">
              <w:t xml:space="preserve">tháng     </w:t>
            </w:r>
            <w:r>
              <w:t xml:space="preserve">  9      </w:t>
            </w:r>
            <w:r w:rsidRPr="000A6A3D">
              <w:t>năm 20</w:t>
            </w:r>
            <w:r>
              <w:t>21</w:t>
            </w:r>
            <w:r w:rsidRPr="000A6A3D">
              <w:t xml:space="preserve"> </w:t>
            </w:r>
          </w:p>
          <w:p w14:paraId="5BD26AD5" w14:textId="77777777" w:rsidR="00653A5A" w:rsidRPr="000A6A3D" w:rsidRDefault="00653A5A" w:rsidP="002966DF"/>
        </w:tc>
      </w:tr>
    </w:tbl>
    <w:p w14:paraId="2A01D37F" w14:textId="38B782EF"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2B3E68">
        <w:rPr>
          <w:b/>
          <w:i/>
        </w:rPr>
        <w:t>4</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75pt" o:ole="">
                  <v:imagedata r:id="rId94" o:title=""/>
                </v:shape>
                <o:OLEObject Type="Embed" ProgID="Equation.DSMT4" ShapeID="_x0000_i1049" DrawAspect="Content" ObjectID="_1691412324" r:id="rId95"/>
              </w:object>
            </w:r>
            <w:r w:rsidRPr="004169B5">
              <w:rPr>
                <w:lang w:val="pt-BR"/>
              </w:rPr>
              <w:t>axetilen</w:t>
            </w:r>
            <w:r w:rsidRPr="004169B5">
              <w:rPr>
                <w:position w:val="-6"/>
                <w:lang w:val="pt-BR"/>
              </w:rPr>
              <w:object w:dxaOrig="740" w:dyaOrig="320" w14:anchorId="1E904AE6">
                <v:shape id="_x0000_i1050" type="#_x0000_t75" style="width:36.75pt;height:15.75pt" o:ole="">
                  <v:imagedata r:id="rId96" o:title=""/>
                </v:shape>
                <o:OLEObject Type="Embed" ProgID="Equation.DSMT4" ShapeID="_x0000_i1050" DrawAspect="Content" ObjectID="_1691412325" r:id="rId97"/>
              </w:object>
            </w:r>
            <w:r w:rsidRPr="004169B5">
              <w:rPr>
                <w:lang w:val="pt-BR"/>
              </w:rPr>
              <w:t xml:space="preserve"> etilen</w:t>
            </w:r>
            <w:r w:rsidRPr="004169B5">
              <w:rPr>
                <w:position w:val="-6"/>
                <w:lang w:val="pt-BR"/>
              </w:rPr>
              <w:object w:dxaOrig="740" w:dyaOrig="320" w14:anchorId="2096260F">
                <v:shape id="_x0000_i1051" type="#_x0000_t75" style="width:36.75pt;height:15.75pt" o:ole="">
                  <v:imagedata r:id="rId98" o:title=""/>
                </v:shape>
                <o:OLEObject Type="Embed" ProgID="Equation.DSMT4" ShapeID="_x0000_i1051" DrawAspect="Content" ObjectID="_1691412326" r:id="rId99"/>
              </w:object>
            </w:r>
            <w:r w:rsidRPr="004169B5">
              <w:rPr>
                <w:lang w:val="pt-BR"/>
              </w:rPr>
              <w:t xml:space="preserve"> etanol </w:t>
            </w:r>
            <w:r w:rsidRPr="004169B5">
              <w:rPr>
                <w:position w:val="-6"/>
                <w:lang w:val="pt-BR"/>
              </w:rPr>
              <w:object w:dxaOrig="740" w:dyaOrig="320" w14:anchorId="3B3ED262">
                <v:shape id="_x0000_i1052" type="#_x0000_t75" style="width:36.75pt;height:15.75pt" o:ole="">
                  <v:imagedata r:id="rId100" o:title=""/>
                </v:shape>
                <o:OLEObject Type="Embed" ProgID="Equation.DSMT4" ShapeID="_x0000_i1052" DrawAspect="Content" ObjectID="_1691412327" r:id="rId101"/>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75pt;height:15.75pt" o:ole="">
                  <v:imagedata r:id="rId102" o:title=""/>
                </v:shape>
                <o:OLEObject Type="Embed" ProgID="Equation.DSMT4" ShapeID="_x0000_i1053" DrawAspect="Content" ObjectID="_1691412328" r:id="rId103"/>
              </w:object>
            </w:r>
            <w:r w:rsidRPr="004169B5">
              <w:rPr>
                <w:lang w:val="pt-BR"/>
              </w:rPr>
              <w:t xml:space="preserve"> brombenzen</w:t>
            </w:r>
            <w:r w:rsidRPr="004169B5">
              <w:rPr>
                <w:position w:val="-6"/>
                <w:lang w:val="pt-BR"/>
              </w:rPr>
              <w:object w:dxaOrig="740" w:dyaOrig="320" w14:anchorId="1E72607C">
                <v:shape id="_x0000_i1054" type="#_x0000_t75" style="width:36.75pt;height:15.75pt" o:ole="">
                  <v:imagedata r:id="rId104" o:title=""/>
                </v:shape>
                <o:OLEObject Type="Embed" ProgID="Equation.DSMT4" ShapeID="_x0000_i1054" DrawAspect="Content" ObjectID="_1691412329" r:id="rId105"/>
              </w:object>
            </w:r>
            <w:r w:rsidRPr="004169B5">
              <w:rPr>
                <w:lang w:val="pt-BR"/>
              </w:rPr>
              <w:t xml:space="preserve">natri phenolat </w:t>
            </w:r>
            <w:r w:rsidRPr="004169B5">
              <w:rPr>
                <w:position w:val="-6"/>
                <w:lang w:val="pt-BR"/>
              </w:rPr>
              <w:object w:dxaOrig="740" w:dyaOrig="320" w14:anchorId="24EC27A0">
                <v:shape id="_x0000_i1055" type="#_x0000_t75" style="width:36.75pt;height:15.75pt" o:ole="">
                  <v:imagedata r:id="rId106" o:title=""/>
                </v:shape>
                <o:OLEObject Type="Embed" ProgID="Equation.DSMT4" ShapeID="_x0000_i1055" DrawAspect="Content" ObjectID="_1691412330" r:id="rId107"/>
              </w:object>
            </w:r>
            <w:r w:rsidRPr="004169B5">
              <w:rPr>
                <w:lang w:val="pt-BR"/>
              </w:rPr>
              <w:t xml:space="preserve"> phenol</w:t>
            </w:r>
            <w:r w:rsidRPr="004169B5">
              <w:rPr>
                <w:position w:val="-6"/>
                <w:lang w:val="pt-BR"/>
              </w:rPr>
              <w:object w:dxaOrig="740" w:dyaOrig="320" w14:anchorId="12B8EFE8">
                <v:shape id="_x0000_i1056" type="#_x0000_t75" style="width:36.75pt;height:15.75pt" o:ole="">
                  <v:imagedata r:id="rId108" o:title=""/>
                </v:shape>
                <o:OLEObject Type="Embed" ProgID="Equation.DSMT4" ShapeID="_x0000_i1056" DrawAspect="Content" ObjectID="_1691412331" r:id="rId109"/>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75pt;height:24.75pt" o:ole="">
                  <v:imagedata r:id="rId110" o:title=""/>
                </v:shape>
                <o:OLEObject Type="Embed" ProgID="Equation.DSMT4" ShapeID="_x0000_i1057" DrawAspect="Content" ObjectID="_1691412332" r:id="rId111"/>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75pt;height:24.75pt" o:ole="">
                  <v:imagedata r:id="rId112" o:title=""/>
                </v:shape>
                <o:OLEObject Type="Embed" ProgID="Equation.DSMT4" ShapeID="_x0000_i1058" DrawAspect="Content" ObjectID="_1691412333" r:id="rId113"/>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75pt;height:24.75pt" o:ole="">
                  <v:imagedata r:id="rId114" o:title=""/>
                </v:shape>
                <o:OLEObject Type="Embed" ProgID="Equation.DSMT4" ShapeID="_x0000_i1059" DrawAspect="Content" ObjectID="_1691412334" r:id="rId115"/>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46308D19" w:rsidR="00653A5A" w:rsidRPr="000A6A3D" w:rsidRDefault="00653A5A" w:rsidP="000A6A3D">
            <w:pPr>
              <w:ind w:left="1730"/>
              <w:rPr>
                <w:i/>
                <w:lang w:val="pt-BR"/>
              </w:rPr>
            </w:pPr>
            <w:r w:rsidRPr="000A6A3D">
              <w:rPr>
                <w:i/>
                <w:lang w:val="pt-BR"/>
              </w:rPr>
              <w:t xml:space="preserve">Tp. Hồ Chí Minh, ngày  </w:t>
            </w:r>
            <w:r w:rsidR="002966DF">
              <w:rPr>
                <w:i/>
                <w:lang w:val="pt-BR"/>
              </w:rPr>
              <w:t xml:space="preserve">29  tháng  8  </w:t>
            </w:r>
            <w:r w:rsidRPr="000A6A3D">
              <w:rPr>
                <w:i/>
                <w:lang w:val="pt-BR"/>
              </w:rPr>
              <w:t>năm 20</w:t>
            </w:r>
            <w:r w:rsidR="002966DF">
              <w:rPr>
                <w:i/>
                <w:lang w:val="pt-BR"/>
              </w:rPr>
              <w:t>21</w:t>
            </w:r>
            <w:r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5E868A02" w14:textId="777337B0" w:rsidR="003613AC" w:rsidRDefault="00E120F0" w:rsidP="000A6A3D">
            <w:pPr>
              <w:jc w:val="center"/>
              <w:rPr>
                <w:b/>
                <w:bCs/>
                <w:szCs w:val="22"/>
                <w:lang w:val="pt-BR"/>
              </w:rPr>
            </w:pPr>
            <w:r w:rsidRPr="00F93BEE">
              <w:rPr>
                <w:b/>
                <w:color w:val="000000"/>
                <w:sz w:val="26"/>
                <w:szCs w:val="26"/>
              </w:rPr>
              <w:t>Nguyễn Phương Hà</w:t>
            </w: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D435FB3" w14:textId="77777777" w:rsidR="002B3E68" w:rsidRPr="000A6A3D" w:rsidRDefault="002B3E68" w:rsidP="002B3E68">
            <w:r w:rsidRPr="000A6A3D">
              <w:t xml:space="preserve">Thực hiện ngày    </w:t>
            </w:r>
            <w:r>
              <w:t xml:space="preserve">  20       </w:t>
            </w:r>
            <w:r w:rsidRPr="000A6A3D">
              <w:t xml:space="preserve">tháng     </w:t>
            </w:r>
            <w:r>
              <w:t xml:space="preserve">  9      </w:t>
            </w:r>
            <w:r w:rsidRPr="000A6A3D">
              <w:t>năm 20</w:t>
            </w:r>
            <w:r>
              <w:t>21</w:t>
            </w:r>
            <w:r w:rsidRPr="000A6A3D">
              <w:t xml:space="preserve"> </w:t>
            </w:r>
          </w:p>
          <w:p w14:paraId="152EECE3" w14:textId="77777777" w:rsidR="00E7367E" w:rsidRPr="000A6A3D" w:rsidRDefault="00E7367E" w:rsidP="002B3E68"/>
        </w:tc>
      </w:tr>
    </w:tbl>
    <w:p w14:paraId="45CB2630" w14:textId="15E2D7AD"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2B3E68">
        <w:rPr>
          <w:b/>
          <w:i/>
        </w:rPr>
        <w:t>5</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8" w:name="_Toc8233541"/>
            <w:r w:rsidRPr="00CE40CF">
              <w:rPr>
                <w:rFonts w:ascii="Times New Roman" w:hAnsi="Times New Roman"/>
                <w:b/>
                <w:bCs/>
                <w:sz w:val="24"/>
                <w:u w:val="single"/>
              </w:rPr>
              <w:t>Andehit</w:t>
            </w:r>
            <w:bookmarkEnd w:id="88"/>
          </w:p>
          <w:p w14:paraId="747A0D5C" w14:textId="77777777" w:rsidR="0039768C" w:rsidRPr="00CE40CF" w:rsidRDefault="0039768C" w:rsidP="003F65AF">
            <w:pPr>
              <w:pStyle w:val="Heading3"/>
              <w:ind w:left="480" w:hanging="480"/>
            </w:pPr>
            <w:bookmarkStart w:id="89" w:name="_Toc8233542"/>
            <w:r w:rsidRPr="00CE40CF">
              <w:rPr>
                <w:bCs w:val="0"/>
              </w:rPr>
              <w:t>1.1. Định nghĩa, phân loại, danh pháp</w:t>
            </w:r>
            <w:bookmarkEnd w:id="89"/>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75pt;height:18pt" o:ole="">
                  <v:imagedata r:id="rId116" o:title=""/>
                </v:shape>
                <o:OLEObject Type="Embed" ProgID="Equation.DSMT4" ShapeID="_x0000_i1060" DrawAspect="Content" ObjectID="_1691412335" r:id="rId117"/>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75pt;height:18pt" o:ole="">
                  <v:imagedata r:id="rId118" o:title=""/>
                </v:shape>
                <o:OLEObject Type="Embed" ProgID="Equation.DSMT4" ShapeID="_x0000_i1061" DrawAspect="Content" ObjectID="_1691412336" r:id="rId119"/>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90" w:name="_Toc8233543"/>
            <w:r w:rsidRPr="00CE40CF">
              <w:rPr>
                <w:rFonts w:ascii="Times New Roman" w:hAnsi="Times New Roman"/>
                <w:b/>
                <w:sz w:val="24"/>
                <w:u w:val="single"/>
              </w:rPr>
              <w:t>Xeton</w:t>
            </w:r>
            <w:bookmarkEnd w:id="90"/>
          </w:p>
          <w:p w14:paraId="6715642B" w14:textId="77777777" w:rsidR="0039768C" w:rsidRPr="00CE40CF" w:rsidRDefault="0039768C" w:rsidP="003F65AF">
            <w:pPr>
              <w:pStyle w:val="Heading3"/>
              <w:ind w:left="480" w:hanging="480"/>
              <w:rPr>
                <w:bCs w:val="0"/>
              </w:rPr>
            </w:pPr>
            <w:bookmarkStart w:id="91" w:name="_Toc8233544"/>
            <w:r w:rsidRPr="00CE40CF">
              <w:rPr>
                <w:bCs w:val="0"/>
              </w:rPr>
              <w:t>2.1. Định nghĩa, danh pháp</w:t>
            </w:r>
            <w:bookmarkEnd w:id="91"/>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75pt;height:18pt" o:ole="">
                  <v:imagedata r:id="rId120" o:title=""/>
                </v:shape>
                <o:OLEObject Type="Embed" ProgID="Equation.DSMT4" ShapeID="_x0000_i1062" DrawAspect="Content" ObjectID="_1691412337" r:id="rId121"/>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2" w:name="_Toc8233545"/>
            <w:r w:rsidRPr="00CE40CF">
              <w:t>2.4. Ứng dụng</w:t>
            </w:r>
            <w:bookmarkEnd w:id="92"/>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3E69A2E9" w:rsidR="00E7367E" w:rsidRPr="000A6A3D" w:rsidRDefault="00E7367E" w:rsidP="000A6A3D">
            <w:pPr>
              <w:ind w:left="1730"/>
              <w:rPr>
                <w:i/>
                <w:lang w:val="pt-BR"/>
              </w:rPr>
            </w:pPr>
            <w:r w:rsidRPr="000A6A3D">
              <w:rPr>
                <w:i/>
                <w:lang w:val="pt-BR"/>
              </w:rPr>
              <w:t xml:space="preserve">Tp. Hồ Chí Minh, ngày </w:t>
            </w:r>
            <w:r w:rsidR="002B3E68">
              <w:rPr>
                <w:i/>
                <w:lang w:val="pt-BR"/>
              </w:rPr>
              <w:t>29</w:t>
            </w:r>
            <w:r w:rsidRPr="000A6A3D">
              <w:rPr>
                <w:i/>
                <w:lang w:val="pt-BR"/>
              </w:rPr>
              <w:t xml:space="preserve">   tháng   </w:t>
            </w:r>
            <w:r w:rsidR="002B3E68">
              <w:rPr>
                <w:i/>
                <w:lang w:val="pt-BR"/>
              </w:rPr>
              <w:t>8</w:t>
            </w:r>
            <w:r w:rsidRPr="000A6A3D">
              <w:rPr>
                <w:i/>
                <w:lang w:val="pt-BR"/>
              </w:rPr>
              <w:t xml:space="preserve">  năm 20</w:t>
            </w:r>
            <w:r w:rsidR="002B3E68">
              <w:rPr>
                <w:i/>
                <w:lang w:val="pt-BR"/>
              </w:rPr>
              <w:t>21</w:t>
            </w:r>
            <w:r w:rsidRPr="000A6A3D">
              <w:rPr>
                <w:i/>
                <w:lang w:val="pt-BR"/>
              </w:rPr>
              <w:t xml:space="preserve"> </w:t>
            </w:r>
          </w:p>
          <w:p w14:paraId="31837509" w14:textId="77777777" w:rsidR="00E7367E" w:rsidRDefault="00E7367E" w:rsidP="000A6A3D">
            <w:pPr>
              <w:jc w:val="center"/>
              <w:rPr>
                <w:b/>
                <w:lang w:val="pt-BR"/>
              </w:rPr>
            </w:pPr>
            <w:r w:rsidRPr="000A6A3D">
              <w:rPr>
                <w:b/>
                <w:lang w:val="pt-BR"/>
              </w:rPr>
              <w:t>Giảng viên</w:t>
            </w:r>
          </w:p>
          <w:p w14:paraId="5E6C198E" w14:textId="1A2C54EC" w:rsidR="003613AC" w:rsidRPr="000A6A3D" w:rsidRDefault="00E120F0" w:rsidP="000A6A3D">
            <w:pPr>
              <w:jc w:val="center"/>
              <w:rPr>
                <w:lang w:val="pt-BR"/>
              </w:rPr>
            </w:pPr>
            <w:r w:rsidRPr="00F93BEE">
              <w:rPr>
                <w:b/>
                <w:color w:val="000000"/>
                <w:sz w:val="26"/>
                <w:szCs w:val="26"/>
              </w:rPr>
              <w:t>Nguyễn Phương Hà</w:t>
            </w: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66D67F12" w14:textId="1ABE6204" w:rsidR="002B3E68" w:rsidRPr="000A6A3D" w:rsidRDefault="002B3E68" w:rsidP="002B3E68">
            <w:r w:rsidRPr="000A6A3D">
              <w:t xml:space="preserve">Thực hiện ngày    </w:t>
            </w:r>
            <w:r>
              <w:t xml:space="preserve">  2</w:t>
            </w:r>
            <w:r>
              <w:t>7</w:t>
            </w:r>
            <w:r>
              <w:t xml:space="preserve">       </w:t>
            </w:r>
            <w:r w:rsidRPr="000A6A3D">
              <w:t xml:space="preserve">tháng     </w:t>
            </w:r>
            <w:r>
              <w:t xml:space="preserve">  9      </w:t>
            </w:r>
            <w:r w:rsidRPr="000A6A3D">
              <w:t>năm 20</w:t>
            </w:r>
            <w:r>
              <w:t>21</w:t>
            </w:r>
            <w:r w:rsidRPr="000A6A3D">
              <w:t xml:space="preserve"> </w:t>
            </w:r>
          </w:p>
          <w:p w14:paraId="726297BB" w14:textId="77777777" w:rsidR="00A3727F" w:rsidRPr="000A6A3D" w:rsidRDefault="00A3727F" w:rsidP="002B3E68"/>
        </w:tc>
      </w:tr>
    </w:tbl>
    <w:p w14:paraId="4D6E1F54" w14:textId="6E3E4B2A"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2B3E68">
        <w:rPr>
          <w:b/>
          <w:i/>
        </w:rPr>
        <w:t>6</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3" w:name="_Toc8233547"/>
            <w:r w:rsidRPr="008212D7">
              <w:rPr>
                <w:rFonts w:ascii="Times New Roman" w:hAnsi="Times New Roman"/>
                <w:b/>
                <w:bCs/>
                <w:sz w:val="24"/>
                <w:u w:val="single"/>
              </w:rPr>
              <w:t>Định nghĩa, phân loại, danh pháp</w:t>
            </w:r>
            <w:bookmarkEnd w:id="93"/>
          </w:p>
          <w:p w14:paraId="19DFD844" w14:textId="77777777" w:rsidR="006707BB" w:rsidRPr="008212D7" w:rsidRDefault="006707BB" w:rsidP="003D2148">
            <w:pPr>
              <w:pStyle w:val="Heading3"/>
              <w:ind w:left="480" w:hanging="480"/>
            </w:pPr>
            <w:bookmarkStart w:id="94" w:name="_Toc8233548"/>
            <w:r w:rsidRPr="008212D7">
              <w:rPr>
                <w:bCs w:val="0"/>
              </w:rPr>
              <w:t>1.1 Định nghĩa</w:t>
            </w:r>
            <w:bookmarkEnd w:id="94"/>
            <w:r w:rsidRPr="008212D7">
              <w:rPr>
                <w:bCs w:val="0"/>
              </w:rPr>
              <w:t xml:space="preserve"> </w:t>
            </w:r>
          </w:p>
          <w:p w14:paraId="17F2EEA8" w14:textId="77777777" w:rsidR="006707BB" w:rsidRPr="008212D7" w:rsidRDefault="006707BB" w:rsidP="003D2148">
            <w:pPr>
              <w:pStyle w:val="Heading3"/>
              <w:ind w:left="480" w:hanging="480"/>
              <w:rPr>
                <w:bCs w:val="0"/>
              </w:rPr>
            </w:pPr>
            <w:bookmarkStart w:id="95" w:name="_Toc8233549"/>
            <w:r w:rsidRPr="008212D7">
              <w:t>1.2. Phân loại</w:t>
            </w:r>
            <w:bookmarkEnd w:id="95"/>
          </w:p>
          <w:p w14:paraId="1CC0206C" w14:textId="77777777" w:rsidR="006707BB" w:rsidRPr="008212D7" w:rsidRDefault="006707BB" w:rsidP="003D2148">
            <w:pPr>
              <w:pStyle w:val="Heading3"/>
              <w:ind w:left="480" w:hanging="480"/>
            </w:pPr>
            <w:bookmarkStart w:id="96" w:name="_Toc8233550"/>
            <w:r w:rsidRPr="008212D7">
              <w:t>1.3. Danh pháp:</w:t>
            </w:r>
            <w:bookmarkEnd w:id="96"/>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7" w:name="_Toc8233551"/>
            <w:r w:rsidRPr="008212D7">
              <w:rPr>
                <w:rFonts w:ascii="Times New Roman" w:hAnsi="Times New Roman"/>
                <w:b/>
                <w:sz w:val="24"/>
                <w:u w:val="single"/>
              </w:rPr>
              <w:t>Tính chất vật lý</w:t>
            </w:r>
            <w:bookmarkEnd w:id="97"/>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8" w:name="_Toc8233552"/>
            <w:r w:rsidRPr="00BE703A">
              <w:rPr>
                <w:rFonts w:ascii="Times New Roman" w:hAnsi="Times New Roman"/>
                <w:b/>
                <w:bCs/>
                <w:sz w:val="24"/>
                <w:u w:val="single"/>
              </w:rPr>
              <w:lastRenderedPageBreak/>
              <w:t>Tính chất hóa học</w:t>
            </w:r>
            <w:bookmarkEnd w:id="98"/>
          </w:p>
          <w:p w14:paraId="205022F4" w14:textId="19BCA7DD" w:rsidR="006707BB" w:rsidRPr="008212D7" w:rsidRDefault="006707BB" w:rsidP="00BE703A">
            <w:pPr>
              <w:pStyle w:val="Heading3"/>
              <w:ind w:left="480" w:hanging="480"/>
            </w:pPr>
            <w:bookmarkStart w:id="99" w:name="_Toc8233553"/>
            <w:r w:rsidRPr="008212D7">
              <w:rPr>
                <w:bCs w:val="0"/>
              </w:rPr>
              <w:t>3.1.</w:t>
            </w:r>
            <w:hyperlink r:id="rId122" w:anchor="00" w:tgtFrame="_blank" w:history="1">
              <w:r w:rsidRPr="008212D7">
                <w:t>Tính axit</w:t>
              </w:r>
              <w:bookmarkEnd w:id="99"/>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25pt;height:27pt" o:ole="">
                  <v:imagedata r:id="rId123" o:title=""/>
                </v:shape>
                <o:OLEObject Type="Embed" ProgID="Equation.DSMT4" ShapeID="_x0000_i1063" DrawAspect="Content" ObjectID="_1691412338" r:id="rId124"/>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25pt;height:27pt" o:ole="">
                  <v:imagedata r:id="rId123" o:title=""/>
                </v:shape>
                <o:OLEObject Type="Embed" ProgID="Equation.DSMT4" ShapeID="_x0000_i1064" DrawAspect="Content" ObjectID="_1691412339" r:id="rId125"/>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100" w:name="_Toc8233554"/>
            <w:r w:rsidRPr="008212D7">
              <w:rPr>
                <w:rFonts w:ascii="Times New Roman" w:hAnsi="Times New Roman"/>
                <w:b/>
                <w:sz w:val="24"/>
                <w:u w:val="single"/>
              </w:rPr>
              <w:t>Điều chế</w:t>
            </w:r>
            <w:bookmarkEnd w:id="100"/>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1" w:name="_Toc8233555"/>
            <w:r w:rsidRPr="008212D7">
              <w:rPr>
                <w:bCs w:val="0"/>
              </w:rPr>
              <w:t>4.1. Phương pháp lên men giấm</w:t>
            </w:r>
            <w:bookmarkEnd w:id="101"/>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75pt" o:ole="">
                  <v:imagedata r:id="rId126" o:title=""/>
                </v:shape>
                <o:OLEObject Type="Embed" ProgID="Equation.DSMT4" ShapeID="_x0000_i1065" DrawAspect="Content" ObjectID="_1691412340" r:id="rId127"/>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75pt;height:15.75pt" o:ole="">
                  <v:imagedata r:id="rId128" o:title=""/>
                </v:shape>
                <o:OLEObject Type="Embed" ProgID="Equation.DSMT4" ShapeID="_x0000_i1066" DrawAspect="Content" ObjectID="_1691412341" r:id="rId129"/>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2" w:name="_Toc8233556"/>
            <w:r w:rsidRPr="008212D7">
              <w:rPr>
                <w:bCs w:val="0"/>
              </w:rPr>
              <w:t>4.3. Oxi hóa ankan</w:t>
            </w:r>
            <w:bookmarkEnd w:id="102"/>
          </w:p>
          <w:p w14:paraId="7B4E39D8" w14:textId="77777777" w:rsidR="006707BB" w:rsidRPr="008212D7" w:rsidRDefault="006707BB" w:rsidP="00D71DEF">
            <w:pPr>
              <w:pStyle w:val="Heading3"/>
              <w:spacing w:before="120"/>
              <w:ind w:left="480" w:hanging="480"/>
              <w:rPr>
                <w:bCs w:val="0"/>
              </w:rPr>
            </w:pPr>
            <w:bookmarkStart w:id="103" w:name="_Toc8233557"/>
            <w:r w:rsidRPr="008212D7">
              <w:rPr>
                <w:bCs w:val="0"/>
              </w:rPr>
              <w:t>4.4. Từ metanol</w:t>
            </w:r>
            <w:bookmarkEnd w:id="103"/>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30" o:title=""/>
                </v:shape>
                <o:OLEObject Type="Embed" ProgID="Equation.DSMT4" ShapeID="_x0000_i1067" DrawAspect="Content" ObjectID="_1691412342" r:id="rId131"/>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4" w:name="_Toc8233558"/>
            <w:r w:rsidRPr="009262E7">
              <w:rPr>
                <w:rFonts w:ascii="Times New Roman" w:hAnsi="Times New Roman"/>
                <w:b/>
                <w:bCs/>
                <w:sz w:val="24"/>
                <w:u w:val="single"/>
              </w:rPr>
              <w:t>Ứng dụng</w:t>
            </w:r>
            <w:bookmarkEnd w:id="10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26837DD5" w:rsidR="00A3727F" w:rsidRPr="000A6A3D" w:rsidRDefault="0032025C" w:rsidP="000A6A3D">
            <w:pPr>
              <w:rPr>
                <w:i/>
                <w:lang w:val="pt-BR"/>
              </w:rPr>
            </w:pPr>
            <w:r>
              <w:rPr>
                <w:i/>
                <w:lang w:val="pt-BR"/>
              </w:rPr>
              <w:t xml:space="preserve">           </w:t>
            </w:r>
            <w:r w:rsidR="00A3727F" w:rsidRPr="000A6A3D">
              <w:rPr>
                <w:i/>
                <w:lang w:val="pt-BR"/>
              </w:rPr>
              <w:t xml:space="preserve">Tp. Hồ Chí Minh, ngày </w:t>
            </w:r>
            <w:r w:rsidR="002B3E68">
              <w:rPr>
                <w:i/>
                <w:lang w:val="pt-BR"/>
              </w:rPr>
              <w:t>29</w:t>
            </w:r>
            <w:r w:rsidR="00A3727F" w:rsidRPr="000A6A3D">
              <w:rPr>
                <w:i/>
                <w:lang w:val="pt-BR"/>
              </w:rPr>
              <w:t xml:space="preserve">   tháng  </w:t>
            </w:r>
            <w:r w:rsidR="002B3E68">
              <w:rPr>
                <w:i/>
                <w:lang w:val="pt-BR"/>
              </w:rPr>
              <w:t>8</w:t>
            </w:r>
            <w:r w:rsidR="00A3727F" w:rsidRPr="000A6A3D">
              <w:rPr>
                <w:i/>
                <w:lang w:val="pt-BR"/>
              </w:rPr>
              <w:t xml:space="preserve">   năm 20</w:t>
            </w:r>
            <w:r w:rsidR="002B3E68">
              <w:rPr>
                <w:i/>
                <w:lang w:val="pt-BR"/>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776B58EE" w14:textId="48AB1419" w:rsidR="009262E7" w:rsidRDefault="00C214F9" w:rsidP="000A6A3D">
            <w:pPr>
              <w:jc w:val="center"/>
              <w:rPr>
                <w:b/>
                <w:lang w:val="pt-BR"/>
              </w:rPr>
            </w:pPr>
            <w:r w:rsidRPr="00F93BEE">
              <w:rPr>
                <w:b/>
                <w:color w:val="000000"/>
                <w:sz w:val="26"/>
                <w:szCs w:val="26"/>
              </w:rPr>
              <w:t>Nguyễn Phương Hà</w:t>
            </w: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1D7F0AC7" w14:textId="77777777" w:rsidR="002B3E68" w:rsidRPr="000A6A3D" w:rsidRDefault="002B3E68" w:rsidP="002B3E68">
            <w:r w:rsidRPr="000A6A3D">
              <w:t xml:space="preserve">Thực hiện ngày    </w:t>
            </w:r>
            <w:r>
              <w:t xml:space="preserve">  27       </w:t>
            </w:r>
            <w:r w:rsidRPr="000A6A3D">
              <w:t xml:space="preserve">tháng     </w:t>
            </w:r>
            <w:r>
              <w:t xml:space="preserve">  9      </w:t>
            </w:r>
            <w:r w:rsidRPr="000A6A3D">
              <w:t>năm 20</w:t>
            </w:r>
            <w:r>
              <w:t>21</w:t>
            </w:r>
            <w:r w:rsidRPr="000A6A3D">
              <w:t xml:space="preserve"> </w:t>
            </w:r>
          </w:p>
          <w:p w14:paraId="58819493" w14:textId="77777777" w:rsidR="005C5480" w:rsidRPr="000A6A3D" w:rsidRDefault="005C5480" w:rsidP="002B3E68"/>
        </w:tc>
      </w:tr>
    </w:tbl>
    <w:p w14:paraId="37A4D325" w14:textId="377D888F"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2B3E68">
        <w:rPr>
          <w:b/>
          <w:i/>
        </w:rPr>
        <w:t>7</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5" w:name="_Toc8233561"/>
            <w:r w:rsidRPr="001D3133">
              <w:t>1.1. Định nghĩa</w:t>
            </w:r>
            <w:bookmarkEnd w:id="105"/>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32"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6" w:name="_Toc8233562"/>
            <w:r w:rsidRPr="001D3133">
              <w:t>1.2. Tính chất</w:t>
            </w:r>
            <w:bookmarkEnd w:id="106"/>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7" w:name="_Toc8233563"/>
            <w:r w:rsidRPr="001D3133">
              <w:t>1.3. Điều chế</w:t>
            </w:r>
            <w:bookmarkEnd w:id="107"/>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75pt;height:18pt" o:ole="">
                  <v:imagedata r:id="rId133" o:title=""/>
                </v:shape>
                <o:OLEObject Type="Embed" ProgID="Equation.DSMT4" ShapeID="_x0000_i1068" DrawAspect="Content" ObjectID="_1691412343" r:id="rId134"/>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75pt" o:ole="">
                  <v:imagedata r:id="rId135" o:title=""/>
                </v:shape>
                <o:OLEObject Type="Embed" ProgID="Equation.DSMT4" ShapeID="_x0000_i1069" DrawAspect="Content" ObjectID="_1691412344" r:id="rId136"/>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75pt;height:18pt" o:ole="">
                  <v:imagedata r:id="rId133" o:title=""/>
                </v:shape>
                <o:OLEObject Type="Embed" ProgID="Equation.DSMT4" ShapeID="_x0000_i1070" DrawAspect="Content" ObjectID="_1691412345" r:id="rId137"/>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75pt" o:ole="">
                  <v:imagedata r:id="rId135" o:title=""/>
                </v:shape>
                <o:OLEObject Type="Embed" ProgID="Equation.DSMT4" ShapeID="_x0000_i1071" DrawAspect="Content" ObjectID="_1691412346" r:id="rId138"/>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30" o:title=""/>
                </v:shape>
                <o:OLEObject Type="Embed" ProgID="Equation.DSMT4" ShapeID="_x0000_i1072" DrawAspect="Content" ObjectID="_1691412347" r:id="rId139"/>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8"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8"/>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75pt;height:24.75pt" o:ole="">
                  <v:imagedata r:id="rId140" o:title=""/>
                </v:shape>
                <o:OLEObject Type="Embed" ProgID="Equation.DSMT4" ShapeID="_x0000_i1073" DrawAspect="Content" ObjectID="_1691412348" r:id="rId141"/>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75pt;height:24.75pt" o:ole="">
                  <v:imagedata r:id="rId142" o:title=""/>
                </v:shape>
                <o:OLEObject Type="Embed" ProgID="Equation.DSMT4" ShapeID="_x0000_i1074" DrawAspect="Content" ObjectID="_1691412349" r:id="rId143"/>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75pt;height:15.75pt" o:ole="">
                  <v:imagedata r:id="rId144" o:title=""/>
                </v:shape>
                <o:OLEObject Type="Embed" ProgID="Equation.DSMT4" ShapeID="_x0000_i1075" DrawAspect="Content" ObjectID="_1691412350" r:id="rId145"/>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75pt;height:15.75pt" o:ole="">
                  <v:imagedata r:id="rId146" o:title=""/>
                </v:shape>
                <o:OLEObject Type="Embed" ProgID="Equation.DSMT4" ShapeID="_x0000_i1076" DrawAspect="Content" ObjectID="_1691412351" r:id="rId147"/>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8"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1FD97F46" w:rsidR="005C5480" w:rsidRPr="000A6A3D" w:rsidRDefault="005C5480" w:rsidP="000A6A3D">
            <w:pPr>
              <w:ind w:left="1730"/>
              <w:rPr>
                <w:i/>
                <w:lang w:val="pt-BR"/>
              </w:rPr>
            </w:pPr>
            <w:r w:rsidRPr="000A6A3D">
              <w:rPr>
                <w:i/>
                <w:lang w:val="pt-BR"/>
              </w:rPr>
              <w:t xml:space="preserve">Tp. Hồ Chí Minh, ngày </w:t>
            </w:r>
            <w:r w:rsidR="002B3E68">
              <w:rPr>
                <w:i/>
                <w:lang w:val="pt-BR"/>
              </w:rPr>
              <w:t>29</w:t>
            </w:r>
            <w:r w:rsidRPr="000A6A3D">
              <w:rPr>
                <w:i/>
                <w:lang w:val="pt-BR"/>
              </w:rPr>
              <w:t xml:space="preserve">   tháng  </w:t>
            </w:r>
            <w:r w:rsidR="002B3E68">
              <w:rPr>
                <w:i/>
                <w:lang w:val="pt-BR"/>
              </w:rPr>
              <w:t>8</w:t>
            </w:r>
            <w:r w:rsidRPr="000A6A3D">
              <w:rPr>
                <w:i/>
                <w:lang w:val="pt-BR"/>
              </w:rPr>
              <w:t xml:space="preserve">   năm 20</w:t>
            </w:r>
            <w:r w:rsidR="002B3E68">
              <w:rPr>
                <w:i/>
                <w:lang w:val="pt-BR"/>
              </w:rPr>
              <w:t>21</w:t>
            </w:r>
            <w:r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22731365" w14:textId="662EE1F0" w:rsidR="00A76771" w:rsidRDefault="00C214F9" w:rsidP="000A6A3D">
            <w:pPr>
              <w:jc w:val="center"/>
              <w:rPr>
                <w:b/>
                <w:lang w:val="pt-BR"/>
              </w:rPr>
            </w:pPr>
            <w:r w:rsidRPr="00F93BEE">
              <w:rPr>
                <w:b/>
                <w:color w:val="000000"/>
                <w:sz w:val="26"/>
                <w:szCs w:val="26"/>
              </w:rPr>
              <w:t>Nguyễn Phương Hà</w:t>
            </w: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75F45926" w14:textId="77777777" w:rsidR="002B3E68" w:rsidRPr="000A6A3D" w:rsidRDefault="002B3E68" w:rsidP="002B3E68">
            <w:r w:rsidRPr="000A6A3D">
              <w:t xml:space="preserve">Thực hiện ngày    </w:t>
            </w:r>
            <w:r>
              <w:t xml:space="preserve">  27       </w:t>
            </w:r>
            <w:r w:rsidRPr="000A6A3D">
              <w:t xml:space="preserve">tháng     </w:t>
            </w:r>
            <w:r>
              <w:t xml:space="preserve">  9      </w:t>
            </w:r>
            <w:r w:rsidRPr="000A6A3D">
              <w:t>năm 20</w:t>
            </w:r>
            <w:r>
              <w:t>21</w:t>
            </w:r>
            <w:r w:rsidRPr="000A6A3D">
              <w:t xml:space="preserve"> </w:t>
            </w:r>
          </w:p>
          <w:p w14:paraId="08246856" w14:textId="77777777" w:rsidR="008420EB" w:rsidRPr="000A6A3D" w:rsidRDefault="008420EB" w:rsidP="002B3E68"/>
        </w:tc>
      </w:tr>
    </w:tbl>
    <w:p w14:paraId="1B58158F" w14:textId="1DF5AA61"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2B3E68">
        <w:rPr>
          <w:b/>
          <w:i/>
        </w:rPr>
        <w:t>8</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9" w:name="_Toc8233566"/>
            <w:r w:rsidRPr="000872B2">
              <w:rPr>
                <w:rFonts w:ascii="Times New Roman" w:hAnsi="Times New Roman"/>
                <w:b/>
                <w:bCs/>
                <w:sz w:val="24"/>
                <w:u w:val="single"/>
              </w:rPr>
              <w:t>Khái niệm, danh pháp</w:t>
            </w:r>
            <w:bookmarkEnd w:id="109"/>
          </w:p>
          <w:p w14:paraId="16BFAA0D" w14:textId="77777777" w:rsidR="002A45C5" w:rsidRPr="000872B2" w:rsidRDefault="002A45C5" w:rsidP="000872B2">
            <w:pPr>
              <w:pStyle w:val="Heading3"/>
              <w:ind w:left="480" w:hanging="480"/>
            </w:pPr>
            <w:bookmarkStart w:id="110" w:name="_Toc8233567"/>
            <w:r w:rsidRPr="000872B2">
              <w:t>1.1. Khái niệm</w:t>
            </w:r>
            <w:bookmarkEnd w:id="110"/>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9"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1" w:name="_Toc8233568"/>
            <w:r w:rsidRPr="000872B2">
              <w:t>1.2. Danh pháp</w:t>
            </w:r>
            <w:bookmarkEnd w:id="111"/>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50" w:tgtFrame="_blank" w:history="1">
              <w:r w:rsidRPr="000872B2">
                <w:rPr>
                  <w:rStyle w:val="Hyperlink"/>
                  <w:color w:val="auto"/>
                  <w:u w:val="none"/>
                  <w:lang w:val="pt-BR"/>
                </w:rPr>
                <w:t>hiđrocacbon</w:t>
              </w:r>
            </w:hyperlink>
            <w:r w:rsidRPr="000872B2">
              <w:rPr>
                <w:lang w:val="pt-BR"/>
              </w:rPr>
              <w:t xml:space="preserve"> R’ + tên gốc </w:t>
            </w:r>
            <w:hyperlink r:id="rId151"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2" w:name="_Toc8233569"/>
            <w:r w:rsidRPr="000872B2">
              <w:rPr>
                <w:rFonts w:ascii="Times New Roman" w:hAnsi="Times New Roman"/>
                <w:b/>
                <w:sz w:val="24"/>
                <w:u w:val="single"/>
              </w:rPr>
              <w:t>Tính chất vật lí</w:t>
            </w:r>
            <w:bookmarkEnd w:id="112"/>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3" w:name="_Toc8233570"/>
            <w:r w:rsidRPr="000872B2">
              <w:rPr>
                <w:rFonts w:ascii="Times New Roman" w:hAnsi="Times New Roman"/>
                <w:b/>
                <w:bCs/>
                <w:sz w:val="24"/>
                <w:u w:val="single"/>
              </w:rPr>
              <w:t>Tính chất hóa học</w:t>
            </w:r>
            <w:bookmarkEnd w:id="113"/>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25pt;height:27pt" o:ole="">
                  <v:imagedata r:id="rId123" o:title=""/>
                </v:shape>
                <o:OLEObject Type="Embed" ProgID="Equation.DSMT4" ShapeID="_x0000_i1077" DrawAspect="Content" ObjectID="_1691412352" r:id="rId152"/>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75pt;height:18pt" o:ole="">
                  <v:imagedata r:id="rId153" o:title=""/>
                </v:shape>
                <o:OLEObject Type="Embed" ProgID="Equation.DSMT4" ShapeID="_x0000_i1078" DrawAspect="Content" ObjectID="_1691412353" r:id="rId154"/>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4" w:name="_Toc8233571"/>
            <w:r w:rsidRPr="003A356C">
              <w:rPr>
                <w:rFonts w:ascii="Times New Roman" w:hAnsi="Times New Roman"/>
                <w:b/>
                <w:sz w:val="24"/>
                <w:u w:val="single"/>
              </w:rPr>
              <w:t>Điều chế</w:t>
            </w:r>
            <w:bookmarkEnd w:id="114"/>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5"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6"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25pt;height:27pt" o:ole="">
                  <v:imagedata r:id="rId123" o:title=""/>
                </v:shape>
                <o:OLEObject Type="Embed" ProgID="Equation.DSMT4" ShapeID="_x0000_i1079" DrawAspect="Content" ObjectID="_1691412354" r:id="rId157"/>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8" o:title=""/>
                </v:shape>
                <o:OLEObject Type="Embed" ProgID="Equation.DSMT4" ShapeID="_x0000_i1080" DrawAspect="Content" ObjectID="_1691412355" r:id="rId159"/>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5" w:name="_Toc8233572"/>
            <w:r w:rsidRPr="003A356C">
              <w:rPr>
                <w:rFonts w:ascii="Times New Roman" w:hAnsi="Times New Roman"/>
                <w:b/>
                <w:bCs/>
                <w:sz w:val="24"/>
                <w:u w:val="single"/>
              </w:rPr>
              <w:t>Ứng dụng</w:t>
            </w:r>
            <w:bookmarkEnd w:id="115"/>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33DA6F62" w:rsidR="008420EB" w:rsidRPr="000A6A3D" w:rsidRDefault="008420EB" w:rsidP="000A6A3D">
            <w:pPr>
              <w:ind w:left="1730"/>
              <w:rPr>
                <w:i/>
                <w:lang w:val="pt-BR"/>
              </w:rPr>
            </w:pPr>
            <w:r w:rsidRPr="000A6A3D">
              <w:rPr>
                <w:i/>
                <w:lang w:val="pt-BR"/>
              </w:rPr>
              <w:t xml:space="preserve">Tp. Hồ Chí Minh, ngày </w:t>
            </w:r>
            <w:r w:rsidR="002B3E68">
              <w:rPr>
                <w:i/>
                <w:lang w:val="pt-BR"/>
              </w:rPr>
              <w:t>29</w:t>
            </w:r>
            <w:r w:rsidRPr="000A6A3D">
              <w:rPr>
                <w:i/>
                <w:lang w:val="pt-BR"/>
              </w:rPr>
              <w:t xml:space="preserve">   tháng </w:t>
            </w:r>
            <w:r w:rsidR="002B3E68">
              <w:rPr>
                <w:i/>
                <w:lang w:val="pt-BR"/>
              </w:rPr>
              <w:t>8</w:t>
            </w:r>
            <w:r w:rsidRPr="000A6A3D">
              <w:rPr>
                <w:i/>
                <w:lang w:val="pt-BR"/>
              </w:rPr>
              <w:t xml:space="preserve">    năm 20</w:t>
            </w:r>
            <w:r w:rsidR="002B3E68">
              <w:rPr>
                <w:i/>
                <w:lang w:val="pt-BR"/>
              </w:rPr>
              <w:t>21</w:t>
            </w:r>
            <w:r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65E898D" w14:textId="2F9EB2BE" w:rsidR="00DF6BD1" w:rsidRPr="000A6A3D" w:rsidRDefault="00C214F9" w:rsidP="000A6A3D">
            <w:pPr>
              <w:jc w:val="center"/>
              <w:rPr>
                <w:lang w:val="pt-BR"/>
              </w:rPr>
            </w:pPr>
            <w:r w:rsidRPr="00F93BEE">
              <w:rPr>
                <w:b/>
                <w:color w:val="000000"/>
                <w:sz w:val="26"/>
                <w:szCs w:val="26"/>
              </w:rPr>
              <w:t>Nguyễn Phương Hà</w:t>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DEFCDC1" w14:textId="11D0CBF5" w:rsidR="002B3E68" w:rsidRPr="000A6A3D" w:rsidRDefault="002B3E68" w:rsidP="002B3E68">
            <w:r w:rsidRPr="000A6A3D">
              <w:t xml:space="preserve">Thực hiện ngày    </w:t>
            </w:r>
            <w:r>
              <w:t xml:space="preserve">  </w:t>
            </w:r>
            <w:r>
              <w:t>04</w:t>
            </w:r>
            <w:r>
              <w:t xml:space="preserve">       </w:t>
            </w:r>
            <w:r w:rsidRPr="000A6A3D">
              <w:t xml:space="preserve">tháng     </w:t>
            </w:r>
            <w:r>
              <w:t xml:space="preserve">  </w:t>
            </w:r>
            <w:r>
              <w:t>10</w:t>
            </w:r>
            <w:r>
              <w:t xml:space="preserve">      </w:t>
            </w:r>
            <w:r w:rsidRPr="000A6A3D">
              <w:t>năm 20</w:t>
            </w:r>
            <w:r>
              <w:t>21</w:t>
            </w:r>
            <w:r w:rsidRPr="000A6A3D">
              <w:t xml:space="preserve"> </w:t>
            </w:r>
          </w:p>
          <w:p w14:paraId="20C65CEE" w14:textId="77777777" w:rsidR="00755E7D" w:rsidRPr="000A6A3D" w:rsidRDefault="00755E7D" w:rsidP="002B3E68"/>
        </w:tc>
      </w:tr>
    </w:tbl>
    <w:p w14:paraId="004293ED" w14:textId="6D23BCBF"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2B3E68">
        <w:rPr>
          <w:b/>
          <w:i/>
        </w:rPr>
        <w:t>9</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B32F46" w:rsidP="00FA3414">
            <w:pPr>
              <w:pStyle w:val="NormalWeb"/>
              <w:spacing w:before="120" w:beforeAutospacing="0" w:after="0" w:afterAutospacing="0"/>
              <w:jc w:val="both"/>
              <w:rPr>
                <w:rStyle w:val="Strong"/>
                <w:b w:val="0"/>
                <w:i/>
                <w:iCs/>
                <w:lang w:val="pt-BR"/>
              </w:rPr>
            </w:pPr>
            <w:hyperlink r:id="rId160"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61" w:tgtFrame="_blank" w:history="1">
              <w:r w:rsidRPr="0026462F">
                <w:rPr>
                  <w:rStyle w:val="Hyperlink"/>
                  <w:color w:val="auto"/>
                </w:rPr>
                <w:t>lipit</w:t>
              </w:r>
            </w:hyperlink>
            <w:r w:rsidRPr="0026462F">
              <w:t xml:space="preserve"> động vật (mỡ), thường ở trạng thái rắn. </w:t>
            </w:r>
            <w:hyperlink r:id="rId162" w:tgtFrame="_blank" w:history="1">
              <w:r w:rsidRPr="0026462F">
                <w:rPr>
                  <w:rStyle w:val="Hyperlink"/>
                  <w:color w:val="auto"/>
                </w:rPr>
                <w:t>Lipit</w:t>
              </w:r>
            </w:hyperlink>
            <w:r w:rsidRPr="0026462F">
              <w:t xml:space="preserve"> loại này chứa chủ yếu các gốc </w:t>
            </w:r>
            <w:hyperlink r:id="rId163" w:anchor="111" w:tgtFrame="_blank" w:history="1">
              <w:r w:rsidRPr="0026462F">
                <w:rPr>
                  <w:rStyle w:val="Hyperlink"/>
                  <w:color w:val="auto"/>
                </w:rPr>
                <w:t>axit</w:t>
              </w:r>
            </w:hyperlink>
            <w:r w:rsidRPr="0026462F">
              <w:t xml:space="preserve"> béo no. Một số ít </w:t>
            </w:r>
            <w:hyperlink r:id="rId164"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B32F46" w:rsidP="00FA3414">
            <w:pPr>
              <w:pStyle w:val="NormalWeb"/>
              <w:spacing w:before="120" w:beforeAutospacing="0" w:after="0" w:afterAutospacing="0"/>
              <w:jc w:val="both"/>
            </w:pPr>
            <w:hyperlink r:id="rId165"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6"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7"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25pt;height:27pt" o:ole="">
                  <v:imagedata r:id="rId123" o:title=""/>
                </v:shape>
                <o:OLEObject Type="Embed" ProgID="Equation.DSMT4" ShapeID="_x0000_i1081" DrawAspect="Content" ObjectID="_1691412356" r:id="rId168"/>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25pt;height:27pt" o:ole="">
                  <v:imagedata r:id="rId123" o:title=""/>
                </v:shape>
                <o:OLEObject Type="Embed" ProgID="Equation.DSMT4" ShapeID="_x0000_i1082" DrawAspect="Content" ObjectID="_1691412357"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70"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75pt;height:18pt" o:ole="">
                  <v:imagedata r:id="rId171" o:title=""/>
                </v:shape>
                <o:OLEObject Type="Embed" ProgID="Equation.DSMT4" ShapeID="_x0000_i1083" DrawAspect="Content" ObjectID="_1691412358" r:id="rId172"/>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75pt;height:18pt" o:ole="">
                  <v:imagedata r:id="rId173" o:title=""/>
                </v:shape>
                <o:OLEObject Type="Embed" ProgID="Equation.DSMT4" ShapeID="_x0000_i1084" DrawAspect="Content" ObjectID="_1691412359" r:id="rId174"/>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18A30F28" w:rsidR="00755E7D" w:rsidRPr="000A6A3D" w:rsidRDefault="00755E7D" w:rsidP="000A6A3D">
            <w:pPr>
              <w:ind w:left="1730"/>
              <w:rPr>
                <w:i/>
                <w:lang w:val="pt-BR"/>
              </w:rPr>
            </w:pPr>
            <w:r w:rsidRPr="000A6A3D">
              <w:rPr>
                <w:i/>
                <w:lang w:val="pt-BR"/>
              </w:rPr>
              <w:t xml:space="preserve">Tp. Hồ Chí Minh, ngày </w:t>
            </w:r>
            <w:r w:rsidR="007200FF">
              <w:rPr>
                <w:i/>
                <w:lang w:val="pt-BR"/>
              </w:rPr>
              <w:t>29</w:t>
            </w:r>
            <w:r w:rsidRPr="000A6A3D">
              <w:rPr>
                <w:i/>
                <w:lang w:val="pt-BR"/>
              </w:rPr>
              <w:t xml:space="preserve">   tháng </w:t>
            </w:r>
            <w:r w:rsidR="007200FF">
              <w:rPr>
                <w:i/>
                <w:lang w:val="pt-BR"/>
              </w:rPr>
              <w:t>8</w:t>
            </w:r>
            <w:r w:rsidRPr="000A6A3D">
              <w:rPr>
                <w:i/>
                <w:lang w:val="pt-BR"/>
              </w:rPr>
              <w:t xml:space="preserve">   năm 20</w:t>
            </w:r>
            <w:r w:rsidR="007200FF">
              <w:rPr>
                <w:i/>
                <w:lang w:val="pt-BR"/>
              </w:rPr>
              <w:t>21</w:t>
            </w:r>
            <w:r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42050833" w14:textId="763BF4D8" w:rsidR="00186382" w:rsidRDefault="00C214F9" w:rsidP="000A6A3D">
            <w:pPr>
              <w:jc w:val="center"/>
              <w:rPr>
                <w:b/>
                <w:lang w:val="pt-BR"/>
              </w:rPr>
            </w:pPr>
            <w:r w:rsidRPr="00F93BEE">
              <w:rPr>
                <w:b/>
                <w:color w:val="000000"/>
                <w:sz w:val="26"/>
                <w:szCs w:val="26"/>
              </w:rPr>
              <w:t>Nguyễn Phương Hà</w:t>
            </w: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4289387D" w14:textId="77777777" w:rsidR="007200FF" w:rsidRPr="000A6A3D" w:rsidRDefault="007200FF" w:rsidP="007200FF">
            <w:r w:rsidRPr="000A6A3D">
              <w:t xml:space="preserve">Thực hiện ngày    </w:t>
            </w:r>
            <w:r>
              <w:t xml:space="preserve">  04       </w:t>
            </w:r>
            <w:r w:rsidRPr="000A6A3D">
              <w:t xml:space="preserve">tháng     </w:t>
            </w:r>
            <w:r>
              <w:t xml:space="preserve">  10      </w:t>
            </w:r>
            <w:r w:rsidRPr="000A6A3D">
              <w:t>năm 20</w:t>
            </w:r>
            <w:r>
              <w:t>21</w:t>
            </w:r>
            <w:r w:rsidRPr="000A6A3D">
              <w:t xml:space="preserve"> </w:t>
            </w:r>
          </w:p>
          <w:p w14:paraId="50073C38" w14:textId="77777777" w:rsidR="002F628E" w:rsidRPr="000A6A3D" w:rsidRDefault="002F628E" w:rsidP="007200FF"/>
        </w:tc>
      </w:tr>
    </w:tbl>
    <w:p w14:paraId="0B113D19" w14:textId="2CCA0F45"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7200FF">
        <w:rPr>
          <w:b/>
          <w:i/>
        </w:rPr>
        <w:t>60</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9" w:name="_Toc8233583"/>
            <w:r w:rsidRPr="001B7A8B">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75pt;height:18pt" o:ole="">
                  <v:imagedata r:id="rId175" o:title=""/>
                </v:shape>
                <o:OLEObject Type="Embed" ProgID="Equation.DSMT4" ShapeID="_x0000_i1085" DrawAspect="Content" ObjectID="_1691412360" r:id="rId176"/>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5pt;height:18pt" o:ole="">
                  <v:imagedata r:id="rId177" o:title=""/>
                </v:shape>
                <o:OLEObject Type="Embed" ProgID="Equation.DSMT4" ShapeID="_x0000_i1086" DrawAspect="Content" ObjectID="_1691412361" r:id="rId178"/>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2" w:name="_Toc8233586"/>
            <w:r w:rsidRPr="001B7A8B">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7D451E94" w:rsidR="008B5712" w:rsidRPr="000A6A3D" w:rsidRDefault="008B5712" w:rsidP="000A6A3D">
            <w:pPr>
              <w:rPr>
                <w:i/>
                <w:lang w:val="pt-BR"/>
              </w:rPr>
            </w:pPr>
            <w:r w:rsidRPr="000A6A3D">
              <w:rPr>
                <w:i/>
                <w:lang w:val="pt-BR"/>
              </w:rPr>
              <w:t xml:space="preserve">Tp. Hồ Chí Minh, ngày </w:t>
            </w:r>
            <w:r w:rsidR="007200FF">
              <w:rPr>
                <w:i/>
                <w:lang w:val="pt-BR"/>
              </w:rPr>
              <w:t>29</w:t>
            </w:r>
            <w:r w:rsidRPr="000A6A3D">
              <w:rPr>
                <w:i/>
                <w:lang w:val="pt-BR"/>
              </w:rPr>
              <w:t xml:space="preserve">   tháng  </w:t>
            </w:r>
            <w:r w:rsidR="007200FF">
              <w:rPr>
                <w:i/>
                <w:lang w:val="pt-BR"/>
              </w:rPr>
              <w:t>8</w:t>
            </w:r>
            <w:r w:rsidRPr="000A6A3D">
              <w:rPr>
                <w:i/>
                <w:lang w:val="pt-BR"/>
              </w:rPr>
              <w:t xml:space="preserve">  năm 20</w:t>
            </w:r>
            <w:r w:rsidR="007200FF">
              <w:rPr>
                <w:i/>
                <w:lang w:val="pt-BR"/>
              </w:rPr>
              <w:t>21</w:t>
            </w:r>
            <w:r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4C116F5C" w14:textId="752CE9CB" w:rsidR="002A7945" w:rsidRDefault="00C214F9" w:rsidP="000A6A3D">
            <w:pPr>
              <w:jc w:val="center"/>
              <w:rPr>
                <w:b/>
                <w:lang w:val="pt-BR"/>
              </w:rPr>
            </w:pPr>
            <w:r w:rsidRPr="00F93BEE">
              <w:rPr>
                <w:b/>
                <w:color w:val="000000"/>
                <w:sz w:val="26"/>
                <w:szCs w:val="26"/>
              </w:rPr>
              <w:t>Nguyễn Phương Hà</w:t>
            </w: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FB2FFF6" w14:textId="77777777" w:rsidR="007200FF" w:rsidRPr="000A6A3D" w:rsidRDefault="007200FF" w:rsidP="007200FF">
            <w:r w:rsidRPr="000A6A3D">
              <w:t xml:space="preserve">Thực hiện ngày    </w:t>
            </w:r>
            <w:r>
              <w:t xml:space="preserve">  04       </w:t>
            </w:r>
            <w:r w:rsidRPr="000A6A3D">
              <w:t xml:space="preserve">tháng     </w:t>
            </w:r>
            <w:r>
              <w:t xml:space="preserve">  10      </w:t>
            </w:r>
            <w:r w:rsidRPr="000A6A3D">
              <w:t>năm 20</w:t>
            </w:r>
            <w:r>
              <w:t>21</w:t>
            </w:r>
            <w:r w:rsidRPr="000A6A3D">
              <w:t xml:space="preserve"> </w:t>
            </w:r>
          </w:p>
          <w:p w14:paraId="53FF22FD" w14:textId="7112654B" w:rsidR="00970C11" w:rsidRPr="000A6A3D" w:rsidRDefault="00970C11" w:rsidP="001E36D0"/>
        </w:tc>
      </w:tr>
    </w:tbl>
    <w:p w14:paraId="338D99B3" w14:textId="77777777" w:rsidR="00970C11" w:rsidRPr="000A6A3D" w:rsidRDefault="00970C11" w:rsidP="000A6A3D"/>
    <w:p w14:paraId="3000949F" w14:textId="2A291A47"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7200FF">
        <w:rPr>
          <w:b/>
          <w:i/>
        </w:rPr>
        <w:t>61</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4" w:name="_Toc8233590"/>
            <w:r w:rsidRPr="00F52B15">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5" w:name="_Toc8233591"/>
            <w:r w:rsidRPr="00F52B15">
              <w:rPr>
                <w:bCs w:val="0"/>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25pt;height:27pt" o:ole="">
                  <v:imagedata r:id="rId123" o:title=""/>
                </v:shape>
                <o:OLEObject Type="Embed" ProgID="Equation.DSMT4" ShapeID="_x0000_i1087" DrawAspect="Content" ObjectID="_1691412362" r:id="rId180"/>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lastRenderedPageBreak/>
              <w:t xml:space="preserve">RCOOR’ +  NaOH </w:t>
            </w:r>
            <w:r w:rsidRPr="00F52B15">
              <w:rPr>
                <w:position w:val="-6"/>
              </w:rPr>
              <w:object w:dxaOrig="999" w:dyaOrig="360" w14:anchorId="7809A2B3">
                <v:shape id="_x0000_i1088" type="#_x0000_t75" style="width:50.25pt;height:18pt" o:ole="">
                  <v:imagedata r:id="rId181" o:title=""/>
                </v:shape>
                <o:OLEObject Type="Embed" ProgID="Equation.DSMT4" ShapeID="_x0000_i1088" DrawAspect="Content" ObjectID="_1691412363" r:id="rId182"/>
              </w:object>
            </w:r>
            <w:r w:rsidRPr="00F52B15">
              <w:rPr>
                <w:lang w:val="pt-BR"/>
              </w:rPr>
              <w:t xml:space="preserve"> 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75pt;height:18pt" o:ole="">
                  <v:imagedata r:id="rId171" o:title=""/>
                </v:shape>
                <o:OLEObject Type="Embed" ProgID="Equation.DSMT4" ShapeID="_x0000_i1089" DrawAspect="Content" ObjectID="_1691412364" r:id="rId183"/>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75pt;height:18pt" o:ole="">
                  <v:imagedata r:id="rId173" o:title=""/>
                </v:shape>
                <o:OLEObject Type="Embed" ProgID="Equation.DSMT4" ShapeID="_x0000_i1090" DrawAspect="Content" ObjectID="_1691412365" r:id="rId184"/>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5238ADDC" w:rsidR="00CD5EE0" w:rsidRPr="000A6A3D" w:rsidRDefault="00CD5EE0" w:rsidP="00442FC5">
            <w:pPr>
              <w:ind w:left="1730"/>
              <w:rPr>
                <w:i/>
                <w:lang w:val="pt-BR"/>
              </w:rPr>
            </w:pPr>
            <w:r w:rsidRPr="000A6A3D">
              <w:rPr>
                <w:i/>
                <w:lang w:val="pt-BR"/>
              </w:rPr>
              <w:t xml:space="preserve">Tp. Hồ Chí Minh, ngày </w:t>
            </w:r>
            <w:r w:rsidR="007200FF">
              <w:rPr>
                <w:i/>
                <w:lang w:val="pt-BR"/>
              </w:rPr>
              <w:t>29</w:t>
            </w:r>
            <w:r w:rsidRPr="000A6A3D">
              <w:rPr>
                <w:i/>
                <w:lang w:val="pt-BR"/>
              </w:rPr>
              <w:t xml:space="preserve">   tháng </w:t>
            </w:r>
            <w:r w:rsidR="007200FF">
              <w:rPr>
                <w:i/>
                <w:lang w:val="pt-BR"/>
              </w:rPr>
              <w:t>8</w:t>
            </w:r>
            <w:r w:rsidRPr="000A6A3D">
              <w:rPr>
                <w:i/>
                <w:lang w:val="pt-BR"/>
              </w:rPr>
              <w:t xml:space="preserve">   năm 20</w:t>
            </w:r>
            <w:r w:rsidR="007200FF">
              <w:rPr>
                <w:i/>
                <w:lang w:val="pt-BR"/>
              </w:rPr>
              <w:t>21</w:t>
            </w:r>
            <w:r w:rsidRPr="000A6A3D">
              <w:rPr>
                <w:i/>
                <w:lang w:val="pt-BR"/>
              </w:rPr>
              <w:t xml:space="preserve"> </w:t>
            </w:r>
          </w:p>
          <w:p w14:paraId="2DA563A6" w14:textId="77777777" w:rsidR="00CD5EE0" w:rsidRDefault="00CD5EE0" w:rsidP="00442FC5">
            <w:pPr>
              <w:jc w:val="center"/>
              <w:rPr>
                <w:b/>
                <w:lang w:val="pt-BR"/>
              </w:rPr>
            </w:pPr>
            <w:r w:rsidRPr="000A6A3D">
              <w:rPr>
                <w:b/>
                <w:lang w:val="pt-BR"/>
              </w:rPr>
              <w:t>Giảng viên</w:t>
            </w:r>
          </w:p>
          <w:p w14:paraId="3CEC962C" w14:textId="5711FD2B" w:rsidR="00CD5EE0" w:rsidRDefault="00C214F9" w:rsidP="00442FC5">
            <w:pPr>
              <w:jc w:val="center"/>
              <w:rPr>
                <w:b/>
                <w:lang w:val="pt-BR"/>
              </w:rPr>
            </w:pPr>
            <w:r w:rsidRPr="00F93BEE">
              <w:rPr>
                <w:b/>
                <w:color w:val="000000"/>
                <w:sz w:val="26"/>
                <w:szCs w:val="26"/>
              </w:rPr>
              <w:t>Nguyễn Phương Hà</w:t>
            </w: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6372B865" w14:textId="77777777" w:rsidR="007200FF" w:rsidRPr="000A6A3D" w:rsidRDefault="007200FF" w:rsidP="007200FF">
            <w:r w:rsidRPr="000A6A3D">
              <w:t xml:space="preserve">Thực hiện ngày    </w:t>
            </w:r>
            <w:r>
              <w:t xml:space="preserve">  04       </w:t>
            </w:r>
            <w:r w:rsidRPr="000A6A3D">
              <w:t xml:space="preserve">tháng     </w:t>
            </w:r>
            <w:r>
              <w:t xml:space="preserve">  10      </w:t>
            </w:r>
            <w:r w:rsidRPr="000A6A3D">
              <w:t>năm 20</w:t>
            </w:r>
            <w:r>
              <w:t>21</w:t>
            </w:r>
            <w:r w:rsidRPr="000A6A3D">
              <w:t xml:space="preserve"> </w:t>
            </w:r>
          </w:p>
          <w:p w14:paraId="45B6E100" w14:textId="77777777" w:rsidR="00CD5EE0" w:rsidRPr="000A6A3D" w:rsidRDefault="00CD5EE0" w:rsidP="007200FF"/>
        </w:tc>
      </w:tr>
    </w:tbl>
    <w:p w14:paraId="5A4E2B16" w14:textId="41A1EECA" w:rsidR="00970C11" w:rsidRPr="000A6A3D" w:rsidRDefault="00970C11" w:rsidP="000A6A3D">
      <w:pPr>
        <w:rPr>
          <w:b/>
          <w:bCs/>
        </w:rPr>
      </w:pPr>
      <w:r w:rsidRPr="000A6A3D">
        <w:rPr>
          <w:lang w:val="it-IT"/>
        </w:rPr>
        <w:t xml:space="preserve">Tên bài: </w:t>
      </w:r>
      <w:r w:rsidR="007200FF">
        <w:rPr>
          <w:lang w:val="it-IT"/>
        </w:rPr>
        <w:tab/>
      </w:r>
      <w:r w:rsidR="007200FF">
        <w:rPr>
          <w:lang w:val="it-IT"/>
        </w:rPr>
        <w:tab/>
      </w:r>
      <w:r w:rsidR="007200FF" w:rsidRPr="000A6A3D">
        <w:rPr>
          <w:b/>
          <w:i/>
        </w:rPr>
        <w:t xml:space="preserve">Bài </w:t>
      </w:r>
      <w:r w:rsidR="007200FF">
        <w:rPr>
          <w:b/>
          <w:i/>
        </w:rPr>
        <w:t>6</w:t>
      </w:r>
      <w:r w:rsidR="007200FF">
        <w:rPr>
          <w:b/>
          <w:i/>
        </w:rPr>
        <w:t>2</w:t>
      </w:r>
      <w:r w:rsidR="007200FF" w:rsidRPr="000A6A3D">
        <w:rPr>
          <w:b/>
          <w:i/>
        </w:rPr>
        <w:t xml:space="preserve">: </w:t>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74107D" w:rsidRDefault="006758F2" w:rsidP="009A6097">
            <w:pPr>
              <w:pStyle w:val="Heading3"/>
              <w:ind w:left="480" w:hanging="480"/>
            </w:pPr>
            <w:bookmarkStart w:id="142" w:name="_Toc8233596"/>
            <w:r w:rsidRPr="0074107D">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lastRenderedPageBreak/>
              <w:t xml:space="preserve">     </w:t>
            </w:r>
            <w:bookmarkStart w:id="146" w:name="_Toc8223217"/>
            <w:r w:rsidRPr="0074107D">
              <w:rPr>
                <w:rFonts w:ascii="Times New Roman" w:hAnsi="Times New Roman"/>
                <w:b w:val="0"/>
                <w:color w:val="auto"/>
                <w:sz w:val="24"/>
                <w:szCs w:val="24"/>
                <w:lang w:val="pt-BR"/>
              </w:rPr>
              <w:t>Phản ứng thế H của nhóm –OH, của vòng 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74107D" w:rsidRDefault="006758F2" w:rsidP="0074107D">
            <w:pPr>
              <w:pStyle w:val="Heading3"/>
              <w:ind w:left="480" w:hanging="480"/>
            </w:pPr>
            <w:bookmarkStart w:id="148" w:name="_Toc8233597"/>
            <w:r w:rsidRPr="0074107D">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06131045" w:rsidR="00AA3079" w:rsidRPr="000A6A3D" w:rsidRDefault="00DF6BD1" w:rsidP="000A6A3D">
            <w:pPr>
              <w:rPr>
                <w:i/>
                <w:lang w:val="pt-BR"/>
              </w:rPr>
            </w:pPr>
            <w:r>
              <w:rPr>
                <w:i/>
                <w:lang w:val="pt-BR"/>
              </w:rPr>
              <w:t xml:space="preserve">        </w:t>
            </w:r>
            <w:r w:rsidR="00AA3079" w:rsidRPr="000A6A3D">
              <w:rPr>
                <w:i/>
                <w:lang w:val="pt-BR"/>
              </w:rPr>
              <w:t xml:space="preserve">Tp. Hồ Chí Minh, ngày </w:t>
            </w:r>
            <w:r w:rsidR="007200FF">
              <w:rPr>
                <w:i/>
                <w:lang w:val="pt-BR"/>
              </w:rPr>
              <w:t>29</w:t>
            </w:r>
            <w:r w:rsidR="00AA3079" w:rsidRPr="000A6A3D">
              <w:rPr>
                <w:i/>
                <w:lang w:val="pt-BR"/>
              </w:rPr>
              <w:t xml:space="preserve">   tháng </w:t>
            </w:r>
            <w:r w:rsidR="007200FF">
              <w:rPr>
                <w:i/>
                <w:lang w:val="pt-BR"/>
              </w:rPr>
              <w:t>8</w:t>
            </w:r>
            <w:r w:rsidR="00AA3079" w:rsidRPr="000A6A3D">
              <w:rPr>
                <w:i/>
                <w:lang w:val="pt-BR"/>
              </w:rPr>
              <w:t xml:space="preserve">  năm 20</w:t>
            </w:r>
            <w:r w:rsidR="007200FF">
              <w:rPr>
                <w:i/>
                <w:lang w:val="pt-BR"/>
              </w:rPr>
              <w:t>21</w:t>
            </w:r>
            <w:r w:rsidR="00AA3079" w:rsidRPr="000A6A3D">
              <w:rPr>
                <w:i/>
                <w:lang w:val="pt-BR"/>
              </w:rPr>
              <w:t xml:space="preserve"> </w:t>
            </w:r>
          </w:p>
          <w:p w14:paraId="7E3FEAF3" w14:textId="77777777" w:rsidR="00AA3079" w:rsidRDefault="00AA3079" w:rsidP="000A6A3D">
            <w:pPr>
              <w:jc w:val="center"/>
              <w:rPr>
                <w:b/>
                <w:lang w:val="pt-BR"/>
              </w:rPr>
            </w:pPr>
            <w:r w:rsidRPr="000A6A3D">
              <w:rPr>
                <w:b/>
                <w:lang w:val="pt-BR"/>
              </w:rPr>
              <w:t>Giảng viên</w:t>
            </w:r>
          </w:p>
          <w:p w14:paraId="3C824E33" w14:textId="682A2E2A" w:rsidR="00DF6BD1" w:rsidRPr="000A6A3D" w:rsidRDefault="00C214F9" w:rsidP="000A6A3D">
            <w:pPr>
              <w:jc w:val="center"/>
              <w:rPr>
                <w:lang w:val="pt-BR"/>
              </w:rPr>
            </w:pPr>
            <w:r w:rsidRPr="00F93BEE">
              <w:rPr>
                <w:b/>
                <w:color w:val="000000"/>
                <w:sz w:val="26"/>
                <w:szCs w:val="26"/>
              </w:rPr>
              <w:t>Nguyễn Phương Hà</w:t>
            </w: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FEFB6B" w14:textId="77777777" w:rsidR="005530BB" w:rsidRDefault="005530BB" w:rsidP="0072484D">
      <w:r>
        <w:separator/>
      </w:r>
    </w:p>
  </w:endnote>
  <w:endnote w:type="continuationSeparator" w:id="0">
    <w:p w14:paraId="22A5378C" w14:textId="77777777" w:rsidR="005530BB" w:rsidRDefault="005530BB"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7777777" w:rsidR="00B32F46" w:rsidRDefault="00B32F46">
    <w:pPr>
      <w:pStyle w:val="Footer"/>
      <w:jc w:val="center"/>
    </w:pPr>
    <w:r>
      <w:fldChar w:fldCharType="begin"/>
    </w:r>
    <w:r>
      <w:instrText xml:space="preserve"> PAGE   \* MERGEFORMAT </w:instrText>
    </w:r>
    <w:r>
      <w:fldChar w:fldCharType="separate"/>
    </w:r>
    <w:r w:rsidR="006634AF">
      <w:rPr>
        <w:noProof/>
      </w:rPr>
      <w:t>17</w:t>
    </w:r>
    <w:r>
      <w:rPr>
        <w:noProof/>
      </w:rPr>
      <w:fldChar w:fldCharType="end"/>
    </w:r>
  </w:p>
  <w:p w14:paraId="1417D411" w14:textId="77777777" w:rsidR="00B32F46" w:rsidRDefault="00B32F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88C038" w14:textId="77777777" w:rsidR="005530BB" w:rsidRDefault="005530BB" w:rsidP="0072484D">
      <w:r>
        <w:separator/>
      </w:r>
    </w:p>
  </w:footnote>
  <w:footnote w:type="continuationSeparator" w:id="0">
    <w:p w14:paraId="54D9FF66" w14:textId="77777777" w:rsidR="005530BB" w:rsidRDefault="005530BB"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0DC8"/>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966DF"/>
    <w:rsid w:val="002A0BBA"/>
    <w:rsid w:val="002A158A"/>
    <w:rsid w:val="002A27D2"/>
    <w:rsid w:val="002A40D3"/>
    <w:rsid w:val="002A45C5"/>
    <w:rsid w:val="002A4C48"/>
    <w:rsid w:val="002A506D"/>
    <w:rsid w:val="002A51E6"/>
    <w:rsid w:val="002A5405"/>
    <w:rsid w:val="002A59F1"/>
    <w:rsid w:val="002A5DE7"/>
    <w:rsid w:val="002A7945"/>
    <w:rsid w:val="002B006E"/>
    <w:rsid w:val="002B3E68"/>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472BD"/>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0BB"/>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34AF"/>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00FF"/>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67FD"/>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0A37"/>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46"/>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14F9"/>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20F0"/>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wmf"/><Relationship Id="rId117" Type="http://schemas.openxmlformats.org/officeDocument/2006/relationships/oleObject" Target="embeddings/oleObject36.bin"/><Relationship Id="rId21" Type="http://schemas.openxmlformats.org/officeDocument/2006/relationships/image" Target="media/image10.wmf"/><Relationship Id="rId42" Type="http://schemas.openxmlformats.org/officeDocument/2006/relationships/oleObject" Target="embeddings/oleObject5.bin"/><Relationship Id="rId47" Type="http://schemas.openxmlformats.org/officeDocument/2006/relationships/image" Target="media/image24.wmf"/><Relationship Id="rId63" Type="http://schemas.openxmlformats.org/officeDocument/2006/relationships/image" Target="media/image30.wmf"/><Relationship Id="rId68" Type="http://schemas.openxmlformats.org/officeDocument/2006/relationships/oleObject" Target="embeddings/oleObject15.bin"/><Relationship Id="rId84" Type="http://schemas.openxmlformats.org/officeDocument/2006/relationships/oleObject" Target="embeddings/oleObject22.bin"/><Relationship Id="rId89" Type="http://schemas.openxmlformats.org/officeDocument/2006/relationships/hyperlink" Target="http://www.onthi.com/?a=OT&amp;ot=LT&amp;hdn_lt_id=1527" TargetMode="External"/><Relationship Id="rId112" Type="http://schemas.openxmlformats.org/officeDocument/2006/relationships/image" Target="media/image53.wmf"/><Relationship Id="rId133" Type="http://schemas.openxmlformats.org/officeDocument/2006/relationships/image" Target="media/image62.wmf"/><Relationship Id="rId138" Type="http://schemas.openxmlformats.org/officeDocument/2006/relationships/oleObject" Target="embeddings/oleObject47.bin"/><Relationship Id="rId154" Type="http://schemas.openxmlformats.org/officeDocument/2006/relationships/oleObject" Target="embeddings/oleObject54.bin"/><Relationship Id="rId159" Type="http://schemas.openxmlformats.org/officeDocument/2006/relationships/oleObject" Target="embeddings/oleObject56.bin"/><Relationship Id="rId175" Type="http://schemas.openxmlformats.org/officeDocument/2006/relationships/image" Target="media/image72.wmf"/><Relationship Id="rId170" Type="http://schemas.openxmlformats.org/officeDocument/2006/relationships/hyperlink" Target="http://www.onthi.com/?a=OT&amp;ot=LT&amp;hdn_lt_id=728" TargetMode="External"/><Relationship Id="rId16" Type="http://schemas.openxmlformats.org/officeDocument/2006/relationships/image" Target="media/image5.wmf"/><Relationship Id="rId107" Type="http://schemas.openxmlformats.org/officeDocument/2006/relationships/oleObject" Target="embeddings/oleObject31.bin"/><Relationship Id="rId11" Type="http://schemas.openxmlformats.org/officeDocument/2006/relationships/image" Target="media/image10.emf"/><Relationship Id="rId32" Type="http://schemas.openxmlformats.org/officeDocument/2006/relationships/hyperlink" Target="http://www.onthi.com/?a=OT&amp;ot=LT&amp;hdn_lt_id=706" TargetMode="External"/><Relationship Id="rId37" Type="http://schemas.openxmlformats.org/officeDocument/2006/relationships/oleObject" Target="embeddings/oleObject2.bin"/><Relationship Id="rId53" Type="http://schemas.openxmlformats.org/officeDocument/2006/relationships/image" Target="media/image26.wmf"/><Relationship Id="rId58" Type="http://schemas.openxmlformats.org/officeDocument/2006/relationships/hyperlink" Target="http://www.onthi.com/?a=OT&amp;ot=LT&amp;hdn_lt_id=1531" TargetMode="External"/><Relationship Id="rId74" Type="http://schemas.openxmlformats.org/officeDocument/2006/relationships/oleObject" Target="embeddings/oleObject18.bin"/><Relationship Id="rId79" Type="http://schemas.openxmlformats.org/officeDocument/2006/relationships/hyperlink" Target="http://www.onthi.com/?a=OT&amp;ot=LT&amp;hdn_lt_id=702" TargetMode="External"/><Relationship Id="rId102" Type="http://schemas.openxmlformats.org/officeDocument/2006/relationships/image" Target="media/image48.wmf"/><Relationship Id="rId123" Type="http://schemas.openxmlformats.org/officeDocument/2006/relationships/image" Target="media/image58.wmf"/><Relationship Id="rId128" Type="http://schemas.openxmlformats.org/officeDocument/2006/relationships/image" Target="media/image60.wmf"/><Relationship Id="rId144" Type="http://schemas.openxmlformats.org/officeDocument/2006/relationships/image" Target="media/image66.wmf"/><Relationship Id="rId149" Type="http://schemas.openxmlformats.org/officeDocument/2006/relationships/hyperlink" Target="http://www.onthi.com/?a=OT&amp;ot=LT&amp;hdn_lt_id=1529" TargetMode="External"/><Relationship Id="rId5" Type="http://schemas.microsoft.com/office/2007/relationships/stylesWithEffects" Target="stylesWithEffects.xml"/><Relationship Id="rId90" Type="http://schemas.openxmlformats.org/officeDocument/2006/relationships/hyperlink" Target="http://www.onthi.com/?a=OT&amp;ot=LT&amp;hdn_lt_id=683" TargetMode="External"/><Relationship Id="rId95" Type="http://schemas.openxmlformats.org/officeDocument/2006/relationships/oleObject" Target="embeddings/oleObject25.bin"/><Relationship Id="rId160" Type="http://schemas.openxmlformats.org/officeDocument/2006/relationships/hyperlink" Target="http://www.onthi.com/?a=OT&amp;ot=LT&amp;hdn_lt_id=728" TargetMode="External"/><Relationship Id="rId165" Type="http://schemas.openxmlformats.org/officeDocument/2006/relationships/hyperlink" Target="http://www.onthi.com/?a=OT&amp;ot=LT&amp;hdn_lt_id=728" TargetMode="External"/><Relationship Id="rId181" Type="http://schemas.openxmlformats.org/officeDocument/2006/relationships/image" Target="media/image75.wmf"/><Relationship Id="rId186" Type="http://schemas.openxmlformats.org/officeDocument/2006/relationships/theme" Target="theme/theme1.xml"/><Relationship Id="rId22" Type="http://schemas.openxmlformats.org/officeDocument/2006/relationships/image" Target="media/image11.wmf"/><Relationship Id="rId27" Type="http://schemas.openxmlformats.org/officeDocument/2006/relationships/image" Target="media/image16.wmf"/><Relationship Id="rId43" Type="http://schemas.openxmlformats.org/officeDocument/2006/relationships/hyperlink" Target="http://www.onthi.com/?a=OT&amp;ot=LT&amp;hdn_lt_id=744" TargetMode="External"/><Relationship Id="rId48" Type="http://schemas.openxmlformats.org/officeDocument/2006/relationships/oleObject" Target="embeddings/oleObject7.bin"/><Relationship Id="rId64" Type="http://schemas.openxmlformats.org/officeDocument/2006/relationships/oleObject" Target="embeddings/oleObject13.bin"/><Relationship Id="rId69" Type="http://schemas.openxmlformats.org/officeDocument/2006/relationships/image" Target="media/image33.wmf"/><Relationship Id="rId113" Type="http://schemas.openxmlformats.org/officeDocument/2006/relationships/oleObject" Target="embeddings/oleObject34.bin"/><Relationship Id="rId118" Type="http://schemas.openxmlformats.org/officeDocument/2006/relationships/image" Target="media/image56.wmf"/><Relationship Id="rId134" Type="http://schemas.openxmlformats.org/officeDocument/2006/relationships/oleObject" Target="embeddings/oleObject44.bin"/><Relationship Id="rId139" Type="http://schemas.openxmlformats.org/officeDocument/2006/relationships/oleObject" Target="embeddings/oleObject48.bin"/><Relationship Id="rId80" Type="http://schemas.openxmlformats.org/officeDocument/2006/relationships/hyperlink" Target="http://www.onthi.com/?a=OT&amp;ot=LT&amp;hdn_lt_id=784" TargetMode="External"/><Relationship Id="rId85" Type="http://schemas.openxmlformats.org/officeDocument/2006/relationships/image" Target="media/image39.wmf"/><Relationship Id="rId150" Type="http://schemas.openxmlformats.org/officeDocument/2006/relationships/hyperlink" Target="http://www.onthi.com/?a=OT&amp;ot=LT&amp;hdn_lt_id=784" TargetMode="External"/><Relationship Id="rId155" Type="http://schemas.openxmlformats.org/officeDocument/2006/relationships/hyperlink" Target="http://www.onthi.com/?a=OT&amp;ot=LT&amp;hdn_lt_id=1530" TargetMode="External"/><Relationship Id="rId171" Type="http://schemas.openxmlformats.org/officeDocument/2006/relationships/image" Target="media/image70.wmf"/><Relationship Id="rId176" Type="http://schemas.openxmlformats.org/officeDocument/2006/relationships/oleObject" Target="embeddings/oleObject61.bin"/><Relationship Id="rId12" Type="http://schemas.openxmlformats.org/officeDocument/2006/relationships/footer" Target="footer1.xml"/><Relationship Id="rId17" Type="http://schemas.openxmlformats.org/officeDocument/2006/relationships/image" Target="media/image6.wmf"/><Relationship Id="rId33" Type="http://schemas.openxmlformats.org/officeDocument/2006/relationships/hyperlink" Target="http://www.onthi.com/?a=OT&amp;ot=LT&amp;hdn_lt_id=160" TargetMode="External"/><Relationship Id="rId38" Type="http://schemas.openxmlformats.org/officeDocument/2006/relationships/oleObject" Target="embeddings/oleObject3.bin"/><Relationship Id="rId59" Type="http://schemas.openxmlformats.org/officeDocument/2006/relationships/image" Target="media/image28.png"/><Relationship Id="rId103" Type="http://schemas.openxmlformats.org/officeDocument/2006/relationships/oleObject" Target="embeddings/oleObject29.bin"/><Relationship Id="rId108" Type="http://schemas.openxmlformats.org/officeDocument/2006/relationships/image" Target="media/image51.wmf"/><Relationship Id="rId124" Type="http://schemas.openxmlformats.org/officeDocument/2006/relationships/oleObject" Target="embeddings/oleObject39.bin"/><Relationship Id="rId129" Type="http://schemas.openxmlformats.org/officeDocument/2006/relationships/oleObject" Target="embeddings/oleObject42.bin"/><Relationship Id="rId54" Type="http://schemas.openxmlformats.org/officeDocument/2006/relationships/oleObject" Target="embeddings/oleObject10.bin"/><Relationship Id="rId70" Type="http://schemas.openxmlformats.org/officeDocument/2006/relationships/oleObject" Target="embeddings/oleObject16.bin"/><Relationship Id="rId75" Type="http://schemas.openxmlformats.org/officeDocument/2006/relationships/oleObject" Target="embeddings/oleObject19.bin"/><Relationship Id="rId91" Type="http://schemas.openxmlformats.org/officeDocument/2006/relationships/image" Target="media/image41.emf"/><Relationship Id="rId96" Type="http://schemas.openxmlformats.org/officeDocument/2006/relationships/image" Target="media/image45.wmf"/><Relationship Id="rId140" Type="http://schemas.openxmlformats.org/officeDocument/2006/relationships/image" Target="media/image64.wmf"/><Relationship Id="rId145" Type="http://schemas.openxmlformats.org/officeDocument/2006/relationships/oleObject" Target="embeddings/oleObject51.bin"/><Relationship Id="rId161" Type="http://schemas.openxmlformats.org/officeDocument/2006/relationships/hyperlink" Target="http://www.onthi.com/?a=OT&amp;ot=LT&amp;hdn_lt_id=728" TargetMode="External"/><Relationship Id="rId166" Type="http://schemas.openxmlformats.org/officeDocument/2006/relationships/hyperlink" Target="http://www.onthi.com/?a=OT&amp;ot=LT&amp;hdn_lt_id=728" TargetMode="External"/><Relationship Id="rId182" Type="http://schemas.openxmlformats.org/officeDocument/2006/relationships/oleObject" Target="embeddings/oleObject64.bin"/><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2.wmf"/><Relationship Id="rId28" Type="http://schemas.openxmlformats.org/officeDocument/2006/relationships/hyperlink" Target="http://www.onthi.com/?a=OT&amp;ot=LT&amp;hdn_lt_id=702" TargetMode="External"/><Relationship Id="rId49" Type="http://schemas.openxmlformats.org/officeDocument/2006/relationships/image" Target="media/image25.wmf"/><Relationship Id="rId114" Type="http://schemas.openxmlformats.org/officeDocument/2006/relationships/image" Target="media/image54.wmf"/><Relationship Id="rId119" Type="http://schemas.openxmlformats.org/officeDocument/2006/relationships/oleObject" Target="embeddings/oleObject37.bin"/><Relationship Id="rId44" Type="http://schemas.openxmlformats.org/officeDocument/2006/relationships/image" Target="media/image23.wmf"/><Relationship Id="rId60" Type="http://schemas.openxmlformats.org/officeDocument/2006/relationships/hyperlink" Target="http://www.onthi.com/?a=OT&amp;ot=LT&amp;hdn_lt_id=707" TargetMode="External"/><Relationship Id="rId65" Type="http://schemas.openxmlformats.org/officeDocument/2006/relationships/image" Target="media/image31.wmf"/><Relationship Id="rId81" Type="http://schemas.openxmlformats.org/officeDocument/2006/relationships/image" Target="media/image37.wmf"/><Relationship Id="rId86" Type="http://schemas.openxmlformats.org/officeDocument/2006/relationships/oleObject" Target="embeddings/oleObject23.bin"/><Relationship Id="rId130" Type="http://schemas.openxmlformats.org/officeDocument/2006/relationships/image" Target="media/image61.wmf"/><Relationship Id="rId135" Type="http://schemas.openxmlformats.org/officeDocument/2006/relationships/image" Target="media/image63.wmf"/><Relationship Id="rId151" Type="http://schemas.openxmlformats.org/officeDocument/2006/relationships/hyperlink" Target="http://www.onthi.com/?a=OT&amp;ot=LT&amp;hdn_lt_id=681" TargetMode="External"/><Relationship Id="rId156" Type="http://schemas.openxmlformats.org/officeDocument/2006/relationships/hyperlink" Target="http://www.onthi.com/?a=OT&amp;ot=LT&amp;hdn_lt_id=1529" TargetMode="External"/><Relationship Id="rId177" Type="http://schemas.openxmlformats.org/officeDocument/2006/relationships/image" Target="media/image73.wmf"/><Relationship Id="rId4" Type="http://schemas.openxmlformats.org/officeDocument/2006/relationships/styles" Target="styles.xml"/><Relationship Id="rId9" Type="http://schemas.openxmlformats.org/officeDocument/2006/relationships/endnotes" Target="endnotes.xml"/><Relationship Id="rId172" Type="http://schemas.openxmlformats.org/officeDocument/2006/relationships/oleObject" Target="embeddings/oleObject59.bin"/><Relationship Id="rId180" Type="http://schemas.openxmlformats.org/officeDocument/2006/relationships/oleObject" Target="embeddings/oleObject63.bin"/><Relationship Id="rId13" Type="http://schemas.openxmlformats.org/officeDocument/2006/relationships/image" Target="media/image2.wmf"/><Relationship Id="rId18" Type="http://schemas.openxmlformats.org/officeDocument/2006/relationships/image" Target="media/image7.wmf"/><Relationship Id="rId39" Type="http://schemas.openxmlformats.org/officeDocument/2006/relationships/image" Target="media/image21.wmf"/><Relationship Id="rId109" Type="http://schemas.openxmlformats.org/officeDocument/2006/relationships/oleObject" Target="embeddings/oleObject32.bin"/><Relationship Id="rId34" Type="http://schemas.openxmlformats.org/officeDocument/2006/relationships/image" Target="media/image19.wmf"/><Relationship Id="rId50" Type="http://schemas.openxmlformats.org/officeDocument/2006/relationships/oleObject" Target="embeddings/oleObject8.bin"/><Relationship Id="rId55" Type="http://schemas.openxmlformats.org/officeDocument/2006/relationships/hyperlink" Target="http://www.onthi.com/?a=OT&amp;ot=LT&amp;hdn_lt_id=707" TargetMode="External"/><Relationship Id="rId76" Type="http://schemas.openxmlformats.org/officeDocument/2006/relationships/image" Target="media/image36.wmf"/><Relationship Id="rId97" Type="http://schemas.openxmlformats.org/officeDocument/2006/relationships/oleObject" Target="embeddings/oleObject26.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40.bin"/><Relationship Id="rId141" Type="http://schemas.openxmlformats.org/officeDocument/2006/relationships/oleObject" Target="embeddings/oleObject49.bin"/><Relationship Id="rId146" Type="http://schemas.openxmlformats.org/officeDocument/2006/relationships/image" Target="media/image67.wmf"/><Relationship Id="rId167" Type="http://schemas.openxmlformats.org/officeDocument/2006/relationships/hyperlink" Target="http://www.onthi.com/?a=OT&amp;ot=LT&amp;hdn_lt_id=728" TargetMode="External"/><Relationship Id="rId7" Type="http://schemas.openxmlformats.org/officeDocument/2006/relationships/webSettings" Target="webSettings.xml"/><Relationship Id="rId71" Type="http://schemas.openxmlformats.org/officeDocument/2006/relationships/image" Target="media/image34.wmf"/><Relationship Id="rId92" Type="http://schemas.openxmlformats.org/officeDocument/2006/relationships/image" Target="media/image42.wmf"/><Relationship Id="rId162" Type="http://schemas.openxmlformats.org/officeDocument/2006/relationships/hyperlink" Target="http://www.onthi.com/?a=OT&amp;ot=LT&amp;hdn_lt_id=728" TargetMode="External"/><Relationship Id="rId183" Type="http://schemas.openxmlformats.org/officeDocument/2006/relationships/oleObject" Target="embeddings/oleObject65.bin"/><Relationship Id="rId2" Type="http://schemas.openxmlformats.org/officeDocument/2006/relationships/customXml" Target="../customXml/item2.xml"/><Relationship Id="rId29" Type="http://schemas.openxmlformats.org/officeDocument/2006/relationships/hyperlink" Target="http://www.onthi.com/?a=OT&amp;ot=LT&amp;hdn_lt_id=702" TargetMode="External"/><Relationship Id="rId24" Type="http://schemas.openxmlformats.org/officeDocument/2006/relationships/image" Target="media/image13.wmf"/><Relationship Id="rId40" Type="http://schemas.openxmlformats.org/officeDocument/2006/relationships/oleObject" Target="embeddings/oleObject4.bin"/><Relationship Id="rId45" Type="http://schemas.openxmlformats.org/officeDocument/2006/relationships/oleObject" Target="embeddings/oleObject6.bin"/><Relationship Id="rId66" Type="http://schemas.openxmlformats.org/officeDocument/2006/relationships/oleObject" Target="embeddings/oleObject14.bin"/><Relationship Id="rId87" Type="http://schemas.openxmlformats.org/officeDocument/2006/relationships/image" Target="media/image40.wmf"/><Relationship Id="rId110" Type="http://schemas.openxmlformats.org/officeDocument/2006/relationships/image" Target="media/image52.wmf"/><Relationship Id="rId115" Type="http://schemas.openxmlformats.org/officeDocument/2006/relationships/oleObject" Target="embeddings/oleObject35.bin"/><Relationship Id="rId131" Type="http://schemas.openxmlformats.org/officeDocument/2006/relationships/oleObject" Target="embeddings/oleObject43.bin"/><Relationship Id="rId136" Type="http://schemas.openxmlformats.org/officeDocument/2006/relationships/oleObject" Target="embeddings/oleObject45.bin"/><Relationship Id="rId157" Type="http://schemas.openxmlformats.org/officeDocument/2006/relationships/oleObject" Target="embeddings/oleObject55.bin"/><Relationship Id="rId178" Type="http://schemas.openxmlformats.org/officeDocument/2006/relationships/oleObject" Target="embeddings/oleObject62.bin"/><Relationship Id="rId61" Type="http://schemas.openxmlformats.org/officeDocument/2006/relationships/image" Target="media/image29.wmf"/><Relationship Id="rId82" Type="http://schemas.openxmlformats.org/officeDocument/2006/relationships/oleObject" Target="embeddings/oleObject21.bin"/><Relationship Id="rId152" Type="http://schemas.openxmlformats.org/officeDocument/2006/relationships/oleObject" Target="embeddings/oleObject53.bin"/><Relationship Id="rId173" Type="http://schemas.openxmlformats.org/officeDocument/2006/relationships/image" Target="media/image71.wmf"/><Relationship Id="rId19" Type="http://schemas.openxmlformats.org/officeDocument/2006/relationships/image" Target="media/image8.wmf"/><Relationship Id="rId14" Type="http://schemas.openxmlformats.org/officeDocument/2006/relationships/image" Target="media/image3.wmf"/><Relationship Id="rId30" Type="http://schemas.openxmlformats.org/officeDocument/2006/relationships/image" Target="media/image17.png"/><Relationship Id="rId35" Type="http://schemas.openxmlformats.org/officeDocument/2006/relationships/oleObject" Target="embeddings/oleObject1.bin"/><Relationship Id="rId56" Type="http://schemas.openxmlformats.org/officeDocument/2006/relationships/image" Target="media/image27.wmf"/><Relationship Id="rId77" Type="http://schemas.openxmlformats.org/officeDocument/2006/relationships/oleObject" Target="embeddings/oleObject20.bin"/><Relationship Id="rId100" Type="http://schemas.openxmlformats.org/officeDocument/2006/relationships/image" Target="media/image47.wmf"/><Relationship Id="rId105" Type="http://schemas.openxmlformats.org/officeDocument/2006/relationships/oleObject" Target="embeddings/oleObject30.bin"/><Relationship Id="rId126" Type="http://schemas.openxmlformats.org/officeDocument/2006/relationships/image" Target="media/image59.wmf"/><Relationship Id="rId147" Type="http://schemas.openxmlformats.org/officeDocument/2006/relationships/oleObject" Target="embeddings/oleObject52.bin"/><Relationship Id="rId168" Type="http://schemas.openxmlformats.org/officeDocument/2006/relationships/oleObject" Target="embeddings/oleObject57.bin"/><Relationship Id="rId8" Type="http://schemas.openxmlformats.org/officeDocument/2006/relationships/footnotes" Target="footnotes.xml"/><Relationship Id="rId51" Type="http://schemas.openxmlformats.org/officeDocument/2006/relationships/oleObject" Target="embeddings/oleObject9.bin"/><Relationship Id="rId72" Type="http://schemas.openxmlformats.org/officeDocument/2006/relationships/oleObject" Target="embeddings/oleObject17.bin"/><Relationship Id="rId93" Type="http://schemas.openxmlformats.org/officeDocument/2006/relationships/image" Target="media/image43.emf"/><Relationship Id="rId98" Type="http://schemas.openxmlformats.org/officeDocument/2006/relationships/image" Target="media/image46.wmf"/><Relationship Id="rId121" Type="http://schemas.openxmlformats.org/officeDocument/2006/relationships/oleObject" Target="embeddings/oleObject38.bin"/><Relationship Id="rId142" Type="http://schemas.openxmlformats.org/officeDocument/2006/relationships/image" Target="media/image65.wmf"/><Relationship Id="rId163" Type="http://schemas.openxmlformats.org/officeDocument/2006/relationships/hyperlink" Target="http://www.onthi.com/?a=OT&amp;ot=LT&amp;hdn_lt_id=681" TargetMode="External"/><Relationship Id="rId184" Type="http://schemas.openxmlformats.org/officeDocument/2006/relationships/oleObject" Target="embeddings/oleObject66.bin"/><Relationship Id="rId3" Type="http://schemas.openxmlformats.org/officeDocument/2006/relationships/numbering" Target="numbering.xml"/><Relationship Id="rId25" Type="http://schemas.openxmlformats.org/officeDocument/2006/relationships/image" Target="media/image14.wmf"/><Relationship Id="rId46" Type="http://schemas.openxmlformats.org/officeDocument/2006/relationships/hyperlink" Target="http://www.onthi.com/?a=OT&amp;ot=LT&amp;hdn_lt_id=699" TargetMode="External"/><Relationship Id="rId67" Type="http://schemas.openxmlformats.org/officeDocument/2006/relationships/image" Target="media/image32.wmf"/><Relationship Id="rId116" Type="http://schemas.openxmlformats.org/officeDocument/2006/relationships/image" Target="media/image55.wmf"/><Relationship Id="rId137" Type="http://schemas.openxmlformats.org/officeDocument/2006/relationships/oleObject" Target="embeddings/oleObject46.bin"/><Relationship Id="rId158" Type="http://schemas.openxmlformats.org/officeDocument/2006/relationships/image" Target="media/image69.wmf"/><Relationship Id="rId20" Type="http://schemas.openxmlformats.org/officeDocument/2006/relationships/image" Target="media/image9.wmf"/><Relationship Id="rId41" Type="http://schemas.openxmlformats.org/officeDocument/2006/relationships/image" Target="media/image22.wmf"/><Relationship Id="rId62" Type="http://schemas.openxmlformats.org/officeDocument/2006/relationships/oleObject" Target="embeddings/oleObject12.bin"/><Relationship Id="rId83" Type="http://schemas.openxmlformats.org/officeDocument/2006/relationships/image" Target="media/image38.wmf"/><Relationship Id="rId88" Type="http://schemas.openxmlformats.org/officeDocument/2006/relationships/oleObject" Target="embeddings/oleObject24.bin"/><Relationship Id="rId111" Type="http://schemas.openxmlformats.org/officeDocument/2006/relationships/oleObject" Target="embeddings/oleObject33.bin"/><Relationship Id="rId132" Type="http://schemas.openxmlformats.org/officeDocument/2006/relationships/hyperlink" Target="http://www.onthi.com/?a=OT&amp;ot=LT&amp;hdn_lt_id=1529" TargetMode="External"/><Relationship Id="rId153" Type="http://schemas.openxmlformats.org/officeDocument/2006/relationships/image" Target="media/image68.wmf"/><Relationship Id="rId174" Type="http://schemas.openxmlformats.org/officeDocument/2006/relationships/oleObject" Target="embeddings/oleObject60.bin"/><Relationship Id="rId179" Type="http://schemas.openxmlformats.org/officeDocument/2006/relationships/image" Target="media/image74.png"/><Relationship Id="rId15" Type="http://schemas.openxmlformats.org/officeDocument/2006/relationships/image" Target="media/image4.wmf"/><Relationship Id="rId36" Type="http://schemas.openxmlformats.org/officeDocument/2006/relationships/image" Target="media/image20.wmf"/><Relationship Id="rId57" Type="http://schemas.openxmlformats.org/officeDocument/2006/relationships/oleObject" Target="embeddings/oleObject11.bin"/><Relationship Id="rId106" Type="http://schemas.openxmlformats.org/officeDocument/2006/relationships/image" Target="media/image50.wmf"/><Relationship Id="rId127" Type="http://schemas.openxmlformats.org/officeDocument/2006/relationships/oleObject" Target="embeddings/oleObject41.bin"/><Relationship Id="rId10" Type="http://schemas.openxmlformats.org/officeDocument/2006/relationships/image" Target="media/image1.emf"/><Relationship Id="rId31" Type="http://schemas.openxmlformats.org/officeDocument/2006/relationships/image" Target="media/image18.png"/><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hyperlink" Target="http://www.onthi.com/?a=OT&amp;ot=LT&amp;hdn_lt_id=702" TargetMode="External"/><Relationship Id="rId94" Type="http://schemas.openxmlformats.org/officeDocument/2006/relationships/image" Target="media/image44.wmf"/><Relationship Id="rId99" Type="http://schemas.openxmlformats.org/officeDocument/2006/relationships/oleObject" Target="embeddings/oleObject27.bin"/><Relationship Id="rId101" Type="http://schemas.openxmlformats.org/officeDocument/2006/relationships/oleObject" Target="embeddings/oleObject28.bin"/><Relationship Id="rId122" Type="http://schemas.openxmlformats.org/officeDocument/2006/relationships/hyperlink" Target="http://www.onthi.com/?a=OT&amp;ot=LT&amp;hdn_lt_id=683" TargetMode="External"/><Relationship Id="rId143" Type="http://schemas.openxmlformats.org/officeDocument/2006/relationships/oleObject" Target="embeddings/oleObject50.bin"/><Relationship Id="rId148" Type="http://schemas.openxmlformats.org/officeDocument/2006/relationships/hyperlink" Target="http://www.onthi.com/?a=OT&amp;ot=LT&amp;hdn_lt_id=1529"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8.bin"/><Relationship Id="rId18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A5511408-9BEB-4D98-A970-304EDD049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23</TotalTime>
  <Pages>40</Pages>
  <Words>12469</Words>
  <Characters>71076</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Windows User</cp:lastModifiedBy>
  <cp:revision>4</cp:revision>
  <cp:lastPrinted>2018-02-25T01:35:00Z</cp:lastPrinted>
  <dcterms:created xsi:type="dcterms:W3CDTF">2021-08-23T07:15:00Z</dcterms:created>
  <dcterms:modified xsi:type="dcterms:W3CDTF">2021-08-25T08:58:00Z</dcterms:modified>
</cp:coreProperties>
</file>