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69" w:type="dxa"/>
        <w:tblLayout w:type="fixed"/>
        <w:tblLook w:val="0000" w:firstRow="0" w:lastRow="0" w:firstColumn="0" w:lastColumn="0" w:noHBand="0" w:noVBand="0"/>
      </w:tblPr>
      <w:tblGrid>
        <w:gridCol w:w="779"/>
        <w:gridCol w:w="3260"/>
        <w:gridCol w:w="5992"/>
        <w:gridCol w:w="1138"/>
      </w:tblGrid>
      <w:tr w:rsidR="0044778D" w:rsidRPr="00D54C5D" w:rsidTr="00344D72">
        <w:trPr>
          <w:trHeight w:val="1341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D54C5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18"/>
                <w:szCs w:val="24"/>
              </w:rPr>
            </w:pPr>
            <w:r w:rsidRPr="00D54C5D"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 w:rsidR="0044778D" w:rsidRPr="00D54C5D" w:rsidRDefault="0044778D" w:rsidP="00182D61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54C5D">
              <w:rPr>
                <w:rFonts w:ascii="Times New Roman" w:hAnsi="Times New Roman"/>
                <w:noProof/>
                <w:sz w:val="18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D7914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8.65pt;margin-top:17.3pt;width:90.2pt;height:0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"/>
                  </w:pict>
                </mc:Fallback>
              </mc:AlternateContent>
            </w:r>
            <w:r w:rsidRPr="00D54C5D">
              <w:rPr>
                <w:rFonts w:ascii="Times New Roman" w:hAnsi="Times New Roman"/>
                <w:sz w:val="18"/>
                <w:szCs w:val="24"/>
              </w:rPr>
              <w:t>THÀNH PHỐ HỒ CHÍ</w:t>
            </w:r>
            <w:r w:rsidR="00182D61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r w:rsidRPr="00D54C5D">
              <w:rPr>
                <w:rFonts w:ascii="Times New Roman" w:hAnsi="Times New Roman"/>
                <w:sz w:val="18"/>
                <w:szCs w:val="24"/>
              </w:rPr>
              <w:t>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54C5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4778D" w:rsidRPr="00592327" w:rsidTr="000163D4">
        <w:trPr>
          <w:trHeight w:val="1497"/>
        </w:trPr>
        <w:tc>
          <w:tcPr>
            <w:tcW w:w="1116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01278" w:rsidRPr="00592327" w:rsidRDefault="00601278" w:rsidP="00601278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 xml:space="preserve">ĐÁP ÁN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BÀI TIỂU LUẬN KẾT THÚC HỌC PHẦN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 kỳ: I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Năm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học: 2021–2022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Bậc đào tạo: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Trung cấp (T4)</w:t>
            </w:r>
            <w:r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</w:t>
            </w:r>
            <w:r w:rsid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Học phần</w:t>
            </w:r>
            <w:r w:rsidR="0044778D" w:rsidRPr="0059232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</w:p>
          <w:p w:rsidR="0044778D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 số 1</w:t>
            </w:r>
          </w:p>
        </w:tc>
      </w:tr>
      <w:tr w:rsidR="0044778D" w:rsidRPr="00592327" w:rsidTr="00311188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gridSpan w:val="2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44778D" w:rsidRPr="00592327" w:rsidRDefault="0044778D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257"/>
        </w:trPr>
        <w:tc>
          <w:tcPr>
            <w:tcW w:w="779" w:type="dxa"/>
          </w:tcPr>
          <w:p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344D72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 w:rsidR="0044778D" w:rsidRPr="00592327" w:rsidRDefault="006A0F34" w:rsidP="006A0F3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>áng tạo, độc đáo,</w:t>
            </w: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có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ý tưởng mới.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169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LÝ THUYẾT CƠ SỞ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BÀI TẬP ÁP DỤNG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D33D19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r w:rsidR="0044778D"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 w:rsidR="0044778D" w:rsidRDefault="0044778D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EA7D7F" w:rsidRDefault="00EA7D7F" w:rsidP="00EA7D7F">
            <w:pPr>
              <w:pStyle w:val="Default"/>
              <w:rPr>
                <w:sz w:val="28"/>
                <w:szCs w:val="28"/>
              </w:rPr>
            </w:pPr>
            <w:r w:rsidRPr="002E1698">
              <w:rPr>
                <w:b/>
                <w:bCs/>
                <w:sz w:val="28"/>
                <w:szCs w:val="28"/>
              </w:rPr>
              <w:t xml:space="preserve">Câu 1: </w:t>
            </w:r>
            <w:r>
              <w:rPr>
                <w:sz w:val="28"/>
                <w:szCs w:val="28"/>
              </w:rPr>
              <w:t>Nêu hiện tượng và viết phương trình hóa học khi cho kim loại Natri vào ancol etylic.</w:t>
            </w:r>
          </w:p>
          <w:p w:rsidR="00EA7D7F" w:rsidRDefault="00EA7D7F" w:rsidP="00EA7D7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Hiện tượng: Khi cho kim loại Na vào C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</w:rPr>
              <w:t>OH thì  thấy natri tan, có sủi bọt khí.</w:t>
            </w:r>
          </w:p>
          <w:p w:rsidR="00EA7D7F" w:rsidRPr="00EA7D7F" w:rsidRDefault="00EA7D7F" w:rsidP="00EA7D7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PTHH: 2C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</w:rPr>
              <w:t>OH+2Na</w:t>
            </w:r>
            <w:r w:rsidRPr="00EA7D7F">
              <w:rPr>
                <w:sz w:val="28"/>
                <w:szCs w:val="28"/>
              </w:rPr>
              <w:sym w:font="Wingdings" w:char="F0E0"/>
            </w:r>
            <w:r>
              <w:rPr>
                <w:sz w:val="28"/>
                <w:szCs w:val="28"/>
              </w:rPr>
              <w:t xml:space="preserve"> 2C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H</w:t>
            </w:r>
            <w:r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</w:rPr>
              <w:t>ONa + H</w:t>
            </w:r>
            <w:r>
              <w:rPr>
                <w:sz w:val="28"/>
                <w:szCs w:val="28"/>
                <w:vertAlign w:val="subscript"/>
              </w:rPr>
              <w:t>2</w:t>
            </w:r>
          </w:p>
          <w:p w:rsidR="00CF5C73" w:rsidRDefault="00CF5C73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BE5FE8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  <w:bookmarkStart w:id="0" w:name="_GoBack"/>
        <w:bookmarkEnd w:id="0"/>
      </w:tr>
      <w:tr w:rsidR="0044778D" w:rsidRPr="00592327" w:rsidTr="00634FE2">
        <w:trPr>
          <w:trHeight w:val="3994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  <w:gridSpan w:val="2"/>
          </w:tcPr>
          <w:p w:rsidR="00EA7D7F" w:rsidRDefault="00EA7D7F" w:rsidP="00EA7D7F">
            <w:pPr>
              <w:rPr>
                <w:rFonts w:ascii="Times New Roman" w:hAnsi="Times New Roman"/>
                <w:sz w:val="28"/>
                <w:szCs w:val="28"/>
              </w:rPr>
            </w:pPr>
            <w:r w:rsidRPr="002E1698">
              <w:rPr>
                <w:rFonts w:ascii="Times New Roman" w:hAnsi="Times New Roman"/>
                <w:b/>
                <w:bCs/>
                <w:sz w:val="28"/>
                <w:szCs w:val="28"/>
              </w:rPr>
              <w:t>Câu 2</w:t>
            </w:r>
            <w:r w:rsidR="004A057A">
              <w:rPr>
                <w:rFonts w:ascii="Times New Roman" w:hAnsi="Times New Roman"/>
                <w:sz w:val="28"/>
                <w:szCs w:val="28"/>
              </w:rPr>
              <w:t>: Cho 8,8</w:t>
            </w:r>
            <w:r>
              <w:rPr>
                <w:rFonts w:ascii="Times New Roman" w:hAnsi="Times New Roman"/>
                <w:sz w:val="28"/>
                <w:szCs w:val="28"/>
              </w:rPr>
              <w:t>g etyl axetat tác dụng vừa đủ với</w:t>
            </w:r>
            <w:r w:rsidR="000D1227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/>
                <w:sz w:val="28"/>
                <w:szCs w:val="28"/>
              </w:rPr>
              <w:t>00ml dung dịch natri hidroxit .</w:t>
            </w:r>
          </w:p>
          <w:p w:rsidR="00EA7D7F" w:rsidRDefault="00EA7D7F" w:rsidP="00EA7D7F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Viết phương trình hóa học xảy ra.</w:t>
            </w:r>
          </w:p>
          <w:p w:rsidR="00EA7D7F" w:rsidRDefault="00EA7D7F" w:rsidP="00EA7D7F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Tính khối lượng muối tạo thành.</w:t>
            </w:r>
          </w:p>
          <w:p w:rsidR="0044778D" w:rsidRPr="000D1227" w:rsidRDefault="00EA7D7F" w:rsidP="000D1227">
            <w:pPr>
              <w:pStyle w:val="ListParagraph"/>
              <w:numPr>
                <w:ilvl w:val="0"/>
                <w:numId w:val="3"/>
              </w:num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noProof/>
                <w:sz w:val="26"/>
                <w:szCs w:val="26"/>
              </w:rPr>
            </w:pPr>
            <w:r w:rsidRPr="000D1227">
              <w:rPr>
                <w:sz w:val="28"/>
                <w:szCs w:val="28"/>
              </w:rPr>
              <w:t>Tính nồng độ dung dịch natri hidroxit đã dùng.</w:t>
            </w:r>
          </w:p>
          <w:p w:rsidR="00CF5C73" w:rsidRDefault="00EA7D7F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Giải:</w:t>
            </w:r>
          </w:p>
          <w:p w:rsidR="004A057A" w:rsidRDefault="00EA7D7F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Số mol của etyl axetat 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n CH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COOC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M</m:t>
                  </m:r>
                </m:den>
              </m:f>
            </m:oMath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8,8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88</m:t>
                  </m:r>
                </m:den>
              </m:f>
            </m:oMath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=0,1 mol</w:t>
            </w:r>
          </w:p>
          <w:p w:rsidR="004A057A" w:rsidRDefault="000D1227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a.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PTHH: CH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COOC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+NaOH</w:t>
            </w:r>
            <w:r w:rsidR="004A057A" w:rsidRPr="004A057A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 xml:space="preserve"> CH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COONa+ C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 w:rsidR="004A057A">
              <w:rPr>
                <w:rFonts w:ascii="Times New Roman" w:hAnsi="Times New Roman"/>
                <w:noProof/>
                <w:sz w:val="26"/>
                <w:szCs w:val="26"/>
              </w:rPr>
              <w:t>OH</w:t>
            </w:r>
          </w:p>
          <w:p w:rsidR="004A057A" w:rsidRDefault="004A057A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             0,1</w:t>
            </w:r>
            <w:r w:rsidRPr="004A057A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 w:rsidR="000D1227">
              <w:rPr>
                <w:rFonts w:ascii="Times New Roman" w:hAnsi="Times New Roman"/>
                <w:noProof/>
                <w:sz w:val="26"/>
                <w:szCs w:val="26"/>
              </w:rPr>
              <w:t xml:space="preserve">                 0,1 </w:t>
            </w:r>
            <w:r w:rsidR="000D1227" w:rsidRPr="000D1227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 w:rsidR="000D1227">
              <w:rPr>
                <w:rFonts w:ascii="Times New Roman" w:hAnsi="Times New Roman"/>
                <w:noProof/>
                <w:sz w:val="26"/>
                <w:szCs w:val="26"/>
              </w:rPr>
              <w:t xml:space="preserve">        0,1mol</w:t>
            </w:r>
          </w:p>
          <w:p w:rsidR="000D1227" w:rsidRDefault="000D1227" w:rsidP="000D122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b. K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hối lượng muối tạo thành là:</w:t>
            </w:r>
          </w:p>
          <w:p w:rsidR="000D1227" w:rsidRPr="000D1227" w:rsidRDefault="000D1227" w:rsidP="000D122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m=n.M=0,1. 82=8,2gam</w:t>
            </w:r>
          </w:p>
          <w:p w:rsidR="00CF5C73" w:rsidRDefault="000D1227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c.</w:t>
            </w:r>
            <w:r w:rsidRPr="000D1227">
              <w:rPr>
                <w:noProof/>
                <w:sz w:val="26"/>
                <w:szCs w:val="26"/>
              </w:rPr>
              <w:t>N</w:t>
            </w:r>
            <w:r w:rsidRPr="000D1227">
              <w:rPr>
                <w:rFonts w:ascii="Cambria" w:hAnsi="Cambria" w:cs="Cambria"/>
                <w:noProof/>
                <w:sz w:val="26"/>
                <w:szCs w:val="26"/>
              </w:rPr>
              <w:t>ồ</w:t>
            </w:r>
            <w:r w:rsidRPr="000D1227">
              <w:rPr>
                <w:noProof/>
                <w:sz w:val="26"/>
                <w:szCs w:val="26"/>
              </w:rPr>
              <w:t xml:space="preserve">ng </w:t>
            </w:r>
            <w:r w:rsidRPr="000D1227">
              <w:rPr>
                <w:rFonts w:cs="VNI-Times"/>
                <w:noProof/>
                <w:sz w:val="26"/>
                <w:szCs w:val="26"/>
              </w:rPr>
              <w:t>đ</w:t>
            </w:r>
            <w:r>
              <w:rPr>
                <w:rFonts w:cs="VNI-Times"/>
                <w:noProof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độ</w:t>
            </w:r>
            <w:r w:rsidRPr="000D1227">
              <w:rPr>
                <w:noProof/>
                <w:sz w:val="26"/>
                <w:szCs w:val="26"/>
              </w:rPr>
              <w:t xml:space="preserve"> dung d</w:t>
            </w:r>
            <w:r w:rsidRPr="000D1227">
              <w:rPr>
                <w:rFonts w:ascii="Cambria" w:hAnsi="Cambria" w:cs="Cambria"/>
                <w:noProof/>
                <w:sz w:val="26"/>
                <w:szCs w:val="26"/>
              </w:rPr>
              <w:t>ị</w:t>
            </w:r>
            <w:r w:rsidRPr="000D1227">
              <w:rPr>
                <w:noProof/>
                <w:sz w:val="26"/>
                <w:szCs w:val="26"/>
              </w:rPr>
              <w:t xml:space="preserve">ch NaOH </w:t>
            </w:r>
            <w:r w:rsidRPr="00634FE2">
              <w:rPr>
                <w:rFonts w:ascii="Times New Roman" w:hAnsi="Times New Roman"/>
                <w:noProof/>
                <w:sz w:val="26"/>
                <w:szCs w:val="26"/>
              </w:rPr>
              <w:t>đã dùng là</w:t>
            </w:r>
            <w:r w:rsidRPr="000D1227">
              <w:rPr>
                <w:noProof/>
                <w:sz w:val="26"/>
                <w:szCs w:val="26"/>
              </w:rPr>
              <w:t>: C</w:t>
            </w:r>
            <w:r w:rsidRPr="000D1227">
              <w:rPr>
                <w:noProof/>
                <w:sz w:val="26"/>
                <w:szCs w:val="26"/>
                <w:vertAlign w:val="subscript"/>
              </w:rPr>
              <w:t>M</w:t>
            </w:r>
            <w:r w:rsidRPr="000D1227">
              <w:rPr>
                <w:noProof/>
                <w:sz w:val="26"/>
                <w:szCs w:val="26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V</m:t>
                  </m:r>
                </m:den>
              </m:f>
            </m:oMath>
            <w:r w:rsidRPr="000D1227">
              <w:rPr>
                <w:noProof/>
                <w:sz w:val="26"/>
                <w:szCs w:val="26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0,1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0,2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=0,5M</m:t>
              </m:r>
            </m:oMath>
            <w:r w:rsidRPr="000D1227">
              <w:rPr>
                <w:noProof/>
                <w:sz w:val="26"/>
                <w:szCs w:val="26"/>
              </w:rPr>
              <w:t xml:space="preserve"> </w:t>
            </w:r>
          </w:p>
          <w:p w:rsidR="00CF5C73" w:rsidRPr="00592327" w:rsidRDefault="00CF5C73" w:rsidP="00DF44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 w:rsidR="0044778D" w:rsidRDefault="0044778D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EA7D7F" w:rsidRPr="002E1698" w:rsidRDefault="00EA7D7F" w:rsidP="00EA7D7F">
            <w:pPr>
              <w:rPr>
                <w:rFonts w:ascii="Times New Roman" w:hAnsi="Times New Roman"/>
                <w:sz w:val="28"/>
                <w:szCs w:val="28"/>
              </w:rPr>
            </w:pPr>
            <w:r w:rsidRPr="002E16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Câu 3: </w:t>
            </w:r>
            <w:r w:rsidR="00BF006D">
              <w:rPr>
                <w:rFonts w:ascii="Times New Roman" w:hAnsi="Times New Roman"/>
                <w:sz w:val="28"/>
                <w:szCs w:val="28"/>
              </w:rPr>
              <w:t>Đem đốt cháy hoàn toàn  0,1</w:t>
            </w:r>
            <w:r w:rsidRPr="00B1729A">
              <w:rPr>
                <w:rFonts w:ascii="Times New Roman" w:hAnsi="Times New Roman"/>
                <w:sz w:val="28"/>
                <w:szCs w:val="28"/>
              </w:rPr>
              <w:t xml:space="preserve"> mol  hỗn hợp X gồm 2 anken là đồng đẳng kế tiếp nhau thu được </w:t>
            </w:r>
            <w:r w:rsidR="0044502A">
              <w:rPr>
                <w:rFonts w:ascii="Times New Roman" w:hAnsi="Times New Roman"/>
                <w:sz w:val="28"/>
                <w:szCs w:val="28"/>
              </w:rPr>
              <w:t>5,6</w:t>
            </w:r>
            <w:r w:rsidR="00634FE2">
              <w:rPr>
                <w:rFonts w:ascii="Times New Roman" w:hAnsi="Times New Roman"/>
                <w:sz w:val="28"/>
                <w:szCs w:val="28"/>
              </w:rPr>
              <w:t xml:space="preserve"> lít (đktc) khí </w:t>
            </w:r>
            <w:r w:rsidRPr="00B1729A">
              <w:rPr>
                <w:rFonts w:ascii="Times New Roman" w:hAnsi="Times New Roman"/>
                <w:sz w:val="28"/>
                <w:szCs w:val="28"/>
              </w:rPr>
              <w:t>CO</w:t>
            </w:r>
            <w:r w:rsidRPr="00B1729A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B172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F5C73" w:rsidRDefault="00EA7D7F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Xác định công thức phân tử của 2 anken.</w:t>
            </w:r>
          </w:p>
          <w:p w:rsidR="00CF5C73" w:rsidRDefault="00634FE2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Giải:</w:t>
            </w:r>
          </w:p>
          <w:p w:rsidR="00634FE2" w:rsidRDefault="00634FE2" w:rsidP="00BE5FE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Gọi thức phân tử chung của 2 anken là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</w:t>
            </w:r>
          </w:p>
          <w:p w:rsidR="00634FE2" w:rsidRPr="00634FE2" w:rsidRDefault="00634FE2" w:rsidP="00BE5FE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Số mol của CO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n=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5,6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=0,25</m:t>
              </m:r>
              <m:r>
                <w:rPr>
                  <w:rFonts w:ascii="Cambria Math" w:hAnsi="Cambria Math"/>
                  <w:noProof/>
                  <w:sz w:val="26"/>
                  <w:szCs w:val="26"/>
                </w:rPr>
                <m:t xml:space="preserve"> mol</m:t>
              </m:r>
            </m:oMath>
          </w:p>
          <w:p w:rsidR="00CF5C73" w:rsidRPr="00634FE2" w:rsidRDefault="00634FE2" w:rsidP="00BE5FE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PTHH: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+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3n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</m:t>
                  </m:r>
                </m:den>
              </m:f>
            </m:oMath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O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634FE2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n CO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+n 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O</w:t>
            </w:r>
          </w:p>
          <w:p w:rsidR="00CF5C73" w:rsidRDefault="0044502A" w:rsidP="00BE5FE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 xml:space="preserve">             0,1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mol  </w:t>
            </w:r>
            <w:r w:rsidRPr="0044502A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DF"/>
            </w:r>
            <w:r w:rsidR="00BF006D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   0,2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5mol</w:t>
            </w:r>
          </w:p>
          <w:p w:rsidR="0044502A" w:rsidRDefault="0044502A" w:rsidP="00BE5FE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Suy</w:t>
            </w:r>
            <w:r w:rsidR="00BF006D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ra n=0,25:0,1 =2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,5</w:t>
            </w:r>
          </w:p>
          <w:p w:rsidR="0044502A" w:rsidRPr="00BF006D" w:rsidRDefault="0044502A" w:rsidP="00BE5FE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Suy ra đó là 2 anken C</w:t>
            </w:r>
            <w:r w:rsidR="00BF006D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="00BF006D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="00BF006D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4</w:t>
            </w:r>
            <w:r w:rsidR="00BF006D"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và C</w:t>
            </w:r>
            <w:r w:rsidR="00BF006D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3</w:t>
            </w:r>
            <w:r w:rsidR="00BF006D"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 w:rsidR="00BF006D"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6</w:t>
            </w:r>
          </w:p>
          <w:p w:rsidR="00CF5C73" w:rsidRPr="00592327" w:rsidRDefault="00CF5C73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395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915AE3" w:rsidRPr="00592327" w:rsidRDefault="0044778D" w:rsidP="00915AE3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p w:rsidR="00592327" w:rsidRPr="00592327" w:rsidRDefault="0044778D" w:rsidP="00311188">
      <w:pPr>
        <w:spacing w:before="240"/>
        <w:rPr>
          <w:rFonts w:ascii="Times New Roman" w:hAnsi="Times New Roman"/>
          <w:b/>
          <w:sz w:val="26"/>
          <w:szCs w:val="26"/>
        </w:rPr>
      </w:pPr>
      <w:r w:rsidRPr="00592327">
        <w:rPr>
          <w:rFonts w:ascii="Times New Roman" w:hAnsi="Times New Roman"/>
          <w:b/>
          <w:sz w:val="26"/>
          <w:szCs w:val="26"/>
        </w:rPr>
        <w:lastRenderedPageBreak/>
        <w:tab/>
      </w:r>
      <w:r w:rsidRPr="00592327">
        <w:rPr>
          <w:rFonts w:ascii="Times New Roman" w:hAnsi="Times New Roman"/>
          <w:b/>
          <w:sz w:val="26"/>
          <w:szCs w:val="26"/>
        </w:rPr>
        <w:tab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F630F4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>Đề số 2</w:t>
            </w:r>
          </w:p>
        </w:tc>
      </w:tr>
      <w:tr w:rsidR="00F630F4" w:rsidRPr="00592327" w:rsidTr="00D54C5D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D54C5D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F630F4" w:rsidRDefault="00F630F4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BF006D" w:rsidRPr="002E1698" w:rsidRDefault="00BF006D" w:rsidP="00BF006D">
            <w:pPr>
              <w:pStyle w:val="Default"/>
              <w:rPr>
                <w:sz w:val="28"/>
                <w:szCs w:val="28"/>
              </w:rPr>
            </w:pPr>
            <w:r w:rsidRPr="002E1698">
              <w:rPr>
                <w:b/>
                <w:bCs/>
                <w:sz w:val="28"/>
                <w:szCs w:val="28"/>
              </w:rPr>
              <w:t xml:space="preserve">Câu 1: </w:t>
            </w:r>
            <w:r>
              <w:rPr>
                <w:sz w:val="28"/>
                <w:szCs w:val="28"/>
              </w:rPr>
              <w:t>Nêu hiện tượng và viết phương trình hóa học khi cho phenol vào dung dịch brom dư.</w:t>
            </w:r>
          </w:p>
          <w:p w:rsidR="00CF5C73" w:rsidRDefault="00BF006D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Hiện tượng: có kết tủa trắng xuất hiện</w:t>
            </w:r>
          </w:p>
          <w:p w:rsidR="00BF006D" w:rsidRPr="00BF006D" w:rsidRDefault="00BF006D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PTHH: C</w:t>
            </w:r>
            <w:r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OH+ 3Br</w:t>
            </w:r>
            <w:r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BF006D">
              <w:rPr>
                <w:rFonts w:ascii="Times New Roman" w:hAnsi="Times New Roman"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C</w:t>
            </w:r>
            <w:r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OHBr</w:t>
            </w:r>
            <w:r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+3HBr</w:t>
            </w: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D54C5D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BF006D" w:rsidRDefault="00BF006D" w:rsidP="00BF006D">
            <w:pPr>
              <w:rPr>
                <w:rFonts w:ascii="Times New Roman" w:hAnsi="Times New Roman"/>
                <w:sz w:val="28"/>
                <w:szCs w:val="28"/>
              </w:rPr>
            </w:pPr>
            <w:r w:rsidRPr="002E1698">
              <w:rPr>
                <w:rFonts w:ascii="Times New Roman" w:hAnsi="Times New Roman"/>
                <w:b/>
                <w:bCs/>
                <w:sz w:val="28"/>
                <w:szCs w:val="28"/>
              </w:rPr>
              <w:t>Câu 2</w:t>
            </w:r>
            <w:r>
              <w:rPr>
                <w:rFonts w:ascii="Times New Roman" w:hAnsi="Times New Roman"/>
                <w:sz w:val="28"/>
                <w:szCs w:val="28"/>
              </w:rPr>
              <w:t>: Cho 12g axit axetic tác dụng vừa đủ với 100ml dung dịch kali hidroxit .</w:t>
            </w:r>
          </w:p>
          <w:p w:rsidR="00BF006D" w:rsidRDefault="00BF006D" w:rsidP="00BF006D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Viết phương trình hóa học xảy ra.</w:t>
            </w:r>
          </w:p>
          <w:p w:rsidR="00BF006D" w:rsidRDefault="00BF006D" w:rsidP="00BF006D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Tính khối lượng muối tạo thành.</w:t>
            </w:r>
          </w:p>
          <w:p w:rsidR="00F630F4" w:rsidRDefault="00BF006D" w:rsidP="00BF006D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Tính nồng độ dung dịch kali hidroxit đã dùng.</w:t>
            </w:r>
          </w:p>
          <w:p w:rsidR="00BF006D" w:rsidRDefault="00BF006D" w:rsidP="00BF006D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Giải:</w:t>
            </w:r>
          </w:p>
          <w:p w:rsidR="00BF006D" w:rsidRDefault="00BF006D" w:rsidP="00BF006D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Số mol của CH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COOH n=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M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=0,2 mol</m:t>
              </m:r>
            </m:oMath>
          </w:p>
          <w:p w:rsidR="00BF006D" w:rsidRDefault="00BF006D" w:rsidP="00BF006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PTHH</w:t>
            </w:r>
          </w:p>
          <w:p w:rsidR="00BF006D" w:rsidRDefault="00BF006D" w:rsidP="00BF006D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  <w:r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COOH+KOH</w:t>
            </w:r>
            <w:r w:rsidRPr="00BF006D">
              <w:rPr>
                <w:sz w:val="28"/>
                <w:szCs w:val="28"/>
              </w:rPr>
              <w:sym w:font="Wingdings" w:char="F0E0"/>
            </w:r>
            <w:r>
              <w:rPr>
                <w:sz w:val="28"/>
                <w:szCs w:val="28"/>
              </w:rPr>
              <w:t xml:space="preserve"> CH</w:t>
            </w:r>
            <w:r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COOK+H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</w:p>
          <w:p w:rsidR="00BF006D" w:rsidRDefault="00BF006D" w:rsidP="00BF006D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0,2</w:t>
            </w:r>
            <w:r w:rsidRPr="00BF006D">
              <w:rPr>
                <w:sz w:val="28"/>
                <w:szCs w:val="28"/>
              </w:rPr>
              <w:sym w:font="Wingdings" w:char="F0E0"/>
            </w:r>
            <w:r>
              <w:rPr>
                <w:sz w:val="28"/>
                <w:szCs w:val="28"/>
              </w:rPr>
              <w:t xml:space="preserve">         0,2  </w:t>
            </w:r>
            <w:r w:rsidRPr="00BF006D">
              <w:rPr>
                <w:sz w:val="28"/>
                <w:szCs w:val="28"/>
              </w:rPr>
              <w:sym w:font="Wingdings" w:char="F0E0"/>
            </w:r>
            <w:r>
              <w:rPr>
                <w:sz w:val="28"/>
                <w:szCs w:val="28"/>
              </w:rPr>
              <w:t xml:space="preserve">      0,2mol</w:t>
            </w:r>
          </w:p>
          <w:p w:rsidR="00BF006D" w:rsidRDefault="00BF006D" w:rsidP="00BF006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Khối lượng muối tạo thành</w:t>
            </w:r>
          </w:p>
          <w:p w:rsidR="00BF006D" w:rsidRDefault="00BF006D" w:rsidP="00BF006D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m=n.M=0,2.98=19,6 gam</w:t>
            </w:r>
          </w:p>
          <w:p w:rsidR="00BF006D" w:rsidRDefault="00BF006D" w:rsidP="00BF006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Nồng độ dung dịch KOH</w:t>
            </w:r>
            <w:r w:rsidR="00CB1763">
              <w:rPr>
                <w:sz w:val="28"/>
                <w:szCs w:val="28"/>
              </w:rPr>
              <w:t xml:space="preserve"> là: </w:t>
            </w:r>
          </w:p>
          <w:p w:rsidR="00CB1763" w:rsidRDefault="00CB1763" w:rsidP="00CB1763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  <w:vertAlign w:val="subscript"/>
              </w:rPr>
              <w:t>M</w:t>
            </w:r>
            <w:r>
              <w:rPr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den>
              </m:f>
            </m:oMath>
            <w:r>
              <w:rPr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0,2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0,1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=2M</m:t>
              </m:r>
            </m:oMath>
          </w:p>
          <w:p w:rsidR="00CB1763" w:rsidRPr="00CB1763" w:rsidRDefault="00CB1763" w:rsidP="00CB1763">
            <w:pPr>
              <w:pStyle w:val="ListParagraph"/>
              <w:rPr>
                <w:sz w:val="28"/>
                <w:szCs w:val="28"/>
              </w:rPr>
            </w:pPr>
          </w:p>
          <w:p w:rsidR="00CF5C73" w:rsidRDefault="00CF5C73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D54C5D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3.3</w:t>
            </w:r>
          </w:p>
        </w:tc>
        <w:tc>
          <w:tcPr>
            <w:tcW w:w="9252" w:type="dxa"/>
          </w:tcPr>
          <w:p w:rsidR="00F630F4" w:rsidRDefault="00F630F4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B1763" w:rsidRPr="000C1B2E" w:rsidRDefault="00CB1763" w:rsidP="00CB1763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  <w:r w:rsidRPr="002E1698">
              <w:rPr>
                <w:rFonts w:ascii="Times New Roman" w:hAnsi="Times New Roman"/>
                <w:b/>
                <w:bCs/>
                <w:sz w:val="28"/>
                <w:szCs w:val="28"/>
              </w:rPr>
              <w:t>Câu 3</w:t>
            </w:r>
            <w:r w:rsidRPr="000C1B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: </w:t>
            </w:r>
            <w:r w:rsidR="0019766D">
              <w:rPr>
                <w:rFonts w:ascii="Times New Roman" w:hAnsi="Times New Roman"/>
                <w:sz w:val="28"/>
                <w:szCs w:val="28"/>
              </w:rPr>
              <w:t>Đốt cháy hoàn toàn 6,72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 lít </w:t>
            </w:r>
            <w:r>
              <w:rPr>
                <w:rFonts w:ascii="Times New Roman" w:hAnsi="Times New Roman"/>
                <w:sz w:val="28"/>
                <w:szCs w:val="28"/>
              </w:rPr>
              <w:t>(đktc)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hỗn hợp hai ankin là đồng đẳng kế tiếp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 thể khí thu được </w:t>
            </w:r>
            <w:r w:rsidR="0019766D">
              <w:rPr>
                <w:rFonts w:ascii="Times New Roman" w:hAnsi="Times New Roman"/>
                <w:sz w:val="28"/>
                <w:szCs w:val="28"/>
              </w:rPr>
              <w:t>16,8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 lít khí CO</w:t>
            </w:r>
            <w:r w:rsidRPr="000C1B2E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( đktc) . Xác định </w:t>
            </w:r>
            <w:r>
              <w:rPr>
                <w:rFonts w:ascii="Times New Roman" w:hAnsi="Times New Roman"/>
                <w:sz w:val="28"/>
                <w:szCs w:val="28"/>
              </w:rPr>
              <w:t>công thức phân tử của 2 ankin trên.</w:t>
            </w:r>
          </w:p>
          <w:p w:rsidR="00CF5C73" w:rsidRDefault="0019766D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Giải:</w:t>
            </w:r>
          </w:p>
          <w:p w:rsidR="0019766D" w:rsidRDefault="0019766D" w:rsidP="00D54C5D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Số mol của hỗn hợp 2 ankin là:n=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6,72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=0,3mol</m:t>
              </m:r>
            </m:oMath>
          </w:p>
          <w:p w:rsidR="0019766D" w:rsidRPr="0019766D" w:rsidRDefault="0019766D" w:rsidP="00D54C5D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Số mol của khí CO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:n=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16,8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=0,75 mol</m:t>
              </m:r>
            </m:oMath>
          </w:p>
          <w:p w:rsidR="0019766D" w:rsidRDefault="0019766D" w:rsidP="00D54C5D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Gọi công thức phân tử của 2 ankin là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2n-2</w:t>
            </w:r>
          </w:p>
          <w:p w:rsidR="0019766D" w:rsidRDefault="0019766D" w:rsidP="00D54C5D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PTHH: 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2n-2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+ O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19766D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n CO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+ (n-1)H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O</w:t>
            </w:r>
          </w:p>
          <w:p w:rsidR="0019766D" w:rsidRDefault="0019766D" w:rsidP="00D54C5D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   0,3   </w:t>
            </w:r>
            <w:r w:rsidRPr="0019766D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DF"/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0,75mol</w:t>
            </w:r>
          </w:p>
          <w:p w:rsidR="0019766D" w:rsidRDefault="0019766D" w:rsidP="00D54C5D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Suy ra n=0,75:</w:t>
            </w:r>
            <w:r w:rsidR="00573B08">
              <w:rPr>
                <w:rFonts w:ascii="Times New Roman" w:hAnsi="Times New Roman"/>
                <w:bCs/>
                <w:noProof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3=2,5</w:t>
            </w:r>
          </w:p>
          <w:p w:rsidR="0019766D" w:rsidRPr="0019766D" w:rsidRDefault="0019766D" w:rsidP="00D54C5D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Suy ra 2 ankin đó là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và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4</w:t>
            </w:r>
          </w:p>
          <w:p w:rsidR="00CF5C73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592327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295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F630F4" w:rsidRPr="00592327" w:rsidRDefault="00F630F4">
      <w:pPr>
        <w:rPr>
          <w:rFonts w:ascii="Times New Roman" w:hAnsi="Times New Roman"/>
          <w:sz w:val="26"/>
          <w:szCs w:val="26"/>
        </w:rPr>
      </w:pPr>
    </w:p>
    <w:p w:rsidR="00F630F4" w:rsidRPr="00592327" w:rsidRDefault="00F630F4">
      <w:pPr>
        <w:spacing w:after="200" w:line="276" w:lineRule="auto"/>
        <w:rPr>
          <w:rFonts w:ascii="Times New Roman" w:hAnsi="Times New Roman"/>
          <w:sz w:val="26"/>
          <w:szCs w:val="26"/>
        </w:rPr>
      </w:pPr>
      <w:r w:rsidRPr="00592327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CF3F97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Đề số </w:t>
            </w:r>
            <w:r w:rsidR="00CF3F97" w:rsidRPr="00592327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</w:tr>
      <w:tr w:rsidR="00F630F4" w:rsidRPr="00592327" w:rsidTr="002A6D0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2A6D05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F630F4" w:rsidRDefault="00B8092F" w:rsidP="00CF5C73">
            <w:pPr>
              <w:rPr>
                <w:rFonts w:ascii="Times New Roman" w:hAnsi="Times New Roman"/>
                <w:sz w:val="28"/>
                <w:szCs w:val="28"/>
              </w:rPr>
            </w:pPr>
            <w:r w:rsidRPr="00B8092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Câu 1: </w:t>
            </w:r>
            <w:r w:rsidRPr="00B8092F">
              <w:rPr>
                <w:rFonts w:ascii="Times New Roman" w:hAnsi="Times New Roman"/>
                <w:sz w:val="28"/>
                <w:szCs w:val="28"/>
              </w:rPr>
              <w:t xml:space="preserve">Nêu hiện tượng và viết phương trình hóa học khi cho </w:t>
            </w:r>
            <w:r w:rsidR="00573B08">
              <w:rPr>
                <w:rFonts w:ascii="Times New Roman" w:hAnsi="Times New Roman"/>
                <w:sz w:val="28"/>
                <w:szCs w:val="28"/>
              </w:rPr>
              <w:t xml:space="preserve">viên </w:t>
            </w:r>
            <w:r w:rsidRPr="00B8092F">
              <w:rPr>
                <w:rFonts w:ascii="Times New Roman" w:hAnsi="Times New Roman"/>
                <w:sz w:val="28"/>
                <w:szCs w:val="28"/>
              </w:rPr>
              <w:t>natri vào dung dịch axit axetic dư</w:t>
            </w:r>
          </w:p>
          <w:p w:rsidR="00B8092F" w:rsidRDefault="00B8092F" w:rsidP="00CF5C7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Hiện tượng: </w:t>
            </w:r>
            <w:r w:rsidR="00573B08">
              <w:rPr>
                <w:rFonts w:ascii="Times New Roman" w:hAnsi="Times New Roman"/>
                <w:sz w:val="28"/>
                <w:szCs w:val="28"/>
              </w:rPr>
              <w:t xml:space="preserve">viên </w:t>
            </w:r>
            <w:r>
              <w:rPr>
                <w:rFonts w:ascii="Times New Roman" w:hAnsi="Times New Roman"/>
                <w:sz w:val="28"/>
                <w:szCs w:val="28"/>
              </w:rPr>
              <w:t>natri tan và có sủi bọt khí.</w:t>
            </w:r>
          </w:p>
          <w:p w:rsidR="00B8092F" w:rsidRPr="00B8092F" w:rsidRDefault="00B8092F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PTHH: 2CH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COOH+2Na</w:t>
            </w:r>
            <w:r w:rsidRPr="00B8092F">
              <w:rPr>
                <w:rFonts w:ascii="Times New Roman" w:hAnsi="Times New Roman"/>
                <w:sz w:val="28"/>
                <w:szCs w:val="28"/>
              </w:rPr>
              <w:sym w:font="Wingdings" w:char="F0E0"/>
            </w:r>
            <w:r>
              <w:rPr>
                <w:rFonts w:ascii="Times New Roman" w:hAnsi="Times New Roman"/>
                <w:sz w:val="28"/>
                <w:szCs w:val="28"/>
              </w:rPr>
              <w:t>2 CH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COONa+ H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</w:p>
          <w:p w:rsidR="00CF5C73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Pr="00592327" w:rsidRDefault="00CF5C73" w:rsidP="00CF5C73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B8092F" w:rsidRDefault="00B8092F" w:rsidP="00B8092F">
            <w:pPr>
              <w:rPr>
                <w:rFonts w:ascii="Times New Roman" w:hAnsi="Times New Roman"/>
                <w:sz w:val="28"/>
                <w:szCs w:val="28"/>
              </w:rPr>
            </w:pPr>
            <w:r w:rsidRPr="002E1698">
              <w:rPr>
                <w:rFonts w:ascii="Times New Roman" w:hAnsi="Times New Roman"/>
                <w:b/>
                <w:bCs/>
                <w:sz w:val="28"/>
                <w:szCs w:val="28"/>
              </w:rPr>
              <w:t>Câu 2</w:t>
            </w:r>
            <w:r>
              <w:rPr>
                <w:rFonts w:ascii="Times New Roman" w:hAnsi="Times New Roman"/>
                <w:sz w:val="28"/>
                <w:szCs w:val="28"/>
              </w:rPr>
              <w:t>: Cho 4,6g natri tác dụng vừa đủ với  100ml dung dịch ancol etylic.</w:t>
            </w:r>
          </w:p>
          <w:p w:rsidR="00B8092F" w:rsidRPr="00A064A1" w:rsidRDefault="00B8092F" w:rsidP="00B8092F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A064A1">
              <w:rPr>
                <w:sz w:val="28"/>
                <w:szCs w:val="28"/>
              </w:rPr>
              <w:t>Viết phương trình hóa học xảy ra.</w:t>
            </w:r>
          </w:p>
          <w:p w:rsidR="00B8092F" w:rsidRDefault="00B8092F" w:rsidP="00B8092F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Tính </w:t>
            </w:r>
            <w:r w:rsidR="00D9021F">
              <w:rPr>
                <w:sz w:val="28"/>
                <w:szCs w:val="28"/>
              </w:rPr>
              <w:t>thể tích khí hidro sinh ra ở điều kiện tiêu chuẩn</w:t>
            </w:r>
            <w:r>
              <w:rPr>
                <w:sz w:val="28"/>
                <w:szCs w:val="28"/>
              </w:rPr>
              <w:t>.</w:t>
            </w:r>
          </w:p>
          <w:p w:rsidR="00F630F4" w:rsidRPr="00B8092F" w:rsidRDefault="00B8092F" w:rsidP="00B8092F">
            <w:pPr>
              <w:pStyle w:val="ListParagraph"/>
              <w:numPr>
                <w:ilvl w:val="0"/>
                <w:numId w:val="6"/>
              </w:numPr>
              <w:tabs>
                <w:tab w:val="left" w:pos="920"/>
              </w:tabs>
              <w:rPr>
                <w:sz w:val="28"/>
                <w:szCs w:val="28"/>
              </w:rPr>
            </w:pPr>
            <w:r w:rsidRPr="00B8092F">
              <w:rPr>
                <w:sz w:val="28"/>
                <w:szCs w:val="28"/>
              </w:rPr>
              <w:t>Tính nồng độ dung dịch ancol etylic đã dùng</w:t>
            </w:r>
          </w:p>
          <w:p w:rsidR="00B8092F" w:rsidRDefault="00B8092F" w:rsidP="00B8092F">
            <w:pPr>
              <w:tabs>
                <w:tab w:val="left" w:pos="92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Giải:</w:t>
            </w:r>
          </w:p>
          <w:p w:rsidR="00B8092F" w:rsidRDefault="00B8092F" w:rsidP="00B8092F">
            <w:pPr>
              <w:tabs>
                <w:tab w:val="left" w:pos="92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Số mol của Na:n=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M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4,6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23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=0,2mol</m:t>
              </m:r>
            </m:oMath>
          </w:p>
          <w:p w:rsidR="00B8092F" w:rsidRDefault="00B8092F" w:rsidP="00B8092F">
            <w:pPr>
              <w:pStyle w:val="ListParagraph"/>
              <w:numPr>
                <w:ilvl w:val="0"/>
                <w:numId w:val="7"/>
              </w:numPr>
              <w:tabs>
                <w:tab w:val="left" w:pos="92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PTHH: </w:t>
            </w:r>
          </w:p>
          <w:p w:rsidR="00D9021F" w:rsidRDefault="00B8092F" w:rsidP="00D9021F">
            <w:pPr>
              <w:pStyle w:val="ListParagraph"/>
              <w:tabs>
                <w:tab w:val="left" w:pos="920"/>
              </w:tabs>
              <w:rPr>
                <w:noProof/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w:t>2C</w:t>
            </w:r>
            <w:r>
              <w:rPr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noProof/>
                <w:sz w:val="26"/>
                <w:szCs w:val="26"/>
              </w:rPr>
              <w:t>H</w:t>
            </w:r>
            <w:r>
              <w:rPr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noProof/>
                <w:sz w:val="26"/>
                <w:szCs w:val="26"/>
              </w:rPr>
              <w:t>OH+ 2Na</w:t>
            </w:r>
            <w:r w:rsidRPr="00B8092F">
              <w:rPr>
                <w:noProof/>
                <w:sz w:val="26"/>
                <w:szCs w:val="26"/>
              </w:rPr>
              <w:sym w:font="Wingdings" w:char="F0E0"/>
            </w:r>
            <w:r>
              <w:rPr>
                <w:noProof/>
                <w:sz w:val="26"/>
                <w:szCs w:val="26"/>
              </w:rPr>
              <w:t>2 C</w:t>
            </w:r>
            <w:r>
              <w:rPr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noProof/>
                <w:sz w:val="26"/>
                <w:szCs w:val="26"/>
              </w:rPr>
              <w:t>H</w:t>
            </w:r>
            <w:r>
              <w:rPr>
                <w:noProof/>
                <w:sz w:val="26"/>
                <w:szCs w:val="26"/>
                <w:vertAlign w:val="subscript"/>
              </w:rPr>
              <w:t>5</w:t>
            </w:r>
            <w:r>
              <w:rPr>
                <w:noProof/>
                <w:sz w:val="26"/>
                <w:szCs w:val="26"/>
              </w:rPr>
              <w:t>ONa +H</w:t>
            </w:r>
            <w:r>
              <w:rPr>
                <w:noProof/>
                <w:sz w:val="26"/>
                <w:szCs w:val="26"/>
                <w:vertAlign w:val="subscript"/>
              </w:rPr>
              <w:t>2</w:t>
            </w:r>
          </w:p>
          <w:p w:rsidR="00D9021F" w:rsidRPr="00D9021F" w:rsidRDefault="00B8092F" w:rsidP="00D9021F">
            <w:pPr>
              <w:pStyle w:val="ListParagraph"/>
              <w:numPr>
                <w:ilvl w:val="0"/>
                <w:numId w:val="7"/>
              </w:numPr>
              <w:tabs>
                <w:tab w:val="left" w:pos="920"/>
              </w:tabs>
              <w:rPr>
                <w:noProof/>
                <w:sz w:val="26"/>
                <w:szCs w:val="26"/>
                <w:vertAlign w:val="subscript"/>
              </w:rPr>
            </w:pPr>
            <w:r w:rsidRPr="00D9021F">
              <w:rPr>
                <w:noProof/>
                <w:sz w:val="26"/>
                <w:szCs w:val="26"/>
              </w:rPr>
              <w:t xml:space="preserve">            </w:t>
            </w:r>
            <w:r w:rsidR="00D9021F" w:rsidRPr="00D9021F">
              <w:rPr>
                <w:noProof/>
                <w:sz w:val="26"/>
                <w:szCs w:val="26"/>
              </w:rPr>
              <w:t>0,2</w:t>
            </w:r>
            <w:r w:rsidRPr="00D9021F">
              <w:rPr>
                <w:noProof/>
                <w:sz w:val="26"/>
                <w:szCs w:val="26"/>
              </w:rPr>
              <w:t xml:space="preserve">      </w:t>
            </w:r>
            <w:r w:rsidR="00D9021F" w:rsidRPr="00D9021F">
              <w:rPr>
                <w:noProof/>
              </w:rPr>
              <w:sym w:font="Wingdings" w:char="F0DF"/>
            </w:r>
            <w:r w:rsidRPr="00D9021F">
              <w:rPr>
                <w:noProof/>
                <w:sz w:val="26"/>
                <w:szCs w:val="26"/>
              </w:rPr>
              <w:t xml:space="preserve">       0,2  </w:t>
            </w:r>
            <w:r w:rsidRPr="00B8092F">
              <w:rPr>
                <w:noProof/>
              </w:rPr>
              <w:sym w:font="Wingdings" w:char="F0E0"/>
            </w:r>
            <w:r w:rsidR="00D9021F" w:rsidRPr="00D9021F">
              <w:rPr>
                <w:noProof/>
                <w:sz w:val="26"/>
                <w:szCs w:val="26"/>
              </w:rPr>
              <w:t xml:space="preserve">           0,1</w:t>
            </w:r>
            <w:r w:rsidRPr="00D9021F">
              <w:rPr>
                <w:noProof/>
                <w:sz w:val="26"/>
                <w:szCs w:val="26"/>
              </w:rPr>
              <w:t xml:space="preserve"> </w:t>
            </w:r>
          </w:p>
          <w:p w:rsidR="00D9021F" w:rsidRDefault="00D9021F" w:rsidP="00D9021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Suy ra thể tích khí H</w:t>
            </w:r>
            <w:r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V=n.22,4=0,1.22,4= 2,24 lít</w:t>
            </w:r>
          </w:p>
          <w:p w:rsidR="00D9021F" w:rsidRDefault="00D9021F" w:rsidP="00D9021F">
            <w:pPr>
              <w:pStyle w:val="ListParagraph"/>
              <w:numPr>
                <w:ilvl w:val="0"/>
                <w:numId w:val="7"/>
              </w:numPr>
              <w:tabs>
                <w:tab w:val="left" w:pos="92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Nồng độ của dung dịch ancol etylic đã dùng là:</w:t>
            </w:r>
          </w:p>
          <w:p w:rsidR="00D9021F" w:rsidRPr="00D9021F" w:rsidRDefault="00D9021F" w:rsidP="00D9021F">
            <w:pPr>
              <w:pStyle w:val="ListParagraph"/>
              <w:tabs>
                <w:tab w:val="left" w:pos="92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</w:t>
            </w:r>
            <w:r>
              <w:rPr>
                <w:noProof/>
                <w:sz w:val="26"/>
                <w:szCs w:val="26"/>
                <w:vertAlign w:val="subscript"/>
              </w:rPr>
              <w:t>M</w:t>
            </w:r>
            <w:r>
              <w:rPr>
                <w:noProof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V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0,2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0,1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=2M</m:t>
              </m:r>
            </m:oMath>
          </w:p>
          <w:p w:rsidR="00CF5C73" w:rsidRPr="00592327" w:rsidRDefault="00CF5C73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B8092F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3.3</w:t>
            </w:r>
          </w:p>
        </w:tc>
        <w:tc>
          <w:tcPr>
            <w:tcW w:w="9252" w:type="dxa"/>
          </w:tcPr>
          <w:p w:rsidR="00F630F4" w:rsidRDefault="00D9021F" w:rsidP="00D9021F">
            <w:pPr>
              <w:rPr>
                <w:rFonts w:ascii="Times New Roman" w:hAnsi="Times New Roman"/>
                <w:sz w:val="28"/>
                <w:szCs w:val="28"/>
              </w:rPr>
            </w:pPr>
            <w:r w:rsidRPr="002E1698">
              <w:rPr>
                <w:rFonts w:ascii="Times New Roman" w:hAnsi="Times New Roman"/>
                <w:b/>
                <w:bCs/>
                <w:sz w:val="28"/>
                <w:szCs w:val="28"/>
              </w:rPr>
              <w:t>Câu 3</w:t>
            </w:r>
            <w:r w:rsidRPr="000C1B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: 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Đốt cháy hoàn toàn </w:t>
            </w:r>
            <w:r>
              <w:rPr>
                <w:rFonts w:ascii="Times New Roman" w:hAnsi="Times New Roman"/>
                <w:sz w:val="28"/>
                <w:szCs w:val="28"/>
              </w:rPr>
              <w:t>4,48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 lít </w:t>
            </w:r>
            <w:r>
              <w:rPr>
                <w:rFonts w:ascii="Times New Roman" w:hAnsi="Times New Roman"/>
                <w:sz w:val="28"/>
                <w:szCs w:val="28"/>
              </w:rPr>
              <w:t>(đktc)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hỗn hợp hai ankin là đồng đẳng kế tiếp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 thể khí thu đượ</w:t>
            </w:r>
            <w:r>
              <w:rPr>
                <w:rFonts w:ascii="Times New Roman" w:hAnsi="Times New Roman"/>
                <w:sz w:val="28"/>
                <w:szCs w:val="28"/>
              </w:rPr>
              <w:t>c 11,2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 lít khí CO</w:t>
            </w:r>
            <w:r w:rsidRPr="000C1B2E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0C1B2E">
              <w:rPr>
                <w:rFonts w:ascii="Times New Roman" w:hAnsi="Times New Roman"/>
                <w:sz w:val="28"/>
                <w:szCs w:val="28"/>
              </w:rPr>
              <w:t xml:space="preserve">( đktc) . Xác định </w:t>
            </w:r>
            <w:r>
              <w:rPr>
                <w:rFonts w:ascii="Times New Roman" w:hAnsi="Times New Roman"/>
                <w:sz w:val="28"/>
                <w:szCs w:val="28"/>
              </w:rPr>
              <w:t>công thức phân tử của 2 ankin trên.</w:t>
            </w:r>
          </w:p>
          <w:p w:rsidR="00573B08" w:rsidRPr="00573B08" w:rsidRDefault="00573B08" w:rsidP="00573B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Giải:</w:t>
            </w:r>
          </w:p>
          <w:p w:rsidR="00573B08" w:rsidRDefault="00573B08" w:rsidP="00573B0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Số mol của hỗn hợp 2 ankin là:n=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4,48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=0,2</m:t>
              </m:r>
              <m:r>
                <w:rPr>
                  <w:rFonts w:ascii="Cambria Math" w:hAnsi="Cambria Math"/>
                  <w:noProof/>
                  <w:sz w:val="26"/>
                  <w:szCs w:val="26"/>
                </w:rPr>
                <m:t>mol</m:t>
              </m:r>
            </m:oMath>
          </w:p>
          <w:p w:rsidR="00573B08" w:rsidRPr="0019766D" w:rsidRDefault="00573B08" w:rsidP="00573B0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Số mol của khí CO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:n=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V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noProof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11,2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6"/>
                      <w:szCs w:val="26"/>
                    </w:rPr>
                    <m:t>22,4</m:t>
                  </m:r>
                </m:den>
              </m:f>
              <m:r>
                <w:rPr>
                  <w:rFonts w:ascii="Cambria Math" w:hAnsi="Cambria Math"/>
                  <w:noProof/>
                  <w:sz w:val="26"/>
                  <w:szCs w:val="26"/>
                </w:rPr>
                <m:t>=0,</m:t>
              </m:r>
              <m:r>
                <w:rPr>
                  <w:rFonts w:ascii="Cambria Math" w:hAnsi="Cambria Math"/>
                  <w:noProof/>
                  <w:sz w:val="26"/>
                  <w:szCs w:val="26"/>
                </w:rPr>
                <m:t>5 mol</m:t>
              </m:r>
            </m:oMath>
          </w:p>
          <w:p w:rsidR="00573B08" w:rsidRDefault="00573B08" w:rsidP="00573B0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Gọi công thức phân tử của 2 ankin là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2n-2</w:t>
            </w:r>
          </w:p>
          <w:p w:rsidR="00573B08" w:rsidRDefault="00573B08" w:rsidP="00573B0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PTHH: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2n-2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+ O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 w:rsidRPr="0019766D">
              <w:rPr>
                <w:rFonts w:ascii="Times New Roman" w:hAnsi="Times New Roman"/>
                <w:bCs/>
                <w:noProof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n CO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+ (n-1)H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O</w:t>
            </w:r>
          </w:p>
          <w:p w:rsidR="00573B08" w:rsidRDefault="00573B08" w:rsidP="00573B0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   0,2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          0,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5mol</w:t>
            </w:r>
          </w:p>
          <w:p w:rsidR="00573B08" w:rsidRDefault="00573B08" w:rsidP="00573B0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Suy 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ra n=0,5:0,2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=2,5</w:t>
            </w:r>
          </w:p>
          <w:p w:rsidR="00573B08" w:rsidRPr="0019766D" w:rsidRDefault="00573B08" w:rsidP="00573B08">
            <w:pPr>
              <w:tabs>
                <w:tab w:val="left" w:pos="920"/>
              </w:tabs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Suy ra 2 ankin đó là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 xml:space="preserve"> và C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noProof/>
                <w:sz w:val="26"/>
                <w:szCs w:val="26"/>
                <w:vertAlign w:val="subscript"/>
              </w:rPr>
              <w:t>4</w:t>
            </w:r>
          </w:p>
          <w:p w:rsidR="00573B08" w:rsidRDefault="00573B08" w:rsidP="00573B0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D9021F" w:rsidRPr="00D9021F" w:rsidRDefault="00D9021F" w:rsidP="00D9021F">
            <w:pPr>
              <w:rPr>
                <w:rFonts w:ascii="Times New Roman" w:hAnsi="Times New Roman"/>
                <w:sz w:val="28"/>
                <w:szCs w:val="28"/>
                <w:lang w:val="en-GB"/>
              </w:rPr>
            </w:pPr>
          </w:p>
          <w:p w:rsidR="00CF5C73" w:rsidRDefault="00CF5C73" w:rsidP="0028095F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28095F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28095F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Default="00CF5C73" w:rsidP="0028095F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  <w:p w:rsidR="00CF5C73" w:rsidRPr="00592327" w:rsidRDefault="00CF5C73" w:rsidP="0028095F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323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CF5C73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915AE3" w:rsidRPr="000163D4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="00915AE3" w:rsidRPr="000163D4">
        <w:rPr>
          <w:rFonts w:ascii="Times New Roman" w:hAnsi="Times New Roman"/>
          <w:i/>
          <w:szCs w:val="24"/>
        </w:rPr>
        <w:t xml:space="preserve">TP.HCM, ngày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tháng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năm 202</w:t>
      </w:r>
      <w:r>
        <w:rPr>
          <w:rFonts w:ascii="Times New Roman" w:hAnsi="Times New Roman"/>
          <w:i/>
          <w:szCs w:val="24"/>
        </w:rPr>
        <w:t>….</w:t>
      </w:r>
    </w:p>
    <w:p w:rsidR="00E82092" w:rsidRPr="00D54C5D" w:rsidRDefault="00915AE3" w:rsidP="00915AE3">
      <w:pPr>
        <w:rPr>
          <w:rFonts w:ascii="Times New Roman" w:hAnsi="Times New Roman"/>
        </w:rPr>
      </w:pP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  <w:t>TRƯỞNG BỘ MÔN</w:t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</w:p>
    <w:sectPr w:rsidR="00E82092" w:rsidRPr="00D54C5D" w:rsidSect="00CF5C73">
      <w:pgSz w:w="11907" w:h="16840" w:code="9"/>
      <w:pgMar w:top="568" w:right="431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5DB5"/>
    <w:multiLevelType w:val="hybridMultilevel"/>
    <w:tmpl w:val="171271E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451F1"/>
    <w:multiLevelType w:val="hybridMultilevel"/>
    <w:tmpl w:val="F7D427E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D3FA6"/>
    <w:multiLevelType w:val="hybridMultilevel"/>
    <w:tmpl w:val="03A8A65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14471"/>
    <w:multiLevelType w:val="hybridMultilevel"/>
    <w:tmpl w:val="03A8A65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563F9"/>
    <w:multiLevelType w:val="hybridMultilevel"/>
    <w:tmpl w:val="03A8A65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5943B8"/>
    <w:multiLevelType w:val="hybridMultilevel"/>
    <w:tmpl w:val="33B292AA"/>
    <w:lvl w:ilvl="0" w:tplc="1B90BC46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B6654B6"/>
    <w:multiLevelType w:val="hybridMultilevel"/>
    <w:tmpl w:val="91C26064"/>
    <w:lvl w:ilvl="0" w:tplc="B0460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78D"/>
    <w:rsid w:val="00001B55"/>
    <w:rsid w:val="000163D4"/>
    <w:rsid w:val="00024244"/>
    <w:rsid w:val="0006340F"/>
    <w:rsid w:val="00076107"/>
    <w:rsid w:val="0009395C"/>
    <w:rsid w:val="000A5D06"/>
    <w:rsid w:val="000D1227"/>
    <w:rsid w:val="000D532D"/>
    <w:rsid w:val="00100BFD"/>
    <w:rsid w:val="0011021F"/>
    <w:rsid w:val="0016316F"/>
    <w:rsid w:val="00182D61"/>
    <w:rsid w:val="00186558"/>
    <w:rsid w:val="0019766D"/>
    <w:rsid w:val="001B7761"/>
    <w:rsid w:val="001B7A58"/>
    <w:rsid w:val="001D19F2"/>
    <w:rsid w:val="001D3548"/>
    <w:rsid w:val="00202DA2"/>
    <w:rsid w:val="00230C76"/>
    <w:rsid w:val="00252DFD"/>
    <w:rsid w:val="0026758E"/>
    <w:rsid w:val="0028095F"/>
    <w:rsid w:val="00294EBA"/>
    <w:rsid w:val="00297AF3"/>
    <w:rsid w:val="002A6D05"/>
    <w:rsid w:val="002B5B90"/>
    <w:rsid w:val="002C1A75"/>
    <w:rsid w:val="002C5FAB"/>
    <w:rsid w:val="003071FB"/>
    <w:rsid w:val="00311188"/>
    <w:rsid w:val="00314E1A"/>
    <w:rsid w:val="00325251"/>
    <w:rsid w:val="00344D72"/>
    <w:rsid w:val="00357837"/>
    <w:rsid w:val="003821CE"/>
    <w:rsid w:val="00393EFD"/>
    <w:rsid w:val="003947B4"/>
    <w:rsid w:val="003C46F2"/>
    <w:rsid w:val="004169AC"/>
    <w:rsid w:val="0044502A"/>
    <w:rsid w:val="0044778D"/>
    <w:rsid w:val="004679CF"/>
    <w:rsid w:val="00472674"/>
    <w:rsid w:val="004804B3"/>
    <w:rsid w:val="004A057A"/>
    <w:rsid w:val="004A0917"/>
    <w:rsid w:val="004E553C"/>
    <w:rsid w:val="004F7D08"/>
    <w:rsid w:val="00573B08"/>
    <w:rsid w:val="0057549C"/>
    <w:rsid w:val="00592327"/>
    <w:rsid w:val="005A4D2D"/>
    <w:rsid w:val="005C0347"/>
    <w:rsid w:val="005E55F4"/>
    <w:rsid w:val="00601278"/>
    <w:rsid w:val="00603756"/>
    <w:rsid w:val="00625D99"/>
    <w:rsid w:val="00634FE2"/>
    <w:rsid w:val="0064091F"/>
    <w:rsid w:val="00646098"/>
    <w:rsid w:val="0067475E"/>
    <w:rsid w:val="0068263F"/>
    <w:rsid w:val="00683867"/>
    <w:rsid w:val="006A0F34"/>
    <w:rsid w:val="006A63F5"/>
    <w:rsid w:val="007007D9"/>
    <w:rsid w:val="007069AC"/>
    <w:rsid w:val="00721110"/>
    <w:rsid w:val="00723693"/>
    <w:rsid w:val="00795FAF"/>
    <w:rsid w:val="007E499C"/>
    <w:rsid w:val="00802939"/>
    <w:rsid w:val="00831957"/>
    <w:rsid w:val="00833BC8"/>
    <w:rsid w:val="008762E4"/>
    <w:rsid w:val="008E2797"/>
    <w:rsid w:val="008E4F79"/>
    <w:rsid w:val="00915AE3"/>
    <w:rsid w:val="00915DB0"/>
    <w:rsid w:val="009811C8"/>
    <w:rsid w:val="00991D69"/>
    <w:rsid w:val="009959AA"/>
    <w:rsid w:val="00996EA9"/>
    <w:rsid w:val="009D4E40"/>
    <w:rsid w:val="00A40472"/>
    <w:rsid w:val="00A55C42"/>
    <w:rsid w:val="00A55EFB"/>
    <w:rsid w:val="00A67474"/>
    <w:rsid w:val="00A85CAA"/>
    <w:rsid w:val="00A866C7"/>
    <w:rsid w:val="00AA70F3"/>
    <w:rsid w:val="00AB005D"/>
    <w:rsid w:val="00AB3E12"/>
    <w:rsid w:val="00AE1D44"/>
    <w:rsid w:val="00AF44BB"/>
    <w:rsid w:val="00B01575"/>
    <w:rsid w:val="00B134AD"/>
    <w:rsid w:val="00B14AF1"/>
    <w:rsid w:val="00B150F9"/>
    <w:rsid w:val="00B336FE"/>
    <w:rsid w:val="00B8092F"/>
    <w:rsid w:val="00BA608F"/>
    <w:rsid w:val="00BC0FFC"/>
    <w:rsid w:val="00BC6048"/>
    <w:rsid w:val="00BE5FE8"/>
    <w:rsid w:val="00BF006D"/>
    <w:rsid w:val="00BF3F59"/>
    <w:rsid w:val="00C231C6"/>
    <w:rsid w:val="00C431E8"/>
    <w:rsid w:val="00C50457"/>
    <w:rsid w:val="00C67453"/>
    <w:rsid w:val="00CA1205"/>
    <w:rsid w:val="00CA30E5"/>
    <w:rsid w:val="00CB1763"/>
    <w:rsid w:val="00CF3F97"/>
    <w:rsid w:val="00CF5C73"/>
    <w:rsid w:val="00D041E9"/>
    <w:rsid w:val="00D32D05"/>
    <w:rsid w:val="00D33D19"/>
    <w:rsid w:val="00D54C5D"/>
    <w:rsid w:val="00D9021F"/>
    <w:rsid w:val="00D940A9"/>
    <w:rsid w:val="00DA25A3"/>
    <w:rsid w:val="00DB5812"/>
    <w:rsid w:val="00DF44CF"/>
    <w:rsid w:val="00DF63C6"/>
    <w:rsid w:val="00E1610D"/>
    <w:rsid w:val="00E30D71"/>
    <w:rsid w:val="00E36FA8"/>
    <w:rsid w:val="00E47370"/>
    <w:rsid w:val="00E627E7"/>
    <w:rsid w:val="00E76766"/>
    <w:rsid w:val="00E82092"/>
    <w:rsid w:val="00EA7D7F"/>
    <w:rsid w:val="00EB37F1"/>
    <w:rsid w:val="00EC6D6D"/>
    <w:rsid w:val="00EE46B3"/>
    <w:rsid w:val="00EE4A7A"/>
    <w:rsid w:val="00EF06B2"/>
    <w:rsid w:val="00EF2EAB"/>
    <w:rsid w:val="00F21FCE"/>
    <w:rsid w:val="00F24EE2"/>
    <w:rsid w:val="00F630F4"/>
    <w:rsid w:val="00F6431B"/>
    <w:rsid w:val="00F72731"/>
    <w:rsid w:val="00F72DB0"/>
    <w:rsid w:val="00F8592B"/>
    <w:rsid w:val="00FB6AAC"/>
    <w:rsid w:val="00FE3B35"/>
    <w:rsid w:val="00FE4B8F"/>
    <w:rsid w:val="00FF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BE8E4"/>
  <w15:docId w15:val="{5BEDD62D-4BA5-497D-B0B4-EADA4F4F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  <w:style w:type="paragraph" w:customStyle="1" w:styleId="Default">
    <w:name w:val="Default"/>
    <w:rsid w:val="00EA7D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A05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9231D-0BBC-43DD-817E-18208527DCA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F3A7A57F-4DBC-413B-92E1-9D989B1C9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1</TotalTime>
  <Pages>8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Admin</cp:lastModifiedBy>
  <cp:revision>2</cp:revision>
  <dcterms:created xsi:type="dcterms:W3CDTF">2021-09-13T03:29:00Z</dcterms:created>
  <dcterms:modified xsi:type="dcterms:W3CDTF">2021-09-13T03:29:00Z</dcterms:modified>
</cp:coreProperties>
</file>