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169" w:type="dxa"/>
        <w:tblLayout w:type="fixed"/>
        <w:tblLook w:val="0000" w:firstRow="0" w:lastRow="0" w:firstColumn="0" w:lastColumn="0" w:noHBand="0" w:noVBand="0"/>
      </w:tblPr>
      <w:tblGrid>
        <w:gridCol w:w="779"/>
        <w:gridCol w:w="3260"/>
        <w:gridCol w:w="5992"/>
        <w:gridCol w:w="1138"/>
      </w:tblGrid>
      <w:tr w:rsidR="0044778D" w:rsidRPr="00D54C5D" w14:paraId="4A928BB2" w14:textId="77777777" w:rsidTr="00344D72">
        <w:trPr>
          <w:trHeight w:val="1341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4F57EA" w14:textId="77777777"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14:paraId="76ECA1CB" w14:textId="77777777"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14:paraId="6F07D743" w14:textId="77777777"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14:paraId="1ADA228C" w14:textId="77777777" w:rsidR="0044778D" w:rsidRPr="00D54C5D" w:rsidRDefault="0044778D" w:rsidP="00182D61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203DFE0" wp14:editId="69B04DB1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74EA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65pt;margin-top:17.3pt;width:90.2pt;height: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zhO1QEAAJUDAAAOAAAAZHJzL2Uyb0RvYy54bWysU02P0zAQvSPxHyzfadpqiyBqukJdlssC&#10;lbpwn9pOYuF4rLHbtP+esfsBCzdEDpbtmfc8781keX8cnDgYihZ9I2eTqRTGK9TWd4389vz45p0U&#10;MYHX4NCbRp5MlPer16+WY6jNHHt02pBgEh/rMTSyTynUVRVVbwaIEwzGc7BFGiDxkbpKE4zMPrhq&#10;Pp2+rUYkHQiViZFvH85BuSr8bWtU+tq20SThGsm1pbJSWXd5rVZLqDuC0Ft1KQP+oYoBrOdHb1QP&#10;kEDsyf5FNVhFGLFNE4VDhW1rlSkaWM1s+oeabQ/BFC1sTgw3m+L/o1VfDhsSVnPvpPAwcIu2icB2&#10;fRIfiHAUa/SebUQSs+zWGGLNoLXfUNarjn4bnlD9iMLjugffmVL18ykwVUFULyD5EAO/uRs/o+Yc&#10;2Ccs1h1bGkTrbPiegZmc7RHH0qvTrVfmmITiy9nsbrG445aqa6yCOlNkYKCYPhkcRN40Ml4U3aSc&#10;6eHwFBNLYuAVkMEeH61zZTCcF2Mj3y/mi1JPRGd1Dua0SN1u7UgcII9W+bI/TPYijXDvdSHrDeiP&#10;l30C6857zneeYVdfzg7vUJ82lOnyPfe+EF/mNA/X7+eS9etvWv0EAAD//wMAUEsDBBQABgAIAAAA&#10;IQDUy6SF3AAAAAgBAAAPAAAAZHJzL2Rvd25yZXYueG1sTI/BTsMwEETvSPyDtUjcqENbxSXEqRAS&#10;iAOK1AL3bbwkgXgdYjdJ/x4jDnCcndHM23w7206MNPjWsYbrRQKCuHKm5VrD68vD1QaED8gGO8ek&#10;4UQetsX5WY6ZcRPvaNyHWsQS9hlqaELoMyl91ZBFv3A9cfTe3WAxRDnU0gw4xXLbyWWSpNJiy3Gh&#10;wZ7uG6o+90er4YvV6W0tx81HWYb08em5ZionrS8v5rtbEIHm8BeGH/yIDkVkOrgjGy86DTdqFZMa&#10;VusURPSXSikQh9+DLHL5/4HiGwAA//8DAFBLAQItABQABgAIAAAAIQC2gziS/gAAAOEBAAATAAAA&#10;AAAAAAAAAAAAAAAAAABbQ29udGVudF9UeXBlc10ueG1sUEsBAi0AFAAGAAgAAAAhADj9If/WAAAA&#10;lAEAAAsAAAAAAAAAAAAAAAAALwEAAF9yZWxzLy5yZWxzUEsBAi0AFAAGAAgAAAAhADfbOE7VAQAA&#10;lQMAAA4AAAAAAAAAAAAAAAAALgIAAGRycy9lMm9Eb2MueG1sUEsBAi0AFAAGAAgAAAAhANTLpIXc&#10;AAAACAEAAA8AAAAAAAAAAAAAAAAALwQAAGRycy9kb3ducmV2LnhtbFBLBQYAAAAABAAEAPMAAAA4&#10;BQAAAAA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 w:rsidR="00182D61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6C1C6B" w14:textId="77777777"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14:paraId="778AFA40" w14:textId="77777777"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14:paraId="29AF7119" w14:textId="77777777"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44778D" w:rsidRPr="00592327" w14:paraId="3DD7D120" w14:textId="77777777" w:rsidTr="000163D4">
        <w:trPr>
          <w:trHeight w:val="1497"/>
        </w:trPr>
        <w:tc>
          <w:tcPr>
            <w:tcW w:w="1116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3060DAB" w14:textId="77777777" w:rsidR="00601278" w:rsidRPr="00592327" w:rsidRDefault="00601278" w:rsidP="00601278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 xml:space="preserve">ĐÁP ÁN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BÀI TIỂU LUẬN KẾT THÚC HỌC PHẦN</w:t>
            </w:r>
          </w:p>
          <w:p w14:paraId="4A474970" w14:textId="77777777"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proofErr w:type="spellStart"/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="00CF5C73">
              <w:rPr>
                <w:rFonts w:ascii="Times New Roman" w:hAnsi="Times New Roman"/>
                <w:b/>
                <w:sz w:val="26"/>
                <w:szCs w:val="26"/>
              </w:rPr>
              <w:t xml:space="preserve"> kỳ: I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="00CF5C73">
              <w:rPr>
                <w:rFonts w:ascii="Times New Roman" w:hAnsi="Times New Roman"/>
                <w:b/>
                <w:sz w:val="26"/>
                <w:szCs w:val="26"/>
              </w:rPr>
              <w:t>: 2021–2022</w:t>
            </w:r>
          </w:p>
          <w:p w14:paraId="2BD93251" w14:textId="77777777"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Bậc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đào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tạo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Trung</w:t>
            </w:r>
            <w:proofErr w:type="spellEnd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cấp</w:t>
            </w:r>
            <w:proofErr w:type="spellEnd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(T4)</w:t>
            </w:r>
            <w:r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</w:t>
            </w:r>
            <w:r w:rsid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  <w:r w:rsidR="0044778D" w:rsidRPr="0059232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 w14:paraId="466C2518" w14:textId="77777777" w:rsidR="0044778D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1</w:t>
            </w:r>
          </w:p>
        </w:tc>
      </w:tr>
      <w:tr w:rsidR="0044778D" w:rsidRPr="00592327" w14:paraId="3CF4AAAC" w14:textId="77777777" w:rsidTr="00311188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14:paraId="1B7E9670" w14:textId="77777777" w:rsidR="0044778D" w:rsidRPr="00592327" w:rsidRDefault="0044778D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gridSpan w:val="2"/>
            <w:tcBorders>
              <w:top w:val="single" w:sz="12" w:space="0" w:color="auto"/>
            </w:tcBorders>
          </w:tcPr>
          <w:p w14:paraId="625E0A0C" w14:textId="77777777"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14:paraId="4CB45383" w14:textId="77777777"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44778D" w:rsidRPr="00592327" w14:paraId="7F43B717" w14:textId="77777777" w:rsidTr="00311188">
        <w:trPr>
          <w:trHeight w:val="257"/>
        </w:trPr>
        <w:tc>
          <w:tcPr>
            <w:tcW w:w="779" w:type="dxa"/>
          </w:tcPr>
          <w:p w14:paraId="11445969" w14:textId="77777777"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 w14:paraId="0626CB38" w14:textId="77777777"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14:paraId="194ECE0E" w14:textId="77777777" w:rsidR="0044778D" w:rsidRPr="00592327" w:rsidRDefault="0044778D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 xml:space="preserve">2 </w:t>
            </w:r>
            <w:proofErr w:type="spellStart"/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  <w:proofErr w:type="spellEnd"/>
          </w:p>
        </w:tc>
      </w:tr>
      <w:tr w:rsidR="0044778D" w:rsidRPr="00592327" w14:paraId="6F1A795D" w14:textId="77777777" w:rsidTr="00311188">
        <w:trPr>
          <w:trHeight w:val="70"/>
        </w:trPr>
        <w:tc>
          <w:tcPr>
            <w:tcW w:w="779" w:type="dxa"/>
          </w:tcPr>
          <w:p w14:paraId="63D3DC8C" w14:textId="77777777"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  <w:gridSpan w:val="2"/>
          </w:tcPr>
          <w:p w14:paraId="51C0D5FA" w14:textId="77777777"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14:paraId="6DDDBFF8" w14:textId="77777777" w:rsidR="0044778D" w:rsidRPr="00592327" w:rsidRDefault="0044778D" w:rsidP="00344D72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14:paraId="01CE2FB0" w14:textId="77777777" w:rsidTr="00311188">
        <w:trPr>
          <w:trHeight w:val="70"/>
        </w:trPr>
        <w:tc>
          <w:tcPr>
            <w:tcW w:w="779" w:type="dxa"/>
          </w:tcPr>
          <w:p w14:paraId="65AED0C1" w14:textId="77777777"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 w14:paraId="7E8B7292" w14:textId="77777777" w:rsidR="0044778D" w:rsidRPr="00592327" w:rsidRDefault="006A0F34" w:rsidP="006A0F3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>áng tạo, độc đáo,</w:t>
            </w: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có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ý tưởng mới.</w:t>
            </w:r>
          </w:p>
        </w:tc>
        <w:tc>
          <w:tcPr>
            <w:tcW w:w="1138" w:type="dxa"/>
            <w:shd w:val="clear" w:color="auto" w:fill="auto"/>
          </w:tcPr>
          <w:p w14:paraId="46B751E9" w14:textId="77777777"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14:paraId="0171E074" w14:textId="77777777" w:rsidTr="00311188">
        <w:trPr>
          <w:trHeight w:val="169"/>
        </w:trPr>
        <w:tc>
          <w:tcPr>
            <w:tcW w:w="779" w:type="dxa"/>
          </w:tcPr>
          <w:p w14:paraId="5E0836D2" w14:textId="77777777"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 w14:paraId="7C2C05DB" w14:textId="77777777"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LÝ THUYẾT CƠ SỞ</w:t>
            </w:r>
          </w:p>
        </w:tc>
        <w:tc>
          <w:tcPr>
            <w:tcW w:w="1138" w:type="dxa"/>
            <w:shd w:val="clear" w:color="auto" w:fill="auto"/>
          </w:tcPr>
          <w:p w14:paraId="3FE9A529" w14:textId="77777777"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44778D" w:rsidRPr="00592327" w14:paraId="54DB4804" w14:textId="77777777" w:rsidTr="00311188">
        <w:trPr>
          <w:trHeight w:val="70"/>
        </w:trPr>
        <w:tc>
          <w:tcPr>
            <w:tcW w:w="779" w:type="dxa"/>
          </w:tcPr>
          <w:p w14:paraId="08BC6B5B" w14:textId="77777777"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 w14:paraId="3F6F31CA" w14:textId="77777777"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14:paraId="27D5EC69" w14:textId="77777777"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14:paraId="114EBD5C" w14:textId="77777777" w:rsidTr="00311188">
        <w:trPr>
          <w:trHeight w:val="70"/>
        </w:trPr>
        <w:tc>
          <w:tcPr>
            <w:tcW w:w="779" w:type="dxa"/>
          </w:tcPr>
          <w:p w14:paraId="7B66B36A" w14:textId="77777777"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 w14:paraId="2DFDF447" w14:textId="77777777"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14:paraId="02910A8F" w14:textId="77777777"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14:paraId="73EF8D3A" w14:textId="77777777" w:rsidTr="00311188">
        <w:trPr>
          <w:trHeight w:val="70"/>
        </w:trPr>
        <w:tc>
          <w:tcPr>
            <w:tcW w:w="779" w:type="dxa"/>
          </w:tcPr>
          <w:p w14:paraId="14C328C0" w14:textId="77777777"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 w14:paraId="1DFF0C51" w14:textId="77777777"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BÀI TẬP ÁP DỤNG</w:t>
            </w:r>
          </w:p>
        </w:tc>
        <w:tc>
          <w:tcPr>
            <w:tcW w:w="1138" w:type="dxa"/>
            <w:shd w:val="clear" w:color="auto" w:fill="auto"/>
          </w:tcPr>
          <w:p w14:paraId="5C884C9A" w14:textId="77777777" w:rsidR="0044778D" w:rsidRPr="00592327" w:rsidRDefault="00D33D19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proofErr w:type="spellStart"/>
            <w:r w:rsidR="0044778D"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44778D" w:rsidRPr="00592327" w14:paraId="12844EB0" w14:textId="77777777" w:rsidTr="00311188">
        <w:trPr>
          <w:trHeight w:val="70"/>
        </w:trPr>
        <w:tc>
          <w:tcPr>
            <w:tcW w:w="779" w:type="dxa"/>
          </w:tcPr>
          <w:p w14:paraId="4809EFBE" w14:textId="77777777"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 w14:paraId="670B2B57" w14:textId="77777777" w:rsidR="004B422F" w:rsidRPr="004B422F" w:rsidRDefault="004B422F" w:rsidP="004B422F">
            <w:pPr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</w:pPr>
            <w:r w:rsidRPr="004B422F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>a. Hiện tượng: Axetilen tham gia phản ứng thế ion kim loại với AgNO</w:t>
            </w:r>
            <w:r w:rsidRPr="004B422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pt-BR"/>
              </w:rPr>
              <w:t>3</w:t>
            </w:r>
            <w:r w:rsidRPr="004B422F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 xml:space="preserve"> trong NH</w:t>
            </w:r>
            <w:r w:rsidRPr="004B422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pt-BR"/>
              </w:rPr>
              <w:t>3</w:t>
            </w:r>
            <w:r w:rsidRPr="004B422F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 xml:space="preserve"> tạo kết tủa màu vàng của bạc axetilua</w:t>
            </w:r>
          </w:p>
          <w:p w14:paraId="328A9840" w14:textId="77777777" w:rsidR="004B422F" w:rsidRPr="004B422F" w:rsidRDefault="004B422F" w:rsidP="004B422F">
            <w:pPr>
              <w:rPr>
                <w:lang w:val="pt-BR"/>
              </w:rPr>
            </w:pPr>
            <w:r w:rsidRPr="004B422F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 xml:space="preserve">Phương trình: </w:t>
            </w:r>
            <w:r w:rsidRPr="0089453B">
              <w:rPr>
                <w:position w:val="-12"/>
              </w:rPr>
              <w:object w:dxaOrig="6140" w:dyaOrig="380" w14:anchorId="59C7F4E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6" type="#_x0000_t75" style="width:307pt;height:19pt" o:ole="">
                  <v:imagedata r:id="rId7" o:title=""/>
                </v:shape>
                <o:OLEObject Type="Embed" ProgID="Equation.DSMT4" ShapeID="_x0000_i1086" DrawAspect="Content" ObjectID="_1692971290" r:id="rId8"/>
              </w:object>
            </w:r>
          </w:p>
          <w:p w14:paraId="2DB903B1" w14:textId="68ABFC73" w:rsidR="00186427" w:rsidRPr="004B422F" w:rsidRDefault="00186427" w:rsidP="00186427">
            <w:pPr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</w:pPr>
            <w:r w:rsidRPr="004B422F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>b. Hiện tượng: Xuất hiện kết tủa màu trắng xám</w:t>
            </w:r>
            <w:r w:rsidR="00FB057F" w:rsidRPr="004B422F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 xml:space="preserve"> của bạc</w:t>
            </w:r>
          </w:p>
          <w:p w14:paraId="7D5253FA" w14:textId="239A299D" w:rsidR="002B7D7E" w:rsidRPr="002B7D7E" w:rsidRDefault="00186427" w:rsidP="00186427">
            <w:pPr>
              <w:rPr>
                <w:rFonts w:ascii="Times New Roman" w:hAnsi="Times New Roman"/>
                <w:color w:val="000000"/>
                <w:sz w:val="26"/>
                <w:szCs w:val="26"/>
                <w:vertAlign w:val="subscript"/>
              </w:rPr>
            </w:pPr>
            <w:r w:rsidRPr="00F82F67">
              <w:rPr>
                <w:rFonts w:ascii="Times New Roman" w:hAnsi="Times New Roman"/>
                <w:noProof/>
                <w:sz w:val="26"/>
                <w:szCs w:val="26"/>
              </w:rPr>
              <w:t xml:space="preserve">Phương trình: 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</w:rPr>
              <w:t>HCHO + 4AgNO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  <w:vertAlign w:val="subscript"/>
              </w:rPr>
              <w:t>3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+ 6NH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  <w:vertAlign w:val="subscript"/>
              </w:rPr>
              <w:t>3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+ 2H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</w:rPr>
              <w:t>O → (NH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  <w:vertAlign w:val="subscript"/>
              </w:rPr>
              <w:t>4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</w:rPr>
              <w:t>CO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  <w:vertAlign w:val="subscript"/>
              </w:rPr>
              <w:t>3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</w:rPr>
              <w:t>+4Ag↓ + 4NH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  <w:vertAlign w:val="subscript"/>
              </w:rPr>
              <w:t>4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</w:rPr>
              <w:t>NO</w:t>
            </w:r>
            <w:r w:rsidRPr="00F82F67">
              <w:rPr>
                <w:rFonts w:ascii="Times New Roman" w:hAnsi="Times New Roman"/>
                <w:color w:val="000000"/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5A6C945B" w14:textId="77777777"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14:paraId="2C709128" w14:textId="77777777" w:rsidTr="00311188">
        <w:trPr>
          <w:trHeight w:val="70"/>
        </w:trPr>
        <w:tc>
          <w:tcPr>
            <w:tcW w:w="779" w:type="dxa"/>
          </w:tcPr>
          <w:p w14:paraId="78CB716D" w14:textId="77777777"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 w14:paraId="2FCB6B58" w14:textId="56F96378" w:rsidR="0044778D" w:rsidRDefault="00C932BC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a. Phương trình:</w:t>
            </w:r>
          </w:p>
          <w:p w14:paraId="3869E0F7" w14:textId="5993549D" w:rsidR="00C932BC" w:rsidRDefault="00C932BC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89453B">
              <w:rPr>
                <w:position w:val="-12"/>
              </w:rPr>
              <w:object w:dxaOrig="3820" w:dyaOrig="380" w14:anchorId="131F253B">
                <v:shape id="_x0000_i1026" type="#_x0000_t75" style="width:191pt;height:19pt" o:ole="">
                  <v:imagedata r:id="rId9" o:title=""/>
                </v:shape>
                <o:OLEObject Type="Embed" ProgID="Equation.DSMT4" ShapeID="_x0000_i1026" DrawAspect="Content" ObjectID="_1692971291" r:id="rId10"/>
              </w:object>
            </w:r>
          </w:p>
          <w:p w14:paraId="2434B148" w14:textId="39AA9194" w:rsidR="00C932BC" w:rsidRDefault="00C932BC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    0,15                             0,15           (mol)             </w:t>
            </w:r>
          </w:p>
          <w:p w14:paraId="29E1D57A" w14:textId="5F499061" w:rsidR="00CF5C73" w:rsidRDefault="00C932BC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b. </w:t>
            </w:r>
            <w:r w:rsidRPr="0089453B">
              <w:rPr>
                <w:position w:val="-28"/>
              </w:rPr>
              <w:object w:dxaOrig="3360" w:dyaOrig="660" w14:anchorId="5C316A03">
                <v:shape id="_x0000_i1027" type="#_x0000_t75" style="width:168pt;height:33pt" o:ole="">
                  <v:imagedata r:id="rId11" o:title=""/>
                </v:shape>
                <o:OLEObject Type="Embed" ProgID="Equation.DSMT4" ShapeID="_x0000_i1027" DrawAspect="Content" ObjectID="_1692971292" r:id="rId12"/>
              </w:object>
            </w:r>
          </w:p>
          <w:p w14:paraId="54E43EC4" w14:textId="4CBCC91B" w:rsidR="00CF5C73" w:rsidRPr="00592327" w:rsidRDefault="00C932BC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89453B">
              <w:rPr>
                <w:position w:val="-14"/>
              </w:rPr>
              <w:object w:dxaOrig="3900" w:dyaOrig="380" w14:anchorId="119D5F5D">
                <v:shape id="_x0000_i1028" type="#_x0000_t75" style="width:195pt;height:19pt" o:ole="">
                  <v:imagedata r:id="rId13" o:title=""/>
                </v:shape>
                <o:OLEObject Type="Embed" ProgID="Equation.DSMT4" ShapeID="_x0000_i1028" DrawAspect="Content" ObjectID="_1692971293" r:id="rId14"/>
              </w:object>
            </w:r>
          </w:p>
        </w:tc>
        <w:tc>
          <w:tcPr>
            <w:tcW w:w="1138" w:type="dxa"/>
            <w:shd w:val="clear" w:color="auto" w:fill="auto"/>
          </w:tcPr>
          <w:p w14:paraId="5348D718" w14:textId="77777777"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186427" w:rsidRPr="00592327" w14:paraId="2A309358" w14:textId="77777777" w:rsidTr="00311188">
        <w:trPr>
          <w:trHeight w:val="70"/>
        </w:trPr>
        <w:tc>
          <w:tcPr>
            <w:tcW w:w="779" w:type="dxa"/>
          </w:tcPr>
          <w:p w14:paraId="757D7269" w14:textId="77777777" w:rsidR="00186427" w:rsidRPr="00592327" w:rsidRDefault="00186427" w:rsidP="00186427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 w14:paraId="1EAC2DEA" w14:textId="77777777" w:rsidR="00186427" w:rsidRPr="00F82F67" w:rsidRDefault="00186427" w:rsidP="00186427">
            <w:pPr>
              <w:rPr>
                <w:rFonts w:ascii="Times New Roman" w:hAnsi="Times New Roman"/>
                <w:color w:val="0070C0"/>
                <w:sz w:val="26"/>
                <w:szCs w:val="26"/>
                <w:u w:val="single"/>
              </w:rPr>
            </w:pPr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a.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Đặt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thức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chung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2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anken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là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:</w:t>
            </w:r>
            <w:r w:rsidRPr="00F82F67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14"/>
                <w:sz w:val="26"/>
                <w:szCs w:val="26"/>
              </w:rPr>
              <w:object w:dxaOrig="680" w:dyaOrig="380" w14:anchorId="0070EE36">
                <v:shape id="_x0000_i1029" type="#_x0000_t75" style="width:34pt;height:19pt" o:ole="">
                  <v:imagedata r:id="rId15" o:title=""/>
                </v:shape>
                <o:OLEObject Type="Embed" ProgID="Equation.DSMT4" ShapeID="_x0000_i1029" DrawAspect="Content" ObjectID="_1692971294" r:id="rId16"/>
              </w:object>
            </w:r>
            <w:r w:rsidRPr="00F82F67">
              <w:rPr>
                <w:rFonts w:ascii="Times New Roman" w:hAnsi="Times New Roman"/>
                <w:sz w:val="26"/>
                <w:szCs w:val="26"/>
              </w:rPr>
              <w:t>(</w:t>
            </w:r>
            <w:r w:rsidRPr="00F82F67">
              <w:rPr>
                <w:rFonts w:ascii="Times New Roman" w:hAnsi="Times New Roman"/>
                <w:position w:val="-4"/>
                <w:sz w:val="26"/>
                <w:szCs w:val="26"/>
              </w:rPr>
              <w:object w:dxaOrig="200" w:dyaOrig="320" w14:anchorId="076F4B83">
                <v:shape id="_x0000_i1030" type="#_x0000_t75" style="width:10pt;height:15.5pt" o:ole="">
                  <v:imagedata r:id="rId17" o:title=""/>
                </v:shape>
                <o:OLEObject Type="Embed" ProgID="Equation.DSMT4" ShapeID="_x0000_i1030" DrawAspect="Content" ObjectID="_1692971295" r:id="rId18"/>
              </w:object>
            </w:r>
            <w:r w:rsidRPr="00F82F67">
              <w:rPr>
                <w:rFonts w:ascii="Times New Roman" w:hAnsi="Times New Roman"/>
                <w:sz w:val="26"/>
                <w:szCs w:val="26"/>
              </w:rPr>
              <w:t>&gt;2)</w:t>
            </w:r>
          </w:p>
          <w:p w14:paraId="4E6A1DDC" w14:textId="77777777" w:rsidR="00186427" w:rsidRPr="00186427" w:rsidRDefault="007F5DF8" w:rsidP="00186427">
            <w:pPr>
              <w:spacing w:line="360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Anken</m:t>
                  </m:r>
                </m:sub>
              </m:sSub>
            </m:oMath>
            <w:r w:rsidR="00186427" w:rsidRPr="0018642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V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22,4</m:t>
                  </m:r>
                </m:den>
              </m:f>
            </m:oMath>
            <w:r w:rsidR="00186427" w:rsidRPr="0018642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4,48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22,4</m:t>
                  </m:r>
                </m:den>
              </m:f>
            </m:oMath>
            <w:r w:rsidR="00186427" w:rsidRPr="0018642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= 0,2 (mol)</w:t>
            </w:r>
          </w:p>
          <w:p w14:paraId="58084F12" w14:textId="77777777" w:rsidR="00186427" w:rsidRPr="00186427" w:rsidRDefault="007F5DF8" w:rsidP="00186427">
            <w:pPr>
              <w:spacing w:line="360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n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nl-NL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nl-NL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O</m:t>
                  </m:r>
                </m:sub>
              </m:sSub>
            </m:oMath>
            <w:r w:rsidR="00186427" w:rsidRPr="0018642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M</m:t>
                  </m:r>
                </m:den>
              </m:f>
            </m:oMath>
            <w:r w:rsidR="00186427" w:rsidRPr="0018642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11,7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18</m:t>
                  </m:r>
                </m:den>
              </m:f>
            </m:oMath>
            <w:r w:rsidR="00186427" w:rsidRPr="0018642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= 0,65 (mol)</w:t>
            </w:r>
          </w:p>
          <w:p w14:paraId="51CE50B0" w14:textId="77777777" w:rsidR="00186427" w:rsidRPr="004B422F" w:rsidRDefault="00186427" w:rsidP="00186427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18642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               </w:t>
            </w:r>
            <w:r w:rsidRPr="00F82F67">
              <w:rPr>
                <w:rFonts w:ascii="Times New Roman" w:hAnsi="Times New Roman"/>
                <w:position w:val="-14"/>
                <w:sz w:val="26"/>
                <w:szCs w:val="26"/>
              </w:rPr>
              <w:object w:dxaOrig="680" w:dyaOrig="380" w14:anchorId="53B0956A">
                <v:shape id="_x0000_i1031" type="#_x0000_t75" style="width:34pt;height:19pt" o:ole="">
                  <v:imagedata r:id="rId15" o:title=""/>
                </v:shape>
                <o:OLEObject Type="Embed" ProgID="Equation.DSMT4" ShapeID="_x0000_i1031" DrawAspect="Content" ObjectID="_1692971296" r:id="rId19"/>
              </w:object>
            </w:r>
            <w:r w:rsidRPr="004B422F"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position w:val="-4"/>
                      <w:sz w:val="26"/>
                      <w:szCs w:val="26"/>
                    </w:rPr>
                    <w:object w:dxaOrig="200" w:dyaOrig="320" w14:anchorId="2346D587">
                      <v:shape id="_x0000_i1033" type="#_x0000_t75" style="width:10pt;height:15.5pt" o:ole="">
                        <v:imagedata r:id="rId17" o:title=""/>
                      </v:shape>
                      <o:OLEObject Type="Embed" ProgID="Equation.DSMT4" ShapeID="_x0000_i1033" DrawAspect="Content" ObjectID="_1692971297" r:id="rId20"/>
                    </w:objec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B422F">
              <w:rPr>
                <w:rFonts w:ascii="Times New Roman" w:hAnsi="Times New Roman"/>
                <w:sz w:val="26"/>
                <w:szCs w:val="26"/>
              </w:rPr>
              <w:t>O</w:t>
            </w:r>
            <w:r w:rsidRPr="004B422F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F82F67">
              <w:rPr>
                <w:rFonts w:ascii="Times New Roman" w:hAnsi="Times New Roman"/>
                <w:position w:val="-6"/>
                <w:sz w:val="26"/>
                <w:szCs w:val="26"/>
              </w:rPr>
              <w:object w:dxaOrig="680" w:dyaOrig="360" w14:anchorId="7925095C">
                <v:shape id="_x0000_i1034" type="#_x0000_t75" style="width:28.5pt;height:15pt" o:ole="">
                  <v:imagedata r:id="rId21" o:title=""/>
                </v:shape>
                <o:OLEObject Type="Embed" ProgID="Equation.DSMT4" ShapeID="_x0000_i1034" DrawAspect="Content" ObjectID="_1692971298" r:id="rId22"/>
              </w:object>
            </w:r>
            <w:r w:rsidRPr="004B42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4"/>
                <w:sz w:val="26"/>
                <w:szCs w:val="26"/>
              </w:rPr>
              <w:object w:dxaOrig="200" w:dyaOrig="320" w14:anchorId="1CE519DE">
                <v:shape id="_x0000_i1035" type="#_x0000_t75" style="width:10pt;height:15.5pt" o:ole="">
                  <v:imagedata r:id="rId17" o:title=""/>
                </v:shape>
                <o:OLEObject Type="Embed" ProgID="Equation.DSMT4" ShapeID="_x0000_i1035" DrawAspect="Content" ObjectID="_1692971299" r:id="rId23"/>
              </w:object>
            </w:r>
            <w:r w:rsidRPr="004B422F">
              <w:rPr>
                <w:rFonts w:ascii="Times New Roman" w:hAnsi="Times New Roman"/>
                <w:sz w:val="26"/>
                <w:szCs w:val="26"/>
              </w:rPr>
              <w:t>CO</w:t>
            </w:r>
            <w:r w:rsidRPr="004B422F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4B422F"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r w:rsidRPr="00F82F67">
              <w:rPr>
                <w:rFonts w:ascii="Times New Roman" w:hAnsi="Times New Roman"/>
                <w:position w:val="-4"/>
                <w:sz w:val="26"/>
                <w:szCs w:val="26"/>
              </w:rPr>
              <w:object w:dxaOrig="200" w:dyaOrig="320" w14:anchorId="1C1E0E7A">
                <v:shape id="_x0000_i1036" type="#_x0000_t75" style="width:10pt;height:15.5pt" o:ole="">
                  <v:imagedata r:id="rId17" o:title=""/>
                </v:shape>
                <o:OLEObject Type="Embed" ProgID="Equation.DSMT4" ShapeID="_x0000_i1036" DrawAspect="Content" ObjectID="_1692971300" r:id="rId24"/>
              </w:object>
            </w:r>
            <w:r w:rsidRPr="004B422F">
              <w:rPr>
                <w:rFonts w:ascii="Times New Roman" w:hAnsi="Times New Roman"/>
                <w:sz w:val="26"/>
                <w:szCs w:val="26"/>
              </w:rPr>
              <w:t>H</w:t>
            </w:r>
            <w:r w:rsidRPr="004B422F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4B422F">
              <w:rPr>
                <w:rFonts w:ascii="Times New Roman" w:hAnsi="Times New Roman"/>
                <w:sz w:val="26"/>
                <w:szCs w:val="26"/>
              </w:rPr>
              <w:t>O</w:t>
            </w:r>
          </w:p>
          <w:p w14:paraId="72FA4008" w14:textId="77777777" w:rsidR="00186427" w:rsidRPr="004B422F" w:rsidRDefault="00186427" w:rsidP="00186427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B422F">
              <w:rPr>
                <w:rFonts w:ascii="Times New Roman" w:hAnsi="Times New Roman"/>
                <w:sz w:val="26"/>
                <w:szCs w:val="26"/>
              </w:rPr>
              <w:t xml:space="preserve">                    0,2                                        0,65</w:t>
            </w:r>
          </w:p>
          <w:p w14:paraId="057779C8" w14:textId="77777777" w:rsidR="00186427" w:rsidRPr="00F82F67" w:rsidRDefault="00186427" w:rsidP="00186427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Ta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có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tỉ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proofErr w:type="gram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lệ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:</w:t>
            </w:r>
            <w:proofErr w:type="gram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0,2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1</m:t>
                  </m:r>
                </m:den>
              </m:f>
            </m:oMath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0,65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position w:val="-4"/>
                      <w:sz w:val="26"/>
                      <w:szCs w:val="26"/>
                    </w:rPr>
                    <w:object w:dxaOrig="200" w:dyaOrig="320" w14:anchorId="36ADEEE7">
                      <v:shape id="_x0000_i1038" type="#_x0000_t75" style="width:10pt;height:15.5pt" o:ole="">
                        <v:imagedata r:id="rId17" o:title=""/>
                      </v:shape>
                      <o:OLEObject Type="Embed" ProgID="Equation.DSMT4" ShapeID="_x0000_i1038" DrawAspect="Content" ObjectID="_1692971301" r:id="rId25"/>
                    </w:object>
                  </m:r>
                </m:den>
              </m:f>
            </m:oMath>
          </w:p>
          <w:p w14:paraId="53879F55" w14:textId="77777777" w:rsidR="00186427" w:rsidRPr="00F82F67" w:rsidRDefault="00186427" w:rsidP="00186427">
            <w:pPr>
              <w:ind w:left="360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F82F67">
              <w:rPr>
                <w:rFonts w:ascii="Cambria Math" w:hAnsi="Cambria Math" w:cs="Cambria Math"/>
                <w:sz w:val="26"/>
                <w:szCs w:val="26"/>
                <w:lang w:val="fr-FR"/>
              </w:rPr>
              <w:t>⇒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F82F67">
              <w:rPr>
                <w:rFonts w:ascii="Times New Roman" w:hAnsi="Times New Roman"/>
                <w:position w:val="-4"/>
              </w:rPr>
              <w:object w:dxaOrig="200" w:dyaOrig="320" w14:anchorId="44F0ED08">
                <v:shape id="_x0000_i1039" type="#_x0000_t75" style="width:10pt;height:15.5pt" o:ole="">
                  <v:imagedata r:id="rId17" o:title=""/>
                </v:shape>
                <o:OLEObject Type="Embed" ProgID="Equation.DSMT4" ShapeID="_x0000_i1039" DrawAspect="Content" ObjectID="_1692971302" r:id="rId26"/>
              </w:objec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= 3,25 </w:t>
            </w:r>
            <w:r w:rsidRPr="00F82F67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(3 &lt; 3,25 &lt; 4)</w:t>
            </w:r>
          </w:p>
          <w:p w14:paraId="14F86A21" w14:textId="77777777" w:rsidR="00186427" w:rsidRPr="00F82F67" w:rsidRDefault="00186427" w:rsidP="00186427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  <w:vertAlign w:val="subscript"/>
                <w:lang w:val="nl-NL"/>
              </w:rPr>
            </w:pPr>
            <w:r w:rsidRPr="00F82F6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      </w:t>
            </w:r>
            <w:r w:rsidRPr="00F82F67">
              <w:rPr>
                <w:rFonts w:ascii="Cambria Math" w:hAnsi="Cambria Math" w:cs="Cambria Math"/>
                <w:sz w:val="26"/>
                <w:szCs w:val="26"/>
                <w:lang w:val="nl-NL"/>
              </w:rPr>
              <w:t>⇒</w:t>
            </w:r>
            <w:r w:rsidRPr="00F82F6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CTPT 2 anken: 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nl-NL"/>
              </w:rPr>
              <w:t>3</w:t>
            </w:r>
            <w:r w:rsidRPr="00F82F67">
              <w:rPr>
                <w:rFonts w:ascii="Times New Roman" w:hAnsi="Times New Roman"/>
                <w:sz w:val="26"/>
                <w:szCs w:val="26"/>
                <w:lang w:val="nl-NL"/>
              </w:rPr>
              <w:t>H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nl-NL"/>
              </w:rPr>
              <w:t>6</w:t>
            </w:r>
            <w:r w:rsidRPr="00F82F6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nl-NL"/>
              </w:rPr>
              <w:t>và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nl-NL"/>
              </w:rPr>
              <w:t>4</w:t>
            </w:r>
            <w:r w:rsidRPr="00F82F67">
              <w:rPr>
                <w:rFonts w:ascii="Times New Roman" w:hAnsi="Times New Roman"/>
                <w:sz w:val="26"/>
                <w:szCs w:val="26"/>
                <w:lang w:val="nl-NL"/>
              </w:rPr>
              <w:t>H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nl-NL"/>
              </w:rPr>
              <w:t>8</w:t>
            </w:r>
          </w:p>
          <w:p w14:paraId="190C3D32" w14:textId="77777777" w:rsidR="00186427" w:rsidRPr="00F82F67" w:rsidRDefault="00186427" w:rsidP="00186427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</w:rPr>
            </w:pPr>
            <w:r w:rsidRPr="004B422F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b.  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2C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H</w:t>
            </w:r>
            <w:proofErr w:type="gramStart"/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6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+</w:t>
            </w:r>
            <w:proofErr w:type="gram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9O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6"/>
              </w:rPr>
              <w:object w:dxaOrig="680" w:dyaOrig="360" w14:anchorId="69C220DF">
                <v:shape id="_x0000_i1040" type="#_x0000_t75" style="width:34pt;height:18pt" o:ole="">
                  <v:imagedata r:id="rId27" o:title=""/>
                </v:shape>
                <o:OLEObject Type="Embed" ProgID="Equation.DSMT4" ShapeID="_x0000_i1040" DrawAspect="Content" ObjectID="_1692971303" r:id="rId28"/>
              </w:object>
            </w:r>
            <w:r w:rsidRPr="00F82F67">
              <w:rPr>
                <w:rFonts w:ascii="Times New Roman" w:hAnsi="Times New Roman"/>
              </w:rPr>
              <w:t xml:space="preserve">  6CO</w:t>
            </w:r>
            <w:r w:rsidRPr="007A39C9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 xml:space="preserve">   +   6H</w:t>
            </w:r>
            <w:r w:rsidRPr="007A39C9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>O</w:t>
            </w:r>
          </w:p>
          <w:p w14:paraId="05946C67" w14:textId="77777777" w:rsidR="00186427" w:rsidRPr="00F82F67" w:rsidRDefault="00186427" w:rsidP="00186427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  <w:t xml:space="preserve">         </w:t>
            </w: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>x                                               3x</w:t>
            </w:r>
          </w:p>
          <w:p w14:paraId="2A0F589A" w14:textId="77777777" w:rsidR="00186427" w:rsidRPr="00F82F67" w:rsidRDefault="00186427" w:rsidP="00186427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    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4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H</w:t>
            </w:r>
            <w:proofErr w:type="gramStart"/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8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+</w:t>
            </w:r>
            <w:proofErr w:type="gram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6O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6"/>
              </w:rPr>
              <w:object w:dxaOrig="680" w:dyaOrig="360" w14:anchorId="57740A77">
                <v:shape id="_x0000_i1041" type="#_x0000_t75" style="width:34pt;height:18pt" o:ole="">
                  <v:imagedata r:id="rId27" o:title=""/>
                </v:shape>
                <o:OLEObject Type="Embed" ProgID="Equation.DSMT4" ShapeID="_x0000_i1041" DrawAspect="Content" ObjectID="_1692971304" r:id="rId29"/>
              </w:object>
            </w:r>
            <w:r w:rsidRPr="00F82F67">
              <w:rPr>
                <w:rFonts w:ascii="Times New Roman" w:hAnsi="Times New Roman"/>
              </w:rPr>
              <w:t xml:space="preserve">  4CO</w:t>
            </w:r>
            <w:r w:rsidRPr="007A39C9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 xml:space="preserve">   +   4H</w:t>
            </w:r>
            <w:r w:rsidRPr="007A39C9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>O</w:t>
            </w:r>
          </w:p>
          <w:p w14:paraId="29C6D3BA" w14:textId="77777777" w:rsidR="00186427" w:rsidRPr="00F82F67" w:rsidRDefault="00186427" w:rsidP="00186427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  <w:t xml:space="preserve">        </w:t>
            </w: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 y                                              4y</w:t>
            </w:r>
          </w:p>
          <w:p w14:paraId="4BB560DC" w14:textId="77777777" w:rsidR="00186427" w:rsidRPr="00F82F67" w:rsidRDefault="00186427" w:rsidP="00186427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Đặt số mol của 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3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H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6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và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4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H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8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lần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lượt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là x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và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y (0 &lt; x</w:t>
            </w:r>
            <w:proofErr w:type="gram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 ;y</w:t>
            </w:r>
            <w:proofErr w:type="gram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&lt; 0,2)</w:t>
            </w:r>
          </w:p>
          <w:p w14:paraId="0851AD0B" w14:textId="77777777" w:rsidR="00186427" w:rsidRPr="00F82F67" w:rsidRDefault="00186427" w:rsidP="00186427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Cambria Math" w:hAnsi="Cambria Math" w:cs="Cambria Math"/>
                <w:sz w:val="26"/>
                <w:szCs w:val="26"/>
                <w:lang w:val="fr-FR"/>
              </w:rPr>
              <w:t>⇒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 xml:space="preserve"> x + y=0,2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3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+4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y=0,65</m:t>
                      </m: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e>
                  </m:eqArr>
                </m:e>
              </m:d>
            </m:oMath>
            <w:r w:rsidRPr="00F82F67">
              <w:rPr>
                <w:rFonts w:ascii="Cambria Math" w:hAnsi="Cambria Math" w:cs="Cambria Math"/>
                <w:sz w:val="26"/>
                <w:szCs w:val="26"/>
                <w:lang w:val="fr-FR"/>
              </w:rPr>
              <w:t>⇔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x=0,15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y=0,05</m:t>
                      </m:r>
                    </m:e>
                  </m:eqArr>
                </m:e>
              </m:d>
            </m:oMath>
          </w:p>
          <w:p w14:paraId="40683FA9" w14:textId="77777777" w:rsidR="00186427" w:rsidRPr="00F82F67" w:rsidRDefault="00186427" w:rsidP="00186427">
            <w:pPr>
              <w:tabs>
                <w:tab w:val="left" w:pos="920"/>
              </w:tabs>
              <w:rPr>
                <w:rFonts w:ascii="Times New Roman" w:hAnsi="Times New Roman"/>
              </w:rPr>
            </w:pPr>
            <w:r w:rsidRPr="00F82F67">
              <w:rPr>
                <w:rFonts w:ascii="Times New Roman" w:hAnsi="Times New Roman"/>
                <w:position w:val="-18"/>
              </w:rPr>
              <w:object w:dxaOrig="3739" w:dyaOrig="420" w14:anchorId="19C24FF3">
                <v:shape id="_x0000_i1042" type="#_x0000_t75" style="width:210.5pt;height:23.5pt" o:ole="">
                  <v:imagedata r:id="rId30" o:title=""/>
                </v:shape>
                <o:OLEObject Type="Embed" ProgID="Equation.DSMT4" ShapeID="_x0000_i1042" DrawAspect="Content" ObjectID="_1692971305" r:id="rId31"/>
              </w:object>
            </w:r>
            <w:r w:rsidRPr="00F82F67">
              <w:rPr>
                <w:rFonts w:ascii="Times New Roman" w:hAnsi="Times New Roman"/>
              </w:rPr>
              <w:t>(</w:t>
            </w:r>
            <w:proofErr w:type="spellStart"/>
            <w:r w:rsidRPr="00F82F67">
              <w:rPr>
                <w:rFonts w:ascii="Times New Roman" w:hAnsi="Times New Roman"/>
              </w:rPr>
              <w:t>lít</w:t>
            </w:r>
            <w:proofErr w:type="spellEnd"/>
            <w:r w:rsidRPr="00F82F67">
              <w:rPr>
                <w:rFonts w:ascii="Times New Roman" w:hAnsi="Times New Roman"/>
              </w:rPr>
              <w:t>)</w:t>
            </w:r>
          </w:p>
          <w:p w14:paraId="7A5F06DD" w14:textId="77777777" w:rsidR="00186427" w:rsidRPr="00F82F67" w:rsidRDefault="00186427" w:rsidP="00186427">
            <w:pPr>
              <w:tabs>
                <w:tab w:val="left" w:pos="920"/>
              </w:tabs>
              <w:rPr>
                <w:rFonts w:ascii="Times New Roman" w:hAnsi="Times New Roman"/>
              </w:rPr>
            </w:pPr>
            <w:r w:rsidRPr="00F82F67">
              <w:rPr>
                <w:rFonts w:ascii="Times New Roman" w:hAnsi="Times New Roman"/>
                <w:position w:val="-30"/>
              </w:rPr>
              <w:object w:dxaOrig="4420" w:dyaOrig="720" w14:anchorId="4E81D326">
                <v:shape id="_x0000_i1043" type="#_x0000_t75" style="width:246pt;height:40pt" o:ole="">
                  <v:imagedata r:id="rId32" o:title=""/>
                </v:shape>
                <o:OLEObject Type="Embed" ProgID="Equation.DSMT4" ShapeID="_x0000_i1043" DrawAspect="Content" ObjectID="_1692971306" r:id="rId33"/>
              </w:object>
            </w:r>
          </w:p>
          <w:p w14:paraId="2A974FA3" w14:textId="77777777" w:rsidR="00186427" w:rsidRPr="00F82F67" w:rsidRDefault="00186427" w:rsidP="00186427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position w:val="-14"/>
              </w:rPr>
              <w:object w:dxaOrig="4740" w:dyaOrig="380" w14:anchorId="658E49A5">
                <v:shape id="_x0000_i1044" type="#_x0000_t75" style="width:274pt;height:22pt" o:ole="">
                  <v:imagedata r:id="rId34" o:title=""/>
                </v:shape>
                <o:OLEObject Type="Embed" ProgID="Equation.DSMT4" ShapeID="_x0000_i1044" DrawAspect="Content" ObjectID="_1692971307" r:id="rId35"/>
              </w:object>
            </w:r>
          </w:p>
          <w:p w14:paraId="00D0727B" w14:textId="77777777" w:rsidR="00186427" w:rsidRPr="00592327" w:rsidRDefault="00186427" w:rsidP="00186427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14:paraId="57C48BB5" w14:textId="77777777" w:rsidR="00186427" w:rsidRPr="00592327" w:rsidRDefault="00186427" w:rsidP="00186427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14:paraId="685430B2" w14:textId="77777777" w:rsidTr="00311188">
        <w:trPr>
          <w:trHeight w:val="395"/>
        </w:trPr>
        <w:tc>
          <w:tcPr>
            <w:tcW w:w="779" w:type="dxa"/>
          </w:tcPr>
          <w:p w14:paraId="24916E30" w14:textId="77777777" w:rsidR="0044778D" w:rsidRPr="00592327" w:rsidRDefault="0044778D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 w14:paraId="7A3CEB65" w14:textId="77777777"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14:paraId="0E1F783B" w14:textId="77777777"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10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14:paraId="00DCFE86" w14:textId="77777777" w:rsidR="00915AE3" w:rsidRPr="00592327" w:rsidRDefault="0044778D" w:rsidP="00915AE3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p w14:paraId="391D16B3" w14:textId="77777777" w:rsidR="00592327" w:rsidRPr="00592327" w:rsidRDefault="0044778D" w:rsidP="00311188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14:paraId="144B6548" w14:textId="7777777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BFC9776" w14:textId="77777777" w:rsidR="00F630F4" w:rsidRPr="00592327" w:rsidRDefault="00F630F4" w:rsidP="00F630F4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2</w:t>
            </w:r>
          </w:p>
        </w:tc>
      </w:tr>
      <w:tr w:rsidR="00F630F4" w:rsidRPr="00592327" w14:paraId="5B503337" w14:textId="77777777" w:rsidTr="00D54C5D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14:paraId="2B7945B6" w14:textId="77777777"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14:paraId="667426B0" w14:textId="77777777"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14:paraId="10FD2A66" w14:textId="77777777"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14:paraId="62210B02" w14:textId="77777777" w:rsidTr="00D54C5D">
        <w:trPr>
          <w:trHeight w:val="257"/>
        </w:trPr>
        <w:tc>
          <w:tcPr>
            <w:tcW w:w="779" w:type="dxa"/>
          </w:tcPr>
          <w:p w14:paraId="2EC9AC9C" w14:textId="77777777"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14:paraId="09EF982B" w14:textId="77777777"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14:paraId="47AD65A3" w14:textId="77777777"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 xml:space="preserve">2 </w:t>
            </w:r>
            <w:proofErr w:type="spellStart"/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14:paraId="66C14C7B" w14:textId="77777777" w:rsidTr="00D54C5D">
        <w:trPr>
          <w:trHeight w:val="70"/>
        </w:trPr>
        <w:tc>
          <w:tcPr>
            <w:tcW w:w="779" w:type="dxa"/>
          </w:tcPr>
          <w:p w14:paraId="28B0420A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</w:tcPr>
          <w:p w14:paraId="0CE24C35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14:paraId="6092472C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78BFB014" w14:textId="77777777" w:rsidTr="00D54C5D">
        <w:trPr>
          <w:trHeight w:val="70"/>
        </w:trPr>
        <w:tc>
          <w:tcPr>
            <w:tcW w:w="779" w:type="dxa"/>
          </w:tcPr>
          <w:p w14:paraId="20A0014C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14:paraId="355E88B1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14:paraId="06AEBE1A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1D5FF2B5" w14:textId="77777777" w:rsidTr="00D54C5D">
        <w:trPr>
          <w:trHeight w:val="169"/>
        </w:trPr>
        <w:tc>
          <w:tcPr>
            <w:tcW w:w="779" w:type="dxa"/>
          </w:tcPr>
          <w:p w14:paraId="6CD2D7CA" w14:textId="77777777"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14:paraId="6FAD4934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14:paraId="65DE5496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14:paraId="75E640FA" w14:textId="77777777" w:rsidTr="00D54C5D">
        <w:trPr>
          <w:trHeight w:val="70"/>
        </w:trPr>
        <w:tc>
          <w:tcPr>
            <w:tcW w:w="779" w:type="dxa"/>
          </w:tcPr>
          <w:p w14:paraId="04EED908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14:paraId="5A08C220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14:paraId="1D0C24A3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22AF5680" w14:textId="77777777" w:rsidTr="00D54C5D">
        <w:trPr>
          <w:trHeight w:val="70"/>
        </w:trPr>
        <w:tc>
          <w:tcPr>
            <w:tcW w:w="779" w:type="dxa"/>
          </w:tcPr>
          <w:p w14:paraId="1D57A6C4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14:paraId="46A56F11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14:paraId="53A2AC0D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227CF6E5" w14:textId="77777777" w:rsidTr="00D54C5D">
        <w:trPr>
          <w:trHeight w:val="70"/>
        </w:trPr>
        <w:tc>
          <w:tcPr>
            <w:tcW w:w="779" w:type="dxa"/>
          </w:tcPr>
          <w:p w14:paraId="3B9635EE" w14:textId="77777777"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14:paraId="0C9FC59A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14:paraId="686C6C20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14:paraId="2DC78252" w14:textId="77777777" w:rsidTr="00D54C5D">
        <w:trPr>
          <w:trHeight w:val="70"/>
        </w:trPr>
        <w:tc>
          <w:tcPr>
            <w:tcW w:w="779" w:type="dxa"/>
          </w:tcPr>
          <w:p w14:paraId="2F187EEB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14:paraId="37F5A81F" w14:textId="77777777" w:rsidR="004B422F" w:rsidRPr="0080643C" w:rsidRDefault="004B422F" w:rsidP="004B422F"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a. Hiện tượng: </w:t>
            </w:r>
            <w:proofErr w:type="spellStart"/>
            <w:r w:rsidRPr="00C004DB">
              <w:rPr>
                <w:rFonts w:ascii="Times New Roman" w:hAnsi="Times New Roman"/>
                <w:sz w:val="26"/>
                <w:szCs w:val="26"/>
              </w:rPr>
              <w:t>Glixerol</w:t>
            </w:r>
            <w:proofErr w:type="spellEnd"/>
            <w:r w:rsidRPr="00C00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04DB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C004DB">
              <w:rPr>
                <w:rFonts w:ascii="Times New Roman" w:hAnsi="Times New Roman"/>
                <w:sz w:val="26"/>
                <w:szCs w:val="26"/>
              </w:rPr>
              <w:t xml:space="preserve"> tan </w:t>
            </w:r>
            <w:proofErr w:type="spellStart"/>
            <w:r w:rsidRPr="00C004DB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tủa</w:t>
            </w:r>
            <w:proofErr w:type="spellEnd"/>
            <w:r w:rsidRPr="00C00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004DB">
              <w:rPr>
                <w:rFonts w:ascii="Times New Roman" w:hAnsi="Times New Roman"/>
                <w:sz w:val="26"/>
                <w:szCs w:val="26"/>
              </w:rPr>
              <w:t>Cu(</w:t>
            </w:r>
            <w:proofErr w:type="gramEnd"/>
            <w:r w:rsidRPr="00C004DB">
              <w:rPr>
                <w:rFonts w:ascii="Times New Roman" w:hAnsi="Times New Roman"/>
                <w:sz w:val="26"/>
                <w:szCs w:val="26"/>
              </w:rPr>
              <w:t>OH)</w:t>
            </w:r>
            <w:r w:rsidRPr="00C004DB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C00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04DB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C00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04D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04DB">
              <w:rPr>
                <w:rFonts w:ascii="Times New Roman" w:hAnsi="Times New Roman"/>
                <w:sz w:val="26"/>
                <w:szCs w:val="26"/>
              </w:rPr>
              <w:t>màu</w:t>
            </w:r>
            <w:proofErr w:type="spellEnd"/>
            <w:r w:rsidRPr="00C00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004DB">
              <w:rPr>
                <w:rFonts w:ascii="Times New Roman" w:hAnsi="Times New Roman"/>
                <w:sz w:val="26"/>
                <w:szCs w:val="26"/>
              </w:rPr>
              <w:t>xanh</w:t>
            </w:r>
            <w:proofErr w:type="spellEnd"/>
            <w:r w:rsidRPr="00C004DB">
              <w:rPr>
                <w:rFonts w:ascii="Times New Roman" w:hAnsi="Times New Roman"/>
                <w:sz w:val="26"/>
                <w:szCs w:val="26"/>
              </w:rPr>
              <w:t xml:space="preserve"> lam</w:t>
            </w:r>
            <w:r>
              <w:t xml:space="preserve"> </w:t>
            </w:r>
            <w:proofErr w:type="spellStart"/>
            <w:r>
              <w:t>c</w:t>
            </w:r>
            <w:r>
              <w:rPr>
                <w:rFonts w:ascii="Cambria" w:hAnsi="Cambria"/>
              </w:rPr>
              <w:t>ủa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muối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r w:rsidRPr="00C004DB">
              <w:rPr>
                <w:rFonts w:ascii="Times New Roman" w:hAnsi="Times New Roman"/>
                <w:sz w:val="26"/>
                <w:szCs w:val="26"/>
                <w:lang w:val="pt-BR"/>
              </w:rPr>
              <w:t>đồng (II) glixerat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14:paraId="663F8C58" w14:textId="77777777" w:rsidR="004B422F" w:rsidRPr="0080643C" w:rsidRDefault="004B422F" w:rsidP="004B422F">
            <w:pPr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Phương trình: 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2C</w:t>
            </w:r>
            <w:r w:rsidRPr="0080643C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3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80643C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(OH)</w:t>
            </w:r>
            <w:r w:rsidRPr="0080643C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3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+ </w:t>
            </w:r>
            <w:proofErr w:type="gramStart"/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Cu(</w:t>
            </w:r>
            <w:proofErr w:type="gramEnd"/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OH)</w:t>
            </w:r>
            <w:r w:rsidRPr="0080643C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→ [C</w:t>
            </w:r>
            <w:r w:rsidRPr="0080643C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3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80643C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(OH)</w:t>
            </w:r>
            <w:r w:rsidRPr="0080643C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O]</w:t>
            </w:r>
            <w:r w:rsidRPr="0080643C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Cu + 2H</w:t>
            </w:r>
            <w:r w:rsidRPr="0080643C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80643C">
              <w:rPr>
                <w:rFonts w:ascii="Times New Roman" w:hAnsi="Times New Roman"/>
                <w:sz w:val="26"/>
                <w:szCs w:val="26"/>
                <w:lang w:val="pt-BR"/>
              </w:rPr>
              <w:t>O</w:t>
            </w:r>
          </w:p>
          <w:p w14:paraId="2B1934EB" w14:textId="1D6E85CD" w:rsidR="00CF5C73" w:rsidRPr="004B422F" w:rsidRDefault="00CC50FC" w:rsidP="00D54C5D">
            <w:pPr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</w:pPr>
            <w:r w:rsidRPr="004B422F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 xml:space="preserve">b. Hiện tượng: </w:t>
            </w:r>
            <w:r w:rsidR="007F5DF8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>Đá vôi phản ứng với axit axetic, có khí CO</w:t>
            </w:r>
            <w:r w:rsidR="007F5DF8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pt-BR"/>
              </w:rPr>
              <w:t>2</w:t>
            </w:r>
            <w:r w:rsidR="007F5DF8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 xml:space="preserve"> thoát ra.</w:t>
            </w:r>
          </w:p>
          <w:p w14:paraId="01B07EBC" w14:textId="4E974CEA" w:rsidR="00CF5C73" w:rsidRPr="007F5DF8" w:rsidRDefault="00CC50FC" w:rsidP="00D54C5D">
            <w:pPr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</w:pPr>
            <w:r w:rsidRPr="007F5DF8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 xml:space="preserve">Phương trình: </w:t>
            </w:r>
            <w:r w:rsidR="007F5DF8" w:rsidRPr="0089453B">
              <w:rPr>
                <w:position w:val="-12"/>
              </w:rPr>
              <w:object w:dxaOrig="5560" w:dyaOrig="380" w14:anchorId="3DB1B3CC">
                <v:shape id="_x0000_i1088" type="#_x0000_t75" style="width:278pt;height:19pt" o:ole="">
                  <v:imagedata r:id="rId36" o:title=""/>
                </v:shape>
                <o:OLEObject Type="Embed" ProgID="Equation.DSMT4" ShapeID="_x0000_i1088" DrawAspect="Content" ObjectID="_1692971308" r:id="rId37"/>
              </w:object>
            </w:r>
          </w:p>
        </w:tc>
        <w:tc>
          <w:tcPr>
            <w:tcW w:w="1138" w:type="dxa"/>
            <w:shd w:val="clear" w:color="auto" w:fill="auto"/>
          </w:tcPr>
          <w:p w14:paraId="6AFAACE3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63D1D690" w14:textId="77777777" w:rsidTr="00D54C5D">
        <w:trPr>
          <w:trHeight w:val="70"/>
        </w:trPr>
        <w:tc>
          <w:tcPr>
            <w:tcW w:w="779" w:type="dxa"/>
          </w:tcPr>
          <w:p w14:paraId="59DF45F3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14:paraId="658B6406" w14:textId="31D12890" w:rsidR="00F630F4" w:rsidRDefault="00C932BC" w:rsidP="00BE1ABF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a. Phương trình:</w:t>
            </w:r>
          </w:p>
          <w:p w14:paraId="13FD7732" w14:textId="05F26C66" w:rsidR="00C932BC" w:rsidRPr="00BE1ABF" w:rsidRDefault="00BE1ABF" w:rsidP="00BE1ABF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>CHO + 2AgNO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 xml:space="preserve"> + 3NH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 xml:space="preserve"> + H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iCs/>
                      <w:noProof/>
                      <w:sz w:val="26"/>
                      <w:szCs w:val="26"/>
                    </w:rPr>
                  </m:ctrlPr>
                </m:groupCh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noProof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noProof/>
                          <w:sz w:val="26"/>
                          <w:szCs w:val="26"/>
                        </w:rPr>
                        <m:t>o</m:t>
                      </m:r>
                    </m:sup>
                  </m:sSup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 </m:t>
                  </m:r>
                </m:e>
              </m:groupChr>
            </m:oMath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>COONH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 xml:space="preserve"> + 2Ag</w:t>
            </w:r>
            <m:oMath>
              <m:r>
                <w:rPr>
                  <w:rFonts w:ascii="Cambria Math" w:hAnsi="Cambria Math"/>
                  <w:noProof/>
                  <w:sz w:val="26"/>
                  <w:szCs w:val="26"/>
                </w:rPr>
                <m:t>↓</m:t>
              </m:r>
            </m:oMath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>+ 2NH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</w:rPr>
              <w:t>NO</w:t>
            </w:r>
            <w:r w:rsidRPr="00BE1AB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</w:p>
          <w:p w14:paraId="310D0E4F" w14:textId="5FEB2912" w:rsidR="00C932BC" w:rsidRDefault="00C932BC" w:rsidP="00BE1AB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0,1                         </w:t>
            </w:r>
            <w:r w:rsidR="00BE1ABF">
              <w:rPr>
                <w:rFonts w:ascii="Times New Roman" w:hAnsi="Times New Roman"/>
                <w:bCs/>
                <w:sz w:val="26"/>
                <w:szCs w:val="26"/>
              </w:rPr>
              <w:t xml:space="preserve">                                                   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0,1</w:t>
            </w:r>
          </w:p>
          <w:p w14:paraId="1B24204F" w14:textId="75F518CB" w:rsidR="00C932BC" w:rsidRDefault="00C932BC" w:rsidP="00BE1ABF"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b. </w:t>
            </w:r>
            <w:r w:rsidR="00BE1ABF" w:rsidRPr="00BE1ABF">
              <w:rPr>
                <w:position w:val="-24"/>
              </w:rPr>
              <w:object w:dxaOrig="2840" w:dyaOrig="620" w14:anchorId="3E16A96A">
                <v:shape id="_x0000_i1047" type="#_x0000_t75" style="width:142pt;height:31pt" o:ole="">
                  <v:imagedata r:id="rId38" o:title=""/>
                </v:shape>
                <o:OLEObject Type="Embed" ProgID="Equation.DSMT4" ShapeID="_x0000_i1047" DrawAspect="Content" ObjectID="_1692971309" r:id="rId39"/>
              </w:object>
            </w:r>
          </w:p>
          <w:p w14:paraId="71BDCC28" w14:textId="2FD4DE6E" w:rsidR="00CF5C73" w:rsidRPr="00592327" w:rsidRDefault="00BE1ABF" w:rsidP="00BE1ABF">
            <w:pPr>
              <w:rPr>
                <w:rFonts w:ascii="Times New Roman" w:hAnsi="Times New Roman"/>
                <w:sz w:val="26"/>
                <w:szCs w:val="26"/>
              </w:rPr>
            </w:pPr>
            <w:r w:rsidRPr="00BE1ABF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proofErr w:type="spellStart"/>
            <w:r w:rsidRPr="00BE1ABF">
              <w:rPr>
                <w:rFonts w:ascii="Times New Roman" w:hAnsi="Times New Roman"/>
                <w:sz w:val="26"/>
                <w:szCs w:val="26"/>
              </w:rPr>
              <w:t>m</w:t>
            </w:r>
            <w:r w:rsidRPr="00BE1ABF">
              <w:rPr>
                <w:rFonts w:ascii="Times New Roman" w:hAnsi="Times New Roman"/>
                <w:sz w:val="26"/>
                <w:szCs w:val="26"/>
                <w:vertAlign w:val="subscript"/>
              </w:rPr>
              <w:t>Ag</w:t>
            </w:r>
            <w:proofErr w:type="spellEnd"/>
            <w:r w:rsidRPr="00BE1ABF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proofErr w:type="spellStart"/>
            <w:r w:rsidRPr="00BE1ABF">
              <w:rPr>
                <w:rFonts w:ascii="Times New Roman" w:hAnsi="Times New Roman"/>
                <w:sz w:val="26"/>
                <w:szCs w:val="26"/>
              </w:rPr>
              <w:t>M.n</w:t>
            </w:r>
            <w:proofErr w:type="spellEnd"/>
            <w:r w:rsidRPr="00BE1ABF">
              <w:rPr>
                <w:rFonts w:ascii="Times New Roman" w:hAnsi="Times New Roman"/>
                <w:sz w:val="26"/>
                <w:szCs w:val="26"/>
              </w:rPr>
              <w:t xml:space="preserve"> = 108.0,1 = 10,8 (g)</w:t>
            </w:r>
          </w:p>
        </w:tc>
        <w:tc>
          <w:tcPr>
            <w:tcW w:w="1138" w:type="dxa"/>
            <w:shd w:val="clear" w:color="auto" w:fill="auto"/>
          </w:tcPr>
          <w:p w14:paraId="194E16EA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705724" w:rsidRPr="00592327" w14:paraId="463A74C7" w14:textId="77777777" w:rsidTr="00D54C5D">
        <w:trPr>
          <w:trHeight w:val="70"/>
        </w:trPr>
        <w:tc>
          <w:tcPr>
            <w:tcW w:w="779" w:type="dxa"/>
          </w:tcPr>
          <w:p w14:paraId="04213E10" w14:textId="77777777" w:rsidR="00705724" w:rsidRPr="00592327" w:rsidRDefault="00705724" w:rsidP="0070572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14:paraId="158C1BB4" w14:textId="77777777" w:rsidR="00705724" w:rsidRDefault="00705724" w:rsidP="00705724">
            <w:pPr>
              <w:rPr>
                <w:rFonts w:ascii="Times New Roman" w:hAnsi="Times New Roman"/>
                <w:iCs/>
                <w:sz w:val="26"/>
                <w:szCs w:val="26"/>
              </w:rPr>
            </w:pPr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a.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Đặt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thức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chung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2 </w:t>
            </w:r>
            <w:proofErr w:type="spellStart"/>
            <w:r w:rsidRPr="00047137">
              <w:rPr>
                <w:rFonts w:ascii="Times New Roman" w:hAnsi="Times New Roman"/>
                <w:bCs/>
                <w:iCs/>
                <w:sz w:val="26"/>
                <w:szCs w:val="26"/>
              </w:rPr>
              <w:t>ankin</w:t>
            </w:r>
            <w:proofErr w:type="spellEnd"/>
            <w:r w:rsidRPr="0004713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047137">
              <w:rPr>
                <w:rFonts w:ascii="Times New Roman" w:hAnsi="Times New Roman"/>
                <w:bCs/>
                <w:iCs/>
                <w:sz w:val="26"/>
                <w:szCs w:val="26"/>
              </w:rPr>
              <w:t>là</w:t>
            </w:r>
            <w:proofErr w:type="spellEnd"/>
            <w:r w:rsidRPr="00047137">
              <w:rPr>
                <w:rFonts w:ascii="Times New Roman" w:hAnsi="Times New Roman"/>
                <w:bCs/>
                <w:iCs/>
                <w:sz w:val="26"/>
                <w:szCs w:val="26"/>
              </w:rPr>
              <w:t>:</w:t>
            </w:r>
            <w:r w:rsidRPr="00047137">
              <w:rPr>
                <w:rFonts w:ascii="Times New Roman" w:hAnsi="Times New Roman"/>
                <w:b/>
                <w:iCs/>
                <w:sz w:val="26"/>
                <w:szCs w:val="26"/>
              </w:rPr>
              <w:t xml:space="preserve"> </w:t>
            </w:r>
            <w:r w:rsidRPr="007363D0">
              <w:rPr>
                <w:position w:val="-12"/>
              </w:rPr>
              <w:object w:dxaOrig="760" w:dyaOrig="360" w14:anchorId="5D508376">
                <v:shape id="_x0000_i1048" type="#_x0000_t75" style="width:46pt;height:22pt" o:ole="">
                  <v:imagedata r:id="rId40" o:title=""/>
                </v:shape>
                <o:OLEObject Type="Embed" ProgID="Equation.DSMT4" ShapeID="_x0000_i1048" DrawAspect="Content" ObjectID="_1692971310" r:id="rId41"/>
              </w:object>
            </w:r>
            <w:r w:rsidRPr="00047137">
              <w:rPr>
                <w:rFonts w:ascii="Times New Roman" w:hAnsi="Times New Roman"/>
                <w:iCs/>
                <w:sz w:val="26"/>
                <w:szCs w:val="26"/>
              </w:rPr>
              <w:t xml:space="preserve"> (</w:t>
            </w:r>
            <w:r w:rsidRPr="00047137">
              <w:rPr>
                <w:rFonts w:ascii="Times New Roman" w:hAnsi="Times New Roman"/>
                <w:iCs/>
                <w:position w:val="-4"/>
                <w:sz w:val="26"/>
                <w:szCs w:val="26"/>
              </w:rPr>
              <w:object w:dxaOrig="200" w:dyaOrig="320" w14:anchorId="74D03103">
                <v:shape id="_x0000_i1049" type="#_x0000_t75" style="width:10pt;height:15.5pt" o:ole="">
                  <v:imagedata r:id="rId17" o:title=""/>
                </v:shape>
                <o:OLEObject Type="Embed" ProgID="Equation.DSMT4" ShapeID="_x0000_i1049" DrawAspect="Content" ObjectID="_1692971311" r:id="rId42"/>
              </w:object>
            </w:r>
            <w:r w:rsidRPr="00047137">
              <w:rPr>
                <w:rFonts w:ascii="Times New Roman" w:hAnsi="Times New Roman"/>
                <w:iCs/>
                <w:sz w:val="26"/>
                <w:szCs w:val="26"/>
              </w:rPr>
              <w:t>&gt;2)</w:t>
            </w:r>
          </w:p>
          <w:p w14:paraId="3B0F7FC3" w14:textId="77777777" w:rsidR="00705724" w:rsidRPr="00047137" w:rsidRDefault="00705724" w:rsidP="00705724">
            <w:pPr>
              <w:rPr>
                <w:rFonts w:ascii="Times New Roman" w:hAnsi="Times New Roman"/>
                <w:iCs/>
                <w:color w:val="0070C0"/>
                <w:sz w:val="26"/>
                <w:szCs w:val="26"/>
                <w:u w:val="single"/>
              </w:rPr>
            </w:pPr>
            <w:r w:rsidRPr="007363D0">
              <w:rPr>
                <w:position w:val="-24"/>
              </w:rPr>
              <w:object w:dxaOrig="2580" w:dyaOrig="620" w14:anchorId="71F5368C">
                <v:shape id="_x0000_i1050" type="#_x0000_t75" style="width:129pt;height:31pt" o:ole="">
                  <v:imagedata r:id="rId43" o:title=""/>
                </v:shape>
                <o:OLEObject Type="Embed" ProgID="Equation.DSMT4" ShapeID="_x0000_i1050" DrawAspect="Content" ObjectID="_1692971312" r:id="rId44"/>
              </w:object>
            </w:r>
          </w:p>
          <w:p w14:paraId="5CA53E98" w14:textId="77777777" w:rsidR="00705724" w:rsidRPr="00705724" w:rsidRDefault="007F5DF8" w:rsidP="00705724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CO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</m:sub>
              </m:sSub>
            </m:oMath>
            <w:r w:rsidR="00705724" w:rsidRPr="00705724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V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22,4</m:t>
                  </m:r>
                </m:den>
              </m:f>
            </m:oMath>
            <w:r w:rsidR="00705724" w:rsidRPr="00705724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14,56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22.4</m:t>
                  </m:r>
                </m:den>
              </m:f>
            </m:oMath>
            <w:r w:rsidR="00705724" w:rsidRPr="00705724">
              <w:rPr>
                <w:rFonts w:ascii="Times New Roman" w:hAnsi="Times New Roman"/>
                <w:sz w:val="26"/>
                <w:szCs w:val="26"/>
              </w:rPr>
              <w:t xml:space="preserve"> = 0,65 (mol)</w:t>
            </w:r>
          </w:p>
          <w:p w14:paraId="4A5F367E" w14:textId="77777777" w:rsidR="00705724" w:rsidRPr="00F82F67" w:rsidRDefault="00705724" w:rsidP="00705724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1D28E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Pr="00047137">
              <w:rPr>
                <w:rFonts w:ascii="Times New Roman" w:hAnsi="Times New Roman"/>
                <w:position w:val="-12"/>
                <w:sz w:val="26"/>
                <w:szCs w:val="26"/>
              </w:rPr>
              <w:object w:dxaOrig="760" w:dyaOrig="360" w14:anchorId="673A9FCE">
                <v:shape id="_x0000_i1051" type="#_x0000_t75" style="width:49.5pt;height:23.5pt" o:ole="">
                  <v:imagedata r:id="rId45" o:title=""/>
                </v:shape>
                <o:OLEObject Type="Embed" ProgID="Equation.DSMT4" ShapeID="_x0000_i1051" DrawAspect="Content" ObjectID="_1692971313" r:id="rId46"/>
              </w:objec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position w:val="-4"/>
                      <w:sz w:val="26"/>
                      <w:szCs w:val="26"/>
                    </w:rPr>
                    <w:object w:dxaOrig="200" w:dyaOrig="320" w14:anchorId="71E784DE">
                      <v:shape id="_x0000_i1053" type="#_x0000_t75" style="width:10pt;height:15.5pt" o:ole="">
                        <v:imagedata r:id="rId17" o:title=""/>
                      </v:shape>
                      <o:OLEObject Type="Embed" ProgID="Equation.DSMT4" ShapeID="_x0000_i1053" DrawAspect="Content" ObjectID="_1692971314" r:id="rId47"/>
                    </w:objec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F82F67">
              <w:rPr>
                <w:rFonts w:ascii="Times New Roman" w:hAnsi="Times New Roman"/>
                <w:sz w:val="26"/>
                <w:szCs w:val="26"/>
              </w:rPr>
              <w:t>O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F82F67">
              <w:rPr>
                <w:rFonts w:ascii="Times New Roman" w:hAnsi="Times New Roman"/>
                <w:position w:val="-6"/>
                <w:sz w:val="26"/>
                <w:szCs w:val="26"/>
              </w:rPr>
              <w:object w:dxaOrig="680" w:dyaOrig="360" w14:anchorId="6D8BA477">
                <v:shape id="_x0000_i1054" type="#_x0000_t75" style="width:28.5pt;height:15pt" o:ole="">
                  <v:imagedata r:id="rId21" o:title=""/>
                </v:shape>
                <o:OLEObject Type="Embed" ProgID="Equation.DSMT4" ShapeID="_x0000_i1054" DrawAspect="Content" ObjectID="_1692971315" r:id="rId48"/>
              </w:objec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4"/>
                <w:sz w:val="26"/>
                <w:szCs w:val="26"/>
              </w:rPr>
              <w:object w:dxaOrig="200" w:dyaOrig="320" w14:anchorId="2131550E">
                <v:shape id="_x0000_i1055" type="#_x0000_t75" style="width:10pt;height:15.5pt" o:ole="">
                  <v:imagedata r:id="rId17" o:title=""/>
                </v:shape>
                <o:OLEObject Type="Embed" ProgID="Equation.DSMT4" ShapeID="_x0000_i1055" DrawAspect="Content" ObjectID="_1692971316" r:id="rId49"/>
              </w:object>
            </w:r>
            <w:r w:rsidRPr="00F82F67">
              <w:rPr>
                <w:rFonts w:ascii="Times New Roman" w:hAnsi="Times New Roman"/>
                <w:sz w:val="26"/>
                <w:szCs w:val="26"/>
              </w:rPr>
              <w:t>CO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F82F67">
              <w:rPr>
                <w:rFonts w:ascii="Times New Roman" w:hAnsi="Times New Roman"/>
                <w:position w:val="-4"/>
                <w:sz w:val="26"/>
                <w:szCs w:val="26"/>
              </w:rPr>
              <w:object w:dxaOrig="200" w:dyaOrig="320" w14:anchorId="7C98BC3F">
                <v:shape id="_x0000_i1056" type="#_x0000_t75" style="width:10pt;height:15.5pt" o:ole="">
                  <v:imagedata r:id="rId17" o:title=""/>
                </v:shape>
                <o:OLEObject Type="Embed" ProgID="Equation.DSMT4" ShapeID="_x0000_i1056" DrawAspect="Content" ObjectID="_1692971317" r:id="rId50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1)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H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O</w:t>
            </w:r>
            <w:proofErr w:type="gramEnd"/>
          </w:p>
          <w:p w14:paraId="41BA617B" w14:textId="77777777" w:rsidR="00705724" w:rsidRPr="00F82F67" w:rsidRDefault="00705724" w:rsidP="00705724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r w:rsidRPr="007363D0">
              <w:rPr>
                <w:position w:val="-24"/>
              </w:rPr>
              <w:object w:dxaOrig="639" w:dyaOrig="620" w14:anchorId="0A7AA5A4">
                <v:shape id="_x0000_i1057" type="#_x0000_t75" style="width:32pt;height:31pt" o:ole="">
                  <v:imagedata r:id="rId51" o:title=""/>
                </v:shape>
                <o:OLEObject Type="Embed" ProgID="Equation.DSMT4" ShapeID="_x0000_i1057" DrawAspect="Content" ObjectID="_1692971318" r:id="rId52"/>
              </w:object>
            </w:r>
            <w:r>
              <w:t xml:space="preserve">                                 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0,65</w:t>
            </w:r>
          </w:p>
          <w:p w14:paraId="263A8021" w14:textId="77777777" w:rsidR="00705724" w:rsidRPr="00F82F67" w:rsidRDefault="00705724" w:rsidP="00705724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Ta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có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tỉ </w:t>
            </w:r>
            <w:proofErr w:type="spellStart"/>
            <w:proofErr w:type="gram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lệ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:</w:t>
            </w:r>
            <w:proofErr w:type="gram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 </w:t>
            </w:r>
            <w:r w:rsidRPr="007363D0">
              <w:rPr>
                <w:position w:val="-24"/>
              </w:rPr>
              <w:object w:dxaOrig="639" w:dyaOrig="620" w14:anchorId="1E3135A9">
                <v:shape id="_x0000_i1058" type="#_x0000_t75" style="width:32pt;height:31pt" o:ole="">
                  <v:imagedata r:id="rId51" o:title=""/>
                </v:shape>
                <o:OLEObject Type="Embed" ProgID="Equation.DSMT4" ShapeID="_x0000_i1058" DrawAspect="Content" ObjectID="_1692971319" r:id="rId53"/>
              </w:objec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fr-FR"/>
                    </w:rPr>
                    <m:t>0,65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position w:val="-4"/>
                      <w:sz w:val="26"/>
                      <w:szCs w:val="26"/>
                    </w:rPr>
                    <w:object w:dxaOrig="200" w:dyaOrig="320" w14:anchorId="35DD25B0">
                      <v:shape id="_x0000_i1060" type="#_x0000_t75" style="width:10pt;height:15.5pt" o:ole="">
                        <v:imagedata r:id="rId17" o:title=""/>
                      </v:shape>
                      <o:OLEObject Type="Embed" ProgID="Equation.DSMT4" ShapeID="_x0000_i1060" DrawAspect="Content" ObjectID="_1692971320" r:id="rId54"/>
                    </w:object>
                  </m:r>
                </m:den>
              </m:f>
            </m:oMath>
          </w:p>
          <w:p w14:paraId="2D5240AA" w14:textId="77777777" w:rsidR="00705724" w:rsidRPr="00F82F67" w:rsidRDefault="00705724" w:rsidP="00705724">
            <w:pPr>
              <w:ind w:left="360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F82F67">
              <w:rPr>
                <w:rFonts w:ascii="Cambria Math" w:hAnsi="Cambria Math" w:cs="Cambria Math"/>
                <w:sz w:val="26"/>
                <w:szCs w:val="26"/>
                <w:lang w:val="fr-FR"/>
              </w:rPr>
              <w:t>⇒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F82F67">
              <w:rPr>
                <w:rFonts w:ascii="Times New Roman" w:hAnsi="Times New Roman"/>
                <w:position w:val="-4"/>
              </w:rPr>
              <w:object w:dxaOrig="200" w:dyaOrig="320" w14:anchorId="3080A95E">
                <v:shape id="_x0000_i1061" type="#_x0000_t75" style="width:10pt;height:15.5pt" o:ole="">
                  <v:imagedata r:id="rId17" o:title=""/>
                </v:shape>
                <o:OLEObject Type="Embed" ProgID="Equation.DSMT4" ShapeID="_x0000_i1061" DrawAspect="Content" ObjectID="_1692971321" r:id="rId55"/>
              </w:objec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= 3,25 </w:t>
            </w:r>
            <w:r w:rsidRPr="00705724">
              <w:rPr>
                <w:rFonts w:ascii="Times New Roman" w:hAnsi="Times New Roman"/>
                <w:b/>
                <w:sz w:val="26"/>
                <w:szCs w:val="26"/>
              </w:rPr>
              <w:t>(3 &lt; 3,25 &lt; 4)</w:t>
            </w:r>
          </w:p>
          <w:p w14:paraId="478788F5" w14:textId="77777777" w:rsidR="00705724" w:rsidRPr="001D28E2" w:rsidRDefault="00705724" w:rsidP="00705724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  <w:vertAlign w:val="subscript"/>
              </w:rPr>
            </w:pPr>
            <w:r w:rsidRPr="001D28E2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Pr="001D28E2">
              <w:rPr>
                <w:rFonts w:ascii="Cambria Math" w:hAnsi="Cambria Math" w:cs="Cambria Math"/>
                <w:sz w:val="26"/>
                <w:szCs w:val="26"/>
              </w:rPr>
              <w:t>⇒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 xml:space="preserve"> CTPT 2 </w:t>
            </w:r>
            <w:proofErr w:type="spellStart"/>
            <w:r w:rsidRPr="001D28E2">
              <w:rPr>
                <w:rFonts w:ascii="Times New Roman" w:hAnsi="Times New Roman"/>
                <w:sz w:val="26"/>
                <w:szCs w:val="26"/>
              </w:rPr>
              <w:t>ankin</w:t>
            </w:r>
            <w:proofErr w:type="spellEnd"/>
            <w:r w:rsidRPr="001D28E2">
              <w:rPr>
                <w:rFonts w:ascii="Times New Roman" w:hAnsi="Times New Roman"/>
                <w:sz w:val="26"/>
                <w:szCs w:val="26"/>
              </w:rPr>
              <w:t>: C</w:t>
            </w:r>
            <w:r w:rsidRPr="001D28E2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>H</w:t>
            </w:r>
            <w:r w:rsidRPr="001D28E2">
              <w:rPr>
                <w:rFonts w:ascii="Times New Roman" w:hAnsi="Times New Roman"/>
                <w:sz w:val="26"/>
                <w:szCs w:val="26"/>
                <w:vertAlign w:val="subscript"/>
              </w:rPr>
              <w:t>4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D28E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1D28E2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 w:rsidRPr="001D28E2">
              <w:rPr>
                <w:rFonts w:ascii="Times New Roman" w:hAnsi="Times New Roman"/>
                <w:sz w:val="26"/>
                <w:szCs w:val="26"/>
                <w:vertAlign w:val="subscript"/>
              </w:rPr>
              <w:t>4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>H</w:t>
            </w:r>
            <w:r w:rsidRPr="001D28E2">
              <w:rPr>
                <w:rFonts w:ascii="Times New Roman" w:hAnsi="Times New Roman"/>
                <w:sz w:val="26"/>
                <w:szCs w:val="26"/>
                <w:vertAlign w:val="subscript"/>
              </w:rPr>
              <w:t>6</w:t>
            </w:r>
          </w:p>
          <w:p w14:paraId="359DF89E" w14:textId="77777777" w:rsidR="00705724" w:rsidRPr="00F82F67" w:rsidRDefault="00705724" w:rsidP="00705724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</w:rPr>
            </w:pPr>
            <w:r w:rsidRPr="001D28E2">
              <w:rPr>
                <w:rFonts w:ascii="Times New Roman" w:hAnsi="Times New Roman"/>
                <w:sz w:val="26"/>
                <w:szCs w:val="26"/>
              </w:rPr>
              <w:t xml:space="preserve">b.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4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+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O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6"/>
              </w:rPr>
              <w:object w:dxaOrig="680" w:dyaOrig="360" w14:anchorId="52EE3D62">
                <v:shape id="_x0000_i1062" type="#_x0000_t75" style="width:34pt;height:18pt" o:ole="">
                  <v:imagedata r:id="rId27" o:title=""/>
                </v:shape>
                <o:OLEObject Type="Embed" ProgID="Equation.DSMT4" ShapeID="_x0000_i1062" DrawAspect="Content" ObjectID="_1692971322" r:id="rId56"/>
              </w:object>
            </w:r>
            <w:r w:rsidRPr="00F82F67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3</w:t>
            </w:r>
            <w:r w:rsidRPr="00F82F67">
              <w:rPr>
                <w:rFonts w:ascii="Times New Roman" w:hAnsi="Times New Roman"/>
              </w:rPr>
              <w:t>CO</w:t>
            </w:r>
            <w:r w:rsidRPr="001D28E2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 xml:space="preserve">   +   </w:t>
            </w:r>
            <w:r>
              <w:rPr>
                <w:rFonts w:ascii="Times New Roman" w:hAnsi="Times New Roman"/>
              </w:rPr>
              <w:t>2</w:t>
            </w:r>
            <w:r w:rsidRPr="00F82F67">
              <w:rPr>
                <w:rFonts w:ascii="Times New Roman" w:hAnsi="Times New Roman"/>
              </w:rPr>
              <w:t>H</w:t>
            </w:r>
            <w:r w:rsidRPr="001D28E2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>O</w:t>
            </w:r>
          </w:p>
          <w:p w14:paraId="0857A888" w14:textId="77777777" w:rsidR="00705724" w:rsidRPr="00F82F67" w:rsidRDefault="00705724" w:rsidP="00705724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  <w:t xml:space="preserve">         </w:t>
            </w: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x                               </w:t>
            </w:r>
            <w:r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 </w:t>
            </w: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 3x</w:t>
            </w:r>
          </w:p>
          <w:p w14:paraId="25E928CC" w14:textId="77777777" w:rsidR="00705724" w:rsidRPr="00F82F67" w:rsidRDefault="00705724" w:rsidP="00705724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4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H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6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+</w:t>
            </w:r>
            <w:proofErr w:type="gram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O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6"/>
              </w:rPr>
              <w:object w:dxaOrig="680" w:dyaOrig="360" w14:anchorId="18B5C853">
                <v:shape id="_x0000_i1063" type="#_x0000_t75" style="width:34pt;height:18pt" o:ole="">
                  <v:imagedata r:id="rId27" o:title=""/>
                </v:shape>
                <o:OLEObject Type="Embed" ProgID="Equation.DSMT4" ShapeID="_x0000_i1063" DrawAspect="Content" ObjectID="_1692971323" r:id="rId57"/>
              </w:object>
            </w:r>
            <w:r w:rsidRPr="00F82F67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8</w:t>
            </w:r>
            <w:r w:rsidRPr="00F82F67">
              <w:rPr>
                <w:rFonts w:ascii="Times New Roman" w:hAnsi="Times New Roman"/>
              </w:rPr>
              <w:t>CO</w:t>
            </w:r>
            <w:r w:rsidRPr="001D28E2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 xml:space="preserve">   +   </w:t>
            </w:r>
            <w:r>
              <w:rPr>
                <w:rFonts w:ascii="Times New Roman" w:hAnsi="Times New Roman"/>
              </w:rPr>
              <w:t>6</w:t>
            </w:r>
            <w:r w:rsidRPr="00F82F67">
              <w:rPr>
                <w:rFonts w:ascii="Times New Roman" w:hAnsi="Times New Roman"/>
              </w:rPr>
              <w:t>H</w:t>
            </w:r>
            <w:r w:rsidRPr="001D28E2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>O</w:t>
            </w:r>
          </w:p>
          <w:p w14:paraId="7CCEE735" w14:textId="77777777" w:rsidR="00705724" w:rsidRPr="00F82F67" w:rsidRDefault="00705724" w:rsidP="00705724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  <w:t xml:space="preserve">        </w:t>
            </w: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 y                                </w:t>
            </w:r>
            <w:r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 </w:t>
            </w: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 4y</w:t>
            </w:r>
          </w:p>
          <w:p w14:paraId="2888D8F0" w14:textId="77777777" w:rsidR="00705724" w:rsidRPr="00F82F67" w:rsidRDefault="00705724" w:rsidP="00705724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Đặt số mol của 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3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4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và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C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4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6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lần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lượt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là x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và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y (x</w:t>
            </w:r>
            <w:proofErr w:type="gram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 ;y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>&gt;0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)</w:t>
            </w:r>
          </w:p>
          <w:p w14:paraId="24F72C42" w14:textId="77777777" w:rsidR="00705724" w:rsidRPr="00F82F67" w:rsidRDefault="00705724" w:rsidP="00705724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Cambria Math" w:hAnsi="Cambria Math" w:cs="Cambria Math"/>
                <w:sz w:val="26"/>
                <w:szCs w:val="26"/>
                <w:lang w:val="fr-FR"/>
              </w:rPr>
              <w:t>⇒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 xml:space="preserve"> 40x + 54y=8,7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3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+4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y=0,65</m:t>
                      </m: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e>
                  </m:eqArr>
                </m:e>
              </m:d>
            </m:oMath>
            <w:r w:rsidRPr="00F82F67">
              <w:rPr>
                <w:rFonts w:ascii="Cambria Math" w:hAnsi="Cambria Math" w:cs="Cambria Math"/>
                <w:sz w:val="26"/>
                <w:szCs w:val="26"/>
                <w:lang w:val="fr-FR"/>
              </w:rPr>
              <w:t>⇔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x=0,15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y=0,05</m:t>
                      </m:r>
                    </m:e>
                  </m:eqArr>
                </m:e>
              </m:d>
            </m:oMath>
          </w:p>
          <w:p w14:paraId="396994E0" w14:textId="77777777" w:rsidR="00705724" w:rsidRPr="00F82F67" w:rsidRDefault="00705724" w:rsidP="00705724">
            <w:pPr>
              <w:tabs>
                <w:tab w:val="left" w:pos="920"/>
              </w:tabs>
              <w:rPr>
                <w:rFonts w:ascii="Times New Roman" w:hAnsi="Times New Roman"/>
              </w:rPr>
            </w:pPr>
            <w:r w:rsidRPr="00F82F67">
              <w:rPr>
                <w:rFonts w:ascii="Times New Roman" w:hAnsi="Times New Roman"/>
                <w:position w:val="-18"/>
              </w:rPr>
              <w:object w:dxaOrig="3760" w:dyaOrig="420" w14:anchorId="10D2C4F6">
                <v:shape id="_x0000_i1064" type="#_x0000_t75" style="width:211.5pt;height:23.5pt" o:ole="">
                  <v:imagedata r:id="rId58" o:title=""/>
                </v:shape>
                <o:OLEObject Type="Embed" ProgID="Equation.DSMT4" ShapeID="_x0000_i1064" DrawAspect="Content" ObjectID="_1692971324" r:id="rId59"/>
              </w:object>
            </w:r>
            <w:r w:rsidRPr="00F82F67">
              <w:rPr>
                <w:rFonts w:ascii="Times New Roman" w:hAnsi="Times New Roman"/>
              </w:rPr>
              <w:t>(</w:t>
            </w:r>
            <w:proofErr w:type="spellStart"/>
            <w:r w:rsidRPr="00F82F67">
              <w:rPr>
                <w:rFonts w:ascii="Times New Roman" w:hAnsi="Times New Roman"/>
              </w:rPr>
              <w:t>lít</w:t>
            </w:r>
            <w:proofErr w:type="spellEnd"/>
            <w:r w:rsidRPr="00F82F67">
              <w:rPr>
                <w:rFonts w:ascii="Times New Roman" w:hAnsi="Times New Roman"/>
              </w:rPr>
              <w:t>)</w:t>
            </w:r>
          </w:p>
          <w:p w14:paraId="2281385B" w14:textId="77777777" w:rsidR="00705724" w:rsidRPr="00F82F67" w:rsidRDefault="00705724" w:rsidP="00705724">
            <w:pPr>
              <w:tabs>
                <w:tab w:val="left" w:pos="920"/>
              </w:tabs>
              <w:rPr>
                <w:rFonts w:ascii="Times New Roman" w:hAnsi="Times New Roman"/>
              </w:rPr>
            </w:pPr>
            <w:r w:rsidRPr="00F82F67">
              <w:rPr>
                <w:rFonts w:ascii="Times New Roman" w:hAnsi="Times New Roman"/>
                <w:position w:val="-30"/>
              </w:rPr>
              <w:object w:dxaOrig="4420" w:dyaOrig="720" w14:anchorId="00DADCAD">
                <v:shape id="_x0000_i1065" type="#_x0000_t75" style="width:246pt;height:40pt" o:ole="">
                  <v:imagedata r:id="rId60" o:title=""/>
                </v:shape>
                <o:OLEObject Type="Embed" ProgID="Equation.DSMT4" ShapeID="_x0000_i1065" DrawAspect="Content" ObjectID="_1692971325" r:id="rId61"/>
              </w:object>
            </w:r>
          </w:p>
          <w:p w14:paraId="525BD2E0" w14:textId="77777777" w:rsidR="00705724" w:rsidRPr="00F82F67" w:rsidRDefault="00705724" w:rsidP="00705724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position w:val="-14"/>
              </w:rPr>
              <w:object w:dxaOrig="4740" w:dyaOrig="380" w14:anchorId="67507B03">
                <v:shape id="_x0000_i1066" type="#_x0000_t75" style="width:274pt;height:22pt" o:ole="">
                  <v:imagedata r:id="rId62" o:title=""/>
                </v:shape>
                <o:OLEObject Type="Embed" ProgID="Equation.DSMT4" ShapeID="_x0000_i1066" DrawAspect="Content" ObjectID="_1692971326" r:id="rId63"/>
              </w:object>
            </w:r>
          </w:p>
          <w:p w14:paraId="2A85EE31" w14:textId="77777777" w:rsidR="00705724" w:rsidRPr="00592327" w:rsidRDefault="00705724" w:rsidP="00705724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14:paraId="6F0FA504" w14:textId="77777777" w:rsidR="00705724" w:rsidRPr="00592327" w:rsidRDefault="00705724" w:rsidP="0070572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60BFC24F" w14:textId="77777777" w:rsidTr="00D54C5D">
        <w:trPr>
          <w:trHeight w:val="295"/>
        </w:trPr>
        <w:tc>
          <w:tcPr>
            <w:tcW w:w="779" w:type="dxa"/>
          </w:tcPr>
          <w:p w14:paraId="4B9EC68A" w14:textId="77777777"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14:paraId="25338A94" w14:textId="77777777"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14:paraId="45581F90" w14:textId="77777777"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10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14:paraId="378E393A" w14:textId="77777777" w:rsidR="00F630F4" w:rsidRPr="00592327" w:rsidRDefault="00F630F4">
      <w:pPr>
        <w:rPr>
          <w:rFonts w:ascii="Times New Roman" w:hAnsi="Times New Roman"/>
          <w:sz w:val="26"/>
          <w:szCs w:val="26"/>
        </w:rPr>
      </w:pPr>
    </w:p>
    <w:p w14:paraId="66362874" w14:textId="77777777" w:rsidR="00F630F4" w:rsidRPr="00592327" w:rsidRDefault="00F630F4">
      <w:pPr>
        <w:spacing w:after="200" w:line="276" w:lineRule="auto"/>
        <w:rPr>
          <w:rFonts w:ascii="Times New Roman" w:hAnsi="Times New Roman"/>
          <w:sz w:val="26"/>
          <w:szCs w:val="26"/>
        </w:rPr>
      </w:pPr>
      <w:r w:rsidRPr="00592327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14:paraId="0B5B480B" w14:textId="7777777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6BAE7CC" w14:textId="77777777" w:rsidR="00F630F4" w:rsidRPr="00592327" w:rsidRDefault="00F630F4" w:rsidP="00CF3F97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Đề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CF3F97" w:rsidRPr="00592327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F630F4" w:rsidRPr="00592327" w14:paraId="1EBAA5A8" w14:textId="77777777" w:rsidTr="002A6D0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14:paraId="47E773AF" w14:textId="77777777"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14:paraId="154DE86E" w14:textId="77777777"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14:paraId="68DA6DFE" w14:textId="77777777"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14:paraId="5B239938" w14:textId="77777777" w:rsidTr="002A6D05">
        <w:trPr>
          <w:trHeight w:val="257"/>
        </w:trPr>
        <w:tc>
          <w:tcPr>
            <w:tcW w:w="779" w:type="dxa"/>
          </w:tcPr>
          <w:p w14:paraId="7971E596" w14:textId="77777777"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14:paraId="2181973E" w14:textId="77777777"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14:paraId="0393E0CC" w14:textId="77777777"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 xml:space="preserve">2 </w:t>
            </w:r>
            <w:proofErr w:type="spellStart"/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14:paraId="28230847" w14:textId="77777777" w:rsidTr="002A6D05">
        <w:trPr>
          <w:trHeight w:val="70"/>
        </w:trPr>
        <w:tc>
          <w:tcPr>
            <w:tcW w:w="779" w:type="dxa"/>
          </w:tcPr>
          <w:p w14:paraId="7FB9F280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</w:tcPr>
          <w:p w14:paraId="1B990DB1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14:paraId="59AEF612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5A725B1E" w14:textId="77777777" w:rsidTr="002A6D05">
        <w:trPr>
          <w:trHeight w:val="70"/>
        </w:trPr>
        <w:tc>
          <w:tcPr>
            <w:tcW w:w="779" w:type="dxa"/>
          </w:tcPr>
          <w:p w14:paraId="6301494F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14:paraId="43663A69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14:paraId="43DB9866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55452CC3" w14:textId="77777777" w:rsidTr="002A6D05">
        <w:trPr>
          <w:trHeight w:val="169"/>
        </w:trPr>
        <w:tc>
          <w:tcPr>
            <w:tcW w:w="779" w:type="dxa"/>
          </w:tcPr>
          <w:p w14:paraId="701E7479" w14:textId="77777777"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14:paraId="5B673958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14:paraId="220FDAAF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14:paraId="6A5AD7D6" w14:textId="77777777" w:rsidTr="002A6D05">
        <w:trPr>
          <w:trHeight w:val="70"/>
        </w:trPr>
        <w:tc>
          <w:tcPr>
            <w:tcW w:w="779" w:type="dxa"/>
          </w:tcPr>
          <w:p w14:paraId="59D30FBA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14:paraId="110F3913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14:paraId="100D53F7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29A3889B" w14:textId="77777777" w:rsidTr="002A6D05">
        <w:trPr>
          <w:trHeight w:val="70"/>
        </w:trPr>
        <w:tc>
          <w:tcPr>
            <w:tcW w:w="779" w:type="dxa"/>
          </w:tcPr>
          <w:p w14:paraId="3A1713EB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14:paraId="2263FCC8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14:paraId="70E55966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17DAA65A" w14:textId="77777777" w:rsidTr="002A6D05">
        <w:trPr>
          <w:trHeight w:val="70"/>
        </w:trPr>
        <w:tc>
          <w:tcPr>
            <w:tcW w:w="779" w:type="dxa"/>
          </w:tcPr>
          <w:p w14:paraId="01BC612D" w14:textId="77777777"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14:paraId="32E8BE09" w14:textId="77777777"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14:paraId="25CF2C13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14:paraId="5A270234" w14:textId="77777777" w:rsidTr="002A6D05">
        <w:trPr>
          <w:trHeight w:val="70"/>
        </w:trPr>
        <w:tc>
          <w:tcPr>
            <w:tcW w:w="779" w:type="dxa"/>
          </w:tcPr>
          <w:p w14:paraId="3A2C8F2E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14:paraId="040790B7" w14:textId="77777777" w:rsidR="004B422F" w:rsidRPr="00F82F67" w:rsidRDefault="004B422F" w:rsidP="004B422F">
            <w:pPr>
              <w:rPr>
                <w:rFonts w:ascii="Times New Roman" w:hAnsi="Times New Roman"/>
                <w:sz w:val="26"/>
                <w:szCs w:val="26"/>
              </w:rPr>
            </w:pPr>
            <w:r w:rsidRPr="00F82F67">
              <w:rPr>
                <w:rFonts w:ascii="Times New Roman" w:hAnsi="Times New Roman"/>
                <w:sz w:val="26"/>
                <w:szCs w:val="26"/>
              </w:rPr>
              <w:t>a.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iện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tượng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Etilen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brom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àu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nâu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đỏ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brom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nhạt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dần</w:t>
            </w:r>
            <w:proofErr w:type="spellEnd"/>
          </w:p>
          <w:p w14:paraId="314761B9" w14:textId="77777777" w:rsidR="004B422F" w:rsidRPr="00F82F67" w:rsidRDefault="004B422F" w:rsidP="004B422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</w:rPr>
              <w:t>: CH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=CH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+ Br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6"/>
                <w:sz w:val="26"/>
                <w:szCs w:val="26"/>
              </w:rPr>
              <w:object w:dxaOrig="620" w:dyaOrig="320" w14:anchorId="4E894ACE">
                <v:shape id="_x0000_i1084" type="#_x0000_t75" style="width:31pt;height:16pt" o:ole="">
                  <v:imagedata r:id="rId64" o:title=""/>
                </v:shape>
                <o:OLEObject Type="Embed" ProgID="Equation.DSMT4" ShapeID="_x0000_i1084" DrawAspect="Content" ObjectID="_1692971327" r:id="rId65"/>
              </w:object>
            </w:r>
            <w:r w:rsidRPr="00F82F67">
              <w:rPr>
                <w:rFonts w:ascii="Times New Roman" w:hAnsi="Times New Roman"/>
                <w:sz w:val="26"/>
                <w:szCs w:val="26"/>
              </w:rPr>
              <w:t>CH2Br-CH2Br</w:t>
            </w:r>
          </w:p>
          <w:p w14:paraId="70238C35" w14:textId="6ECE1BD5" w:rsidR="0080643C" w:rsidRPr="00FB057F" w:rsidRDefault="00FB057F" w:rsidP="00CF5C73">
            <w:pPr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</w:pPr>
            <w:r w:rsidRPr="00FB057F"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>b. Hiện tượng: Phenol tác d</w:t>
            </w:r>
            <w:r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  <w:t xml:space="preserve">ụng với dung dịch brom thấy xuất hiện kết tủa trắng của </w:t>
            </w:r>
            <w:r w:rsidRPr="00FB057F">
              <w:rPr>
                <w:rFonts w:ascii="Times New Roman" w:hAnsi="Times New Roman"/>
                <w:sz w:val="26"/>
                <w:szCs w:val="26"/>
                <w:lang w:val="vi-VN"/>
              </w:rPr>
              <w:t>2,4,6-tribromphenol</w:t>
            </w:r>
          </w:p>
          <w:p w14:paraId="1D9EC0A2" w14:textId="77777777" w:rsidR="00CF5C73" w:rsidRDefault="00FB057F" w:rsidP="00CF5C73">
            <w:pPr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</w:pPr>
            <w:r w:rsidRPr="00357BD8">
              <w:rPr>
                <w:szCs w:val="24"/>
              </w:rPr>
              <w:object w:dxaOrig="4793" w:dyaOrig="1404" w14:anchorId="2B980448">
                <v:shape id="_x0000_i1067" type="#_x0000_t75" style="width:237pt;height:69pt" o:ole="">
                  <v:imagedata r:id="rId66" o:title=""/>
                </v:shape>
                <o:OLEObject Type="Embed" ProgID="ChemDraw.Document.6.0" ShapeID="_x0000_i1067" DrawAspect="Content" ObjectID="_1692971328" r:id="rId67"/>
              </w:object>
            </w:r>
          </w:p>
          <w:p w14:paraId="40F17D9B" w14:textId="4913F4AF" w:rsidR="002B7D7E" w:rsidRPr="00FB057F" w:rsidRDefault="002B7D7E" w:rsidP="00CF5C73">
            <w:pPr>
              <w:rPr>
                <w:rFonts w:ascii="Times New Roman" w:hAnsi="Times New Roman"/>
                <w:noProof/>
                <w:sz w:val="26"/>
                <w:szCs w:val="26"/>
                <w:lang w:val="pt-BR"/>
              </w:rPr>
            </w:pPr>
          </w:p>
        </w:tc>
        <w:tc>
          <w:tcPr>
            <w:tcW w:w="1138" w:type="dxa"/>
            <w:shd w:val="clear" w:color="auto" w:fill="auto"/>
          </w:tcPr>
          <w:p w14:paraId="0B6C7090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2EC5E8A6" w14:textId="77777777" w:rsidTr="002A6D05">
        <w:trPr>
          <w:trHeight w:val="70"/>
        </w:trPr>
        <w:tc>
          <w:tcPr>
            <w:tcW w:w="779" w:type="dxa"/>
          </w:tcPr>
          <w:p w14:paraId="258C6015" w14:textId="77777777"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14:paraId="07DA1AE4" w14:textId="77777777" w:rsidR="00BE1ABF" w:rsidRPr="00D82EBF" w:rsidRDefault="00BE1ABF" w:rsidP="0028095F">
            <w:pPr>
              <w:tabs>
                <w:tab w:val="left" w:pos="920"/>
              </w:tabs>
              <w:rPr>
                <w:rFonts w:ascii="Times New Roman" w:hAnsi="Times New Roman"/>
                <w:sz w:val="26"/>
                <w:szCs w:val="26"/>
              </w:rPr>
            </w:pPr>
            <w:r w:rsidRPr="00D82EBF">
              <w:rPr>
                <w:rFonts w:ascii="Times New Roman" w:hAnsi="Times New Roman"/>
                <w:sz w:val="26"/>
                <w:szCs w:val="26"/>
              </w:rPr>
              <w:t>a. Ph</w:t>
            </w:r>
            <w:r w:rsidRPr="00D82EBF">
              <w:rPr>
                <w:rFonts w:ascii="Times New Roman" w:hAnsi="Times New Roman"/>
                <w:sz w:val="26"/>
                <w:szCs w:val="26"/>
                <w:lang w:val="vi-VN"/>
              </w:rPr>
              <w:t>ư</w:t>
            </w:r>
            <w:proofErr w:type="spellStart"/>
            <w:r w:rsidRPr="00D82EBF">
              <w:rPr>
                <w:rFonts w:ascii="Times New Roman" w:hAnsi="Times New Roman"/>
                <w:sz w:val="26"/>
                <w:szCs w:val="26"/>
              </w:rPr>
              <w:t>ơng</w:t>
            </w:r>
            <w:proofErr w:type="spellEnd"/>
            <w:r w:rsidRPr="00D82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2EBF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D82EBF">
              <w:rPr>
                <w:rFonts w:ascii="Times New Roman" w:hAnsi="Times New Roman"/>
                <w:sz w:val="26"/>
                <w:szCs w:val="26"/>
              </w:rPr>
              <w:t>:</w:t>
            </w:r>
          </w:p>
          <w:p w14:paraId="154EBB48" w14:textId="55464224" w:rsidR="00F630F4" w:rsidRDefault="00BE1ABF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Cambria" w:hAnsi="Cambria"/>
              </w:rPr>
              <w:t xml:space="preserve"> </w:t>
            </w:r>
            <w:r w:rsidRPr="0089453B">
              <w:rPr>
                <w:position w:val="-12"/>
              </w:rPr>
              <w:object w:dxaOrig="3860" w:dyaOrig="380" w14:anchorId="59728CC7">
                <v:shape id="_x0000_i1068" type="#_x0000_t75" style="width:193pt;height:19pt" o:ole="">
                  <v:imagedata r:id="rId68" o:title=""/>
                </v:shape>
                <o:OLEObject Type="Embed" ProgID="Equation.DSMT4" ShapeID="_x0000_i1068" DrawAspect="Content" ObjectID="_1692971329" r:id="rId69"/>
              </w:object>
            </w:r>
          </w:p>
          <w:p w14:paraId="1C1DC9AC" w14:textId="2FADBA6F" w:rsidR="00D82EBF" w:rsidRDefault="00D82EBF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    0,1                                       0,05   (mol)</w:t>
            </w:r>
          </w:p>
          <w:p w14:paraId="08736EBC" w14:textId="7D680F3E" w:rsidR="00CF5C73" w:rsidRDefault="00BE1ABF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b. </w:t>
            </w:r>
            <w:r w:rsidR="00D82EBF" w:rsidRPr="0089453B">
              <w:rPr>
                <w:position w:val="-24"/>
              </w:rPr>
              <w:object w:dxaOrig="2840" w:dyaOrig="620" w14:anchorId="1A5EA424">
                <v:shape id="_x0000_i1069" type="#_x0000_t75" style="width:142pt;height:31pt" o:ole="">
                  <v:imagedata r:id="rId70" o:title=""/>
                </v:shape>
                <o:OLEObject Type="Embed" ProgID="Equation.DSMT4" ShapeID="_x0000_i1069" DrawAspect="Content" ObjectID="_1692971330" r:id="rId71"/>
              </w:object>
            </w:r>
          </w:p>
          <w:p w14:paraId="45CB4864" w14:textId="6DAFD30C" w:rsidR="00CF5C73" w:rsidRPr="00592327" w:rsidRDefault="00D82EBF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t xml:space="preserve">    </w:t>
            </w:r>
            <w:r w:rsidRPr="0089453B">
              <w:rPr>
                <w:position w:val="-14"/>
              </w:rPr>
              <w:object w:dxaOrig="3060" w:dyaOrig="380" w14:anchorId="36316AB0">
                <v:shape id="_x0000_i1070" type="#_x0000_t75" style="width:153pt;height:19pt" o:ole="">
                  <v:imagedata r:id="rId72" o:title=""/>
                </v:shape>
                <o:OLEObject Type="Embed" ProgID="Equation.DSMT4" ShapeID="_x0000_i1070" DrawAspect="Content" ObjectID="_1692971331" r:id="rId73"/>
              </w:object>
            </w:r>
            <w:r>
              <w:t>(</w:t>
            </w:r>
            <w:proofErr w:type="spellStart"/>
            <w:r>
              <w:t>lít</w:t>
            </w:r>
            <w:proofErr w:type="spellEnd"/>
            <w:r>
              <w:t>)</w:t>
            </w:r>
          </w:p>
        </w:tc>
        <w:tc>
          <w:tcPr>
            <w:tcW w:w="1138" w:type="dxa"/>
            <w:shd w:val="clear" w:color="auto" w:fill="auto"/>
          </w:tcPr>
          <w:p w14:paraId="22A4FE8B" w14:textId="77777777"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D13CBE" w:rsidRPr="00592327" w14:paraId="5D9BDB4E" w14:textId="77777777" w:rsidTr="002A6D05">
        <w:trPr>
          <w:trHeight w:val="70"/>
        </w:trPr>
        <w:tc>
          <w:tcPr>
            <w:tcW w:w="779" w:type="dxa"/>
          </w:tcPr>
          <w:p w14:paraId="797AED16" w14:textId="77777777" w:rsidR="00D13CBE" w:rsidRPr="00592327" w:rsidRDefault="00D13CBE" w:rsidP="00D13CBE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14:paraId="5BCCA074" w14:textId="77777777" w:rsidR="00D13CBE" w:rsidRDefault="00D13CBE" w:rsidP="00D13CBE">
            <w:pPr>
              <w:rPr>
                <w:rFonts w:ascii="Times New Roman" w:hAnsi="Times New Roman"/>
                <w:iCs/>
                <w:sz w:val="26"/>
                <w:szCs w:val="26"/>
              </w:rPr>
            </w:pPr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a.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Đặt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thức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>chung</w:t>
            </w:r>
            <w:proofErr w:type="spellEnd"/>
            <w:r w:rsidRPr="00F82F6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ancol</w:t>
            </w:r>
            <w:proofErr w:type="spellEnd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no,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hở</w:t>
            </w:r>
            <w:proofErr w:type="spellEnd"/>
            <w:r w:rsidRPr="00047137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047137">
              <w:rPr>
                <w:rFonts w:ascii="Times New Roman" w:hAnsi="Times New Roman"/>
                <w:bCs/>
                <w:iCs/>
                <w:sz w:val="26"/>
                <w:szCs w:val="26"/>
              </w:rPr>
              <w:t>là</w:t>
            </w:r>
            <w:proofErr w:type="spellEnd"/>
            <w:r w:rsidRPr="00047137">
              <w:rPr>
                <w:rFonts w:ascii="Times New Roman" w:hAnsi="Times New Roman"/>
                <w:bCs/>
                <w:iCs/>
                <w:sz w:val="26"/>
                <w:szCs w:val="26"/>
              </w:rPr>
              <w:t>:</w:t>
            </w:r>
            <w:r w:rsidRPr="00047137">
              <w:rPr>
                <w:rFonts w:ascii="Times New Roman" w:hAnsi="Times New Roman"/>
                <w:b/>
                <w:iCs/>
                <w:sz w:val="26"/>
                <w:szCs w:val="26"/>
              </w:rPr>
              <w:t xml:space="preserve"> </w:t>
            </w:r>
            <w:r w:rsidRPr="007363D0">
              <w:rPr>
                <w:position w:val="-12"/>
              </w:rPr>
              <w:object w:dxaOrig="980" w:dyaOrig="360" w14:anchorId="428AC98D">
                <v:shape id="_x0000_i1071" type="#_x0000_t75" style="width:59.5pt;height:22pt" o:ole="">
                  <v:imagedata r:id="rId74" o:title=""/>
                </v:shape>
                <o:OLEObject Type="Embed" ProgID="Equation.DSMT4" ShapeID="_x0000_i1071" DrawAspect="Content" ObjectID="_1692971332" r:id="rId75"/>
              </w:object>
            </w:r>
            <w:r w:rsidRPr="00047137">
              <w:rPr>
                <w:rFonts w:ascii="Times New Roman" w:hAnsi="Times New Roman"/>
                <w:iCs/>
                <w:sz w:val="26"/>
                <w:szCs w:val="26"/>
              </w:rPr>
              <w:t xml:space="preserve"> (</w:t>
            </w:r>
            <w:r w:rsidRPr="00047137">
              <w:rPr>
                <w:rFonts w:ascii="Times New Roman" w:hAnsi="Times New Roman"/>
                <w:iCs/>
                <w:position w:val="-4"/>
                <w:sz w:val="26"/>
                <w:szCs w:val="26"/>
              </w:rPr>
              <w:object w:dxaOrig="200" w:dyaOrig="320" w14:anchorId="61630156">
                <v:shape id="_x0000_i1072" type="#_x0000_t75" style="width:10pt;height:15.5pt" o:ole="">
                  <v:imagedata r:id="rId17" o:title=""/>
                </v:shape>
                <o:OLEObject Type="Embed" ProgID="Equation.DSMT4" ShapeID="_x0000_i1072" DrawAspect="Content" ObjectID="_1692971333" r:id="rId76"/>
              </w:object>
            </w:r>
            <w:r w:rsidRPr="00047137">
              <w:rPr>
                <w:rFonts w:ascii="Times New Roman" w:hAnsi="Times New Roman"/>
                <w:iCs/>
                <w:sz w:val="26"/>
                <w:szCs w:val="26"/>
              </w:rPr>
              <w:t>&gt;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>1</w:t>
            </w:r>
            <w:r w:rsidRPr="00047137">
              <w:rPr>
                <w:rFonts w:ascii="Times New Roman" w:hAnsi="Times New Roman"/>
                <w:iCs/>
                <w:sz w:val="26"/>
                <w:szCs w:val="26"/>
              </w:rPr>
              <w:t>)</w:t>
            </w:r>
          </w:p>
          <w:p w14:paraId="543468F1" w14:textId="77777777" w:rsidR="00D13CBE" w:rsidRPr="00047137" w:rsidRDefault="00D13CBE" w:rsidP="00D13CBE">
            <w:pPr>
              <w:rPr>
                <w:rFonts w:ascii="Times New Roman" w:hAnsi="Times New Roman"/>
                <w:iCs/>
                <w:color w:val="0070C0"/>
                <w:sz w:val="26"/>
                <w:szCs w:val="26"/>
                <w:u w:val="single"/>
              </w:rPr>
            </w:pPr>
            <w:r w:rsidRPr="007363D0">
              <w:rPr>
                <w:position w:val="-24"/>
              </w:rPr>
              <w:object w:dxaOrig="2740" w:dyaOrig="620" w14:anchorId="2E372C4A">
                <v:shape id="_x0000_i1073" type="#_x0000_t75" style="width:137pt;height:31pt" o:ole="">
                  <v:imagedata r:id="rId77" o:title=""/>
                </v:shape>
                <o:OLEObject Type="Embed" ProgID="Equation.DSMT4" ShapeID="_x0000_i1073" DrawAspect="Content" ObjectID="_1692971334" r:id="rId78"/>
              </w:object>
            </w:r>
          </w:p>
          <w:p w14:paraId="79AAC77B" w14:textId="77777777" w:rsidR="00D13CBE" w:rsidRPr="001218D1" w:rsidRDefault="007F5DF8" w:rsidP="00D13CB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CO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</m:sub>
              </m:sSub>
            </m:oMath>
            <w:r w:rsidR="00D13CBE" w:rsidRPr="001218D1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V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22,4</m:t>
                  </m:r>
                </m:den>
              </m:f>
            </m:oMath>
            <w:r w:rsidR="00D13CBE" w:rsidRPr="001218D1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22,4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22.4</m:t>
                  </m:r>
                </m:den>
              </m:f>
            </m:oMath>
            <w:r w:rsidR="00D13CBE" w:rsidRPr="001218D1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D13CBE">
              <w:rPr>
                <w:rFonts w:ascii="Times New Roman" w:hAnsi="Times New Roman"/>
                <w:sz w:val="26"/>
                <w:szCs w:val="26"/>
              </w:rPr>
              <w:t>1</w:t>
            </w:r>
            <w:r w:rsidR="00D13CBE" w:rsidRPr="001218D1">
              <w:rPr>
                <w:rFonts w:ascii="Times New Roman" w:hAnsi="Times New Roman"/>
                <w:sz w:val="26"/>
                <w:szCs w:val="26"/>
              </w:rPr>
              <w:t xml:space="preserve"> (mol)</w:t>
            </w:r>
          </w:p>
          <w:p w14:paraId="27B3A309" w14:textId="77777777" w:rsidR="00D13CBE" w:rsidRPr="00F82F67" w:rsidRDefault="00D13CBE" w:rsidP="00D13CB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1D28E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Pr="001218D1">
              <w:rPr>
                <w:rFonts w:ascii="Times New Roman" w:hAnsi="Times New Roman"/>
                <w:position w:val="-24"/>
                <w:sz w:val="26"/>
                <w:szCs w:val="26"/>
              </w:rPr>
              <w:object w:dxaOrig="4520" w:dyaOrig="620" w14:anchorId="15AAE9E1">
                <v:shape id="_x0000_i1074" type="#_x0000_t75" style="width:272.5pt;height:37pt" o:ole="">
                  <v:imagedata r:id="rId79" o:title=""/>
                </v:shape>
                <o:OLEObject Type="Embed" ProgID="Equation.DSMT4" ShapeID="_x0000_i1074" DrawAspect="Content" ObjectID="_1692971335" r:id="rId80"/>
              </w:object>
            </w:r>
          </w:p>
          <w:p w14:paraId="318252BB" w14:textId="77777777" w:rsidR="00D13CBE" w:rsidRPr="00F82F67" w:rsidRDefault="00D13CBE" w:rsidP="00D13CB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r w:rsidRPr="007363D0">
              <w:rPr>
                <w:position w:val="-24"/>
              </w:rPr>
              <w:object w:dxaOrig="820" w:dyaOrig="620" w14:anchorId="58DB0BCB">
                <v:shape id="_x0000_i1075" type="#_x0000_t75" style="width:41pt;height:31pt" o:ole="">
                  <v:imagedata r:id="rId81" o:title=""/>
                </v:shape>
                <o:OLEObject Type="Embed" ProgID="Equation.DSMT4" ShapeID="_x0000_i1075" DrawAspect="Content" ObjectID="_1692971336" r:id="rId82"/>
              </w:object>
            </w:r>
            <w:r>
              <w:t xml:space="preserve">           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  <w:p w14:paraId="6FACAE31" w14:textId="77777777" w:rsidR="00D13CBE" w:rsidRPr="00F82F67" w:rsidRDefault="00D13CBE" w:rsidP="00D13CBE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Ta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có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tỉ </w:t>
            </w:r>
            <w:proofErr w:type="spellStart"/>
            <w:proofErr w:type="gram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lệ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:</w:t>
            </w:r>
            <w:proofErr w:type="gram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 </w:t>
            </w:r>
            <w:r w:rsidRPr="007363D0">
              <w:rPr>
                <w:position w:val="-24"/>
              </w:rPr>
              <w:object w:dxaOrig="820" w:dyaOrig="620" w14:anchorId="66604748">
                <v:shape id="_x0000_i1076" type="#_x0000_t75" style="width:41pt;height:31pt" o:ole="">
                  <v:imagedata r:id="rId83" o:title=""/>
                </v:shape>
                <o:OLEObject Type="Embed" ProgID="Equation.DSMT4" ShapeID="_x0000_i1076" DrawAspect="Content" ObjectID="_1692971337" r:id="rId84"/>
              </w:objec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fr-FR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position w:val="-4"/>
                      <w:sz w:val="26"/>
                      <w:szCs w:val="26"/>
                    </w:rPr>
                    <w:object w:dxaOrig="200" w:dyaOrig="320" w14:anchorId="605DC1B0">
                      <v:shape id="_x0000_i1078" type="#_x0000_t75" style="width:10pt;height:15.5pt" o:ole="">
                        <v:imagedata r:id="rId17" o:title=""/>
                      </v:shape>
                      <o:OLEObject Type="Embed" ProgID="Equation.DSMT4" ShapeID="_x0000_i1078" DrawAspect="Content" ObjectID="_1692971338" r:id="rId85"/>
                    </w:object>
                  </m:r>
                </m:den>
              </m:f>
            </m:oMath>
          </w:p>
          <w:p w14:paraId="4EA37AF9" w14:textId="77777777" w:rsidR="00D13CBE" w:rsidRPr="00F82F67" w:rsidRDefault="00D13CBE" w:rsidP="00D13CBE">
            <w:pPr>
              <w:ind w:left="360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F82F67">
              <w:rPr>
                <w:rFonts w:ascii="Cambria Math" w:hAnsi="Cambria Math" w:cs="Cambria Math"/>
                <w:sz w:val="26"/>
                <w:szCs w:val="26"/>
                <w:lang w:val="fr-FR"/>
              </w:rPr>
              <w:t>⇒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F82F67">
              <w:rPr>
                <w:rFonts w:ascii="Times New Roman" w:hAnsi="Times New Roman"/>
                <w:position w:val="-4"/>
              </w:rPr>
              <w:object w:dxaOrig="200" w:dyaOrig="320" w14:anchorId="65DE08B6">
                <v:shape id="_x0000_i1079" type="#_x0000_t75" style="width:10pt;height:15.5pt" o:ole="">
                  <v:imagedata r:id="rId17" o:title=""/>
                </v:shape>
                <o:OLEObject Type="Embed" ProgID="Equation.DSMT4" ShapeID="_x0000_i1079" DrawAspect="Content" ObjectID="_1692971339" r:id="rId86"/>
              </w:objec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= 3,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33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1218D1">
              <w:rPr>
                <w:rFonts w:ascii="Times New Roman" w:hAnsi="Times New Roman"/>
                <w:b/>
                <w:sz w:val="26"/>
                <w:szCs w:val="26"/>
              </w:rPr>
              <w:t>(3 &lt; 3,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33</w:t>
            </w:r>
            <w:r w:rsidRPr="001218D1">
              <w:rPr>
                <w:rFonts w:ascii="Times New Roman" w:hAnsi="Times New Roman"/>
                <w:b/>
                <w:sz w:val="26"/>
                <w:szCs w:val="26"/>
              </w:rPr>
              <w:t xml:space="preserve"> &lt; 4)</w:t>
            </w:r>
          </w:p>
          <w:p w14:paraId="70B16EF5" w14:textId="77777777" w:rsidR="00D13CBE" w:rsidRPr="001218D1" w:rsidRDefault="00D13CBE" w:rsidP="00D13CBE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</w:rPr>
            </w:pPr>
            <w:r w:rsidRPr="001D28E2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Pr="001D28E2">
              <w:rPr>
                <w:rFonts w:ascii="Cambria Math" w:hAnsi="Cambria Math" w:cs="Cambria Math"/>
                <w:sz w:val="26"/>
                <w:szCs w:val="26"/>
              </w:rPr>
              <w:t>⇒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 xml:space="preserve"> CTPT 2 </w:t>
            </w:r>
            <w:proofErr w:type="spellStart"/>
            <w:r w:rsidRPr="001D28E2">
              <w:rPr>
                <w:rFonts w:ascii="Times New Roman" w:hAnsi="Times New Roman"/>
                <w:sz w:val="26"/>
                <w:szCs w:val="26"/>
              </w:rPr>
              <w:t>an</w:t>
            </w:r>
            <w:r>
              <w:rPr>
                <w:rFonts w:ascii="Times New Roman" w:hAnsi="Times New Roman"/>
                <w:sz w:val="26"/>
                <w:szCs w:val="26"/>
              </w:rPr>
              <w:t>col</w:t>
            </w:r>
            <w:proofErr w:type="spellEnd"/>
            <w:r w:rsidRPr="001D28E2">
              <w:rPr>
                <w:rFonts w:ascii="Times New Roman" w:hAnsi="Times New Roman"/>
                <w:sz w:val="26"/>
                <w:szCs w:val="26"/>
              </w:rPr>
              <w:t>: C</w:t>
            </w:r>
            <w:r w:rsidRPr="001D28E2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O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D28E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1D28E2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 w:rsidRPr="001D28E2">
              <w:rPr>
                <w:rFonts w:ascii="Times New Roman" w:hAnsi="Times New Roman"/>
                <w:sz w:val="26"/>
                <w:szCs w:val="26"/>
                <w:vertAlign w:val="subscript"/>
              </w:rPr>
              <w:t>4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O</w:t>
            </w:r>
          </w:p>
          <w:p w14:paraId="61FA984D" w14:textId="77777777" w:rsidR="00D13CBE" w:rsidRPr="00F82F67" w:rsidRDefault="00D13CBE" w:rsidP="00D13CBE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</w:rPr>
            </w:pPr>
            <w:r w:rsidRPr="001D28E2">
              <w:rPr>
                <w:rFonts w:ascii="Times New Roman" w:hAnsi="Times New Roman"/>
                <w:sz w:val="26"/>
                <w:szCs w:val="26"/>
              </w:rPr>
              <w:t xml:space="preserve">b.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>C</w:t>
            </w:r>
            <w:r w:rsidRPr="001D28E2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O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+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9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>O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6"/>
              </w:rPr>
              <w:object w:dxaOrig="680" w:dyaOrig="360" w14:anchorId="120109D5">
                <v:shape id="_x0000_i1080" type="#_x0000_t75" style="width:34pt;height:18pt" o:ole="">
                  <v:imagedata r:id="rId27" o:title=""/>
                </v:shape>
                <o:OLEObject Type="Embed" ProgID="Equation.DSMT4" ShapeID="_x0000_i1080" DrawAspect="Content" ObjectID="_1692971340" r:id="rId87"/>
              </w:object>
            </w:r>
            <w:r w:rsidRPr="00F82F67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6</w:t>
            </w:r>
            <w:r w:rsidRPr="00F82F67">
              <w:rPr>
                <w:rFonts w:ascii="Times New Roman" w:hAnsi="Times New Roman"/>
              </w:rPr>
              <w:t>CO</w:t>
            </w:r>
            <w:r w:rsidRPr="001D28E2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 xml:space="preserve">   +   </w:t>
            </w:r>
            <w:r>
              <w:rPr>
                <w:rFonts w:ascii="Times New Roman" w:hAnsi="Times New Roman"/>
              </w:rPr>
              <w:t>8</w:t>
            </w:r>
            <w:r w:rsidRPr="00F82F67">
              <w:rPr>
                <w:rFonts w:ascii="Times New Roman" w:hAnsi="Times New Roman"/>
              </w:rPr>
              <w:t>H</w:t>
            </w:r>
            <w:r w:rsidRPr="001D28E2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>O</w:t>
            </w:r>
          </w:p>
          <w:p w14:paraId="65B1A001" w14:textId="77777777" w:rsidR="00D13CBE" w:rsidRPr="00F82F67" w:rsidRDefault="00D13CBE" w:rsidP="00D13CBE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  <w:t xml:space="preserve">        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  <w:t xml:space="preserve">  </w:t>
            </w:r>
            <w:r w:rsidRPr="00F82F67"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  <w:t xml:space="preserve"> </w:t>
            </w: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x                             </w:t>
            </w:r>
            <w:r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      </w:t>
            </w: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 3x</w:t>
            </w:r>
          </w:p>
          <w:p w14:paraId="6A5444FD" w14:textId="77777777" w:rsidR="00D13CBE" w:rsidRPr="00F82F67" w:rsidRDefault="00D13CBE" w:rsidP="00D13CBE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>C</w:t>
            </w:r>
            <w:r w:rsidRPr="001D28E2">
              <w:rPr>
                <w:rFonts w:ascii="Times New Roman" w:hAnsi="Times New Roman"/>
                <w:sz w:val="26"/>
                <w:szCs w:val="26"/>
                <w:vertAlign w:val="subscript"/>
              </w:rPr>
              <w:t>4</w:t>
            </w:r>
            <w:r w:rsidRPr="001D28E2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O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F82F67">
              <w:rPr>
                <w:rFonts w:ascii="Times New Roman" w:hAnsi="Times New Roman"/>
                <w:sz w:val="26"/>
                <w:szCs w:val="26"/>
              </w:rPr>
              <w:t xml:space="preserve">+ 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proofErr w:type="gramEnd"/>
            <w:r w:rsidRPr="00F82F67">
              <w:rPr>
                <w:rFonts w:ascii="Times New Roman" w:hAnsi="Times New Roman"/>
                <w:sz w:val="26"/>
                <w:szCs w:val="26"/>
              </w:rPr>
              <w:t>O</w:t>
            </w:r>
            <w:r w:rsidRPr="00F82F6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F82F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82F67">
              <w:rPr>
                <w:rFonts w:ascii="Times New Roman" w:hAnsi="Times New Roman"/>
                <w:position w:val="-6"/>
              </w:rPr>
              <w:object w:dxaOrig="680" w:dyaOrig="360" w14:anchorId="4CE2F071">
                <v:shape id="_x0000_i1081" type="#_x0000_t75" style="width:34pt;height:18pt" o:ole="">
                  <v:imagedata r:id="rId27" o:title=""/>
                </v:shape>
                <o:OLEObject Type="Embed" ProgID="Equation.DSMT4" ShapeID="_x0000_i1081" DrawAspect="Content" ObjectID="_1692971341" r:id="rId88"/>
              </w:object>
            </w:r>
            <w:r w:rsidRPr="00F82F67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4</w:t>
            </w:r>
            <w:r w:rsidRPr="00F82F67">
              <w:rPr>
                <w:rFonts w:ascii="Times New Roman" w:hAnsi="Times New Roman"/>
              </w:rPr>
              <w:t>CO</w:t>
            </w:r>
            <w:r w:rsidRPr="001D28E2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 xml:space="preserve">   +   </w:t>
            </w:r>
            <w:r>
              <w:rPr>
                <w:rFonts w:ascii="Times New Roman" w:hAnsi="Times New Roman"/>
              </w:rPr>
              <w:t>5</w:t>
            </w:r>
            <w:r w:rsidRPr="00F82F67">
              <w:rPr>
                <w:rFonts w:ascii="Times New Roman" w:hAnsi="Times New Roman"/>
              </w:rPr>
              <w:t>H</w:t>
            </w:r>
            <w:r w:rsidRPr="001D28E2">
              <w:rPr>
                <w:rFonts w:ascii="Times New Roman" w:hAnsi="Times New Roman"/>
                <w:vertAlign w:val="subscript"/>
              </w:rPr>
              <w:t>2</w:t>
            </w:r>
            <w:r w:rsidRPr="00F82F67">
              <w:rPr>
                <w:rFonts w:ascii="Times New Roman" w:hAnsi="Times New Roman"/>
              </w:rPr>
              <w:t>O</w:t>
            </w:r>
          </w:p>
          <w:p w14:paraId="3DE79D10" w14:textId="77777777" w:rsidR="00D13CBE" w:rsidRPr="00F82F67" w:rsidRDefault="00D13CBE" w:rsidP="00D13CBE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  <w:t xml:space="preserve">        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lang w:val="fr-FR"/>
              </w:rPr>
              <w:t xml:space="preserve">   </w:t>
            </w: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 y                                 4y</w:t>
            </w:r>
          </w:p>
          <w:p w14:paraId="79815204" w14:textId="77777777" w:rsidR="00D13CBE" w:rsidRPr="00F82F67" w:rsidRDefault="00D13CBE" w:rsidP="00D13CBE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Times New Roman" w:hAnsi="Times New Roman"/>
                <w:noProof/>
                <w:sz w:val="26"/>
                <w:szCs w:val="26"/>
                <w:lang w:val="fr-FR"/>
              </w:rPr>
              <w:t xml:space="preserve">Đặt số mol của </w:t>
            </w:r>
            <w:r w:rsidRPr="00104995">
              <w:rPr>
                <w:rFonts w:ascii="Times New Roman" w:hAnsi="Times New Roman"/>
                <w:sz w:val="26"/>
                <w:szCs w:val="26"/>
                <w:lang w:val="fr-FR"/>
              </w:rPr>
              <w:t>C</w:t>
            </w:r>
            <w:r w:rsidRPr="00104995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3</w:t>
            </w:r>
            <w:r w:rsidRPr="00104995">
              <w:rPr>
                <w:rFonts w:ascii="Times New Roman" w:hAnsi="Times New Roman"/>
                <w:sz w:val="26"/>
                <w:szCs w:val="26"/>
                <w:lang w:val="fr-FR"/>
              </w:rPr>
              <w:t>H</w:t>
            </w:r>
            <w:r w:rsidRPr="00104995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8</w:t>
            </w:r>
            <w:r w:rsidRPr="00104995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O </w:t>
            </w:r>
            <w:proofErr w:type="spellStart"/>
            <w:r w:rsidRPr="00104995">
              <w:rPr>
                <w:rFonts w:ascii="Times New Roman" w:hAnsi="Times New Roman"/>
                <w:sz w:val="26"/>
                <w:szCs w:val="26"/>
                <w:lang w:val="fr-FR"/>
              </w:rPr>
              <w:t>và</w:t>
            </w:r>
            <w:proofErr w:type="spellEnd"/>
            <w:r w:rsidRPr="00104995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C</w:t>
            </w:r>
            <w:r w:rsidRPr="00104995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4</w:t>
            </w:r>
            <w:r w:rsidRPr="00104995">
              <w:rPr>
                <w:rFonts w:ascii="Times New Roman" w:hAnsi="Times New Roman"/>
                <w:sz w:val="26"/>
                <w:szCs w:val="26"/>
                <w:lang w:val="fr-FR"/>
              </w:rPr>
              <w:t>H</w:t>
            </w:r>
            <w:r w:rsidRPr="00104995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10</w:t>
            </w:r>
            <w:r w:rsidRPr="00104995">
              <w:rPr>
                <w:rFonts w:ascii="Times New Roman" w:hAnsi="Times New Roman"/>
                <w:sz w:val="26"/>
                <w:szCs w:val="26"/>
                <w:lang w:val="fr-FR"/>
              </w:rPr>
              <w:t>O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lần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lượt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là x </w:t>
            </w:r>
            <w:proofErr w:type="spell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và</w:t>
            </w:r>
            <w:proofErr w:type="spellEnd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y (x</w:t>
            </w:r>
            <w:proofErr w:type="gramStart"/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 ;y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>&gt;0</w:t>
            </w:r>
            <w:r w:rsidRPr="00F82F67">
              <w:rPr>
                <w:rFonts w:ascii="Times New Roman" w:hAnsi="Times New Roman"/>
                <w:sz w:val="26"/>
                <w:szCs w:val="26"/>
                <w:lang w:val="fr-FR"/>
              </w:rPr>
              <w:t>)</w:t>
            </w:r>
          </w:p>
          <w:p w14:paraId="7134502C" w14:textId="77777777" w:rsidR="00D13CBE" w:rsidRPr="00F82F67" w:rsidRDefault="00D13CBE" w:rsidP="00D13CBE">
            <w:pPr>
              <w:widowControl w:val="0"/>
              <w:autoSpaceDE w:val="0"/>
              <w:autoSpaceDN w:val="0"/>
              <w:spacing w:before="41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F82F67">
              <w:rPr>
                <w:rFonts w:ascii="Cambria Math" w:hAnsi="Cambria Math" w:cs="Cambria Math"/>
                <w:sz w:val="26"/>
                <w:szCs w:val="26"/>
                <w:lang w:val="fr-FR"/>
              </w:rPr>
              <w:lastRenderedPageBreak/>
              <w:t>⇒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 xml:space="preserve"> 60x + 74y=19,4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3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+4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y=1</m:t>
                      </m: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e>
                  </m:eqArr>
                </m:e>
              </m:d>
            </m:oMath>
            <w:r w:rsidRPr="00F82F67">
              <w:rPr>
                <w:rFonts w:ascii="Cambria Math" w:hAnsi="Cambria Math" w:cs="Cambria Math"/>
                <w:sz w:val="26"/>
                <w:szCs w:val="26"/>
                <w:lang w:val="fr-FR"/>
              </w:rPr>
              <w:t>⇔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x=0,2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y=0,1</m:t>
                      </m:r>
                    </m:e>
                  </m:eqArr>
                </m:e>
              </m:d>
            </m:oMath>
          </w:p>
          <w:p w14:paraId="03F38A08" w14:textId="7EF49766" w:rsidR="00D13CBE" w:rsidRPr="00592327" w:rsidRDefault="00D13CBE" w:rsidP="00D13CBE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104995">
              <w:rPr>
                <w:rFonts w:ascii="Times New Roman" w:hAnsi="Times New Roman"/>
                <w:position w:val="-36"/>
              </w:rPr>
              <w:object w:dxaOrig="3500" w:dyaOrig="840" w14:anchorId="392F0481">
                <v:shape id="_x0000_i1082" type="#_x0000_t75" style="width:197pt;height:47.5pt" o:ole="">
                  <v:imagedata r:id="rId89" o:title=""/>
                </v:shape>
                <o:OLEObject Type="Embed" ProgID="Equation.DSMT4" ShapeID="_x0000_i1082" DrawAspect="Content" ObjectID="_1692971342" r:id="rId90"/>
              </w:object>
            </w:r>
          </w:p>
        </w:tc>
        <w:tc>
          <w:tcPr>
            <w:tcW w:w="1138" w:type="dxa"/>
            <w:shd w:val="clear" w:color="auto" w:fill="auto"/>
          </w:tcPr>
          <w:p w14:paraId="3103107A" w14:textId="77777777" w:rsidR="00D13CBE" w:rsidRPr="00592327" w:rsidRDefault="00D13CBE" w:rsidP="00D13CBE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14:paraId="1712E9A1" w14:textId="77777777" w:rsidTr="002A6D05">
        <w:trPr>
          <w:trHeight w:val="323"/>
        </w:trPr>
        <w:tc>
          <w:tcPr>
            <w:tcW w:w="779" w:type="dxa"/>
          </w:tcPr>
          <w:p w14:paraId="3F392803" w14:textId="77777777"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14:paraId="0EC0CB6B" w14:textId="77777777"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14:paraId="1548708F" w14:textId="77777777"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10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14:paraId="4B998A7F" w14:textId="77777777" w:rsidR="00CF5C73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5C630F23" w14:textId="77777777" w:rsidR="00915AE3" w:rsidRPr="000163D4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915AE3" w:rsidRPr="000163D4">
        <w:rPr>
          <w:rFonts w:ascii="Times New Roman" w:hAnsi="Times New Roman"/>
          <w:i/>
          <w:szCs w:val="24"/>
        </w:rPr>
        <w:t xml:space="preserve">TP.HCM, </w:t>
      </w:r>
      <w:proofErr w:type="spellStart"/>
      <w:r w:rsidR="00915AE3" w:rsidRPr="000163D4">
        <w:rPr>
          <w:rFonts w:ascii="Times New Roman" w:hAnsi="Times New Roman"/>
          <w:i/>
          <w:szCs w:val="24"/>
        </w:rPr>
        <w:t>ngày</w:t>
      </w:r>
      <w:proofErr w:type="spellEnd"/>
      <w:r w:rsidR="00915AE3" w:rsidRPr="000163D4"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</w:t>
      </w:r>
      <w:proofErr w:type="spellStart"/>
      <w:r w:rsidR="00915AE3" w:rsidRPr="000163D4">
        <w:rPr>
          <w:rFonts w:ascii="Times New Roman" w:hAnsi="Times New Roman"/>
          <w:i/>
          <w:szCs w:val="24"/>
        </w:rPr>
        <w:t>tháng</w:t>
      </w:r>
      <w:proofErr w:type="spellEnd"/>
      <w:r w:rsidR="00915AE3" w:rsidRPr="000163D4"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</w:t>
      </w:r>
      <w:proofErr w:type="spellStart"/>
      <w:r w:rsidR="00915AE3" w:rsidRPr="000163D4">
        <w:rPr>
          <w:rFonts w:ascii="Times New Roman" w:hAnsi="Times New Roman"/>
          <w:i/>
          <w:szCs w:val="24"/>
        </w:rPr>
        <w:t>năm</w:t>
      </w:r>
      <w:proofErr w:type="spellEnd"/>
      <w:r w:rsidR="00915AE3" w:rsidRPr="000163D4">
        <w:rPr>
          <w:rFonts w:ascii="Times New Roman" w:hAnsi="Times New Roman"/>
          <w:i/>
          <w:szCs w:val="24"/>
        </w:rPr>
        <w:t xml:space="preserve"> 202</w:t>
      </w:r>
      <w:r>
        <w:rPr>
          <w:rFonts w:ascii="Times New Roman" w:hAnsi="Times New Roman"/>
          <w:i/>
          <w:szCs w:val="24"/>
        </w:rPr>
        <w:t>….</w:t>
      </w:r>
    </w:p>
    <w:p w14:paraId="5F48AC39" w14:textId="77777777" w:rsidR="00E82092" w:rsidRPr="00D54C5D" w:rsidRDefault="00915AE3" w:rsidP="00915AE3">
      <w:pPr>
        <w:rPr>
          <w:rFonts w:ascii="Times New Roman" w:hAnsi="Times New Roman"/>
        </w:rPr>
      </w:pP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  <w:t>TRƯỞNG BỘ MÔN</w:t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</w:p>
    <w:sectPr w:rsidR="00E82092" w:rsidRPr="00D54C5D" w:rsidSect="00CF5C73">
      <w:pgSz w:w="11907" w:h="16840" w:code="9"/>
      <w:pgMar w:top="568" w:right="431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Heather">
    <w:altName w:val="Calibri"/>
    <w:charset w:val="00"/>
    <w:family w:val="auto"/>
    <w:pitch w:val="variable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943B8"/>
    <w:multiLevelType w:val="hybridMultilevel"/>
    <w:tmpl w:val="33B292AA"/>
    <w:lvl w:ilvl="0" w:tplc="1B90BC46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B6654B6"/>
    <w:multiLevelType w:val="hybridMultilevel"/>
    <w:tmpl w:val="91C26064"/>
    <w:lvl w:ilvl="0" w:tplc="B0460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78D"/>
    <w:rsid w:val="00001B55"/>
    <w:rsid w:val="000163D4"/>
    <w:rsid w:val="00024244"/>
    <w:rsid w:val="00026BA5"/>
    <w:rsid w:val="0006340F"/>
    <w:rsid w:val="00076107"/>
    <w:rsid w:val="0009395C"/>
    <w:rsid w:val="000A5D06"/>
    <w:rsid w:val="000D532D"/>
    <w:rsid w:val="00100BFD"/>
    <w:rsid w:val="0011021F"/>
    <w:rsid w:val="0016316F"/>
    <w:rsid w:val="00182D61"/>
    <w:rsid w:val="00186427"/>
    <w:rsid w:val="00186558"/>
    <w:rsid w:val="001B7761"/>
    <w:rsid w:val="001B7A58"/>
    <w:rsid w:val="001D19F2"/>
    <w:rsid w:val="001D3548"/>
    <w:rsid w:val="00202DA2"/>
    <w:rsid w:val="00230C76"/>
    <w:rsid w:val="00252DFD"/>
    <w:rsid w:val="0026758E"/>
    <w:rsid w:val="0028095F"/>
    <w:rsid w:val="00294EBA"/>
    <w:rsid w:val="00297AF3"/>
    <w:rsid w:val="002A6D05"/>
    <w:rsid w:val="002B5B90"/>
    <w:rsid w:val="002B7D7E"/>
    <w:rsid w:val="002C1A75"/>
    <w:rsid w:val="002C5FAB"/>
    <w:rsid w:val="003071FB"/>
    <w:rsid w:val="00311188"/>
    <w:rsid w:val="00314E1A"/>
    <w:rsid w:val="00325251"/>
    <w:rsid w:val="00344D72"/>
    <w:rsid w:val="00357837"/>
    <w:rsid w:val="003821CE"/>
    <w:rsid w:val="00393EFD"/>
    <w:rsid w:val="003947B4"/>
    <w:rsid w:val="003C46F2"/>
    <w:rsid w:val="004169AC"/>
    <w:rsid w:val="0044778D"/>
    <w:rsid w:val="004679CF"/>
    <w:rsid w:val="004804B3"/>
    <w:rsid w:val="004A0917"/>
    <w:rsid w:val="004B422F"/>
    <w:rsid w:val="004E553C"/>
    <w:rsid w:val="004F7D08"/>
    <w:rsid w:val="0057549C"/>
    <w:rsid w:val="00592327"/>
    <w:rsid w:val="005A4D2D"/>
    <w:rsid w:val="005C0347"/>
    <w:rsid w:val="005E55F4"/>
    <w:rsid w:val="00601278"/>
    <w:rsid w:val="00603756"/>
    <w:rsid w:val="00625D99"/>
    <w:rsid w:val="0064091F"/>
    <w:rsid w:val="00646098"/>
    <w:rsid w:val="0067475E"/>
    <w:rsid w:val="0068263F"/>
    <w:rsid w:val="00683867"/>
    <w:rsid w:val="006A0F34"/>
    <w:rsid w:val="006A63F5"/>
    <w:rsid w:val="007007D9"/>
    <w:rsid w:val="00705724"/>
    <w:rsid w:val="007069AC"/>
    <w:rsid w:val="00721110"/>
    <w:rsid w:val="00723693"/>
    <w:rsid w:val="00795FAF"/>
    <w:rsid w:val="007A39C9"/>
    <w:rsid w:val="007E499C"/>
    <w:rsid w:val="007F5DF8"/>
    <w:rsid w:val="00802939"/>
    <w:rsid w:val="0080643C"/>
    <w:rsid w:val="00831957"/>
    <w:rsid w:val="00833BC8"/>
    <w:rsid w:val="008762E4"/>
    <w:rsid w:val="008E2797"/>
    <w:rsid w:val="008E4F79"/>
    <w:rsid w:val="00915AE3"/>
    <w:rsid w:val="00915DB0"/>
    <w:rsid w:val="009811C8"/>
    <w:rsid w:val="00991D69"/>
    <w:rsid w:val="009959AA"/>
    <w:rsid w:val="00996EA9"/>
    <w:rsid w:val="009D4E40"/>
    <w:rsid w:val="00A40472"/>
    <w:rsid w:val="00A55C42"/>
    <w:rsid w:val="00A55EFB"/>
    <w:rsid w:val="00A67474"/>
    <w:rsid w:val="00A85CAA"/>
    <w:rsid w:val="00A866C7"/>
    <w:rsid w:val="00AA70F3"/>
    <w:rsid w:val="00AB005D"/>
    <w:rsid w:val="00AB3E12"/>
    <w:rsid w:val="00AE1D44"/>
    <w:rsid w:val="00AF44BB"/>
    <w:rsid w:val="00B01575"/>
    <w:rsid w:val="00B134AD"/>
    <w:rsid w:val="00B14AF1"/>
    <w:rsid w:val="00B150F9"/>
    <w:rsid w:val="00B336FE"/>
    <w:rsid w:val="00BA608F"/>
    <w:rsid w:val="00BC0FFC"/>
    <w:rsid w:val="00BC6048"/>
    <w:rsid w:val="00BE1ABF"/>
    <w:rsid w:val="00BE5FE8"/>
    <w:rsid w:val="00BF3F59"/>
    <w:rsid w:val="00C231C6"/>
    <w:rsid w:val="00C431E8"/>
    <w:rsid w:val="00C50457"/>
    <w:rsid w:val="00C67453"/>
    <w:rsid w:val="00C932BC"/>
    <w:rsid w:val="00CA1205"/>
    <w:rsid w:val="00CA30E5"/>
    <w:rsid w:val="00CC50FC"/>
    <w:rsid w:val="00CF3F97"/>
    <w:rsid w:val="00CF5C73"/>
    <w:rsid w:val="00D041E9"/>
    <w:rsid w:val="00D13CBE"/>
    <w:rsid w:val="00D32D05"/>
    <w:rsid w:val="00D33D19"/>
    <w:rsid w:val="00D54C5D"/>
    <w:rsid w:val="00D82EBF"/>
    <w:rsid w:val="00D940A9"/>
    <w:rsid w:val="00DA25A3"/>
    <w:rsid w:val="00DB5812"/>
    <w:rsid w:val="00DF44CF"/>
    <w:rsid w:val="00DF63C6"/>
    <w:rsid w:val="00E1610D"/>
    <w:rsid w:val="00E30D71"/>
    <w:rsid w:val="00E36FA8"/>
    <w:rsid w:val="00E47370"/>
    <w:rsid w:val="00E627E7"/>
    <w:rsid w:val="00E76766"/>
    <w:rsid w:val="00E82092"/>
    <w:rsid w:val="00EB37F1"/>
    <w:rsid w:val="00EC6D6D"/>
    <w:rsid w:val="00EE46B3"/>
    <w:rsid w:val="00EE4A7A"/>
    <w:rsid w:val="00EF06B2"/>
    <w:rsid w:val="00EF2EAB"/>
    <w:rsid w:val="00F21FCE"/>
    <w:rsid w:val="00F24EE2"/>
    <w:rsid w:val="00F630F4"/>
    <w:rsid w:val="00F6431B"/>
    <w:rsid w:val="00F67982"/>
    <w:rsid w:val="00F72731"/>
    <w:rsid w:val="00F72DB0"/>
    <w:rsid w:val="00F8592B"/>
    <w:rsid w:val="00FB057F"/>
    <w:rsid w:val="00FE3B35"/>
    <w:rsid w:val="00FE4B8F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34383"/>
  <w15:docId w15:val="{5BEDD62D-4BA5-497D-B0B4-EADA4F4F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character" w:styleId="PlaceholderText">
    <w:name w:val="Placeholder Text"/>
    <w:basedOn w:val="DefaultParagraphFont"/>
    <w:uiPriority w:val="99"/>
    <w:semiHidden/>
    <w:rsid w:val="00BE1A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3.bin"/><Relationship Id="rId21" Type="http://schemas.openxmlformats.org/officeDocument/2006/relationships/image" Target="media/image7.wmf"/><Relationship Id="rId42" Type="http://schemas.openxmlformats.org/officeDocument/2006/relationships/oleObject" Target="embeddings/oleObject22.bin"/><Relationship Id="rId47" Type="http://schemas.openxmlformats.org/officeDocument/2006/relationships/oleObject" Target="embeddings/oleObject25.bin"/><Relationship Id="rId63" Type="http://schemas.openxmlformats.org/officeDocument/2006/relationships/oleObject" Target="embeddings/oleObject37.bin"/><Relationship Id="rId68" Type="http://schemas.openxmlformats.org/officeDocument/2006/relationships/image" Target="media/image23.wmf"/><Relationship Id="rId84" Type="http://schemas.openxmlformats.org/officeDocument/2006/relationships/oleObject" Target="embeddings/oleObject48.bin"/><Relationship Id="rId89" Type="http://schemas.openxmlformats.org/officeDocument/2006/relationships/image" Target="media/image31.wmf"/><Relationship Id="rId16" Type="http://schemas.openxmlformats.org/officeDocument/2006/relationships/oleObject" Target="embeddings/oleObject5.bin"/><Relationship Id="rId11" Type="http://schemas.openxmlformats.org/officeDocument/2006/relationships/image" Target="media/image3.wmf"/><Relationship Id="rId32" Type="http://schemas.openxmlformats.org/officeDocument/2006/relationships/image" Target="media/image10.wmf"/><Relationship Id="rId37" Type="http://schemas.openxmlformats.org/officeDocument/2006/relationships/oleObject" Target="embeddings/oleObject19.bin"/><Relationship Id="rId53" Type="http://schemas.openxmlformats.org/officeDocument/2006/relationships/oleObject" Target="embeddings/oleObject30.bin"/><Relationship Id="rId58" Type="http://schemas.openxmlformats.org/officeDocument/2006/relationships/image" Target="media/image18.wmf"/><Relationship Id="rId74" Type="http://schemas.openxmlformats.org/officeDocument/2006/relationships/image" Target="media/image26.wmf"/><Relationship Id="rId79" Type="http://schemas.openxmlformats.org/officeDocument/2006/relationships/image" Target="media/image28.wmf"/><Relationship Id="rId5" Type="http://schemas.openxmlformats.org/officeDocument/2006/relationships/settings" Target="settings.xml"/><Relationship Id="rId90" Type="http://schemas.openxmlformats.org/officeDocument/2006/relationships/oleObject" Target="embeddings/oleObject53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8.wmf"/><Relationship Id="rId30" Type="http://schemas.openxmlformats.org/officeDocument/2006/relationships/image" Target="media/image9.wmf"/><Relationship Id="rId35" Type="http://schemas.openxmlformats.org/officeDocument/2006/relationships/oleObject" Target="embeddings/oleObject18.bin"/><Relationship Id="rId43" Type="http://schemas.openxmlformats.org/officeDocument/2006/relationships/image" Target="media/image15.wmf"/><Relationship Id="rId48" Type="http://schemas.openxmlformats.org/officeDocument/2006/relationships/oleObject" Target="embeddings/oleObject26.bin"/><Relationship Id="rId56" Type="http://schemas.openxmlformats.org/officeDocument/2006/relationships/oleObject" Target="embeddings/oleObject33.bin"/><Relationship Id="rId64" Type="http://schemas.openxmlformats.org/officeDocument/2006/relationships/image" Target="media/image21.wmf"/><Relationship Id="rId69" Type="http://schemas.openxmlformats.org/officeDocument/2006/relationships/oleObject" Target="embeddings/oleObject40.bin"/><Relationship Id="rId77" Type="http://schemas.openxmlformats.org/officeDocument/2006/relationships/image" Target="media/image27.wmf"/><Relationship Id="rId8" Type="http://schemas.openxmlformats.org/officeDocument/2006/relationships/oleObject" Target="embeddings/oleObject1.bin"/><Relationship Id="rId51" Type="http://schemas.openxmlformats.org/officeDocument/2006/relationships/image" Target="media/image17.wmf"/><Relationship Id="rId72" Type="http://schemas.openxmlformats.org/officeDocument/2006/relationships/image" Target="media/image25.wmf"/><Relationship Id="rId80" Type="http://schemas.openxmlformats.org/officeDocument/2006/relationships/oleObject" Target="embeddings/oleObject46.bin"/><Relationship Id="rId85" Type="http://schemas.openxmlformats.org/officeDocument/2006/relationships/oleObject" Target="embeddings/oleObject49.bin"/><Relationship Id="rId3" Type="http://schemas.openxmlformats.org/officeDocument/2006/relationships/numbering" Target="numbering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7.bin"/><Relationship Id="rId38" Type="http://schemas.openxmlformats.org/officeDocument/2006/relationships/image" Target="media/image13.wmf"/><Relationship Id="rId46" Type="http://schemas.openxmlformats.org/officeDocument/2006/relationships/oleObject" Target="embeddings/oleObject24.bin"/><Relationship Id="rId59" Type="http://schemas.openxmlformats.org/officeDocument/2006/relationships/oleObject" Target="embeddings/oleObject35.bin"/><Relationship Id="rId67" Type="http://schemas.openxmlformats.org/officeDocument/2006/relationships/oleObject" Target="embeddings/oleObject39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1.bin"/><Relationship Id="rId54" Type="http://schemas.openxmlformats.org/officeDocument/2006/relationships/oleObject" Target="embeddings/oleObject31.bin"/><Relationship Id="rId62" Type="http://schemas.openxmlformats.org/officeDocument/2006/relationships/image" Target="media/image20.wmf"/><Relationship Id="rId70" Type="http://schemas.openxmlformats.org/officeDocument/2006/relationships/image" Target="media/image24.wmf"/><Relationship Id="rId75" Type="http://schemas.openxmlformats.org/officeDocument/2006/relationships/oleObject" Target="embeddings/oleObject43.bin"/><Relationship Id="rId83" Type="http://schemas.openxmlformats.org/officeDocument/2006/relationships/image" Target="media/image30.wmf"/><Relationship Id="rId88" Type="http://schemas.openxmlformats.org/officeDocument/2006/relationships/oleObject" Target="embeddings/oleObject52.bin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4.bin"/><Relationship Id="rId36" Type="http://schemas.openxmlformats.org/officeDocument/2006/relationships/image" Target="media/image12.wmf"/><Relationship Id="rId49" Type="http://schemas.openxmlformats.org/officeDocument/2006/relationships/oleObject" Target="embeddings/oleObject27.bin"/><Relationship Id="rId57" Type="http://schemas.openxmlformats.org/officeDocument/2006/relationships/oleObject" Target="embeddings/oleObject34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6.bin"/><Relationship Id="rId44" Type="http://schemas.openxmlformats.org/officeDocument/2006/relationships/oleObject" Target="embeddings/oleObject23.bin"/><Relationship Id="rId52" Type="http://schemas.openxmlformats.org/officeDocument/2006/relationships/oleObject" Target="embeddings/oleObject29.bin"/><Relationship Id="rId60" Type="http://schemas.openxmlformats.org/officeDocument/2006/relationships/image" Target="media/image19.wmf"/><Relationship Id="rId65" Type="http://schemas.openxmlformats.org/officeDocument/2006/relationships/oleObject" Target="embeddings/oleObject38.bin"/><Relationship Id="rId73" Type="http://schemas.openxmlformats.org/officeDocument/2006/relationships/oleObject" Target="embeddings/oleObject42.bin"/><Relationship Id="rId78" Type="http://schemas.openxmlformats.org/officeDocument/2006/relationships/oleObject" Target="embeddings/oleObject45.bin"/><Relationship Id="rId81" Type="http://schemas.openxmlformats.org/officeDocument/2006/relationships/image" Target="media/image29.wmf"/><Relationship Id="rId86" Type="http://schemas.openxmlformats.org/officeDocument/2006/relationships/oleObject" Target="embeddings/oleObject50.bin"/><Relationship Id="rId4" Type="http://schemas.openxmlformats.org/officeDocument/2006/relationships/styles" Target="style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20.bin"/><Relationship Id="rId34" Type="http://schemas.openxmlformats.org/officeDocument/2006/relationships/image" Target="media/image11.wmf"/><Relationship Id="rId50" Type="http://schemas.openxmlformats.org/officeDocument/2006/relationships/oleObject" Target="embeddings/oleObject28.bin"/><Relationship Id="rId55" Type="http://schemas.openxmlformats.org/officeDocument/2006/relationships/oleObject" Target="embeddings/oleObject32.bin"/><Relationship Id="rId76" Type="http://schemas.openxmlformats.org/officeDocument/2006/relationships/oleObject" Target="embeddings/oleObject44.bin"/><Relationship Id="rId7" Type="http://schemas.openxmlformats.org/officeDocument/2006/relationships/image" Target="media/image1.wmf"/><Relationship Id="rId71" Type="http://schemas.openxmlformats.org/officeDocument/2006/relationships/oleObject" Target="embeddings/oleObject41.bin"/><Relationship Id="rId9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oleObject" Target="embeddings/oleObject15.bin"/><Relationship Id="rId24" Type="http://schemas.openxmlformats.org/officeDocument/2006/relationships/oleObject" Target="embeddings/oleObject11.bin"/><Relationship Id="rId40" Type="http://schemas.openxmlformats.org/officeDocument/2006/relationships/image" Target="media/image14.wmf"/><Relationship Id="rId45" Type="http://schemas.openxmlformats.org/officeDocument/2006/relationships/image" Target="media/image16.wmf"/><Relationship Id="rId66" Type="http://schemas.openxmlformats.org/officeDocument/2006/relationships/image" Target="media/image22.emf"/><Relationship Id="rId87" Type="http://schemas.openxmlformats.org/officeDocument/2006/relationships/oleObject" Target="embeddings/oleObject51.bin"/><Relationship Id="rId61" Type="http://schemas.openxmlformats.org/officeDocument/2006/relationships/oleObject" Target="embeddings/oleObject36.bin"/><Relationship Id="rId82" Type="http://schemas.openxmlformats.org/officeDocument/2006/relationships/oleObject" Target="embeddings/oleObject47.bin"/><Relationship Id="rId19" Type="http://schemas.openxmlformats.org/officeDocument/2006/relationships/oleObject" Target="embeddings/oleObject7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9231D-0BBC-43DD-817E-18208527DCA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F8936414-DE72-470B-B917-FBF4713E4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578</TotalTime>
  <Pages>8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Kieu Trinh Nguyen</cp:lastModifiedBy>
  <cp:revision>186</cp:revision>
  <dcterms:created xsi:type="dcterms:W3CDTF">2021-07-12T04:35:00Z</dcterms:created>
  <dcterms:modified xsi:type="dcterms:W3CDTF">2021-09-12T10:00:00Z</dcterms:modified>
</cp:coreProperties>
</file>