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169" w:type="dxa"/>
        <w:tblLayout w:type="fixed"/>
        <w:tblLook w:val="0000" w:firstRow="0" w:lastRow="0" w:firstColumn="0" w:lastColumn="0" w:noHBand="0" w:noVBand="0"/>
      </w:tblPr>
      <w:tblGrid>
        <w:gridCol w:w="779"/>
        <w:gridCol w:w="3260"/>
        <w:gridCol w:w="5992"/>
        <w:gridCol w:w="1138"/>
      </w:tblGrid>
      <w:tr w:rsidR="0044778D" w:rsidRPr="00D54C5D" w:rsidTr="00344D72">
        <w:trPr>
          <w:trHeight w:val="1341"/>
        </w:trPr>
        <w:tc>
          <w:tcPr>
            <w:tcW w:w="40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D54C5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18"/>
                <w:szCs w:val="24"/>
              </w:rPr>
            </w:pPr>
            <w:r w:rsidRPr="00D54C5D">
              <w:rPr>
                <w:rFonts w:ascii="Times New Roman" w:hAnsi="Times New Roman"/>
                <w:sz w:val="18"/>
                <w:szCs w:val="24"/>
              </w:rPr>
              <w:t>TRƯỜNG CAO ĐẲNG LÝ TỰ TRỌNG</w:t>
            </w:r>
          </w:p>
          <w:p w:rsidR="0044778D" w:rsidRPr="00D54C5D" w:rsidRDefault="0044778D" w:rsidP="00182D61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54C5D">
              <w:rPr>
                <w:rFonts w:ascii="Times New Roman" w:hAnsi="Times New Roman"/>
                <w:noProof/>
                <w:sz w:val="1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219710</wp:posOffset>
                      </wp:positionV>
                      <wp:extent cx="1145540" cy="0"/>
                      <wp:effectExtent l="0" t="0" r="3556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55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C85B9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8.65pt;margin-top:17.3pt;width:90.2pt;height:0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"/>
                  </w:pict>
                </mc:Fallback>
              </mc:AlternateContent>
            </w:r>
            <w:r w:rsidRPr="00D54C5D">
              <w:rPr>
                <w:rFonts w:ascii="Times New Roman" w:hAnsi="Times New Roman"/>
                <w:sz w:val="18"/>
                <w:szCs w:val="24"/>
              </w:rPr>
              <w:t>THÀNH PHỐ HỒ CHÍ</w:t>
            </w:r>
            <w:r w:rsidR="00182D61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r w:rsidRPr="00D54C5D">
              <w:rPr>
                <w:rFonts w:ascii="Times New Roman" w:hAnsi="Times New Roman"/>
                <w:sz w:val="18"/>
                <w:szCs w:val="24"/>
              </w:rPr>
              <w:t>MINH</w:t>
            </w:r>
          </w:p>
        </w:tc>
        <w:tc>
          <w:tcPr>
            <w:tcW w:w="71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54C5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Độc</w:t>
            </w:r>
            <w:proofErr w:type="spellEnd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lập</w:t>
            </w:r>
            <w:proofErr w:type="spellEnd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 xml:space="preserve"> – </w:t>
            </w: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Tự</w:t>
            </w:r>
            <w:proofErr w:type="spellEnd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 xml:space="preserve"> do – </w:t>
            </w: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Hạnh</w:t>
            </w:r>
            <w:proofErr w:type="spellEnd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phúc</w:t>
            </w:r>
            <w:proofErr w:type="spellEnd"/>
          </w:p>
        </w:tc>
      </w:tr>
      <w:tr w:rsidR="0044778D" w:rsidRPr="00592327" w:rsidTr="000163D4">
        <w:trPr>
          <w:trHeight w:val="1497"/>
        </w:trPr>
        <w:tc>
          <w:tcPr>
            <w:tcW w:w="1116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01278" w:rsidRPr="00592327" w:rsidRDefault="00601278" w:rsidP="00601278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</w:rPr>
            </w:pPr>
            <w:r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 xml:space="preserve">ĐÁP ÁN </w:t>
            </w:r>
            <w:r w:rsidR="0044778D"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>BÀI TIỂU LUẬN KẾT THÚC HỌC PHẦN</w:t>
            </w:r>
          </w:p>
          <w:p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 kỳ: I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  <w:proofErr w:type="spellEnd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học: 2021–2022</w:t>
            </w:r>
          </w:p>
          <w:p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Bậc</w:t>
            </w:r>
            <w:proofErr w:type="spellEnd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đào</w:t>
            </w:r>
            <w:proofErr w:type="spellEnd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tạo</w:t>
            </w:r>
            <w:proofErr w:type="spellEnd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Trung</w:t>
            </w:r>
            <w:proofErr w:type="spellEnd"/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cấp</w:t>
            </w:r>
            <w:proofErr w:type="spellEnd"/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(T4)</w:t>
            </w:r>
            <w:r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</w:t>
            </w:r>
            <w:r w:rsid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Học </w:t>
            </w:r>
            <w:proofErr w:type="spellStart"/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phần</w:t>
            </w:r>
            <w:proofErr w:type="spellEnd"/>
            <w:r w:rsidR="0044778D" w:rsidRPr="0059232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HÓA HỌC 3</w:t>
            </w:r>
          </w:p>
          <w:p w:rsidR="0044778D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Đề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1</w:t>
            </w:r>
          </w:p>
        </w:tc>
      </w:tr>
      <w:tr w:rsidR="0044778D" w:rsidRPr="00592327" w:rsidTr="00311188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44778D" w:rsidRPr="001E28EE" w:rsidRDefault="0044778D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gridSpan w:val="2"/>
            <w:tcBorders>
              <w:top w:val="single" w:sz="12" w:space="0" w:color="auto"/>
            </w:tcBorders>
          </w:tcPr>
          <w:p w:rsidR="0044778D" w:rsidRPr="001E28EE" w:rsidRDefault="0044778D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44778D" w:rsidRPr="00592327" w:rsidTr="00311188">
        <w:trPr>
          <w:trHeight w:val="257"/>
        </w:trPr>
        <w:tc>
          <w:tcPr>
            <w:tcW w:w="779" w:type="dxa"/>
          </w:tcPr>
          <w:p w:rsidR="0044778D" w:rsidRPr="001E28EE" w:rsidRDefault="0044778D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1E28EE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  <w:gridSpan w:val="2"/>
          </w:tcPr>
          <w:p w:rsidR="0044778D" w:rsidRPr="001E28EE" w:rsidRDefault="0044778D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 xml:space="preserve">2 </w:t>
            </w:r>
            <w:proofErr w:type="spellStart"/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  <w:proofErr w:type="spellEnd"/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1E28EE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  <w:gridSpan w:val="2"/>
          </w:tcPr>
          <w:p w:rsidR="0044778D" w:rsidRPr="001E28EE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344D72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1E28EE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  <w:gridSpan w:val="2"/>
          </w:tcPr>
          <w:p w:rsidR="0044778D" w:rsidRPr="001E28EE" w:rsidRDefault="006A0F34" w:rsidP="006A0F3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Sạch đẹp, s</w:t>
            </w:r>
            <w:r w:rsidR="0044778D" w:rsidRPr="001E28EE">
              <w:rPr>
                <w:rFonts w:ascii="Times New Roman" w:hAnsi="Times New Roman"/>
                <w:noProof/>
                <w:sz w:val="26"/>
                <w:szCs w:val="26"/>
              </w:rPr>
              <w:t>áng tạo, độc đáo,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 xml:space="preserve"> có</w:t>
            </w:r>
            <w:r w:rsidR="0044778D" w:rsidRPr="001E28EE">
              <w:rPr>
                <w:rFonts w:ascii="Times New Roman" w:hAnsi="Times New Roman"/>
                <w:noProof/>
                <w:sz w:val="26"/>
                <w:szCs w:val="26"/>
              </w:rPr>
              <w:t xml:space="preserve"> ý tưởng mới.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169"/>
        </w:trPr>
        <w:tc>
          <w:tcPr>
            <w:tcW w:w="779" w:type="dxa"/>
          </w:tcPr>
          <w:p w:rsidR="0044778D" w:rsidRPr="001E28EE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  <w:gridSpan w:val="2"/>
          </w:tcPr>
          <w:p w:rsidR="0044778D" w:rsidRPr="001E28EE" w:rsidRDefault="0006340F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1E28EE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LÝ THUYẾT CƠ SỞ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5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1E28EE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  <w:gridSpan w:val="2"/>
          </w:tcPr>
          <w:p w:rsidR="0044778D" w:rsidRPr="001E28EE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1E28EE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  <w:gridSpan w:val="2"/>
          </w:tcPr>
          <w:p w:rsidR="0044778D" w:rsidRPr="001E28EE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1E28EE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  <w:gridSpan w:val="2"/>
          </w:tcPr>
          <w:p w:rsidR="0044778D" w:rsidRPr="001E28EE" w:rsidRDefault="0006340F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1E28EE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BÀI TẬP ÁP DỤNG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D33D19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3 </w:t>
            </w:r>
            <w:proofErr w:type="spellStart"/>
            <w:r w:rsidR="0044778D"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1E28EE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  <w:gridSpan w:val="2"/>
          </w:tcPr>
          <w:p w:rsidR="007A1717" w:rsidRPr="001E28EE" w:rsidRDefault="007A1717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Hiện tượng xảy ra: Kết tủa màu vàng nhạt</w:t>
            </w:r>
          </w:p>
          <w:p w:rsidR="0044778D" w:rsidRPr="001E28EE" w:rsidRDefault="007A1717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Phương trình hóa học:</w:t>
            </w:r>
          </w:p>
          <w:p w:rsidR="00CF5C73" w:rsidRPr="001E28EE" w:rsidRDefault="007A1717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Cs/>
                <w:noProof/>
                <w:sz w:val="26"/>
                <w:szCs w:val="26"/>
                <w:lang w:val="en-GB"/>
              </w:rPr>
              <w:t>CH≡C-CH</w:t>
            </w:r>
            <w:r w:rsidRPr="001E28EE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  <w:lang w:val="en-GB"/>
              </w:rPr>
              <w:t>3</w:t>
            </w:r>
            <w:r w:rsidRPr="001E28EE">
              <w:rPr>
                <w:rFonts w:ascii="Times New Roman" w:hAnsi="Times New Roman"/>
                <w:bCs/>
                <w:noProof/>
                <w:sz w:val="26"/>
                <w:szCs w:val="26"/>
                <w:lang w:val="en-GB"/>
              </w:rPr>
              <w:t> + AgNO</w:t>
            </w:r>
            <w:r w:rsidRPr="001E28EE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  <w:lang w:val="en-GB"/>
              </w:rPr>
              <w:t>3</w:t>
            </w:r>
            <w:r w:rsidRPr="001E28EE">
              <w:rPr>
                <w:rFonts w:ascii="Times New Roman" w:hAnsi="Times New Roman"/>
                <w:bCs/>
                <w:noProof/>
                <w:sz w:val="26"/>
                <w:szCs w:val="26"/>
                <w:lang w:val="en-GB"/>
              </w:rPr>
              <w:t> + NH</w:t>
            </w:r>
            <w:r w:rsidRPr="001E28EE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  <w:lang w:val="en-GB"/>
              </w:rPr>
              <w:t>3</w:t>
            </w:r>
            <w:r w:rsidRPr="001E28EE">
              <w:rPr>
                <w:rFonts w:ascii="Times New Roman" w:hAnsi="Times New Roman"/>
                <w:bCs/>
                <w:noProof/>
                <w:sz w:val="26"/>
                <w:szCs w:val="26"/>
                <w:lang w:val="en-GB"/>
              </w:rPr>
              <w:t> → AgC≡C-CH</w:t>
            </w:r>
            <w:r w:rsidRPr="001E28EE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  <w:lang w:val="en-GB"/>
              </w:rPr>
              <w:t>3</w:t>
            </w:r>
            <w:r w:rsidRPr="001E28EE">
              <w:rPr>
                <w:rFonts w:ascii="Times New Roman" w:hAnsi="Times New Roman"/>
                <w:bCs/>
                <w:noProof/>
                <w:sz w:val="26"/>
                <w:szCs w:val="26"/>
                <w:lang w:val="en-GB"/>
              </w:rPr>
              <w:t>↓ + NH</w:t>
            </w:r>
            <w:r w:rsidRPr="001E28EE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  <w:lang w:val="en-GB"/>
              </w:rPr>
              <w:t>4</w:t>
            </w:r>
            <w:r w:rsidRPr="001E28EE">
              <w:rPr>
                <w:rFonts w:ascii="Times New Roman" w:hAnsi="Times New Roman"/>
                <w:bCs/>
                <w:noProof/>
                <w:sz w:val="26"/>
                <w:szCs w:val="26"/>
                <w:lang w:val="en-GB"/>
              </w:rPr>
              <w:t>NO</w:t>
            </w:r>
            <w:r w:rsidRPr="001E28EE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  <w:lang w:val="en-GB"/>
              </w:rPr>
              <w:t>3</w:t>
            </w:r>
          </w:p>
          <w:p w:rsidR="00CF5C73" w:rsidRPr="001E28EE" w:rsidRDefault="00CF5C73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1E28EE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  <w:gridSpan w:val="2"/>
          </w:tcPr>
          <w:p w:rsidR="00E87DC1" w:rsidRPr="001E28EE" w:rsidRDefault="00E87DC1" w:rsidP="00E87DC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5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OH  +  Na   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              </m:t>
                  </m:r>
                </m:e>
              </m:groupChr>
            </m:oMath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 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5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ONa +  ½H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vertAlign w:val="superscript"/>
                <w:lang w:val="pt-BR"/>
              </w:rPr>
              <w:t>↑</w:t>
            </w:r>
          </w:p>
          <w:p w:rsidR="00E87DC1" w:rsidRPr="001E28EE" w:rsidRDefault="00E87DC1" w:rsidP="00E87DC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87DC1" w:rsidRPr="001E28EE" w:rsidRDefault="00E87DC1" w:rsidP="00E87DC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F76C33">
              <w:rPr>
                <w:rFonts w:ascii="Times New Roman" w:hAnsi="Times New Roman"/>
                <w:sz w:val="26"/>
                <w:szCs w:val="26"/>
              </w:rPr>
              <w:t xml:space="preserve"> = 6,72/22,4 = 0,3</w:t>
            </w:r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</w:p>
          <w:p w:rsidR="00E87DC1" w:rsidRPr="001E28EE" w:rsidRDefault="00E87DC1" w:rsidP="00E87DC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5</w:t>
            </w:r>
            <w:r w:rsidR="00F76C33">
              <w:rPr>
                <w:rFonts w:ascii="Times New Roman" w:hAnsi="Times New Roman"/>
                <w:sz w:val="26"/>
                <w:szCs w:val="26"/>
                <w:lang w:val="pt-BR"/>
              </w:rPr>
              <w:t>OH = 0,6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mol</w:t>
            </w:r>
          </w:p>
          <w:p w:rsidR="00CF5C73" w:rsidRPr="001E28EE" w:rsidRDefault="00E87DC1" w:rsidP="001E28EE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Khối lượng 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5</w:t>
            </w:r>
            <w:r w:rsidR="00F76C33">
              <w:rPr>
                <w:rFonts w:ascii="Times New Roman" w:hAnsi="Times New Roman"/>
                <w:sz w:val="26"/>
                <w:szCs w:val="26"/>
                <w:lang w:val="pt-BR"/>
              </w:rPr>
              <w:t>OH = 0,6 x 46 = 27,6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g</w:t>
            </w:r>
          </w:p>
          <w:p w:rsidR="00CF5C73" w:rsidRPr="001E28EE" w:rsidRDefault="00CF5C73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1E28EE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  <w:gridSpan w:val="2"/>
          </w:tcPr>
          <w:p w:rsidR="001E28EE" w:rsidRPr="004F38CF" w:rsidRDefault="001E28EE" w:rsidP="00FB69F5">
            <w:pPr>
              <w:tabs>
                <w:tab w:val="left" w:pos="920"/>
              </w:tabs>
              <w:rPr>
                <w:rFonts w:ascii="Times New Roman" w:hAnsi="Times New Roman"/>
                <w:color w:val="FF0000"/>
                <w:szCs w:val="24"/>
              </w:rPr>
            </w:pP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C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</m:oMath>
            <w:r w:rsidR="00FB69F5" w:rsidRPr="004F38CF">
              <w:rPr>
                <w:rFonts w:ascii="Times New Roman" w:hAnsi="Times New Roman"/>
                <w:szCs w:val="24"/>
                <w:vertAlign w:val="subscript"/>
                <w:lang w:val="pt-BR"/>
                <w14:ligatures w14:val="all"/>
              </w:rPr>
              <w:t xml:space="preserve"> 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H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2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+1</m:t>
              </m:r>
            </m:oMath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CHO</w:t>
            </w:r>
            <w:r w:rsidRPr="004F38CF">
              <w:rPr>
                <w:rFonts w:ascii="Times New Roman" w:hAnsi="Times New Roman"/>
                <w:szCs w:val="24"/>
                <w:lang w:val="pt-BR"/>
              </w:rPr>
              <w:t xml:space="preserve"> + 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2AgNO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3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 xml:space="preserve"> + 3NH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3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 xml:space="preserve"> + H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2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O</w:t>
            </w:r>
            <w:r w:rsidRPr="004F38CF"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szCs w:val="24"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val="pt-BR"/>
                    </w:rPr>
                    <m:t xml:space="preserve"> t°  </m:t>
                  </m:r>
                </m:e>
              </m:groupChr>
            </m:oMath>
            <w:r w:rsidR="00790B3D"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w:r w:rsidR="00FB69F5" w:rsidRPr="00790B3D">
              <w:rPr>
                <w:rFonts w:ascii="Times New Roman" w:hAnsi="Times New Roman"/>
                <w:sz w:val="26"/>
                <w:szCs w:val="24"/>
                <w:lang w:val="pt-BR"/>
              </w:rPr>
              <w:t>C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</m:oMath>
            <w:r w:rsidR="00FB69F5" w:rsidRPr="004F38CF">
              <w:rPr>
                <w:rFonts w:ascii="Times New Roman" w:hAnsi="Times New Roman"/>
                <w:szCs w:val="24"/>
                <w:vertAlign w:val="subscript"/>
                <w:lang w:val="pt-BR"/>
                <w14:ligatures w14:val="all"/>
              </w:rPr>
              <w:t xml:space="preserve"> </w:t>
            </w:r>
            <w:r w:rsidR="00FB69F5" w:rsidRPr="00790B3D">
              <w:rPr>
                <w:rFonts w:ascii="Times New Roman" w:hAnsi="Times New Roman"/>
                <w:sz w:val="26"/>
                <w:szCs w:val="24"/>
                <w:lang w:val="pt-BR"/>
              </w:rPr>
              <w:t>H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2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+1</m:t>
              </m:r>
            </m:oMath>
            <w:r w:rsidR="00FB69F5" w:rsidRPr="00790B3D">
              <w:rPr>
                <w:rFonts w:ascii="Times New Roman" w:hAnsi="Times New Roman"/>
                <w:sz w:val="26"/>
                <w:szCs w:val="24"/>
                <w:lang w:val="pt-BR"/>
              </w:rPr>
              <w:t>CO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ONH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4</w:t>
            </w:r>
            <w:r w:rsidRPr="004F38CF"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+ 2NH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4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NO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3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 xml:space="preserve"> + 2Ag↓</w:t>
            </w:r>
          </w:p>
          <w:p w:rsidR="001E28EE" w:rsidRPr="001E28EE" w:rsidRDefault="001E28EE" w:rsidP="001E28E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1E28EE" w:rsidRPr="001E28EE" w:rsidRDefault="001E28EE" w:rsidP="001E28E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 w:rsidR="00077C1A">
              <w:rPr>
                <w:rFonts w:ascii="Times New Roman" w:hAnsi="Times New Roman"/>
                <w:sz w:val="26"/>
                <w:szCs w:val="26"/>
              </w:rPr>
              <w:t xml:space="preserve"> Ag = 43,2/108 = 0,4</w:t>
            </w:r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E28E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F38CF" w:rsidRPr="004F38CF">
              <w:rPr>
                <w:rFonts w:ascii="Times New Roman" w:hAnsi="Times New Roman"/>
                <w:szCs w:val="24"/>
                <w:lang w:val="pt-BR"/>
              </w:rPr>
              <w:t>C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</m:oMath>
            <w:r w:rsidR="004F38CF" w:rsidRPr="004F38CF">
              <w:rPr>
                <w:rFonts w:ascii="Times New Roman" w:hAnsi="Times New Roman"/>
                <w:szCs w:val="24"/>
                <w:vertAlign w:val="subscript"/>
                <w:lang w:val="pt-BR"/>
                <w14:ligatures w14:val="all"/>
              </w:rPr>
              <w:t xml:space="preserve"> </w:t>
            </w:r>
            <w:r w:rsidR="004F38CF" w:rsidRPr="004F38CF">
              <w:rPr>
                <w:rFonts w:ascii="Times New Roman" w:hAnsi="Times New Roman"/>
                <w:szCs w:val="24"/>
                <w:lang w:val="pt-BR"/>
              </w:rPr>
              <w:t>H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2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+1</m:t>
              </m:r>
            </m:oMath>
            <w:r w:rsidR="004F38CF" w:rsidRPr="004F38CF">
              <w:rPr>
                <w:rFonts w:ascii="Times New Roman" w:hAnsi="Times New Roman"/>
                <w:szCs w:val="24"/>
                <w:lang w:val="pt-BR"/>
              </w:rPr>
              <w:t xml:space="preserve">CHO </w:t>
            </w:r>
            <w:r w:rsidR="00077C1A">
              <w:rPr>
                <w:rFonts w:ascii="Times New Roman" w:hAnsi="Times New Roman"/>
                <w:sz w:val="26"/>
                <w:szCs w:val="26"/>
                <w:lang w:val="pt-BR"/>
              </w:rPr>
              <w:t>= 0,2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mol</w:t>
            </w:r>
          </w:p>
          <w:p w:rsidR="001E28EE" w:rsidRPr="001E28EE" w:rsidRDefault="001E28EE" w:rsidP="001E28EE">
            <w:pPr>
              <w:rPr>
                <w:rFonts w:ascii="Times New Roman" w:hAnsi="Times New Roman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14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</m:oMath>
            <w:r w:rsidRPr="004F38CF">
              <w:rPr>
                <w:rFonts w:ascii="Times New Roman" w:hAnsi="Times New Roman"/>
                <w:sz w:val="32"/>
                <w:szCs w:val="26"/>
                <w:lang w:val="pt-BR"/>
              </w:rPr>
              <w:t xml:space="preserve"> </w:t>
            </w:r>
            <w:r w:rsidR="00077C1A">
              <w:rPr>
                <w:rFonts w:ascii="Times New Roman" w:hAnsi="Times New Roman"/>
                <w:sz w:val="26"/>
                <w:szCs w:val="26"/>
                <w:lang w:val="pt-BR"/>
              </w:rPr>
              <w:t>+ 30 = 10,2/0,2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sym w:font="Wingdings" w:char="F0E0"/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  <m:r>
                <w:rPr>
                  <w:rFonts w:ascii="Cambria Math" w:hAnsi="Cambria Math"/>
                  <w:sz w:val="26"/>
                  <w:szCs w:val="24"/>
                  <w:lang w:val="pt-BR"/>
                  <w14:ligatures w14:val="all"/>
                </w:rPr>
                <m:t xml:space="preserve"> </m:t>
              </m:r>
            </m:oMath>
            <w:r w:rsidR="00077C1A">
              <w:rPr>
                <w:rFonts w:ascii="Times New Roman" w:hAnsi="Times New Roman"/>
                <w:sz w:val="26"/>
                <w:szCs w:val="26"/>
                <w:lang w:val="pt-BR"/>
              </w:rPr>
              <w:t>= 1,5</w:t>
            </w:r>
          </w:p>
          <w:p w:rsidR="00CF5C73" w:rsidRPr="001E28EE" w:rsidRDefault="001E28EE" w:rsidP="001E28EE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thức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Anđehit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là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>: CH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1E28EE">
              <w:rPr>
                <w:rFonts w:ascii="Times New Roman" w:hAnsi="Times New Roman"/>
                <w:sz w:val="26"/>
                <w:szCs w:val="26"/>
              </w:rPr>
              <w:t xml:space="preserve">CHO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</w:rPr>
              <w:t>5</w:t>
            </w:r>
            <w:r w:rsidRPr="001E28EE">
              <w:rPr>
                <w:rFonts w:ascii="Times New Roman" w:hAnsi="Times New Roman"/>
                <w:sz w:val="26"/>
                <w:szCs w:val="26"/>
              </w:rPr>
              <w:t>CH</w:t>
            </w:r>
            <w:r w:rsidRPr="004F38CF">
              <w:rPr>
                <w:rFonts w:ascii="Times New Roman" w:hAnsi="Times New Roman"/>
                <w:sz w:val="26"/>
                <w:szCs w:val="26"/>
              </w:rPr>
              <w:t>O</w:t>
            </w:r>
          </w:p>
          <w:p w:rsidR="00CF5C73" w:rsidRPr="001E28EE" w:rsidRDefault="00CF5C73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Pr="001E28EE" w:rsidRDefault="00CF5C73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Pr="001E28EE" w:rsidRDefault="00CF5C73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Pr="001E28EE" w:rsidRDefault="00CF5C73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Pr="001E28EE" w:rsidRDefault="00CF5C73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395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10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</w:tbl>
    <w:p w:rsidR="00915AE3" w:rsidRPr="00592327" w:rsidRDefault="0044778D" w:rsidP="00915AE3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</w:p>
    <w:p w:rsidR="00592327" w:rsidRPr="00592327" w:rsidRDefault="0044778D" w:rsidP="00311188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630F4" w:rsidRPr="00592327" w:rsidRDefault="00F630F4" w:rsidP="00F630F4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Đề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2</w:t>
            </w:r>
          </w:p>
        </w:tc>
      </w:tr>
      <w:tr w:rsidR="00F630F4" w:rsidRPr="00592327" w:rsidTr="00D54C5D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F630F4" w:rsidRPr="001E28EE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F630F4" w:rsidRPr="001E28EE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:rsidTr="00D54C5D">
        <w:trPr>
          <w:trHeight w:val="257"/>
        </w:trPr>
        <w:tc>
          <w:tcPr>
            <w:tcW w:w="779" w:type="dxa"/>
          </w:tcPr>
          <w:p w:rsidR="00F630F4" w:rsidRPr="001E28EE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1E28EE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 xml:space="preserve">2 </w:t>
            </w:r>
            <w:proofErr w:type="spellStart"/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169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5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3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EC3ABC" w:rsidRPr="001E28EE" w:rsidRDefault="00EC3ABC" w:rsidP="00EC3ABC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 xml:space="preserve">Hiện tượng xảy ra: </w:t>
            </w:r>
            <w:r w:rsidR="00566E26" w:rsidRPr="001E28EE">
              <w:rPr>
                <w:rFonts w:ascii="Times New Roman" w:hAnsi="Times New Roman"/>
                <w:noProof/>
                <w:sz w:val="26"/>
                <w:szCs w:val="26"/>
              </w:rPr>
              <w:t>dung dịch màu xanh lam</w:t>
            </w:r>
          </w:p>
          <w:p w:rsidR="00EC3ABC" w:rsidRPr="001E28EE" w:rsidRDefault="00EC3ABC" w:rsidP="00EC3ABC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Phương trình hóa học:</w:t>
            </w:r>
          </w:p>
          <w:p w:rsidR="00EC3ABC" w:rsidRPr="001E28EE" w:rsidRDefault="006578F0" w:rsidP="00EC3ABC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  <w:lang w:val="vi-VN"/>
              </w:rPr>
              <w:t>2C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vi-VN"/>
              </w:rPr>
              <w:t>3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vi-VN"/>
              </w:rPr>
              <w:t>H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vi-VN"/>
              </w:rPr>
              <w:t>5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vi-VN"/>
              </w:rPr>
              <w:t>(OH)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vi-VN"/>
              </w:rPr>
              <w:t>3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vi-VN"/>
              </w:rPr>
              <w:t xml:space="preserve"> + Cu(OH)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vi-VN"/>
              </w:rPr>
              <w:t>2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vi-VN"/>
              </w:rPr>
              <w:t xml:space="preserve"> 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 xml:space="preserve">→ 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vi-VN"/>
              </w:rPr>
              <w:t>[C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vi-VN"/>
              </w:rPr>
              <w:t>3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vi-VN"/>
              </w:rPr>
              <w:t>H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vi-VN"/>
              </w:rPr>
              <w:t>5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vi-VN"/>
              </w:rPr>
              <w:t>(OH)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vi-VN"/>
              </w:rPr>
              <w:t>2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vi-VN"/>
              </w:rPr>
              <w:t>O]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vi-VN"/>
              </w:rPr>
              <w:t>2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vi-VN"/>
              </w:rPr>
              <w:t>Cu + 2H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vi-VN"/>
              </w:rPr>
              <w:t>2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vi-VN"/>
              </w:rPr>
              <w:t>O</w:t>
            </w:r>
          </w:p>
          <w:p w:rsidR="00CF5C73" w:rsidRPr="001E28EE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324C7B" w:rsidRPr="001E28EE" w:rsidRDefault="00324C7B" w:rsidP="00324C7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5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OH  +  Na   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              </m:t>
                  </m:r>
                </m:e>
              </m:groupChr>
            </m:oMath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 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5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ONa +  ½H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vertAlign w:val="superscript"/>
                <w:lang w:val="pt-BR"/>
              </w:rPr>
              <w:t>↑</w:t>
            </w:r>
          </w:p>
          <w:p w:rsidR="00324C7B" w:rsidRPr="001E28EE" w:rsidRDefault="00324C7B" w:rsidP="00324C7B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24C7B" w:rsidRPr="001E28EE" w:rsidRDefault="00324C7B" w:rsidP="00324C7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ED5AEB">
              <w:rPr>
                <w:rFonts w:ascii="Times New Roman" w:hAnsi="Times New Roman"/>
                <w:sz w:val="26"/>
                <w:szCs w:val="26"/>
              </w:rPr>
              <w:t xml:space="preserve"> = 8,96/22,4 = 0,4</w:t>
            </w:r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</w:p>
          <w:p w:rsidR="00324C7B" w:rsidRPr="001E28EE" w:rsidRDefault="00324C7B" w:rsidP="00324C7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5</w:t>
            </w:r>
            <w:r w:rsidR="00ED5AEB">
              <w:rPr>
                <w:rFonts w:ascii="Times New Roman" w:hAnsi="Times New Roman"/>
                <w:sz w:val="26"/>
                <w:szCs w:val="26"/>
                <w:lang w:val="pt-BR"/>
              </w:rPr>
              <w:t>OH = 0,8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mol</w:t>
            </w:r>
          </w:p>
          <w:p w:rsidR="00CF5C73" w:rsidRPr="001E28EE" w:rsidRDefault="00324C7B" w:rsidP="00324C7B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Khối lượng 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5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OH =</w:t>
            </w:r>
            <w:r w:rsidR="00ED5AE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0,8 x 46 = 36,8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g</w:t>
            </w:r>
          </w:p>
          <w:p w:rsidR="00CF5C73" w:rsidRPr="001E28EE" w:rsidRDefault="00CF5C73" w:rsidP="00D54C5D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 w:rsidR="00F630F4" w:rsidRPr="001E28EE" w:rsidRDefault="00F630F4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FF2E51" w:rsidRPr="004F38CF" w:rsidRDefault="00FF2E51" w:rsidP="00FF2E51">
            <w:pPr>
              <w:tabs>
                <w:tab w:val="left" w:pos="920"/>
              </w:tabs>
              <w:rPr>
                <w:rFonts w:ascii="Times New Roman" w:hAnsi="Times New Roman"/>
                <w:color w:val="FF0000"/>
                <w:szCs w:val="24"/>
              </w:rPr>
            </w:pP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C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</m:oMath>
            <w:r w:rsidRPr="004F38CF">
              <w:rPr>
                <w:rFonts w:ascii="Times New Roman" w:hAnsi="Times New Roman"/>
                <w:szCs w:val="24"/>
                <w:vertAlign w:val="subscript"/>
                <w:lang w:val="pt-BR"/>
                <w14:ligatures w14:val="all"/>
              </w:rPr>
              <w:t xml:space="preserve"> 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H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2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+1</m:t>
              </m:r>
            </m:oMath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CHO</w:t>
            </w:r>
            <w:r w:rsidRPr="004F38CF">
              <w:rPr>
                <w:rFonts w:ascii="Times New Roman" w:hAnsi="Times New Roman"/>
                <w:szCs w:val="24"/>
                <w:lang w:val="pt-BR"/>
              </w:rPr>
              <w:t xml:space="preserve"> + 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2AgNO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3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 xml:space="preserve"> + 3NH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3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 xml:space="preserve"> + H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2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O</w:t>
            </w:r>
            <w:r w:rsidRPr="004F38CF"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szCs w:val="24"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val="pt-BR"/>
                    </w:rPr>
                    <m:t xml:space="preserve"> t°  </m:t>
                  </m:r>
                </m:e>
              </m:groupChr>
            </m:oMath>
            <w:r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C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</m:oMath>
            <w:r w:rsidRPr="004F38CF">
              <w:rPr>
                <w:rFonts w:ascii="Times New Roman" w:hAnsi="Times New Roman"/>
                <w:szCs w:val="24"/>
                <w:vertAlign w:val="subscript"/>
                <w:lang w:val="pt-BR"/>
                <w14:ligatures w14:val="all"/>
              </w:rPr>
              <w:t xml:space="preserve"> 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H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2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+1</m:t>
              </m:r>
            </m:oMath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COONH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4</w:t>
            </w:r>
            <w:r w:rsidRPr="004F38CF"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+ 2NH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4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NO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3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 xml:space="preserve"> + 2Ag↓</w:t>
            </w:r>
          </w:p>
          <w:p w:rsidR="00FF2E51" w:rsidRPr="001E28EE" w:rsidRDefault="00FF2E51" w:rsidP="00FF2E5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FF2E51" w:rsidRPr="001E28EE" w:rsidRDefault="007E6F62" w:rsidP="00FF2E5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Ag = 32,4/108 = 0,3</w:t>
            </w:r>
            <w:r w:rsidR="00FF2E51"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F2E51"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 w:rsidR="00FF2E51"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F2E51" w:rsidRPr="001E28E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FF2E51"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F2E51" w:rsidRPr="001E28E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FF2E51"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F2E51"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 w:rsidR="00FF2E51"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F2E51" w:rsidRPr="004F38CF">
              <w:rPr>
                <w:rFonts w:ascii="Times New Roman" w:hAnsi="Times New Roman"/>
                <w:szCs w:val="24"/>
                <w:lang w:val="pt-BR"/>
              </w:rPr>
              <w:t>C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</m:oMath>
            <w:r w:rsidR="00FF2E51" w:rsidRPr="004F38CF">
              <w:rPr>
                <w:rFonts w:ascii="Times New Roman" w:hAnsi="Times New Roman"/>
                <w:szCs w:val="24"/>
                <w:vertAlign w:val="subscript"/>
                <w:lang w:val="pt-BR"/>
                <w14:ligatures w14:val="all"/>
              </w:rPr>
              <w:t xml:space="preserve"> </w:t>
            </w:r>
            <w:r w:rsidR="00FF2E51" w:rsidRPr="004F38CF">
              <w:rPr>
                <w:rFonts w:ascii="Times New Roman" w:hAnsi="Times New Roman"/>
                <w:szCs w:val="24"/>
                <w:lang w:val="pt-BR"/>
              </w:rPr>
              <w:t>H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2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+1</m:t>
              </m:r>
            </m:oMath>
            <w:r w:rsidR="00FF2E51" w:rsidRPr="004F38CF">
              <w:rPr>
                <w:rFonts w:ascii="Times New Roman" w:hAnsi="Times New Roman"/>
                <w:szCs w:val="24"/>
                <w:lang w:val="pt-BR"/>
              </w:rPr>
              <w:t xml:space="preserve">CHO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= 0,1</w:t>
            </w:r>
            <w:r w:rsidR="00FF2E51" w:rsidRPr="001E28EE">
              <w:rPr>
                <w:rFonts w:ascii="Times New Roman" w:hAnsi="Times New Roman"/>
                <w:sz w:val="26"/>
                <w:szCs w:val="26"/>
                <w:lang w:val="pt-BR"/>
              </w:rPr>
              <w:t>5 mol</w:t>
            </w:r>
          </w:p>
          <w:p w:rsidR="00FF2E51" w:rsidRPr="001E28EE" w:rsidRDefault="00FF2E51" w:rsidP="00FF2E51">
            <w:pPr>
              <w:rPr>
                <w:rFonts w:ascii="Times New Roman" w:hAnsi="Times New Roman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14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</m:oMath>
            <w:r w:rsidRPr="004F38CF">
              <w:rPr>
                <w:rFonts w:ascii="Times New Roman" w:hAnsi="Times New Roman"/>
                <w:sz w:val="32"/>
                <w:szCs w:val="26"/>
                <w:lang w:val="pt-BR"/>
              </w:rPr>
              <w:t xml:space="preserve"> </w:t>
            </w:r>
            <w:r w:rsidR="007E6F62">
              <w:rPr>
                <w:rFonts w:ascii="Times New Roman" w:hAnsi="Times New Roman"/>
                <w:sz w:val="26"/>
                <w:szCs w:val="26"/>
                <w:lang w:val="pt-BR"/>
              </w:rPr>
              <w:t>+ 30 = 7,65/0,1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5 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sym w:font="Wingdings" w:char="F0E0"/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  <m:r>
                <w:rPr>
                  <w:rFonts w:ascii="Cambria Math" w:hAnsi="Cambria Math"/>
                  <w:sz w:val="26"/>
                  <w:szCs w:val="24"/>
                  <w:lang w:val="pt-BR"/>
                  <w14:ligatures w14:val="all"/>
                </w:rPr>
                <m:t xml:space="preserve"> </m:t>
              </m:r>
            </m:oMath>
            <w:r w:rsidR="007E6F62">
              <w:rPr>
                <w:rFonts w:ascii="Times New Roman" w:hAnsi="Times New Roman"/>
                <w:sz w:val="26"/>
                <w:szCs w:val="26"/>
                <w:lang w:val="pt-BR"/>
              </w:rPr>
              <w:t>= 1,5</w:t>
            </w:r>
          </w:p>
          <w:p w:rsidR="00CF5C73" w:rsidRPr="001E28EE" w:rsidRDefault="00FF2E51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thức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Anđehit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là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>: CH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1E28EE">
              <w:rPr>
                <w:rFonts w:ascii="Times New Roman" w:hAnsi="Times New Roman"/>
                <w:sz w:val="26"/>
                <w:szCs w:val="26"/>
              </w:rPr>
              <w:t xml:space="preserve">CHO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</w:rPr>
              <w:t>5</w:t>
            </w:r>
            <w:r w:rsidRPr="001E28EE">
              <w:rPr>
                <w:rFonts w:ascii="Times New Roman" w:hAnsi="Times New Roman"/>
                <w:sz w:val="26"/>
                <w:szCs w:val="26"/>
              </w:rPr>
              <w:t>CH</w:t>
            </w:r>
            <w:r w:rsidRPr="004F38CF">
              <w:rPr>
                <w:rFonts w:ascii="Times New Roman" w:hAnsi="Times New Roman"/>
                <w:sz w:val="26"/>
                <w:szCs w:val="26"/>
              </w:rPr>
              <w:t>O</w:t>
            </w:r>
          </w:p>
          <w:p w:rsidR="00CF5C73" w:rsidRPr="001E28EE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Pr="001E28EE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Pr="001E28EE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Pr="001E28EE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295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10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</w:tbl>
    <w:p w:rsidR="00F630F4" w:rsidRPr="00592327" w:rsidRDefault="00F630F4">
      <w:pPr>
        <w:rPr>
          <w:rFonts w:ascii="Times New Roman" w:hAnsi="Times New Roman"/>
          <w:sz w:val="26"/>
          <w:szCs w:val="26"/>
        </w:rPr>
      </w:pPr>
    </w:p>
    <w:p w:rsidR="00F630F4" w:rsidRPr="00592327" w:rsidRDefault="00F630F4">
      <w:pPr>
        <w:spacing w:after="200" w:line="276" w:lineRule="auto"/>
        <w:rPr>
          <w:rFonts w:ascii="Times New Roman" w:hAnsi="Times New Roman"/>
          <w:sz w:val="26"/>
          <w:szCs w:val="26"/>
        </w:rPr>
      </w:pPr>
      <w:r w:rsidRPr="00592327">
        <w:rPr>
          <w:rFonts w:ascii="Times New Roman" w:hAnsi="Times New Roman"/>
          <w:sz w:val="26"/>
          <w:szCs w:val="26"/>
        </w:rPr>
        <w:br w:type="page"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630F4" w:rsidRPr="00592327" w:rsidRDefault="00F630F4" w:rsidP="00CF3F97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Đề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CF3F97" w:rsidRPr="00592327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</w:tr>
      <w:tr w:rsidR="00F630F4" w:rsidRPr="00592327" w:rsidTr="002A6D05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F630F4" w:rsidRPr="001E28EE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F630F4" w:rsidRPr="001E28EE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:rsidTr="002A6D05">
        <w:trPr>
          <w:trHeight w:val="257"/>
        </w:trPr>
        <w:tc>
          <w:tcPr>
            <w:tcW w:w="779" w:type="dxa"/>
          </w:tcPr>
          <w:p w:rsidR="00F630F4" w:rsidRPr="001E28EE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1E28EE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 xml:space="preserve">2 </w:t>
            </w:r>
            <w:proofErr w:type="spellStart"/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169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5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3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EC3ABC" w:rsidRPr="001E28EE" w:rsidRDefault="00EC3ABC" w:rsidP="00EC3ABC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 xml:space="preserve">Hiện tượng xảy ra: </w:t>
            </w:r>
            <w:r w:rsidR="00727540" w:rsidRPr="001E28EE">
              <w:rPr>
                <w:rFonts w:ascii="Times New Roman" w:hAnsi="Times New Roman"/>
                <w:noProof/>
                <w:sz w:val="26"/>
                <w:szCs w:val="26"/>
              </w:rPr>
              <w:t>Làm mất màu dd KMnO</w:t>
            </w:r>
            <w:r w:rsidR="00727540"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4</w:t>
            </w:r>
            <w:r w:rsidR="00727540" w:rsidRPr="001E28EE">
              <w:rPr>
                <w:rFonts w:ascii="Times New Roman" w:hAnsi="Times New Roman"/>
                <w:noProof/>
                <w:sz w:val="26"/>
                <w:szCs w:val="26"/>
              </w:rPr>
              <w:t>, tạo kết tủa MNO</w:t>
            </w:r>
            <w:r w:rsidR="00727540"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="00727540" w:rsidRPr="001E28EE">
              <w:rPr>
                <w:rFonts w:ascii="Times New Roman" w:hAnsi="Times New Roman"/>
                <w:noProof/>
                <w:sz w:val="26"/>
                <w:szCs w:val="26"/>
              </w:rPr>
              <w:t>↓</w:t>
            </w:r>
          </w:p>
          <w:p w:rsidR="00EC3ABC" w:rsidRPr="001E28EE" w:rsidRDefault="00EC3ABC" w:rsidP="00EC3ABC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</w:rPr>
              <w:t>Phương trình hóa học:</w:t>
            </w:r>
          </w:p>
          <w:p w:rsidR="00CF5C73" w:rsidRPr="001E28EE" w:rsidRDefault="00E25997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C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>6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H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>5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softHyphen/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CH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 xml:space="preserve">3 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+ 2KMnO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 xml:space="preserve">4 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noProof/>
                      <w:sz w:val="26"/>
                      <w:szCs w:val="26"/>
                      <w:vertAlign w:val="subscript"/>
                      <w:lang w:val="en-GB"/>
                    </w:rPr>
                  </m:ctrlPr>
                </m:boxPr>
                <m:e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noProof/>
                          <w:sz w:val="26"/>
                          <w:szCs w:val="26"/>
                          <w:vertAlign w:val="subscript"/>
                          <w:lang w:val="en-GB"/>
                        </w:rPr>
                      </m:ctrlPr>
                    </m:groupChr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noProof/>
                              <w:sz w:val="26"/>
                              <w:szCs w:val="26"/>
                              <w:vertAlign w:val="subscript"/>
                              <w:lang w:val="en-GB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  <w:sz w:val="26"/>
                              <w:szCs w:val="26"/>
                              <w:vertAlign w:val="subscript"/>
                              <w:lang w:val="en-GB"/>
                            </w:rPr>
                            <m:t xml:space="preserve">     t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  <w:sz w:val="26"/>
                              <w:szCs w:val="26"/>
                              <w:vertAlign w:val="subscript"/>
                              <w:lang w:val="en-GB"/>
                            </w:rPr>
                            <m:t xml:space="preserve">o   </m:t>
                          </m:r>
                        </m:sup>
                      </m:sSup>
                    </m:e>
                  </m:groupChr>
                </m:e>
              </m:box>
            </m:oMath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 xml:space="preserve">     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C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>6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H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>5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softHyphen/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COOK + KOH + 2MnO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>2↓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 xml:space="preserve">  +  H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vertAlign w:val="subscript"/>
                <w:lang w:val="en-GB"/>
              </w:rPr>
              <w:t>2</w:t>
            </w:r>
            <w:r w:rsidRPr="001E28EE">
              <w:rPr>
                <w:rFonts w:ascii="Times New Roman" w:hAnsi="Times New Roman"/>
                <w:noProof/>
                <w:sz w:val="26"/>
                <w:szCs w:val="26"/>
                <w:lang w:val="en-GB"/>
              </w:rPr>
              <w:t>O</w:t>
            </w:r>
          </w:p>
          <w:p w:rsidR="00CF5C73" w:rsidRPr="001E28EE" w:rsidRDefault="00CF5C73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1A7027" w:rsidRPr="001E28EE" w:rsidRDefault="001A7027" w:rsidP="001A702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5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OH  +  Na    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              </m:t>
                  </m:r>
                </m:e>
              </m:groupChr>
            </m:oMath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 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5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ONa +  ½H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vertAlign w:val="superscript"/>
                <w:lang w:val="pt-BR"/>
              </w:rPr>
              <w:t>↑</w:t>
            </w:r>
          </w:p>
          <w:p w:rsidR="001A7027" w:rsidRPr="001E28EE" w:rsidRDefault="001A7027" w:rsidP="001A702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1A7027" w:rsidRPr="001E28EE" w:rsidRDefault="001A7027" w:rsidP="001A702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FD6A37">
              <w:rPr>
                <w:rFonts w:ascii="Times New Roman" w:hAnsi="Times New Roman"/>
                <w:sz w:val="26"/>
                <w:szCs w:val="26"/>
              </w:rPr>
              <w:t xml:space="preserve"> = 11,2/22,4 = 0,5</w:t>
            </w:r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</w:p>
          <w:p w:rsidR="001A7027" w:rsidRPr="001E28EE" w:rsidRDefault="001A7027" w:rsidP="001A702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5</w:t>
            </w:r>
            <w:r w:rsidR="00FD6A37">
              <w:rPr>
                <w:rFonts w:ascii="Times New Roman" w:hAnsi="Times New Roman"/>
                <w:sz w:val="26"/>
                <w:szCs w:val="26"/>
                <w:lang w:val="pt-BR"/>
              </w:rPr>
              <w:t>OH = 1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mol</w:t>
            </w:r>
          </w:p>
          <w:p w:rsidR="00CF5C73" w:rsidRPr="001E28EE" w:rsidRDefault="001A7027" w:rsidP="001A7027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Khối lượng 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  <w:lang w:val="pt-BR"/>
              </w:rPr>
              <w:t>5</w:t>
            </w:r>
            <w:r w:rsidR="00FD6A37">
              <w:rPr>
                <w:rFonts w:ascii="Times New Roman" w:hAnsi="Times New Roman"/>
                <w:sz w:val="26"/>
                <w:szCs w:val="26"/>
                <w:lang w:val="pt-BR"/>
              </w:rPr>
              <w:t>OH = 1 x 46 = 46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g</w:t>
            </w:r>
          </w:p>
          <w:p w:rsidR="00CF5C73" w:rsidRPr="001E28EE" w:rsidRDefault="00CF5C73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Pr="001E28EE" w:rsidRDefault="00CF5C73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 w:rsidR="00FF2E51" w:rsidRPr="004F38CF" w:rsidRDefault="00FF2E51" w:rsidP="00FF2E51">
            <w:pPr>
              <w:tabs>
                <w:tab w:val="left" w:pos="920"/>
              </w:tabs>
              <w:rPr>
                <w:rFonts w:ascii="Times New Roman" w:hAnsi="Times New Roman"/>
                <w:color w:val="FF0000"/>
                <w:szCs w:val="24"/>
              </w:rPr>
            </w:pP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C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</m:oMath>
            <w:r w:rsidRPr="004F38CF">
              <w:rPr>
                <w:rFonts w:ascii="Times New Roman" w:hAnsi="Times New Roman"/>
                <w:szCs w:val="24"/>
                <w:vertAlign w:val="subscript"/>
                <w:lang w:val="pt-BR"/>
                <w14:ligatures w14:val="all"/>
              </w:rPr>
              <w:t xml:space="preserve"> 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H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2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+1</m:t>
              </m:r>
            </m:oMath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CHO</w:t>
            </w:r>
            <w:r w:rsidRPr="004F38CF">
              <w:rPr>
                <w:rFonts w:ascii="Times New Roman" w:hAnsi="Times New Roman"/>
                <w:szCs w:val="24"/>
                <w:lang w:val="pt-BR"/>
              </w:rPr>
              <w:t xml:space="preserve"> + 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2AgNO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3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 xml:space="preserve"> + 3NH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3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 xml:space="preserve"> + H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2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O</w:t>
            </w:r>
            <w:r w:rsidRPr="004F38CF"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szCs w:val="24"/>
                      <w:lang w:val="pt-BR"/>
                    </w:rPr>
                  </m:ctrlPr>
                </m:groupCh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val="pt-BR"/>
                    </w:rPr>
                    <m:t xml:space="preserve"> t°  </m:t>
                  </m:r>
                </m:e>
              </m:groupChr>
            </m:oMath>
            <w:r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C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</m:oMath>
            <w:r w:rsidRPr="004F38CF">
              <w:rPr>
                <w:rFonts w:ascii="Times New Roman" w:hAnsi="Times New Roman"/>
                <w:szCs w:val="24"/>
                <w:vertAlign w:val="subscript"/>
                <w:lang w:val="pt-BR"/>
                <w14:ligatures w14:val="all"/>
              </w:rPr>
              <w:t xml:space="preserve"> 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H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2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+1</m:t>
              </m:r>
            </m:oMath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COONH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4</w:t>
            </w:r>
            <w:r w:rsidRPr="004F38CF"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+ 2NH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4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>NO</w:t>
            </w:r>
            <w:r w:rsidRPr="00790B3D">
              <w:rPr>
                <w:rFonts w:ascii="Times New Roman" w:hAnsi="Times New Roman"/>
                <w:sz w:val="26"/>
                <w:szCs w:val="24"/>
                <w:vertAlign w:val="subscript"/>
                <w:lang w:val="pt-BR"/>
              </w:rPr>
              <w:t>3</w:t>
            </w:r>
            <w:r w:rsidRPr="00790B3D">
              <w:rPr>
                <w:rFonts w:ascii="Times New Roman" w:hAnsi="Times New Roman"/>
                <w:sz w:val="26"/>
                <w:szCs w:val="24"/>
                <w:lang w:val="pt-BR"/>
              </w:rPr>
              <w:t xml:space="preserve"> + 2Ag↓</w:t>
            </w:r>
          </w:p>
          <w:p w:rsidR="00FF2E51" w:rsidRPr="001E28EE" w:rsidRDefault="00FF2E51" w:rsidP="00FF2E5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FF2E51" w:rsidRPr="001E28EE" w:rsidRDefault="00FF2E51" w:rsidP="00FF2E51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 w:rsidR="00FD6A37">
              <w:rPr>
                <w:rFonts w:ascii="Times New Roman" w:hAnsi="Times New Roman"/>
                <w:sz w:val="26"/>
                <w:szCs w:val="26"/>
              </w:rPr>
              <w:t xml:space="preserve"> Ag = 21</w:t>
            </w:r>
            <w:bookmarkStart w:id="0" w:name="_GoBack"/>
            <w:bookmarkEnd w:id="0"/>
            <w:r w:rsidR="00FD6A37">
              <w:rPr>
                <w:rFonts w:ascii="Times New Roman" w:hAnsi="Times New Roman"/>
                <w:sz w:val="26"/>
                <w:szCs w:val="26"/>
              </w:rPr>
              <w:t>,6/108 = 0,2</w:t>
            </w:r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E28E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mol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F38CF">
              <w:rPr>
                <w:rFonts w:ascii="Times New Roman" w:hAnsi="Times New Roman"/>
                <w:szCs w:val="24"/>
                <w:lang w:val="pt-BR"/>
              </w:rPr>
              <w:t>C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</m:oMath>
            <w:r w:rsidRPr="004F38CF">
              <w:rPr>
                <w:rFonts w:ascii="Times New Roman" w:hAnsi="Times New Roman"/>
                <w:szCs w:val="24"/>
                <w:vertAlign w:val="subscript"/>
                <w:lang w:val="pt-BR"/>
                <w14:ligatures w14:val="all"/>
              </w:rPr>
              <w:t xml:space="preserve"> </w:t>
            </w:r>
            <w:r w:rsidRPr="004F38CF">
              <w:rPr>
                <w:rFonts w:ascii="Times New Roman" w:hAnsi="Times New Roman"/>
                <w:szCs w:val="24"/>
                <w:lang w:val="pt-BR"/>
              </w:rPr>
              <w:t>H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2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0"/>
                  <w:szCs w:val="24"/>
                  <w:lang w:val="pt-BR"/>
                  <w14:ligatures w14:val="all"/>
                </w:rPr>
                <m:t>+1</m:t>
              </m:r>
            </m:oMath>
            <w:r w:rsidRPr="004F38CF">
              <w:rPr>
                <w:rFonts w:ascii="Times New Roman" w:hAnsi="Times New Roman"/>
                <w:szCs w:val="24"/>
                <w:lang w:val="pt-BR"/>
              </w:rPr>
              <w:t xml:space="preserve">CHO </w:t>
            </w:r>
            <w:r w:rsidR="00FD6A37">
              <w:rPr>
                <w:rFonts w:ascii="Times New Roman" w:hAnsi="Times New Roman"/>
                <w:sz w:val="26"/>
                <w:szCs w:val="26"/>
                <w:lang w:val="pt-BR"/>
              </w:rPr>
              <w:t>= 0,1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mol</w:t>
            </w:r>
          </w:p>
          <w:p w:rsidR="00FF2E51" w:rsidRPr="001E28EE" w:rsidRDefault="00FF2E51" w:rsidP="00FF2E51">
            <w:pPr>
              <w:rPr>
                <w:rFonts w:ascii="Times New Roman" w:hAnsi="Times New Roman"/>
                <w:sz w:val="26"/>
                <w:szCs w:val="26"/>
              </w:rPr>
            </w:pP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>14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</m:oMath>
            <w:r w:rsidRPr="004F38CF">
              <w:rPr>
                <w:rFonts w:ascii="Times New Roman" w:hAnsi="Times New Roman"/>
                <w:sz w:val="32"/>
                <w:szCs w:val="26"/>
                <w:lang w:val="pt-BR"/>
              </w:rPr>
              <w:t xml:space="preserve"> </w:t>
            </w:r>
            <w:r w:rsidR="00FD6A37">
              <w:rPr>
                <w:rFonts w:ascii="Times New Roman" w:hAnsi="Times New Roman"/>
                <w:sz w:val="26"/>
                <w:szCs w:val="26"/>
                <w:lang w:val="pt-BR"/>
              </w:rPr>
              <w:t>+ 30 = 5,1/0,1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sym w:font="Wingdings" w:char="F0E0"/>
            </w:r>
            <w:r w:rsidRPr="001E28EE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4"/>
                      <w:lang w:val="pt-BR"/>
                      <w14:ligatures w14:val="all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4"/>
                      <w:lang w:val="pt-BR"/>
                      <w14:ligatures w14:val="all"/>
                    </w:rPr>
                    <m:t>n</m:t>
                  </m:r>
                </m:e>
              </m:acc>
              <m:r>
                <w:rPr>
                  <w:rFonts w:ascii="Cambria Math" w:hAnsi="Cambria Math"/>
                  <w:sz w:val="26"/>
                  <w:szCs w:val="24"/>
                  <w:lang w:val="pt-BR"/>
                  <w14:ligatures w14:val="all"/>
                </w:rPr>
                <m:t xml:space="preserve"> </m:t>
              </m:r>
            </m:oMath>
            <w:r w:rsidR="00FD6A37">
              <w:rPr>
                <w:rFonts w:ascii="Times New Roman" w:hAnsi="Times New Roman"/>
                <w:sz w:val="26"/>
                <w:szCs w:val="26"/>
                <w:lang w:val="pt-BR"/>
              </w:rPr>
              <w:t>= 1,5</w:t>
            </w:r>
          </w:p>
          <w:p w:rsidR="00CF5C73" w:rsidRPr="001E28EE" w:rsidRDefault="00FF2E51" w:rsidP="00FF2E51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thức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Anđehit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là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>: CH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1E28EE">
              <w:rPr>
                <w:rFonts w:ascii="Times New Roman" w:hAnsi="Times New Roman"/>
                <w:sz w:val="26"/>
                <w:szCs w:val="26"/>
              </w:rPr>
              <w:t xml:space="preserve">CHO </w:t>
            </w:r>
            <w:proofErr w:type="spellStart"/>
            <w:r w:rsidRPr="001E28EE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1E28EE">
              <w:rPr>
                <w:rFonts w:ascii="Times New Roman" w:hAnsi="Times New Roman"/>
                <w:sz w:val="26"/>
                <w:szCs w:val="26"/>
              </w:rPr>
              <w:t xml:space="preserve"> C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1E28EE">
              <w:rPr>
                <w:rFonts w:ascii="Times New Roman" w:hAnsi="Times New Roman"/>
                <w:sz w:val="26"/>
                <w:szCs w:val="26"/>
              </w:rPr>
              <w:t>H</w:t>
            </w:r>
            <w:r w:rsidRPr="001E28EE">
              <w:rPr>
                <w:rFonts w:ascii="Times New Roman" w:hAnsi="Times New Roman"/>
                <w:sz w:val="26"/>
                <w:szCs w:val="26"/>
                <w:vertAlign w:val="subscript"/>
              </w:rPr>
              <w:t>5</w:t>
            </w:r>
            <w:r w:rsidRPr="001E28EE">
              <w:rPr>
                <w:rFonts w:ascii="Times New Roman" w:hAnsi="Times New Roman"/>
                <w:sz w:val="26"/>
                <w:szCs w:val="26"/>
              </w:rPr>
              <w:t>CH</w:t>
            </w:r>
            <w:r w:rsidRPr="004F38CF">
              <w:rPr>
                <w:rFonts w:ascii="Times New Roman" w:hAnsi="Times New Roman"/>
                <w:sz w:val="26"/>
                <w:szCs w:val="26"/>
              </w:rPr>
              <w:t>O</w:t>
            </w:r>
          </w:p>
          <w:p w:rsidR="00CF5C73" w:rsidRPr="001E28EE" w:rsidRDefault="00CF5C73" w:rsidP="0028095F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323"/>
        </w:trPr>
        <w:tc>
          <w:tcPr>
            <w:tcW w:w="779" w:type="dxa"/>
          </w:tcPr>
          <w:p w:rsidR="00F630F4" w:rsidRPr="001E28EE" w:rsidRDefault="00F630F4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F630F4" w:rsidRPr="001E28EE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1E28EE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10 </w:t>
            </w:r>
            <w:proofErr w:type="spellStart"/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</w:tbl>
    <w:p w:rsidR="00CF5C73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915AE3" w:rsidRPr="000163D4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r w:rsidR="00915AE3" w:rsidRPr="000163D4">
        <w:rPr>
          <w:rFonts w:ascii="Times New Roman" w:hAnsi="Times New Roman"/>
          <w:i/>
          <w:szCs w:val="24"/>
        </w:rPr>
        <w:t xml:space="preserve">TP.HCM, </w:t>
      </w:r>
      <w:proofErr w:type="spellStart"/>
      <w:r w:rsidR="00915AE3" w:rsidRPr="000163D4">
        <w:rPr>
          <w:rFonts w:ascii="Times New Roman" w:hAnsi="Times New Roman"/>
          <w:i/>
          <w:szCs w:val="24"/>
        </w:rPr>
        <w:t>ngày</w:t>
      </w:r>
      <w:proofErr w:type="spellEnd"/>
      <w:r w:rsidR="00915AE3" w:rsidRPr="000163D4">
        <w:rPr>
          <w:rFonts w:ascii="Times New Roman" w:hAnsi="Times New Roman"/>
          <w:i/>
          <w:szCs w:val="24"/>
        </w:rPr>
        <w:t xml:space="preserve"> </w:t>
      </w:r>
      <w:r>
        <w:rPr>
          <w:rFonts w:ascii="Times New Roman" w:hAnsi="Times New Roman"/>
          <w:i/>
          <w:szCs w:val="24"/>
        </w:rPr>
        <w:t>….</w:t>
      </w:r>
      <w:r w:rsidR="00915AE3" w:rsidRPr="000163D4">
        <w:rPr>
          <w:rFonts w:ascii="Times New Roman" w:hAnsi="Times New Roman"/>
          <w:i/>
          <w:szCs w:val="24"/>
        </w:rPr>
        <w:t xml:space="preserve"> </w:t>
      </w:r>
      <w:proofErr w:type="spellStart"/>
      <w:proofErr w:type="gramStart"/>
      <w:r w:rsidR="00915AE3" w:rsidRPr="000163D4">
        <w:rPr>
          <w:rFonts w:ascii="Times New Roman" w:hAnsi="Times New Roman"/>
          <w:i/>
          <w:szCs w:val="24"/>
        </w:rPr>
        <w:t>tháng</w:t>
      </w:r>
      <w:proofErr w:type="spellEnd"/>
      <w:proofErr w:type="gramEnd"/>
      <w:r w:rsidR="00915AE3" w:rsidRPr="000163D4">
        <w:rPr>
          <w:rFonts w:ascii="Times New Roman" w:hAnsi="Times New Roman"/>
          <w:i/>
          <w:szCs w:val="24"/>
        </w:rPr>
        <w:t xml:space="preserve"> </w:t>
      </w:r>
      <w:r>
        <w:rPr>
          <w:rFonts w:ascii="Times New Roman" w:hAnsi="Times New Roman"/>
          <w:i/>
          <w:szCs w:val="24"/>
        </w:rPr>
        <w:t>….</w:t>
      </w:r>
      <w:r w:rsidR="00915AE3" w:rsidRPr="000163D4">
        <w:rPr>
          <w:rFonts w:ascii="Times New Roman" w:hAnsi="Times New Roman"/>
          <w:i/>
          <w:szCs w:val="24"/>
        </w:rPr>
        <w:t xml:space="preserve"> </w:t>
      </w:r>
      <w:proofErr w:type="spellStart"/>
      <w:proofErr w:type="gramStart"/>
      <w:r w:rsidR="00915AE3" w:rsidRPr="000163D4">
        <w:rPr>
          <w:rFonts w:ascii="Times New Roman" w:hAnsi="Times New Roman"/>
          <w:i/>
          <w:szCs w:val="24"/>
        </w:rPr>
        <w:t>năm</w:t>
      </w:r>
      <w:proofErr w:type="spellEnd"/>
      <w:proofErr w:type="gramEnd"/>
      <w:r w:rsidR="00915AE3" w:rsidRPr="000163D4">
        <w:rPr>
          <w:rFonts w:ascii="Times New Roman" w:hAnsi="Times New Roman"/>
          <w:i/>
          <w:szCs w:val="24"/>
        </w:rPr>
        <w:t xml:space="preserve"> 202</w:t>
      </w:r>
      <w:r>
        <w:rPr>
          <w:rFonts w:ascii="Times New Roman" w:hAnsi="Times New Roman"/>
          <w:i/>
          <w:szCs w:val="24"/>
        </w:rPr>
        <w:t>….</w:t>
      </w:r>
    </w:p>
    <w:p w:rsidR="00E82092" w:rsidRPr="00D54C5D" w:rsidRDefault="00915AE3" w:rsidP="00915AE3">
      <w:pPr>
        <w:rPr>
          <w:rFonts w:ascii="Times New Roman" w:hAnsi="Times New Roman"/>
        </w:rPr>
      </w:pP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  <w:t>TRƯỞNG BỘ MÔN</w:t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</w:p>
    <w:sectPr w:rsidR="00E82092" w:rsidRPr="00D54C5D" w:rsidSect="00CF5C73">
      <w:pgSz w:w="11907" w:h="16840" w:code="9"/>
      <w:pgMar w:top="568" w:right="431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5943B8"/>
    <w:multiLevelType w:val="hybridMultilevel"/>
    <w:tmpl w:val="33B292AA"/>
    <w:lvl w:ilvl="0" w:tplc="1B90BC46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B6654B6"/>
    <w:multiLevelType w:val="hybridMultilevel"/>
    <w:tmpl w:val="91C26064"/>
    <w:lvl w:ilvl="0" w:tplc="B04601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78D"/>
    <w:rsid w:val="00001B55"/>
    <w:rsid w:val="000163D4"/>
    <w:rsid w:val="00024244"/>
    <w:rsid w:val="0006340F"/>
    <w:rsid w:val="00076107"/>
    <w:rsid w:val="00077C1A"/>
    <w:rsid w:val="0009395C"/>
    <w:rsid w:val="000A5D06"/>
    <w:rsid w:val="000D532D"/>
    <w:rsid w:val="000E5C5A"/>
    <w:rsid w:val="00100BFD"/>
    <w:rsid w:val="0011021F"/>
    <w:rsid w:val="0016316F"/>
    <w:rsid w:val="00182D61"/>
    <w:rsid w:val="00186558"/>
    <w:rsid w:val="001A7027"/>
    <w:rsid w:val="001B7761"/>
    <w:rsid w:val="001B7A58"/>
    <w:rsid w:val="001D19F2"/>
    <w:rsid w:val="001D3548"/>
    <w:rsid w:val="001E28EE"/>
    <w:rsid w:val="00202DA2"/>
    <w:rsid w:val="00230C76"/>
    <w:rsid w:val="00252DFD"/>
    <w:rsid w:val="0026758E"/>
    <w:rsid w:val="0028095F"/>
    <w:rsid w:val="002925BF"/>
    <w:rsid w:val="00294EBA"/>
    <w:rsid w:val="00297AF3"/>
    <w:rsid w:val="002A6D05"/>
    <w:rsid w:val="002B5B90"/>
    <w:rsid w:val="002C1A75"/>
    <w:rsid w:val="002C5FAB"/>
    <w:rsid w:val="003071FB"/>
    <w:rsid w:val="00311188"/>
    <w:rsid w:val="00314E1A"/>
    <w:rsid w:val="00324C7B"/>
    <w:rsid w:val="00325251"/>
    <w:rsid w:val="00335432"/>
    <w:rsid w:val="00344D72"/>
    <w:rsid w:val="00357837"/>
    <w:rsid w:val="00366F3F"/>
    <w:rsid w:val="003821CE"/>
    <w:rsid w:val="00393EFD"/>
    <w:rsid w:val="003947B4"/>
    <w:rsid w:val="003C46F2"/>
    <w:rsid w:val="003F1A9F"/>
    <w:rsid w:val="004169AC"/>
    <w:rsid w:val="00431C02"/>
    <w:rsid w:val="0044778D"/>
    <w:rsid w:val="0046356E"/>
    <w:rsid w:val="004679CF"/>
    <w:rsid w:val="004804B3"/>
    <w:rsid w:val="004A0917"/>
    <w:rsid w:val="004E487B"/>
    <w:rsid w:val="004E553C"/>
    <w:rsid w:val="004F38CF"/>
    <w:rsid w:val="004F7D08"/>
    <w:rsid w:val="00543E4E"/>
    <w:rsid w:val="00566E26"/>
    <w:rsid w:val="0057549C"/>
    <w:rsid w:val="00592327"/>
    <w:rsid w:val="005A4D2D"/>
    <w:rsid w:val="005C0347"/>
    <w:rsid w:val="005E55F4"/>
    <w:rsid w:val="00601278"/>
    <w:rsid w:val="00603756"/>
    <w:rsid w:val="00625D99"/>
    <w:rsid w:val="0064091F"/>
    <w:rsid w:val="00646098"/>
    <w:rsid w:val="006578F0"/>
    <w:rsid w:val="0067475E"/>
    <w:rsid w:val="0068263F"/>
    <w:rsid w:val="00683867"/>
    <w:rsid w:val="006A0F34"/>
    <w:rsid w:val="006A63F5"/>
    <w:rsid w:val="007007D9"/>
    <w:rsid w:val="007069AC"/>
    <w:rsid w:val="00721110"/>
    <w:rsid w:val="00723693"/>
    <w:rsid w:val="00727540"/>
    <w:rsid w:val="00790B3D"/>
    <w:rsid w:val="00795FAF"/>
    <w:rsid w:val="007A1717"/>
    <w:rsid w:val="007E499C"/>
    <w:rsid w:val="007E6F62"/>
    <w:rsid w:val="00802939"/>
    <w:rsid w:val="00831957"/>
    <w:rsid w:val="00833BC8"/>
    <w:rsid w:val="008762E4"/>
    <w:rsid w:val="008B4A2A"/>
    <w:rsid w:val="008E2797"/>
    <w:rsid w:val="008E4F79"/>
    <w:rsid w:val="00915AE3"/>
    <w:rsid w:val="00915DB0"/>
    <w:rsid w:val="009811C8"/>
    <w:rsid w:val="00991D69"/>
    <w:rsid w:val="009959AA"/>
    <w:rsid w:val="00996EA9"/>
    <w:rsid w:val="009D4E40"/>
    <w:rsid w:val="00A40472"/>
    <w:rsid w:val="00A55C42"/>
    <w:rsid w:val="00A55EFB"/>
    <w:rsid w:val="00A67474"/>
    <w:rsid w:val="00A85CAA"/>
    <w:rsid w:val="00A866C7"/>
    <w:rsid w:val="00AA70F3"/>
    <w:rsid w:val="00AB005D"/>
    <w:rsid w:val="00AB3E12"/>
    <w:rsid w:val="00AE1D44"/>
    <w:rsid w:val="00AF44BB"/>
    <w:rsid w:val="00B01575"/>
    <w:rsid w:val="00B07006"/>
    <w:rsid w:val="00B134AD"/>
    <w:rsid w:val="00B14AF1"/>
    <w:rsid w:val="00B150F9"/>
    <w:rsid w:val="00B336FE"/>
    <w:rsid w:val="00BA608F"/>
    <w:rsid w:val="00BC0FFC"/>
    <w:rsid w:val="00BC6048"/>
    <w:rsid w:val="00BE5FE8"/>
    <w:rsid w:val="00BF3F59"/>
    <w:rsid w:val="00C03291"/>
    <w:rsid w:val="00C231C6"/>
    <w:rsid w:val="00C431E8"/>
    <w:rsid w:val="00C50457"/>
    <w:rsid w:val="00C62F89"/>
    <w:rsid w:val="00C67453"/>
    <w:rsid w:val="00CA1205"/>
    <w:rsid w:val="00CA30E5"/>
    <w:rsid w:val="00CC4795"/>
    <w:rsid w:val="00CF3F97"/>
    <w:rsid w:val="00CF5C73"/>
    <w:rsid w:val="00D041E9"/>
    <w:rsid w:val="00D32D05"/>
    <w:rsid w:val="00D33D19"/>
    <w:rsid w:val="00D54C5D"/>
    <w:rsid w:val="00D940A9"/>
    <w:rsid w:val="00DA25A3"/>
    <w:rsid w:val="00DB5812"/>
    <w:rsid w:val="00DF44CF"/>
    <w:rsid w:val="00DF63C6"/>
    <w:rsid w:val="00E1610D"/>
    <w:rsid w:val="00E25997"/>
    <w:rsid w:val="00E30D71"/>
    <w:rsid w:val="00E36FA8"/>
    <w:rsid w:val="00E47370"/>
    <w:rsid w:val="00E627E7"/>
    <w:rsid w:val="00E76766"/>
    <w:rsid w:val="00E82092"/>
    <w:rsid w:val="00E87DC1"/>
    <w:rsid w:val="00EB37F1"/>
    <w:rsid w:val="00EC3ABC"/>
    <w:rsid w:val="00EC6D6D"/>
    <w:rsid w:val="00ED5AEB"/>
    <w:rsid w:val="00EE46B3"/>
    <w:rsid w:val="00EE4A7A"/>
    <w:rsid w:val="00EF06B2"/>
    <w:rsid w:val="00EF2EAB"/>
    <w:rsid w:val="00F21FCE"/>
    <w:rsid w:val="00F24EE2"/>
    <w:rsid w:val="00F630F4"/>
    <w:rsid w:val="00F6431B"/>
    <w:rsid w:val="00F72731"/>
    <w:rsid w:val="00F72DB0"/>
    <w:rsid w:val="00F76C33"/>
    <w:rsid w:val="00F8592B"/>
    <w:rsid w:val="00FB69F5"/>
    <w:rsid w:val="00FD6A37"/>
    <w:rsid w:val="00FE3B35"/>
    <w:rsid w:val="00FE4B8F"/>
    <w:rsid w:val="00FF2E51"/>
    <w:rsid w:val="00FF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EDD62D-4BA5-497D-B0B4-EADA4F4FD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78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A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91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4778D"/>
    <w:pPr>
      <w:keepNext/>
      <w:jc w:val="center"/>
      <w:outlineLvl w:val="2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4778D"/>
    <w:rPr>
      <w:rFonts w:ascii="VNI-Times" w:eastAsia="Times New Roman" w:hAnsi="VNI-Times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44778D"/>
    <w:pPr>
      <w:jc w:val="center"/>
    </w:pPr>
    <w:rPr>
      <w:rFonts w:ascii="VNI-Heather" w:hAnsi="VNI-Heather"/>
      <w:sz w:val="20"/>
    </w:rPr>
  </w:style>
  <w:style w:type="character" w:customStyle="1" w:styleId="BodyTextChar">
    <w:name w:val="Body Text Char"/>
    <w:basedOn w:val="DefaultParagraphFont"/>
    <w:link w:val="BodyText"/>
    <w:rsid w:val="0044778D"/>
    <w:rPr>
      <w:rFonts w:ascii="VNI-Heather" w:eastAsia="Times New Roman" w:hAnsi="VNI-Heather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44778D"/>
    <w:pPr>
      <w:spacing w:before="120"/>
      <w:jc w:val="center"/>
    </w:pPr>
    <w:rPr>
      <w:rFonts w:ascii="VNI-Heather" w:hAnsi="VNI-Heather"/>
      <w:sz w:val="22"/>
    </w:rPr>
  </w:style>
  <w:style w:type="character" w:customStyle="1" w:styleId="BodyText2Char">
    <w:name w:val="Body Text 2 Char"/>
    <w:basedOn w:val="DefaultParagraphFont"/>
    <w:link w:val="BodyText2"/>
    <w:rsid w:val="0044778D"/>
    <w:rPr>
      <w:rFonts w:ascii="VNI-Heather" w:eastAsia="Times New Roman" w:hAnsi="VNI-Heather" w:cs="Times New Roman"/>
      <w:szCs w:val="20"/>
    </w:rPr>
  </w:style>
  <w:style w:type="table" w:styleId="TableGrid">
    <w:name w:val="Table Grid"/>
    <w:basedOn w:val="TableNormal"/>
    <w:uiPriority w:val="59"/>
    <w:rsid w:val="00E30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qFormat/>
    <w:rsid w:val="00393EF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E4A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9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134AD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fontstyle21">
    <w:name w:val="fontstyle21"/>
    <w:rsid w:val="00683867"/>
    <w:rPr>
      <w:rFonts w:ascii="CIDFont+F3" w:hAnsi="CIDFont+F3"/>
      <w:color w:val="000000"/>
      <w:sz w:val="24"/>
    </w:rPr>
  </w:style>
  <w:style w:type="character" w:styleId="PlaceholderText">
    <w:name w:val="Placeholder Text"/>
    <w:basedOn w:val="DefaultParagraphFont"/>
    <w:uiPriority w:val="99"/>
    <w:semiHidden/>
    <w:rsid w:val="00E259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6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9231D-0BBC-43DD-817E-18208527DCAD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87B77B37-306F-44C3-8E56-E7848A174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687</TotalTime>
  <Pages>3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Admin</cp:lastModifiedBy>
  <cp:revision>209</cp:revision>
  <dcterms:created xsi:type="dcterms:W3CDTF">2021-07-12T04:35:00Z</dcterms:created>
  <dcterms:modified xsi:type="dcterms:W3CDTF">2021-09-16T14:57:00Z</dcterms:modified>
</cp:coreProperties>
</file>