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169" w:type="dxa"/>
        <w:tblLayout w:type="fixed"/>
        <w:tblLook w:val="0000" w:firstRow="0" w:lastRow="0" w:firstColumn="0" w:lastColumn="0" w:noHBand="0" w:noVBand="0"/>
      </w:tblPr>
      <w:tblGrid>
        <w:gridCol w:w="779"/>
        <w:gridCol w:w="3260"/>
        <w:gridCol w:w="5992"/>
        <w:gridCol w:w="1138"/>
      </w:tblGrid>
      <w:tr w:rsidR="0044778D" w:rsidRPr="00D54C5D" w:rsidTr="00344D72">
        <w:trPr>
          <w:trHeight w:val="1341"/>
        </w:trPr>
        <w:tc>
          <w:tcPr>
            <w:tcW w:w="40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D54C5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18"/>
                <w:szCs w:val="24"/>
              </w:rPr>
            </w:pPr>
            <w:r w:rsidRPr="00D54C5D">
              <w:rPr>
                <w:rFonts w:ascii="Times New Roman" w:hAnsi="Times New Roman"/>
                <w:sz w:val="18"/>
                <w:szCs w:val="24"/>
              </w:rPr>
              <w:t>TRƯỜNG CAO ĐẲNG LÝ TỰ TRỌNG</w:t>
            </w:r>
          </w:p>
          <w:p w:rsidR="0044778D" w:rsidRPr="00D54C5D" w:rsidRDefault="0044778D" w:rsidP="00182D61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54C5D">
              <w:rPr>
                <w:rFonts w:ascii="Times New Roman" w:hAnsi="Times New Roman"/>
                <w:noProof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219710</wp:posOffset>
                      </wp:positionV>
                      <wp:extent cx="1145540" cy="0"/>
                      <wp:effectExtent l="0" t="0" r="3556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55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type w14:anchorId="43CA29C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8.65pt;margin-top:17.3pt;width:90.2pt;height:0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"/>
                  </w:pict>
                </mc:Fallback>
              </mc:AlternateContent>
            </w:r>
            <w:r w:rsidRPr="00D54C5D">
              <w:rPr>
                <w:rFonts w:ascii="Times New Roman" w:hAnsi="Times New Roman"/>
                <w:sz w:val="18"/>
                <w:szCs w:val="24"/>
              </w:rPr>
              <w:t>THÀNH PHỐ HỒ CHÍ</w:t>
            </w:r>
            <w:r w:rsidR="00182D61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r w:rsidRPr="00D54C5D">
              <w:rPr>
                <w:rFonts w:ascii="Times New Roman" w:hAnsi="Times New Roman"/>
                <w:sz w:val="18"/>
                <w:szCs w:val="24"/>
              </w:rPr>
              <w:t>MINH</w:t>
            </w:r>
          </w:p>
        </w:tc>
        <w:tc>
          <w:tcPr>
            <w:tcW w:w="71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54C5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Độc</w:t>
            </w:r>
            <w:proofErr w:type="spellEnd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lập</w:t>
            </w:r>
            <w:proofErr w:type="spellEnd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 xml:space="preserve"> – </w:t>
            </w: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Tự</w:t>
            </w:r>
            <w:proofErr w:type="spellEnd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 xml:space="preserve"> do – </w:t>
            </w: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Hạnh</w:t>
            </w:r>
            <w:proofErr w:type="spellEnd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phúc</w:t>
            </w:r>
            <w:proofErr w:type="spellEnd"/>
          </w:p>
        </w:tc>
      </w:tr>
      <w:tr w:rsidR="0044778D" w:rsidRPr="00592327" w:rsidTr="000163D4">
        <w:trPr>
          <w:trHeight w:val="1497"/>
        </w:trPr>
        <w:tc>
          <w:tcPr>
            <w:tcW w:w="1116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01278" w:rsidRPr="00592327" w:rsidRDefault="00601278" w:rsidP="00601278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 xml:space="preserve">ĐÁP ÁN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BÀI TIỂU LUẬN KẾT THÚC HỌC PHẦN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proofErr w:type="spellStart"/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="00CF5C7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F5C73"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  <w:r w:rsidR="00CF5C73">
              <w:rPr>
                <w:rFonts w:ascii="Times New Roman" w:hAnsi="Times New Roman"/>
                <w:b/>
                <w:sz w:val="26"/>
                <w:szCs w:val="26"/>
              </w:rPr>
              <w:t>: I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="00CF5C73">
              <w:rPr>
                <w:rFonts w:ascii="Times New Roman" w:hAnsi="Times New Roman"/>
                <w:b/>
                <w:sz w:val="26"/>
                <w:szCs w:val="26"/>
              </w:rPr>
              <w:t>: 2021–2022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Bậc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đào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tạo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Trung</w:t>
            </w:r>
            <w:proofErr w:type="spellEnd"/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cấp</w:t>
            </w:r>
            <w:proofErr w:type="spellEnd"/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(T4)</w:t>
            </w:r>
            <w:r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</w:t>
            </w:r>
            <w:r w:rsid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phần</w:t>
            </w:r>
            <w:proofErr w:type="spellEnd"/>
            <w:r w:rsidR="0044778D" w:rsidRPr="0059232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HÓA HỌC 3</w:t>
            </w:r>
          </w:p>
          <w:p w:rsidR="0044778D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Đề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1</w:t>
            </w:r>
          </w:p>
        </w:tc>
      </w:tr>
      <w:tr w:rsidR="0044778D" w:rsidRPr="00592327" w:rsidTr="00311188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gridSpan w:val="2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44778D" w:rsidRPr="00592327" w:rsidTr="00311188">
        <w:trPr>
          <w:trHeight w:val="257"/>
        </w:trPr>
        <w:tc>
          <w:tcPr>
            <w:tcW w:w="779" w:type="dxa"/>
          </w:tcPr>
          <w:p w:rsidR="0044778D" w:rsidRPr="00592327" w:rsidRDefault="0044778D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 xml:space="preserve">2 </w:t>
            </w:r>
            <w:proofErr w:type="spellStart"/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  <w:proofErr w:type="spellEnd"/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1.1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344D72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  <w:gridSpan w:val="2"/>
          </w:tcPr>
          <w:p w:rsidR="0044778D" w:rsidRPr="00592327" w:rsidRDefault="006A0F34" w:rsidP="006A0F3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>áng tạo, độc đáo,</w:t>
            </w: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có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ý tưởng mới.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169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  <w:gridSpan w:val="2"/>
          </w:tcPr>
          <w:p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LÝ THUYẾT CƠ SỞ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5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  <w:gridSpan w:val="2"/>
          </w:tcPr>
          <w:p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BÀI TẬP ÁP DỤNG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D33D19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proofErr w:type="spellStart"/>
            <w:r w:rsidR="0044778D"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  <w:gridSpan w:val="2"/>
          </w:tcPr>
          <w:p w:rsidR="0044778D" w:rsidRDefault="0044778D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167725" w:rsidRDefault="00167725" w:rsidP="00167725">
            <w:pPr>
              <w:pStyle w:val="ListParagraph"/>
              <w:rPr>
                <w:noProof/>
                <w:sz w:val="26"/>
                <w:szCs w:val="26"/>
              </w:rPr>
            </w:pPr>
          </w:p>
          <w:p w:rsidR="00CF5C73" w:rsidRDefault="00167725" w:rsidP="00167725">
            <w:pPr>
              <w:pStyle w:val="ListParagraph"/>
              <w:numPr>
                <w:ilvl w:val="0"/>
                <w:numId w:val="3"/>
              </w:num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Dung dịch KMnO</w:t>
            </w:r>
            <w:r w:rsidRPr="00167725">
              <w:rPr>
                <w:noProof/>
                <w:sz w:val="26"/>
                <w:szCs w:val="26"/>
                <w:vertAlign w:val="subscript"/>
              </w:rPr>
              <w:t>4</w:t>
            </w:r>
            <w:r>
              <w:rPr>
                <w:noProof/>
                <w:sz w:val="26"/>
                <w:szCs w:val="26"/>
              </w:rPr>
              <w:t xml:space="preserve"> mất màu</w:t>
            </w:r>
            <w:r w:rsidR="00F5434F">
              <w:rPr>
                <w:noProof/>
                <w:sz w:val="26"/>
                <w:szCs w:val="26"/>
              </w:rPr>
              <w:t>, xuất hiện kết tủa nâu</w:t>
            </w:r>
          </w:p>
          <w:p w:rsidR="00CA193D" w:rsidRDefault="00CA193D" w:rsidP="00CA193D">
            <w:pPr>
              <w:pStyle w:val="ListParagraph"/>
              <w:rPr>
                <w:noProof/>
                <w:sz w:val="26"/>
                <w:szCs w:val="26"/>
              </w:rPr>
            </w:pPr>
          </w:p>
          <w:p w:rsidR="00167725" w:rsidRPr="00167725" w:rsidRDefault="00167725" w:rsidP="00167725">
            <w:pPr>
              <w:pStyle w:val="ListParagraph"/>
              <w:numPr>
                <w:ilvl w:val="0"/>
                <w:numId w:val="3"/>
              </w:num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Do etylen bị oxy hóa bởi dung dịch KMnO</w:t>
            </w:r>
            <w:r w:rsidRPr="00167725">
              <w:rPr>
                <w:noProof/>
                <w:sz w:val="26"/>
                <w:szCs w:val="26"/>
                <w:vertAlign w:val="subscript"/>
              </w:rPr>
              <w:t>4</w:t>
            </w:r>
          </w:p>
          <w:p w:rsidR="00167725" w:rsidRDefault="00167725" w:rsidP="00BE5FE8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</w:t>
            </w:r>
          </w:p>
          <w:p w:rsidR="00167725" w:rsidRDefault="00167725" w:rsidP="00BE5FE8">
            <w:pPr>
              <w:rPr>
                <w:noProof/>
                <w:sz w:val="26"/>
                <w:szCs w:val="26"/>
              </w:rPr>
            </w:pPr>
          </w:p>
          <w:p w:rsidR="00CF5C73" w:rsidRPr="00167725" w:rsidRDefault="00144CF5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  <w:r w:rsidR="00167725">
              <w:rPr>
                <w:noProof/>
                <w:sz w:val="26"/>
                <w:szCs w:val="26"/>
              </w:rPr>
              <w:t>C</w:t>
            </w:r>
            <w:r w:rsidR="00167725" w:rsidRPr="00167725">
              <w:rPr>
                <w:noProof/>
                <w:sz w:val="26"/>
                <w:szCs w:val="26"/>
                <w:vertAlign w:val="subscript"/>
              </w:rPr>
              <w:t>2</w:t>
            </w:r>
            <w:r w:rsidR="00167725">
              <w:rPr>
                <w:noProof/>
                <w:sz w:val="26"/>
                <w:szCs w:val="26"/>
              </w:rPr>
              <w:t>H</w:t>
            </w:r>
            <w:r w:rsidR="00167725" w:rsidRPr="00167725">
              <w:rPr>
                <w:noProof/>
                <w:sz w:val="26"/>
                <w:szCs w:val="26"/>
                <w:vertAlign w:val="subscript"/>
              </w:rPr>
              <w:t>4</w:t>
            </w:r>
            <w:r w:rsidR="00167725">
              <w:rPr>
                <w:noProof/>
                <w:sz w:val="26"/>
                <w:szCs w:val="26"/>
              </w:rPr>
              <w:t xml:space="preserve"> +</w:t>
            </w:r>
            <w:r>
              <w:rPr>
                <w:noProof/>
                <w:sz w:val="26"/>
                <w:szCs w:val="26"/>
              </w:rPr>
              <w:t>2</w:t>
            </w:r>
            <w:r w:rsidR="00167725">
              <w:rPr>
                <w:noProof/>
                <w:sz w:val="26"/>
                <w:szCs w:val="26"/>
              </w:rPr>
              <w:t>KMnO</w:t>
            </w:r>
            <w:r w:rsidR="00167725" w:rsidRPr="00167725">
              <w:rPr>
                <w:noProof/>
                <w:sz w:val="26"/>
                <w:szCs w:val="26"/>
                <w:vertAlign w:val="subscript"/>
              </w:rPr>
              <w:t>4</w:t>
            </w:r>
            <w:r w:rsidR="00167725">
              <w:rPr>
                <w:noProof/>
                <w:sz w:val="26"/>
                <w:szCs w:val="26"/>
              </w:rPr>
              <w:t xml:space="preserve"> +</w:t>
            </w:r>
            <w:r>
              <w:rPr>
                <w:noProof/>
                <w:sz w:val="26"/>
                <w:szCs w:val="26"/>
              </w:rPr>
              <w:t>4</w:t>
            </w:r>
            <w:r w:rsidR="00167725">
              <w:rPr>
                <w:noProof/>
                <w:sz w:val="26"/>
                <w:szCs w:val="26"/>
              </w:rPr>
              <w:t>H</w:t>
            </w:r>
            <w:r w:rsidR="00167725" w:rsidRPr="00167725">
              <w:rPr>
                <w:noProof/>
                <w:sz w:val="26"/>
                <w:szCs w:val="26"/>
                <w:vertAlign w:val="subscript"/>
              </w:rPr>
              <w:t>2</w:t>
            </w:r>
            <w:r w:rsidR="00167725">
              <w:rPr>
                <w:noProof/>
                <w:sz w:val="26"/>
                <w:szCs w:val="26"/>
              </w:rPr>
              <w:t xml:space="preserve">O </w:t>
            </w:r>
            <w:r w:rsidR="00167725">
              <w:rPr>
                <w:noProof/>
                <w:sz w:val="26"/>
                <w:szCs w:val="26"/>
              </w:rPr>
              <w:sym w:font="Symbol" w:char="F0AE"/>
            </w:r>
            <w:r w:rsidR="00167725">
              <w:rPr>
                <w:noProof/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</w:rPr>
              <w:t>3</w:t>
            </w:r>
            <w:r w:rsidR="00167725">
              <w:rPr>
                <w:noProof/>
                <w:sz w:val="26"/>
                <w:szCs w:val="26"/>
              </w:rPr>
              <w:t>CH</w:t>
            </w:r>
            <w:r w:rsidR="00167725" w:rsidRPr="00167725">
              <w:rPr>
                <w:noProof/>
                <w:sz w:val="26"/>
                <w:szCs w:val="26"/>
                <w:vertAlign w:val="subscript"/>
              </w:rPr>
              <w:t>2</w:t>
            </w:r>
            <w:r w:rsidR="00167725">
              <w:rPr>
                <w:noProof/>
                <w:sz w:val="26"/>
                <w:szCs w:val="26"/>
              </w:rPr>
              <w:t>(OH)-CH</w:t>
            </w:r>
            <w:r w:rsidR="00167725" w:rsidRPr="00167725">
              <w:rPr>
                <w:noProof/>
                <w:sz w:val="26"/>
                <w:szCs w:val="26"/>
                <w:vertAlign w:val="subscript"/>
              </w:rPr>
              <w:t>2</w:t>
            </w:r>
            <w:r w:rsidR="00167725">
              <w:rPr>
                <w:noProof/>
                <w:sz w:val="26"/>
                <w:szCs w:val="26"/>
              </w:rPr>
              <w:t>-OH +</w:t>
            </w:r>
            <w:r>
              <w:rPr>
                <w:noProof/>
                <w:sz w:val="26"/>
                <w:szCs w:val="26"/>
              </w:rPr>
              <w:t>2</w:t>
            </w:r>
            <w:r w:rsidR="00167725">
              <w:rPr>
                <w:noProof/>
                <w:sz w:val="26"/>
                <w:szCs w:val="26"/>
              </w:rPr>
              <w:t>MnO</w:t>
            </w:r>
            <w:r w:rsidR="00167725" w:rsidRPr="00167725">
              <w:rPr>
                <w:noProof/>
                <w:sz w:val="26"/>
                <w:szCs w:val="26"/>
                <w:vertAlign w:val="subscript"/>
              </w:rPr>
              <w:t>2</w:t>
            </w:r>
            <w:r w:rsidR="00167725">
              <w:rPr>
                <w:noProof/>
                <w:sz w:val="26"/>
                <w:szCs w:val="26"/>
              </w:rPr>
              <w:t xml:space="preserve"> + </w:t>
            </w:r>
            <w:r>
              <w:rPr>
                <w:noProof/>
                <w:sz w:val="26"/>
                <w:szCs w:val="26"/>
              </w:rPr>
              <w:t>2</w:t>
            </w:r>
            <w:r w:rsidR="00167725">
              <w:rPr>
                <w:noProof/>
                <w:sz w:val="26"/>
                <w:szCs w:val="26"/>
              </w:rPr>
              <w:t>KOH</w:t>
            </w:r>
          </w:p>
          <w:p w:rsidR="00CF5C73" w:rsidRDefault="00CF5C73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592327" w:rsidRDefault="00CF5C73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Default="0044778D" w:rsidP="00167725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  <w:p w:rsidR="00167725" w:rsidRDefault="00167725" w:rsidP="00167725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167725" w:rsidRDefault="00167725" w:rsidP="00167725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1C51D9" w:rsidRDefault="001C51D9" w:rsidP="00167725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67725" w:rsidRPr="00592327" w:rsidRDefault="00167725" w:rsidP="00167725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0,5đ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  <w:gridSpan w:val="2"/>
          </w:tcPr>
          <w:p w:rsidR="0044778D" w:rsidRDefault="0044778D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116AEC" w:rsidRDefault="00116AEC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        </w:t>
            </w:r>
          </w:p>
          <w:p w:rsidR="00CF5C73" w:rsidRPr="00116AEC" w:rsidRDefault="00116AEC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         </w:t>
            </w:r>
            <w:r w:rsidRPr="00116AEC">
              <w:rPr>
                <w:rFonts w:ascii="Times New Roman" w:hAnsi="Times New Roman"/>
                <w:noProof/>
                <w:sz w:val="28"/>
                <w:szCs w:val="28"/>
              </w:rPr>
              <w:t>Công thức phân tử Anken</w:t>
            </w:r>
          </w:p>
          <w:p w:rsidR="00116AEC" w:rsidRPr="00116AEC" w:rsidRDefault="00116AEC" w:rsidP="00116AEC">
            <w:pPr>
              <w:tabs>
                <w:tab w:val="left" w:pos="740"/>
              </w:tabs>
              <w:spacing w:before="101"/>
              <w:ind w:right="57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Pr="00116AEC">
              <w:rPr>
                <w:rFonts w:ascii="Times New Roman" w:hAnsi="Times New Roman"/>
                <w:sz w:val="28"/>
                <w:szCs w:val="28"/>
              </w:rPr>
              <w:t>C</w:t>
            </w:r>
            <w:r w:rsidRPr="00116AEC">
              <w:rPr>
                <w:rFonts w:ascii="Times New Roman" w:hAnsi="Times New Roman"/>
                <w:sz w:val="28"/>
                <w:szCs w:val="28"/>
                <w:vertAlign w:val="subscript"/>
              </w:rPr>
              <w:t>n</w:t>
            </w:r>
            <w:r w:rsidRPr="00116AEC">
              <w:rPr>
                <w:rFonts w:ascii="Times New Roman" w:hAnsi="Times New Roman"/>
                <w:sz w:val="28"/>
                <w:szCs w:val="28"/>
              </w:rPr>
              <w:t>H</w:t>
            </w:r>
            <w:r w:rsidRPr="00116AEC">
              <w:rPr>
                <w:rFonts w:ascii="Times New Roman" w:hAnsi="Times New Roman"/>
                <w:sz w:val="28"/>
                <w:szCs w:val="28"/>
                <w:vertAlign w:val="subscript"/>
              </w:rPr>
              <w:t>2n</w:t>
            </w:r>
            <w:r w:rsidRPr="00116AEC">
              <w:rPr>
                <w:rFonts w:ascii="Times New Roman" w:hAnsi="Times New Roman"/>
                <w:sz w:val="28"/>
                <w:szCs w:val="28"/>
              </w:rPr>
              <w:t xml:space="preserve"> +Br</w:t>
            </w:r>
            <w:r w:rsidRPr="00116AEC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sym w:font="Symbol" w:char="F0AE"/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16AEC">
              <w:rPr>
                <w:rFonts w:ascii="Times New Roman" w:hAnsi="Times New Roman"/>
                <w:sz w:val="28"/>
                <w:szCs w:val="28"/>
              </w:rPr>
              <w:t xml:space="preserve"> C</w:t>
            </w:r>
            <w:r w:rsidRPr="00116AEC">
              <w:rPr>
                <w:rFonts w:ascii="Times New Roman" w:hAnsi="Times New Roman"/>
                <w:sz w:val="28"/>
                <w:szCs w:val="28"/>
                <w:vertAlign w:val="subscript"/>
              </w:rPr>
              <w:t>n</w:t>
            </w:r>
            <w:r w:rsidRPr="00116AEC">
              <w:rPr>
                <w:rFonts w:ascii="Times New Roman" w:hAnsi="Times New Roman"/>
                <w:sz w:val="28"/>
                <w:szCs w:val="28"/>
              </w:rPr>
              <w:t>H</w:t>
            </w:r>
            <w:r w:rsidRPr="00116AEC">
              <w:rPr>
                <w:rFonts w:ascii="Times New Roman" w:hAnsi="Times New Roman"/>
                <w:sz w:val="28"/>
                <w:szCs w:val="28"/>
                <w:vertAlign w:val="subscript"/>
              </w:rPr>
              <w:t>2n</w:t>
            </w:r>
            <w:r w:rsidRPr="00116AEC">
              <w:rPr>
                <w:rFonts w:ascii="Times New Roman" w:hAnsi="Times New Roman"/>
                <w:sz w:val="28"/>
                <w:szCs w:val="28"/>
              </w:rPr>
              <w:t>Br</w:t>
            </w:r>
            <w:r w:rsidRPr="00116AEC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</w:p>
          <w:p w:rsidR="00116AEC" w:rsidRPr="00116AEC" w:rsidRDefault="00116AEC" w:rsidP="00116AEC">
            <w:pPr>
              <w:pStyle w:val="ListParagraph"/>
              <w:tabs>
                <w:tab w:val="left" w:pos="740"/>
              </w:tabs>
              <w:spacing w:before="101"/>
              <w:ind w:left="739" w:right="572"/>
              <w:rPr>
                <w:sz w:val="28"/>
                <w:szCs w:val="28"/>
              </w:rPr>
            </w:pPr>
            <w:proofErr w:type="spellStart"/>
            <w:r w:rsidRPr="00116AEC">
              <w:rPr>
                <w:sz w:val="28"/>
                <w:szCs w:val="28"/>
              </w:rPr>
              <w:t>Khối</w:t>
            </w:r>
            <w:proofErr w:type="spellEnd"/>
            <w:r w:rsidRPr="00116AEC">
              <w:rPr>
                <w:sz w:val="28"/>
                <w:szCs w:val="28"/>
              </w:rPr>
              <w:t xml:space="preserve"> </w:t>
            </w:r>
            <w:proofErr w:type="spellStart"/>
            <w:r w:rsidRPr="00116AEC">
              <w:rPr>
                <w:sz w:val="28"/>
                <w:szCs w:val="28"/>
              </w:rPr>
              <w:t>lượng</w:t>
            </w:r>
            <w:proofErr w:type="spellEnd"/>
            <w:r w:rsidRPr="00116AEC">
              <w:rPr>
                <w:sz w:val="28"/>
                <w:szCs w:val="28"/>
              </w:rPr>
              <w:t xml:space="preserve"> Br</w:t>
            </w:r>
            <w:r w:rsidRPr="00116AEC">
              <w:rPr>
                <w:sz w:val="28"/>
                <w:szCs w:val="28"/>
                <w:vertAlign w:val="subscript"/>
              </w:rPr>
              <w:t>2</w:t>
            </w:r>
            <w:r w:rsidRPr="00116AEC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8x12,5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100</m:t>
                  </m:r>
                </m:den>
              </m:f>
            </m:oMath>
            <w:r>
              <w:rPr>
                <w:sz w:val="28"/>
                <w:szCs w:val="28"/>
              </w:rPr>
              <w:t xml:space="preserve"> = 1 gam</w:t>
            </w:r>
          </w:p>
          <w:p w:rsidR="00116AEC" w:rsidRPr="00116AEC" w:rsidRDefault="00116AEC" w:rsidP="00116AEC">
            <w:pPr>
              <w:pStyle w:val="ListParagraph"/>
              <w:tabs>
                <w:tab w:val="left" w:pos="740"/>
              </w:tabs>
              <w:spacing w:before="101"/>
              <w:ind w:left="739" w:right="572"/>
              <w:rPr>
                <w:sz w:val="28"/>
                <w:szCs w:val="28"/>
              </w:rPr>
            </w:pPr>
            <w:proofErr w:type="spellStart"/>
            <w:r w:rsidRPr="00116AEC">
              <w:rPr>
                <w:sz w:val="28"/>
                <w:szCs w:val="28"/>
              </w:rPr>
              <w:t>Số</w:t>
            </w:r>
            <w:proofErr w:type="spellEnd"/>
            <w:r w:rsidRPr="00116AEC">
              <w:rPr>
                <w:sz w:val="28"/>
                <w:szCs w:val="28"/>
              </w:rPr>
              <w:t xml:space="preserve"> </w:t>
            </w:r>
            <w:proofErr w:type="spellStart"/>
            <w:r w:rsidRPr="00116AEC">
              <w:rPr>
                <w:sz w:val="28"/>
                <w:szCs w:val="28"/>
              </w:rPr>
              <w:t>mol</w:t>
            </w:r>
            <w:proofErr w:type="spellEnd"/>
            <w:r w:rsidRPr="00116AEC">
              <w:rPr>
                <w:sz w:val="28"/>
                <w:szCs w:val="28"/>
              </w:rPr>
              <w:t xml:space="preserve"> Br</w:t>
            </w:r>
            <w:r w:rsidRPr="00116AEC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= 1:</w:t>
            </w:r>
            <w:r w:rsidRPr="00116AEC">
              <w:rPr>
                <w:sz w:val="28"/>
                <w:szCs w:val="28"/>
              </w:rPr>
              <w:t>160= 0,0</w:t>
            </w:r>
            <w:r>
              <w:rPr>
                <w:sz w:val="28"/>
                <w:szCs w:val="28"/>
              </w:rPr>
              <w:t>06</w:t>
            </w:r>
            <w:r w:rsidRPr="00116AEC">
              <w:rPr>
                <w:sz w:val="28"/>
                <w:szCs w:val="28"/>
              </w:rPr>
              <w:t>25m</w:t>
            </w:r>
            <w:r>
              <w:rPr>
                <w:sz w:val="28"/>
                <w:szCs w:val="28"/>
              </w:rPr>
              <w:t>ol</w:t>
            </w:r>
          </w:p>
          <w:p w:rsidR="00116AEC" w:rsidRPr="00116AEC" w:rsidRDefault="00116AEC" w:rsidP="00116AEC">
            <w:pPr>
              <w:pStyle w:val="ListParagraph"/>
              <w:tabs>
                <w:tab w:val="left" w:pos="740"/>
              </w:tabs>
              <w:spacing w:before="101"/>
              <w:ind w:left="739" w:right="572"/>
              <w:rPr>
                <w:sz w:val="28"/>
                <w:szCs w:val="28"/>
              </w:rPr>
            </w:pPr>
            <w:proofErr w:type="spellStart"/>
            <w:r w:rsidRPr="00116AEC">
              <w:rPr>
                <w:sz w:val="28"/>
                <w:szCs w:val="28"/>
              </w:rPr>
              <w:t>Số</w:t>
            </w:r>
            <w:proofErr w:type="spellEnd"/>
            <w:r w:rsidRPr="00116AEC">
              <w:rPr>
                <w:sz w:val="28"/>
                <w:szCs w:val="28"/>
              </w:rPr>
              <w:t xml:space="preserve"> </w:t>
            </w:r>
            <w:proofErr w:type="spellStart"/>
            <w:r w:rsidRPr="00116AEC">
              <w:rPr>
                <w:sz w:val="28"/>
                <w:szCs w:val="28"/>
              </w:rPr>
              <w:t>mol</w:t>
            </w:r>
            <w:proofErr w:type="spellEnd"/>
            <w:r w:rsidRPr="00116AEC">
              <w:rPr>
                <w:sz w:val="28"/>
                <w:szCs w:val="28"/>
              </w:rPr>
              <w:t xml:space="preserve"> </w:t>
            </w:r>
            <w:proofErr w:type="spellStart"/>
            <w:r w:rsidRPr="00116AEC">
              <w:rPr>
                <w:sz w:val="28"/>
                <w:szCs w:val="28"/>
              </w:rPr>
              <w:t>anken</w:t>
            </w:r>
            <w:proofErr w:type="spellEnd"/>
            <w:r w:rsidRPr="00116AEC">
              <w:rPr>
                <w:sz w:val="28"/>
                <w:szCs w:val="28"/>
              </w:rPr>
              <w:t xml:space="preserve">= </w:t>
            </w:r>
            <w:proofErr w:type="spellStart"/>
            <w:r w:rsidRPr="00116AEC">
              <w:rPr>
                <w:sz w:val="28"/>
                <w:szCs w:val="28"/>
              </w:rPr>
              <w:t>Số</w:t>
            </w:r>
            <w:proofErr w:type="spellEnd"/>
            <w:r w:rsidRPr="00116AEC">
              <w:rPr>
                <w:sz w:val="28"/>
                <w:szCs w:val="28"/>
              </w:rPr>
              <w:t xml:space="preserve"> </w:t>
            </w:r>
            <w:proofErr w:type="spellStart"/>
            <w:r w:rsidRPr="00116AEC">
              <w:rPr>
                <w:sz w:val="28"/>
                <w:szCs w:val="28"/>
              </w:rPr>
              <w:t>mol</w:t>
            </w:r>
            <w:proofErr w:type="spellEnd"/>
            <w:r w:rsidRPr="00116AEC">
              <w:rPr>
                <w:sz w:val="28"/>
                <w:szCs w:val="28"/>
              </w:rPr>
              <w:t xml:space="preserve"> Br</w:t>
            </w:r>
            <w:r w:rsidRPr="00116AEC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 xml:space="preserve">= </w:t>
            </w:r>
            <w:r w:rsidRPr="00116AEC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06</w:t>
            </w:r>
            <w:r w:rsidRPr="00116AEC">
              <w:rPr>
                <w:sz w:val="28"/>
                <w:szCs w:val="28"/>
              </w:rPr>
              <w:t>25m</w:t>
            </w:r>
            <w:r>
              <w:rPr>
                <w:sz w:val="28"/>
                <w:szCs w:val="28"/>
              </w:rPr>
              <w:t>ol</w:t>
            </w:r>
          </w:p>
          <w:p w:rsidR="00116AEC" w:rsidRPr="00116AEC" w:rsidRDefault="00116AEC" w:rsidP="00116AEC">
            <w:pPr>
              <w:pStyle w:val="ListParagraph"/>
              <w:tabs>
                <w:tab w:val="left" w:pos="740"/>
              </w:tabs>
              <w:spacing w:before="101"/>
              <w:ind w:left="739" w:right="572"/>
              <w:rPr>
                <w:sz w:val="28"/>
                <w:szCs w:val="28"/>
              </w:rPr>
            </w:pPr>
            <w:proofErr w:type="spellStart"/>
            <w:r w:rsidRPr="00116AEC">
              <w:rPr>
                <w:sz w:val="28"/>
                <w:szCs w:val="28"/>
              </w:rPr>
              <w:t>Khối</w:t>
            </w:r>
            <w:proofErr w:type="spellEnd"/>
            <w:r w:rsidRPr="00116AEC">
              <w:rPr>
                <w:sz w:val="28"/>
                <w:szCs w:val="28"/>
              </w:rPr>
              <w:t xml:space="preserve"> </w:t>
            </w:r>
            <w:proofErr w:type="spellStart"/>
            <w:r w:rsidRPr="00116AEC">
              <w:rPr>
                <w:sz w:val="28"/>
                <w:szCs w:val="28"/>
              </w:rPr>
              <w:t>lượng</w:t>
            </w:r>
            <w:proofErr w:type="spellEnd"/>
            <w:r w:rsidRPr="00116AEC">
              <w:rPr>
                <w:sz w:val="28"/>
                <w:szCs w:val="28"/>
              </w:rPr>
              <w:t xml:space="preserve"> </w:t>
            </w:r>
            <w:proofErr w:type="spellStart"/>
            <w:r w:rsidRPr="00116AEC">
              <w:rPr>
                <w:sz w:val="28"/>
                <w:szCs w:val="28"/>
              </w:rPr>
              <w:t>phân</w:t>
            </w:r>
            <w:proofErr w:type="spellEnd"/>
            <w:r w:rsidRPr="00116AEC">
              <w:rPr>
                <w:sz w:val="28"/>
                <w:szCs w:val="28"/>
              </w:rPr>
              <w:t xml:space="preserve"> </w:t>
            </w:r>
            <w:proofErr w:type="spellStart"/>
            <w:r w:rsidRPr="00116AEC">
              <w:rPr>
                <w:sz w:val="28"/>
                <w:szCs w:val="28"/>
              </w:rPr>
              <w:t>tử</w:t>
            </w:r>
            <w:proofErr w:type="spellEnd"/>
            <w:r w:rsidRPr="00116AEC">
              <w:rPr>
                <w:sz w:val="28"/>
                <w:szCs w:val="28"/>
              </w:rPr>
              <w:t xml:space="preserve"> </w:t>
            </w:r>
            <w:proofErr w:type="spellStart"/>
            <w:r w:rsidRPr="00116AEC">
              <w:rPr>
                <w:sz w:val="28"/>
                <w:szCs w:val="28"/>
              </w:rPr>
              <w:t>anken</w:t>
            </w:r>
            <w:proofErr w:type="spellEnd"/>
            <w:r w:rsidRPr="00116AEC">
              <w:rPr>
                <w:sz w:val="28"/>
                <w:szCs w:val="28"/>
              </w:rPr>
              <w:t xml:space="preserve"> </w:t>
            </w:r>
            <w:proofErr w:type="spellStart"/>
            <w:r w:rsidRPr="00116AEC">
              <w:rPr>
                <w:sz w:val="28"/>
                <w:szCs w:val="28"/>
              </w:rPr>
              <w:t>M</w:t>
            </w:r>
            <w:r w:rsidRPr="00116AEC">
              <w:rPr>
                <w:sz w:val="28"/>
                <w:szCs w:val="28"/>
                <w:vertAlign w:val="subscript"/>
              </w:rPr>
              <w:t>anken</w:t>
            </w:r>
            <w:proofErr w:type="spellEnd"/>
            <w:r w:rsidRPr="00116AEC">
              <w:rPr>
                <w:sz w:val="28"/>
                <w:szCs w:val="28"/>
              </w:rPr>
              <w:t>=</w:t>
            </w:r>
            <w:proofErr w:type="spellStart"/>
            <w:r w:rsidRPr="00116AEC"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:n</w:t>
            </w:r>
            <w:proofErr w:type="spellEnd"/>
            <w:r>
              <w:rPr>
                <w:sz w:val="28"/>
                <w:szCs w:val="28"/>
              </w:rPr>
              <w:t>= 0,35: 0,00625= 56</w:t>
            </w:r>
          </w:p>
          <w:p w:rsidR="00116AEC" w:rsidRPr="00116AEC" w:rsidRDefault="00116AEC" w:rsidP="00116AEC">
            <w:pPr>
              <w:pStyle w:val="ListParagraph"/>
              <w:tabs>
                <w:tab w:val="left" w:pos="740"/>
              </w:tabs>
              <w:spacing w:before="101"/>
              <w:ind w:left="739" w:right="572"/>
              <w:rPr>
                <w:sz w:val="28"/>
                <w:szCs w:val="28"/>
              </w:rPr>
            </w:pPr>
            <w:r w:rsidRPr="00116AEC">
              <w:rPr>
                <w:sz w:val="28"/>
                <w:szCs w:val="28"/>
              </w:rPr>
              <w:t xml:space="preserve">Ta </w:t>
            </w:r>
            <w:proofErr w:type="spellStart"/>
            <w:r w:rsidRPr="00116AEC">
              <w:rPr>
                <w:sz w:val="28"/>
                <w:szCs w:val="28"/>
              </w:rPr>
              <w:t>có</w:t>
            </w:r>
            <w:proofErr w:type="spellEnd"/>
            <w:r w:rsidRPr="00116AEC">
              <w:rPr>
                <w:sz w:val="28"/>
                <w:szCs w:val="28"/>
              </w:rPr>
              <w:t xml:space="preserve"> 12n+2n= 14n=56    </w:t>
            </w:r>
            <w:proofErr w:type="spellStart"/>
            <w:r w:rsidRPr="00116AEC">
              <w:rPr>
                <w:sz w:val="28"/>
                <w:szCs w:val="28"/>
              </w:rPr>
              <w:t>vậy</w:t>
            </w:r>
            <w:proofErr w:type="spellEnd"/>
            <w:r w:rsidRPr="00116AEC">
              <w:rPr>
                <w:sz w:val="28"/>
                <w:szCs w:val="28"/>
              </w:rPr>
              <w:t xml:space="preserve"> n=4 CTPT C</w:t>
            </w:r>
            <w:r w:rsidRPr="00116AEC">
              <w:rPr>
                <w:sz w:val="28"/>
                <w:szCs w:val="28"/>
                <w:vertAlign w:val="subscript"/>
              </w:rPr>
              <w:t>4</w:t>
            </w:r>
            <w:r w:rsidRPr="00116AEC">
              <w:rPr>
                <w:sz w:val="28"/>
                <w:szCs w:val="28"/>
              </w:rPr>
              <w:t>H</w:t>
            </w:r>
            <w:r w:rsidRPr="00116AEC">
              <w:rPr>
                <w:sz w:val="28"/>
                <w:szCs w:val="28"/>
                <w:vertAlign w:val="subscript"/>
              </w:rPr>
              <w:t>8</w:t>
            </w:r>
          </w:p>
          <w:p w:rsidR="00116AEC" w:rsidRPr="00116AEC" w:rsidRDefault="00116AEC" w:rsidP="00116AEC">
            <w:pPr>
              <w:pStyle w:val="ListParagraph"/>
              <w:tabs>
                <w:tab w:val="left" w:pos="740"/>
              </w:tabs>
              <w:spacing w:before="101"/>
              <w:ind w:left="739" w:right="572"/>
              <w:rPr>
                <w:sz w:val="28"/>
                <w:szCs w:val="28"/>
              </w:rPr>
            </w:pPr>
            <w:r w:rsidRPr="00116AEC">
              <w:rPr>
                <w:sz w:val="28"/>
                <w:szCs w:val="28"/>
              </w:rPr>
              <w:t>CTCT CH</w:t>
            </w:r>
            <w:r w:rsidRPr="00116AEC">
              <w:rPr>
                <w:sz w:val="28"/>
                <w:szCs w:val="28"/>
                <w:vertAlign w:val="subscript"/>
              </w:rPr>
              <w:t>2</w:t>
            </w:r>
            <w:r w:rsidRPr="00116AEC">
              <w:rPr>
                <w:sz w:val="28"/>
                <w:szCs w:val="28"/>
              </w:rPr>
              <w:t>=CH-CH</w:t>
            </w:r>
            <w:r w:rsidRPr="00116AEC">
              <w:rPr>
                <w:sz w:val="28"/>
                <w:szCs w:val="28"/>
                <w:vertAlign w:val="subscript"/>
              </w:rPr>
              <w:t>2</w:t>
            </w:r>
            <w:r w:rsidRPr="00116AEC">
              <w:rPr>
                <w:sz w:val="28"/>
                <w:szCs w:val="28"/>
              </w:rPr>
              <w:t>-CH</w:t>
            </w:r>
            <w:r w:rsidRPr="00116AEC">
              <w:rPr>
                <w:sz w:val="28"/>
                <w:szCs w:val="28"/>
                <w:vertAlign w:val="subscript"/>
              </w:rPr>
              <w:t>3</w:t>
            </w:r>
            <w:r w:rsidRPr="00116AEC">
              <w:rPr>
                <w:sz w:val="28"/>
                <w:szCs w:val="28"/>
              </w:rPr>
              <w:t xml:space="preserve">    but-1en</w:t>
            </w:r>
          </w:p>
          <w:p w:rsidR="00116AEC" w:rsidRPr="00116AEC" w:rsidRDefault="00116AEC" w:rsidP="00116AEC">
            <w:pPr>
              <w:pStyle w:val="ListParagraph"/>
              <w:tabs>
                <w:tab w:val="left" w:pos="740"/>
              </w:tabs>
              <w:spacing w:before="101"/>
              <w:ind w:left="739" w:right="572"/>
              <w:rPr>
                <w:sz w:val="28"/>
                <w:szCs w:val="28"/>
              </w:rPr>
            </w:pPr>
            <w:r w:rsidRPr="00116AEC">
              <w:rPr>
                <w:sz w:val="28"/>
                <w:szCs w:val="28"/>
              </w:rPr>
              <w:t xml:space="preserve">            CH</w:t>
            </w:r>
            <w:r w:rsidRPr="00116AEC">
              <w:rPr>
                <w:sz w:val="28"/>
                <w:szCs w:val="28"/>
                <w:vertAlign w:val="subscript"/>
              </w:rPr>
              <w:t>3</w:t>
            </w:r>
            <w:r w:rsidRPr="00116AEC">
              <w:rPr>
                <w:sz w:val="28"/>
                <w:szCs w:val="28"/>
              </w:rPr>
              <w:t>-CH=CH-CH</w:t>
            </w:r>
            <w:r w:rsidRPr="00116AEC">
              <w:rPr>
                <w:sz w:val="28"/>
                <w:szCs w:val="28"/>
                <w:vertAlign w:val="subscript"/>
              </w:rPr>
              <w:t>3</w:t>
            </w:r>
            <w:r w:rsidRPr="00116AEC">
              <w:rPr>
                <w:sz w:val="28"/>
                <w:szCs w:val="28"/>
              </w:rPr>
              <w:t xml:space="preserve">    but-2-en</w:t>
            </w:r>
          </w:p>
          <w:p w:rsidR="00116AEC" w:rsidRPr="00116AEC" w:rsidRDefault="00116AEC" w:rsidP="00116AEC">
            <w:pPr>
              <w:pStyle w:val="ListParagraph"/>
              <w:tabs>
                <w:tab w:val="left" w:pos="740"/>
              </w:tabs>
              <w:spacing w:before="101"/>
              <w:ind w:left="739" w:right="572"/>
              <w:rPr>
                <w:sz w:val="28"/>
                <w:szCs w:val="28"/>
              </w:rPr>
            </w:pPr>
            <w:r w:rsidRPr="00116AEC">
              <w:rPr>
                <w:sz w:val="28"/>
                <w:szCs w:val="28"/>
              </w:rPr>
              <w:t xml:space="preserve">            CH</w:t>
            </w:r>
            <w:r w:rsidRPr="00116AEC">
              <w:rPr>
                <w:sz w:val="28"/>
                <w:szCs w:val="28"/>
                <w:vertAlign w:val="subscript"/>
              </w:rPr>
              <w:t>2</w:t>
            </w:r>
            <w:r w:rsidRPr="00116AEC">
              <w:rPr>
                <w:sz w:val="28"/>
                <w:szCs w:val="28"/>
              </w:rPr>
              <w:t>=C(CH</w:t>
            </w:r>
            <w:r w:rsidRPr="00116AEC">
              <w:rPr>
                <w:sz w:val="28"/>
                <w:szCs w:val="28"/>
                <w:vertAlign w:val="subscript"/>
              </w:rPr>
              <w:t>3</w:t>
            </w:r>
            <w:r w:rsidRPr="00116AEC">
              <w:rPr>
                <w:sz w:val="28"/>
                <w:szCs w:val="28"/>
              </w:rPr>
              <w:t>)</w:t>
            </w:r>
            <w:r w:rsidRPr="00116AEC">
              <w:rPr>
                <w:sz w:val="28"/>
                <w:szCs w:val="28"/>
                <w:vertAlign w:val="subscript"/>
              </w:rPr>
              <w:t>2</w:t>
            </w:r>
            <w:r w:rsidRPr="00116AEC">
              <w:rPr>
                <w:sz w:val="28"/>
                <w:szCs w:val="28"/>
              </w:rPr>
              <w:t xml:space="preserve">           2-metylpropen</w:t>
            </w:r>
          </w:p>
          <w:p w:rsidR="00CF5C73" w:rsidRPr="00116AEC" w:rsidRDefault="00CF5C73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CF5C73" w:rsidRDefault="00CF5C73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592327" w:rsidRDefault="00CF5C73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  <w:p w:rsidR="00116AEC" w:rsidRDefault="00116AEC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16AEC" w:rsidRDefault="00116AEC" w:rsidP="00312C04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312C04" w:rsidRDefault="00312C04" w:rsidP="00312C04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312C04" w:rsidRDefault="00312C04" w:rsidP="00312C04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312C04" w:rsidRDefault="00312C04" w:rsidP="00312C04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312C04" w:rsidRDefault="00312C04" w:rsidP="00312C04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312C04" w:rsidRPr="00592327" w:rsidRDefault="00312C04" w:rsidP="00312C04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  <w:gridSpan w:val="2"/>
          </w:tcPr>
          <w:p w:rsidR="00167725" w:rsidRDefault="00167725" w:rsidP="00312C04">
            <w:pPr>
              <w:tabs>
                <w:tab w:val="left" w:pos="1316"/>
              </w:tabs>
              <w:rPr>
                <w:rFonts w:ascii="Times New Roman" w:hAnsi="Times New Roman"/>
                <w:spacing w:val="-3"/>
                <w:sz w:val="28"/>
                <w:szCs w:val="28"/>
              </w:rPr>
            </w:pPr>
          </w:p>
          <w:p w:rsidR="00167725" w:rsidRDefault="00167725" w:rsidP="00312C04">
            <w:pPr>
              <w:tabs>
                <w:tab w:val="left" w:pos="1316"/>
              </w:tabs>
              <w:rPr>
                <w:rFonts w:ascii="Times New Roman" w:hAnsi="Times New Roman"/>
                <w:spacing w:val="-3"/>
                <w:sz w:val="28"/>
                <w:szCs w:val="28"/>
              </w:rPr>
            </w:pPr>
          </w:p>
          <w:p w:rsidR="00312C04" w:rsidRDefault="00312C04" w:rsidP="00312C04">
            <w:pPr>
              <w:tabs>
                <w:tab w:val="left" w:pos="1316"/>
              </w:tabs>
              <w:rPr>
                <w:rFonts w:ascii="Times New Roman" w:hAnsi="Times New Roman"/>
                <w:spacing w:val="-3"/>
                <w:sz w:val="28"/>
                <w:szCs w:val="28"/>
              </w:rPr>
            </w:pP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a, </w:t>
            </w:r>
            <w:proofErr w:type="spellStart"/>
            <w:r>
              <w:rPr>
                <w:rFonts w:ascii="Times New Roman" w:hAnsi="Times New Roman"/>
                <w:spacing w:val="-3"/>
                <w:sz w:val="28"/>
                <w:szCs w:val="28"/>
              </w:rPr>
              <w:t>Thế</w:t>
            </w:r>
            <w:proofErr w:type="spellEnd"/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3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3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3"/>
                <w:sz w:val="28"/>
                <w:szCs w:val="28"/>
              </w:rPr>
              <w:t>Etan</w:t>
            </w:r>
            <w:proofErr w:type="spellEnd"/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3"/>
                <w:sz w:val="28"/>
                <w:szCs w:val="28"/>
              </w:rPr>
              <w:t>thoát</w:t>
            </w:r>
            <w:proofErr w:type="spellEnd"/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3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: 0,56 </w:t>
            </w:r>
            <w:proofErr w:type="spellStart"/>
            <w:r>
              <w:rPr>
                <w:rFonts w:ascii="Times New Roman" w:hAnsi="Times New Roman"/>
                <w:spacing w:val="-3"/>
                <w:sz w:val="28"/>
                <w:szCs w:val="28"/>
              </w:rPr>
              <w:t>lít</w:t>
            </w:r>
            <w:proofErr w:type="spellEnd"/>
          </w:p>
          <w:p w:rsidR="00312C04" w:rsidRPr="00312C04" w:rsidRDefault="00120624" w:rsidP="00312C04">
            <w:pPr>
              <w:tabs>
                <w:tab w:val="left" w:pos="1316"/>
              </w:tabs>
              <w:rPr>
                <w:rFonts w:ascii="Times New Roman" w:hAnsi="Times New Roman"/>
                <w:spacing w:val="-3"/>
                <w:sz w:val="28"/>
                <w:szCs w:val="28"/>
              </w:rPr>
            </w:pP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  </w:t>
            </w:r>
            <w:proofErr w:type="spellStart"/>
            <w:r w:rsidR="00312C04">
              <w:rPr>
                <w:rFonts w:ascii="Times New Roman" w:hAnsi="Times New Roman"/>
                <w:spacing w:val="-3"/>
                <w:sz w:val="28"/>
                <w:szCs w:val="28"/>
              </w:rPr>
              <w:t>Thế</w:t>
            </w:r>
            <w:proofErr w:type="spellEnd"/>
            <w:r w:rsidR="00312C04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="00312C04">
              <w:rPr>
                <w:rFonts w:ascii="Times New Roman" w:hAnsi="Times New Roman"/>
                <w:spacing w:val="-3"/>
                <w:sz w:val="28"/>
                <w:szCs w:val="28"/>
              </w:rPr>
              <w:t>tích</w:t>
            </w:r>
            <w:proofErr w:type="spellEnd"/>
            <w:r w:rsidR="00312C04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="00312C04">
              <w:rPr>
                <w:rFonts w:ascii="Times New Roman" w:hAnsi="Times New Roman"/>
                <w:spacing w:val="-3"/>
                <w:sz w:val="28"/>
                <w:szCs w:val="28"/>
              </w:rPr>
              <w:t>khí</w:t>
            </w:r>
            <w:proofErr w:type="spellEnd"/>
            <w:r w:rsidR="00312C04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="00312C04">
              <w:rPr>
                <w:rFonts w:ascii="Times New Roman" w:hAnsi="Times New Roman"/>
                <w:spacing w:val="-3"/>
                <w:sz w:val="28"/>
                <w:szCs w:val="28"/>
              </w:rPr>
              <w:t>propin</w:t>
            </w:r>
            <w:proofErr w:type="spellEnd"/>
            <w:r w:rsidR="00312C04">
              <w:rPr>
                <w:rFonts w:ascii="Times New Roman" w:hAnsi="Times New Roman"/>
                <w:spacing w:val="-3"/>
                <w:sz w:val="28"/>
                <w:szCs w:val="28"/>
              </w:rPr>
              <w:t>:</w:t>
            </w:r>
          </w:p>
          <w:p w:rsidR="00312C04" w:rsidRPr="00312C04" w:rsidRDefault="00312C04" w:rsidP="00312C04">
            <w:pPr>
              <w:pStyle w:val="ListParagraph"/>
              <w:tabs>
                <w:tab w:val="left" w:pos="1316"/>
              </w:tabs>
              <w:ind w:left="1315"/>
              <w:rPr>
                <w:spacing w:val="-3"/>
                <w:sz w:val="28"/>
                <w:szCs w:val="28"/>
              </w:rPr>
            </w:pPr>
            <w:r w:rsidRPr="00312C04">
              <w:rPr>
                <w:spacing w:val="-3"/>
                <w:sz w:val="28"/>
                <w:szCs w:val="28"/>
              </w:rPr>
              <w:t xml:space="preserve">     V</w:t>
            </w:r>
            <w:r w:rsidRPr="00312C04">
              <w:rPr>
                <w:spacing w:val="-3"/>
                <w:sz w:val="28"/>
                <w:szCs w:val="28"/>
                <w:vertAlign w:val="subscript"/>
              </w:rPr>
              <w:t>C3H4</w:t>
            </w:r>
            <w:r>
              <w:rPr>
                <w:spacing w:val="-3"/>
                <w:sz w:val="28"/>
                <w:szCs w:val="28"/>
              </w:rPr>
              <w:t>= 2,24 - 0,56 = 1,68</w:t>
            </w:r>
            <w:r w:rsidRPr="00312C04">
              <w:rPr>
                <w:spacing w:val="-3"/>
                <w:sz w:val="28"/>
                <w:szCs w:val="28"/>
              </w:rPr>
              <w:t xml:space="preserve">l </w:t>
            </w:r>
          </w:p>
          <w:p w:rsidR="00312C04" w:rsidRPr="00312C04" w:rsidRDefault="00312C04" w:rsidP="00312C04">
            <w:pPr>
              <w:pStyle w:val="ListParagraph"/>
              <w:tabs>
                <w:tab w:val="left" w:pos="1316"/>
              </w:tabs>
              <w:ind w:left="1315"/>
              <w:rPr>
                <w:spacing w:val="-3"/>
                <w:sz w:val="28"/>
                <w:szCs w:val="28"/>
              </w:rPr>
            </w:pPr>
            <w:r w:rsidRPr="00312C04">
              <w:rPr>
                <w:spacing w:val="-3"/>
                <w:sz w:val="28"/>
                <w:szCs w:val="28"/>
              </w:rPr>
              <w:t xml:space="preserve">   % V</w:t>
            </w:r>
            <w:r>
              <w:rPr>
                <w:spacing w:val="-3"/>
                <w:sz w:val="28"/>
                <w:szCs w:val="28"/>
                <w:vertAlign w:val="subscript"/>
              </w:rPr>
              <w:t>C2H6</w:t>
            </w:r>
            <w:r w:rsidRPr="00312C04">
              <w:rPr>
                <w:spacing w:val="-3"/>
                <w:sz w:val="28"/>
                <w:szCs w:val="28"/>
              </w:rPr>
              <w:t xml:space="preserve">= 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pacing w:val="-3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pacing w:val="-3"/>
                      <w:sz w:val="28"/>
                      <w:szCs w:val="28"/>
                    </w:rPr>
                    <m:t>0,56</m:t>
                  </m:r>
                </m:num>
                <m:den>
                  <m:r>
                    <w:rPr>
                      <w:rFonts w:ascii="Cambria Math" w:hAnsi="Cambria Math"/>
                      <w:spacing w:val="-3"/>
                      <w:sz w:val="28"/>
                      <w:szCs w:val="28"/>
                    </w:rPr>
                    <m:t>2,24</m:t>
                  </m:r>
                </m:den>
              </m:f>
            </m:oMath>
            <w:r>
              <w:rPr>
                <w:spacing w:val="-3"/>
                <w:sz w:val="28"/>
                <w:szCs w:val="28"/>
              </w:rPr>
              <w:t xml:space="preserve"> x100 = 25%</w:t>
            </w:r>
          </w:p>
          <w:p w:rsidR="00312C04" w:rsidRDefault="00312C04" w:rsidP="00312C04">
            <w:pPr>
              <w:pStyle w:val="ListParagraph"/>
              <w:tabs>
                <w:tab w:val="left" w:pos="1316"/>
              </w:tabs>
              <w:ind w:left="1315"/>
              <w:rPr>
                <w:spacing w:val="-3"/>
                <w:sz w:val="28"/>
                <w:szCs w:val="28"/>
              </w:rPr>
            </w:pPr>
            <w:r w:rsidRPr="00312C04">
              <w:rPr>
                <w:spacing w:val="-3"/>
                <w:sz w:val="28"/>
                <w:szCs w:val="28"/>
              </w:rPr>
              <w:lastRenderedPageBreak/>
              <w:t xml:space="preserve">    % V</w:t>
            </w:r>
            <w:r w:rsidRPr="00312C04">
              <w:rPr>
                <w:spacing w:val="-3"/>
                <w:sz w:val="28"/>
                <w:szCs w:val="28"/>
                <w:vertAlign w:val="subscript"/>
              </w:rPr>
              <w:t>C3H4</w:t>
            </w:r>
            <w:r w:rsidRPr="00312C04">
              <w:rPr>
                <w:spacing w:val="-3"/>
                <w:sz w:val="28"/>
                <w:szCs w:val="28"/>
              </w:rPr>
              <w:t xml:space="preserve">= </w:t>
            </w:r>
            <w:r>
              <w:rPr>
                <w:spacing w:val="-3"/>
                <w:sz w:val="28"/>
                <w:szCs w:val="28"/>
              </w:rPr>
              <w:t xml:space="preserve">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pacing w:val="-3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pacing w:val="-3"/>
                      <w:sz w:val="28"/>
                      <w:szCs w:val="28"/>
                    </w:rPr>
                    <m:t xml:space="preserve">1,68 </m:t>
                  </m:r>
                </m:num>
                <m:den>
                  <m:r>
                    <w:rPr>
                      <w:rFonts w:ascii="Cambria Math" w:hAnsi="Cambria Math"/>
                      <w:spacing w:val="-3"/>
                      <w:sz w:val="28"/>
                      <w:szCs w:val="28"/>
                    </w:rPr>
                    <m:t>2,24</m:t>
                  </m:r>
                </m:den>
              </m:f>
            </m:oMath>
            <w:r w:rsidR="00120624">
              <w:rPr>
                <w:spacing w:val="-3"/>
                <w:sz w:val="28"/>
                <w:szCs w:val="28"/>
              </w:rPr>
              <w:t xml:space="preserve"> x100</w:t>
            </w:r>
            <w:r w:rsidRPr="00312C04">
              <w:rPr>
                <w:spacing w:val="-3"/>
                <w:sz w:val="28"/>
                <w:szCs w:val="28"/>
              </w:rPr>
              <w:t>= 75%</w:t>
            </w:r>
          </w:p>
          <w:p w:rsidR="00120624" w:rsidRPr="00120624" w:rsidRDefault="00120624" w:rsidP="00120624">
            <w:pPr>
              <w:tabs>
                <w:tab w:val="left" w:pos="1316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b,</w:t>
            </w:r>
            <w:r w:rsidRPr="00120624">
              <w:rPr>
                <w:rFonts w:ascii="Times New Roman" w:hAnsi="Times New Roman"/>
                <w:sz w:val="28"/>
                <w:szCs w:val="28"/>
              </w:rPr>
              <w:t>S</w:t>
            </w:r>
            <w:r>
              <w:rPr>
                <w:rFonts w:ascii="Times New Roman" w:hAnsi="Times New Roman"/>
                <w:sz w:val="28"/>
                <w:szCs w:val="28"/>
              </w:rPr>
              <w:t>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mol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</w:t>
            </w:r>
            <w:r w:rsidRPr="00120624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H</w:t>
            </w:r>
            <w:r w:rsidRPr="00120624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= 1,68: 22,4= 0,075mol</w:t>
            </w:r>
          </w:p>
          <w:p w:rsidR="00312C04" w:rsidRPr="00312C04" w:rsidRDefault="00312C04" w:rsidP="00312C04">
            <w:pPr>
              <w:pStyle w:val="ListParagraph"/>
              <w:tabs>
                <w:tab w:val="left" w:pos="1316"/>
              </w:tabs>
              <w:ind w:left="1315"/>
              <w:rPr>
                <w:position w:val="2"/>
                <w:sz w:val="28"/>
                <w:szCs w:val="28"/>
                <w:vertAlign w:val="subscript"/>
              </w:rPr>
            </w:pPr>
            <w:r w:rsidRPr="00312C04">
              <w:rPr>
                <w:position w:val="2"/>
                <w:sz w:val="28"/>
                <w:szCs w:val="28"/>
              </w:rPr>
              <w:t>CH</w:t>
            </w:r>
            <w:r w:rsidRPr="00120624">
              <w:rPr>
                <w:sz w:val="28"/>
                <w:szCs w:val="28"/>
                <w:vertAlign w:val="subscript"/>
              </w:rPr>
              <w:t>3</w:t>
            </w:r>
            <w:r w:rsidRPr="00312C04">
              <w:rPr>
                <w:sz w:val="28"/>
                <w:szCs w:val="28"/>
              </w:rPr>
              <w:t xml:space="preserve"> </w:t>
            </w:r>
            <w:r w:rsidRPr="00312C04">
              <w:rPr>
                <w:position w:val="2"/>
                <w:sz w:val="28"/>
                <w:szCs w:val="28"/>
              </w:rPr>
              <w:t>– C</w:t>
            </w:r>
            <w:r w:rsidR="00120624">
              <w:rPr>
                <w:spacing w:val="-28"/>
                <w:position w:val="2"/>
                <w:sz w:val="28"/>
                <w:szCs w:val="28"/>
              </w:rPr>
              <w:t xml:space="preserve">  </w:t>
            </w:r>
            <w:r w:rsidR="00120624" w:rsidRPr="00643B31">
              <w:rPr>
                <w:rFonts w:ascii="Symbol" w:hAnsi="Symbol"/>
                <w:position w:val="2"/>
              </w:rPr>
              <w:t></w:t>
            </w:r>
            <w:r w:rsidRPr="00312C04">
              <w:rPr>
                <w:spacing w:val="32"/>
                <w:position w:val="2"/>
                <w:sz w:val="28"/>
                <w:szCs w:val="28"/>
              </w:rPr>
              <w:t xml:space="preserve"> </w:t>
            </w:r>
            <w:r w:rsidRPr="00312C04">
              <w:rPr>
                <w:position w:val="2"/>
                <w:sz w:val="28"/>
                <w:szCs w:val="28"/>
              </w:rPr>
              <w:t>CH + AgNO</w:t>
            </w:r>
            <w:r w:rsidRPr="00312C04">
              <w:rPr>
                <w:position w:val="2"/>
                <w:sz w:val="28"/>
                <w:szCs w:val="28"/>
                <w:vertAlign w:val="subscript"/>
              </w:rPr>
              <w:t>3</w:t>
            </w:r>
            <w:r w:rsidRPr="00312C04">
              <w:rPr>
                <w:position w:val="2"/>
                <w:sz w:val="28"/>
                <w:szCs w:val="28"/>
              </w:rPr>
              <w:t>/NH</w:t>
            </w:r>
            <w:r w:rsidRPr="00312C04">
              <w:rPr>
                <w:position w:val="2"/>
                <w:sz w:val="28"/>
                <w:szCs w:val="28"/>
                <w:vertAlign w:val="subscript"/>
              </w:rPr>
              <w:t>3</w:t>
            </w:r>
            <w:r w:rsidRPr="00312C04">
              <w:rPr>
                <w:position w:val="2"/>
                <w:sz w:val="28"/>
                <w:szCs w:val="28"/>
              </w:rPr>
              <w:sym w:font="Symbol" w:char="F0AE"/>
            </w:r>
            <w:r w:rsidRPr="00312C04">
              <w:rPr>
                <w:position w:val="2"/>
                <w:sz w:val="28"/>
                <w:szCs w:val="28"/>
              </w:rPr>
              <w:t xml:space="preserve"> CH</w:t>
            </w:r>
            <w:r w:rsidR="00120624">
              <w:rPr>
                <w:sz w:val="28"/>
                <w:szCs w:val="28"/>
                <w:vertAlign w:val="subscript"/>
              </w:rPr>
              <w:t>3</w:t>
            </w:r>
            <w:r w:rsidRPr="00312C04">
              <w:rPr>
                <w:sz w:val="28"/>
                <w:szCs w:val="28"/>
              </w:rPr>
              <w:t xml:space="preserve">   </w:t>
            </w:r>
            <w:r w:rsidRPr="00312C04">
              <w:rPr>
                <w:position w:val="2"/>
                <w:sz w:val="28"/>
                <w:szCs w:val="28"/>
              </w:rPr>
              <w:t>– C</w:t>
            </w:r>
            <w:r w:rsidR="00120624">
              <w:rPr>
                <w:position w:val="2"/>
                <w:sz w:val="28"/>
                <w:szCs w:val="28"/>
              </w:rPr>
              <w:t xml:space="preserve"> </w:t>
            </w:r>
            <w:r w:rsidR="00120624" w:rsidRPr="00643B31">
              <w:rPr>
                <w:rFonts w:ascii="Symbol" w:hAnsi="Symbol"/>
                <w:position w:val="2"/>
              </w:rPr>
              <w:t></w:t>
            </w:r>
            <w:r w:rsidRPr="00312C04">
              <w:rPr>
                <w:spacing w:val="-28"/>
                <w:position w:val="2"/>
                <w:sz w:val="28"/>
                <w:szCs w:val="28"/>
              </w:rPr>
              <w:t xml:space="preserve"> </w:t>
            </w:r>
            <w:r w:rsidRPr="00312C04">
              <w:rPr>
                <w:spacing w:val="32"/>
                <w:position w:val="2"/>
                <w:sz w:val="28"/>
                <w:szCs w:val="28"/>
              </w:rPr>
              <w:t xml:space="preserve"> </w:t>
            </w:r>
            <w:proofErr w:type="spellStart"/>
            <w:r w:rsidRPr="00312C04">
              <w:rPr>
                <w:position w:val="2"/>
                <w:sz w:val="28"/>
                <w:szCs w:val="28"/>
              </w:rPr>
              <w:t>CAg</w:t>
            </w:r>
            <w:proofErr w:type="spellEnd"/>
            <w:r w:rsidRPr="00312C04">
              <w:rPr>
                <w:position w:val="2"/>
                <w:sz w:val="28"/>
                <w:szCs w:val="28"/>
              </w:rPr>
              <w:sym w:font="Symbol" w:char="F0AF"/>
            </w:r>
            <w:r w:rsidRPr="00312C04">
              <w:rPr>
                <w:position w:val="2"/>
                <w:sz w:val="28"/>
                <w:szCs w:val="28"/>
              </w:rPr>
              <w:t xml:space="preserve"> + NH</w:t>
            </w:r>
            <w:r w:rsidRPr="00312C04">
              <w:rPr>
                <w:position w:val="2"/>
                <w:sz w:val="28"/>
                <w:szCs w:val="28"/>
                <w:vertAlign w:val="subscript"/>
              </w:rPr>
              <w:t>4</w:t>
            </w:r>
            <w:r w:rsidRPr="00312C04">
              <w:rPr>
                <w:position w:val="2"/>
                <w:sz w:val="28"/>
                <w:szCs w:val="28"/>
              </w:rPr>
              <w:t>NO</w:t>
            </w:r>
            <w:r w:rsidRPr="00312C04">
              <w:rPr>
                <w:position w:val="2"/>
                <w:sz w:val="28"/>
                <w:szCs w:val="28"/>
                <w:vertAlign w:val="subscript"/>
              </w:rPr>
              <w:t>3</w:t>
            </w:r>
          </w:p>
          <w:p w:rsidR="00312C04" w:rsidRPr="00312C04" w:rsidRDefault="00312C04" w:rsidP="00312C04">
            <w:pPr>
              <w:pStyle w:val="ListParagraph"/>
              <w:tabs>
                <w:tab w:val="left" w:pos="1316"/>
              </w:tabs>
              <w:ind w:left="1315"/>
              <w:rPr>
                <w:position w:val="2"/>
                <w:sz w:val="28"/>
                <w:szCs w:val="28"/>
              </w:rPr>
            </w:pPr>
            <w:r w:rsidRPr="00312C04">
              <w:rPr>
                <w:position w:val="2"/>
                <w:sz w:val="28"/>
                <w:szCs w:val="28"/>
              </w:rPr>
              <w:t xml:space="preserve">1mol                                                </w:t>
            </w:r>
            <w:r w:rsidR="00120624">
              <w:rPr>
                <w:position w:val="2"/>
                <w:sz w:val="28"/>
                <w:szCs w:val="28"/>
              </w:rPr>
              <w:t xml:space="preserve"> </w:t>
            </w:r>
            <w:proofErr w:type="spellStart"/>
            <w:r w:rsidRPr="00312C04">
              <w:rPr>
                <w:position w:val="2"/>
                <w:sz w:val="28"/>
                <w:szCs w:val="28"/>
              </w:rPr>
              <w:t>1mol</w:t>
            </w:r>
            <w:proofErr w:type="spellEnd"/>
          </w:p>
          <w:p w:rsidR="00312C04" w:rsidRPr="00312C04" w:rsidRDefault="00120624" w:rsidP="00312C04">
            <w:pPr>
              <w:pStyle w:val="ListParagraph"/>
              <w:tabs>
                <w:tab w:val="left" w:pos="1316"/>
              </w:tabs>
              <w:ind w:left="1315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0,07</w:t>
            </w:r>
            <w:r w:rsidR="00312C04" w:rsidRPr="00312C04">
              <w:rPr>
                <w:spacing w:val="-3"/>
                <w:sz w:val="28"/>
                <w:szCs w:val="28"/>
              </w:rPr>
              <w:t xml:space="preserve">5mol             </w:t>
            </w:r>
            <w:r>
              <w:rPr>
                <w:spacing w:val="-3"/>
                <w:sz w:val="28"/>
                <w:szCs w:val="28"/>
              </w:rPr>
              <w:t xml:space="preserve">                           </w:t>
            </w:r>
            <w:proofErr w:type="spellStart"/>
            <w:r>
              <w:rPr>
                <w:spacing w:val="-3"/>
                <w:sz w:val="28"/>
                <w:szCs w:val="28"/>
              </w:rPr>
              <w:t>0,07</w:t>
            </w:r>
            <w:r w:rsidR="00312C04" w:rsidRPr="00312C04">
              <w:rPr>
                <w:spacing w:val="-3"/>
                <w:sz w:val="28"/>
                <w:szCs w:val="28"/>
              </w:rPr>
              <w:t>5mol</w:t>
            </w:r>
            <w:proofErr w:type="spellEnd"/>
          </w:p>
          <w:p w:rsidR="00312C04" w:rsidRPr="00312C04" w:rsidRDefault="00312C04" w:rsidP="00312C04">
            <w:pPr>
              <w:pStyle w:val="ListParagraph"/>
              <w:tabs>
                <w:tab w:val="left" w:pos="1316"/>
              </w:tabs>
              <w:ind w:left="1315"/>
              <w:rPr>
                <w:sz w:val="28"/>
                <w:szCs w:val="28"/>
              </w:rPr>
            </w:pPr>
            <w:proofErr w:type="spellStart"/>
            <w:r w:rsidRPr="00312C04">
              <w:rPr>
                <w:sz w:val="28"/>
                <w:szCs w:val="28"/>
              </w:rPr>
              <w:t>Khối</w:t>
            </w:r>
            <w:proofErr w:type="spellEnd"/>
            <w:r w:rsidRPr="00312C04">
              <w:rPr>
                <w:sz w:val="28"/>
                <w:szCs w:val="28"/>
              </w:rPr>
              <w:t xml:space="preserve"> </w:t>
            </w:r>
            <w:proofErr w:type="spellStart"/>
            <w:r w:rsidRPr="00312C04">
              <w:rPr>
                <w:sz w:val="28"/>
                <w:szCs w:val="28"/>
              </w:rPr>
              <w:t>lượng</w:t>
            </w:r>
            <w:proofErr w:type="spellEnd"/>
            <w:r w:rsidRPr="00312C04">
              <w:rPr>
                <w:sz w:val="28"/>
                <w:szCs w:val="28"/>
              </w:rPr>
              <w:t xml:space="preserve"> </w:t>
            </w:r>
            <w:proofErr w:type="spellStart"/>
            <w:r w:rsidRPr="00312C04">
              <w:rPr>
                <w:sz w:val="28"/>
                <w:szCs w:val="28"/>
              </w:rPr>
              <w:t>kết</w:t>
            </w:r>
            <w:proofErr w:type="spellEnd"/>
            <w:r w:rsidRPr="00312C04">
              <w:rPr>
                <w:sz w:val="28"/>
                <w:szCs w:val="28"/>
              </w:rPr>
              <w:t xml:space="preserve"> </w:t>
            </w:r>
            <w:proofErr w:type="spellStart"/>
            <w:r w:rsidRPr="00312C04">
              <w:rPr>
                <w:sz w:val="28"/>
                <w:szCs w:val="28"/>
              </w:rPr>
              <w:t>tủa</w:t>
            </w:r>
            <w:proofErr w:type="spellEnd"/>
            <w:r w:rsidRPr="00312C04">
              <w:rPr>
                <w:sz w:val="28"/>
                <w:szCs w:val="28"/>
              </w:rPr>
              <w:t xml:space="preserve"> : </w:t>
            </w:r>
            <w:r w:rsidR="00120624">
              <w:rPr>
                <w:spacing w:val="-3"/>
                <w:sz w:val="28"/>
                <w:szCs w:val="28"/>
              </w:rPr>
              <w:t>0,075x147=11,02</w:t>
            </w:r>
            <w:r w:rsidRPr="00312C04">
              <w:rPr>
                <w:spacing w:val="-3"/>
                <w:sz w:val="28"/>
                <w:szCs w:val="28"/>
              </w:rPr>
              <w:t>5gam</w:t>
            </w:r>
          </w:p>
          <w:p w:rsidR="00312C04" w:rsidRPr="00312C04" w:rsidRDefault="00312C04" w:rsidP="00312C0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F5C73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Pr="00592327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167725" w:rsidRDefault="0044778D" w:rsidP="00167725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  <w:p w:rsidR="00167725" w:rsidRDefault="00167725" w:rsidP="00167725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167725" w:rsidRDefault="00167725" w:rsidP="00167725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167725" w:rsidRDefault="00167725" w:rsidP="00167725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67725" w:rsidRDefault="00167725" w:rsidP="00167725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0,25đ</w:t>
            </w:r>
          </w:p>
          <w:p w:rsidR="00167725" w:rsidRDefault="00167725" w:rsidP="00167725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67725" w:rsidRPr="00592327" w:rsidRDefault="00167725" w:rsidP="00167725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</w:tc>
      </w:tr>
      <w:tr w:rsidR="0044778D" w:rsidRPr="00592327" w:rsidTr="00311188">
        <w:trPr>
          <w:trHeight w:val="395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10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:rsidR="00915AE3" w:rsidRPr="00592327" w:rsidRDefault="0044778D" w:rsidP="00915AE3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p w:rsidR="00592327" w:rsidRPr="00592327" w:rsidRDefault="0044778D" w:rsidP="00311188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F630F4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Đề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2</w:t>
            </w:r>
          </w:p>
        </w:tc>
      </w:tr>
      <w:tr w:rsidR="00F630F4" w:rsidRPr="00592327" w:rsidTr="00D54C5D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D54C5D">
        <w:trPr>
          <w:trHeight w:val="257"/>
        </w:trPr>
        <w:tc>
          <w:tcPr>
            <w:tcW w:w="779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 xml:space="preserve">2 </w:t>
            </w:r>
            <w:proofErr w:type="spellStart"/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169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5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F630F4" w:rsidRDefault="00F630F4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F5434F" w:rsidRPr="00F5434F" w:rsidRDefault="00F5434F" w:rsidP="00F5434F">
            <w:pPr>
              <w:pStyle w:val="ListParagraph"/>
              <w:numPr>
                <w:ilvl w:val="0"/>
                <w:numId w:val="3"/>
              </w:numPr>
              <w:rPr>
                <w:noProof/>
                <w:sz w:val="28"/>
                <w:szCs w:val="28"/>
              </w:rPr>
            </w:pPr>
            <w:r w:rsidRPr="00F5434F">
              <w:rPr>
                <w:noProof/>
                <w:sz w:val="28"/>
                <w:szCs w:val="28"/>
              </w:rPr>
              <w:t>Dung dịch KMnO</w:t>
            </w:r>
            <w:r w:rsidRPr="00F5434F">
              <w:rPr>
                <w:noProof/>
                <w:sz w:val="28"/>
                <w:szCs w:val="28"/>
                <w:vertAlign w:val="subscript"/>
              </w:rPr>
              <w:t>4</w:t>
            </w:r>
            <w:r w:rsidRPr="00F5434F">
              <w:rPr>
                <w:noProof/>
                <w:sz w:val="28"/>
                <w:szCs w:val="28"/>
              </w:rPr>
              <w:t xml:space="preserve"> mất màu</w:t>
            </w:r>
          </w:p>
          <w:p w:rsidR="00F5434F" w:rsidRPr="00F5434F" w:rsidRDefault="00F5434F" w:rsidP="00F5434F">
            <w:pPr>
              <w:pStyle w:val="ListParagraph"/>
              <w:rPr>
                <w:noProof/>
                <w:sz w:val="28"/>
                <w:szCs w:val="28"/>
              </w:rPr>
            </w:pPr>
          </w:p>
          <w:p w:rsidR="00F5434F" w:rsidRPr="00F5434F" w:rsidRDefault="00F5434F" w:rsidP="00F5434F">
            <w:pPr>
              <w:pStyle w:val="ListParagraph"/>
              <w:numPr>
                <w:ilvl w:val="0"/>
                <w:numId w:val="3"/>
              </w:numPr>
              <w:rPr>
                <w:noProof/>
                <w:sz w:val="28"/>
                <w:szCs w:val="28"/>
              </w:rPr>
            </w:pPr>
            <w:r w:rsidRPr="00F5434F">
              <w:rPr>
                <w:noProof/>
                <w:sz w:val="28"/>
                <w:szCs w:val="28"/>
              </w:rPr>
              <w:t>Do rượu etylic bị oxy hóa bởi dung dịch KMnO</w:t>
            </w:r>
            <w:r w:rsidRPr="00F5434F">
              <w:rPr>
                <w:noProof/>
                <w:sz w:val="28"/>
                <w:szCs w:val="28"/>
                <w:vertAlign w:val="subscript"/>
              </w:rPr>
              <w:t>4</w:t>
            </w:r>
          </w:p>
          <w:p w:rsidR="00F5434F" w:rsidRPr="00F5434F" w:rsidRDefault="00F5434F" w:rsidP="00F5434F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</w:p>
          <w:p w:rsidR="00F5434F" w:rsidRPr="00F5434F" w:rsidRDefault="00F5434F" w:rsidP="00F5434F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7417B8" w:rsidRDefault="007417B8" w:rsidP="00F5434F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F5434F" w:rsidRPr="00F5434F" w:rsidRDefault="00F5434F" w:rsidP="00F5434F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5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>C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2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>H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5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>OH +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4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>KMnO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4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 xml:space="preserve"> +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6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>H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SO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4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sym w:font="Symbol" w:char="F0AE"/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5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>CH</w:t>
            </w:r>
            <w:r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COOH 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>+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4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>Mn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S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>O</w:t>
            </w:r>
            <w:r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4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 xml:space="preserve"> + 2K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SO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4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+11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 xml:space="preserve"> H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2</w:t>
            </w:r>
            <w:r w:rsidRPr="00F5434F">
              <w:rPr>
                <w:rFonts w:ascii="Times New Roman" w:hAnsi="Times New Roman"/>
                <w:noProof/>
                <w:sz w:val="28"/>
                <w:szCs w:val="28"/>
              </w:rPr>
              <w:t>O</w:t>
            </w:r>
          </w:p>
          <w:p w:rsidR="00F5434F" w:rsidRPr="00F5434F" w:rsidRDefault="00F5434F" w:rsidP="00F5434F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592327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  <w:p w:rsidR="007417B8" w:rsidRDefault="007417B8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7417B8" w:rsidRDefault="007417B8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7417B8" w:rsidRDefault="007417B8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7417B8" w:rsidRPr="00592327" w:rsidRDefault="007417B8" w:rsidP="007417B8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0,5đ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CF5C73" w:rsidRDefault="005F3EC0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- OH  +Na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 ONa + ½ 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</w:t>
            </w:r>
          </w:p>
          <w:p w:rsidR="005F3EC0" w:rsidRDefault="005F3EC0" w:rsidP="005F3EC0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x mol                                                           0,5x</w:t>
            </w:r>
          </w:p>
          <w:p w:rsidR="005F3EC0" w:rsidRDefault="005F3EC0" w:rsidP="005F3EC0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- OH  +Na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      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 ONa              + ½ 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</w:t>
            </w:r>
          </w:p>
          <w:p w:rsidR="005F3EC0" w:rsidRDefault="005F3EC0" w:rsidP="005F3EC0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y mol                                                           0,5y</w:t>
            </w:r>
          </w:p>
          <w:p w:rsidR="005F3EC0" w:rsidRDefault="005F3EC0" w:rsidP="005F3EC0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Gọi x là số mol 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- OH  </w:t>
            </w:r>
          </w:p>
          <w:p w:rsidR="00CF5C73" w:rsidRDefault="005F3EC0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    y là số mol 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- OH  </w:t>
            </w:r>
          </w:p>
          <w:p w:rsidR="00CF5C73" w:rsidRDefault="005F3EC0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số mol 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2,24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22,4</m:t>
                  </m:r>
                </m:den>
              </m:f>
            </m:oMath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= 0,1mol</w:t>
            </w:r>
          </w:p>
          <w:p w:rsidR="005F3EC0" w:rsidRDefault="005F3EC0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0,5x + 0,5y = 0,1</w:t>
            </w:r>
          </w:p>
          <w:p w:rsidR="005F3EC0" w:rsidRDefault="005F3EC0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46x + 32y = 7,8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x= </w:t>
            </w:r>
            <w:r w:rsidR="00392D7C">
              <w:rPr>
                <w:rFonts w:ascii="Times New Roman" w:hAnsi="Times New Roman"/>
                <w:noProof/>
                <w:sz w:val="26"/>
                <w:szCs w:val="26"/>
              </w:rPr>
              <w:t xml:space="preserve"> 0,1mol, y= 0,1mol</w:t>
            </w:r>
          </w:p>
          <w:p w:rsidR="00392D7C" w:rsidRDefault="00392D7C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Khối lượng 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 OH  = 0,1x46= 4,6 gam</w:t>
            </w:r>
          </w:p>
          <w:p w:rsidR="00392D7C" w:rsidRDefault="00392D7C" w:rsidP="00392D7C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Khối lượng 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 OH  = 0,1x32= 3,2 gam</w:t>
            </w:r>
          </w:p>
          <w:p w:rsidR="00392D7C" w:rsidRDefault="00392D7C" w:rsidP="00392D7C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lastRenderedPageBreak/>
              <w:t>% 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- OH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4,6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7,8</m:t>
                  </m:r>
                </m:den>
              </m:f>
            </m:oMath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x100= 58,97%</w:t>
            </w:r>
          </w:p>
          <w:p w:rsidR="00392D7C" w:rsidRDefault="005F3EC0" w:rsidP="00392D7C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392D7C">
              <w:rPr>
                <w:rFonts w:ascii="Times New Roman" w:hAnsi="Times New Roman"/>
                <w:noProof/>
                <w:sz w:val="26"/>
                <w:szCs w:val="26"/>
              </w:rPr>
              <w:t>% CH</w:t>
            </w:r>
            <w:r w:rsidR="00392D7C" w:rsidRPr="005F3EC0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="00392D7C">
              <w:rPr>
                <w:rFonts w:ascii="Times New Roman" w:hAnsi="Times New Roman"/>
                <w:noProof/>
                <w:sz w:val="26"/>
                <w:szCs w:val="26"/>
              </w:rPr>
              <w:t xml:space="preserve">- OH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3,2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7,8</m:t>
                  </m:r>
                </m:den>
              </m:f>
            </m:oMath>
            <w:r w:rsidR="00392D7C">
              <w:rPr>
                <w:rFonts w:ascii="Times New Roman" w:hAnsi="Times New Roman"/>
                <w:noProof/>
                <w:sz w:val="26"/>
                <w:szCs w:val="26"/>
              </w:rPr>
              <w:t xml:space="preserve"> x100= 41,03%</w:t>
            </w:r>
          </w:p>
          <w:p w:rsidR="00392D7C" w:rsidRDefault="00392D7C" w:rsidP="00392D7C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b, khối lượng muối: m= 0,1x68 + 0,1x 54=  12,2 gam</w:t>
            </w:r>
          </w:p>
          <w:p w:rsidR="005F3EC0" w:rsidRPr="005F3EC0" w:rsidRDefault="005F3EC0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  <w:p w:rsidR="007417B8" w:rsidRDefault="007417B8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7417B8" w:rsidRDefault="007417B8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A542E2" w:rsidRDefault="00A542E2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A542E2" w:rsidRDefault="00A542E2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7417B8" w:rsidRDefault="007417B8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A542E2" w:rsidRDefault="00A542E2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A542E2" w:rsidRDefault="00A542E2" w:rsidP="00A542E2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5104BF" w:rsidRDefault="005104BF" w:rsidP="00A542E2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A542E2" w:rsidRDefault="00A542E2" w:rsidP="00A542E2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A542E2" w:rsidRDefault="00A542E2" w:rsidP="00A542E2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392D7C" w:rsidRDefault="00392D7C" w:rsidP="00A542E2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392D7C" w:rsidRDefault="00392D7C" w:rsidP="00A542E2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A542E2" w:rsidRDefault="00A542E2" w:rsidP="00A542E2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A542E2" w:rsidRDefault="00A542E2" w:rsidP="00A542E2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392D7C" w:rsidRDefault="00392D7C" w:rsidP="00A542E2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392D7C" w:rsidRDefault="00392D7C" w:rsidP="00A542E2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392D7C" w:rsidRDefault="00392D7C" w:rsidP="00A542E2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A542E2" w:rsidRPr="00592327" w:rsidRDefault="00A542E2" w:rsidP="00A542E2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3.3</w:t>
            </w:r>
          </w:p>
        </w:tc>
        <w:tc>
          <w:tcPr>
            <w:tcW w:w="9252" w:type="dxa"/>
          </w:tcPr>
          <w:p w:rsidR="00F630F4" w:rsidRPr="001C4CDD" w:rsidRDefault="00F630F4" w:rsidP="00D54C5D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F160C4" w:rsidRDefault="00F160C4" w:rsidP="00F160C4">
            <w:pPr>
              <w:tabs>
                <w:tab w:val="left" w:pos="1033"/>
              </w:tabs>
              <w:spacing w:before="214"/>
              <w:ind w:right="575"/>
              <w:rPr>
                <w:rFonts w:ascii="Times New Roman" w:hAnsi="Times New Roman"/>
                <w:sz w:val="26"/>
              </w:rPr>
            </w:pPr>
            <w:r>
              <w:rPr>
                <w:sz w:val="28"/>
                <w:szCs w:val="28"/>
              </w:rPr>
              <w:t>a</w:t>
            </w:r>
            <w:r w:rsidRPr="005D513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D513A">
              <w:rPr>
                <w:rFonts w:ascii="Times New Roman" w:hAnsi="Times New Roman"/>
                <w:sz w:val="28"/>
                <w:szCs w:val="28"/>
              </w:rPr>
              <w:t>C</w:t>
            </w:r>
            <w:r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hai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rượu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: </w:t>
            </w:r>
            <w:r w:rsidRPr="005D513A">
              <w:rPr>
                <w:rFonts w:ascii="Times New Roman" w:hAnsi="Times New Roman"/>
                <w:sz w:val="26"/>
              </w:rPr>
              <w:t>C</w:t>
            </w:r>
            <w:r w:rsidRPr="005D513A">
              <w:rPr>
                <w:rFonts w:ascii="Times New Roman" w:hAnsi="Times New Roman"/>
                <w:sz w:val="26"/>
                <w:vertAlign w:val="subscript"/>
              </w:rPr>
              <w:t>n</w:t>
            </w:r>
            <w:r w:rsidRPr="005D513A">
              <w:rPr>
                <w:rFonts w:ascii="Times New Roman" w:hAnsi="Times New Roman"/>
                <w:sz w:val="26"/>
              </w:rPr>
              <w:t>H</w:t>
            </w:r>
            <w:r w:rsidRPr="005D513A">
              <w:rPr>
                <w:rFonts w:ascii="Times New Roman" w:hAnsi="Times New Roman"/>
                <w:sz w:val="26"/>
                <w:vertAlign w:val="subscript"/>
              </w:rPr>
              <w:t>2n+1</w:t>
            </w:r>
            <w:r w:rsidRPr="005D513A">
              <w:rPr>
                <w:rFonts w:ascii="Times New Roman" w:hAnsi="Times New Roman"/>
                <w:sz w:val="26"/>
              </w:rPr>
              <w:t xml:space="preserve">OH    </w:t>
            </w:r>
          </w:p>
          <w:p w:rsidR="00F160C4" w:rsidRDefault="00F160C4" w:rsidP="00F160C4">
            <w:pPr>
              <w:tabs>
                <w:tab w:val="left" w:pos="1033"/>
              </w:tabs>
              <w:spacing w:before="214"/>
              <w:ind w:right="575"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Gọi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x </w:t>
            </w:r>
            <w:proofErr w:type="spellStart"/>
            <w:r>
              <w:rPr>
                <w:rFonts w:ascii="Times New Roman" w:hAnsi="Times New Roman"/>
                <w:sz w:val="26"/>
              </w:rPr>
              <w:t>là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mol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hỗn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rượu</w:t>
            </w:r>
            <w:proofErr w:type="spellEnd"/>
            <w:r w:rsidRPr="005D513A">
              <w:rPr>
                <w:rFonts w:ascii="Times New Roman" w:hAnsi="Times New Roman"/>
                <w:sz w:val="26"/>
              </w:rPr>
              <w:t xml:space="preserve">        </w:t>
            </w:r>
          </w:p>
          <w:p w:rsidR="00F160C4" w:rsidRPr="005D513A" w:rsidRDefault="00F160C4" w:rsidP="00F160C4">
            <w:pPr>
              <w:pStyle w:val="ListParagraph"/>
              <w:tabs>
                <w:tab w:val="left" w:pos="1316"/>
              </w:tabs>
              <w:ind w:left="1315"/>
              <w:rPr>
                <w:sz w:val="26"/>
              </w:rPr>
            </w:pPr>
            <w:r w:rsidRPr="005D513A">
              <w:rPr>
                <w:sz w:val="26"/>
              </w:rPr>
              <w:t>C</w:t>
            </w:r>
            <w:r w:rsidRPr="005D513A">
              <w:rPr>
                <w:sz w:val="26"/>
                <w:vertAlign w:val="subscript"/>
              </w:rPr>
              <w:t>n</w:t>
            </w:r>
            <w:r w:rsidRPr="005D513A">
              <w:rPr>
                <w:sz w:val="26"/>
              </w:rPr>
              <w:t>H</w:t>
            </w:r>
            <w:r w:rsidRPr="005D513A">
              <w:rPr>
                <w:sz w:val="26"/>
                <w:vertAlign w:val="subscript"/>
              </w:rPr>
              <w:t>2n+1</w:t>
            </w:r>
            <w:r w:rsidRPr="005D513A">
              <w:rPr>
                <w:sz w:val="26"/>
              </w:rPr>
              <w:t xml:space="preserve">OH            + Na </w:t>
            </w:r>
            <w:r w:rsidRPr="005D513A">
              <w:sym w:font="Symbol" w:char="F0AE"/>
            </w:r>
            <w:r w:rsidRPr="005D513A">
              <w:t xml:space="preserve">           </w:t>
            </w:r>
            <w:r w:rsidRPr="005D513A">
              <w:rPr>
                <w:sz w:val="26"/>
              </w:rPr>
              <w:t xml:space="preserve"> C</w:t>
            </w:r>
            <w:r w:rsidRPr="005D513A">
              <w:rPr>
                <w:sz w:val="26"/>
                <w:vertAlign w:val="subscript"/>
              </w:rPr>
              <w:t>n</w:t>
            </w:r>
            <w:r w:rsidRPr="005D513A">
              <w:rPr>
                <w:sz w:val="26"/>
              </w:rPr>
              <w:t>H</w:t>
            </w:r>
            <w:r w:rsidRPr="005D513A">
              <w:rPr>
                <w:sz w:val="26"/>
                <w:vertAlign w:val="subscript"/>
              </w:rPr>
              <w:t>2n+1</w:t>
            </w:r>
            <w:r w:rsidRPr="005D513A">
              <w:rPr>
                <w:sz w:val="26"/>
              </w:rPr>
              <w:t>ONa            + 1/2H</w:t>
            </w:r>
            <w:r w:rsidRPr="005D513A">
              <w:rPr>
                <w:sz w:val="26"/>
                <w:vertAlign w:val="subscript"/>
              </w:rPr>
              <w:t>2</w:t>
            </w:r>
            <w:r w:rsidRPr="005D513A">
              <w:rPr>
                <w:sz w:val="26"/>
              </w:rPr>
              <w:t xml:space="preserve">  </w:t>
            </w:r>
          </w:p>
          <w:p w:rsidR="00F160C4" w:rsidRPr="005D513A" w:rsidRDefault="00F160C4" w:rsidP="00F160C4">
            <w:pPr>
              <w:tabs>
                <w:tab w:val="left" w:pos="1033"/>
              </w:tabs>
              <w:spacing w:before="122"/>
              <w:ind w:left="672" w:right="580"/>
              <w:rPr>
                <w:rFonts w:ascii="Times New Roman" w:hAnsi="Times New Roman"/>
                <w:sz w:val="26"/>
              </w:rPr>
            </w:pPr>
            <w:r w:rsidRPr="005D513A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           </w:t>
            </w:r>
            <w:proofErr w:type="spellStart"/>
            <w:r>
              <w:rPr>
                <w:rFonts w:ascii="Times New Roman" w:hAnsi="Times New Roman"/>
                <w:sz w:val="26"/>
              </w:rPr>
              <w:t>x</w:t>
            </w:r>
            <w:r w:rsidRPr="005D513A">
              <w:rPr>
                <w:rFonts w:ascii="Times New Roman" w:hAnsi="Times New Roman"/>
                <w:sz w:val="26"/>
              </w:rPr>
              <w:t>mol</w:t>
            </w:r>
            <w:proofErr w:type="spellEnd"/>
            <w:r w:rsidRPr="005D513A">
              <w:rPr>
                <w:rFonts w:ascii="Times New Roman" w:hAnsi="Times New Roman"/>
                <w:sz w:val="26"/>
              </w:rPr>
              <w:t xml:space="preserve">                     </w:t>
            </w:r>
            <w:proofErr w:type="spellStart"/>
            <w:r w:rsidRPr="005D513A">
              <w:rPr>
                <w:rFonts w:ascii="Times New Roman" w:hAnsi="Times New Roman"/>
                <w:sz w:val="26"/>
              </w:rPr>
              <w:t>xmol</w:t>
            </w:r>
            <w:proofErr w:type="spellEnd"/>
            <w:r w:rsidRPr="005D513A">
              <w:rPr>
                <w:rFonts w:ascii="Times New Roman" w:hAnsi="Times New Roman"/>
                <w:sz w:val="26"/>
              </w:rPr>
              <w:t xml:space="preserve">                    </w:t>
            </w:r>
            <w:proofErr w:type="spellStart"/>
            <w:r w:rsidRPr="005D513A">
              <w:rPr>
                <w:rFonts w:ascii="Times New Roman" w:hAnsi="Times New Roman"/>
                <w:sz w:val="26"/>
              </w:rPr>
              <w:t>xmol</w:t>
            </w:r>
            <w:proofErr w:type="spellEnd"/>
            <w:r w:rsidRPr="005D513A">
              <w:rPr>
                <w:rFonts w:ascii="Times New Roman" w:hAnsi="Times New Roman"/>
                <w:sz w:val="26"/>
              </w:rPr>
              <w:t xml:space="preserve">                     0,5x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mol</w:t>
            </w:r>
            <w:proofErr w:type="spellEnd"/>
          </w:p>
          <w:p w:rsidR="00F160C4" w:rsidRPr="005D513A" w:rsidRDefault="00F160C4" w:rsidP="00F160C4">
            <w:pPr>
              <w:tabs>
                <w:tab w:val="left" w:pos="1033"/>
              </w:tabs>
              <w:spacing w:before="122"/>
              <w:ind w:left="672" w:right="580"/>
              <w:rPr>
                <w:rFonts w:ascii="Times New Roman" w:hAnsi="Times New Roman"/>
                <w:sz w:val="26"/>
              </w:rPr>
            </w:pPr>
            <w:r w:rsidRPr="005D513A">
              <w:rPr>
                <w:rFonts w:ascii="Times New Roman" w:hAnsi="Times New Roman"/>
                <w:sz w:val="26"/>
              </w:rPr>
              <w:t xml:space="preserve">Theo </w:t>
            </w:r>
            <w:proofErr w:type="spellStart"/>
            <w:r w:rsidRPr="005D513A">
              <w:rPr>
                <w:rFonts w:ascii="Times New Roman" w:hAnsi="Times New Roman"/>
                <w:sz w:val="26"/>
              </w:rPr>
              <w:t>định</w:t>
            </w:r>
            <w:proofErr w:type="spellEnd"/>
            <w:r w:rsidRPr="005D513A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5D513A">
              <w:rPr>
                <w:rFonts w:ascii="Times New Roman" w:hAnsi="Times New Roman"/>
                <w:sz w:val="26"/>
              </w:rPr>
              <w:t>luật</w:t>
            </w:r>
            <w:proofErr w:type="spellEnd"/>
            <w:r w:rsidRPr="005D513A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5D513A">
              <w:rPr>
                <w:rFonts w:ascii="Times New Roman" w:hAnsi="Times New Roman"/>
                <w:sz w:val="26"/>
              </w:rPr>
              <w:t>bảo</w:t>
            </w:r>
            <w:proofErr w:type="spellEnd"/>
            <w:r w:rsidRPr="005D513A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5D513A">
              <w:rPr>
                <w:rFonts w:ascii="Times New Roman" w:hAnsi="Times New Roman"/>
                <w:sz w:val="26"/>
              </w:rPr>
              <w:t>toàn</w:t>
            </w:r>
            <w:proofErr w:type="spellEnd"/>
            <w:r w:rsidRPr="005D513A">
              <w:rPr>
                <w:rFonts w:ascii="Times New Roman" w:hAnsi="Times New Roman"/>
                <w:sz w:val="26"/>
              </w:rPr>
              <w:t xml:space="preserve"> :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5D513A">
              <w:rPr>
                <w:rFonts w:ascii="Times New Roman" w:hAnsi="Times New Roman"/>
                <w:sz w:val="26"/>
              </w:rPr>
              <w:t>m</w:t>
            </w:r>
            <w:r w:rsidRPr="005D513A">
              <w:rPr>
                <w:rFonts w:ascii="Times New Roman" w:hAnsi="Times New Roman"/>
                <w:sz w:val="26"/>
                <w:vertAlign w:val="subscript"/>
              </w:rPr>
              <w:t xml:space="preserve"> </w:t>
            </w:r>
            <w:proofErr w:type="spellStart"/>
            <w:r w:rsidRPr="005D513A">
              <w:rPr>
                <w:rFonts w:ascii="Times New Roman" w:hAnsi="Times New Roman"/>
                <w:sz w:val="26"/>
                <w:vertAlign w:val="subscript"/>
              </w:rPr>
              <w:t>R</w:t>
            </w:r>
            <w:r>
              <w:rPr>
                <w:rFonts w:ascii="Times New Roman" w:hAnsi="Times New Roman"/>
                <w:sz w:val="26"/>
                <w:vertAlign w:val="subscript"/>
              </w:rPr>
              <w:t>ượu</w:t>
            </w:r>
            <w:proofErr w:type="spellEnd"/>
            <w:r w:rsidRPr="005D513A">
              <w:rPr>
                <w:rFonts w:ascii="Times New Roman" w:hAnsi="Times New Roman"/>
                <w:sz w:val="26"/>
                <w:vertAlign w:val="subscript"/>
              </w:rPr>
              <w:t xml:space="preserve"> </w:t>
            </w:r>
            <w:r w:rsidRPr="005D513A">
              <w:rPr>
                <w:rFonts w:ascii="Times New Roman" w:hAnsi="Times New Roman"/>
                <w:sz w:val="26"/>
              </w:rPr>
              <w:t xml:space="preserve"> + m</w:t>
            </w:r>
            <w:r w:rsidRPr="005D513A">
              <w:rPr>
                <w:rFonts w:ascii="Times New Roman" w:hAnsi="Times New Roman"/>
                <w:sz w:val="26"/>
                <w:vertAlign w:val="subscript"/>
              </w:rPr>
              <w:t xml:space="preserve"> Na   </w:t>
            </w:r>
            <w:r>
              <w:rPr>
                <w:rFonts w:ascii="Times New Roman" w:hAnsi="Times New Roman"/>
              </w:rPr>
              <w:t>=</w:t>
            </w:r>
            <w:r w:rsidRPr="005D513A">
              <w:rPr>
                <w:rFonts w:ascii="Times New Roman" w:hAnsi="Times New Roman"/>
                <w:sz w:val="26"/>
                <w:vertAlign w:val="subscript"/>
              </w:rPr>
              <w:t xml:space="preserve">            </w:t>
            </w:r>
            <w:r w:rsidRPr="005D513A">
              <w:rPr>
                <w:rFonts w:ascii="Times New Roman" w:hAnsi="Times New Roman"/>
                <w:sz w:val="26"/>
              </w:rPr>
              <w:t>m</w:t>
            </w:r>
            <w:r w:rsidRPr="005D513A">
              <w:rPr>
                <w:rFonts w:ascii="Times New Roman" w:hAnsi="Times New Roman"/>
                <w:sz w:val="26"/>
                <w:vertAlign w:val="subscript"/>
              </w:rPr>
              <w:t xml:space="preserve"> </w:t>
            </w:r>
            <w:proofErr w:type="spellStart"/>
            <w:r w:rsidRPr="005D513A">
              <w:rPr>
                <w:rFonts w:ascii="Times New Roman" w:hAnsi="Times New Roman"/>
                <w:sz w:val="26"/>
                <w:vertAlign w:val="subscript"/>
              </w:rPr>
              <w:t>m</w:t>
            </w:r>
            <w:r>
              <w:rPr>
                <w:rFonts w:ascii="Times New Roman" w:hAnsi="Times New Roman"/>
                <w:sz w:val="26"/>
                <w:vertAlign w:val="subscript"/>
              </w:rPr>
              <w:t>uối</w:t>
            </w:r>
            <w:proofErr w:type="spellEnd"/>
            <w:r w:rsidRPr="005D513A">
              <w:rPr>
                <w:rFonts w:ascii="Times New Roman" w:hAnsi="Times New Roman"/>
                <w:sz w:val="26"/>
                <w:vertAlign w:val="subscript"/>
              </w:rPr>
              <w:t xml:space="preserve">    +         </w:t>
            </w:r>
            <w:r w:rsidRPr="005D513A">
              <w:rPr>
                <w:rFonts w:ascii="Times New Roman" w:hAnsi="Times New Roman"/>
                <w:sz w:val="26"/>
              </w:rPr>
              <w:t>m</w:t>
            </w:r>
            <w:r w:rsidRPr="005D513A">
              <w:rPr>
                <w:rFonts w:ascii="Times New Roman" w:hAnsi="Times New Roman"/>
                <w:sz w:val="26"/>
                <w:vertAlign w:val="subscript"/>
              </w:rPr>
              <w:t xml:space="preserve"> H</w:t>
            </w:r>
            <w:r>
              <w:rPr>
                <w:rFonts w:ascii="Times New Roman" w:hAnsi="Times New Roman"/>
                <w:sz w:val="26"/>
                <w:vertAlign w:val="subscript"/>
              </w:rPr>
              <w:t>2</w:t>
            </w:r>
          </w:p>
          <w:p w:rsidR="00F160C4" w:rsidRDefault="00F160C4" w:rsidP="00F160C4">
            <w:pPr>
              <w:tabs>
                <w:tab w:val="left" w:pos="1033"/>
              </w:tabs>
              <w:spacing w:before="122"/>
              <w:ind w:left="672" w:right="580"/>
              <w:rPr>
                <w:rFonts w:ascii="Times New Roman" w:hAnsi="Times New Roman"/>
                <w:sz w:val="26"/>
              </w:rPr>
            </w:pPr>
            <w:r w:rsidRPr="005D513A">
              <w:rPr>
                <w:rFonts w:ascii="Times New Roman" w:hAnsi="Times New Roman"/>
                <w:sz w:val="26"/>
              </w:rPr>
              <w:t xml:space="preserve">                                        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5D513A">
              <w:rPr>
                <w:rFonts w:ascii="Times New Roman" w:hAnsi="Times New Roman"/>
                <w:sz w:val="26"/>
              </w:rPr>
              <w:t xml:space="preserve">2,84 </w:t>
            </w:r>
            <w:r>
              <w:rPr>
                <w:rFonts w:ascii="Times New Roman" w:hAnsi="Times New Roman"/>
                <w:sz w:val="26"/>
              </w:rPr>
              <w:t xml:space="preserve">    </w:t>
            </w:r>
            <w:r w:rsidRPr="005D513A">
              <w:rPr>
                <w:rFonts w:ascii="Times New Roman" w:hAnsi="Times New Roman"/>
                <w:sz w:val="26"/>
              </w:rPr>
              <w:t>+ 23x</w:t>
            </w:r>
            <w:r>
              <w:rPr>
                <w:rFonts w:ascii="Times New Roman" w:hAnsi="Times New Roman"/>
                <w:sz w:val="26"/>
              </w:rPr>
              <w:t xml:space="preserve">     </w:t>
            </w:r>
            <w:r w:rsidRPr="005D513A">
              <w:rPr>
                <w:rFonts w:ascii="Times New Roman" w:hAnsi="Times New Roman"/>
                <w:sz w:val="26"/>
              </w:rPr>
              <w:t xml:space="preserve"> =</w:t>
            </w:r>
            <w:r>
              <w:rPr>
                <w:rFonts w:ascii="Times New Roman" w:hAnsi="Times New Roman"/>
                <w:sz w:val="26"/>
              </w:rPr>
              <w:t xml:space="preserve">   </w:t>
            </w:r>
            <w:r w:rsidRPr="005D513A">
              <w:rPr>
                <w:rFonts w:ascii="Times New Roman" w:hAnsi="Times New Roman"/>
                <w:sz w:val="26"/>
              </w:rPr>
              <w:t xml:space="preserve"> 4,6   +</w:t>
            </w:r>
            <w:r>
              <w:rPr>
                <w:rFonts w:ascii="Times New Roman" w:hAnsi="Times New Roman"/>
                <w:sz w:val="26"/>
              </w:rPr>
              <w:t xml:space="preserve">        </w:t>
            </w:r>
            <w:r w:rsidRPr="005D513A">
              <w:rPr>
                <w:rFonts w:ascii="Times New Roman" w:hAnsi="Times New Roman"/>
                <w:sz w:val="26"/>
              </w:rPr>
              <w:t xml:space="preserve"> x  </w:t>
            </w:r>
          </w:p>
          <w:p w:rsidR="00F160C4" w:rsidRDefault="00F160C4" w:rsidP="00F160C4">
            <w:pPr>
              <w:tabs>
                <w:tab w:val="left" w:pos="1033"/>
              </w:tabs>
              <w:spacing w:before="122"/>
              <w:ind w:left="672" w:right="580"/>
              <w:rPr>
                <w:rFonts w:ascii="Times New Roman" w:hAnsi="Times New Roman"/>
                <w:sz w:val="26"/>
              </w:rPr>
            </w:pPr>
            <w:r w:rsidRPr="005D513A">
              <w:rPr>
                <w:rFonts w:ascii="Times New Roman" w:hAnsi="Times New Roman"/>
              </w:rPr>
              <w:sym w:font="Symbol" w:char="F0AE"/>
            </w:r>
            <w:r w:rsidRPr="005D513A">
              <w:rPr>
                <w:rFonts w:ascii="Times New Roman" w:hAnsi="Times New Roman"/>
              </w:rPr>
              <w:t xml:space="preserve">  22x= 1,76</w:t>
            </w:r>
            <w:r>
              <w:rPr>
                <w:rFonts w:ascii="Times New Roman" w:hAnsi="Times New Roman"/>
              </w:rPr>
              <w:t xml:space="preserve">  </w:t>
            </w:r>
            <w:r w:rsidRPr="005D513A">
              <w:rPr>
                <w:rFonts w:ascii="Times New Roman" w:hAnsi="Times New Roman"/>
              </w:rPr>
              <w:sym w:font="Symbol" w:char="F0AE"/>
            </w:r>
            <w:r w:rsidRPr="005D513A"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</w:rPr>
              <w:t xml:space="preserve"> </w:t>
            </w:r>
            <w:r w:rsidRPr="005D513A">
              <w:rPr>
                <w:rFonts w:ascii="Times New Roman" w:hAnsi="Times New Roman"/>
              </w:rPr>
              <w:t>= 0,08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mol</w:t>
            </w:r>
            <w:proofErr w:type="spellEnd"/>
          </w:p>
          <w:p w:rsidR="00F160C4" w:rsidRPr="00BF1527" w:rsidRDefault="00F160C4" w:rsidP="00F160C4">
            <w:pPr>
              <w:tabs>
                <w:tab w:val="left" w:pos="1033"/>
              </w:tabs>
              <w:spacing w:before="122"/>
              <w:ind w:left="672" w:right="580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mol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H</w:t>
            </w:r>
            <w:r w:rsidRPr="00BF1527">
              <w:rPr>
                <w:rFonts w:ascii="Times New Roman" w:hAnsi="Times New Roman"/>
                <w:sz w:val="26"/>
                <w:vertAlign w:val="subscript"/>
              </w:rPr>
              <w:t>2</w:t>
            </w:r>
            <w:r>
              <w:rPr>
                <w:rFonts w:ascii="Times New Roman" w:hAnsi="Times New Roman"/>
                <w:sz w:val="26"/>
              </w:rPr>
              <w:t>= 0,5x0,08= 0,04mol</w:t>
            </w:r>
          </w:p>
          <w:p w:rsidR="00F160C4" w:rsidRDefault="00F160C4" w:rsidP="00F160C4">
            <w:pPr>
              <w:tabs>
                <w:tab w:val="left" w:pos="1033"/>
              </w:tabs>
              <w:spacing w:before="122"/>
              <w:ind w:left="672" w:right="580"/>
              <w:rPr>
                <w:rFonts w:ascii="Times New Roman" w:hAnsi="Times New Roman"/>
                <w:sz w:val="26"/>
              </w:rPr>
            </w:pPr>
            <w:proofErr w:type="spellStart"/>
            <w:r w:rsidRPr="005D513A">
              <w:rPr>
                <w:rFonts w:ascii="Times New Roman" w:hAnsi="Times New Roman"/>
                <w:sz w:val="26"/>
              </w:rPr>
              <w:t>Thể</w:t>
            </w:r>
            <w:proofErr w:type="spellEnd"/>
            <w:r w:rsidRPr="005D513A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5D513A">
              <w:rPr>
                <w:rFonts w:ascii="Times New Roman" w:hAnsi="Times New Roman"/>
                <w:sz w:val="26"/>
              </w:rPr>
              <w:t>tích</w:t>
            </w:r>
            <w:proofErr w:type="spellEnd"/>
            <w:r w:rsidRPr="005D513A">
              <w:rPr>
                <w:rFonts w:ascii="Times New Roman" w:hAnsi="Times New Roman"/>
                <w:sz w:val="26"/>
              </w:rPr>
              <w:t xml:space="preserve"> H</w:t>
            </w:r>
            <w:r w:rsidRPr="005D513A">
              <w:rPr>
                <w:rFonts w:ascii="Times New Roman" w:hAnsi="Times New Roman"/>
                <w:sz w:val="26"/>
                <w:vertAlign w:val="subscript"/>
              </w:rPr>
              <w:t>2</w:t>
            </w:r>
            <w:r>
              <w:rPr>
                <w:rFonts w:ascii="Times New Roman" w:hAnsi="Times New Roman"/>
                <w:sz w:val="26"/>
              </w:rPr>
              <w:t xml:space="preserve"> : V=  0,04x22,4= 0,896 l</w:t>
            </w:r>
          </w:p>
          <w:p w:rsidR="00F160C4" w:rsidRPr="005D513A" w:rsidRDefault="00F160C4" w:rsidP="00F160C4">
            <w:pPr>
              <w:tabs>
                <w:tab w:val="left" w:pos="1033"/>
              </w:tabs>
              <w:spacing w:before="122"/>
              <w:ind w:right="58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b,</w:t>
            </w:r>
          </w:p>
          <w:p w:rsidR="00F160C4" w:rsidRPr="00777337" w:rsidRDefault="00F160C4" w:rsidP="00F160C4">
            <w:pPr>
              <w:tabs>
                <w:tab w:val="left" w:pos="1316"/>
              </w:tabs>
              <w:rPr>
                <w:rFonts w:ascii="Times New Roman" w:hAnsi="Times New Roman"/>
                <w:sz w:val="26"/>
                <w:szCs w:val="26"/>
              </w:rPr>
            </w:pPr>
            <w:r w:rsidRPr="00777337">
              <w:rPr>
                <w:rFonts w:ascii="Times New Roman" w:hAnsi="Times New Roman"/>
                <w:sz w:val="26"/>
                <w:szCs w:val="26"/>
              </w:rPr>
              <w:t xml:space="preserve">M </w:t>
            </w:r>
            <w:r w:rsidRPr="00777337">
              <w:rPr>
                <w:rFonts w:ascii="Times New Roman" w:hAnsi="Times New Roman"/>
                <w:sz w:val="26"/>
                <w:szCs w:val="26"/>
                <w:vertAlign w:val="subscript"/>
              </w:rPr>
              <w:t>R</w:t>
            </w:r>
            <w:r w:rsidRPr="00777337">
              <w:rPr>
                <w:rFonts w:ascii="Times New Roman" w:hAnsi="Times New Roman"/>
                <w:sz w:val="26"/>
                <w:szCs w:val="26"/>
                <w:vertAlign w:val="subscript"/>
                <w:lang w:val="vi-VN"/>
              </w:rPr>
              <w:t>ượu</w:t>
            </w:r>
            <w:r w:rsidRPr="00777337">
              <w:rPr>
                <w:rFonts w:ascii="Times New Roman" w:hAnsi="Times New Roman"/>
                <w:sz w:val="26"/>
                <w:szCs w:val="26"/>
              </w:rPr>
              <w:t xml:space="preserve"> 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m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den>
              </m:f>
            </m:oMath>
            <w:r w:rsidRPr="00777337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2,84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0,08</m:t>
                  </m:r>
                </m:den>
              </m:f>
            </m:oMath>
            <w:r w:rsidRPr="00777337">
              <w:rPr>
                <w:rFonts w:ascii="Times New Roman" w:hAnsi="Times New Roman"/>
                <w:sz w:val="26"/>
                <w:szCs w:val="26"/>
              </w:rPr>
              <w:t xml:space="preserve">  = 35,5</w:t>
            </w:r>
          </w:p>
          <w:p w:rsidR="00F160C4" w:rsidRPr="00777337" w:rsidRDefault="00F160C4" w:rsidP="00F160C4">
            <w:pPr>
              <w:tabs>
                <w:tab w:val="left" w:pos="1316"/>
              </w:tabs>
              <w:rPr>
                <w:rFonts w:ascii="Times New Roman" w:hAnsi="Times New Roman"/>
                <w:sz w:val="26"/>
                <w:szCs w:val="26"/>
              </w:rPr>
            </w:pPr>
            <w:r w:rsidRPr="00777337">
              <w:rPr>
                <w:rFonts w:ascii="Times New Roman" w:hAnsi="Times New Roman"/>
                <w:sz w:val="26"/>
                <w:szCs w:val="26"/>
              </w:rPr>
              <w:t xml:space="preserve">14n +18= 35,5   </w:t>
            </w:r>
            <w:r w:rsidRPr="00777337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777337">
              <w:rPr>
                <w:rFonts w:ascii="Times New Roman" w:hAnsi="Times New Roman"/>
                <w:sz w:val="26"/>
                <w:szCs w:val="26"/>
              </w:rPr>
              <w:t>n= 1,25</w:t>
            </w:r>
          </w:p>
          <w:p w:rsidR="00F160C4" w:rsidRPr="00777337" w:rsidRDefault="00F160C4" w:rsidP="00F160C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Công  thức hai rượu CH</w:t>
            </w:r>
            <w:r w:rsidRPr="0077733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–OH và C</w:t>
            </w:r>
            <w:r w:rsidRPr="0077733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77733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-OH</w:t>
            </w:r>
          </w:p>
          <w:p w:rsidR="00F160C4" w:rsidRDefault="00F160C4" w:rsidP="00F160C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</w:p>
          <w:p w:rsidR="00CF5C73" w:rsidRPr="00592327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  <w:p w:rsidR="001F1384" w:rsidRDefault="001F1384" w:rsidP="005D513A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1F1384" w:rsidRDefault="001F138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F1384" w:rsidRDefault="001F138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5D513A" w:rsidRDefault="005D513A" w:rsidP="001F1384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F1384" w:rsidRDefault="001F1384" w:rsidP="001F1384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1F1384" w:rsidRDefault="001F1384" w:rsidP="001F1384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F1384" w:rsidRDefault="001F1384" w:rsidP="001F1384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1F1384" w:rsidRDefault="001F1384" w:rsidP="001F1384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1F1384" w:rsidRPr="00592327" w:rsidRDefault="005D513A" w:rsidP="001F1384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</w:t>
            </w:r>
            <w:r w:rsidR="001F1384">
              <w:rPr>
                <w:rFonts w:ascii="Times New Roman" w:hAnsi="Times New Roman"/>
                <w:bCs/>
                <w:sz w:val="26"/>
                <w:szCs w:val="26"/>
              </w:rPr>
              <w:t>,25đ</w:t>
            </w:r>
          </w:p>
        </w:tc>
      </w:tr>
      <w:tr w:rsidR="00F630F4" w:rsidRPr="00592327" w:rsidTr="00D54C5D">
        <w:trPr>
          <w:trHeight w:val="295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10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:rsidR="00F630F4" w:rsidRPr="00592327" w:rsidRDefault="00F630F4">
      <w:pPr>
        <w:rPr>
          <w:rFonts w:ascii="Times New Roman" w:hAnsi="Times New Roman"/>
          <w:sz w:val="26"/>
          <w:szCs w:val="26"/>
        </w:rPr>
      </w:pPr>
    </w:p>
    <w:p w:rsidR="00F630F4" w:rsidRPr="00592327" w:rsidRDefault="00F630F4">
      <w:pPr>
        <w:spacing w:after="200" w:line="276" w:lineRule="auto"/>
        <w:rPr>
          <w:rFonts w:ascii="Times New Roman" w:hAnsi="Times New Roman"/>
          <w:sz w:val="26"/>
          <w:szCs w:val="26"/>
        </w:rPr>
      </w:pPr>
      <w:r w:rsidRPr="00592327">
        <w:rPr>
          <w:rFonts w:ascii="Times New Roman" w:hAnsi="Times New Roman"/>
          <w:sz w:val="26"/>
          <w:szCs w:val="26"/>
        </w:rPr>
        <w:br w:type="page"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CF3F97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Đề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CF3F97" w:rsidRPr="00592327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  <w:tr w:rsidR="00F630F4" w:rsidRPr="00592327" w:rsidTr="002A6D05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2A6D05">
        <w:trPr>
          <w:trHeight w:val="257"/>
        </w:trPr>
        <w:tc>
          <w:tcPr>
            <w:tcW w:w="779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 xml:space="preserve">2 </w:t>
            </w:r>
            <w:proofErr w:type="spellStart"/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169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5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F630F4" w:rsidRDefault="00F630F4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ED644A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Khi cho phenol vào nước lắc đều dung dịch xuất hiện hai lớp, cho dung dịch NaOH </w:t>
            </w:r>
            <w:r w:rsidR="006C0029">
              <w:rPr>
                <w:rFonts w:ascii="Times New Roman" w:hAnsi="Times New Roman"/>
                <w:noProof/>
                <w:sz w:val="26"/>
                <w:szCs w:val="26"/>
              </w:rPr>
              <w:t xml:space="preserve">vào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dung dịch trở nên trong suốt, sục tiếp CO</w:t>
            </w:r>
            <w:r w:rsidRPr="00ED644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vào dung dị</w:t>
            </w:r>
            <w:r w:rsidR="00AC595F">
              <w:rPr>
                <w:rFonts w:ascii="Times New Roman" w:hAnsi="Times New Roman"/>
                <w:noProof/>
                <w:sz w:val="26"/>
                <w:szCs w:val="26"/>
              </w:rPr>
              <w:t>ch phân lớp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trở lại</w:t>
            </w:r>
          </w:p>
          <w:p w:rsidR="00CF5C73" w:rsidRDefault="00CF5C73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ED644A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</w:t>
            </w:r>
            <w:r w:rsidRPr="00ED644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ED644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- OH + NaOH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</w:t>
            </w:r>
            <w:r w:rsidRPr="00ED644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ED644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 ONa + H</w:t>
            </w:r>
            <w:r w:rsidRPr="00ED644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</w:p>
          <w:p w:rsidR="00AC595F" w:rsidRPr="00AC595F" w:rsidRDefault="00AC595F" w:rsidP="00AC595F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</w:t>
            </w:r>
            <w:r w:rsidRPr="00ED644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ED644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 ONa + H</w:t>
            </w:r>
            <w:r w:rsidRPr="00ED644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 + CO</w:t>
            </w:r>
            <w:r w:rsidRPr="00AC595F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</w:t>
            </w:r>
            <w:r w:rsidRPr="00ED644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ED644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 OH + NaHCO</w:t>
            </w:r>
            <w:r w:rsidRPr="00AC595F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</w:p>
          <w:p w:rsidR="00AC595F" w:rsidRDefault="00AC595F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</w:p>
          <w:p w:rsidR="00CF5C73" w:rsidRDefault="00CF5C73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592327" w:rsidRDefault="00CF5C73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0.5đ</w:t>
            </w: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35AFA" w:rsidRPr="00592327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0,5đ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F630F4" w:rsidRPr="005D5F79" w:rsidRDefault="00F630F4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5D5F79" w:rsidRDefault="005D5F79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a,</w:t>
            </w:r>
          </w:p>
          <w:p w:rsidR="00CF5C73" w:rsidRDefault="005D5F79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5F79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5D5F79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-COOH + NaOH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Pr="005D5F79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-COONa + H</w:t>
            </w:r>
            <w:r w:rsidRPr="005D5F79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</w:p>
          <w:p w:rsidR="00CF5C73" w:rsidRDefault="005D5F79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H-COOH + NaOH    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H-COONa    + H</w:t>
            </w:r>
            <w:r w:rsidRPr="005D5F79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</w:p>
          <w:p w:rsidR="00CF5C73" w:rsidRPr="005D5F79" w:rsidRDefault="005D5F79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sym w:font="Symbol" w:char="F044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M= M </w:t>
            </w:r>
            <w:r w:rsidRPr="005D5F79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muối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–M </w:t>
            </w:r>
            <w:r w:rsidRPr="005D5F79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axit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= 23,2-16,6= 6,6 gam/mol</w:t>
            </w:r>
          </w:p>
          <w:p w:rsidR="00CF5C73" w:rsidRDefault="005D5F79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Gọi x là số mol </w:t>
            </w:r>
            <w:r w:rsidRPr="005D5F79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5D5F79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-COOH</w:t>
            </w:r>
          </w:p>
          <w:p w:rsidR="005D5F79" w:rsidRDefault="005D5F79" w:rsidP="005D5F79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     y là số mol H-COOH</w:t>
            </w:r>
          </w:p>
          <w:p w:rsidR="005D5F79" w:rsidRDefault="005D5F79" w:rsidP="005D5F79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22(x+y) = 6,6  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x+y = 0,3</w:t>
            </w:r>
          </w:p>
          <w:p w:rsidR="005D5F79" w:rsidRDefault="005D5F79" w:rsidP="005D5F79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                              60x + 46y = 16,6</w:t>
            </w:r>
          </w:p>
          <w:p w:rsidR="005D5F79" w:rsidRDefault="005D5F79" w:rsidP="005D5F79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Giải hệ phương trình  x= 0,2mol y= 0,1mol</w:t>
            </w:r>
          </w:p>
          <w:p w:rsidR="005D5F79" w:rsidRPr="005D5F79" w:rsidRDefault="005D5F79" w:rsidP="005D5F79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Khối lượng </w:t>
            </w:r>
            <w:r w:rsidRPr="005D5F79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5D5F79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-COOH : 0,2x 60 = 12gam</w:t>
            </w:r>
          </w:p>
          <w:p w:rsidR="005D5F79" w:rsidRPr="005D5F79" w:rsidRDefault="005D5F79" w:rsidP="005D5F79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Khối lượng H-COOH : 0,1x 46  = 4,6gam</w:t>
            </w:r>
          </w:p>
          <w:p w:rsidR="005D5F79" w:rsidRPr="00621A92" w:rsidRDefault="005D5F79" w:rsidP="005D5F79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% </w:t>
            </w:r>
            <w:r w:rsidRPr="005D5F79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5D5F79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-COOH=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16,6</m:t>
                  </m:r>
                </m:den>
              </m:f>
            </m:oMath>
            <w:r>
              <w:rPr>
                <w:rFonts w:ascii="Times New Roman" w:hAnsi="Times New Roman"/>
                <w:noProof/>
                <w:sz w:val="26"/>
                <w:szCs w:val="26"/>
              </w:rPr>
              <w:t>x100 =</w:t>
            </w:r>
            <w:r w:rsidR="00FC2681">
              <w:rPr>
                <w:rFonts w:ascii="Times New Roman" w:hAnsi="Times New Roman"/>
                <w:noProof/>
                <w:sz w:val="26"/>
                <w:szCs w:val="26"/>
              </w:rPr>
              <w:t xml:space="preserve">  72,29 %</w:t>
            </w:r>
          </w:p>
          <w:p w:rsidR="00CF5C73" w:rsidRDefault="00FC2681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% H-COOH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4,6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16,6</m:t>
                  </m:r>
                </m:den>
              </m:f>
            </m:oMath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x100  =  27,71%</w:t>
            </w:r>
          </w:p>
          <w:p w:rsidR="00FC2681" w:rsidRDefault="00FC2681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b, </w:t>
            </w:r>
          </w:p>
          <w:p w:rsidR="00FC2681" w:rsidRDefault="00FC2681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H-COOH +</w:t>
            </w:r>
            <w:r w:rsidR="00621A92">
              <w:rPr>
                <w:rFonts w:ascii="Times New Roman" w:hAnsi="Times New Roman"/>
                <w:noProof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AgNO</w:t>
            </w:r>
            <w:r w:rsidRPr="00FC26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+ </w:t>
            </w:r>
            <w:r w:rsidR="00621A92">
              <w:rPr>
                <w:rFonts w:ascii="Times New Roman" w:hAnsi="Times New Roman"/>
                <w:noProof/>
                <w:sz w:val="26"/>
                <w:szCs w:val="26"/>
              </w:rPr>
              <w:t>4NH</w:t>
            </w:r>
            <w:r w:rsidR="00621A92" w:rsidRPr="00621A9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="00621A92">
              <w:rPr>
                <w:rFonts w:ascii="Times New Roman" w:hAnsi="Times New Roman"/>
                <w:noProof/>
                <w:sz w:val="26"/>
                <w:szCs w:val="26"/>
              </w:rPr>
              <w:t xml:space="preserve"> +</w:t>
            </w:r>
            <w:r w:rsidR="00621A92" w:rsidRPr="00621A92"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="00621A92" w:rsidRPr="00621A9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621A92" w:rsidRPr="00621A92"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  <w:r w:rsidR="00621A92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621A92">
              <w:rPr>
                <w:rFonts w:ascii="Times New Roman" w:hAnsi="Times New Roman"/>
                <w:noProof/>
                <w:sz w:val="26"/>
                <w:szCs w:val="26"/>
              </w:rPr>
              <w:sym w:font="Symbol" w:char="F0AE"/>
            </w:r>
            <w:r w:rsidR="00621A92">
              <w:rPr>
                <w:rFonts w:ascii="Times New Roman" w:hAnsi="Times New Roman"/>
                <w:noProof/>
                <w:sz w:val="26"/>
                <w:szCs w:val="26"/>
              </w:rPr>
              <w:t>( NH</w:t>
            </w:r>
            <w:r w:rsidR="00621A92" w:rsidRPr="00621A9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 w:rsidR="00621A92">
              <w:rPr>
                <w:rFonts w:ascii="Times New Roman" w:hAnsi="Times New Roman"/>
                <w:noProof/>
                <w:sz w:val="26"/>
                <w:szCs w:val="26"/>
              </w:rPr>
              <w:t>)</w:t>
            </w:r>
            <w:r w:rsidR="00621A92" w:rsidRPr="00621A9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621A92">
              <w:rPr>
                <w:rFonts w:ascii="Times New Roman" w:hAnsi="Times New Roman"/>
                <w:noProof/>
                <w:sz w:val="26"/>
                <w:szCs w:val="26"/>
              </w:rPr>
              <w:t>CO</w:t>
            </w:r>
            <w:r w:rsidR="00621A92" w:rsidRPr="00621A9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="00621A92">
              <w:rPr>
                <w:rFonts w:ascii="Times New Roman" w:hAnsi="Times New Roman"/>
                <w:noProof/>
                <w:sz w:val="26"/>
                <w:szCs w:val="26"/>
              </w:rPr>
              <w:t xml:space="preserve"> + 2Ag + 2NH</w:t>
            </w:r>
            <w:r w:rsidR="00621A92" w:rsidRPr="00621A9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 w:rsidR="00621A92">
              <w:rPr>
                <w:rFonts w:ascii="Times New Roman" w:hAnsi="Times New Roman"/>
                <w:noProof/>
                <w:sz w:val="26"/>
                <w:szCs w:val="26"/>
              </w:rPr>
              <w:t>N</w:t>
            </w:r>
            <w:r w:rsidR="00621A92" w:rsidRPr="00621A92"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  <w:r w:rsidR="00621A92" w:rsidRPr="00621A9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</w:p>
          <w:p w:rsidR="00621A92" w:rsidRDefault="00621A92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Số mol Ag = 2. Số mol H-COOH= 2x0,1= 0,2mol</w:t>
            </w:r>
          </w:p>
          <w:p w:rsidR="00621A92" w:rsidRPr="00621A92" w:rsidRDefault="00621A92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Khối lượng Ag = 0,2x108= 21,6 gam</w:t>
            </w:r>
          </w:p>
          <w:p w:rsidR="00CF5C73" w:rsidRPr="00592327" w:rsidRDefault="00CF5C73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D35AFA" w:rsidRDefault="00D35AFA" w:rsidP="00D35AFA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35AFA" w:rsidRDefault="00D35AFA" w:rsidP="00D35AFA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0.25đ</w:t>
            </w:r>
          </w:p>
          <w:p w:rsidR="00D35AFA" w:rsidRDefault="00D35AFA" w:rsidP="00D35AFA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35AFA" w:rsidRDefault="00D35AFA" w:rsidP="00D35AFA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35AFA" w:rsidRDefault="00D35AFA" w:rsidP="00D35AFA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35AFA" w:rsidRDefault="00D35AFA" w:rsidP="00D35AFA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D35AFA" w:rsidRPr="00592327" w:rsidRDefault="00D35AFA" w:rsidP="00D35AFA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:rsidR="00F630F4" w:rsidRPr="00D51CC6" w:rsidRDefault="00D51CC6" w:rsidP="0028095F">
            <w:pPr>
              <w:spacing w:before="240" w:line="276" w:lineRule="auto"/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 w:rsidRPr="00D51CC6">
              <w:rPr>
                <w:rFonts w:ascii="Times New Roman" w:hAnsi="Times New Roman"/>
                <w:bCs/>
                <w:noProof/>
                <w:sz w:val="26"/>
                <w:szCs w:val="26"/>
              </w:rPr>
              <w:t>a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,</w:t>
            </w:r>
          </w:p>
          <w:p w:rsidR="00CF5C73" w:rsidRDefault="00D51CC6" w:rsidP="0028095F">
            <w:pPr>
              <w:spacing w:before="240" w:line="276" w:lineRule="auto"/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Gọi công thức chung của hai axit là RCOOH</w:t>
            </w:r>
          </w:p>
          <w:p w:rsidR="00D51CC6" w:rsidRDefault="00D51CC6" w:rsidP="0028095F">
            <w:pPr>
              <w:spacing w:before="240" w:line="276" w:lineRule="auto"/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RCOOH + NaOH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RCOONa + H</w:t>
            </w:r>
            <w:r w:rsidRPr="00D51CC6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O</w:t>
            </w:r>
          </w:p>
          <w:p w:rsidR="00D51CC6" w:rsidRDefault="00D51CC6" w:rsidP="0028095F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NaOH + HCl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NaCl + H</w:t>
            </w:r>
            <w:r w:rsidRPr="00D51CC6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</w:p>
          <w:p w:rsidR="002763A1" w:rsidRDefault="002763A1" w:rsidP="0028095F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Số mol NaOH ban đầu=</w:t>
            </w:r>
            <w:r w:rsidR="0050672B">
              <w:rPr>
                <w:rFonts w:ascii="Times New Roman" w:hAnsi="Times New Roman"/>
                <w:noProof/>
                <w:sz w:val="26"/>
                <w:szCs w:val="26"/>
              </w:rPr>
              <w:t xml:space="preserve"> 0,15x0,1= 0,015mol</w:t>
            </w:r>
          </w:p>
          <w:p w:rsidR="002763A1" w:rsidRDefault="002763A1" w:rsidP="0028095F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lastRenderedPageBreak/>
              <w:t xml:space="preserve">Số mol NaOH </w:t>
            </w:r>
            <w:r w:rsidR="0050672B">
              <w:rPr>
                <w:rFonts w:ascii="Times New Roman" w:hAnsi="Times New Roman"/>
                <w:noProof/>
                <w:sz w:val="26"/>
                <w:szCs w:val="26"/>
              </w:rPr>
              <w:t>dư = 0,05x0,1= 0,005mol</w:t>
            </w:r>
          </w:p>
          <w:p w:rsidR="0050672B" w:rsidRDefault="0050672B" w:rsidP="0028095F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Số mol NaOH phản ứng= 0,015- 0,005=0,01mol</w:t>
            </w:r>
          </w:p>
          <w:p w:rsidR="0050672B" w:rsidRPr="00D35AFA" w:rsidRDefault="0050672B" w:rsidP="0028095F">
            <w:pPr>
              <w:spacing w:before="240" w:line="276" w:lineRule="auto"/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Khối lượng muối thu được </w:t>
            </w:r>
            <w:r w:rsidR="00D35AFA">
              <w:rPr>
                <w:rFonts w:ascii="Times New Roman" w:hAnsi="Times New Roman"/>
                <w:noProof/>
                <w:sz w:val="26"/>
                <w:szCs w:val="26"/>
              </w:rPr>
              <w:t>= 58,5x 0,005 + 0,01x(M</w:t>
            </w:r>
            <w:r w:rsidR="00D35AFA" w:rsidRPr="00D35AF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R</w:t>
            </w:r>
            <w:r w:rsidR="00D35AFA">
              <w:rPr>
                <w:rFonts w:ascii="Times New Roman" w:hAnsi="Times New Roman"/>
                <w:noProof/>
                <w:sz w:val="26"/>
                <w:szCs w:val="26"/>
              </w:rPr>
              <w:t xml:space="preserve"> + 67)=1,0425</w:t>
            </w:r>
          </w:p>
          <w:p w:rsidR="00CF5C73" w:rsidRDefault="00D35AFA" w:rsidP="0028095F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M</w:t>
            </w:r>
            <w:r w:rsidRPr="00D35AF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R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= 8 nên  CTPT hai axit là HCOOH và CH</w:t>
            </w:r>
            <w:r w:rsidRPr="00D35AF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COOH</w:t>
            </w:r>
          </w:p>
          <w:p w:rsidR="00D35AFA" w:rsidRDefault="00D35AFA" w:rsidP="0028095F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b,</w:t>
            </w:r>
          </w:p>
          <w:p w:rsidR="00D35AFA" w:rsidRPr="00D35AFA" w:rsidRDefault="00D35AFA" w:rsidP="0028095F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khối lượng hai axit: m= 0,01x(M</w:t>
            </w:r>
            <w:r w:rsidRPr="00D35AF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R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+ 67)= 0,01x(8 + 67)= 7,5 gam</w:t>
            </w:r>
          </w:p>
          <w:p w:rsidR="00CF5C73" w:rsidRDefault="00CF5C73" w:rsidP="0028095F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28095F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Pr="00592327" w:rsidRDefault="00CF5C73" w:rsidP="0028095F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0,25đ</w:t>
            </w: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0,25đ</w:t>
            </w: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35AFA" w:rsidRDefault="00D35A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35AFA" w:rsidRPr="00592327" w:rsidRDefault="00D60047" w:rsidP="00D60047">
            <w:pPr>
              <w:spacing w:before="24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</w:t>
            </w:r>
            <w:r w:rsidR="00D35AFA">
              <w:rPr>
                <w:rFonts w:ascii="Times New Roman" w:hAnsi="Times New Roman"/>
                <w:bCs/>
                <w:sz w:val="26"/>
                <w:szCs w:val="26"/>
              </w:rPr>
              <w:t>,25đ</w:t>
            </w:r>
          </w:p>
        </w:tc>
      </w:tr>
      <w:tr w:rsidR="00F630F4" w:rsidRPr="00592327" w:rsidTr="002A6D05">
        <w:trPr>
          <w:trHeight w:val="323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10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:rsidR="00CF5C73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915AE3" w:rsidRPr="000163D4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proofErr w:type="gramStart"/>
      <w:r w:rsidR="00DA5C87">
        <w:rPr>
          <w:rFonts w:ascii="Times New Roman" w:hAnsi="Times New Roman"/>
          <w:i/>
          <w:szCs w:val="24"/>
        </w:rPr>
        <w:t xml:space="preserve">TP.HCM, </w:t>
      </w:r>
      <w:proofErr w:type="spellStart"/>
      <w:r w:rsidR="00DA5C87">
        <w:rPr>
          <w:rFonts w:ascii="Times New Roman" w:hAnsi="Times New Roman"/>
          <w:i/>
          <w:szCs w:val="24"/>
        </w:rPr>
        <w:t>ngày</w:t>
      </w:r>
      <w:proofErr w:type="spellEnd"/>
      <w:r w:rsidR="00DA5C87">
        <w:rPr>
          <w:rFonts w:ascii="Times New Roman" w:hAnsi="Times New Roman"/>
          <w:i/>
          <w:szCs w:val="24"/>
        </w:rPr>
        <w:t xml:space="preserve"> 14</w:t>
      </w:r>
      <w:r w:rsidR="00915AE3" w:rsidRPr="000163D4">
        <w:rPr>
          <w:rFonts w:ascii="Times New Roman" w:hAnsi="Times New Roman"/>
          <w:i/>
          <w:szCs w:val="24"/>
        </w:rPr>
        <w:t xml:space="preserve"> </w:t>
      </w:r>
      <w:proofErr w:type="spellStart"/>
      <w:r w:rsidR="00915AE3" w:rsidRPr="000163D4">
        <w:rPr>
          <w:rFonts w:ascii="Times New Roman" w:hAnsi="Times New Roman"/>
          <w:i/>
          <w:szCs w:val="24"/>
        </w:rPr>
        <w:t>tháng</w:t>
      </w:r>
      <w:proofErr w:type="spellEnd"/>
      <w:r w:rsidR="00915AE3" w:rsidRPr="000163D4">
        <w:rPr>
          <w:rFonts w:ascii="Times New Roman" w:hAnsi="Times New Roman"/>
          <w:i/>
          <w:szCs w:val="24"/>
        </w:rPr>
        <w:t xml:space="preserve"> </w:t>
      </w:r>
      <w:r w:rsidR="00DA5C87">
        <w:rPr>
          <w:rFonts w:ascii="Times New Roman" w:hAnsi="Times New Roman"/>
          <w:i/>
          <w:szCs w:val="24"/>
        </w:rPr>
        <w:t>9</w:t>
      </w:r>
      <w:r>
        <w:rPr>
          <w:rFonts w:ascii="Times New Roman" w:hAnsi="Times New Roman"/>
          <w:i/>
          <w:szCs w:val="24"/>
        </w:rPr>
        <w:t>.</w:t>
      </w:r>
      <w:proofErr w:type="gramEnd"/>
      <w:r w:rsidR="00915AE3" w:rsidRPr="000163D4">
        <w:rPr>
          <w:rFonts w:ascii="Times New Roman" w:hAnsi="Times New Roman"/>
          <w:i/>
          <w:szCs w:val="24"/>
        </w:rPr>
        <w:t xml:space="preserve"> </w:t>
      </w:r>
      <w:proofErr w:type="spellStart"/>
      <w:r w:rsidR="00915AE3" w:rsidRPr="000163D4">
        <w:rPr>
          <w:rFonts w:ascii="Times New Roman" w:hAnsi="Times New Roman"/>
          <w:i/>
          <w:szCs w:val="24"/>
        </w:rPr>
        <w:t>năm</w:t>
      </w:r>
      <w:proofErr w:type="spellEnd"/>
      <w:r w:rsidR="00915AE3" w:rsidRPr="000163D4">
        <w:rPr>
          <w:rFonts w:ascii="Times New Roman" w:hAnsi="Times New Roman"/>
          <w:i/>
          <w:szCs w:val="24"/>
        </w:rPr>
        <w:t xml:space="preserve"> 202</w:t>
      </w:r>
      <w:r w:rsidR="00DA5C87">
        <w:rPr>
          <w:rFonts w:ascii="Times New Roman" w:hAnsi="Times New Roman"/>
          <w:i/>
          <w:szCs w:val="24"/>
        </w:rPr>
        <w:t>1</w:t>
      </w:r>
      <w:bookmarkStart w:id="0" w:name="_GoBack"/>
      <w:bookmarkEnd w:id="0"/>
    </w:p>
    <w:p w:rsidR="00E82092" w:rsidRPr="00D54C5D" w:rsidRDefault="00915AE3" w:rsidP="00915AE3">
      <w:pPr>
        <w:rPr>
          <w:rFonts w:ascii="Times New Roman" w:hAnsi="Times New Roman"/>
        </w:rPr>
      </w:pP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  <w:t>TRƯỞNG BỘ MÔN</w:t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</w:p>
    <w:sectPr w:rsidR="00E82092" w:rsidRPr="00D54C5D" w:rsidSect="00CF5C73">
      <w:pgSz w:w="11907" w:h="16840" w:code="9"/>
      <w:pgMar w:top="568" w:right="431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7496F"/>
    <w:multiLevelType w:val="hybridMultilevel"/>
    <w:tmpl w:val="8C8EC516"/>
    <w:lvl w:ilvl="0" w:tplc="BDE0BD3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5943B8"/>
    <w:multiLevelType w:val="hybridMultilevel"/>
    <w:tmpl w:val="33B292AA"/>
    <w:lvl w:ilvl="0" w:tplc="1B90BC46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B6654B6"/>
    <w:multiLevelType w:val="hybridMultilevel"/>
    <w:tmpl w:val="91C26064"/>
    <w:lvl w:ilvl="0" w:tplc="B04601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78D"/>
    <w:rsid w:val="00001B55"/>
    <w:rsid w:val="000163D4"/>
    <w:rsid w:val="00024244"/>
    <w:rsid w:val="0006340F"/>
    <w:rsid w:val="00076107"/>
    <w:rsid w:val="0009395C"/>
    <w:rsid w:val="000A5D06"/>
    <w:rsid w:val="000D532D"/>
    <w:rsid w:val="00100BFD"/>
    <w:rsid w:val="0011021F"/>
    <w:rsid w:val="00116AEC"/>
    <w:rsid w:val="00120624"/>
    <w:rsid w:val="00144CF5"/>
    <w:rsid w:val="0016316F"/>
    <w:rsid w:val="00167725"/>
    <w:rsid w:val="00182D61"/>
    <w:rsid w:val="00186558"/>
    <w:rsid w:val="001B7761"/>
    <w:rsid w:val="001B7A58"/>
    <w:rsid w:val="001C4CDD"/>
    <w:rsid w:val="001C51D9"/>
    <w:rsid w:val="001D19F2"/>
    <w:rsid w:val="001D3548"/>
    <w:rsid w:val="001F1384"/>
    <w:rsid w:val="00202DA2"/>
    <w:rsid w:val="00230C76"/>
    <w:rsid w:val="00252DFD"/>
    <w:rsid w:val="0026758E"/>
    <w:rsid w:val="002763A1"/>
    <w:rsid w:val="0028095F"/>
    <w:rsid w:val="00294EBA"/>
    <w:rsid w:val="00297AF3"/>
    <w:rsid w:val="002A6D05"/>
    <w:rsid w:val="002B5B90"/>
    <w:rsid w:val="002C1A75"/>
    <w:rsid w:val="002C5FAB"/>
    <w:rsid w:val="003071FB"/>
    <w:rsid w:val="00311188"/>
    <w:rsid w:val="00312C04"/>
    <w:rsid w:val="00314E1A"/>
    <w:rsid w:val="00325251"/>
    <w:rsid w:val="00344D72"/>
    <w:rsid w:val="00357837"/>
    <w:rsid w:val="003821CE"/>
    <w:rsid w:val="00392D7C"/>
    <w:rsid w:val="00393EFD"/>
    <w:rsid w:val="003947B4"/>
    <w:rsid w:val="003C46F2"/>
    <w:rsid w:val="004169AC"/>
    <w:rsid w:val="00437901"/>
    <w:rsid w:val="0044778D"/>
    <w:rsid w:val="004679CF"/>
    <w:rsid w:val="004804B3"/>
    <w:rsid w:val="004A0917"/>
    <w:rsid w:val="004E553C"/>
    <w:rsid w:val="004F7D08"/>
    <w:rsid w:val="0050672B"/>
    <w:rsid w:val="005104BF"/>
    <w:rsid w:val="0057549C"/>
    <w:rsid w:val="00592327"/>
    <w:rsid w:val="005A4D2D"/>
    <w:rsid w:val="005C0347"/>
    <w:rsid w:val="005D513A"/>
    <w:rsid w:val="005D5F79"/>
    <w:rsid w:val="005E55F4"/>
    <w:rsid w:val="005F3EC0"/>
    <w:rsid w:val="00601278"/>
    <w:rsid w:val="00603756"/>
    <w:rsid w:val="00621A92"/>
    <w:rsid w:val="00625D99"/>
    <w:rsid w:val="0064091F"/>
    <w:rsid w:val="00646098"/>
    <w:rsid w:val="0067475E"/>
    <w:rsid w:val="0068263F"/>
    <w:rsid w:val="00683867"/>
    <w:rsid w:val="006A0F34"/>
    <w:rsid w:val="006A63F5"/>
    <w:rsid w:val="006C0029"/>
    <w:rsid w:val="007007D9"/>
    <w:rsid w:val="007069AC"/>
    <w:rsid w:val="00721110"/>
    <w:rsid w:val="00723693"/>
    <w:rsid w:val="007417B8"/>
    <w:rsid w:val="00777337"/>
    <w:rsid w:val="00795FAF"/>
    <w:rsid w:val="007E499C"/>
    <w:rsid w:val="00802939"/>
    <w:rsid w:val="00831957"/>
    <w:rsid w:val="00833BC8"/>
    <w:rsid w:val="008762E4"/>
    <w:rsid w:val="008E2797"/>
    <w:rsid w:val="008E4F79"/>
    <w:rsid w:val="00915AE3"/>
    <w:rsid w:val="00915DB0"/>
    <w:rsid w:val="009509FC"/>
    <w:rsid w:val="009811C8"/>
    <w:rsid w:val="00991D69"/>
    <w:rsid w:val="009959AA"/>
    <w:rsid w:val="00996EA9"/>
    <w:rsid w:val="009D4E40"/>
    <w:rsid w:val="00A40472"/>
    <w:rsid w:val="00A542E2"/>
    <w:rsid w:val="00A55C42"/>
    <w:rsid w:val="00A55EFB"/>
    <w:rsid w:val="00A67474"/>
    <w:rsid w:val="00A85CAA"/>
    <w:rsid w:val="00A866C7"/>
    <w:rsid w:val="00AA70F3"/>
    <w:rsid w:val="00AB005D"/>
    <w:rsid w:val="00AB3E12"/>
    <w:rsid w:val="00AC595F"/>
    <w:rsid w:val="00AE1D44"/>
    <w:rsid w:val="00AF44BB"/>
    <w:rsid w:val="00B01575"/>
    <w:rsid w:val="00B134AD"/>
    <w:rsid w:val="00B14AF1"/>
    <w:rsid w:val="00B150F9"/>
    <w:rsid w:val="00B336FE"/>
    <w:rsid w:val="00BA608F"/>
    <w:rsid w:val="00BC0FFC"/>
    <w:rsid w:val="00BC6048"/>
    <w:rsid w:val="00BE5FE8"/>
    <w:rsid w:val="00BF1527"/>
    <w:rsid w:val="00BF3F59"/>
    <w:rsid w:val="00C231C6"/>
    <w:rsid w:val="00C431E8"/>
    <w:rsid w:val="00C50457"/>
    <w:rsid w:val="00C67453"/>
    <w:rsid w:val="00CA1205"/>
    <w:rsid w:val="00CA193D"/>
    <w:rsid w:val="00CA30E5"/>
    <w:rsid w:val="00CF3F97"/>
    <w:rsid w:val="00CF5C73"/>
    <w:rsid w:val="00D041E9"/>
    <w:rsid w:val="00D32D05"/>
    <w:rsid w:val="00D33D19"/>
    <w:rsid w:val="00D35AFA"/>
    <w:rsid w:val="00D51CC6"/>
    <w:rsid w:val="00D54C5D"/>
    <w:rsid w:val="00D60047"/>
    <w:rsid w:val="00D940A9"/>
    <w:rsid w:val="00DA25A3"/>
    <w:rsid w:val="00DA4A2A"/>
    <w:rsid w:val="00DA5C87"/>
    <w:rsid w:val="00DB5812"/>
    <w:rsid w:val="00DF44CF"/>
    <w:rsid w:val="00DF63C6"/>
    <w:rsid w:val="00E1610D"/>
    <w:rsid w:val="00E30D71"/>
    <w:rsid w:val="00E36FA8"/>
    <w:rsid w:val="00E47370"/>
    <w:rsid w:val="00E627E7"/>
    <w:rsid w:val="00E76766"/>
    <w:rsid w:val="00E82092"/>
    <w:rsid w:val="00EB37F1"/>
    <w:rsid w:val="00EC6D6D"/>
    <w:rsid w:val="00ED644A"/>
    <w:rsid w:val="00EE46B3"/>
    <w:rsid w:val="00EE4A7A"/>
    <w:rsid w:val="00EF06B2"/>
    <w:rsid w:val="00EF2EAB"/>
    <w:rsid w:val="00F160C4"/>
    <w:rsid w:val="00F21FCE"/>
    <w:rsid w:val="00F24EE2"/>
    <w:rsid w:val="00F5434F"/>
    <w:rsid w:val="00F630F4"/>
    <w:rsid w:val="00F6431B"/>
    <w:rsid w:val="00F72731"/>
    <w:rsid w:val="00F72DB0"/>
    <w:rsid w:val="00F8592B"/>
    <w:rsid w:val="00FC2681"/>
    <w:rsid w:val="00FE3B35"/>
    <w:rsid w:val="00FE4B8F"/>
    <w:rsid w:val="00FF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78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9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4778D"/>
    <w:pPr>
      <w:keepNext/>
      <w:jc w:val="center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4778D"/>
    <w:rPr>
      <w:rFonts w:ascii="VNI-Times" w:eastAsia="Times New Roman" w:hAnsi="VNI-Times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44778D"/>
    <w:pPr>
      <w:jc w:val="center"/>
    </w:pPr>
    <w:rPr>
      <w:rFonts w:ascii="VNI-Heather" w:hAnsi="VNI-Heather"/>
      <w:sz w:val="20"/>
    </w:rPr>
  </w:style>
  <w:style w:type="character" w:customStyle="1" w:styleId="BodyTextChar">
    <w:name w:val="Body Text Char"/>
    <w:basedOn w:val="DefaultParagraphFont"/>
    <w:link w:val="BodyText"/>
    <w:rsid w:val="0044778D"/>
    <w:rPr>
      <w:rFonts w:ascii="VNI-Heather" w:eastAsia="Times New Roman" w:hAnsi="VNI-Heather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44778D"/>
    <w:pPr>
      <w:spacing w:before="120"/>
      <w:jc w:val="center"/>
    </w:pPr>
    <w:rPr>
      <w:rFonts w:ascii="VNI-Heather" w:hAnsi="VNI-Heather"/>
      <w:sz w:val="22"/>
    </w:rPr>
  </w:style>
  <w:style w:type="character" w:customStyle="1" w:styleId="BodyText2Char">
    <w:name w:val="Body Text 2 Char"/>
    <w:basedOn w:val="DefaultParagraphFont"/>
    <w:link w:val="BodyText2"/>
    <w:rsid w:val="0044778D"/>
    <w:rPr>
      <w:rFonts w:ascii="VNI-Heather" w:eastAsia="Times New Roman" w:hAnsi="VNI-Heather" w:cs="Times New Roman"/>
      <w:szCs w:val="20"/>
    </w:rPr>
  </w:style>
  <w:style w:type="table" w:styleId="TableGrid">
    <w:name w:val="Table Grid"/>
    <w:basedOn w:val="TableNormal"/>
    <w:uiPriority w:val="59"/>
    <w:rsid w:val="00E30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393EF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E4A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9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1"/>
    <w:qFormat/>
    <w:rsid w:val="00B134AD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fontstyle21">
    <w:name w:val="fontstyle21"/>
    <w:rsid w:val="00683867"/>
    <w:rPr>
      <w:rFonts w:ascii="CIDFont+F3" w:hAnsi="CIDFont+F3"/>
      <w:color w:val="000000"/>
      <w:sz w:val="24"/>
    </w:rPr>
  </w:style>
  <w:style w:type="character" w:styleId="PlaceholderText">
    <w:name w:val="Placeholder Text"/>
    <w:basedOn w:val="DefaultParagraphFont"/>
    <w:uiPriority w:val="99"/>
    <w:semiHidden/>
    <w:rsid w:val="00116AE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A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AE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78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9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4778D"/>
    <w:pPr>
      <w:keepNext/>
      <w:jc w:val="center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4778D"/>
    <w:rPr>
      <w:rFonts w:ascii="VNI-Times" w:eastAsia="Times New Roman" w:hAnsi="VNI-Times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44778D"/>
    <w:pPr>
      <w:jc w:val="center"/>
    </w:pPr>
    <w:rPr>
      <w:rFonts w:ascii="VNI-Heather" w:hAnsi="VNI-Heather"/>
      <w:sz w:val="20"/>
    </w:rPr>
  </w:style>
  <w:style w:type="character" w:customStyle="1" w:styleId="BodyTextChar">
    <w:name w:val="Body Text Char"/>
    <w:basedOn w:val="DefaultParagraphFont"/>
    <w:link w:val="BodyText"/>
    <w:rsid w:val="0044778D"/>
    <w:rPr>
      <w:rFonts w:ascii="VNI-Heather" w:eastAsia="Times New Roman" w:hAnsi="VNI-Heather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44778D"/>
    <w:pPr>
      <w:spacing w:before="120"/>
      <w:jc w:val="center"/>
    </w:pPr>
    <w:rPr>
      <w:rFonts w:ascii="VNI-Heather" w:hAnsi="VNI-Heather"/>
      <w:sz w:val="22"/>
    </w:rPr>
  </w:style>
  <w:style w:type="character" w:customStyle="1" w:styleId="BodyText2Char">
    <w:name w:val="Body Text 2 Char"/>
    <w:basedOn w:val="DefaultParagraphFont"/>
    <w:link w:val="BodyText2"/>
    <w:rsid w:val="0044778D"/>
    <w:rPr>
      <w:rFonts w:ascii="VNI-Heather" w:eastAsia="Times New Roman" w:hAnsi="VNI-Heather" w:cs="Times New Roman"/>
      <w:szCs w:val="20"/>
    </w:rPr>
  </w:style>
  <w:style w:type="table" w:styleId="TableGrid">
    <w:name w:val="Table Grid"/>
    <w:basedOn w:val="TableNormal"/>
    <w:uiPriority w:val="59"/>
    <w:rsid w:val="00E30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393EF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E4A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9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1"/>
    <w:qFormat/>
    <w:rsid w:val="00B134AD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fontstyle21">
    <w:name w:val="fontstyle21"/>
    <w:rsid w:val="00683867"/>
    <w:rPr>
      <w:rFonts w:ascii="CIDFont+F3" w:hAnsi="CIDFont+F3"/>
      <w:color w:val="000000"/>
      <w:sz w:val="24"/>
    </w:rPr>
  </w:style>
  <w:style w:type="character" w:styleId="PlaceholderText">
    <w:name w:val="Placeholder Text"/>
    <w:basedOn w:val="DefaultParagraphFont"/>
    <w:uiPriority w:val="99"/>
    <w:semiHidden/>
    <w:rsid w:val="00116AE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A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AE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6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9231D-0BBC-43DD-817E-18208527DCAD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F85A0C6C-5620-4522-B391-F75E19102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735</TotalTime>
  <Pages>1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Sony</cp:lastModifiedBy>
  <cp:revision>190</cp:revision>
  <dcterms:created xsi:type="dcterms:W3CDTF">2021-07-12T04:35:00Z</dcterms:created>
  <dcterms:modified xsi:type="dcterms:W3CDTF">2021-09-15T01:06:00Z</dcterms:modified>
</cp:coreProperties>
</file>