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DA2B4B" w:rsidRPr="00732A6E" w:rsidRDefault="00DA2B4B" w:rsidP="00CF508E">
                            <w:pPr>
                              <w:jc w:val="center"/>
                              <w:rPr>
                                <w:sz w:val="28"/>
                                <w:szCs w:val="28"/>
                                <w:lang w:val="pt-BR"/>
                              </w:rPr>
                            </w:pPr>
                          </w:p>
                          <w:p w14:paraId="2F5977D1" w14:textId="77777777" w:rsidR="00DA2B4B" w:rsidRPr="00224F8D" w:rsidRDefault="00DA2B4B" w:rsidP="00CF508E">
                            <w:pPr>
                              <w:jc w:val="center"/>
                              <w:rPr>
                                <w:i/>
                                <w:iCs/>
                                <w:sz w:val="26"/>
                                <w:szCs w:val="26"/>
                                <w:lang w:val="pt-BR"/>
                              </w:rPr>
                            </w:pPr>
                            <w:r w:rsidRPr="00224F8D">
                              <w:rPr>
                                <w:sz w:val="26"/>
                                <w:szCs w:val="26"/>
                                <w:lang w:val="pt-BR"/>
                              </w:rPr>
                              <w:t>ỦY BAN NHÂN DÂN THÀNH PHỐ HỒ CHÍ MINH</w:t>
                            </w:r>
                          </w:p>
                          <w:p w14:paraId="165659BB" w14:textId="689AF965" w:rsidR="00DA2B4B" w:rsidRPr="00224F8D" w:rsidRDefault="00DA2B4B"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DA2B4B" w:rsidRPr="00732A6E" w:rsidRDefault="00DA2B4B" w:rsidP="00CF508E">
                            <w:pPr>
                              <w:rPr>
                                <w:lang w:val="fr-FR"/>
                              </w:rPr>
                            </w:pPr>
                          </w:p>
                          <w:p w14:paraId="35E9F7CA" w14:textId="77777777" w:rsidR="00DA2B4B" w:rsidRPr="00732A6E" w:rsidRDefault="00DA2B4B" w:rsidP="00CF508E">
                            <w:pPr>
                              <w:rPr>
                                <w:lang w:val="fr-FR"/>
                              </w:rPr>
                            </w:pPr>
                            <w:r w:rsidRPr="00732A6E">
                              <w:rPr>
                                <w:lang w:val="fr-FR"/>
                              </w:rPr>
                              <w:t xml:space="preserve">                                                            </w:t>
                            </w:r>
                          </w:p>
                          <w:p w14:paraId="6BD3DA25" w14:textId="3A763C9F" w:rsidR="00DA2B4B" w:rsidRDefault="00DA2B4B" w:rsidP="00CF508E">
                            <w:pPr>
                              <w:jc w:val="center"/>
                              <w:rPr>
                                <w:noProof/>
                              </w:rPr>
                            </w:pPr>
                          </w:p>
                          <w:p w14:paraId="650073FB" w14:textId="77777777" w:rsidR="00DA2B4B" w:rsidRDefault="00DA2B4B" w:rsidP="00CF508E">
                            <w:pPr>
                              <w:jc w:val="center"/>
                              <w:rPr>
                                <w:noProof/>
                              </w:rPr>
                            </w:pPr>
                          </w:p>
                          <w:p w14:paraId="5D6E4451" w14:textId="77777777" w:rsidR="00DA2B4B" w:rsidRDefault="00DA2B4B" w:rsidP="00CF508E">
                            <w:pPr>
                              <w:jc w:val="center"/>
                              <w:rPr>
                                <w:noProof/>
                              </w:rPr>
                            </w:pPr>
                          </w:p>
                          <w:p w14:paraId="6A3FB2FC" w14:textId="77777777" w:rsidR="00DA2B4B" w:rsidRDefault="00DA2B4B" w:rsidP="00CF508E">
                            <w:pPr>
                              <w:jc w:val="center"/>
                              <w:rPr>
                                <w:noProof/>
                              </w:rPr>
                            </w:pPr>
                          </w:p>
                          <w:p w14:paraId="28C26C67" w14:textId="77777777" w:rsidR="00DA2B4B" w:rsidRDefault="00DA2B4B" w:rsidP="00CF508E">
                            <w:pPr>
                              <w:jc w:val="center"/>
                              <w:rPr>
                                <w:noProof/>
                              </w:rPr>
                            </w:pPr>
                          </w:p>
                          <w:p w14:paraId="3964AE82" w14:textId="77777777" w:rsidR="00DA2B4B" w:rsidRPr="00732A6E" w:rsidRDefault="00DA2B4B" w:rsidP="00CF508E">
                            <w:pPr>
                              <w:jc w:val="center"/>
                              <w:rPr>
                                <w:lang w:val="fr-FR"/>
                              </w:rPr>
                            </w:pPr>
                          </w:p>
                          <w:p w14:paraId="66878ECF" w14:textId="77777777" w:rsidR="00DA2B4B" w:rsidRPr="00732A6E" w:rsidRDefault="00DA2B4B" w:rsidP="00CF508E">
                            <w:pPr>
                              <w:jc w:val="center"/>
                              <w:rPr>
                                <w:lang w:val="fr-FR"/>
                              </w:rPr>
                            </w:pPr>
                          </w:p>
                          <w:p w14:paraId="797E9661" w14:textId="77777777" w:rsidR="00DA2B4B" w:rsidRPr="00732A6E" w:rsidRDefault="00DA2B4B" w:rsidP="00CF508E">
                            <w:pPr>
                              <w:jc w:val="center"/>
                              <w:rPr>
                                <w:lang w:val="fr-FR"/>
                              </w:rPr>
                            </w:pPr>
                          </w:p>
                          <w:p w14:paraId="085BF8C2" w14:textId="77777777" w:rsidR="00DA2B4B" w:rsidRPr="00732A6E" w:rsidRDefault="00DA2B4B" w:rsidP="00CF508E">
                            <w:pPr>
                              <w:jc w:val="center"/>
                              <w:rPr>
                                <w:lang w:val="fr-FR"/>
                              </w:rPr>
                            </w:pPr>
                          </w:p>
                          <w:p w14:paraId="4B62E525" w14:textId="77777777" w:rsidR="00DA2B4B" w:rsidRPr="00732A6E" w:rsidRDefault="00DA2B4B" w:rsidP="00CF508E">
                            <w:pPr>
                              <w:jc w:val="center"/>
                              <w:rPr>
                                <w:lang w:val="fr-FR"/>
                              </w:rPr>
                            </w:pPr>
                          </w:p>
                          <w:p w14:paraId="2BFD9EE6" w14:textId="77777777" w:rsidR="00DA2B4B" w:rsidRPr="00732A6E" w:rsidRDefault="00DA2B4B" w:rsidP="00CF508E">
                            <w:pPr>
                              <w:jc w:val="center"/>
                              <w:rPr>
                                <w:b/>
                                <w:bCs/>
                                <w:sz w:val="40"/>
                                <w:szCs w:val="40"/>
                                <w:lang w:val="fr-FR"/>
                              </w:rPr>
                            </w:pPr>
                            <w:r w:rsidRPr="00732A6E">
                              <w:rPr>
                                <w:b/>
                                <w:bCs/>
                                <w:sz w:val="40"/>
                                <w:szCs w:val="40"/>
                                <w:lang w:val="fr-FR"/>
                              </w:rPr>
                              <w:t>SỔ GIÁO ÁN</w:t>
                            </w:r>
                          </w:p>
                          <w:p w14:paraId="3BC5AAF5" w14:textId="77777777" w:rsidR="00DA2B4B" w:rsidRDefault="00DA2B4B" w:rsidP="00CF508E">
                            <w:pPr>
                              <w:jc w:val="center"/>
                              <w:rPr>
                                <w:b/>
                                <w:bCs/>
                                <w:sz w:val="48"/>
                                <w:szCs w:val="48"/>
                                <w:lang w:val="fr-FR"/>
                              </w:rPr>
                            </w:pPr>
                            <w:r w:rsidRPr="00732A6E">
                              <w:rPr>
                                <w:b/>
                                <w:bCs/>
                                <w:sz w:val="48"/>
                                <w:szCs w:val="48"/>
                                <w:lang w:val="fr-FR"/>
                              </w:rPr>
                              <w:t>LÝ THUYẾT</w:t>
                            </w:r>
                          </w:p>
                          <w:p w14:paraId="2343DB71" w14:textId="77777777" w:rsidR="00DA2B4B" w:rsidRPr="00732A6E" w:rsidRDefault="00DA2B4B" w:rsidP="00CF508E">
                            <w:pPr>
                              <w:jc w:val="center"/>
                              <w:rPr>
                                <w:b/>
                                <w:bCs/>
                                <w:sz w:val="48"/>
                                <w:szCs w:val="48"/>
                                <w:lang w:val="fr-FR"/>
                              </w:rPr>
                            </w:pPr>
                          </w:p>
                          <w:p w14:paraId="293C44D5" w14:textId="77777777" w:rsidR="00DA2B4B" w:rsidRPr="00732A6E" w:rsidRDefault="00DA2B4B" w:rsidP="00CF508E">
                            <w:pPr>
                              <w:jc w:val="center"/>
                              <w:rPr>
                                <w:sz w:val="32"/>
                                <w:szCs w:val="32"/>
                                <w:lang w:val="fr-FR"/>
                              </w:rPr>
                            </w:pPr>
                          </w:p>
                          <w:p w14:paraId="08297254" w14:textId="5DAA87DD" w:rsidR="00DA2B4B" w:rsidRPr="00442FC5" w:rsidRDefault="00DA2B4B"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2BE5F1A8" w:rsidR="00DA2B4B" w:rsidRPr="00732A6E" w:rsidRDefault="00DA2B4B" w:rsidP="00CF508E">
                            <w:pPr>
                              <w:rPr>
                                <w:sz w:val="32"/>
                                <w:szCs w:val="32"/>
                                <w:lang w:val="fr-FR"/>
                              </w:rPr>
                            </w:pPr>
                            <w:r w:rsidRPr="00732A6E">
                              <w:rPr>
                                <w:sz w:val="32"/>
                                <w:szCs w:val="32"/>
                                <w:lang w:val="fr-FR"/>
                              </w:rPr>
                              <w:t xml:space="preserve">                                  Lớp:</w:t>
                            </w:r>
                            <w:r w:rsidRPr="00DA2B4B">
                              <w:rPr>
                                <w:b/>
                                <w:color w:val="000000"/>
                                <w:sz w:val="26"/>
                                <w:szCs w:val="26"/>
                              </w:rPr>
                              <w:t xml:space="preserve"> </w:t>
                            </w:r>
                            <w:r>
                              <w:rPr>
                                <w:b/>
                                <w:color w:val="000000"/>
                                <w:sz w:val="26"/>
                                <w:szCs w:val="26"/>
                              </w:rPr>
                              <w:t xml:space="preserve">19 </w:t>
                            </w:r>
                            <w:r w:rsidRPr="006304B8">
                              <w:rPr>
                                <w:b/>
                                <w:color w:val="000000"/>
                                <w:sz w:val="26"/>
                                <w:szCs w:val="26"/>
                              </w:rPr>
                              <w:t>T4 –</w:t>
                            </w:r>
                            <w:r>
                              <w:rPr>
                                <w:b/>
                                <w:color w:val="000000"/>
                                <w:sz w:val="26"/>
                                <w:szCs w:val="26"/>
                              </w:rPr>
                              <w:t>LTM1, LTM2, THU1</w:t>
                            </w:r>
                            <w:r w:rsidRPr="00732A6E">
                              <w:rPr>
                                <w:sz w:val="32"/>
                                <w:szCs w:val="32"/>
                                <w:lang w:val="fr-FR"/>
                              </w:rPr>
                              <w:t>Khoá:</w:t>
                            </w:r>
                            <w:r>
                              <w:rPr>
                                <w:sz w:val="32"/>
                                <w:szCs w:val="32"/>
                                <w:lang w:val="fr-FR"/>
                              </w:rPr>
                              <w:t xml:space="preserve"> 19T4</w:t>
                            </w:r>
                          </w:p>
                          <w:p w14:paraId="445D03E7" w14:textId="038B5AE0" w:rsidR="00DA2B4B" w:rsidRPr="00732A6E" w:rsidRDefault="00DA2B4B"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TRỊNH KHẮC VŨ</w:t>
                            </w:r>
                          </w:p>
                          <w:p w14:paraId="3F6B870A" w14:textId="0AF31752" w:rsidR="00DA2B4B" w:rsidRPr="00732A6E" w:rsidRDefault="00DA2B4B"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DA2B4B" w:rsidRPr="00732A6E" w:rsidRDefault="00DA2B4B" w:rsidP="00CF508E">
                            <w:pPr>
                              <w:rPr>
                                <w:sz w:val="32"/>
                                <w:szCs w:val="32"/>
                                <w:lang w:val="pt-BR"/>
                              </w:rPr>
                            </w:pPr>
                          </w:p>
                          <w:p w14:paraId="78164274" w14:textId="77777777" w:rsidR="00DA2B4B" w:rsidRPr="00732A6E" w:rsidRDefault="00DA2B4B" w:rsidP="00CF508E">
                            <w:pPr>
                              <w:rPr>
                                <w:sz w:val="32"/>
                                <w:szCs w:val="32"/>
                                <w:lang w:val="pt-BR"/>
                              </w:rPr>
                            </w:pPr>
                          </w:p>
                          <w:p w14:paraId="09005082" w14:textId="77777777" w:rsidR="00DA2B4B" w:rsidRPr="00732A6E" w:rsidRDefault="00DA2B4B" w:rsidP="00CF508E">
                            <w:pPr>
                              <w:rPr>
                                <w:sz w:val="32"/>
                                <w:szCs w:val="32"/>
                                <w:lang w:val="pt-BR"/>
                              </w:rPr>
                            </w:pPr>
                          </w:p>
                          <w:p w14:paraId="6C1D4226" w14:textId="77777777" w:rsidR="00DA2B4B" w:rsidRPr="00732A6E" w:rsidRDefault="00DA2B4B" w:rsidP="00CF508E">
                            <w:pPr>
                              <w:rPr>
                                <w:sz w:val="32"/>
                                <w:szCs w:val="32"/>
                                <w:lang w:val="pt-BR"/>
                              </w:rPr>
                            </w:pPr>
                          </w:p>
                          <w:p w14:paraId="397F8B1D" w14:textId="77777777" w:rsidR="00DA2B4B" w:rsidRPr="00732A6E" w:rsidRDefault="00DA2B4B" w:rsidP="00CF508E">
                            <w:pPr>
                              <w:rPr>
                                <w:sz w:val="32"/>
                                <w:szCs w:val="32"/>
                                <w:lang w:val="pt-BR"/>
                              </w:rPr>
                            </w:pPr>
                          </w:p>
                          <w:p w14:paraId="6D08B32C" w14:textId="77777777" w:rsidR="00DA2B4B" w:rsidRPr="00732A6E" w:rsidRDefault="00DA2B4B" w:rsidP="00CF508E">
                            <w:pPr>
                              <w:rPr>
                                <w:sz w:val="32"/>
                                <w:szCs w:val="32"/>
                                <w:lang w:val="pt-BR"/>
                              </w:rPr>
                            </w:pPr>
                          </w:p>
                          <w:p w14:paraId="01CE7E72" w14:textId="77777777" w:rsidR="00DA2B4B" w:rsidRPr="00732A6E" w:rsidRDefault="00DA2B4B" w:rsidP="00CF508E">
                            <w:pPr>
                              <w:rPr>
                                <w:sz w:val="32"/>
                                <w:szCs w:val="32"/>
                                <w:lang w:val="pt-BR"/>
                              </w:rPr>
                            </w:pPr>
                          </w:p>
                          <w:p w14:paraId="69D59EC6" w14:textId="77777777" w:rsidR="00DA2B4B" w:rsidRPr="00732A6E" w:rsidRDefault="00DA2B4B" w:rsidP="00CF508E">
                            <w:pPr>
                              <w:rPr>
                                <w:sz w:val="32"/>
                                <w:szCs w:val="32"/>
                                <w:lang w:val="pt-BR"/>
                              </w:rPr>
                            </w:pPr>
                          </w:p>
                          <w:p w14:paraId="4338F716" w14:textId="77777777" w:rsidR="00DA2B4B" w:rsidRPr="00732A6E" w:rsidRDefault="00DA2B4B" w:rsidP="00CF508E">
                            <w:pPr>
                              <w:rPr>
                                <w:sz w:val="32"/>
                                <w:szCs w:val="32"/>
                                <w:lang w:val="pt-BR"/>
                              </w:rPr>
                            </w:pPr>
                          </w:p>
                          <w:p w14:paraId="7B6BD9B6" w14:textId="77777777" w:rsidR="00DA2B4B" w:rsidRPr="00732A6E" w:rsidRDefault="00DA2B4B" w:rsidP="00CF508E">
                            <w:pPr>
                              <w:rPr>
                                <w:sz w:val="32"/>
                                <w:szCs w:val="32"/>
                                <w:lang w:val="pt-BR"/>
                              </w:rPr>
                            </w:pPr>
                          </w:p>
                          <w:p w14:paraId="738C0955" w14:textId="77777777" w:rsidR="00DA2B4B" w:rsidRPr="00732A6E" w:rsidRDefault="00DA2B4B" w:rsidP="00CF508E">
                            <w:pPr>
                              <w:rPr>
                                <w:sz w:val="32"/>
                                <w:szCs w:val="32"/>
                                <w:lang w:val="pt-BR"/>
                              </w:rPr>
                            </w:pPr>
                          </w:p>
                          <w:p w14:paraId="5E4F0993" w14:textId="77777777" w:rsidR="00DA2B4B" w:rsidRPr="00732A6E" w:rsidRDefault="00DA2B4B" w:rsidP="00CF508E">
                            <w:pPr>
                              <w:jc w:val="center"/>
                              <w:rPr>
                                <w:b/>
                                <w:bCs/>
                                <w:sz w:val="32"/>
                                <w:szCs w:val="32"/>
                                <w:lang w:val="pt-BR"/>
                              </w:rPr>
                            </w:pPr>
                          </w:p>
                          <w:p w14:paraId="192F2472" w14:textId="77777777" w:rsidR="00DA2B4B" w:rsidRPr="00732A6E" w:rsidRDefault="00DA2B4B" w:rsidP="00CF508E">
                            <w:pPr>
                              <w:jc w:val="center"/>
                              <w:rPr>
                                <w:b/>
                                <w:bCs/>
                                <w:sz w:val="32"/>
                                <w:szCs w:val="32"/>
                                <w:lang w:val="pt-BR"/>
                              </w:rPr>
                            </w:pPr>
                          </w:p>
                          <w:p w14:paraId="4095ED4D" w14:textId="77777777" w:rsidR="00DA2B4B" w:rsidRPr="00732A6E" w:rsidRDefault="00DA2B4B" w:rsidP="00CF508E">
                            <w:pPr>
                              <w:jc w:val="center"/>
                              <w:rPr>
                                <w:b/>
                                <w:bCs/>
                                <w:sz w:val="32"/>
                                <w:szCs w:val="32"/>
                                <w:lang w:val="pt-BR"/>
                              </w:rPr>
                            </w:pPr>
                          </w:p>
                          <w:p w14:paraId="52BD6C2D" w14:textId="77777777" w:rsidR="00DA2B4B" w:rsidRPr="00732A6E" w:rsidRDefault="00DA2B4B" w:rsidP="00CF508E">
                            <w:pPr>
                              <w:jc w:val="center"/>
                              <w:rPr>
                                <w:b/>
                                <w:bCs/>
                                <w:sz w:val="32"/>
                                <w:szCs w:val="32"/>
                                <w:lang w:val="pt-BR"/>
                              </w:rPr>
                            </w:pPr>
                          </w:p>
                          <w:p w14:paraId="47EBE5F2" w14:textId="77777777" w:rsidR="00DA2B4B" w:rsidRPr="00732A6E" w:rsidRDefault="00DA2B4B"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DA2B4B" w:rsidRPr="00732A6E" w:rsidRDefault="00DA2B4B" w:rsidP="00CF508E">
                            <w:pPr>
                              <w:jc w:val="center"/>
                              <w:rPr>
                                <w:sz w:val="32"/>
                                <w:szCs w:val="32"/>
                                <w:lang w:val="pt-BR"/>
                              </w:rPr>
                            </w:pPr>
                          </w:p>
                          <w:p w14:paraId="40A59EA6" w14:textId="77777777" w:rsidR="00DA2B4B" w:rsidRPr="00732A6E" w:rsidRDefault="00DA2B4B" w:rsidP="00CF508E">
                            <w:pPr>
                              <w:jc w:val="center"/>
                              <w:rPr>
                                <w:sz w:val="32"/>
                                <w:szCs w:val="32"/>
                                <w:lang w:val="pt-BR"/>
                              </w:rPr>
                            </w:pPr>
                          </w:p>
                          <w:p w14:paraId="2CC42098" w14:textId="77777777" w:rsidR="00DA2B4B" w:rsidRPr="00732A6E" w:rsidRDefault="00DA2B4B" w:rsidP="00CF508E">
                            <w:pPr>
                              <w:jc w:val="center"/>
                              <w:rPr>
                                <w:sz w:val="32"/>
                                <w:szCs w:val="32"/>
                                <w:lang w:val="pt-BR"/>
                              </w:rPr>
                            </w:pPr>
                          </w:p>
                          <w:p w14:paraId="7B233C56" w14:textId="77777777" w:rsidR="00DA2B4B" w:rsidRPr="00732A6E" w:rsidRDefault="00DA2B4B"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DA2B4B" w:rsidRPr="00732A6E" w:rsidRDefault="00DA2B4B" w:rsidP="00CF508E">
                      <w:pPr>
                        <w:jc w:val="center"/>
                        <w:rPr>
                          <w:sz w:val="28"/>
                          <w:szCs w:val="28"/>
                          <w:lang w:val="pt-BR"/>
                        </w:rPr>
                      </w:pPr>
                    </w:p>
                    <w:p w14:paraId="2F5977D1" w14:textId="77777777" w:rsidR="00DA2B4B" w:rsidRPr="00224F8D" w:rsidRDefault="00DA2B4B" w:rsidP="00CF508E">
                      <w:pPr>
                        <w:jc w:val="center"/>
                        <w:rPr>
                          <w:i/>
                          <w:iCs/>
                          <w:sz w:val="26"/>
                          <w:szCs w:val="26"/>
                          <w:lang w:val="pt-BR"/>
                        </w:rPr>
                      </w:pPr>
                      <w:r w:rsidRPr="00224F8D">
                        <w:rPr>
                          <w:sz w:val="26"/>
                          <w:szCs w:val="26"/>
                          <w:lang w:val="pt-BR"/>
                        </w:rPr>
                        <w:t>ỦY BAN NHÂN DÂN THÀNH PHỐ HỒ CHÍ MINH</w:t>
                      </w:r>
                    </w:p>
                    <w:p w14:paraId="165659BB" w14:textId="689AF965" w:rsidR="00DA2B4B" w:rsidRPr="00224F8D" w:rsidRDefault="00DA2B4B"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DA2B4B" w:rsidRPr="00732A6E" w:rsidRDefault="00DA2B4B" w:rsidP="00CF508E">
                      <w:pPr>
                        <w:rPr>
                          <w:lang w:val="fr-FR"/>
                        </w:rPr>
                      </w:pPr>
                    </w:p>
                    <w:p w14:paraId="35E9F7CA" w14:textId="77777777" w:rsidR="00DA2B4B" w:rsidRPr="00732A6E" w:rsidRDefault="00DA2B4B" w:rsidP="00CF508E">
                      <w:pPr>
                        <w:rPr>
                          <w:lang w:val="fr-FR"/>
                        </w:rPr>
                      </w:pPr>
                      <w:r w:rsidRPr="00732A6E">
                        <w:rPr>
                          <w:lang w:val="fr-FR"/>
                        </w:rPr>
                        <w:t xml:space="preserve">                                                            </w:t>
                      </w:r>
                    </w:p>
                    <w:p w14:paraId="6BD3DA25" w14:textId="3A763C9F" w:rsidR="00DA2B4B" w:rsidRDefault="00DA2B4B" w:rsidP="00CF508E">
                      <w:pPr>
                        <w:jc w:val="center"/>
                        <w:rPr>
                          <w:noProof/>
                        </w:rPr>
                      </w:pPr>
                    </w:p>
                    <w:p w14:paraId="650073FB" w14:textId="77777777" w:rsidR="00DA2B4B" w:rsidRDefault="00DA2B4B" w:rsidP="00CF508E">
                      <w:pPr>
                        <w:jc w:val="center"/>
                        <w:rPr>
                          <w:noProof/>
                        </w:rPr>
                      </w:pPr>
                    </w:p>
                    <w:p w14:paraId="5D6E4451" w14:textId="77777777" w:rsidR="00DA2B4B" w:rsidRDefault="00DA2B4B" w:rsidP="00CF508E">
                      <w:pPr>
                        <w:jc w:val="center"/>
                        <w:rPr>
                          <w:noProof/>
                        </w:rPr>
                      </w:pPr>
                    </w:p>
                    <w:p w14:paraId="6A3FB2FC" w14:textId="77777777" w:rsidR="00DA2B4B" w:rsidRDefault="00DA2B4B" w:rsidP="00CF508E">
                      <w:pPr>
                        <w:jc w:val="center"/>
                        <w:rPr>
                          <w:noProof/>
                        </w:rPr>
                      </w:pPr>
                    </w:p>
                    <w:p w14:paraId="28C26C67" w14:textId="77777777" w:rsidR="00DA2B4B" w:rsidRDefault="00DA2B4B" w:rsidP="00CF508E">
                      <w:pPr>
                        <w:jc w:val="center"/>
                        <w:rPr>
                          <w:noProof/>
                        </w:rPr>
                      </w:pPr>
                    </w:p>
                    <w:p w14:paraId="3964AE82" w14:textId="77777777" w:rsidR="00DA2B4B" w:rsidRPr="00732A6E" w:rsidRDefault="00DA2B4B" w:rsidP="00CF508E">
                      <w:pPr>
                        <w:jc w:val="center"/>
                        <w:rPr>
                          <w:lang w:val="fr-FR"/>
                        </w:rPr>
                      </w:pPr>
                    </w:p>
                    <w:p w14:paraId="66878ECF" w14:textId="77777777" w:rsidR="00DA2B4B" w:rsidRPr="00732A6E" w:rsidRDefault="00DA2B4B" w:rsidP="00CF508E">
                      <w:pPr>
                        <w:jc w:val="center"/>
                        <w:rPr>
                          <w:lang w:val="fr-FR"/>
                        </w:rPr>
                      </w:pPr>
                    </w:p>
                    <w:p w14:paraId="797E9661" w14:textId="77777777" w:rsidR="00DA2B4B" w:rsidRPr="00732A6E" w:rsidRDefault="00DA2B4B" w:rsidP="00CF508E">
                      <w:pPr>
                        <w:jc w:val="center"/>
                        <w:rPr>
                          <w:lang w:val="fr-FR"/>
                        </w:rPr>
                      </w:pPr>
                    </w:p>
                    <w:p w14:paraId="085BF8C2" w14:textId="77777777" w:rsidR="00DA2B4B" w:rsidRPr="00732A6E" w:rsidRDefault="00DA2B4B" w:rsidP="00CF508E">
                      <w:pPr>
                        <w:jc w:val="center"/>
                        <w:rPr>
                          <w:lang w:val="fr-FR"/>
                        </w:rPr>
                      </w:pPr>
                    </w:p>
                    <w:p w14:paraId="4B62E525" w14:textId="77777777" w:rsidR="00DA2B4B" w:rsidRPr="00732A6E" w:rsidRDefault="00DA2B4B" w:rsidP="00CF508E">
                      <w:pPr>
                        <w:jc w:val="center"/>
                        <w:rPr>
                          <w:lang w:val="fr-FR"/>
                        </w:rPr>
                      </w:pPr>
                    </w:p>
                    <w:p w14:paraId="2BFD9EE6" w14:textId="77777777" w:rsidR="00DA2B4B" w:rsidRPr="00732A6E" w:rsidRDefault="00DA2B4B" w:rsidP="00CF508E">
                      <w:pPr>
                        <w:jc w:val="center"/>
                        <w:rPr>
                          <w:b/>
                          <w:bCs/>
                          <w:sz w:val="40"/>
                          <w:szCs w:val="40"/>
                          <w:lang w:val="fr-FR"/>
                        </w:rPr>
                      </w:pPr>
                      <w:r w:rsidRPr="00732A6E">
                        <w:rPr>
                          <w:b/>
                          <w:bCs/>
                          <w:sz w:val="40"/>
                          <w:szCs w:val="40"/>
                          <w:lang w:val="fr-FR"/>
                        </w:rPr>
                        <w:t>SỔ GIÁO ÁN</w:t>
                      </w:r>
                    </w:p>
                    <w:p w14:paraId="3BC5AAF5" w14:textId="77777777" w:rsidR="00DA2B4B" w:rsidRDefault="00DA2B4B" w:rsidP="00CF508E">
                      <w:pPr>
                        <w:jc w:val="center"/>
                        <w:rPr>
                          <w:b/>
                          <w:bCs/>
                          <w:sz w:val="48"/>
                          <w:szCs w:val="48"/>
                          <w:lang w:val="fr-FR"/>
                        </w:rPr>
                      </w:pPr>
                      <w:r w:rsidRPr="00732A6E">
                        <w:rPr>
                          <w:b/>
                          <w:bCs/>
                          <w:sz w:val="48"/>
                          <w:szCs w:val="48"/>
                          <w:lang w:val="fr-FR"/>
                        </w:rPr>
                        <w:t>LÝ THUYẾT</w:t>
                      </w:r>
                    </w:p>
                    <w:p w14:paraId="2343DB71" w14:textId="77777777" w:rsidR="00DA2B4B" w:rsidRPr="00732A6E" w:rsidRDefault="00DA2B4B" w:rsidP="00CF508E">
                      <w:pPr>
                        <w:jc w:val="center"/>
                        <w:rPr>
                          <w:b/>
                          <w:bCs/>
                          <w:sz w:val="48"/>
                          <w:szCs w:val="48"/>
                          <w:lang w:val="fr-FR"/>
                        </w:rPr>
                      </w:pPr>
                    </w:p>
                    <w:p w14:paraId="293C44D5" w14:textId="77777777" w:rsidR="00DA2B4B" w:rsidRPr="00732A6E" w:rsidRDefault="00DA2B4B" w:rsidP="00CF508E">
                      <w:pPr>
                        <w:jc w:val="center"/>
                        <w:rPr>
                          <w:sz w:val="32"/>
                          <w:szCs w:val="32"/>
                          <w:lang w:val="fr-FR"/>
                        </w:rPr>
                      </w:pPr>
                    </w:p>
                    <w:p w14:paraId="08297254" w14:textId="5DAA87DD" w:rsidR="00DA2B4B" w:rsidRPr="00442FC5" w:rsidRDefault="00DA2B4B"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2BE5F1A8" w:rsidR="00DA2B4B" w:rsidRPr="00732A6E" w:rsidRDefault="00DA2B4B" w:rsidP="00CF508E">
                      <w:pPr>
                        <w:rPr>
                          <w:sz w:val="32"/>
                          <w:szCs w:val="32"/>
                          <w:lang w:val="fr-FR"/>
                        </w:rPr>
                      </w:pPr>
                      <w:r w:rsidRPr="00732A6E">
                        <w:rPr>
                          <w:sz w:val="32"/>
                          <w:szCs w:val="32"/>
                          <w:lang w:val="fr-FR"/>
                        </w:rPr>
                        <w:t xml:space="preserve">                                  Lớp:</w:t>
                      </w:r>
                      <w:r w:rsidRPr="00DA2B4B">
                        <w:rPr>
                          <w:b/>
                          <w:color w:val="000000"/>
                          <w:sz w:val="26"/>
                          <w:szCs w:val="26"/>
                        </w:rPr>
                        <w:t xml:space="preserve"> </w:t>
                      </w:r>
                      <w:r>
                        <w:rPr>
                          <w:b/>
                          <w:color w:val="000000"/>
                          <w:sz w:val="26"/>
                          <w:szCs w:val="26"/>
                        </w:rPr>
                        <w:t xml:space="preserve">19 </w:t>
                      </w:r>
                      <w:r w:rsidRPr="006304B8">
                        <w:rPr>
                          <w:b/>
                          <w:color w:val="000000"/>
                          <w:sz w:val="26"/>
                          <w:szCs w:val="26"/>
                        </w:rPr>
                        <w:t>T4 –</w:t>
                      </w:r>
                      <w:r>
                        <w:rPr>
                          <w:b/>
                          <w:color w:val="000000"/>
                          <w:sz w:val="26"/>
                          <w:szCs w:val="26"/>
                        </w:rPr>
                        <w:t>LTM1, LTM2, THU1</w:t>
                      </w:r>
                      <w:r w:rsidRPr="00732A6E">
                        <w:rPr>
                          <w:sz w:val="32"/>
                          <w:szCs w:val="32"/>
                          <w:lang w:val="fr-FR"/>
                        </w:rPr>
                        <w:t>Khoá:</w:t>
                      </w:r>
                      <w:r>
                        <w:rPr>
                          <w:sz w:val="32"/>
                          <w:szCs w:val="32"/>
                          <w:lang w:val="fr-FR"/>
                        </w:rPr>
                        <w:t xml:space="preserve"> 19T4</w:t>
                      </w:r>
                    </w:p>
                    <w:p w14:paraId="445D03E7" w14:textId="038B5AE0" w:rsidR="00DA2B4B" w:rsidRPr="00732A6E" w:rsidRDefault="00DA2B4B"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TRỊNH KHẮC VŨ</w:t>
                      </w:r>
                    </w:p>
                    <w:p w14:paraId="3F6B870A" w14:textId="0AF31752" w:rsidR="00DA2B4B" w:rsidRPr="00732A6E" w:rsidRDefault="00DA2B4B"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DA2B4B" w:rsidRPr="00732A6E" w:rsidRDefault="00DA2B4B" w:rsidP="00CF508E">
                      <w:pPr>
                        <w:rPr>
                          <w:sz w:val="32"/>
                          <w:szCs w:val="32"/>
                          <w:lang w:val="pt-BR"/>
                        </w:rPr>
                      </w:pPr>
                    </w:p>
                    <w:p w14:paraId="78164274" w14:textId="77777777" w:rsidR="00DA2B4B" w:rsidRPr="00732A6E" w:rsidRDefault="00DA2B4B" w:rsidP="00CF508E">
                      <w:pPr>
                        <w:rPr>
                          <w:sz w:val="32"/>
                          <w:szCs w:val="32"/>
                          <w:lang w:val="pt-BR"/>
                        </w:rPr>
                      </w:pPr>
                    </w:p>
                    <w:p w14:paraId="09005082" w14:textId="77777777" w:rsidR="00DA2B4B" w:rsidRPr="00732A6E" w:rsidRDefault="00DA2B4B" w:rsidP="00CF508E">
                      <w:pPr>
                        <w:rPr>
                          <w:sz w:val="32"/>
                          <w:szCs w:val="32"/>
                          <w:lang w:val="pt-BR"/>
                        </w:rPr>
                      </w:pPr>
                    </w:p>
                    <w:p w14:paraId="6C1D4226" w14:textId="77777777" w:rsidR="00DA2B4B" w:rsidRPr="00732A6E" w:rsidRDefault="00DA2B4B" w:rsidP="00CF508E">
                      <w:pPr>
                        <w:rPr>
                          <w:sz w:val="32"/>
                          <w:szCs w:val="32"/>
                          <w:lang w:val="pt-BR"/>
                        </w:rPr>
                      </w:pPr>
                    </w:p>
                    <w:p w14:paraId="397F8B1D" w14:textId="77777777" w:rsidR="00DA2B4B" w:rsidRPr="00732A6E" w:rsidRDefault="00DA2B4B" w:rsidP="00CF508E">
                      <w:pPr>
                        <w:rPr>
                          <w:sz w:val="32"/>
                          <w:szCs w:val="32"/>
                          <w:lang w:val="pt-BR"/>
                        </w:rPr>
                      </w:pPr>
                    </w:p>
                    <w:p w14:paraId="6D08B32C" w14:textId="77777777" w:rsidR="00DA2B4B" w:rsidRPr="00732A6E" w:rsidRDefault="00DA2B4B" w:rsidP="00CF508E">
                      <w:pPr>
                        <w:rPr>
                          <w:sz w:val="32"/>
                          <w:szCs w:val="32"/>
                          <w:lang w:val="pt-BR"/>
                        </w:rPr>
                      </w:pPr>
                    </w:p>
                    <w:p w14:paraId="01CE7E72" w14:textId="77777777" w:rsidR="00DA2B4B" w:rsidRPr="00732A6E" w:rsidRDefault="00DA2B4B" w:rsidP="00CF508E">
                      <w:pPr>
                        <w:rPr>
                          <w:sz w:val="32"/>
                          <w:szCs w:val="32"/>
                          <w:lang w:val="pt-BR"/>
                        </w:rPr>
                      </w:pPr>
                    </w:p>
                    <w:p w14:paraId="69D59EC6" w14:textId="77777777" w:rsidR="00DA2B4B" w:rsidRPr="00732A6E" w:rsidRDefault="00DA2B4B" w:rsidP="00CF508E">
                      <w:pPr>
                        <w:rPr>
                          <w:sz w:val="32"/>
                          <w:szCs w:val="32"/>
                          <w:lang w:val="pt-BR"/>
                        </w:rPr>
                      </w:pPr>
                    </w:p>
                    <w:p w14:paraId="4338F716" w14:textId="77777777" w:rsidR="00DA2B4B" w:rsidRPr="00732A6E" w:rsidRDefault="00DA2B4B" w:rsidP="00CF508E">
                      <w:pPr>
                        <w:rPr>
                          <w:sz w:val="32"/>
                          <w:szCs w:val="32"/>
                          <w:lang w:val="pt-BR"/>
                        </w:rPr>
                      </w:pPr>
                    </w:p>
                    <w:p w14:paraId="7B6BD9B6" w14:textId="77777777" w:rsidR="00DA2B4B" w:rsidRPr="00732A6E" w:rsidRDefault="00DA2B4B" w:rsidP="00CF508E">
                      <w:pPr>
                        <w:rPr>
                          <w:sz w:val="32"/>
                          <w:szCs w:val="32"/>
                          <w:lang w:val="pt-BR"/>
                        </w:rPr>
                      </w:pPr>
                    </w:p>
                    <w:p w14:paraId="738C0955" w14:textId="77777777" w:rsidR="00DA2B4B" w:rsidRPr="00732A6E" w:rsidRDefault="00DA2B4B" w:rsidP="00CF508E">
                      <w:pPr>
                        <w:rPr>
                          <w:sz w:val="32"/>
                          <w:szCs w:val="32"/>
                          <w:lang w:val="pt-BR"/>
                        </w:rPr>
                      </w:pPr>
                    </w:p>
                    <w:p w14:paraId="5E4F0993" w14:textId="77777777" w:rsidR="00DA2B4B" w:rsidRPr="00732A6E" w:rsidRDefault="00DA2B4B" w:rsidP="00CF508E">
                      <w:pPr>
                        <w:jc w:val="center"/>
                        <w:rPr>
                          <w:b/>
                          <w:bCs/>
                          <w:sz w:val="32"/>
                          <w:szCs w:val="32"/>
                          <w:lang w:val="pt-BR"/>
                        </w:rPr>
                      </w:pPr>
                    </w:p>
                    <w:p w14:paraId="192F2472" w14:textId="77777777" w:rsidR="00DA2B4B" w:rsidRPr="00732A6E" w:rsidRDefault="00DA2B4B" w:rsidP="00CF508E">
                      <w:pPr>
                        <w:jc w:val="center"/>
                        <w:rPr>
                          <w:b/>
                          <w:bCs/>
                          <w:sz w:val="32"/>
                          <w:szCs w:val="32"/>
                          <w:lang w:val="pt-BR"/>
                        </w:rPr>
                      </w:pPr>
                    </w:p>
                    <w:p w14:paraId="4095ED4D" w14:textId="77777777" w:rsidR="00DA2B4B" w:rsidRPr="00732A6E" w:rsidRDefault="00DA2B4B" w:rsidP="00CF508E">
                      <w:pPr>
                        <w:jc w:val="center"/>
                        <w:rPr>
                          <w:b/>
                          <w:bCs/>
                          <w:sz w:val="32"/>
                          <w:szCs w:val="32"/>
                          <w:lang w:val="pt-BR"/>
                        </w:rPr>
                      </w:pPr>
                    </w:p>
                    <w:p w14:paraId="52BD6C2D" w14:textId="77777777" w:rsidR="00DA2B4B" w:rsidRPr="00732A6E" w:rsidRDefault="00DA2B4B" w:rsidP="00CF508E">
                      <w:pPr>
                        <w:jc w:val="center"/>
                        <w:rPr>
                          <w:b/>
                          <w:bCs/>
                          <w:sz w:val="32"/>
                          <w:szCs w:val="32"/>
                          <w:lang w:val="pt-BR"/>
                        </w:rPr>
                      </w:pPr>
                    </w:p>
                    <w:p w14:paraId="47EBE5F2" w14:textId="77777777" w:rsidR="00DA2B4B" w:rsidRPr="00732A6E" w:rsidRDefault="00DA2B4B"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DA2B4B" w:rsidRPr="00732A6E" w:rsidRDefault="00DA2B4B" w:rsidP="00CF508E">
                      <w:pPr>
                        <w:jc w:val="center"/>
                        <w:rPr>
                          <w:sz w:val="32"/>
                          <w:szCs w:val="32"/>
                          <w:lang w:val="pt-BR"/>
                        </w:rPr>
                      </w:pPr>
                    </w:p>
                    <w:p w14:paraId="40A59EA6" w14:textId="77777777" w:rsidR="00DA2B4B" w:rsidRPr="00732A6E" w:rsidRDefault="00DA2B4B" w:rsidP="00CF508E">
                      <w:pPr>
                        <w:jc w:val="center"/>
                        <w:rPr>
                          <w:sz w:val="32"/>
                          <w:szCs w:val="32"/>
                          <w:lang w:val="pt-BR"/>
                        </w:rPr>
                      </w:pPr>
                    </w:p>
                    <w:p w14:paraId="2CC42098" w14:textId="77777777" w:rsidR="00DA2B4B" w:rsidRPr="00732A6E" w:rsidRDefault="00DA2B4B" w:rsidP="00CF508E">
                      <w:pPr>
                        <w:jc w:val="center"/>
                        <w:rPr>
                          <w:sz w:val="32"/>
                          <w:szCs w:val="32"/>
                          <w:lang w:val="pt-BR"/>
                        </w:rPr>
                      </w:pPr>
                    </w:p>
                    <w:p w14:paraId="7B233C56" w14:textId="77777777" w:rsidR="00DA2B4B" w:rsidRPr="00732A6E" w:rsidRDefault="00DA2B4B"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D81F4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20A86CC4" w:rsidR="0079762A" w:rsidRPr="000A6A3D" w:rsidRDefault="0079762A" w:rsidP="000A6A3D">
            <w:r w:rsidRPr="000A6A3D">
              <w:t xml:space="preserve">Thực hiện ngày    </w:t>
            </w:r>
            <w:r w:rsidR="001E36D0">
              <w:t xml:space="preserve"> </w:t>
            </w:r>
            <w:r w:rsidR="00DA2B4B">
              <w:t>30</w:t>
            </w:r>
            <w:r w:rsidR="001E36D0">
              <w:t xml:space="preserve">  </w:t>
            </w:r>
            <w:r w:rsidRPr="000A6A3D">
              <w:t xml:space="preserve"> </w:t>
            </w:r>
            <w:r w:rsidR="001E36D0">
              <w:t xml:space="preserve">          </w:t>
            </w:r>
            <w:r w:rsidRPr="000A6A3D">
              <w:t xml:space="preserve">tháng     </w:t>
            </w:r>
            <w:r w:rsidR="001E36D0">
              <w:t xml:space="preserve">    </w:t>
            </w:r>
            <w:r w:rsidR="00DA2B4B">
              <w:t>8</w:t>
            </w:r>
            <w:r w:rsidR="001E36D0">
              <w:t xml:space="preserve">        </w:t>
            </w:r>
            <w:r w:rsidRPr="000A6A3D">
              <w:t>năm 20</w:t>
            </w:r>
            <w:r w:rsidR="00DA2B4B">
              <w:t>21</w:t>
            </w:r>
            <w:r w:rsidRPr="000A6A3D">
              <w:t xml:space="preserve">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190E90"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DA2B4B" w:rsidRPr="00AF2EEE" w:rsidRDefault="00DA2B4B"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DA2B4B" w:rsidRPr="00E86707" w:rsidRDefault="00DA2B4B"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DA2B4B" w:rsidRPr="00AF2EEE" w:rsidRDefault="00DA2B4B"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DA2B4B" w:rsidRPr="00E86707" w:rsidRDefault="00DA2B4B"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DA2B4B" w:rsidRPr="00E86707" w:rsidRDefault="00DA2B4B"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DA2B4B" w:rsidRPr="00E86707" w:rsidRDefault="00DA2B4B"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2863A164" w:rsidR="00B356A9" w:rsidRPr="000A6A3D" w:rsidRDefault="0079762A" w:rsidP="000A6A3D">
            <w:pPr>
              <w:jc w:val="center"/>
              <w:rPr>
                <w:b/>
                <w:bCs/>
                <w:lang w:val="pt-BR"/>
              </w:rPr>
            </w:pPr>
            <w:r w:rsidRPr="000A6A3D">
              <w:rPr>
                <w:b/>
                <w:bCs/>
                <w:lang w:val="vi-VN"/>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2D31F45" w:rsidR="00B356A9" w:rsidRPr="000A6A3D" w:rsidRDefault="00B356A9" w:rsidP="00DA2B4B">
            <w:pPr>
              <w:rPr>
                <w:i/>
                <w:lang w:val="pt-BR"/>
              </w:rPr>
            </w:pPr>
            <w:r w:rsidRPr="000A6A3D">
              <w:rPr>
                <w:i/>
                <w:lang w:val="pt-BR"/>
              </w:rPr>
              <w:t xml:space="preserve">Tp. Hồ Chí Minh, ngày  </w:t>
            </w:r>
            <w:r w:rsidR="00DA2B4B">
              <w:rPr>
                <w:i/>
                <w:lang w:val="pt-BR"/>
              </w:rPr>
              <w:t>20</w:t>
            </w:r>
            <w:r w:rsidRPr="000A6A3D">
              <w:rPr>
                <w:i/>
                <w:lang w:val="pt-BR"/>
              </w:rPr>
              <w:t xml:space="preserve">    tháng   </w:t>
            </w:r>
            <w:r w:rsidR="00DA2B4B">
              <w:rPr>
                <w:i/>
                <w:lang w:val="pt-BR"/>
              </w:rPr>
              <w:t>8</w:t>
            </w:r>
            <w:r w:rsidRPr="000A6A3D">
              <w:rPr>
                <w:i/>
                <w:lang w:val="pt-BR"/>
              </w:rPr>
              <w:t xml:space="preserve">   năm 20</w:t>
            </w:r>
            <w:r w:rsidR="00DA2B4B">
              <w:rPr>
                <w:i/>
                <w:lang w:val="pt-BR"/>
              </w:rPr>
              <w:t>21</w:t>
            </w:r>
            <w:r w:rsidRPr="000A6A3D">
              <w:rPr>
                <w:i/>
                <w:lang w:val="pt-BR"/>
              </w:rPr>
              <w:t xml:space="preserve"> </w:t>
            </w:r>
          </w:p>
          <w:p w14:paraId="0E564EE7" w14:textId="77777777" w:rsidR="00B356A9" w:rsidRDefault="00B356A9" w:rsidP="000A6A3D">
            <w:pPr>
              <w:jc w:val="center"/>
              <w:rPr>
                <w:b/>
                <w:lang w:val="pt-BR"/>
              </w:rPr>
            </w:pPr>
            <w:r w:rsidRPr="000A6A3D">
              <w:rPr>
                <w:b/>
                <w:lang w:val="pt-BR"/>
              </w:rPr>
              <w:t>Giảng viên</w:t>
            </w:r>
          </w:p>
          <w:p w14:paraId="08EF0DFF" w14:textId="505D73E0" w:rsidR="002A0BBA" w:rsidRPr="000A6A3D" w:rsidRDefault="002A0BBA" w:rsidP="000A6A3D">
            <w:pPr>
              <w:jc w:val="center"/>
              <w:rPr>
                <w:lang w:val="pt-BR"/>
              </w:rPr>
            </w:pP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33BF70D4" w:rsidR="00093475" w:rsidRPr="000A6A3D" w:rsidRDefault="001E36D0" w:rsidP="000A6A3D">
            <w:r w:rsidRPr="000A6A3D">
              <w:t xml:space="preserve">Thực hiện ngày    </w:t>
            </w:r>
            <w:r>
              <w:t xml:space="preserve">   </w:t>
            </w:r>
            <w:r w:rsidR="00DA2B4B">
              <w:t>30</w:t>
            </w:r>
            <w:r>
              <w:t xml:space="preserve">      </w:t>
            </w:r>
            <w:r w:rsidRPr="000A6A3D">
              <w:t xml:space="preserve">tháng     </w:t>
            </w:r>
            <w:r>
              <w:t xml:space="preserve"> </w:t>
            </w:r>
            <w:r w:rsidR="00DA2B4B">
              <w:t>8</w:t>
            </w:r>
            <w:r>
              <w:t xml:space="preserve">           </w:t>
            </w:r>
            <w:r w:rsidRPr="000A6A3D">
              <w:t>năm 20</w:t>
            </w:r>
            <w:r w:rsidR="00DA2B4B">
              <w:t>21</w:t>
            </w:r>
            <w:r w:rsidRPr="000A6A3D">
              <w:t xml:space="preserve">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DA2B4B" w:rsidRPr="001502BC" w:rsidRDefault="00DA2B4B"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DA2B4B" w:rsidRPr="00E86707" w:rsidRDefault="00DA2B4B"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DA2B4B" w:rsidRPr="001502BC" w:rsidRDefault="00DA2B4B"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DA2B4B" w:rsidRPr="00E86707" w:rsidRDefault="00DA2B4B"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DA2B4B" w:rsidRPr="00B23DDA" w:rsidRDefault="00DA2B4B" w:rsidP="008E200A">
                                  <w:pPr>
                                    <w:rPr>
                                      <w:sz w:val="20"/>
                                      <w:szCs w:val="20"/>
                                    </w:rPr>
                                  </w:pPr>
                                  <w:r>
                                    <w:rPr>
                                      <w:sz w:val="20"/>
                                      <w:szCs w:val="20"/>
                                    </w:rPr>
                                    <w:t>p</w:t>
                                  </w:r>
                                </w:p>
                                <w:p w14:paraId="0B4F2FD0" w14:textId="77777777" w:rsidR="00DA2B4B" w:rsidRPr="00E86707" w:rsidRDefault="00DA2B4B"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DA2B4B" w:rsidRPr="00B23DDA" w:rsidRDefault="00DA2B4B" w:rsidP="008E200A">
                            <w:pPr>
                              <w:rPr>
                                <w:sz w:val="20"/>
                                <w:szCs w:val="20"/>
                              </w:rPr>
                            </w:pPr>
                            <w:r>
                              <w:rPr>
                                <w:sz w:val="20"/>
                                <w:szCs w:val="20"/>
                              </w:rPr>
                              <w:t>p</w:t>
                            </w:r>
                          </w:p>
                          <w:p w14:paraId="0B4F2FD0" w14:textId="77777777" w:rsidR="00DA2B4B" w:rsidRPr="00E86707" w:rsidRDefault="00DA2B4B"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0C89FE30" w:rsidR="00093475" w:rsidRPr="000A6A3D" w:rsidRDefault="00093475" w:rsidP="000A6A3D">
            <w:pPr>
              <w:jc w:val="center"/>
              <w:rPr>
                <w:b/>
                <w:bCs/>
                <w:lang w:val="pt-BR"/>
              </w:rPr>
            </w:pPr>
            <w:r w:rsidRPr="000A6A3D">
              <w:rPr>
                <w:b/>
                <w:bCs/>
                <w:lang w:val="vi-VN"/>
              </w:rPr>
              <w:t xml:space="preserve">   </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977623F" w:rsidR="00093475" w:rsidRPr="000A6A3D" w:rsidRDefault="00093475" w:rsidP="000A6A3D">
            <w:pPr>
              <w:ind w:left="1330"/>
              <w:rPr>
                <w:i/>
                <w:lang w:val="pt-BR"/>
              </w:rPr>
            </w:pPr>
            <w:r w:rsidRPr="000A6A3D">
              <w:rPr>
                <w:i/>
                <w:lang w:val="pt-BR"/>
              </w:rPr>
              <w:t>Tp. Hồ Chí Minh, ngày</w:t>
            </w:r>
            <w:r w:rsidR="00DA2B4B">
              <w:rPr>
                <w:i/>
                <w:lang w:val="pt-BR"/>
              </w:rPr>
              <w:t>20</w:t>
            </w:r>
            <w:r w:rsidRPr="000A6A3D">
              <w:rPr>
                <w:i/>
                <w:lang w:val="pt-BR"/>
              </w:rPr>
              <w:t xml:space="preserve">    tháng  </w:t>
            </w:r>
            <w:r w:rsidR="00DA2B4B">
              <w:rPr>
                <w:i/>
                <w:lang w:val="pt-BR"/>
              </w:rPr>
              <w:t>8</w:t>
            </w:r>
            <w:r w:rsidRPr="000A6A3D">
              <w:rPr>
                <w:i/>
                <w:lang w:val="pt-BR"/>
              </w:rPr>
              <w:t xml:space="preserve">  năm 20</w:t>
            </w:r>
            <w:r w:rsidR="00DA2B4B">
              <w:rPr>
                <w:i/>
                <w:lang w:val="pt-BR"/>
              </w:rPr>
              <w:t>21</w:t>
            </w:r>
            <w:r w:rsidRPr="000A6A3D">
              <w:rPr>
                <w:i/>
                <w:lang w:val="pt-BR"/>
              </w:rPr>
              <w:t xml:space="preserve"> </w:t>
            </w:r>
          </w:p>
          <w:p w14:paraId="2607414A" w14:textId="77777777" w:rsidR="00093475" w:rsidRDefault="00093475" w:rsidP="000A6A3D">
            <w:pPr>
              <w:jc w:val="center"/>
              <w:rPr>
                <w:b/>
                <w:lang w:val="pt-BR"/>
              </w:rPr>
            </w:pPr>
            <w:r w:rsidRPr="000A6A3D">
              <w:rPr>
                <w:b/>
                <w:lang w:val="pt-BR"/>
              </w:rPr>
              <w:t>Giảng viên</w:t>
            </w:r>
          </w:p>
          <w:p w14:paraId="7F6087B9" w14:textId="77777777" w:rsidR="00C10CCC" w:rsidRDefault="00C10CCC" w:rsidP="000A6A3D">
            <w:pPr>
              <w:jc w:val="center"/>
              <w:rPr>
                <w:b/>
                <w:lang w:val="pt-BR"/>
              </w:rPr>
            </w:pP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6F4B5014" w:rsidR="00A33A53" w:rsidRPr="000A6A3D" w:rsidRDefault="001E36D0" w:rsidP="000A6A3D">
            <w:r w:rsidRPr="000A6A3D">
              <w:t xml:space="preserve">Thực hiện ngày    </w:t>
            </w:r>
            <w:r>
              <w:t xml:space="preserve"> </w:t>
            </w:r>
            <w:r w:rsidR="00DA2B4B">
              <w:t>30</w:t>
            </w:r>
            <w:r>
              <w:t xml:space="preserve">        </w:t>
            </w:r>
            <w:r w:rsidRPr="000A6A3D">
              <w:t xml:space="preserve">tháng     </w:t>
            </w:r>
            <w:r>
              <w:t xml:space="preserve"> </w:t>
            </w:r>
            <w:r w:rsidR="00DA2B4B">
              <w:t>8</w:t>
            </w:r>
            <w:r>
              <w:t xml:space="preserve">     </w:t>
            </w:r>
            <w:r w:rsidRPr="000A6A3D">
              <w:t>năm 20</w:t>
            </w:r>
            <w:r w:rsidR="00DA2B4B">
              <w:t>21</w:t>
            </w:r>
            <w:r w:rsidRPr="000A6A3D">
              <w:t xml:space="preserve">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lastRenderedPageBreak/>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A35CEC8" w:rsidR="00A33A53" w:rsidRPr="000A6A3D" w:rsidRDefault="00A33A53" w:rsidP="000A6A3D">
            <w:pPr>
              <w:jc w:val="center"/>
              <w:rPr>
                <w:b/>
                <w:bCs/>
                <w:lang w:val="pt-BR"/>
              </w:rPr>
            </w:pPr>
            <w:r w:rsidRPr="000A6A3D">
              <w:rPr>
                <w:b/>
                <w:bCs/>
                <w:lang w:val="vi-VN"/>
              </w:rPr>
              <w:t xml:space="preserve">   </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517BFC02" w:rsidR="00A33A53" w:rsidRPr="000A6A3D" w:rsidRDefault="00DA2B4B" w:rsidP="00DA2B4B">
            <w:pPr>
              <w:rPr>
                <w:i/>
                <w:lang w:val="pt-BR"/>
              </w:rPr>
            </w:pPr>
            <w:r>
              <w:rPr>
                <w:i/>
                <w:lang w:val="pt-BR"/>
              </w:rPr>
              <w:t xml:space="preserve">       </w:t>
            </w:r>
            <w:r w:rsidR="00A33A53" w:rsidRPr="000A6A3D">
              <w:rPr>
                <w:i/>
                <w:lang w:val="pt-BR"/>
              </w:rPr>
              <w:t xml:space="preserve">Tp. Hồ Chí Minh, ngày </w:t>
            </w:r>
            <w:r>
              <w:rPr>
                <w:i/>
                <w:lang w:val="pt-BR"/>
              </w:rPr>
              <w:t>20</w:t>
            </w:r>
            <w:r w:rsidR="00A33A53" w:rsidRPr="000A6A3D">
              <w:rPr>
                <w:i/>
                <w:lang w:val="pt-BR"/>
              </w:rPr>
              <w:t xml:space="preserve"> tháng  </w:t>
            </w:r>
            <w:r>
              <w:rPr>
                <w:i/>
                <w:lang w:val="pt-BR"/>
              </w:rPr>
              <w:t>8</w:t>
            </w:r>
            <w:r w:rsidR="00A33A53" w:rsidRPr="000A6A3D">
              <w:rPr>
                <w:i/>
                <w:lang w:val="pt-BR"/>
              </w:rPr>
              <w:t xml:space="preserve">    năm 20</w:t>
            </w:r>
            <w:r>
              <w:rPr>
                <w:i/>
                <w:lang w:val="pt-BR"/>
              </w:rPr>
              <w:t>21</w:t>
            </w:r>
            <w:r w:rsidR="00A33A53" w:rsidRPr="000A6A3D">
              <w:rPr>
                <w:i/>
                <w:lang w:val="pt-BR"/>
              </w:rPr>
              <w:t xml:space="preserve"> </w:t>
            </w:r>
          </w:p>
          <w:p w14:paraId="1591D7F3" w14:textId="77777777" w:rsidR="00A33A53" w:rsidRDefault="00A33A53" w:rsidP="000A6A3D">
            <w:pPr>
              <w:jc w:val="center"/>
              <w:rPr>
                <w:b/>
                <w:lang w:val="pt-BR"/>
              </w:rPr>
            </w:pPr>
            <w:r w:rsidRPr="000A6A3D">
              <w:rPr>
                <w:b/>
                <w:lang w:val="pt-BR"/>
              </w:rPr>
              <w:t>Giảng viên</w:t>
            </w:r>
          </w:p>
          <w:p w14:paraId="171637B5" w14:textId="77777777" w:rsidR="005533EF" w:rsidRDefault="005533EF" w:rsidP="000A6A3D">
            <w:pPr>
              <w:jc w:val="center"/>
              <w:rPr>
                <w:b/>
                <w:lang w:val="pt-BR"/>
              </w:rPr>
            </w:pP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6D822729" w:rsidR="001E36D0" w:rsidRPr="000A6A3D" w:rsidRDefault="001E36D0" w:rsidP="001E36D0">
            <w:r w:rsidRPr="000A6A3D">
              <w:t xml:space="preserve">Thực hiện ngày    </w:t>
            </w:r>
            <w:r>
              <w:t xml:space="preserve">  </w:t>
            </w:r>
            <w:r w:rsidR="00DA2B4B">
              <w:t>30</w:t>
            </w:r>
            <w:r>
              <w:t xml:space="preserve">       </w:t>
            </w:r>
            <w:r w:rsidRPr="000A6A3D">
              <w:t xml:space="preserve">tháng     </w:t>
            </w:r>
            <w:r>
              <w:t xml:space="preserve"> </w:t>
            </w:r>
            <w:r w:rsidR="00DA2B4B">
              <w:t>8</w:t>
            </w:r>
            <w:r>
              <w:t xml:space="preserve">       </w:t>
            </w:r>
            <w:r w:rsidRPr="000A6A3D">
              <w:t>năm 20</w:t>
            </w:r>
            <w:r w:rsidR="00DA2B4B">
              <w:t>21</w:t>
            </w:r>
            <w:r w:rsidRPr="000A6A3D">
              <w:t xml:space="preserve">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r w:rsidRPr="002F12A0">
              <w:rPr>
                <w:rFonts w:ascii="Times New Roman" w:hAnsi="Times New Roman"/>
                <w:b/>
                <w:sz w:val="24"/>
                <w:u w:val="single"/>
              </w:rPr>
              <w:t>Kiến thức cần nắm vững</w:t>
            </w:r>
            <w:bookmarkEnd w:id="37"/>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w:t>
            </w:r>
            <w:r w:rsidRPr="003F77DB">
              <w:rPr>
                <w:sz w:val="26"/>
                <w:szCs w:val="26"/>
                <w:lang w:val="de-DE"/>
              </w:rPr>
              <w:lastRenderedPageBreak/>
              <w:t>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lastRenderedPageBreak/>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8" w:name="_Hlk521244328"/>
            <w:r w:rsidR="00CF4993" w:rsidRPr="000A6A3D">
              <w:t>B</w:t>
            </w:r>
            <w:r w:rsidR="0052349E">
              <w:t>enzen.</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47143167" w:rsidR="00AD71A2" w:rsidRPr="000A6A3D" w:rsidRDefault="00AD71A2" w:rsidP="000A6A3D">
            <w:pPr>
              <w:jc w:val="center"/>
              <w:rPr>
                <w:b/>
                <w:bCs/>
                <w:lang w:val="pt-BR"/>
              </w:rPr>
            </w:pPr>
            <w:r w:rsidRPr="000A6A3D">
              <w:rPr>
                <w:b/>
                <w:bCs/>
                <w:lang w:val="vi-VN"/>
              </w:rPr>
              <w:t xml:space="preserve">   </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1025D0AD" w:rsidR="00AD71A2" w:rsidRPr="000A6A3D" w:rsidRDefault="00AD71A2" w:rsidP="000A6A3D">
            <w:pPr>
              <w:ind w:left="700"/>
              <w:rPr>
                <w:i/>
                <w:lang w:val="pt-BR"/>
              </w:rPr>
            </w:pPr>
            <w:r w:rsidRPr="000A6A3D">
              <w:rPr>
                <w:i/>
                <w:lang w:val="pt-BR"/>
              </w:rPr>
              <w:t xml:space="preserve">Tp. Hồ Chí Minh, ngày   </w:t>
            </w:r>
            <w:r w:rsidR="00DA2B4B">
              <w:rPr>
                <w:i/>
                <w:lang w:val="pt-BR"/>
              </w:rPr>
              <w:t>20</w:t>
            </w:r>
            <w:r w:rsidRPr="000A6A3D">
              <w:rPr>
                <w:i/>
                <w:lang w:val="pt-BR"/>
              </w:rPr>
              <w:t xml:space="preserve">  tháng   </w:t>
            </w:r>
            <w:r w:rsidR="00DA2B4B">
              <w:rPr>
                <w:i/>
                <w:lang w:val="pt-BR"/>
              </w:rPr>
              <w:t>8</w:t>
            </w:r>
            <w:r w:rsidRPr="000A6A3D">
              <w:rPr>
                <w:i/>
                <w:lang w:val="pt-BR"/>
              </w:rPr>
              <w:t xml:space="preserve">   năm 20</w:t>
            </w:r>
            <w:r w:rsidR="00DA2B4B">
              <w:rPr>
                <w:i/>
                <w:lang w:val="pt-BR"/>
              </w:rPr>
              <w:t>21</w:t>
            </w:r>
            <w:r w:rsidRPr="000A6A3D">
              <w:rPr>
                <w:i/>
                <w:lang w:val="pt-BR"/>
              </w:rPr>
              <w:t xml:space="preserve"> </w:t>
            </w:r>
          </w:p>
          <w:p w14:paraId="3B750533" w14:textId="77777777" w:rsidR="00AD71A2" w:rsidRDefault="00AD71A2" w:rsidP="000A6A3D">
            <w:pPr>
              <w:jc w:val="center"/>
              <w:rPr>
                <w:b/>
                <w:lang w:val="pt-BR"/>
              </w:rPr>
            </w:pPr>
            <w:r w:rsidRPr="000A6A3D">
              <w:rPr>
                <w:b/>
                <w:lang w:val="pt-BR"/>
              </w:rPr>
              <w:t>Giảng viên</w:t>
            </w:r>
          </w:p>
          <w:p w14:paraId="13555331" w14:textId="77777777" w:rsidR="007E5C0C" w:rsidRDefault="007E5C0C" w:rsidP="000A6A3D">
            <w:pPr>
              <w:jc w:val="center"/>
              <w:rPr>
                <w:b/>
                <w:lang w:val="pt-BR"/>
              </w:rPr>
            </w:pP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336CD95E" w:rsidR="00427579" w:rsidRPr="000A6A3D" w:rsidRDefault="001E36D0" w:rsidP="000A6A3D">
            <w:r w:rsidRPr="000A6A3D">
              <w:t xml:space="preserve">Thực hiện ngày    </w:t>
            </w:r>
            <w:r>
              <w:t xml:space="preserve">   </w:t>
            </w:r>
            <w:r w:rsidRPr="000A6A3D">
              <w:t xml:space="preserve"> </w:t>
            </w:r>
            <w:r>
              <w:t xml:space="preserve">  </w:t>
            </w:r>
            <w:r w:rsidR="002F0189">
              <w:t>06</w:t>
            </w:r>
            <w:r>
              <w:t xml:space="preserve">    </w:t>
            </w:r>
            <w:r w:rsidRPr="000A6A3D">
              <w:t xml:space="preserve">tháng  </w:t>
            </w:r>
            <w:r w:rsidR="002F0189">
              <w:t>09</w:t>
            </w:r>
            <w:r>
              <w:t xml:space="preserve">       </w:t>
            </w:r>
            <w:r w:rsidRPr="000A6A3D">
              <w:t>năm 20</w:t>
            </w:r>
            <w:r w:rsidR="002F0189">
              <w:t>21</w:t>
            </w:r>
            <w:r w:rsidRPr="000A6A3D">
              <w:t xml:space="preserve"> </w:t>
            </w:r>
            <w:r w:rsidR="00427579" w:rsidRPr="000A6A3D">
              <w:t xml:space="preserve"> </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r w:rsidRPr="00014F4F">
              <w:rPr>
                <w:rFonts w:ascii="Times New Roman" w:hAnsi="Times New Roman"/>
                <w:b/>
                <w:sz w:val="24"/>
                <w:u w:val="single"/>
              </w:rPr>
              <w:t>Đồng đẳng, đồng phân, danh pháp, cấu tạo</w:t>
            </w:r>
            <w:bookmarkEnd w:id="39"/>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5" w:anchor="h" w:tgtFrame="_blank" w:history="1">
              <w:r w:rsidRPr="00014F4F">
                <w:t>Đồng đẳng</w:t>
              </w:r>
              <w:bookmarkEnd w:id="40"/>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6" w:anchor="b" w:tgtFrame="_blank" w:history="1">
              <w:r w:rsidRPr="00014F4F">
                <w:t>Đồng phân</w:t>
              </w:r>
            </w:hyperlink>
            <w:r w:rsidRPr="00014F4F">
              <w:t xml:space="preserve"> và danh pháp</w:t>
            </w:r>
            <w:bookmarkEnd w:id="41"/>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2" w:name="_Toc8233491"/>
            <w:r w:rsidRPr="00014F4F">
              <w:t>1.3. Cấu tạo</w:t>
            </w:r>
            <w:bookmarkEnd w:id="42"/>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DA2B4B"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3" w:name="_Toc8233492"/>
              <w:r w:rsidR="0084689E" w:rsidRPr="00014F4F">
                <w:rPr>
                  <w:rFonts w:ascii="Times New Roman" w:hAnsi="Times New Roman"/>
                  <w:b/>
                  <w:sz w:val="24"/>
                  <w:u w:val="single"/>
                </w:rPr>
                <w:t>Tính chất vật lí</w:t>
              </w:r>
              <w:bookmarkEnd w:id="43"/>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r w:rsidRPr="00014F4F">
              <w:rPr>
                <w:rFonts w:ascii="Times New Roman" w:hAnsi="Times New Roman"/>
                <w:b/>
                <w:sz w:val="24"/>
                <w:u w:val="single"/>
              </w:rPr>
              <w:t>Tính chất hóa học</w:t>
            </w:r>
            <w:bookmarkEnd w:id="45"/>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pt;height:16pt" o:ole="">
                  <v:imagedata r:id="rId31" o:title=""/>
                </v:shape>
                <o:OLEObject Type="Embed" ProgID="Equation.DSMT4" ShapeID="_x0000_i1025" DrawAspect="Content" ObjectID="_1693842241"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pt" o:ole="">
                  <v:imagedata r:id="rId33" o:title=""/>
                </v:shape>
                <o:OLEObject Type="Embed" ProgID="Equation.DSMT4" ShapeID="_x0000_i1026" DrawAspect="Content" ObjectID="_1693842242"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5pt;height:16pt" o:ole="">
                  <v:imagedata r:id="rId31" o:title=""/>
                </v:shape>
                <o:OLEObject Type="Embed" ProgID="Equation.DSMT4" ShapeID="_x0000_i1027" DrawAspect="Content" ObjectID="_1693842243"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4pt;height:18pt" o:ole="">
                  <v:imagedata r:id="rId36" o:title=""/>
                </v:shape>
                <o:OLEObject Type="Embed" ProgID="Equation.DSMT4" ShapeID="_x0000_i1028" DrawAspect="Content" ObjectID="_1693842244"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5pt;height:16pt" o:ole="">
                  <v:imagedata r:id="rId38" o:title=""/>
                </v:shape>
                <o:OLEObject Type="Embed" ProgID="Equation.DSMT4" ShapeID="_x0000_i1029" DrawAspect="Content" ObjectID="_1693842245"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0"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5pt;height:18pt" o:ole="">
                  <v:imagedata r:id="rId41" o:title=""/>
                </v:shape>
                <o:OLEObject Type="Embed" ProgID="Equation.DSMT4" ShapeID="_x0000_i1030" DrawAspect="Content" ObjectID="_1693842246"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3"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pt;height:31pt" o:ole="">
                  <v:imagedata r:id="rId44" o:title=""/>
                </v:shape>
                <o:OLEObject Type="Embed" ProgID="Equation.DSMT4" ShapeID="_x0000_i1031" DrawAspect="Content" ObjectID="_1693842247"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pt" o:ole="">
                  <v:imagedata r:id="rId46" o:title=""/>
                </v:shape>
                <o:OLEObject Type="Embed" ProgID="Equation.DSMT4" ShapeID="_x0000_i1032" DrawAspect="Content" ObjectID="_1693842248"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5pt;height:18pt" o:ole="">
                  <v:imagedata r:id="rId41" o:title=""/>
                </v:shape>
                <o:OLEObject Type="Embed" ProgID="Equation.DSMT4" ShapeID="_x0000_i1033" DrawAspect="Content" ObjectID="_1693842249"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r w:rsidRPr="004D5CB5">
              <w:rPr>
                <w:rFonts w:ascii="Times New Roman" w:hAnsi="Times New Roman"/>
                <w:b/>
                <w:sz w:val="24"/>
                <w:u w:val="single"/>
              </w:rPr>
              <w:t>Ứng dụng</w:t>
            </w:r>
            <w:bookmarkEnd w:id="48"/>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49" w:anchor="32" w:tgtFrame="_blank" w:history="1">
              <w:r w:rsidRPr="004D5CB5">
                <w:rPr>
                  <w:rFonts w:ascii="Times New Roman" w:hAnsi="Times New Roman"/>
                  <w:b/>
                  <w:sz w:val="24"/>
                  <w:u w:val="single"/>
                </w:rPr>
                <w:t>tính chất vật lí</w:t>
              </w:r>
              <w:bookmarkEnd w:id="50"/>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5pt;height:48pt" o:ole="">
                  <v:imagedata r:id="rId50" o:title=""/>
                </v:shape>
                <o:OLEObject Type="Embed" ProgID="Chemistry4DDraw.v4" ShapeID="_x0000_i1034" DrawAspect="Content" ObjectID="_1693842250"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DA2B4B"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1" w:name="_Toc8233496"/>
              <w:r w:rsidR="0084689E" w:rsidRPr="004D5CB5">
                <w:rPr>
                  <w:rFonts w:ascii="Times New Roman" w:hAnsi="Times New Roman"/>
                  <w:b/>
                  <w:sz w:val="24"/>
                  <w:u w:val="single"/>
                </w:rPr>
                <w:t>Tính chất hóa học</w:t>
              </w:r>
              <w:bookmarkEnd w:id="51"/>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2.1. Phản ứng cộng</w:t>
            </w:r>
            <w:bookmarkEnd w:id="52"/>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3" o:title=""/>
                </v:shape>
                <o:OLEObject Type="Embed" ProgID="Equation.DSMT4" ShapeID="_x0000_i1035" DrawAspect="Content" ObjectID="_1693842251"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5" w:anchor="d" w:tgtFrame="_blank" w:history="1">
              <w:r w:rsidRPr="00014F4F">
                <w:t>Phản ứng trùng hợp</w:t>
              </w:r>
              <w:bookmarkEnd w:id="53"/>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7"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1A92AA8A" w:rsidR="00427579" w:rsidRPr="000A6A3D" w:rsidRDefault="00427579" w:rsidP="000A6A3D">
            <w:pPr>
              <w:jc w:val="center"/>
              <w:rPr>
                <w:b/>
                <w:bCs/>
                <w:lang w:val="pt-BR"/>
              </w:rPr>
            </w:pPr>
            <w:r w:rsidRPr="000A6A3D">
              <w:rPr>
                <w:b/>
                <w:bCs/>
                <w:lang w:val="vi-VN"/>
              </w:rPr>
              <w:t xml:space="preserve">   </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4F7CCE3A" w:rsidR="00427579" w:rsidRPr="000A6A3D" w:rsidRDefault="00427579" w:rsidP="000A6A3D">
            <w:pPr>
              <w:ind w:left="191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7354C5BD" w14:textId="77777777" w:rsidR="00427579" w:rsidRDefault="00427579" w:rsidP="000A6A3D">
            <w:pPr>
              <w:jc w:val="center"/>
              <w:rPr>
                <w:b/>
                <w:lang w:val="pt-BR"/>
              </w:rPr>
            </w:pPr>
            <w:r w:rsidRPr="000A6A3D">
              <w:rPr>
                <w:b/>
                <w:lang w:val="pt-BR"/>
              </w:rPr>
              <w:t>Giảng viên</w:t>
            </w:r>
          </w:p>
          <w:p w14:paraId="1632E883" w14:textId="77777777" w:rsidR="004D5CB5" w:rsidRDefault="004D5CB5" w:rsidP="000A6A3D">
            <w:pPr>
              <w:jc w:val="center"/>
              <w:rPr>
                <w:b/>
                <w:lang w:val="pt-BR"/>
              </w:rPr>
            </w:pP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110FA87D" w:rsidR="001333C9" w:rsidRPr="000A6A3D" w:rsidRDefault="001E36D0" w:rsidP="000A6A3D">
            <w:r w:rsidRPr="000A6A3D">
              <w:t xml:space="preserve">Thực hiện ngày    </w:t>
            </w:r>
            <w:r>
              <w:t xml:space="preserve">   </w:t>
            </w:r>
            <w:r w:rsidRPr="000A6A3D">
              <w:t xml:space="preserve"> </w:t>
            </w:r>
            <w:r>
              <w:t xml:space="preserve">     </w:t>
            </w:r>
            <w:r w:rsidR="002F0189">
              <w:t>06</w:t>
            </w:r>
            <w:r>
              <w:t xml:space="preserve"> </w:t>
            </w:r>
            <w:r w:rsidRPr="000A6A3D">
              <w:t xml:space="preserve">tháng  </w:t>
            </w:r>
            <w:r w:rsidR="002F0189">
              <w:t>09</w:t>
            </w:r>
            <w:r>
              <w:t xml:space="preserve">           </w:t>
            </w:r>
            <w:r w:rsidRPr="000A6A3D">
              <w:t>năm 20</w:t>
            </w:r>
            <w:r w:rsidR="002F0189">
              <w:t>21</w:t>
            </w:r>
            <w:r w:rsidR="001333C9" w:rsidRPr="000A6A3D">
              <w:t xml:space="preserve"> </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4"/>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CE727F"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5pt" o:ole="">
                  <v:imagedata r:id="rId58" o:title=""/>
                </v:shape>
                <o:OLEObject Type="Embed" ProgID="Equation.DSMT4" ShapeID="_x0000_i1036" DrawAspect="Content" ObjectID="_1693842252" r:id="rId59"/>
              </w:object>
            </w:r>
            <w:r w:rsidRPr="00820174">
              <w:rPr>
                <w:lang w:val="pt-BR"/>
              </w:rPr>
              <w:t xml:space="preserve"> etilen </w:t>
            </w:r>
            <w:r w:rsidRPr="00820174">
              <w:rPr>
                <w:position w:val="-6"/>
                <w:lang w:val="pt-BR"/>
              </w:rPr>
              <w:object w:dxaOrig="740" w:dyaOrig="320" w14:anchorId="157B4C8A">
                <v:shape id="_x0000_i1037" type="#_x0000_t75" style="width:36.5pt;height:15.5pt" o:ole="">
                  <v:imagedata r:id="rId60" o:title=""/>
                </v:shape>
                <o:OLEObject Type="Embed" ProgID="Equation.DSMT4" ShapeID="_x0000_i1037" DrawAspect="Content" ObjectID="_1693842253" r:id="rId61"/>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5pt;height:15.5pt" o:ole="">
                  <v:imagedata r:id="rId62" o:title=""/>
                </v:shape>
                <o:OLEObject Type="Embed" ProgID="Equation.DSMT4" ShapeID="_x0000_i1038" DrawAspect="Content" ObjectID="_1693842254" r:id="rId63"/>
              </w:object>
            </w:r>
            <w:r w:rsidRPr="00820174">
              <w:rPr>
                <w:lang w:val="pt-BR"/>
              </w:rPr>
              <w:t xml:space="preserve">axetilen </w:t>
            </w:r>
            <w:r w:rsidRPr="00820174">
              <w:rPr>
                <w:position w:val="-6"/>
                <w:lang w:val="pt-BR"/>
              </w:rPr>
              <w:object w:dxaOrig="740" w:dyaOrig="320" w14:anchorId="056106A8">
                <v:shape id="_x0000_i1039" type="#_x0000_t75" style="width:36.5pt;height:15.5pt" o:ole="">
                  <v:imagedata r:id="rId64" o:title=""/>
                </v:shape>
                <o:OLEObject Type="Embed" ProgID="Equation.DSMT4" ShapeID="_x0000_i1039" DrawAspect="Content" ObjectID="_1693842255" r:id="rId65"/>
              </w:object>
            </w:r>
            <w:r w:rsidRPr="00820174">
              <w:rPr>
                <w:lang w:val="pt-BR"/>
              </w:rPr>
              <w:t xml:space="preserve"> vinylaxetilen </w:t>
            </w:r>
            <w:r w:rsidRPr="00820174">
              <w:rPr>
                <w:position w:val="-6"/>
                <w:lang w:val="pt-BR"/>
              </w:rPr>
              <w:object w:dxaOrig="740" w:dyaOrig="320" w14:anchorId="764906DC">
                <v:shape id="_x0000_i1040" type="#_x0000_t75" style="width:36.5pt;height:15.5pt" o:ole="">
                  <v:imagedata r:id="rId66" o:title=""/>
                </v:shape>
                <o:OLEObject Type="Embed" ProgID="Equation.DSMT4" ShapeID="_x0000_i1040" DrawAspect="Content" ObjectID="_1693842256" r:id="rId67"/>
              </w:object>
            </w:r>
            <w:r w:rsidRPr="00820174">
              <w:rPr>
                <w:lang w:val="pt-BR"/>
              </w:rPr>
              <w:t xml:space="preserve">butadien </w:t>
            </w:r>
            <w:r w:rsidRPr="00820174">
              <w:rPr>
                <w:position w:val="-6"/>
                <w:lang w:val="pt-BR"/>
              </w:rPr>
              <w:object w:dxaOrig="740" w:dyaOrig="320" w14:anchorId="6A993016">
                <v:shape id="_x0000_i1041" type="#_x0000_t75" style="width:36.5pt;height:15.5pt" o:ole="">
                  <v:imagedata r:id="rId68" o:title=""/>
                </v:shape>
                <o:OLEObject Type="Embed" ProgID="Equation.DSMT4" ShapeID="_x0000_i1041" DrawAspect="Content" ObjectID="_1693842257" r:id="rId69"/>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6D38C304" w:rsidR="00651C1C" w:rsidRPr="000A6A3D" w:rsidRDefault="00651C1C" w:rsidP="00777EB1">
            <w:pPr>
              <w:jc w:val="center"/>
              <w:rPr>
                <w:b/>
                <w:bCs/>
                <w:lang w:val="pt-BR"/>
              </w:rPr>
            </w:pPr>
            <w:r w:rsidRPr="000A6A3D">
              <w:rPr>
                <w:b/>
                <w:bCs/>
                <w:lang w:val="vi-VN"/>
              </w:rPr>
              <w:t xml:space="preserve">   </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32217A6D" w:rsidR="00651C1C" w:rsidRPr="000A6A3D" w:rsidRDefault="00651C1C" w:rsidP="00777EB1">
            <w:pPr>
              <w:ind w:left="182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66AAEC79" w:rsidR="00651C1C" w:rsidRPr="000A6A3D" w:rsidRDefault="00651C1C" w:rsidP="00777EB1">
            <w:pPr>
              <w:jc w:val="center"/>
              <w:rPr>
                <w:lang w:val="pt-BR"/>
              </w:rPr>
            </w:pP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68CD4576" w:rsidR="007A6F0B" w:rsidRPr="000A6A3D" w:rsidRDefault="001E36D0" w:rsidP="000A6A3D">
            <w:r w:rsidRPr="000A6A3D">
              <w:t xml:space="preserve">Thực hiện ngày    </w:t>
            </w:r>
            <w:r>
              <w:t xml:space="preserve">   </w:t>
            </w:r>
            <w:r w:rsidR="002F0189">
              <w:t>06</w:t>
            </w:r>
            <w:r>
              <w:t xml:space="preserve">  </w:t>
            </w:r>
            <w:r w:rsidRPr="000A6A3D">
              <w:t xml:space="preserve">tháng     </w:t>
            </w:r>
            <w:r>
              <w:t xml:space="preserve">    </w:t>
            </w:r>
            <w:r w:rsidR="002F0189">
              <w:t>09</w:t>
            </w:r>
            <w:r>
              <w:t xml:space="preserve">       </w:t>
            </w:r>
            <w:r w:rsidRPr="000A6A3D">
              <w:t>năm 20</w:t>
            </w:r>
            <w:r w:rsidR="002F0189">
              <w:t>21</w:t>
            </w:r>
            <w:r w:rsidRPr="000A6A3D">
              <w:t xml:space="preserve">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5" w:name="_Toc8233503"/>
            <w:r w:rsidRPr="00DE464B">
              <w:rPr>
                <w:rFonts w:ascii="Times New Roman" w:hAnsi="Times New Roman"/>
                <w:b/>
                <w:sz w:val="24"/>
              </w:rPr>
              <w:t>Kiến thức cần nắm vững</w:t>
            </w:r>
            <w:bookmarkEnd w:id="55"/>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4"/>
            <w:r w:rsidRPr="00DE464B">
              <w:rPr>
                <w:rFonts w:ascii="Times New Roman" w:hAnsi="Times New Roman"/>
                <w:b/>
                <w:sz w:val="24"/>
              </w:rPr>
              <w:t>Bài tập</w:t>
            </w:r>
            <w:bookmarkEnd w:id="56"/>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25EEBE0C" w:rsidR="007A6F0B" w:rsidRPr="000A6A3D" w:rsidRDefault="007A6F0B" w:rsidP="000A6A3D">
            <w:pPr>
              <w:jc w:val="center"/>
              <w:rPr>
                <w:b/>
                <w:bCs/>
                <w:lang w:val="pt-BR"/>
              </w:rPr>
            </w:pPr>
            <w:r w:rsidRPr="000A6A3D">
              <w:rPr>
                <w:b/>
                <w:bCs/>
                <w:lang w:val="vi-VN"/>
              </w:rPr>
              <w:t xml:space="preserve">   </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4BE3EF32" w:rsidR="007A6F0B" w:rsidRPr="000A6A3D" w:rsidRDefault="007A6F0B" w:rsidP="000A6A3D">
            <w:pPr>
              <w:ind w:left="182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69BBFAEC" w14:textId="77777777" w:rsidR="007A6F0B" w:rsidRDefault="007A6F0B" w:rsidP="000A6A3D">
            <w:pPr>
              <w:jc w:val="center"/>
              <w:rPr>
                <w:b/>
                <w:lang w:val="pt-BR"/>
              </w:rPr>
            </w:pPr>
            <w:r w:rsidRPr="000A6A3D">
              <w:rPr>
                <w:b/>
                <w:lang w:val="pt-BR"/>
              </w:rPr>
              <w:t>Giảng viên</w:t>
            </w:r>
          </w:p>
          <w:p w14:paraId="3FB88539" w14:textId="463EC9A1" w:rsidR="003613AC" w:rsidRPr="000A6A3D" w:rsidRDefault="003613AC" w:rsidP="000A6A3D">
            <w:pPr>
              <w:jc w:val="center"/>
              <w:rPr>
                <w:lang w:val="pt-BR"/>
              </w:rPr>
            </w:pP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69F51BDA" w:rsidR="001E36D0" w:rsidRPr="000A6A3D" w:rsidRDefault="001E36D0" w:rsidP="001E36D0">
            <w:r w:rsidRPr="000A6A3D">
              <w:t xml:space="preserve">Thực hiện ngày    </w:t>
            </w:r>
            <w:r w:rsidR="002F0189">
              <w:t>13</w:t>
            </w:r>
            <w:r w:rsidRPr="000A6A3D">
              <w:t xml:space="preserve"> </w:t>
            </w:r>
            <w:r>
              <w:t xml:space="preserve">       </w:t>
            </w:r>
            <w:r w:rsidRPr="000A6A3D">
              <w:t xml:space="preserve">tháng </w:t>
            </w:r>
            <w:r w:rsidR="002F0189">
              <w:t>09</w:t>
            </w:r>
            <w:r>
              <w:t xml:space="preserve">          </w:t>
            </w:r>
            <w:r w:rsidRPr="000A6A3D">
              <w:t>năm 20</w:t>
            </w:r>
            <w:r w:rsidR="002F0189">
              <w:t>21</w:t>
            </w:r>
            <w:r w:rsidRPr="000A6A3D">
              <w:t xml:space="preserve"> </w:t>
            </w:r>
          </w:p>
          <w:p w14:paraId="3152E3C1" w14:textId="77777777" w:rsidR="003A736C" w:rsidRPr="000A6A3D" w:rsidRDefault="003A736C" w:rsidP="000A6A3D"/>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7" w:name="_Toc8233506"/>
            <w:r w:rsidRPr="00807B35">
              <w:rPr>
                <w:rFonts w:ascii="Times New Roman" w:hAnsi="Times New Roman"/>
                <w:b/>
                <w:sz w:val="24"/>
                <w:u w:val="single"/>
              </w:rPr>
              <w:t>Khái niệm, phân loại</w:t>
            </w:r>
            <w:bookmarkEnd w:id="57"/>
          </w:p>
          <w:p w14:paraId="65522580" w14:textId="77777777" w:rsidR="00DD7F06" w:rsidRPr="00807B35" w:rsidRDefault="00DD7F06" w:rsidP="00C7071B">
            <w:pPr>
              <w:pStyle w:val="Heading3"/>
              <w:ind w:left="480" w:hanging="480"/>
            </w:pPr>
            <w:bookmarkStart w:id="58" w:name="_Toc8233507"/>
            <w:r w:rsidRPr="00807B35">
              <w:t>1.1. Khái niệm</w:t>
            </w:r>
            <w:bookmarkEnd w:id="58"/>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59" w:name="_Toc8233508"/>
            <w:r w:rsidRPr="00807B35">
              <w:t>1.2. Phân loại</w:t>
            </w:r>
            <w:bookmarkEnd w:id="59"/>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0" w:name="_Toc8233509"/>
            <w:r w:rsidRPr="00807B35">
              <w:rPr>
                <w:rFonts w:ascii="Times New Roman" w:hAnsi="Times New Roman"/>
                <w:b/>
                <w:sz w:val="24"/>
              </w:rPr>
              <w:t>Tính chất vật lí</w:t>
            </w:r>
            <w:bookmarkEnd w:id="60"/>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10"/>
            <w:r w:rsidRPr="00807B35">
              <w:rPr>
                <w:rFonts w:ascii="Times New Roman" w:hAnsi="Times New Roman"/>
                <w:b/>
                <w:sz w:val="24"/>
              </w:rPr>
              <w:t>Tính chất hóa học</w:t>
            </w:r>
            <w:bookmarkEnd w:id="61"/>
          </w:p>
          <w:p w14:paraId="627FCA56" w14:textId="77777777" w:rsidR="00DD7F06" w:rsidRPr="00807B35" w:rsidRDefault="00DD7F06" w:rsidP="00807B35">
            <w:pPr>
              <w:pStyle w:val="Heading3"/>
              <w:ind w:left="480" w:hanging="480"/>
            </w:pPr>
            <w:bookmarkStart w:id="62" w:name="_Toc8233511"/>
            <w:r w:rsidRPr="00807B35">
              <w:t>3.1. Phản ứng thế nguyên tử halogen bằng nhóm -OH</w:t>
            </w:r>
            <w:bookmarkEnd w:id="62"/>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5pt;height:18pt" o:ole="">
                  <v:imagedata r:id="rId70" o:title=""/>
                </v:shape>
                <o:OLEObject Type="Embed" ProgID="Equation.DSMT4" ShapeID="_x0000_i1042" DrawAspect="Content" ObjectID="_1693842258" r:id="rId71"/>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5pt;height:18pt" o:ole="">
                  <v:imagedata r:id="rId70" o:title=""/>
                </v:shape>
                <o:OLEObject Type="Embed" ProgID="Equation.DSMT4" ShapeID="_x0000_i1043" DrawAspect="Content" ObjectID="_1693842259" r:id="rId72"/>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3" w:name="_Toc8233512"/>
            <w:r w:rsidRPr="00807B35">
              <w:t>3.2. Phản ứng tách hidro halogen</w:t>
            </w:r>
            <w:bookmarkEnd w:id="63"/>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5pt" o:ole="">
                  <v:imagedata r:id="rId73" o:title=""/>
                </v:shape>
                <o:OLEObject Type="Embed" ProgID="Equation.DSMT4" ShapeID="_x0000_i1044" DrawAspect="Content" ObjectID="_1693842260" r:id="rId74"/>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4" w:name="_Toc8233513"/>
            <w:r w:rsidRPr="00807B35">
              <w:rPr>
                <w:b/>
              </w:rPr>
              <w:t>4.</w:t>
            </w:r>
            <w:r>
              <w:t xml:space="preserve">      </w:t>
            </w:r>
            <w:r w:rsidRPr="00807B35">
              <w:rPr>
                <w:b/>
              </w:rPr>
              <w:t>Ứng dụng</w:t>
            </w:r>
            <w:bookmarkEnd w:id="6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45BBFA6B" w:rsidR="003A736C" w:rsidRPr="00C62BCF" w:rsidRDefault="003A736C" w:rsidP="00C62BCF">
            <w:pPr>
              <w:jc w:val="center"/>
              <w:rPr>
                <w:b/>
                <w:bCs/>
                <w:lang w:val="pt-BR"/>
              </w:rPr>
            </w:pPr>
            <w:r w:rsidRPr="000A6A3D">
              <w:rPr>
                <w:b/>
                <w:bCs/>
                <w:lang w:val="vi-VN"/>
              </w:rPr>
              <w:t xml:space="preserve">   </w:t>
            </w:r>
          </w:p>
        </w:tc>
        <w:tc>
          <w:tcPr>
            <w:tcW w:w="6915" w:type="dxa"/>
            <w:gridSpan w:val="2"/>
            <w:shd w:val="clear" w:color="auto" w:fill="auto"/>
          </w:tcPr>
          <w:p w14:paraId="1E1FBFA6" w14:textId="77777777" w:rsidR="003A736C" w:rsidRPr="000A6A3D" w:rsidRDefault="003A736C" w:rsidP="000A6A3D">
            <w:pPr>
              <w:rPr>
                <w:lang w:val="pt-BR"/>
              </w:rPr>
            </w:pPr>
          </w:p>
          <w:p w14:paraId="4307FC1A" w14:textId="6987207C" w:rsidR="003A736C" w:rsidRPr="000A6A3D" w:rsidRDefault="003A736C" w:rsidP="000A6A3D">
            <w:pPr>
              <w:ind w:left="128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0E6495F3" w14:textId="77777777" w:rsidR="003A736C" w:rsidRDefault="003A736C" w:rsidP="000A6A3D">
            <w:pPr>
              <w:jc w:val="center"/>
              <w:rPr>
                <w:b/>
                <w:lang w:val="pt-BR"/>
              </w:rPr>
            </w:pPr>
            <w:r w:rsidRPr="000A6A3D">
              <w:rPr>
                <w:b/>
                <w:lang w:val="pt-BR"/>
              </w:rPr>
              <w:t>Giảng viên</w:t>
            </w:r>
          </w:p>
          <w:p w14:paraId="245F3F26" w14:textId="71CA0000" w:rsidR="003613AC" w:rsidRPr="000A6A3D" w:rsidRDefault="003613AC" w:rsidP="000A6A3D">
            <w:pPr>
              <w:jc w:val="center"/>
              <w:rPr>
                <w:lang w:val="pt-BR"/>
              </w:rPr>
            </w:pP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7A215C37" w:rsidR="00E32631" w:rsidRPr="000A6A3D" w:rsidRDefault="001E36D0" w:rsidP="000A6A3D">
            <w:r w:rsidRPr="000A6A3D">
              <w:t xml:space="preserve">Thực hiện ngày    </w:t>
            </w:r>
            <w:r>
              <w:t xml:space="preserve">  </w:t>
            </w:r>
            <w:r w:rsidR="002F0189">
              <w:t>13</w:t>
            </w:r>
            <w:r>
              <w:t xml:space="preserve">    </w:t>
            </w:r>
            <w:r w:rsidRPr="000A6A3D">
              <w:t xml:space="preserve">tháng  </w:t>
            </w:r>
            <w:r w:rsidR="002F0189">
              <w:t>9</w:t>
            </w:r>
            <w:r>
              <w:t xml:space="preserve">            </w:t>
            </w:r>
            <w:r w:rsidRPr="000A6A3D">
              <w:t>năm 20</w:t>
            </w:r>
            <w:r w:rsidR="002F0189">
              <w:t>21</w:t>
            </w:r>
            <w:r w:rsidRPr="000A6A3D">
              <w:t xml:space="preserve">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5" w:name="_Toc8233515"/>
            <w:r w:rsidRPr="00DD328E">
              <w:rPr>
                <w:rFonts w:ascii="Times New Roman" w:hAnsi="Times New Roman"/>
                <w:b/>
                <w:sz w:val="24"/>
                <w:u w:val="single"/>
              </w:rPr>
              <w:t>Định nghĩa, phân loại</w:t>
            </w:r>
            <w:bookmarkEnd w:id="65"/>
          </w:p>
          <w:p w14:paraId="4A1E4741" w14:textId="77777777" w:rsidR="00395DB4" w:rsidRPr="00DD328E" w:rsidRDefault="00395DB4" w:rsidP="00D444DD">
            <w:pPr>
              <w:pStyle w:val="Heading3"/>
              <w:ind w:left="480" w:hanging="480"/>
            </w:pPr>
            <w:bookmarkStart w:id="66" w:name="_Toc8233516"/>
            <w:r w:rsidRPr="00DD328E">
              <w:t>1.1. Định nghĩa</w:t>
            </w:r>
            <w:bookmarkEnd w:id="66"/>
          </w:p>
          <w:p w14:paraId="4F9508D7" w14:textId="77777777" w:rsidR="00395DB4" w:rsidRPr="00DD328E" w:rsidRDefault="00395DB4" w:rsidP="00D444DD">
            <w:pPr>
              <w:pStyle w:val="Heading3"/>
              <w:ind w:left="480" w:hanging="480"/>
            </w:pPr>
            <w:bookmarkStart w:id="67" w:name="_Toc8233517"/>
            <w:r w:rsidRPr="00DD328E">
              <w:t>1.2. Phân loại</w:t>
            </w:r>
            <w:bookmarkEnd w:id="67"/>
          </w:p>
          <w:p w14:paraId="0B7FAAF4" w14:textId="77777777" w:rsidR="00395DB4" w:rsidRPr="00DD328E" w:rsidRDefault="00DA2B4B" w:rsidP="00D444DD">
            <w:pPr>
              <w:pStyle w:val="ListParagraph"/>
              <w:numPr>
                <w:ilvl w:val="0"/>
                <w:numId w:val="22"/>
              </w:numPr>
              <w:spacing w:before="120"/>
              <w:ind w:left="425" w:hanging="425"/>
              <w:rPr>
                <w:b/>
              </w:rPr>
            </w:pPr>
            <w:hyperlink r:id="rId75"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6"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7"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8" w:name="_Toc8233518"/>
            <w:r w:rsidRPr="00DD328E">
              <w:rPr>
                <w:rFonts w:ascii="Times New Roman" w:hAnsi="Times New Roman"/>
                <w:b/>
                <w:sz w:val="24"/>
              </w:rPr>
              <w:t>Tính chất vật lí</w:t>
            </w:r>
            <w:bookmarkEnd w:id="68"/>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69" w:name="_Toc8233519"/>
            <w:r w:rsidRPr="00DD328E">
              <w:rPr>
                <w:rFonts w:ascii="Times New Roman" w:hAnsi="Times New Roman"/>
                <w:b/>
                <w:sz w:val="24"/>
              </w:rPr>
              <w:lastRenderedPageBreak/>
              <w:t>Tính chất hóa học</w:t>
            </w:r>
            <w:bookmarkEnd w:id="69"/>
          </w:p>
          <w:p w14:paraId="787F69AB" w14:textId="77777777" w:rsidR="00395DB4" w:rsidRPr="00DD328E" w:rsidRDefault="00395DB4" w:rsidP="00DD328E">
            <w:pPr>
              <w:pStyle w:val="Heading3"/>
              <w:ind w:left="480" w:hanging="480"/>
            </w:pPr>
            <w:bookmarkStart w:id="70" w:name="_Toc8233520"/>
            <w:r w:rsidRPr="00DD328E">
              <w:t>4.1. Phản ứng thế H của nhóm -OH</w:t>
            </w:r>
            <w:bookmarkEnd w:id="70"/>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1" w:name="_Toc8233521"/>
            <w:r w:rsidRPr="00DD328E">
              <w:t>4.2. Phản ứng thế nhóm –OH</w:t>
            </w:r>
            <w:bookmarkEnd w:id="71"/>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5pt;height:18pt" o:ole="">
                  <v:imagedata r:id="rId78" o:title=""/>
                </v:shape>
                <o:OLEObject Type="Embed" ProgID="Equation.DSMT4" ShapeID="_x0000_i1045" DrawAspect="Content" ObjectID="_1693842261" r:id="rId79"/>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5pt;height:18pt" o:ole="">
                  <v:imagedata r:id="rId80" o:title=""/>
                </v:shape>
                <o:OLEObject Type="Embed" ProgID="Equation.DSMT4" ShapeID="_x0000_i1046" DrawAspect="Content" ObjectID="_1693842262" r:id="rId81"/>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2" w:name="_Toc8233522"/>
            <w:r w:rsidRPr="00DD328E">
              <w:t>4.3. Phản ứng tách nước</w:t>
            </w:r>
            <w:bookmarkEnd w:id="72"/>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3" w:name="_Toc8233523"/>
            <w:r w:rsidRPr="00DD328E">
              <w:t>4.4. Phản ứng oxi hóa</w:t>
            </w:r>
            <w:bookmarkEnd w:id="73"/>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4" w:name="_Toc8233524"/>
            <w:r w:rsidRPr="0092770B">
              <w:rPr>
                <w:rFonts w:ascii="Times New Roman" w:hAnsi="Times New Roman"/>
                <w:b/>
                <w:sz w:val="24"/>
              </w:rPr>
              <w:t>Điều chế</w:t>
            </w:r>
            <w:bookmarkEnd w:id="74"/>
          </w:p>
          <w:p w14:paraId="4332EB03" w14:textId="77777777" w:rsidR="00395DB4" w:rsidRPr="00DD328E" w:rsidRDefault="00395DB4" w:rsidP="00DD328E">
            <w:pPr>
              <w:pStyle w:val="Heading3"/>
              <w:ind w:left="480" w:hanging="480"/>
            </w:pPr>
            <w:bookmarkStart w:id="75" w:name="_Toc8233525"/>
            <w:r w:rsidRPr="00DD328E">
              <w:t>5.1. Phương pháp tổng hợp</w:t>
            </w:r>
            <w:bookmarkEnd w:id="75"/>
          </w:p>
          <w:p w14:paraId="655CF90D" w14:textId="77777777" w:rsidR="00395DB4" w:rsidRPr="00DD328E" w:rsidRDefault="00395DB4" w:rsidP="00DD328E">
            <w:pPr>
              <w:pStyle w:val="Heading3"/>
              <w:ind w:left="480" w:hanging="480"/>
            </w:pPr>
            <w:bookmarkStart w:id="76" w:name="_Toc8233526"/>
            <w:r w:rsidRPr="00DD328E">
              <w:t>5.2. Phương pháp sinh hóa</w:t>
            </w:r>
            <w:bookmarkEnd w:id="76"/>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5pt;height:21pt" o:ole="">
                  <v:imagedata r:id="rId82" o:title=""/>
                </v:shape>
                <o:OLEObject Type="Embed" ProgID="Equation.DSMT4" ShapeID="_x0000_i1047" DrawAspect="Content" ObjectID="_1693842263" r:id="rId83"/>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5pt" o:ole="">
                  <v:imagedata r:id="rId84" o:title=""/>
                </v:shape>
                <o:OLEObject Type="Embed" ProgID="Equation.DSMT4" ShapeID="_x0000_i1048" DrawAspect="Content" ObjectID="_1693842264" r:id="rId85"/>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7" w:name="_Toc8233527"/>
            <w:r w:rsidRPr="0092770B">
              <w:rPr>
                <w:rFonts w:ascii="Times New Roman" w:hAnsi="Times New Roman"/>
                <w:b/>
                <w:sz w:val="24"/>
              </w:rPr>
              <w:t>Ứng dụng</w:t>
            </w:r>
            <w:bookmarkEnd w:id="77"/>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152FEDF4" w:rsidR="00E32631" w:rsidRPr="000A6A3D" w:rsidRDefault="00E32631" w:rsidP="000A6A3D">
            <w:pPr>
              <w:jc w:val="center"/>
              <w:rPr>
                <w:b/>
                <w:bCs/>
                <w:lang w:val="pt-BR"/>
              </w:rPr>
            </w:pPr>
            <w:r w:rsidRPr="000A6A3D">
              <w:rPr>
                <w:b/>
                <w:bCs/>
                <w:lang w:val="vi-VN"/>
              </w:rPr>
              <w:t xml:space="preserve">   </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6F57C510" w:rsidR="00E32631" w:rsidRPr="000A6A3D" w:rsidRDefault="00E32631" w:rsidP="000A6A3D">
            <w:pPr>
              <w:ind w:left="1640"/>
              <w:rPr>
                <w:i/>
                <w:lang w:val="pt-BR"/>
              </w:rPr>
            </w:pPr>
            <w:r w:rsidRPr="000A6A3D">
              <w:rPr>
                <w:i/>
                <w:lang w:val="pt-BR"/>
              </w:rPr>
              <w:lastRenderedPageBreak/>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 </w:t>
            </w:r>
          </w:p>
          <w:p w14:paraId="7DC8637B" w14:textId="77777777" w:rsidR="00E32631" w:rsidRDefault="00E32631" w:rsidP="000A6A3D">
            <w:pPr>
              <w:jc w:val="center"/>
              <w:rPr>
                <w:b/>
                <w:lang w:val="pt-BR"/>
              </w:rPr>
            </w:pPr>
            <w:r w:rsidRPr="000A6A3D">
              <w:rPr>
                <w:b/>
                <w:lang w:val="pt-BR"/>
              </w:rPr>
              <w:t>Giảng viên</w:t>
            </w:r>
          </w:p>
          <w:p w14:paraId="4B12DEB4" w14:textId="6D6EEA05" w:rsidR="003613AC" w:rsidRPr="000A6A3D" w:rsidRDefault="003613AC" w:rsidP="000A6A3D">
            <w:pPr>
              <w:jc w:val="center"/>
              <w:rPr>
                <w:lang w:val="pt-BR"/>
              </w:rPr>
            </w:pP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795FF801" w:rsidR="008E2106" w:rsidRPr="000A6A3D" w:rsidRDefault="001E36D0" w:rsidP="000A6A3D">
            <w:r w:rsidRPr="000A6A3D">
              <w:t xml:space="preserve">Thực hiện ngày   </w:t>
            </w:r>
            <w:r w:rsidR="002F0189">
              <w:t>13</w:t>
            </w:r>
            <w:r>
              <w:t xml:space="preserve">         </w:t>
            </w:r>
            <w:r w:rsidRPr="000A6A3D">
              <w:t xml:space="preserve">tháng     </w:t>
            </w:r>
            <w:r w:rsidR="002F0189">
              <w:t>09</w:t>
            </w:r>
            <w:r>
              <w:t xml:space="preserve">          </w:t>
            </w:r>
            <w:r w:rsidRPr="000A6A3D">
              <w:t>năm 20</w:t>
            </w:r>
            <w:r w:rsidR="002F0189">
              <w:t>21</w:t>
            </w:r>
            <w:r w:rsidR="008E2106" w:rsidRPr="000A6A3D">
              <w:t xml:space="preserve"> </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8" w:name="_Toc8233529"/>
            <w:r w:rsidRPr="00CB239F">
              <w:rPr>
                <w:rFonts w:ascii="Times New Roman" w:hAnsi="Times New Roman"/>
                <w:b/>
                <w:sz w:val="24"/>
                <w:u w:val="single"/>
              </w:rPr>
              <w:t>Định nghĩa, phân loại</w:t>
            </w:r>
            <w:bookmarkEnd w:id="78"/>
          </w:p>
          <w:p w14:paraId="021BF081" w14:textId="77777777" w:rsidR="002E19AF" w:rsidRPr="00CB239F" w:rsidRDefault="002E19AF" w:rsidP="00CB239F">
            <w:pPr>
              <w:pStyle w:val="Heading3"/>
              <w:ind w:left="480" w:hanging="480"/>
              <w:rPr>
                <w:bCs w:val="0"/>
              </w:rPr>
            </w:pPr>
            <w:bookmarkStart w:id="79" w:name="_Toc8233530"/>
            <w:r w:rsidRPr="00CB239F">
              <w:rPr>
                <w:bCs w:val="0"/>
              </w:rPr>
              <w:t>1.1. Định nghĩa</w:t>
            </w:r>
            <w:bookmarkEnd w:id="79"/>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31"/>
            <w:r w:rsidRPr="00A71C8E">
              <w:rPr>
                <w:rFonts w:ascii="Times New Roman" w:hAnsi="Times New Roman"/>
                <w:b/>
                <w:sz w:val="24"/>
                <w:u w:val="single"/>
              </w:rPr>
              <w:t>Phenol</w:t>
            </w:r>
            <w:bookmarkEnd w:id="80"/>
          </w:p>
          <w:p w14:paraId="78BEEB33" w14:textId="77777777" w:rsidR="002E19AF" w:rsidRPr="00CB239F" w:rsidRDefault="002E19AF" w:rsidP="00CB239F">
            <w:pPr>
              <w:pStyle w:val="Heading3"/>
              <w:ind w:left="480" w:hanging="480"/>
              <w:rPr>
                <w:bCs w:val="0"/>
              </w:rPr>
            </w:pPr>
            <w:bookmarkStart w:id="81" w:name="_Toc8233532"/>
            <w:r w:rsidRPr="00CB239F">
              <w:rPr>
                <w:bCs w:val="0"/>
              </w:rPr>
              <w:t>2.1. Cấu tạo</w:t>
            </w:r>
            <w:bookmarkEnd w:id="81"/>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2" w:name="_Toc8233533"/>
            <w:r w:rsidRPr="00CB239F">
              <w:t xml:space="preserve">2.2. </w:t>
            </w:r>
            <w:hyperlink r:id="rId86" w:anchor="t" w:tgtFrame="_blank" w:history="1">
              <w:r w:rsidRPr="00CB239F">
                <w:t>Tính chất vật lí</w:t>
              </w:r>
              <w:bookmarkEnd w:id="82"/>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3" w:name="_Toc8233534"/>
            <w:r w:rsidRPr="00CB239F">
              <w:rPr>
                <w:bCs w:val="0"/>
              </w:rPr>
              <w:t xml:space="preserve">2.3. </w:t>
            </w:r>
            <w:bookmarkStart w:id="84" w:name="kf"/>
            <w:bookmarkEnd w:id="84"/>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3"/>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87"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6BD19"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5" w:name="_Toc8233535"/>
            <w:r w:rsidRPr="00A71C8E">
              <w:rPr>
                <w:rFonts w:ascii="Times New Roman" w:hAnsi="Times New Roman"/>
                <w:b/>
                <w:sz w:val="24"/>
              </w:rPr>
              <w:t>Điều chế</w:t>
            </w:r>
            <w:bookmarkEnd w:id="85"/>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6"/>
            <w:r w:rsidRPr="00A71C8E">
              <w:rPr>
                <w:rFonts w:ascii="Times New Roman" w:hAnsi="Times New Roman"/>
                <w:b/>
                <w:sz w:val="24"/>
              </w:rPr>
              <w:t>Ứng dụng:</w:t>
            </w:r>
            <w:bookmarkEnd w:id="86"/>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5861B8C" w:rsidR="00660F14" w:rsidRPr="000A6A3D" w:rsidRDefault="00660F14" w:rsidP="000A6A3D">
            <w:pPr>
              <w:jc w:val="center"/>
              <w:rPr>
                <w:b/>
                <w:bCs/>
                <w:lang w:val="pt-BR"/>
              </w:rPr>
            </w:pPr>
            <w:r w:rsidRPr="000A6A3D">
              <w:rPr>
                <w:b/>
                <w:bCs/>
                <w:lang w:val="vi-VN"/>
              </w:rPr>
              <w:t xml:space="preserve">   </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772F8820" w:rsidR="00660F14" w:rsidRPr="000A6A3D" w:rsidRDefault="00660F14" w:rsidP="000A6A3D">
            <w:pPr>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5448ADA2" w14:textId="77777777" w:rsidR="00660F14" w:rsidRDefault="00660F14" w:rsidP="000A6A3D">
            <w:pPr>
              <w:jc w:val="center"/>
              <w:rPr>
                <w:b/>
                <w:lang w:val="pt-BR"/>
              </w:rPr>
            </w:pPr>
            <w:r w:rsidRPr="000A6A3D">
              <w:rPr>
                <w:b/>
                <w:lang w:val="pt-BR"/>
              </w:rPr>
              <w:t>Giảng viên</w:t>
            </w:r>
          </w:p>
          <w:p w14:paraId="033A121F" w14:textId="77777777" w:rsidR="001363F9" w:rsidRDefault="001363F9" w:rsidP="000A6A3D">
            <w:pPr>
              <w:jc w:val="center"/>
              <w:rPr>
                <w:b/>
                <w:lang w:val="pt-BR"/>
              </w:rPr>
            </w:pP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102DA22E" w:rsidR="00653A5A" w:rsidRPr="000A6A3D" w:rsidRDefault="001E36D0" w:rsidP="000A6A3D">
            <w:r w:rsidRPr="000A6A3D">
              <w:t xml:space="preserve">Thực hiện ngày    </w:t>
            </w:r>
            <w:r w:rsidR="002F0189">
              <w:t>20</w:t>
            </w:r>
            <w:r>
              <w:t xml:space="preserve">      </w:t>
            </w:r>
            <w:r w:rsidRPr="000A6A3D">
              <w:t xml:space="preserve">tháng    </w:t>
            </w:r>
            <w:r w:rsidR="002F0189">
              <w:t>9</w:t>
            </w:r>
            <w:r>
              <w:t xml:space="preserve">        </w:t>
            </w:r>
            <w:r w:rsidRPr="000A6A3D">
              <w:t>năm 20</w:t>
            </w:r>
            <w:r w:rsidR="002F0189">
              <w:t>21</w:t>
            </w:r>
            <w:r w:rsidRPr="000A6A3D">
              <w:t xml:space="preserve"> </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lastRenderedPageBreak/>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5pt" o:ole="">
                  <v:imagedata r:id="rId91" o:title=""/>
                </v:shape>
                <o:OLEObject Type="Embed" ProgID="Equation.DSMT4" ShapeID="_x0000_i1049" DrawAspect="Content" ObjectID="_1693842265" r:id="rId92"/>
              </w:object>
            </w:r>
            <w:r w:rsidRPr="004169B5">
              <w:rPr>
                <w:lang w:val="pt-BR"/>
              </w:rPr>
              <w:t>axetilen</w:t>
            </w:r>
            <w:r w:rsidRPr="004169B5">
              <w:rPr>
                <w:position w:val="-6"/>
                <w:lang w:val="pt-BR"/>
              </w:rPr>
              <w:object w:dxaOrig="740" w:dyaOrig="320" w14:anchorId="1E904AE6">
                <v:shape id="_x0000_i1050" type="#_x0000_t75" style="width:36.5pt;height:15.5pt" o:ole="">
                  <v:imagedata r:id="rId93" o:title=""/>
                </v:shape>
                <o:OLEObject Type="Embed" ProgID="Equation.DSMT4" ShapeID="_x0000_i1050" DrawAspect="Content" ObjectID="_1693842266" r:id="rId94"/>
              </w:object>
            </w:r>
            <w:r w:rsidRPr="004169B5">
              <w:rPr>
                <w:lang w:val="pt-BR"/>
              </w:rPr>
              <w:t xml:space="preserve"> etilen</w:t>
            </w:r>
            <w:r w:rsidRPr="004169B5">
              <w:rPr>
                <w:position w:val="-6"/>
                <w:lang w:val="pt-BR"/>
              </w:rPr>
              <w:object w:dxaOrig="740" w:dyaOrig="320" w14:anchorId="2096260F">
                <v:shape id="_x0000_i1051" type="#_x0000_t75" style="width:36.5pt;height:15.5pt" o:ole="">
                  <v:imagedata r:id="rId95" o:title=""/>
                </v:shape>
                <o:OLEObject Type="Embed" ProgID="Equation.DSMT4" ShapeID="_x0000_i1051" DrawAspect="Content" ObjectID="_1693842267" r:id="rId96"/>
              </w:object>
            </w:r>
            <w:r w:rsidRPr="004169B5">
              <w:rPr>
                <w:lang w:val="pt-BR"/>
              </w:rPr>
              <w:t xml:space="preserve"> etanol </w:t>
            </w:r>
            <w:r w:rsidRPr="004169B5">
              <w:rPr>
                <w:position w:val="-6"/>
                <w:lang w:val="pt-BR"/>
              </w:rPr>
              <w:object w:dxaOrig="740" w:dyaOrig="320" w14:anchorId="3B3ED262">
                <v:shape id="_x0000_i1052" type="#_x0000_t75" style="width:36.5pt;height:15.5pt" o:ole="">
                  <v:imagedata r:id="rId97" o:title=""/>
                </v:shape>
                <o:OLEObject Type="Embed" ProgID="Equation.DSMT4" ShapeID="_x0000_i1052" DrawAspect="Content" ObjectID="_1693842268" r:id="rId98"/>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5pt;height:15.5pt" o:ole="">
                  <v:imagedata r:id="rId99" o:title=""/>
                </v:shape>
                <o:OLEObject Type="Embed" ProgID="Equation.DSMT4" ShapeID="_x0000_i1053" DrawAspect="Content" ObjectID="_1693842269" r:id="rId100"/>
              </w:object>
            </w:r>
            <w:r w:rsidRPr="004169B5">
              <w:rPr>
                <w:lang w:val="pt-BR"/>
              </w:rPr>
              <w:t xml:space="preserve"> brombenzen</w:t>
            </w:r>
            <w:r w:rsidRPr="004169B5">
              <w:rPr>
                <w:position w:val="-6"/>
                <w:lang w:val="pt-BR"/>
              </w:rPr>
              <w:object w:dxaOrig="740" w:dyaOrig="320" w14:anchorId="1E72607C">
                <v:shape id="_x0000_i1054" type="#_x0000_t75" style="width:36.5pt;height:15.5pt" o:ole="">
                  <v:imagedata r:id="rId101" o:title=""/>
                </v:shape>
                <o:OLEObject Type="Embed" ProgID="Equation.DSMT4" ShapeID="_x0000_i1054" DrawAspect="Content" ObjectID="_1693842270" r:id="rId102"/>
              </w:object>
            </w:r>
            <w:r w:rsidRPr="004169B5">
              <w:rPr>
                <w:lang w:val="pt-BR"/>
              </w:rPr>
              <w:t xml:space="preserve">natri phenolat </w:t>
            </w:r>
            <w:r w:rsidRPr="004169B5">
              <w:rPr>
                <w:position w:val="-6"/>
                <w:lang w:val="pt-BR"/>
              </w:rPr>
              <w:object w:dxaOrig="740" w:dyaOrig="320" w14:anchorId="24EC27A0">
                <v:shape id="_x0000_i1055" type="#_x0000_t75" style="width:36.5pt;height:15.5pt" o:ole="">
                  <v:imagedata r:id="rId103" o:title=""/>
                </v:shape>
                <o:OLEObject Type="Embed" ProgID="Equation.DSMT4" ShapeID="_x0000_i1055" DrawAspect="Content" ObjectID="_1693842271" r:id="rId104"/>
              </w:object>
            </w:r>
            <w:r w:rsidRPr="004169B5">
              <w:rPr>
                <w:lang w:val="pt-BR"/>
              </w:rPr>
              <w:t xml:space="preserve"> phenol</w:t>
            </w:r>
            <w:r w:rsidRPr="004169B5">
              <w:rPr>
                <w:position w:val="-6"/>
                <w:lang w:val="pt-BR"/>
              </w:rPr>
              <w:object w:dxaOrig="740" w:dyaOrig="320" w14:anchorId="12B8EFE8">
                <v:shape id="_x0000_i1056" type="#_x0000_t75" style="width:36.5pt;height:15.5pt" o:ole="">
                  <v:imagedata r:id="rId105" o:title=""/>
                </v:shape>
                <o:OLEObject Type="Embed" ProgID="Equation.DSMT4" ShapeID="_x0000_i1056" DrawAspect="Content" ObjectID="_1693842272" r:id="rId106"/>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5pt;height:24.5pt" o:ole="">
                  <v:imagedata r:id="rId107" o:title=""/>
                </v:shape>
                <o:OLEObject Type="Embed" ProgID="Equation.DSMT4" ShapeID="_x0000_i1057" DrawAspect="Content" ObjectID="_1693842273" r:id="rId108"/>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5pt;height:24.5pt" o:ole="">
                  <v:imagedata r:id="rId109" o:title=""/>
                </v:shape>
                <o:OLEObject Type="Embed" ProgID="Equation.DSMT4" ShapeID="_x0000_i1058" DrawAspect="Content" ObjectID="_1693842274" r:id="rId110"/>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5pt;height:24.5pt" o:ole="">
                  <v:imagedata r:id="rId111" o:title=""/>
                </v:shape>
                <o:OLEObject Type="Embed" ProgID="Equation.DSMT4" ShapeID="_x0000_i1059" DrawAspect="Content" ObjectID="_1693842275" r:id="rId112"/>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39A7539C" w:rsidR="00653A5A" w:rsidRPr="000A6A3D" w:rsidRDefault="00653A5A" w:rsidP="000A6A3D">
            <w:pPr>
              <w:jc w:val="center"/>
              <w:rPr>
                <w:b/>
                <w:bCs/>
                <w:lang w:val="pt-BR"/>
              </w:rPr>
            </w:pPr>
            <w:r w:rsidRPr="000A6A3D">
              <w:rPr>
                <w:b/>
                <w:bCs/>
                <w:lang w:val="vi-VN"/>
              </w:rPr>
              <w:t xml:space="preserve">   </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51F8321D" w:rsidR="00653A5A" w:rsidRPr="000A6A3D" w:rsidRDefault="00653A5A" w:rsidP="000A6A3D">
            <w:pPr>
              <w:ind w:left="173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7770F066" w14:textId="77777777" w:rsidR="00653A5A" w:rsidRDefault="00653A5A" w:rsidP="000A6A3D">
            <w:pPr>
              <w:jc w:val="center"/>
              <w:rPr>
                <w:b/>
                <w:lang w:val="pt-BR"/>
              </w:rPr>
            </w:pPr>
            <w:r w:rsidRPr="000A6A3D">
              <w:rPr>
                <w:b/>
                <w:lang w:val="pt-BR"/>
              </w:rPr>
              <w:t>Giảng viên</w:t>
            </w:r>
          </w:p>
          <w:p w14:paraId="5E868A02" w14:textId="77777777" w:rsidR="003613AC" w:rsidRDefault="003613AC" w:rsidP="000A6A3D">
            <w:pPr>
              <w:jc w:val="center"/>
              <w:rPr>
                <w:b/>
                <w:bCs/>
                <w:szCs w:val="22"/>
                <w:lang w:val="pt-BR"/>
              </w:rPr>
            </w:pP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6D85603C" w:rsidR="001E36D0" w:rsidRPr="000A6A3D" w:rsidRDefault="001E36D0" w:rsidP="001E36D0">
            <w:r w:rsidRPr="000A6A3D">
              <w:t xml:space="preserve">Thực hiện ngày    </w:t>
            </w:r>
            <w:r>
              <w:t xml:space="preserve">   </w:t>
            </w:r>
            <w:r w:rsidR="002F0189">
              <w:t>20</w:t>
            </w:r>
            <w:r w:rsidRPr="000A6A3D">
              <w:t xml:space="preserve"> </w:t>
            </w:r>
            <w:r>
              <w:t xml:space="preserve">     </w:t>
            </w:r>
            <w:r w:rsidRPr="000A6A3D">
              <w:t xml:space="preserve">tháng    </w:t>
            </w:r>
            <w:r w:rsidR="002F0189">
              <w:t>9</w:t>
            </w:r>
            <w:r w:rsidRPr="000A6A3D">
              <w:t xml:space="preserve"> </w:t>
            </w:r>
            <w:r>
              <w:t xml:space="preserve">            </w:t>
            </w:r>
            <w:r w:rsidRPr="000A6A3D">
              <w:t>năm 20</w:t>
            </w:r>
            <w:r w:rsidR="002F0189">
              <w:t>21</w:t>
            </w:r>
            <w:r w:rsidRPr="000A6A3D">
              <w:t xml:space="preserve">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7" w:name="_Toc8233541"/>
            <w:r w:rsidRPr="00CE40CF">
              <w:rPr>
                <w:rFonts w:ascii="Times New Roman" w:hAnsi="Times New Roman"/>
                <w:b/>
                <w:bCs/>
                <w:sz w:val="24"/>
                <w:u w:val="single"/>
              </w:rPr>
              <w:t>Andehit</w:t>
            </w:r>
            <w:bookmarkEnd w:id="87"/>
          </w:p>
          <w:p w14:paraId="747A0D5C" w14:textId="77777777" w:rsidR="0039768C" w:rsidRPr="00CE40CF" w:rsidRDefault="0039768C" w:rsidP="003F65AF">
            <w:pPr>
              <w:pStyle w:val="Heading3"/>
              <w:ind w:left="480" w:hanging="480"/>
            </w:pPr>
            <w:bookmarkStart w:id="88" w:name="_Toc8233542"/>
            <w:r w:rsidRPr="00CE40CF">
              <w:rPr>
                <w:bCs w:val="0"/>
              </w:rPr>
              <w:t>1.1. Định nghĩa, phân loại, danh pháp</w:t>
            </w:r>
            <w:bookmarkEnd w:id="88"/>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5pt;height:18pt" o:ole="">
                  <v:imagedata r:id="rId113" o:title=""/>
                </v:shape>
                <o:OLEObject Type="Embed" ProgID="Equation.DSMT4" ShapeID="_x0000_i1060" DrawAspect="Content" ObjectID="_1693842276" r:id="rId114"/>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5pt;height:18pt" o:ole="">
                  <v:imagedata r:id="rId115" o:title=""/>
                </v:shape>
                <o:OLEObject Type="Embed" ProgID="Equation.DSMT4" ShapeID="_x0000_i1061" DrawAspect="Content" ObjectID="_1693842277" r:id="rId116"/>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3"/>
            <w:r w:rsidRPr="00CE40CF">
              <w:rPr>
                <w:rFonts w:ascii="Times New Roman" w:hAnsi="Times New Roman"/>
                <w:b/>
                <w:sz w:val="24"/>
                <w:u w:val="single"/>
              </w:rPr>
              <w:t>Xeton</w:t>
            </w:r>
            <w:bookmarkEnd w:id="89"/>
          </w:p>
          <w:p w14:paraId="6715642B" w14:textId="77777777" w:rsidR="0039768C" w:rsidRPr="00CE40CF" w:rsidRDefault="0039768C" w:rsidP="003F65AF">
            <w:pPr>
              <w:pStyle w:val="Heading3"/>
              <w:ind w:left="480" w:hanging="480"/>
              <w:rPr>
                <w:bCs w:val="0"/>
              </w:rPr>
            </w:pPr>
            <w:bookmarkStart w:id="90" w:name="_Toc8233544"/>
            <w:r w:rsidRPr="00CE40CF">
              <w:rPr>
                <w:bCs w:val="0"/>
              </w:rPr>
              <w:t>2.1. Định nghĩa, danh pháp</w:t>
            </w:r>
            <w:bookmarkEnd w:id="90"/>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5pt;height:18pt" o:ole="">
                  <v:imagedata r:id="rId117" o:title=""/>
                </v:shape>
                <o:OLEObject Type="Embed" ProgID="Equation.DSMT4" ShapeID="_x0000_i1062" DrawAspect="Content" ObjectID="_1693842278" r:id="rId118"/>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1" w:name="_Toc8233545"/>
            <w:r w:rsidRPr="00CE40CF">
              <w:t>2.4. Ứng dụng</w:t>
            </w:r>
            <w:bookmarkEnd w:id="91"/>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1EE724CE" w:rsidR="00E7367E" w:rsidRPr="000A6A3D" w:rsidRDefault="00E7367E" w:rsidP="000A6A3D">
            <w:pPr>
              <w:jc w:val="center"/>
              <w:rPr>
                <w:b/>
                <w:bCs/>
                <w:lang w:val="pt-BR"/>
              </w:rPr>
            </w:pPr>
            <w:r w:rsidRPr="000A6A3D">
              <w:rPr>
                <w:b/>
                <w:bCs/>
                <w:lang w:val="vi-VN"/>
              </w:rPr>
              <w:t xml:space="preserve">   </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698B451C" w:rsidR="00E7367E" w:rsidRPr="000A6A3D" w:rsidRDefault="00E7367E" w:rsidP="000A6A3D">
            <w:pPr>
              <w:ind w:left="173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31837509" w14:textId="77777777" w:rsidR="00E7367E" w:rsidRDefault="00E7367E" w:rsidP="000A6A3D">
            <w:pPr>
              <w:jc w:val="center"/>
              <w:rPr>
                <w:b/>
                <w:lang w:val="pt-BR"/>
              </w:rPr>
            </w:pPr>
            <w:r w:rsidRPr="000A6A3D">
              <w:rPr>
                <w:b/>
                <w:lang w:val="pt-BR"/>
              </w:rPr>
              <w:t>Giảng viên</w:t>
            </w:r>
          </w:p>
          <w:p w14:paraId="5E6C198E" w14:textId="69221A05" w:rsidR="003613AC" w:rsidRPr="000A6A3D" w:rsidRDefault="003613AC" w:rsidP="000A6A3D">
            <w:pPr>
              <w:jc w:val="center"/>
              <w:rPr>
                <w:lang w:val="pt-BR"/>
              </w:rPr>
            </w:pP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6EF45DC0" w:rsidR="00A3727F" w:rsidRPr="000A6A3D" w:rsidRDefault="001E36D0" w:rsidP="000A6A3D">
            <w:r w:rsidRPr="000A6A3D">
              <w:t xml:space="preserve">Thực hiện ngày    </w:t>
            </w:r>
            <w:r>
              <w:t xml:space="preserve">  </w:t>
            </w:r>
            <w:r w:rsidR="002F0189">
              <w:t>27</w:t>
            </w:r>
            <w:r>
              <w:t xml:space="preserve">      </w:t>
            </w:r>
            <w:r w:rsidRPr="000A6A3D">
              <w:t xml:space="preserve">tháng     </w:t>
            </w:r>
            <w:r>
              <w:t xml:space="preserve">     </w:t>
            </w:r>
            <w:r w:rsidR="002F0189">
              <w:t>9</w:t>
            </w:r>
            <w:r>
              <w:t xml:space="preserve">       </w:t>
            </w:r>
            <w:r w:rsidRPr="000A6A3D">
              <w:t>năm 20</w:t>
            </w:r>
            <w:r w:rsidR="002F0189">
              <w:t>21</w:t>
            </w:r>
            <w:r w:rsidRPr="000A6A3D">
              <w:t xml:space="preserve">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2" w:name="_Toc8233547"/>
            <w:r w:rsidRPr="008212D7">
              <w:rPr>
                <w:rFonts w:ascii="Times New Roman" w:hAnsi="Times New Roman"/>
                <w:b/>
                <w:bCs/>
                <w:sz w:val="24"/>
                <w:u w:val="single"/>
              </w:rPr>
              <w:t>Định nghĩa, phân loại, danh pháp</w:t>
            </w:r>
            <w:bookmarkEnd w:id="92"/>
          </w:p>
          <w:p w14:paraId="19DFD844" w14:textId="77777777" w:rsidR="006707BB" w:rsidRPr="008212D7" w:rsidRDefault="006707BB" w:rsidP="003D2148">
            <w:pPr>
              <w:pStyle w:val="Heading3"/>
              <w:ind w:left="480" w:hanging="480"/>
            </w:pPr>
            <w:bookmarkStart w:id="93" w:name="_Toc8233548"/>
            <w:r w:rsidRPr="008212D7">
              <w:rPr>
                <w:bCs w:val="0"/>
              </w:rPr>
              <w:t>1.1 Định nghĩa</w:t>
            </w:r>
            <w:bookmarkEnd w:id="93"/>
            <w:r w:rsidRPr="008212D7">
              <w:rPr>
                <w:bCs w:val="0"/>
              </w:rPr>
              <w:t xml:space="preserve"> </w:t>
            </w:r>
          </w:p>
          <w:p w14:paraId="17F2EEA8" w14:textId="77777777" w:rsidR="006707BB" w:rsidRPr="008212D7" w:rsidRDefault="006707BB" w:rsidP="003D2148">
            <w:pPr>
              <w:pStyle w:val="Heading3"/>
              <w:ind w:left="480" w:hanging="480"/>
              <w:rPr>
                <w:bCs w:val="0"/>
              </w:rPr>
            </w:pPr>
            <w:bookmarkStart w:id="94" w:name="_Toc8233549"/>
            <w:r w:rsidRPr="008212D7">
              <w:t>1.2. Phân loại</w:t>
            </w:r>
            <w:bookmarkEnd w:id="94"/>
          </w:p>
          <w:p w14:paraId="1CC0206C" w14:textId="77777777" w:rsidR="006707BB" w:rsidRPr="008212D7" w:rsidRDefault="006707BB" w:rsidP="003D2148">
            <w:pPr>
              <w:pStyle w:val="Heading3"/>
              <w:ind w:left="480" w:hanging="480"/>
            </w:pPr>
            <w:bookmarkStart w:id="95" w:name="_Toc8233550"/>
            <w:r w:rsidRPr="008212D7">
              <w:t>1.3. Danh pháp:</w:t>
            </w:r>
            <w:bookmarkEnd w:id="95"/>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6" w:name="_Toc8233551"/>
            <w:r w:rsidRPr="008212D7">
              <w:rPr>
                <w:rFonts w:ascii="Times New Roman" w:hAnsi="Times New Roman"/>
                <w:b/>
                <w:sz w:val="24"/>
                <w:u w:val="single"/>
              </w:rPr>
              <w:t>Tính chất vật lý</w:t>
            </w:r>
            <w:bookmarkEnd w:id="96"/>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7" w:name="_Toc8233552"/>
            <w:r w:rsidRPr="00BE703A">
              <w:rPr>
                <w:rFonts w:ascii="Times New Roman" w:hAnsi="Times New Roman"/>
                <w:b/>
                <w:bCs/>
                <w:sz w:val="24"/>
                <w:u w:val="single"/>
              </w:rPr>
              <w:lastRenderedPageBreak/>
              <w:t>Tính chất hóa học</w:t>
            </w:r>
            <w:bookmarkEnd w:id="97"/>
          </w:p>
          <w:p w14:paraId="205022F4" w14:textId="19BCA7DD" w:rsidR="006707BB" w:rsidRPr="008212D7" w:rsidRDefault="006707BB" w:rsidP="00BE703A">
            <w:pPr>
              <w:pStyle w:val="Heading3"/>
              <w:ind w:left="480" w:hanging="480"/>
            </w:pPr>
            <w:bookmarkStart w:id="98" w:name="_Toc8233553"/>
            <w:r w:rsidRPr="008212D7">
              <w:rPr>
                <w:bCs w:val="0"/>
              </w:rPr>
              <w:t>3.1.</w:t>
            </w:r>
            <w:hyperlink r:id="rId119" w:anchor="00" w:tgtFrame="_blank" w:history="1">
              <w:r w:rsidRPr="008212D7">
                <w:t>Tính axit</w:t>
              </w:r>
              <w:bookmarkEnd w:id="98"/>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DCECDB"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C37725"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5pt;height:27pt" o:ole="">
                  <v:imagedata r:id="rId120" o:title=""/>
                </v:shape>
                <o:OLEObject Type="Embed" ProgID="Equation.DSMT4" ShapeID="_x0000_i1063" DrawAspect="Content" ObjectID="_1693842279" r:id="rId121"/>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5pt;height:27pt" o:ole="">
                  <v:imagedata r:id="rId120" o:title=""/>
                </v:shape>
                <o:OLEObject Type="Embed" ProgID="Equation.DSMT4" ShapeID="_x0000_i1064" DrawAspect="Content" ObjectID="_1693842280" r:id="rId122"/>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99" w:name="_Toc8233554"/>
            <w:r w:rsidRPr="008212D7">
              <w:rPr>
                <w:rFonts w:ascii="Times New Roman" w:hAnsi="Times New Roman"/>
                <w:b/>
                <w:sz w:val="24"/>
                <w:u w:val="single"/>
              </w:rPr>
              <w:t>Điều chế</w:t>
            </w:r>
            <w:bookmarkEnd w:id="99"/>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0" w:name="_Toc8233555"/>
            <w:r w:rsidRPr="008212D7">
              <w:rPr>
                <w:bCs w:val="0"/>
              </w:rPr>
              <w:t>4.1. Phương pháp lên men giấm</w:t>
            </w:r>
            <w:bookmarkEnd w:id="100"/>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5pt;height:15.5pt" o:ole="">
                  <v:imagedata r:id="rId123" o:title=""/>
                </v:shape>
                <o:OLEObject Type="Embed" ProgID="Equation.DSMT4" ShapeID="_x0000_i1065" DrawAspect="Content" ObjectID="_1693842281" r:id="rId124"/>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5pt;height:15.5pt" o:ole="">
                  <v:imagedata r:id="rId125" o:title=""/>
                </v:shape>
                <o:OLEObject Type="Embed" ProgID="Equation.DSMT4" ShapeID="_x0000_i1066" DrawAspect="Content" ObjectID="_1693842282" r:id="rId126"/>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1" w:name="_Toc8233556"/>
            <w:r w:rsidRPr="008212D7">
              <w:rPr>
                <w:bCs w:val="0"/>
              </w:rPr>
              <w:t>4.3. Oxi hóa ankan</w:t>
            </w:r>
            <w:bookmarkEnd w:id="101"/>
          </w:p>
          <w:p w14:paraId="7B4E39D8" w14:textId="77777777" w:rsidR="006707BB" w:rsidRPr="008212D7" w:rsidRDefault="006707BB" w:rsidP="00D71DEF">
            <w:pPr>
              <w:pStyle w:val="Heading3"/>
              <w:spacing w:before="120"/>
              <w:ind w:left="480" w:hanging="480"/>
              <w:rPr>
                <w:bCs w:val="0"/>
              </w:rPr>
            </w:pPr>
            <w:bookmarkStart w:id="102" w:name="_Toc8233557"/>
            <w:r w:rsidRPr="008212D7">
              <w:rPr>
                <w:bCs w:val="0"/>
              </w:rPr>
              <w:t>4.4. Từ metanol</w:t>
            </w:r>
            <w:bookmarkEnd w:id="102"/>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7" o:title=""/>
                </v:shape>
                <o:OLEObject Type="Embed" ProgID="Equation.DSMT4" ShapeID="_x0000_i1067" DrawAspect="Content" ObjectID="_1693842283" r:id="rId128"/>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3" w:name="_Toc8233558"/>
            <w:r w:rsidRPr="009262E7">
              <w:rPr>
                <w:rFonts w:ascii="Times New Roman" w:hAnsi="Times New Roman"/>
                <w:b/>
                <w:bCs/>
                <w:sz w:val="24"/>
                <w:u w:val="single"/>
              </w:rPr>
              <w:t>Ứng dụng</w:t>
            </w:r>
            <w:bookmarkEnd w:id="103"/>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1FABF50E" w:rsidR="00A3727F" w:rsidRPr="000A6A3D" w:rsidRDefault="00A3727F" w:rsidP="000A6A3D">
            <w:pPr>
              <w:jc w:val="center"/>
              <w:rPr>
                <w:b/>
                <w:bCs/>
                <w:lang w:val="pt-BR"/>
              </w:rPr>
            </w:pPr>
            <w:r w:rsidRPr="000A6A3D">
              <w:rPr>
                <w:b/>
                <w:bCs/>
                <w:lang w:val="vi-VN"/>
              </w:rPr>
              <w:t xml:space="preserve">   </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5BB73CFF" w:rsidR="00A3727F" w:rsidRPr="000A6A3D" w:rsidRDefault="0032025C" w:rsidP="000A6A3D">
            <w:pPr>
              <w:rPr>
                <w:i/>
                <w:lang w:val="pt-BR"/>
              </w:rPr>
            </w:pPr>
            <w:r>
              <w:rPr>
                <w:i/>
                <w:lang w:val="pt-BR"/>
              </w:rPr>
              <w:t xml:space="preserve">           </w:t>
            </w:r>
            <w:r w:rsidR="00A3727F" w:rsidRPr="000A6A3D">
              <w:rPr>
                <w:i/>
                <w:lang w:val="pt-BR"/>
              </w:rPr>
              <w:t xml:space="preserve">Tp. Hồ Chí Minh, ngày   </w:t>
            </w:r>
            <w:r w:rsidR="002F0189">
              <w:rPr>
                <w:i/>
                <w:lang w:val="pt-BR"/>
              </w:rPr>
              <w:t>20</w:t>
            </w:r>
            <w:r w:rsidR="00A3727F" w:rsidRPr="000A6A3D">
              <w:rPr>
                <w:i/>
                <w:lang w:val="pt-BR"/>
              </w:rPr>
              <w:t xml:space="preserve">   tháng   </w:t>
            </w:r>
            <w:r w:rsidR="002F0189">
              <w:rPr>
                <w:i/>
                <w:lang w:val="pt-BR"/>
              </w:rPr>
              <w:t>8</w:t>
            </w:r>
            <w:r w:rsidR="00A3727F" w:rsidRPr="000A6A3D">
              <w:rPr>
                <w:i/>
                <w:lang w:val="pt-BR"/>
              </w:rPr>
              <w:t xml:space="preserve">   năm 20</w:t>
            </w:r>
            <w:r w:rsidR="002F0189">
              <w:rPr>
                <w:i/>
                <w:lang w:val="pt-BR"/>
              </w:rPr>
              <w:t>21</w:t>
            </w:r>
            <w:r w:rsidR="00A3727F" w:rsidRPr="000A6A3D">
              <w:rPr>
                <w:i/>
                <w:lang w:val="pt-BR"/>
              </w:rPr>
              <w:t xml:space="preserve"> </w:t>
            </w:r>
          </w:p>
          <w:p w14:paraId="5CC11C66" w14:textId="77777777" w:rsidR="00A3727F" w:rsidRDefault="00A3727F" w:rsidP="000A6A3D">
            <w:pPr>
              <w:jc w:val="center"/>
              <w:rPr>
                <w:b/>
                <w:lang w:val="pt-BR"/>
              </w:rPr>
            </w:pPr>
            <w:r w:rsidRPr="000A6A3D">
              <w:rPr>
                <w:b/>
                <w:lang w:val="pt-BR"/>
              </w:rPr>
              <w:t>Giảng viên</w:t>
            </w:r>
          </w:p>
          <w:p w14:paraId="776B58EE" w14:textId="77777777" w:rsidR="009262E7" w:rsidRDefault="009262E7" w:rsidP="000A6A3D">
            <w:pPr>
              <w:jc w:val="center"/>
              <w:rPr>
                <w:b/>
                <w:lang w:val="pt-BR"/>
              </w:rPr>
            </w:pP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5CB6E2D2" w:rsidR="005C5480" w:rsidRPr="000A6A3D" w:rsidRDefault="001E36D0" w:rsidP="000A6A3D">
            <w:r w:rsidRPr="000A6A3D">
              <w:t xml:space="preserve">Thực hiện ngày    </w:t>
            </w:r>
            <w:r w:rsidR="002F0189">
              <w:t>27</w:t>
            </w:r>
            <w:r>
              <w:t xml:space="preserve"> </w:t>
            </w:r>
            <w:r w:rsidRPr="000A6A3D">
              <w:t xml:space="preserve">tháng     </w:t>
            </w:r>
            <w:r>
              <w:t xml:space="preserve"> </w:t>
            </w:r>
            <w:r w:rsidR="002F0189">
              <w:t>9</w:t>
            </w:r>
            <w:r>
              <w:t xml:space="preserve">           </w:t>
            </w:r>
            <w:r w:rsidRPr="000A6A3D">
              <w:t>năm 20</w:t>
            </w:r>
            <w:r w:rsidR="002F0189">
              <w:t>21</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4" w:name="_Toc8233561"/>
            <w:r w:rsidRPr="001D3133">
              <w:t>1.1. Định nghĩa</w:t>
            </w:r>
            <w:bookmarkEnd w:id="104"/>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29"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5" w:name="_Toc8233562"/>
            <w:r w:rsidRPr="001D3133">
              <w:t>1.2. Tính chất</w:t>
            </w:r>
            <w:bookmarkEnd w:id="105"/>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6" w:name="_Toc8233563"/>
            <w:r w:rsidRPr="001D3133">
              <w:t>1.3. Điều chế</w:t>
            </w:r>
            <w:bookmarkEnd w:id="106"/>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lastRenderedPageBreak/>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5pt;height:18pt" o:ole="">
                  <v:imagedata r:id="rId130" o:title=""/>
                </v:shape>
                <o:OLEObject Type="Embed" ProgID="Equation.DSMT4" ShapeID="_x0000_i1068" DrawAspect="Content" ObjectID="_1693842284" r:id="rId131"/>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5pt" o:ole="">
                  <v:imagedata r:id="rId132" o:title=""/>
                </v:shape>
                <o:OLEObject Type="Embed" ProgID="Equation.DSMT4" ShapeID="_x0000_i1069" DrawAspect="Content" ObjectID="_1693842285" r:id="rId133"/>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5pt;height:18pt" o:ole="">
                  <v:imagedata r:id="rId130" o:title=""/>
                </v:shape>
                <o:OLEObject Type="Embed" ProgID="Equation.DSMT4" ShapeID="_x0000_i1070" DrawAspect="Content" ObjectID="_1693842286" r:id="rId134"/>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5pt" o:ole="">
                  <v:imagedata r:id="rId132" o:title=""/>
                </v:shape>
                <o:OLEObject Type="Embed" ProgID="Equation.DSMT4" ShapeID="_x0000_i1071" DrawAspect="Content" ObjectID="_1693842287" r:id="rId135"/>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7" o:title=""/>
                </v:shape>
                <o:OLEObject Type="Embed" ProgID="Equation.DSMT4" ShapeID="_x0000_i1072" DrawAspect="Content" ObjectID="_1693842288" r:id="rId136"/>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7"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7"/>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5pt;height:24.5pt" o:ole="">
                  <v:imagedata r:id="rId137" o:title=""/>
                </v:shape>
                <o:OLEObject Type="Embed" ProgID="Equation.DSMT4" ShapeID="_x0000_i1073" DrawAspect="Content" ObjectID="_1693842289" r:id="rId138"/>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5pt;height:24.5pt" o:ole="">
                  <v:imagedata r:id="rId139" o:title=""/>
                </v:shape>
                <o:OLEObject Type="Embed" ProgID="Equation.DSMT4" ShapeID="_x0000_i1074" DrawAspect="Content" ObjectID="_1693842290" r:id="rId140"/>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5pt;height:15.5pt" o:ole="">
                  <v:imagedata r:id="rId141" o:title=""/>
                </v:shape>
                <o:OLEObject Type="Embed" ProgID="Equation.DSMT4" ShapeID="_x0000_i1075" DrawAspect="Content" ObjectID="_1693842291" r:id="rId142"/>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5pt;height:15.5pt" o:ole="">
                  <v:imagedata r:id="rId143" o:title=""/>
                </v:shape>
                <o:OLEObject Type="Embed" ProgID="Equation.DSMT4" ShapeID="_x0000_i1076" DrawAspect="Content" ObjectID="_1693842292" r:id="rId144"/>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5"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2A7DF366" w:rsidR="005C5480" w:rsidRPr="000A6A3D" w:rsidRDefault="005C5480" w:rsidP="000A6A3D">
            <w:pPr>
              <w:jc w:val="center"/>
              <w:rPr>
                <w:b/>
                <w:bCs/>
                <w:lang w:val="pt-BR"/>
              </w:rPr>
            </w:pPr>
            <w:r w:rsidRPr="000A6A3D">
              <w:rPr>
                <w:b/>
                <w:bCs/>
                <w:lang w:val="vi-VN"/>
              </w:rPr>
              <w:t xml:space="preserve">   </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C2ECD11" w:rsidR="005C5480" w:rsidRPr="000A6A3D" w:rsidRDefault="005C5480" w:rsidP="000A6A3D">
            <w:pPr>
              <w:ind w:left="1730"/>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9</w:t>
            </w:r>
            <w:r w:rsidRPr="000A6A3D">
              <w:rPr>
                <w:i/>
                <w:lang w:val="pt-BR"/>
              </w:rPr>
              <w:t xml:space="preserve">  năm 20</w:t>
            </w:r>
            <w:r w:rsidR="00AE34F5">
              <w:rPr>
                <w:i/>
                <w:lang w:val="pt-BR"/>
              </w:rPr>
              <w:t>21</w:t>
            </w:r>
            <w:r w:rsidRPr="000A6A3D">
              <w:rPr>
                <w:i/>
                <w:lang w:val="pt-BR"/>
              </w:rPr>
              <w:t xml:space="preserve"> </w:t>
            </w:r>
          </w:p>
          <w:p w14:paraId="09A88E98" w14:textId="77777777" w:rsidR="005C5480" w:rsidRDefault="005C5480" w:rsidP="000A6A3D">
            <w:pPr>
              <w:jc w:val="center"/>
              <w:rPr>
                <w:b/>
                <w:lang w:val="pt-BR"/>
              </w:rPr>
            </w:pPr>
            <w:r w:rsidRPr="000A6A3D">
              <w:rPr>
                <w:b/>
                <w:lang w:val="pt-BR"/>
              </w:rPr>
              <w:t>Giảng viên</w:t>
            </w:r>
          </w:p>
          <w:p w14:paraId="22731365" w14:textId="77777777" w:rsidR="00A76771" w:rsidRDefault="00A76771" w:rsidP="000A6A3D">
            <w:pPr>
              <w:jc w:val="center"/>
              <w:rPr>
                <w:b/>
                <w:lang w:val="pt-BR"/>
              </w:rPr>
            </w:pP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0FD22FFA" w:rsidR="008420EB" w:rsidRPr="000A6A3D" w:rsidRDefault="001E36D0" w:rsidP="000A6A3D">
            <w:r w:rsidRPr="000A6A3D">
              <w:t xml:space="preserve">Thực hiện ngày    </w:t>
            </w:r>
            <w:r>
              <w:t xml:space="preserve">   </w:t>
            </w:r>
            <w:r w:rsidRPr="000A6A3D">
              <w:t xml:space="preserve"> </w:t>
            </w:r>
            <w:r>
              <w:t xml:space="preserve">  </w:t>
            </w:r>
            <w:r w:rsidR="00AE34F5">
              <w:t>27</w:t>
            </w:r>
            <w:r>
              <w:t xml:space="preserve">        </w:t>
            </w:r>
            <w:r w:rsidRPr="000A6A3D">
              <w:t xml:space="preserve">tháng     </w:t>
            </w:r>
            <w:r>
              <w:t xml:space="preserve">   </w:t>
            </w:r>
            <w:r w:rsidR="00AE34F5">
              <w:t>9</w:t>
            </w:r>
            <w:r>
              <w:t xml:space="preserve">       </w:t>
            </w:r>
            <w:r w:rsidRPr="000A6A3D">
              <w:t>năm 20</w:t>
            </w:r>
            <w:r w:rsidR="00AE34F5">
              <w:t>21</w:t>
            </w:r>
            <w:r w:rsidRPr="000A6A3D">
              <w:t xml:space="preserve"> </w:t>
            </w:r>
            <w:r w:rsidR="008420EB" w:rsidRPr="000A6A3D">
              <w:t xml:space="preserve"> </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8" w:name="_Toc8233566"/>
            <w:r w:rsidRPr="000872B2">
              <w:rPr>
                <w:rFonts w:ascii="Times New Roman" w:hAnsi="Times New Roman"/>
                <w:b/>
                <w:bCs/>
                <w:sz w:val="24"/>
                <w:u w:val="single"/>
              </w:rPr>
              <w:t>Khái niệm, danh pháp</w:t>
            </w:r>
            <w:bookmarkEnd w:id="108"/>
          </w:p>
          <w:p w14:paraId="16BFAA0D" w14:textId="77777777" w:rsidR="002A45C5" w:rsidRPr="000872B2" w:rsidRDefault="002A45C5" w:rsidP="000872B2">
            <w:pPr>
              <w:pStyle w:val="Heading3"/>
              <w:ind w:left="480" w:hanging="480"/>
            </w:pPr>
            <w:bookmarkStart w:id="109" w:name="_Toc8233567"/>
            <w:r w:rsidRPr="000872B2">
              <w:t>1.1. Khái niệm</w:t>
            </w:r>
            <w:bookmarkEnd w:id="109"/>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6"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0" w:name="_Toc8233568"/>
            <w:r w:rsidRPr="000872B2">
              <w:t>1.2. Danh pháp</w:t>
            </w:r>
            <w:bookmarkEnd w:id="110"/>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7" w:tgtFrame="_blank" w:history="1">
              <w:r w:rsidRPr="000872B2">
                <w:rPr>
                  <w:rStyle w:val="Hyperlink"/>
                  <w:color w:val="auto"/>
                  <w:u w:val="none"/>
                  <w:lang w:val="pt-BR"/>
                </w:rPr>
                <w:t>hiđrocacbon</w:t>
              </w:r>
            </w:hyperlink>
            <w:r w:rsidRPr="000872B2">
              <w:rPr>
                <w:lang w:val="pt-BR"/>
              </w:rPr>
              <w:t xml:space="preserve"> R’ + tên gốc </w:t>
            </w:r>
            <w:hyperlink r:id="rId148"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1" w:name="_Toc8233569"/>
            <w:r w:rsidRPr="000872B2">
              <w:rPr>
                <w:rFonts w:ascii="Times New Roman" w:hAnsi="Times New Roman"/>
                <w:b/>
                <w:sz w:val="24"/>
                <w:u w:val="single"/>
              </w:rPr>
              <w:t>Tính chất vật lí</w:t>
            </w:r>
            <w:bookmarkEnd w:id="111"/>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2" w:name="_Toc8233570"/>
            <w:r w:rsidRPr="000872B2">
              <w:rPr>
                <w:rFonts w:ascii="Times New Roman" w:hAnsi="Times New Roman"/>
                <w:b/>
                <w:bCs/>
                <w:sz w:val="24"/>
                <w:u w:val="single"/>
              </w:rPr>
              <w:t>Tính chất hóa học</w:t>
            </w:r>
            <w:bookmarkEnd w:id="112"/>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lastRenderedPageBreak/>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5pt;height:27pt" o:ole="">
                  <v:imagedata r:id="rId120" o:title=""/>
                </v:shape>
                <o:OLEObject Type="Embed" ProgID="Equation.DSMT4" ShapeID="_x0000_i1077" DrawAspect="Content" ObjectID="_1693842293" r:id="rId149"/>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5pt;height:18pt" o:ole="">
                  <v:imagedata r:id="rId150" o:title=""/>
                </v:shape>
                <o:OLEObject Type="Embed" ProgID="Equation.DSMT4" ShapeID="_x0000_i1078" DrawAspect="Content" ObjectID="_1693842294" r:id="rId151"/>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3" w:name="_Toc8233571"/>
            <w:r w:rsidRPr="003A356C">
              <w:rPr>
                <w:rFonts w:ascii="Times New Roman" w:hAnsi="Times New Roman"/>
                <w:b/>
                <w:sz w:val="24"/>
                <w:u w:val="single"/>
              </w:rPr>
              <w:t>Điều chế</w:t>
            </w:r>
            <w:bookmarkEnd w:id="113"/>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2"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3"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5pt;height:27pt" o:ole="">
                  <v:imagedata r:id="rId120" o:title=""/>
                </v:shape>
                <o:OLEObject Type="Embed" ProgID="Equation.DSMT4" ShapeID="_x0000_i1079" DrawAspect="Content" ObjectID="_1693842295" r:id="rId154"/>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5" o:title=""/>
                </v:shape>
                <o:OLEObject Type="Embed" ProgID="Equation.DSMT4" ShapeID="_x0000_i1080" DrawAspect="Content" ObjectID="_1693842296" r:id="rId156"/>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4" w:name="_Toc8233572"/>
            <w:r w:rsidRPr="003A356C">
              <w:rPr>
                <w:rFonts w:ascii="Times New Roman" w:hAnsi="Times New Roman"/>
                <w:b/>
                <w:bCs/>
                <w:sz w:val="24"/>
                <w:u w:val="single"/>
              </w:rPr>
              <w:t>Ứng dụng</w:t>
            </w:r>
            <w:bookmarkEnd w:id="114"/>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4AA48D24" w:rsidR="008420EB" w:rsidRPr="000A6A3D" w:rsidRDefault="008420EB" w:rsidP="000A6A3D">
            <w:pPr>
              <w:jc w:val="center"/>
              <w:rPr>
                <w:b/>
                <w:bCs/>
                <w:lang w:val="pt-BR"/>
              </w:rPr>
            </w:pPr>
            <w:r w:rsidRPr="000A6A3D">
              <w:rPr>
                <w:b/>
                <w:bCs/>
                <w:lang w:val="vi-VN"/>
              </w:rPr>
              <w:t xml:space="preserve">   </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06F6F1BD" w:rsidR="008420EB" w:rsidRPr="000A6A3D" w:rsidRDefault="008420EB" w:rsidP="000A6A3D">
            <w:pPr>
              <w:ind w:left="1730"/>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9</w:t>
            </w:r>
            <w:r w:rsidRPr="000A6A3D">
              <w:rPr>
                <w:i/>
                <w:lang w:val="pt-BR"/>
              </w:rPr>
              <w:t xml:space="preserve">    năm 20</w:t>
            </w:r>
            <w:r w:rsidR="00AE34F5">
              <w:rPr>
                <w:i/>
                <w:lang w:val="pt-BR"/>
              </w:rPr>
              <w:t>21</w:t>
            </w:r>
            <w:r w:rsidRPr="000A6A3D">
              <w:rPr>
                <w:i/>
                <w:lang w:val="pt-BR"/>
              </w:rPr>
              <w:t xml:space="preserve"> </w:t>
            </w:r>
          </w:p>
          <w:p w14:paraId="748D8AAE" w14:textId="77777777" w:rsidR="008420EB" w:rsidRDefault="008420EB" w:rsidP="000A6A3D">
            <w:pPr>
              <w:jc w:val="center"/>
              <w:rPr>
                <w:b/>
                <w:lang w:val="pt-BR"/>
              </w:rPr>
            </w:pPr>
            <w:r w:rsidRPr="000A6A3D">
              <w:rPr>
                <w:b/>
                <w:lang w:val="pt-BR"/>
              </w:rPr>
              <w:t>Giảng viên</w:t>
            </w:r>
          </w:p>
          <w:p w14:paraId="165E898D" w14:textId="15E139E2" w:rsidR="00DF6BD1" w:rsidRPr="000A6A3D" w:rsidRDefault="00DF6BD1" w:rsidP="000A6A3D">
            <w:pPr>
              <w:jc w:val="center"/>
              <w:rPr>
                <w:lang w:val="pt-BR"/>
              </w:rPr>
            </w:pP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0C24CA76" w:rsidR="00755E7D" w:rsidRPr="000A6A3D" w:rsidRDefault="001E36D0" w:rsidP="000A6A3D">
            <w:r w:rsidRPr="000A6A3D">
              <w:t xml:space="preserve">Thực hiện ngày   </w:t>
            </w:r>
            <w:r w:rsidR="00AE34F5">
              <w:t>4</w:t>
            </w:r>
            <w:r>
              <w:t xml:space="preserve">    </w:t>
            </w:r>
            <w:r w:rsidRPr="000A6A3D">
              <w:t xml:space="preserve">tháng    </w:t>
            </w:r>
            <w:r w:rsidR="00AE34F5">
              <w:t>10</w:t>
            </w:r>
            <w:r w:rsidRPr="000A6A3D">
              <w:t xml:space="preserve"> </w:t>
            </w:r>
            <w:r>
              <w:t xml:space="preserve">            </w:t>
            </w:r>
            <w:r w:rsidRPr="000A6A3D">
              <w:t>năm 20</w:t>
            </w:r>
            <w:r w:rsidR="00AE34F5">
              <w:t>21</w:t>
            </w:r>
            <w:r w:rsidR="00755E7D" w:rsidRPr="000A6A3D">
              <w:t xml:space="preserve"> </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5" w:name="_Toc8233574"/>
            <w:r w:rsidRPr="0026462F">
              <w:rPr>
                <w:rFonts w:ascii="Times New Roman" w:hAnsi="Times New Roman"/>
                <w:b/>
                <w:bCs/>
                <w:sz w:val="24"/>
                <w:u w:val="single"/>
              </w:rPr>
              <w:t>Khái niệm</w:t>
            </w:r>
            <w:bookmarkEnd w:id="115"/>
            <w:r w:rsidRPr="0026462F">
              <w:rPr>
                <w:rFonts w:ascii="Times New Roman" w:hAnsi="Times New Roman"/>
                <w:b/>
                <w:sz w:val="24"/>
                <w:u w:val="single"/>
              </w:rPr>
              <w:t xml:space="preserve"> </w:t>
            </w:r>
          </w:p>
          <w:p w14:paraId="7D064CBE" w14:textId="77777777" w:rsidR="00C415D8" w:rsidRPr="0026462F" w:rsidRDefault="00DA2B4B" w:rsidP="00FA3414">
            <w:pPr>
              <w:pStyle w:val="NormalWeb"/>
              <w:spacing w:before="120" w:beforeAutospacing="0" w:after="0" w:afterAutospacing="0"/>
              <w:jc w:val="both"/>
              <w:rPr>
                <w:rStyle w:val="Strong"/>
                <w:b w:val="0"/>
                <w:i/>
                <w:iCs/>
                <w:lang w:val="pt-BR"/>
              </w:rPr>
            </w:pPr>
            <w:hyperlink r:id="rId157"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6" w:name="d"/>
          <w:bookmarkEnd w:id="116"/>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7" w:name="_Toc8233575"/>
            <w:r w:rsidRPr="0026462F">
              <w:rPr>
                <w:rFonts w:ascii="Times New Roman" w:hAnsi="Times New Roman"/>
                <w:b/>
                <w:sz w:val="24"/>
                <w:u w:val="single"/>
              </w:rPr>
              <w:t>Tính chất vật lí</w:t>
            </w:r>
            <w:bookmarkEnd w:id="117"/>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8" w:tgtFrame="_blank" w:history="1">
              <w:r w:rsidRPr="0026462F">
                <w:rPr>
                  <w:rStyle w:val="Hyperlink"/>
                  <w:color w:val="auto"/>
                </w:rPr>
                <w:t>lipit</w:t>
              </w:r>
            </w:hyperlink>
            <w:r w:rsidRPr="0026462F">
              <w:t xml:space="preserve"> động vật (mỡ), thường ở trạng thái rắn. </w:t>
            </w:r>
            <w:hyperlink r:id="rId159" w:tgtFrame="_blank" w:history="1">
              <w:r w:rsidRPr="0026462F">
                <w:rPr>
                  <w:rStyle w:val="Hyperlink"/>
                  <w:color w:val="auto"/>
                </w:rPr>
                <w:t>Lipit</w:t>
              </w:r>
            </w:hyperlink>
            <w:r w:rsidRPr="0026462F">
              <w:t xml:space="preserve"> loại này chứa chủ yếu các gốc </w:t>
            </w:r>
            <w:hyperlink r:id="rId160" w:anchor="111" w:tgtFrame="_blank" w:history="1">
              <w:r w:rsidRPr="0026462F">
                <w:rPr>
                  <w:rStyle w:val="Hyperlink"/>
                  <w:color w:val="auto"/>
                </w:rPr>
                <w:t>axit</w:t>
              </w:r>
            </w:hyperlink>
            <w:r w:rsidRPr="0026462F">
              <w:t xml:space="preserve"> béo no. Một số ít </w:t>
            </w:r>
            <w:hyperlink r:id="rId161"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DA2B4B" w:rsidP="00FA3414">
            <w:pPr>
              <w:pStyle w:val="NormalWeb"/>
              <w:spacing w:before="120" w:beforeAutospacing="0" w:after="0" w:afterAutospacing="0"/>
              <w:jc w:val="both"/>
            </w:pPr>
            <w:hyperlink r:id="rId162"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3"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8" w:name="o"/>
          <w:bookmarkEnd w:id="118"/>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19" w:name="_Toc8233576"/>
            <w:r w:rsidRPr="0026462F">
              <w:rPr>
                <w:rFonts w:ascii="Times New Roman" w:hAnsi="Times New Roman"/>
                <w:b/>
                <w:sz w:val="24"/>
                <w:u w:val="single"/>
              </w:rPr>
              <w:t>Tính chất hóa học</w:t>
            </w:r>
            <w:bookmarkEnd w:id="119"/>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0" w:name="mk"/>
            <w:bookmarkStart w:id="121" w:name="_Toc8233577"/>
            <w:bookmarkEnd w:id="120"/>
            <w:r w:rsidRPr="0026462F">
              <w:rPr>
                <w:bCs w:val="0"/>
              </w:rPr>
              <w:t xml:space="preserve">3.1. </w:t>
            </w:r>
            <w:hyperlink r:id="rId164" w:anchor="mk" w:tgtFrame="_blank" w:history="1">
              <w:r w:rsidRPr="0026462F">
                <w:t>Phản ứng thủy phân</w:t>
              </w:r>
              <w:bookmarkEnd w:id="121"/>
            </w:hyperlink>
            <w:bookmarkStart w:id="122" w:name="po"/>
            <w:bookmarkEnd w:id="122"/>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5pt;height:27pt" o:ole="">
                  <v:imagedata r:id="rId120" o:title=""/>
                </v:shape>
                <o:OLEObject Type="Embed" ProgID="Equation.DSMT4" ShapeID="_x0000_i1081" DrawAspect="Content" ObjectID="_1693842297" r:id="rId165"/>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5pt;height:27pt" o:ole="">
                  <v:imagedata r:id="rId120" o:title=""/>
                </v:shape>
                <o:OLEObject Type="Embed" ProgID="Equation.DSMT4" ShapeID="_x0000_i1082" DrawAspect="Content" ObjectID="_1693842298" r:id="rId166"/>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3" w:name="_Toc8233578"/>
            <w:r w:rsidRPr="0026462F">
              <w:t xml:space="preserve">3.2. </w:t>
            </w:r>
            <w:hyperlink r:id="rId167" w:anchor="po" w:tgtFrame="_blank" w:history="1">
              <w:r w:rsidRPr="0026462F">
                <w:t>Phản ứng xà phòng hóa</w:t>
              </w:r>
              <w:bookmarkEnd w:id="123"/>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5pt;height:18pt" o:ole="">
                  <v:imagedata r:id="rId168" o:title=""/>
                </v:shape>
                <o:OLEObject Type="Embed" ProgID="Equation.DSMT4" ShapeID="_x0000_i1083" DrawAspect="Content" ObjectID="_1693842299"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4" w:name="ad"/>
            <w:bookmarkEnd w:id="124"/>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5pt;height:18pt" o:ole="">
                  <v:imagedata r:id="rId170" o:title=""/>
                </v:shape>
                <o:OLEObject Type="Embed" ProgID="Equation.DSMT4" ShapeID="_x0000_i1084" DrawAspect="Content" ObjectID="_1693842300" r:id="rId171"/>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5" w:name="_Toc8233579"/>
            <w:r w:rsidRPr="0026462F">
              <w:rPr>
                <w:rFonts w:ascii="Times New Roman" w:hAnsi="Times New Roman"/>
                <w:b/>
                <w:sz w:val="24"/>
                <w:u w:val="single"/>
              </w:rPr>
              <w:t>Ứng dụng</w:t>
            </w:r>
            <w:bookmarkEnd w:id="125"/>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4DF41664" w:rsidR="00755E7D" w:rsidRPr="000A6A3D" w:rsidRDefault="00755E7D" w:rsidP="000A6A3D">
            <w:pPr>
              <w:jc w:val="center"/>
              <w:rPr>
                <w:b/>
                <w:bCs/>
                <w:lang w:val="pt-BR"/>
              </w:rPr>
            </w:pPr>
            <w:r w:rsidRPr="000A6A3D">
              <w:rPr>
                <w:b/>
                <w:bCs/>
                <w:lang w:val="vi-VN"/>
              </w:rPr>
              <w:t xml:space="preserve">   </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712906BB" w:rsidR="00755E7D" w:rsidRPr="000A6A3D" w:rsidRDefault="00755E7D" w:rsidP="000A6A3D">
            <w:pPr>
              <w:ind w:left="1730"/>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8</w:t>
            </w:r>
            <w:r w:rsidRPr="000A6A3D">
              <w:rPr>
                <w:i/>
                <w:lang w:val="pt-BR"/>
              </w:rPr>
              <w:t xml:space="preserve">   năm 20</w:t>
            </w:r>
            <w:r w:rsidR="00AE34F5">
              <w:rPr>
                <w:i/>
                <w:lang w:val="pt-BR"/>
              </w:rPr>
              <w:t>21</w:t>
            </w:r>
            <w:r w:rsidRPr="000A6A3D">
              <w:rPr>
                <w:i/>
                <w:lang w:val="pt-BR"/>
              </w:rPr>
              <w:t xml:space="preserve"> </w:t>
            </w:r>
          </w:p>
          <w:p w14:paraId="6CDBA991" w14:textId="77777777" w:rsidR="00755E7D" w:rsidRDefault="00755E7D" w:rsidP="000A6A3D">
            <w:pPr>
              <w:jc w:val="center"/>
              <w:rPr>
                <w:b/>
                <w:lang w:val="pt-BR"/>
              </w:rPr>
            </w:pPr>
            <w:r w:rsidRPr="000A6A3D">
              <w:rPr>
                <w:b/>
                <w:lang w:val="pt-BR"/>
              </w:rPr>
              <w:t>Giảng viên</w:t>
            </w:r>
          </w:p>
          <w:p w14:paraId="42050833" w14:textId="77777777" w:rsidR="00186382" w:rsidRDefault="00186382" w:rsidP="000A6A3D">
            <w:pPr>
              <w:jc w:val="center"/>
              <w:rPr>
                <w:b/>
                <w:lang w:val="pt-BR"/>
              </w:rPr>
            </w:pP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5ED623A8" w:rsidR="002F628E" w:rsidRPr="000A6A3D" w:rsidRDefault="001E36D0" w:rsidP="000A6A3D">
            <w:r w:rsidRPr="000A6A3D">
              <w:t xml:space="preserve">Thực hiện ngày    </w:t>
            </w:r>
            <w:r>
              <w:t xml:space="preserve">  </w:t>
            </w:r>
            <w:r w:rsidR="00AE34F5">
              <w:t>4</w:t>
            </w:r>
            <w:r>
              <w:t xml:space="preserve">    </w:t>
            </w:r>
            <w:r w:rsidRPr="000A6A3D">
              <w:t xml:space="preserve">tháng     </w:t>
            </w:r>
            <w:r>
              <w:t xml:space="preserve"> </w:t>
            </w:r>
            <w:r w:rsidR="00AE34F5">
              <w:t>10</w:t>
            </w:r>
            <w:r>
              <w:t xml:space="preserve">           </w:t>
            </w:r>
            <w:r w:rsidRPr="000A6A3D">
              <w:t>năm 20</w:t>
            </w:r>
            <w:r w:rsidR="00AE34F5">
              <w:t>21</w:t>
            </w:r>
            <w:r w:rsidRPr="000A6A3D">
              <w:t xml:space="preserve"> </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6" w:name="_Toc8233581"/>
            <w:r w:rsidRPr="001B7A8B">
              <w:rPr>
                <w:rFonts w:ascii="Times New Roman" w:hAnsi="Times New Roman"/>
                <w:b/>
                <w:sz w:val="24"/>
                <w:u w:val="single"/>
              </w:rPr>
              <w:t>Xà phòng</w:t>
            </w:r>
            <w:bookmarkEnd w:id="126"/>
          </w:p>
          <w:p w14:paraId="621F7EC5" w14:textId="77777777" w:rsidR="00497EAF" w:rsidRPr="001B7A8B" w:rsidRDefault="00497EAF" w:rsidP="001B7A8B">
            <w:pPr>
              <w:pStyle w:val="Heading3"/>
              <w:ind w:left="480" w:hanging="480"/>
            </w:pPr>
            <w:bookmarkStart w:id="127" w:name="_Toc8233582"/>
            <w:r w:rsidRPr="001B7A8B">
              <w:t>1.1 Khái niệm</w:t>
            </w:r>
            <w:bookmarkEnd w:id="127"/>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8" w:name="_Toc8233583"/>
            <w:r w:rsidRPr="001B7A8B">
              <w:t>1.2. Phương pháp sản xuất</w:t>
            </w:r>
            <w:bookmarkEnd w:id="128"/>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5pt;height:18pt" o:ole="">
                  <v:imagedata r:id="rId172" o:title=""/>
                </v:shape>
                <o:OLEObject Type="Embed" ProgID="Equation.DSMT4" ShapeID="_x0000_i1085" DrawAspect="Content" ObjectID="_1693842301" r:id="rId173"/>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5pt;height:18pt" o:ole="">
                  <v:imagedata r:id="rId174" o:title=""/>
                </v:shape>
                <o:OLEObject Type="Embed" ProgID="Equation.DSMT4" ShapeID="_x0000_i1086" DrawAspect="Content" ObjectID="_1693842302" r:id="rId175"/>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9" w:name="_Toc8233584"/>
            <w:r w:rsidRPr="001B7A8B">
              <w:rPr>
                <w:rFonts w:ascii="Times New Roman" w:hAnsi="Times New Roman"/>
                <w:b/>
                <w:sz w:val="24"/>
                <w:u w:val="single"/>
              </w:rPr>
              <w:t>Chất giặt rửa tổng hợp</w:t>
            </w:r>
            <w:bookmarkEnd w:id="129"/>
          </w:p>
          <w:p w14:paraId="1457A39A" w14:textId="77777777" w:rsidR="00497EAF" w:rsidRPr="001B7A8B" w:rsidRDefault="00497EAF" w:rsidP="001B7A8B">
            <w:pPr>
              <w:pStyle w:val="Heading3"/>
              <w:ind w:left="480" w:hanging="480"/>
            </w:pPr>
            <w:bookmarkStart w:id="130" w:name="_Toc8233585"/>
            <w:r w:rsidRPr="001B7A8B">
              <w:t>2.1 Khái niệm</w:t>
            </w:r>
            <w:bookmarkEnd w:id="130"/>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1" w:name="_Toc8233586"/>
            <w:r w:rsidRPr="001B7A8B">
              <w:t>2.2. Phương pháp sản xuất</w:t>
            </w:r>
            <w:bookmarkEnd w:id="131"/>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2" w:name="_Toc8233587"/>
            <w:r w:rsidRPr="001B7A8B">
              <w:rPr>
                <w:rFonts w:ascii="Times New Roman" w:hAnsi="Times New Roman"/>
                <w:b/>
                <w:sz w:val="24"/>
                <w:u w:val="single"/>
              </w:rPr>
              <w:t>Tác dụng tẩy rửa của xà phòng và chất giặt rửa tổng hợp</w:t>
            </w:r>
            <w:bookmarkEnd w:id="132"/>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07C63FB3" w:rsidR="008B5712" w:rsidRPr="000A6A3D" w:rsidRDefault="008B5712" w:rsidP="000A6A3D">
            <w:pPr>
              <w:jc w:val="center"/>
              <w:rPr>
                <w:b/>
                <w:bCs/>
                <w:lang w:val="pt-BR"/>
              </w:rPr>
            </w:pPr>
            <w:r w:rsidRPr="000A6A3D">
              <w:rPr>
                <w:b/>
                <w:bCs/>
                <w:lang w:val="vi-VN"/>
              </w:rPr>
              <w:t xml:space="preserve">   </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0A26A64B" w:rsidR="008B5712" w:rsidRPr="000A6A3D" w:rsidRDefault="008B5712" w:rsidP="000A6A3D">
            <w:pPr>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8</w:t>
            </w:r>
            <w:r w:rsidRPr="000A6A3D">
              <w:rPr>
                <w:i/>
                <w:lang w:val="pt-BR"/>
              </w:rPr>
              <w:t xml:space="preserve">    năm 20</w:t>
            </w:r>
            <w:r w:rsidR="00AE34F5">
              <w:rPr>
                <w:i/>
                <w:lang w:val="pt-BR"/>
              </w:rPr>
              <w:t>21</w:t>
            </w:r>
            <w:r w:rsidRPr="000A6A3D">
              <w:rPr>
                <w:i/>
                <w:lang w:val="pt-BR"/>
              </w:rPr>
              <w:t xml:space="preserve"> </w:t>
            </w:r>
          </w:p>
          <w:p w14:paraId="3F94D739" w14:textId="77777777" w:rsidR="008B5712" w:rsidRDefault="008B5712" w:rsidP="000A6A3D">
            <w:pPr>
              <w:jc w:val="center"/>
              <w:rPr>
                <w:b/>
                <w:lang w:val="pt-BR"/>
              </w:rPr>
            </w:pPr>
            <w:r w:rsidRPr="000A6A3D">
              <w:rPr>
                <w:b/>
                <w:lang w:val="pt-BR"/>
              </w:rPr>
              <w:t>Giảng viên</w:t>
            </w:r>
          </w:p>
          <w:p w14:paraId="4C116F5C" w14:textId="77777777" w:rsidR="002A7945" w:rsidRDefault="002A7945" w:rsidP="000A6A3D">
            <w:pPr>
              <w:jc w:val="center"/>
              <w:rPr>
                <w:b/>
                <w:lang w:val="pt-BR"/>
              </w:rPr>
            </w:pP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43503A52" w:rsidR="00970C11" w:rsidRPr="000A6A3D" w:rsidRDefault="001E36D0" w:rsidP="001E36D0">
            <w:r w:rsidRPr="000A6A3D">
              <w:t xml:space="preserve">Thực hiện ngày    </w:t>
            </w:r>
            <w:r>
              <w:t xml:space="preserve">   </w:t>
            </w:r>
            <w:r w:rsidRPr="000A6A3D">
              <w:t xml:space="preserve"> </w:t>
            </w:r>
            <w:r w:rsidR="00AE34F5">
              <w:t>4</w:t>
            </w:r>
            <w:r>
              <w:t xml:space="preserve">          </w:t>
            </w:r>
            <w:r w:rsidRPr="000A6A3D">
              <w:t xml:space="preserve">tháng </w:t>
            </w:r>
            <w:r w:rsidR="00AE34F5">
              <w:t>10</w:t>
            </w:r>
            <w:r>
              <w:t xml:space="preserve">        </w:t>
            </w:r>
            <w:r w:rsidRPr="000A6A3D">
              <w:t>năm 20</w:t>
            </w:r>
            <w:r w:rsidR="00AE34F5">
              <w:t>21</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3" w:name="_Toc8233590"/>
            <w:r w:rsidRPr="00F52B15">
              <w:t>1.1. Khái niệm</w:t>
            </w:r>
            <w:bookmarkEnd w:id="133"/>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4" w:name="_Toc8233591"/>
            <w:r w:rsidRPr="00F52B15">
              <w:rPr>
                <w:bCs w:val="0"/>
              </w:rPr>
              <w:t>1.2. Tính chất hóa học</w:t>
            </w:r>
            <w:bookmarkEnd w:id="134"/>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5pt;height:27pt" o:ole="">
                  <v:imagedata r:id="rId120" o:title=""/>
                </v:shape>
                <o:OLEObject Type="Embed" ProgID="Equation.DSMT4" ShapeID="_x0000_i1087" DrawAspect="Content" ObjectID="_1693842303" r:id="rId177"/>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5pt;height:18pt" o:ole="">
                  <v:imagedata r:id="rId178" o:title=""/>
                </v:shape>
                <o:OLEObject Type="Embed" ProgID="Equation.DSMT4" ShapeID="_x0000_i1088" DrawAspect="Content" ObjectID="_1693842304" r:id="rId179"/>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5pt;height:18pt" o:ole="">
                  <v:imagedata r:id="rId168" o:title=""/>
                </v:shape>
                <o:OLEObject Type="Embed" ProgID="Equation.DSMT4" ShapeID="_x0000_i1089" DrawAspect="Content" ObjectID="_1693842305" r:id="rId180"/>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5pt;height:18pt" o:ole="">
                  <v:imagedata r:id="rId170" o:title=""/>
                </v:shape>
                <o:OLEObject Type="Embed" ProgID="Equation.DSMT4" ShapeID="_x0000_i1090" DrawAspect="Content" ObjectID="_1693842306" r:id="rId181"/>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5"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5"/>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3802E054" w:rsidR="00CD5EE0" w:rsidRPr="000A6A3D" w:rsidRDefault="00CD5EE0" w:rsidP="00442FC5">
            <w:pPr>
              <w:jc w:val="center"/>
              <w:rPr>
                <w:b/>
                <w:bCs/>
                <w:lang w:val="pt-BR"/>
              </w:rPr>
            </w:pPr>
            <w:r w:rsidRPr="000A6A3D">
              <w:rPr>
                <w:b/>
                <w:bCs/>
                <w:lang w:val="vi-VN"/>
              </w:rPr>
              <w:t xml:space="preserve">   </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658EF2BB" w:rsidR="00CD5EE0" w:rsidRPr="000A6A3D" w:rsidRDefault="00CD5EE0" w:rsidP="00442FC5">
            <w:pPr>
              <w:ind w:left="1730"/>
              <w:rPr>
                <w:i/>
                <w:lang w:val="pt-BR"/>
              </w:rPr>
            </w:pPr>
            <w:r w:rsidRPr="000A6A3D">
              <w:rPr>
                <w:i/>
                <w:lang w:val="pt-BR"/>
              </w:rPr>
              <w:t xml:space="preserve">Tp. Hồ Chí Minh, ngày   </w:t>
            </w:r>
            <w:r w:rsidR="00AE34F5">
              <w:rPr>
                <w:i/>
                <w:lang w:val="pt-BR"/>
              </w:rPr>
              <w:t>4</w:t>
            </w:r>
            <w:r w:rsidRPr="000A6A3D">
              <w:rPr>
                <w:i/>
                <w:lang w:val="pt-BR"/>
              </w:rPr>
              <w:t xml:space="preserve">   tháng  </w:t>
            </w:r>
            <w:r w:rsidR="00AE34F5">
              <w:rPr>
                <w:i/>
                <w:lang w:val="pt-BR"/>
              </w:rPr>
              <w:t>10</w:t>
            </w:r>
            <w:r w:rsidRPr="000A6A3D">
              <w:rPr>
                <w:i/>
                <w:lang w:val="pt-BR"/>
              </w:rPr>
              <w:t xml:space="preserve">    năm 20</w:t>
            </w:r>
            <w:r w:rsidR="00AE34F5">
              <w:rPr>
                <w:i/>
                <w:lang w:val="pt-BR"/>
              </w:rPr>
              <w:t>21</w:t>
            </w:r>
            <w:r w:rsidRPr="000A6A3D">
              <w:rPr>
                <w:i/>
                <w:lang w:val="pt-BR"/>
              </w:rPr>
              <w:t xml:space="preserve"> </w:t>
            </w:r>
          </w:p>
          <w:p w14:paraId="2DA563A6" w14:textId="77777777" w:rsidR="00CD5EE0" w:rsidRDefault="00CD5EE0" w:rsidP="00442FC5">
            <w:pPr>
              <w:jc w:val="center"/>
              <w:rPr>
                <w:b/>
                <w:lang w:val="pt-BR"/>
              </w:rPr>
            </w:pPr>
            <w:r w:rsidRPr="000A6A3D">
              <w:rPr>
                <w:b/>
                <w:lang w:val="pt-BR"/>
              </w:rPr>
              <w:t>Giảng viên</w:t>
            </w:r>
          </w:p>
          <w:p w14:paraId="3CEC962C" w14:textId="77777777" w:rsidR="00CD5EE0" w:rsidRDefault="00CD5EE0" w:rsidP="00442FC5">
            <w:pPr>
              <w:jc w:val="center"/>
              <w:rPr>
                <w:b/>
                <w:lang w:val="pt-BR"/>
              </w:rPr>
            </w:pP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3720185D" w:rsidR="00CD5EE0" w:rsidRPr="000A6A3D" w:rsidRDefault="00CD5EE0" w:rsidP="00442FC5">
            <w:r w:rsidRPr="000A6A3D">
              <w:t xml:space="preserve">Thực hiện ngày    </w:t>
            </w:r>
            <w:r>
              <w:t xml:space="preserve"> </w:t>
            </w:r>
            <w:r w:rsidR="00AE34F5">
              <w:t>4</w:t>
            </w:r>
            <w:r>
              <w:t xml:space="preserve">  </w:t>
            </w:r>
            <w:r w:rsidRPr="000A6A3D">
              <w:t xml:space="preserve"> </w:t>
            </w:r>
            <w:r>
              <w:t xml:space="preserve">          </w:t>
            </w:r>
            <w:r w:rsidRPr="000A6A3D">
              <w:t xml:space="preserve">tháng     </w:t>
            </w:r>
            <w:r>
              <w:t xml:space="preserve">   </w:t>
            </w:r>
            <w:r w:rsidR="00AE34F5">
              <w:t>10</w:t>
            </w:r>
            <w:r>
              <w:t xml:space="preserve">         </w:t>
            </w:r>
            <w:r w:rsidRPr="000A6A3D">
              <w:t>năm 20</w:t>
            </w:r>
            <w:r w:rsidR="00AE34F5">
              <w:t>21</w:t>
            </w:r>
            <w:r w:rsidRPr="000A6A3D">
              <w:t xml:space="preserve">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6" w:name="_Toc8233594"/>
            <w:r w:rsidRPr="009A6097">
              <w:rPr>
                <w:rFonts w:ascii="Times New Roman" w:hAnsi="Times New Roman"/>
                <w:b/>
                <w:sz w:val="24"/>
                <w:u w:val="single"/>
              </w:rPr>
              <w:t>Kiến thức cần nắm vững</w:t>
            </w:r>
            <w:bookmarkEnd w:id="136"/>
          </w:p>
          <w:p w14:paraId="03433F8F" w14:textId="77777777" w:rsidR="006758F2" w:rsidRPr="0074107D" w:rsidRDefault="006758F2" w:rsidP="009A6097">
            <w:pPr>
              <w:pStyle w:val="Heading3"/>
              <w:ind w:left="480" w:hanging="480"/>
            </w:pPr>
            <w:bookmarkStart w:id="137" w:name="_Toc8233595"/>
            <w:r w:rsidRPr="0074107D">
              <w:t>1.1. Hidrocacbon không no, hidrocacbon thơm</w:t>
            </w:r>
            <w:bookmarkEnd w:id="137"/>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8" w:name="_Toc8223210"/>
            <w:r w:rsidRPr="0074107D">
              <w:rPr>
                <w:rFonts w:ascii="Times New Roman" w:hAnsi="Times New Roman"/>
                <w:b w:val="0"/>
                <w:color w:val="auto"/>
                <w:sz w:val="24"/>
                <w:szCs w:val="24"/>
                <w:lang w:val="pt-BR"/>
              </w:rPr>
              <w:t xml:space="preserve"> Đồng đẳng, đồng phân , danh pháp.</w:t>
            </w:r>
            <w:bookmarkEnd w:id="138"/>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39" w:name="_Toc8223211"/>
            <w:r w:rsidRPr="0074107D">
              <w:rPr>
                <w:rFonts w:ascii="Times New Roman" w:hAnsi="Times New Roman"/>
                <w:b w:val="0"/>
                <w:color w:val="auto"/>
                <w:sz w:val="24"/>
                <w:szCs w:val="24"/>
                <w:lang w:val="pt-BR"/>
              </w:rPr>
              <w:t>Tính chất hóa học.</w:t>
            </w:r>
            <w:bookmarkEnd w:id="139"/>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2"/>
            <w:r w:rsidRPr="0074107D">
              <w:rPr>
                <w:rFonts w:ascii="Times New Roman" w:hAnsi="Times New Roman"/>
                <w:b w:val="0"/>
                <w:color w:val="auto"/>
                <w:sz w:val="24"/>
                <w:szCs w:val="24"/>
                <w:lang w:val="pt-BR"/>
              </w:rPr>
              <w:t>Điều chế, ứng dụng.</w:t>
            </w:r>
            <w:bookmarkEnd w:id="140"/>
          </w:p>
          <w:p w14:paraId="43393953" w14:textId="77777777" w:rsidR="006758F2" w:rsidRPr="0074107D" w:rsidRDefault="006758F2" w:rsidP="009A6097">
            <w:pPr>
              <w:pStyle w:val="Heading3"/>
              <w:ind w:left="480" w:hanging="480"/>
            </w:pPr>
            <w:bookmarkStart w:id="141" w:name="_Toc8233596"/>
            <w:r w:rsidRPr="0074107D">
              <w:t>1.2. Dẫn xuất Halogen, Ancol, Phenol</w:t>
            </w:r>
            <w:bookmarkEnd w:id="141"/>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2" w:name="_Toc8223214"/>
            <w:r w:rsidRPr="0074107D">
              <w:rPr>
                <w:rFonts w:ascii="Times New Roman" w:hAnsi="Times New Roman"/>
                <w:b w:val="0"/>
                <w:color w:val="auto"/>
                <w:sz w:val="24"/>
                <w:szCs w:val="24"/>
                <w:lang w:val="pt-BR"/>
              </w:rPr>
              <w:t>Định nghĩa, phân loại.</w:t>
            </w:r>
            <w:bookmarkEnd w:id="142"/>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5"/>
            <w:r w:rsidRPr="0074107D">
              <w:rPr>
                <w:rFonts w:ascii="Times New Roman" w:hAnsi="Times New Roman"/>
                <w:b w:val="0"/>
                <w:color w:val="auto"/>
                <w:sz w:val="24"/>
                <w:szCs w:val="24"/>
                <w:lang w:val="pt-BR"/>
              </w:rPr>
              <w:t>Đồng phân, danh pháp ancol.</w:t>
            </w:r>
            <w:bookmarkEnd w:id="143"/>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6"/>
            <w:r w:rsidRPr="0074107D">
              <w:rPr>
                <w:rFonts w:ascii="Times New Roman" w:hAnsi="Times New Roman"/>
                <w:b w:val="0"/>
                <w:color w:val="auto"/>
                <w:sz w:val="24"/>
                <w:szCs w:val="24"/>
                <w:lang w:val="pt-BR"/>
              </w:rPr>
              <w:t>Phản ứng thế H của nhóm –OH, thế nhóm –OH trong ancol.</w:t>
            </w:r>
            <w:bookmarkEnd w:id="144"/>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7"/>
            <w:r w:rsidRPr="0074107D">
              <w:rPr>
                <w:rFonts w:ascii="Times New Roman" w:hAnsi="Times New Roman"/>
                <w:b w:val="0"/>
                <w:color w:val="auto"/>
                <w:sz w:val="24"/>
                <w:szCs w:val="24"/>
                <w:lang w:val="pt-BR"/>
              </w:rPr>
              <w:t xml:space="preserve">Phản ứng thế H của nhóm –OH, của vòng </w:t>
            </w:r>
            <w:r w:rsidRPr="0074107D">
              <w:rPr>
                <w:rFonts w:ascii="Times New Roman" w:hAnsi="Times New Roman"/>
                <w:b w:val="0"/>
                <w:color w:val="auto"/>
                <w:sz w:val="24"/>
                <w:szCs w:val="24"/>
                <w:lang w:val="pt-BR"/>
              </w:rPr>
              <w:lastRenderedPageBreak/>
              <w:t>benzen trong phenol.</w:t>
            </w:r>
            <w:bookmarkEnd w:id="145"/>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8"/>
            <w:r w:rsidRPr="0074107D">
              <w:rPr>
                <w:rFonts w:ascii="Times New Roman" w:hAnsi="Times New Roman"/>
                <w:b w:val="0"/>
                <w:color w:val="auto"/>
                <w:sz w:val="24"/>
                <w:szCs w:val="24"/>
                <w:lang w:val="pt-BR"/>
              </w:rPr>
              <w:t>Phản ứng thế X, phản ứng tách HX của dẫn xuất Halogen.</w:t>
            </w:r>
            <w:bookmarkEnd w:id="146"/>
          </w:p>
          <w:p w14:paraId="628D9950" w14:textId="77777777" w:rsidR="006758F2" w:rsidRPr="0074107D" w:rsidRDefault="006758F2" w:rsidP="0074107D">
            <w:pPr>
              <w:pStyle w:val="Heading3"/>
              <w:ind w:left="480" w:hanging="480"/>
            </w:pPr>
            <w:bookmarkStart w:id="147" w:name="_Toc8233597"/>
            <w:r w:rsidRPr="0074107D">
              <w:t>1.3. Andehit, xeton, axit cacboxylic.</w:t>
            </w:r>
            <w:bookmarkEnd w:id="147"/>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8" w:name="_Toc8223220"/>
            <w:r w:rsidRPr="0074107D">
              <w:rPr>
                <w:rFonts w:ascii="Times New Roman" w:hAnsi="Times New Roman"/>
                <w:b w:val="0"/>
                <w:color w:val="auto"/>
                <w:sz w:val="24"/>
                <w:szCs w:val="24"/>
                <w:lang w:val="pt-BR"/>
              </w:rPr>
              <w:t>Định nghĩa, phân loại, danh pháp.</w:t>
            </w:r>
            <w:bookmarkEnd w:id="148"/>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1"/>
            <w:r w:rsidRPr="0074107D">
              <w:rPr>
                <w:rFonts w:ascii="Times New Roman" w:hAnsi="Times New Roman"/>
                <w:b w:val="0"/>
                <w:color w:val="auto"/>
                <w:sz w:val="24"/>
                <w:szCs w:val="24"/>
                <w:lang w:val="pt-BR"/>
              </w:rPr>
              <w:t>Phản ứng cộng hidro, phản ứng tráng bạc, phản ứng thế nhóm –OH.</w:t>
            </w:r>
            <w:bookmarkEnd w:id="149"/>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2"/>
            <w:r w:rsidRPr="0074107D">
              <w:rPr>
                <w:rFonts w:ascii="Times New Roman" w:hAnsi="Times New Roman"/>
                <w:b w:val="0"/>
                <w:color w:val="auto"/>
                <w:sz w:val="24"/>
                <w:szCs w:val="24"/>
                <w:lang w:val="pt-BR"/>
              </w:rPr>
              <w:t>Điều chế, ứng dụng.</w:t>
            </w:r>
            <w:bookmarkEnd w:id="150"/>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1" w:name="_Toc8233598"/>
            <w:r w:rsidRPr="009A6097">
              <w:rPr>
                <w:rFonts w:ascii="Times New Roman" w:hAnsi="Times New Roman"/>
                <w:b/>
                <w:sz w:val="24"/>
                <w:u w:val="single"/>
              </w:rPr>
              <w:t>Bài tập</w:t>
            </w:r>
            <w:bookmarkEnd w:id="151"/>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5064FAC8" w:rsidR="00AA3079" w:rsidRPr="000A6A3D" w:rsidRDefault="00AA3079" w:rsidP="00966B7F">
            <w:pPr>
              <w:jc w:val="center"/>
              <w:rPr>
                <w:b/>
                <w:bCs/>
                <w:lang w:val="vi-VN"/>
              </w:rPr>
            </w:pPr>
            <w:r w:rsidRPr="000A6A3D">
              <w:rPr>
                <w:b/>
                <w:bCs/>
                <w:lang w:val="vi-VN"/>
              </w:rPr>
              <w:t xml:space="preserve">   </w:t>
            </w:r>
            <w:bookmarkStart w:id="152" w:name="_GoBack"/>
            <w:bookmarkEnd w:id="152"/>
          </w:p>
        </w:tc>
        <w:tc>
          <w:tcPr>
            <w:tcW w:w="5769" w:type="dxa"/>
            <w:shd w:val="clear" w:color="auto" w:fill="auto"/>
          </w:tcPr>
          <w:p w14:paraId="343840E4" w14:textId="77777777" w:rsidR="00AA3079" w:rsidRPr="000A6A3D" w:rsidRDefault="00AA3079" w:rsidP="000A6A3D">
            <w:pPr>
              <w:rPr>
                <w:lang w:val="pt-BR"/>
              </w:rPr>
            </w:pPr>
          </w:p>
          <w:p w14:paraId="6D1E3FCB" w14:textId="6F72EA88" w:rsidR="00AA3079" w:rsidRPr="000A6A3D" w:rsidRDefault="00DF6BD1" w:rsidP="000A6A3D">
            <w:pPr>
              <w:rPr>
                <w:i/>
                <w:lang w:val="pt-BR"/>
              </w:rPr>
            </w:pPr>
            <w:r>
              <w:rPr>
                <w:i/>
                <w:lang w:val="pt-BR"/>
              </w:rPr>
              <w:t xml:space="preserve">        </w:t>
            </w:r>
            <w:r w:rsidR="00AA3079" w:rsidRPr="000A6A3D">
              <w:rPr>
                <w:i/>
                <w:lang w:val="pt-BR"/>
              </w:rPr>
              <w:t xml:space="preserve">Tp. Hồ Chí Minh, ngày  </w:t>
            </w:r>
            <w:r w:rsidR="00AE34F5">
              <w:rPr>
                <w:i/>
                <w:lang w:val="pt-BR"/>
              </w:rPr>
              <w:t>20</w:t>
            </w:r>
            <w:r w:rsidR="00AA3079" w:rsidRPr="000A6A3D">
              <w:rPr>
                <w:i/>
                <w:lang w:val="pt-BR"/>
              </w:rPr>
              <w:t xml:space="preserve">    tháng    </w:t>
            </w:r>
            <w:r w:rsidR="00AE34F5">
              <w:rPr>
                <w:i/>
                <w:lang w:val="pt-BR"/>
              </w:rPr>
              <w:t>8</w:t>
            </w:r>
            <w:r w:rsidR="00AA3079" w:rsidRPr="000A6A3D">
              <w:rPr>
                <w:i/>
                <w:lang w:val="pt-BR"/>
              </w:rPr>
              <w:t xml:space="preserve">  năm 20</w:t>
            </w:r>
            <w:r w:rsidR="00AE34F5">
              <w:rPr>
                <w:i/>
                <w:lang w:val="pt-BR"/>
              </w:rPr>
              <w:t>21</w:t>
            </w:r>
            <w:r w:rsidR="00AA3079" w:rsidRPr="000A6A3D">
              <w:rPr>
                <w:i/>
                <w:lang w:val="pt-BR"/>
              </w:rPr>
              <w:t xml:space="preserve"> </w:t>
            </w:r>
          </w:p>
          <w:p w14:paraId="7E3FEAF3" w14:textId="77777777" w:rsidR="00AA3079" w:rsidRDefault="00AA3079" w:rsidP="000A6A3D">
            <w:pPr>
              <w:jc w:val="center"/>
              <w:rPr>
                <w:b/>
                <w:lang w:val="pt-BR"/>
              </w:rPr>
            </w:pPr>
            <w:r w:rsidRPr="000A6A3D">
              <w:rPr>
                <w:b/>
                <w:lang w:val="pt-BR"/>
              </w:rPr>
              <w:t>Giảng viên</w:t>
            </w:r>
          </w:p>
          <w:p w14:paraId="3C824E33" w14:textId="61D47E0C" w:rsidR="00DF6BD1" w:rsidRPr="000A6A3D" w:rsidRDefault="00DF6BD1" w:rsidP="000A6A3D">
            <w:pPr>
              <w:jc w:val="center"/>
              <w:rPr>
                <w:lang w:val="pt-BR"/>
              </w:rPr>
            </w:pPr>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31830" w14:textId="77777777" w:rsidR="00C04019" w:rsidRDefault="00C04019" w:rsidP="0072484D">
      <w:r>
        <w:separator/>
      </w:r>
    </w:p>
  </w:endnote>
  <w:endnote w:type="continuationSeparator" w:id="0">
    <w:p w14:paraId="3878DE75" w14:textId="77777777" w:rsidR="00C04019" w:rsidRDefault="00C04019"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543D3" w14:textId="77777777" w:rsidR="00DA2B4B" w:rsidRDefault="00DA2B4B">
    <w:pPr>
      <w:pStyle w:val="Footer"/>
      <w:jc w:val="center"/>
    </w:pPr>
    <w:r>
      <w:fldChar w:fldCharType="begin"/>
    </w:r>
    <w:r>
      <w:instrText xml:space="preserve"> PAGE   \* MERGEFORMAT </w:instrText>
    </w:r>
    <w:r>
      <w:fldChar w:fldCharType="separate"/>
    </w:r>
    <w:r>
      <w:rPr>
        <w:noProof/>
      </w:rPr>
      <w:t>40</w:t>
    </w:r>
    <w:r>
      <w:rPr>
        <w:noProof/>
      </w:rPr>
      <w:fldChar w:fldCharType="end"/>
    </w:r>
  </w:p>
  <w:p w14:paraId="1417D411" w14:textId="77777777" w:rsidR="00DA2B4B" w:rsidRDefault="00DA2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8B539" w14:textId="77777777" w:rsidR="00C04019" w:rsidRDefault="00C04019" w:rsidP="0072484D">
      <w:r>
        <w:separator/>
      </w:r>
    </w:p>
  </w:footnote>
  <w:footnote w:type="continuationSeparator" w:id="0">
    <w:p w14:paraId="62B7E894" w14:textId="77777777" w:rsidR="00C04019" w:rsidRDefault="00C04019"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0189"/>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34F5"/>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04019"/>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2B4B"/>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36CA69BE-76E9-4C57-83B2-2C6C5566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oleObject" Target="embeddings/oleObject14.bin"/><Relationship Id="rId84" Type="http://schemas.openxmlformats.org/officeDocument/2006/relationships/image" Target="media/image39.wmf"/><Relationship Id="rId138" Type="http://schemas.openxmlformats.org/officeDocument/2006/relationships/oleObject" Target="embeddings/oleObject49.bin"/><Relationship Id="rId159" Type="http://schemas.openxmlformats.org/officeDocument/2006/relationships/hyperlink" Target="http://www.onthi.com/?a=OT&amp;ot=LT&amp;hdn_lt_id=728" TargetMode="External"/><Relationship Id="rId170" Type="http://schemas.openxmlformats.org/officeDocument/2006/relationships/image" Target="media/image70.wmf"/><Relationship Id="rId107" Type="http://schemas.openxmlformats.org/officeDocument/2006/relationships/image" Target="media/image51.wmf"/><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oleObject" Target="embeddings/oleObject20.bin"/><Relationship Id="rId128" Type="http://schemas.openxmlformats.org/officeDocument/2006/relationships/oleObject" Target="embeddings/oleObject43.bin"/><Relationship Id="rId149" Type="http://schemas.openxmlformats.org/officeDocument/2006/relationships/oleObject" Target="embeddings/oleObject53.bin"/><Relationship Id="rId5" Type="http://schemas.openxmlformats.org/officeDocument/2006/relationships/settings" Target="settings.xml"/><Relationship Id="rId95" Type="http://schemas.openxmlformats.org/officeDocument/2006/relationships/image" Target="media/image45.wmf"/><Relationship Id="rId160" Type="http://schemas.openxmlformats.org/officeDocument/2006/relationships/hyperlink" Target="http://www.onthi.com/?a=OT&amp;ot=LT&amp;hdn_lt_id=681" TargetMode="External"/><Relationship Id="rId181" Type="http://schemas.openxmlformats.org/officeDocument/2006/relationships/oleObject" Target="embeddings/oleObject66.bin"/><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image" Target="media/image31.wmf"/><Relationship Id="rId118" Type="http://schemas.openxmlformats.org/officeDocument/2006/relationships/oleObject" Target="embeddings/oleObject38.bin"/><Relationship Id="rId139" Type="http://schemas.openxmlformats.org/officeDocument/2006/relationships/image" Target="media/image64.wmf"/><Relationship Id="rId85" Type="http://schemas.openxmlformats.org/officeDocument/2006/relationships/oleObject" Target="embeddings/oleObject24.bin"/><Relationship Id="rId150" Type="http://schemas.openxmlformats.org/officeDocument/2006/relationships/image" Target="media/image67.wmf"/><Relationship Id="rId171" Type="http://schemas.openxmlformats.org/officeDocument/2006/relationships/oleObject" Target="embeddings/oleObject60.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oleObject" Target="embeddings/oleObject33.bin"/><Relationship Id="rId129" Type="http://schemas.openxmlformats.org/officeDocument/2006/relationships/hyperlink" Target="http://www.onthi.com/?a=OT&amp;ot=LT&amp;hdn_lt_id=1529" TargetMode="External"/><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oleObject" Target="embeddings/oleObject27.bin"/><Relationship Id="rId140" Type="http://schemas.openxmlformats.org/officeDocument/2006/relationships/oleObject" Target="embeddings/oleObject50.bin"/><Relationship Id="rId161" Type="http://schemas.openxmlformats.org/officeDocument/2006/relationships/hyperlink" Target="http://www.onthi.com/?a=OT&amp;ot=LT&amp;hdn_lt_id=728"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hyperlink" Target="http://www.onthi.com/?a=OT&amp;ot=LT&amp;hdn_lt_id=683" TargetMode="External"/><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15.bin"/><Relationship Id="rId81" Type="http://schemas.openxmlformats.org/officeDocument/2006/relationships/oleObject" Target="embeddings/oleObject22.bin"/><Relationship Id="rId86" Type="http://schemas.openxmlformats.org/officeDocument/2006/relationships/hyperlink" Target="http://www.onthi.com/?a=OT&amp;ot=LT&amp;hdn_lt_id=1527" TargetMode="External"/><Relationship Id="rId130" Type="http://schemas.openxmlformats.org/officeDocument/2006/relationships/image" Target="media/image61.wmf"/><Relationship Id="rId135" Type="http://schemas.openxmlformats.org/officeDocument/2006/relationships/oleObject" Target="embeddings/oleObject47.bin"/><Relationship Id="rId151" Type="http://schemas.openxmlformats.org/officeDocument/2006/relationships/oleObject" Target="embeddings/oleObject54.bin"/><Relationship Id="rId156" Type="http://schemas.openxmlformats.org/officeDocument/2006/relationships/oleObject" Target="embeddings/oleObject56.bin"/><Relationship Id="rId177" Type="http://schemas.openxmlformats.org/officeDocument/2006/relationships/oleObject" Target="embeddings/oleObject63.bin"/><Relationship Id="rId172" Type="http://schemas.openxmlformats.org/officeDocument/2006/relationships/image" Target="media/image71.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image" Target="media/image52.wmf"/><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02" TargetMode="External"/><Relationship Id="rId97" Type="http://schemas.openxmlformats.org/officeDocument/2006/relationships/image" Target="media/image46.wmf"/><Relationship Id="rId104" Type="http://schemas.openxmlformats.org/officeDocument/2006/relationships/oleObject" Target="embeddings/oleObject31.bin"/><Relationship Id="rId120" Type="http://schemas.openxmlformats.org/officeDocument/2006/relationships/image" Target="media/image57.wmf"/><Relationship Id="rId125" Type="http://schemas.openxmlformats.org/officeDocument/2006/relationships/image" Target="media/image59.wmf"/><Relationship Id="rId141" Type="http://schemas.openxmlformats.org/officeDocument/2006/relationships/image" Target="media/image65.wmf"/><Relationship Id="rId146" Type="http://schemas.openxmlformats.org/officeDocument/2006/relationships/hyperlink" Target="http://www.onthi.com/?a=OT&amp;ot=LT&amp;hdn_lt_id=1529" TargetMode="External"/><Relationship Id="rId167" Type="http://schemas.openxmlformats.org/officeDocument/2006/relationships/hyperlink" Target="http://www.onthi.com/?a=OT&amp;ot=LT&amp;hdn_lt_id=728" TargetMode="External"/><Relationship Id="rId7" Type="http://schemas.openxmlformats.org/officeDocument/2006/relationships/footnotes" Target="footnotes.xml"/><Relationship Id="rId71" Type="http://schemas.openxmlformats.org/officeDocument/2006/relationships/oleObject" Target="embeddings/oleObject18.bin"/><Relationship Id="rId92" Type="http://schemas.openxmlformats.org/officeDocument/2006/relationships/oleObject" Target="embeddings/oleObject25.bin"/><Relationship Id="rId162" Type="http://schemas.openxmlformats.org/officeDocument/2006/relationships/hyperlink" Target="http://www.onthi.com/?a=OT&amp;ot=LT&amp;hdn_lt_id=728"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image" Target="media/image32.wmf"/><Relationship Id="rId87" Type="http://schemas.openxmlformats.org/officeDocument/2006/relationships/hyperlink" Target="http://www.onthi.com/?a=OT&amp;ot=LT&amp;hdn_lt_id=683" TargetMode="External"/><Relationship Id="rId110" Type="http://schemas.openxmlformats.org/officeDocument/2006/relationships/oleObject" Target="embeddings/oleObject34.bin"/><Relationship Id="rId115" Type="http://schemas.openxmlformats.org/officeDocument/2006/relationships/image" Target="media/image55.wmf"/><Relationship Id="rId131" Type="http://schemas.openxmlformats.org/officeDocument/2006/relationships/oleObject" Target="embeddings/oleObject44.bin"/><Relationship Id="rId136" Type="http://schemas.openxmlformats.org/officeDocument/2006/relationships/oleObject" Target="embeddings/oleObject48.bin"/><Relationship Id="rId157" Type="http://schemas.openxmlformats.org/officeDocument/2006/relationships/hyperlink" Target="http://www.onthi.com/?a=OT&amp;ot=LT&amp;hdn_lt_id=728" TargetMode="External"/><Relationship Id="rId178" Type="http://schemas.openxmlformats.org/officeDocument/2006/relationships/image" Target="media/image74.wmf"/><Relationship Id="rId61" Type="http://schemas.openxmlformats.org/officeDocument/2006/relationships/oleObject" Target="embeddings/oleObject13.bin"/><Relationship Id="rId82" Type="http://schemas.openxmlformats.org/officeDocument/2006/relationships/image" Target="media/image38.wmf"/><Relationship Id="rId152" Type="http://schemas.openxmlformats.org/officeDocument/2006/relationships/hyperlink" Target="http://www.onthi.com/?a=OT&amp;ot=LT&amp;hdn_lt_id=1530" TargetMode="External"/><Relationship Id="rId173" Type="http://schemas.openxmlformats.org/officeDocument/2006/relationships/oleObject" Target="embeddings/oleObject61.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hyperlink" Target="http://www.onthi.com/?a=OT&amp;ot=LT&amp;hdn_lt_id=784" TargetMode="External"/><Relationship Id="rId100" Type="http://schemas.openxmlformats.org/officeDocument/2006/relationships/oleObject" Target="embeddings/oleObject29.bin"/><Relationship Id="rId105" Type="http://schemas.openxmlformats.org/officeDocument/2006/relationships/image" Target="media/image50.wmf"/><Relationship Id="rId126" Type="http://schemas.openxmlformats.org/officeDocument/2006/relationships/oleObject" Target="embeddings/oleObject42.bin"/><Relationship Id="rId147" Type="http://schemas.openxmlformats.org/officeDocument/2006/relationships/hyperlink" Target="http://www.onthi.com/?a=OT&amp;ot=LT&amp;hdn_lt_id=784" TargetMode="External"/><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oleObject" Target="embeddings/oleObject19.bin"/><Relationship Id="rId93" Type="http://schemas.openxmlformats.org/officeDocument/2006/relationships/image" Target="media/image44.wmf"/><Relationship Id="rId98" Type="http://schemas.openxmlformats.org/officeDocument/2006/relationships/oleObject" Target="embeddings/oleObject28.bin"/><Relationship Id="rId121" Type="http://schemas.openxmlformats.org/officeDocument/2006/relationships/oleObject" Target="embeddings/oleObject39.bin"/><Relationship Id="rId142" Type="http://schemas.openxmlformats.org/officeDocument/2006/relationships/oleObject" Target="embeddings/oleObject51.bin"/><Relationship Id="rId163" Type="http://schemas.openxmlformats.org/officeDocument/2006/relationships/hyperlink" Target="http://www.onthi.com/?a=OT&amp;ot=LT&amp;hdn_lt_id=728" TargetMode="External"/><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oleObject" Target="embeddings/oleObject16.bin"/><Relationship Id="rId116" Type="http://schemas.openxmlformats.org/officeDocument/2006/relationships/oleObject" Target="embeddings/oleObject37.bin"/><Relationship Id="rId137" Type="http://schemas.openxmlformats.org/officeDocument/2006/relationships/image" Target="media/image63.wmf"/><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image" Target="media/image30.wmf"/><Relationship Id="rId83" Type="http://schemas.openxmlformats.org/officeDocument/2006/relationships/oleObject" Target="embeddings/oleObject23.bin"/><Relationship Id="rId88" Type="http://schemas.openxmlformats.org/officeDocument/2006/relationships/image" Target="media/image40.emf"/><Relationship Id="rId111" Type="http://schemas.openxmlformats.org/officeDocument/2006/relationships/image" Target="media/image53.wmf"/><Relationship Id="rId132" Type="http://schemas.openxmlformats.org/officeDocument/2006/relationships/image" Target="media/image62.wmf"/><Relationship Id="rId153" Type="http://schemas.openxmlformats.org/officeDocument/2006/relationships/hyperlink" Target="http://www.onthi.com/?a=OT&amp;ot=LT&amp;hdn_lt_id=1529" TargetMode="External"/><Relationship Id="rId174" Type="http://schemas.openxmlformats.org/officeDocument/2006/relationships/image" Target="media/image72.wmf"/><Relationship Id="rId179" Type="http://schemas.openxmlformats.org/officeDocument/2006/relationships/oleObject" Target="embeddings/oleObject64.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hyperlink" Target="http://www.onthi.com/?a=OT&amp;ot=LT&amp;hdn_lt_id=707" TargetMode="External"/><Relationship Id="rId106" Type="http://schemas.openxmlformats.org/officeDocument/2006/relationships/oleObject" Target="embeddings/oleObject32.bin"/><Relationship Id="rId127" Type="http://schemas.openxmlformats.org/officeDocument/2006/relationships/image" Target="media/image60.wmf"/><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image" Target="media/image36.wmf"/><Relationship Id="rId94" Type="http://schemas.openxmlformats.org/officeDocument/2006/relationships/oleObject" Target="embeddings/oleObject26.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40.bin"/><Relationship Id="rId143" Type="http://schemas.openxmlformats.org/officeDocument/2006/relationships/image" Target="media/image66.wmf"/><Relationship Id="rId148" Type="http://schemas.openxmlformats.org/officeDocument/2006/relationships/hyperlink" Target="http://www.onthi.com/?a=OT&amp;ot=LT&amp;hdn_lt_id=681"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9.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oleObject" Target="embeddings/oleObject65.bin"/><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image" Target="media/image33.wmf"/><Relationship Id="rId89" Type="http://schemas.openxmlformats.org/officeDocument/2006/relationships/image" Target="media/image41.wmf"/><Relationship Id="rId112" Type="http://schemas.openxmlformats.org/officeDocument/2006/relationships/oleObject" Target="embeddings/oleObject35.bin"/><Relationship Id="rId133" Type="http://schemas.openxmlformats.org/officeDocument/2006/relationships/oleObject" Target="embeddings/oleObject45.bin"/><Relationship Id="rId154" Type="http://schemas.openxmlformats.org/officeDocument/2006/relationships/oleObject" Target="embeddings/oleObject55.bin"/><Relationship Id="rId175" Type="http://schemas.openxmlformats.org/officeDocument/2006/relationships/oleObject" Target="embeddings/oleObject62.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image" Target="media/image28.wmf"/><Relationship Id="rId79" Type="http://schemas.openxmlformats.org/officeDocument/2006/relationships/oleObject" Target="embeddings/oleObject21.bin"/><Relationship Id="rId102" Type="http://schemas.openxmlformats.org/officeDocument/2006/relationships/oleObject" Target="embeddings/oleObject30.bin"/><Relationship Id="rId123" Type="http://schemas.openxmlformats.org/officeDocument/2006/relationships/image" Target="media/image58.wmf"/><Relationship Id="rId144" Type="http://schemas.openxmlformats.org/officeDocument/2006/relationships/oleObject" Target="embeddings/oleObject52.bin"/><Relationship Id="rId90" Type="http://schemas.openxmlformats.org/officeDocument/2006/relationships/image" Target="media/image42.emf"/><Relationship Id="rId165" Type="http://schemas.openxmlformats.org/officeDocument/2006/relationships/oleObject" Target="embeddings/oleObject57.bin"/><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oleObject" Target="embeddings/oleObject17.bin"/><Relationship Id="rId113" Type="http://schemas.openxmlformats.org/officeDocument/2006/relationships/image" Target="media/image54.wmf"/><Relationship Id="rId134" Type="http://schemas.openxmlformats.org/officeDocument/2006/relationships/oleObject" Target="embeddings/oleObject46.bin"/><Relationship Id="rId80" Type="http://schemas.openxmlformats.org/officeDocument/2006/relationships/image" Target="media/image37.wmf"/><Relationship Id="rId155" Type="http://schemas.openxmlformats.org/officeDocument/2006/relationships/image" Target="media/image68.wmf"/><Relationship Id="rId176" Type="http://schemas.openxmlformats.org/officeDocument/2006/relationships/image" Target="media/image73.png"/><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oleObject" Target="embeddings/oleObject12.bin"/><Relationship Id="rId103" Type="http://schemas.openxmlformats.org/officeDocument/2006/relationships/image" Target="media/image49.wmf"/><Relationship Id="rId124" Type="http://schemas.openxmlformats.org/officeDocument/2006/relationships/oleObject" Target="embeddings/oleObject41.bin"/><Relationship Id="rId70" Type="http://schemas.openxmlformats.org/officeDocument/2006/relationships/image" Target="media/image34.wmf"/><Relationship Id="rId91" Type="http://schemas.openxmlformats.org/officeDocument/2006/relationships/image" Target="media/image43.wmf"/><Relationship Id="rId145" Type="http://schemas.openxmlformats.org/officeDocument/2006/relationships/hyperlink" Target="http://www.onthi.com/?a=OT&amp;ot=LT&amp;hdn_lt_id=1529" TargetMode="External"/><Relationship Id="rId166" Type="http://schemas.openxmlformats.org/officeDocument/2006/relationships/oleObject" Target="embeddings/oleObject58.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oleObject" Target="embeddings/oleObject3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6F99406F-C7C7-4463-9C78-3AADC71ED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34</TotalTime>
  <Pages>40</Pages>
  <Words>12373</Words>
  <Characters>70530</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Hằng Nguyễn Thị Thúy</cp:lastModifiedBy>
  <cp:revision>6</cp:revision>
  <cp:lastPrinted>2018-02-25T01:35:00Z</cp:lastPrinted>
  <dcterms:created xsi:type="dcterms:W3CDTF">2021-08-06T13:34:00Z</dcterms:created>
  <dcterms:modified xsi:type="dcterms:W3CDTF">2021-09-22T11:56:00Z</dcterms:modified>
</cp:coreProperties>
</file>