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761287" w:rsidRPr="00732A6E" w:rsidRDefault="00761287" w:rsidP="00CF508E">
                            <w:pPr>
                              <w:jc w:val="center"/>
                              <w:rPr>
                                <w:sz w:val="28"/>
                                <w:szCs w:val="28"/>
                                <w:lang w:val="pt-BR"/>
                              </w:rPr>
                            </w:pPr>
                          </w:p>
                          <w:p w14:paraId="2F5977D1" w14:textId="77777777" w:rsidR="00761287" w:rsidRPr="00224F8D" w:rsidRDefault="00761287" w:rsidP="00CF508E">
                            <w:pPr>
                              <w:jc w:val="center"/>
                              <w:rPr>
                                <w:i/>
                                <w:iCs/>
                                <w:sz w:val="26"/>
                                <w:szCs w:val="26"/>
                                <w:lang w:val="pt-BR"/>
                              </w:rPr>
                            </w:pPr>
                            <w:r w:rsidRPr="00224F8D">
                              <w:rPr>
                                <w:sz w:val="26"/>
                                <w:szCs w:val="26"/>
                                <w:lang w:val="pt-BR"/>
                              </w:rPr>
                              <w:t>ỦY BAN NHÂN DÂN THÀNH PHỐ HỒ CHÍ MINH</w:t>
                            </w:r>
                          </w:p>
                          <w:p w14:paraId="165659BB" w14:textId="689AF965" w:rsidR="00761287" w:rsidRPr="00224F8D" w:rsidRDefault="00761287"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761287" w:rsidRPr="00732A6E" w:rsidRDefault="00761287" w:rsidP="00CF508E">
                            <w:pPr>
                              <w:rPr>
                                <w:lang w:val="fr-FR"/>
                              </w:rPr>
                            </w:pPr>
                          </w:p>
                          <w:p w14:paraId="35E9F7CA" w14:textId="77777777" w:rsidR="00761287" w:rsidRPr="00732A6E" w:rsidRDefault="00761287" w:rsidP="00CF508E">
                            <w:pPr>
                              <w:rPr>
                                <w:lang w:val="fr-FR"/>
                              </w:rPr>
                            </w:pPr>
                            <w:r w:rsidRPr="00732A6E">
                              <w:rPr>
                                <w:lang w:val="fr-FR"/>
                              </w:rPr>
                              <w:t xml:space="preserve">                                                            </w:t>
                            </w:r>
                          </w:p>
                          <w:p w14:paraId="6BD3DA25" w14:textId="3A763C9F" w:rsidR="00761287" w:rsidRDefault="00761287" w:rsidP="00CF508E">
                            <w:pPr>
                              <w:jc w:val="center"/>
                              <w:rPr>
                                <w:noProof/>
                              </w:rPr>
                            </w:pPr>
                          </w:p>
                          <w:p w14:paraId="650073FB" w14:textId="77777777" w:rsidR="00761287" w:rsidRDefault="00761287" w:rsidP="00CF508E">
                            <w:pPr>
                              <w:jc w:val="center"/>
                              <w:rPr>
                                <w:noProof/>
                              </w:rPr>
                            </w:pPr>
                          </w:p>
                          <w:p w14:paraId="5D6E4451" w14:textId="77777777" w:rsidR="00761287" w:rsidRDefault="00761287" w:rsidP="00CF508E">
                            <w:pPr>
                              <w:jc w:val="center"/>
                              <w:rPr>
                                <w:noProof/>
                              </w:rPr>
                            </w:pPr>
                          </w:p>
                          <w:p w14:paraId="6A3FB2FC" w14:textId="77777777" w:rsidR="00761287" w:rsidRDefault="00761287" w:rsidP="00CF508E">
                            <w:pPr>
                              <w:jc w:val="center"/>
                              <w:rPr>
                                <w:noProof/>
                              </w:rPr>
                            </w:pPr>
                          </w:p>
                          <w:p w14:paraId="28C26C67" w14:textId="77777777" w:rsidR="00761287" w:rsidRDefault="00761287" w:rsidP="00CF508E">
                            <w:pPr>
                              <w:jc w:val="center"/>
                              <w:rPr>
                                <w:noProof/>
                              </w:rPr>
                            </w:pPr>
                          </w:p>
                          <w:p w14:paraId="3964AE82" w14:textId="77777777" w:rsidR="00761287" w:rsidRPr="00732A6E" w:rsidRDefault="00761287" w:rsidP="00CF508E">
                            <w:pPr>
                              <w:jc w:val="center"/>
                              <w:rPr>
                                <w:lang w:val="fr-FR"/>
                              </w:rPr>
                            </w:pPr>
                          </w:p>
                          <w:p w14:paraId="66878ECF" w14:textId="77777777" w:rsidR="00761287" w:rsidRPr="00732A6E" w:rsidRDefault="00761287" w:rsidP="00CF508E">
                            <w:pPr>
                              <w:jc w:val="center"/>
                              <w:rPr>
                                <w:lang w:val="fr-FR"/>
                              </w:rPr>
                            </w:pPr>
                          </w:p>
                          <w:p w14:paraId="797E9661" w14:textId="77777777" w:rsidR="00761287" w:rsidRPr="00732A6E" w:rsidRDefault="00761287" w:rsidP="00CF508E">
                            <w:pPr>
                              <w:jc w:val="center"/>
                              <w:rPr>
                                <w:lang w:val="fr-FR"/>
                              </w:rPr>
                            </w:pPr>
                          </w:p>
                          <w:p w14:paraId="085BF8C2" w14:textId="77777777" w:rsidR="00761287" w:rsidRPr="00732A6E" w:rsidRDefault="00761287" w:rsidP="00CF508E">
                            <w:pPr>
                              <w:jc w:val="center"/>
                              <w:rPr>
                                <w:lang w:val="fr-FR"/>
                              </w:rPr>
                            </w:pPr>
                          </w:p>
                          <w:p w14:paraId="4B62E525" w14:textId="77777777" w:rsidR="00761287" w:rsidRPr="00732A6E" w:rsidRDefault="00761287" w:rsidP="00CF508E">
                            <w:pPr>
                              <w:jc w:val="center"/>
                              <w:rPr>
                                <w:lang w:val="fr-FR"/>
                              </w:rPr>
                            </w:pPr>
                          </w:p>
                          <w:p w14:paraId="2BFD9EE6" w14:textId="77777777" w:rsidR="00761287" w:rsidRPr="00732A6E" w:rsidRDefault="00761287" w:rsidP="00CF508E">
                            <w:pPr>
                              <w:jc w:val="center"/>
                              <w:rPr>
                                <w:b/>
                                <w:bCs/>
                                <w:sz w:val="40"/>
                                <w:szCs w:val="40"/>
                                <w:lang w:val="fr-FR"/>
                              </w:rPr>
                            </w:pPr>
                            <w:r w:rsidRPr="00732A6E">
                              <w:rPr>
                                <w:b/>
                                <w:bCs/>
                                <w:sz w:val="40"/>
                                <w:szCs w:val="40"/>
                                <w:lang w:val="fr-FR"/>
                              </w:rPr>
                              <w:t>SỔ GIÁO ÁN</w:t>
                            </w:r>
                          </w:p>
                          <w:p w14:paraId="3BC5AAF5" w14:textId="77777777" w:rsidR="00761287" w:rsidRDefault="00761287" w:rsidP="00CF508E">
                            <w:pPr>
                              <w:jc w:val="center"/>
                              <w:rPr>
                                <w:b/>
                                <w:bCs/>
                                <w:sz w:val="48"/>
                                <w:szCs w:val="48"/>
                                <w:lang w:val="fr-FR"/>
                              </w:rPr>
                            </w:pPr>
                            <w:r w:rsidRPr="00732A6E">
                              <w:rPr>
                                <w:b/>
                                <w:bCs/>
                                <w:sz w:val="48"/>
                                <w:szCs w:val="48"/>
                                <w:lang w:val="fr-FR"/>
                              </w:rPr>
                              <w:t>LÝ THUYẾT</w:t>
                            </w:r>
                          </w:p>
                          <w:p w14:paraId="2343DB71" w14:textId="77777777" w:rsidR="00761287" w:rsidRPr="00732A6E" w:rsidRDefault="00761287" w:rsidP="00CF508E">
                            <w:pPr>
                              <w:jc w:val="center"/>
                              <w:rPr>
                                <w:b/>
                                <w:bCs/>
                                <w:sz w:val="48"/>
                                <w:szCs w:val="48"/>
                                <w:lang w:val="fr-FR"/>
                              </w:rPr>
                            </w:pPr>
                          </w:p>
                          <w:p w14:paraId="293C44D5" w14:textId="77777777" w:rsidR="00761287" w:rsidRPr="00732A6E" w:rsidRDefault="00761287" w:rsidP="00CF508E">
                            <w:pPr>
                              <w:jc w:val="center"/>
                              <w:rPr>
                                <w:sz w:val="32"/>
                                <w:szCs w:val="32"/>
                                <w:lang w:val="fr-FR"/>
                              </w:rPr>
                            </w:pPr>
                          </w:p>
                          <w:p w14:paraId="08297254" w14:textId="5DAA87DD" w:rsidR="00761287" w:rsidRPr="00442FC5" w:rsidRDefault="00761287"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4E86891" w:rsidR="00761287" w:rsidRPr="00732A6E" w:rsidRDefault="00761287" w:rsidP="00CF508E">
                            <w:pPr>
                              <w:rPr>
                                <w:sz w:val="32"/>
                                <w:szCs w:val="32"/>
                                <w:lang w:val="fr-FR"/>
                              </w:rPr>
                            </w:pPr>
                            <w:r w:rsidRPr="00732A6E">
                              <w:rPr>
                                <w:sz w:val="32"/>
                                <w:szCs w:val="32"/>
                                <w:lang w:val="fr-FR"/>
                              </w:rPr>
                              <w:t xml:space="preserve">                                  Lớp: </w:t>
                            </w:r>
                            <w:r>
                              <w:rPr>
                                <w:sz w:val="32"/>
                                <w:szCs w:val="32"/>
                                <w:lang w:val="vi-VN"/>
                              </w:rPr>
                              <w:t xml:space="preserve">TCD1 – LGT1  </w:t>
                            </w:r>
                            <w:r>
                              <w:rPr>
                                <w:sz w:val="32"/>
                                <w:szCs w:val="32"/>
                                <w:lang w:val="fr-FR"/>
                              </w:rPr>
                              <w:t>Khoá: 19T4</w:t>
                            </w:r>
                          </w:p>
                          <w:p w14:paraId="445D03E7" w14:textId="101F1A0E" w:rsidR="00761287" w:rsidRPr="00732A6E" w:rsidRDefault="00761287"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vi-VN"/>
                              </w:rPr>
                              <w:t>L</w:t>
                            </w:r>
                            <w:r w:rsidRPr="00BB0B07">
                              <w:rPr>
                                <w:sz w:val="32"/>
                                <w:szCs w:val="32"/>
                                <w:lang w:val="vi-VN"/>
                              </w:rPr>
                              <w:t>â</w:t>
                            </w:r>
                            <w:r>
                              <w:rPr>
                                <w:sz w:val="32"/>
                                <w:szCs w:val="32"/>
                                <w:lang w:val="vi-VN"/>
                              </w:rPr>
                              <w:t>m L</w:t>
                            </w:r>
                            <w:r w:rsidRPr="00BB0B07">
                              <w:rPr>
                                <w:sz w:val="32"/>
                                <w:szCs w:val="32"/>
                                <w:lang w:val="vi-VN"/>
                              </w:rPr>
                              <w:t>ệ</w:t>
                            </w:r>
                            <w:r>
                              <w:rPr>
                                <w:sz w:val="32"/>
                                <w:szCs w:val="32"/>
                                <w:lang w:val="vi-VN"/>
                              </w:rPr>
                              <w:t xml:space="preserve"> T</w:t>
                            </w:r>
                            <w:r w:rsidRPr="00BB0B07">
                              <w:rPr>
                                <w:sz w:val="32"/>
                                <w:szCs w:val="32"/>
                                <w:lang w:val="vi-VN"/>
                              </w:rPr>
                              <w:t>â</w:t>
                            </w:r>
                            <w:r>
                              <w:rPr>
                                <w:sz w:val="32"/>
                                <w:szCs w:val="32"/>
                                <w:lang w:val="vi-VN"/>
                              </w:rPr>
                              <w:t>m</w:t>
                            </w:r>
                            <w:r>
                              <w:rPr>
                                <w:sz w:val="32"/>
                                <w:szCs w:val="32"/>
                                <w:lang w:val="pt-BR"/>
                              </w:rPr>
                              <w:t>.</w:t>
                            </w:r>
                          </w:p>
                          <w:p w14:paraId="3F6B870A" w14:textId="0AF31752" w:rsidR="00761287" w:rsidRPr="00732A6E" w:rsidRDefault="00761287"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761287" w:rsidRPr="00732A6E" w:rsidRDefault="00761287" w:rsidP="00CF508E">
                            <w:pPr>
                              <w:rPr>
                                <w:sz w:val="32"/>
                                <w:szCs w:val="32"/>
                                <w:lang w:val="pt-BR"/>
                              </w:rPr>
                            </w:pPr>
                          </w:p>
                          <w:p w14:paraId="78164274" w14:textId="77777777" w:rsidR="00761287" w:rsidRPr="00732A6E" w:rsidRDefault="00761287" w:rsidP="00CF508E">
                            <w:pPr>
                              <w:rPr>
                                <w:sz w:val="32"/>
                                <w:szCs w:val="32"/>
                                <w:lang w:val="pt-BR"/>
                              </w:rPr>
                            </w:pPr>
                          </w:p>
                          <w:p w14:paraId="09005082" w14:textId="77777777" w:rsidR="00761287" w:rsidRPr="00732A6E" w:rsidRDefault="00761287" w:rsidP="00CF508E">
                            <w:pPr>
                              <w:rPr>
                                <w:sz w:val="32"/>
                                <w:szCs w:val="32"/>
                                <w:lang w:val="pt-BR"/>
                              </w:rPr>
                            </w:pPr>
                          </w:p>
                          <w:p w14:paraId="6C1D4226" w14:textId="77777777" w:rsidR="00761287" w:rsidRPr="00732A6E" w:rsidRDefault="00761287" w:rsidP="00CF508E">
                            <w:pPr>
                              <w:rPr>
                                <w:sz w:val="32"/>
                                <w:szCs w:val="32"/>
                                <w:lang w:val="pt-BR"/>
                              </w:rPr>
                            </w:pPr>
                          </w:p>
                          <w:p w14:paraId="397F8B1D" w14:textId="77777777" w:rsidR="00761287" w:rsidRPr="00732A6E" w:rsidRDefault="00761287" w:rsidP="00CF508E">
                            <w:pPr>
                              <w:rPr>
                                <w:sz w:val="32"/>
                                <w:szCs w:val="32"/>
                                <w:lang w:val="pt-BR"/>
                              </w:rPr>
                            </w:pPr>
                          </w:p>
                          <w:p w14:paraId="6D08B32C" w14:textId="77777777" w:rsidR="00761287" w:rsidRPr="00732A6E" w:rsidRDefault="00761287" w:rsidP="00CF508E">
                            <w:pPr>
                              <w:rPr>
                                <w:sz w:val="32"/>
                                <w:szCs w:val="32"/>
                                <w:lang w:val="pt-BR"/>
                              </w:rPr>
                            </w:pPr>
                          </w:p>
                          <w:p w14:paraId="01CE7E72" w14:textId="77777777" w:rsidR="00761287" w:rsidRPr="00732A6E" w:rsidRDefault="00761287" w:rsidP="00CF508E">
                            <w:pPr>
                              <w:rPr>
                                <w:sz w:val="32"/>
                                <w:szCs w:val="32"/>
                                <w:lang w:val="pt-BR"/>
                              </w:rPr>
                            </w:pPr>
                          </w:p>
                          <w:p w14:paraId="69D59EC6" w14:textId="77777777" w:rsidR="00761287" w:rsidRPr="00732A6E" w:rsidRDefault="00761287" w:rsidP="00CF508E">
                            <w:pPr>
                              <w:rPr>
                                <w:sz w:val="32"/>
                                <w:szCs w:val="32"/>
                                <w:lang w:val="pt-BR"/>
                              </w:rPr>
                            </w:pPr>
                          </w:p>
                          <w:p w14:paraId="4338F716" w14:textId="77777777" w:rsidR="00761287" w:rsidRPr="00732A6E" w:rsidRDefault="00761287" w:rsidP="00CF508E">
                            <w:pPr>
                              <w:rPr>
                                <w:sz w:val="32"/>
                                <w:szCs w:val="32"/>
                                <w:lang w:val="pt-BR"/>
                              </w:rPr>
                            </w:pPr>
                          </w:p>
                          <w:p w14:paraId="7B6BD9B6" w14:textId="77777777" w:rsidR="00761287" w:rsidRPr="00732A6E" w:rsidRDefault="00761287" w:rsidP="00CF508E">
                            <w:pPr>
                              <w:rPr>
                                <w:sz w:val="32"/>
                                <w:szCs w:val="32"/>
                                <w:lang w:val="pt-BR"/>
                              </w:rPr>
                            </w:pPr>
                          </w:p>
                          <w:p w14:paraId="738C0955" w14:textId="77777777" w:rsidR="00761287" w:rsidRPr="00732A6E" w:rsidRDefault="00761287" w:rsidP="00CF508E">
                            <w:pPr>
                              <w:rPr>
                                <w:sz w:val="32"/>
                                <w:szCs w:val="32"/>
                                <w:lang w:val="pt-BR"/>
                              </w:rPr>
                            </w:pPr>
                          </w:p>
                          <w:p w14:paraId="5E4F0993" w14:textId="77777777" w:rsidR="00761287" w:rsidRPr="00732A6E" w:rsidRDefault="00761287" w:rsidP="00CF508E">
                            <w:pPr>
                              <w:jc w:val="center"/>
                              <w:rPr>
                                <w:b/>
                                <w:bCs/>
                                <w:sz w:val="32"/>
                                <w:szCs w:val="32"/>
                                <w:lang w:val="pt-BR"/>
                              </w:rPr>
                            </w:pPr>
                          </w:p>
                          <w:p w14:paraId="192F2472" w14:textId="77777777" w:rsidR="00761287" w:rsidRPr="00732A6E" w:rsidRDefault="00761287" w:rsidP="00CF508E">
                            <w:pPr>
                              <w:jc w:val="center"/>
                              <w:rPr>
                                <w:b/>
                                <w:bCs/>
                                <w:sz w:val="32"/>
                                <w:szCs w:val="32"/>
                                <w:lang w:val="pt-BR"/>
                              </w:rPr>
                            </w:pPr>
                          </w:p>
                          <w:p w14:paraId="4095ED4D" w14:textId="77777777" w:rsidR="00761287" w:rsidRPr="00732A6E" w:rsidRDefault="00761287" w:rsidP="00CF508E">
                            <w:pPr>
                              <w:jc w:val="center"/>
                              <w:rPr>
                                <w:b/>
                                <w:bCs/>
                                <w:sz w:val="32"/>
                                <w:szCs w:val="32"/>
                                <w:lang w:val="pt-BR"/>
                              </w:rPr>
                            </w:pPr>
                          </w:p>
                          <w:p w14:paraId="52BD6C2D" w14:textId="77777777" w:rsidR="00761287" w:rsidRPr="00732A6E" w:rsidRDefault="00761287" w:rsidP="00CF508E">
                            <w:pPr>
                              <w:jc w:val="center"/>
                              <w:rPr>
                                <w:b/>
                                <w:bCs/>
                                <w:sz w:val="32"/>
                                <w:szCs w:val="32"/>
                                <w:lang w:val="pt-BR"/>
                              </w:rPr>
                            </w:pPr>
                          </w:p>
                          <w:p w14:paraId="47EBE5F2" w14:textId="77777777" w:rsidR="00761287" w:rsidRPr="00732A6E" w:rsidRDefault="00761287"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761287" w:rsidRPr="00732A6E" w:rsidRDefault="00761287" w:rsidP="00CF508E">
                            <w:pPr>
                              <w:jc w:val="center"/>
                              <w:rPr>
                                <w:sz w:val="32"/>
                                <w:szCs w:val="32"/>
                                <w:lang w:val="pt-BR"/>
                              </w:rPr>
                            </w:pPr>
                          </w:p>
                          <w:p w14:paraId="40A59EA6" w14:textId="77777777" w:rsidR="00761287" w:rsidRPr="00732A6E" w:rsidRDefault="00761287" w:rsidP="00CF508E">
                            <w:pPr>
                              <w:jc w:val="center"/>
                              <w:rPr>
                                <w:sz w:val="32"/>
                                <w:szCs w:val="32"/>
                                <w:lang w:val="pt-BR"/>
                              </w:rPr>
                            </w:pPr>
                          </w:p>
                          <w:p w14:paraId="2CC42098" w14:textId="77777777" w:rsidR="00761287" w:rsidRPr="00732A6E" w:rsidRDefault="00761287" w:rsidP="00CF508E">
                            <w:pPr>
                              <w:jc w:val="center"/>
                              <w:rPr>
                                <w:sz w:val="32"/>
                                <w:szCs w:val="32"/>
                                <w:lang w:val="pt-BR"/>
                              </w:rPr>
                            </w:pPr>
                          </w:p>
                          <w:p w14:paraId="7B233C56" w14:textId="77777777" w:rsidR="00761287" w:rsidRPr="00732A6E" w:rsidRDefault="00761287"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761287" w:rsidRPr="00732A6E" w:rsidRDefault="00761287" w:rsidP="00CF508E">
                      <w:pPr>
                        <w:jc w:val="center"/>
                        <w:rPr>
                          <w:sz w:val="28"/>
                          <w:szCs w:val="28"/>
                          <w:lang w:val="pt-BR"/>
                        </w:rPr>
                      </w:pPr>
                    </w:p>
                    <w:p w14:paraId="2F5977D1" w14:textId="77777777" w:rsidR="00761287" w:rsidRPr="00224F8D" w:rsidRDefault="00761287" w:rsidP="00CF508E">
                      <w:pPr>
                        <w:jc w:val="center"/>
                        <w:rPr>
                          <w:i/>
                          <w:iCs/>
                          <w:sz w:val="26"/>
                          <w:szCs w:val="26"/>
                          <w:lang w:val="pt-BR"/>
                        </w:rPr>
                      </w:pPr>
                      <w:r w:rsidRPr="00224F8D">
                        <w:rPr>
                          <w:sz w:val="26"/>
                          <w:szCs w:val="26"/>
                          <w:lang w:val="pt-BR"/>
                        </w:rPr>
                        <w:t>ỦY BAN NHÂN DÂN THÀNH PHỐ HỒ CHÍ MINH</w:t>
                      </w:r>
                    </w:p>
                    <w:p w14:paraId="165659BB" w14:textId="689AF965" w:rsidR="00761287" w:rsidRPr="00224F8D" w:rsidRDefault="00761287"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761287" w:rsidRPr="00732A6E" w:rsidRDefault="00761287" w:rsidP="00CF508E">
                      <w:pPr>
                        <w:rPr>
                          <w:lang w:val="fr-FR"/>
                        </w:rPr>
                      </w:pPr>
                    </w:p>
                    <w:p w14:paraId="35E9F7CA" w14:textId="77777777" w:rsidR="00761287" w:rsidRPr="00732A6E" w:rsidRDefault="00761287" w:rsidP="00CF508E">
                      <w:pPr>
                        <w:rPr>
                          <w:lang w:val="fr-FR"/>
                        </w:rPr>
                      </w:pPr>
                      <w:r w:rsidRPr="00732A6E">
                        <w:rPr>
                          <w:lang w:val="fr-FR"/>
                        </w:rPr>
                        <w:t xml:space="preserve">                                                            </w:t>
                      </w:r>
                    </w:p>
                    <w:p w14:paraId="6BD3DA25" w14:textId="3A763C9F" w:rsidR="00761287" w:rsidRDefault="00761287" w:rsidP="00CF508E">
                      <w:pPr>
                        <w:jc w:val="center"/>
                        <w:rPr>
                          <w:noProof/>
                        </w:rPr>
                      </w:pPr>
                    </w:p>
                    <w:p w14:paraId="650073FB" w14:textId="77777777" w:rsidR="00761287" w:rsidRDefault="00761287" w:rsidP="00CF508E">
                      <w:pPr>
                        <w:jc w:val="center"/>
                        <w:rPr>
                          <w:noProof/>
                        </w:rPr>
                      </w:pPr>
                    </w:p>
                    <w:p w14:paraId="5D6E4451" w14:textId="77777777" w:rsidR="00761287" w:rsidRDefault="00761287" w:rsidP="00CF508E">
                      <w:pPr>
                        <w:jc w:val="center"/>
                        <w:rPr>
                          <w:noProof/>
                        </w:rPr>
                      </w:pPr>
                    </w:p>
                    <w:p w14:paraId="6A3FB2FC" w14:textId="77777777" w:rsidR="00761287" w:rsidRDefault="00761287" w:rsidP="00CF508E">
                      <w:pPr>
                        <w:jc w:val="center"/>
                        <w:rPr>
                          <w:noProof/>
                        </w:rPr>
                      </w:pPr>
                    </w:p>
                    <w:p w14:paraId="28C26C67" w14:textId="77777777" w:rsidR="00761287" w:rsidRDefault="00761287" w:rsidP="00CF508E">
                      <w:pPr>
                        <w:jc w:val="center"/>
                        <w:rPr>
                          <w:noProof/>
                        </w:rPr>
                      </w:pPr>
                    </w:p>
                    <w:p w14:paraId="3964AE82" w14:textId="77777777" w:rsidR="00761287" w:rsidRPr="00732A6E" w:rsidRDefault="00761287" w:rsidP="00CF508E">
                      <w:pPr>
                        <w:jc w:val="center"/>
                        <w:rPr>
                          <w:lang w:val="fr-FR"/>
                        </w:rPr>
                      </w:pPr>
                    </w:p>
                    <w:p w14:paraId="66878ECF" w14:textId="77777777" w:rsidR="00761287" w:rsidRPr="00732A6E" w:rsidRDefault="00761287" w:rsidP="00CF508E">
                      <w:pPr>
                        <w:jc w:val="center"/>
                        <w:rPr>
                          <w:lang w:val="fr-FR"/>
                        </w:rPr>
                      </w:pPr>
                    </w:p>
                    <w:p w14:paraId="797E9661" w14:textId="77777777" w:rsidR="00761287" w:rsidRPr="00732A6E" w:rsidRDefault="00761287" w:rsidP="00CF508E">
                      <w:pPr>
                        <w:jc w:val="center"/>
                        <w:rPr>
                          <w:lang w:val="fr-FR"/>
                        </w:rPr>
                      </w:pPr>
                    </w:p>
                    <w:p w14:paraId="085BF8C2" w14:textId="77777777" w:rsidR="00761287" w:rsidRPr="00732A6E" w:rsidRDefault="00761287" w:rsidP="00CF508E">
                      <w:pPr>
                        <w:jc w:val="center"/>
                        <w:rPr>
                          <w:lang w:val="fr-FR"/>
                        </w:rPr>
                      </w:pPr>
                    </w:p>
                    <w:p w14:paraId="4B62E525" w14:textId="77777777" w:rsidR="00761287" w:rsidRPr="00732A6E" w:rsidRDefault="00761287" w:rsidP="00CF508E">
                      <w:pPr>
                        <w:jc w:val="center"/>
                        <w:rPr>
                          <w:lang w:val="fr-FR"/>
                        </w:rPr>
                      </w:pPr>
                    </w:p>
                    <w:p w14:paraId="2BFD9EE6" w14:textId="77777777" w:rsidR="00761287" w:rsidRPr="00732A6E" w:rsidRDefault="00761287" w:rsidP="00CF508E">
                      <w:pPr>
                        <w:jc w:val="center"/>
                        <w:rPr>
                          <w:b/>
                          <w:bCs/>
                          <w:sz w:val="40"/>
                          <w:szCs w:val="40"/>
                          <w:lang w:val="fr-FR"/>
                        </w:rPr>
                      </w:pPr>
                      <w:r w:rsidRPr="00732A6E">
                        <w:rPr>
                          <w:b/>
                          <w:bCs/>
                          <w:sz w:val="40"/>
                          <w:szCs w:val="40"/>
                          <w:lang w:val="fr-FR"/>
                        </w:rPr>
                        <w:t>SỔ GIÁO ÁN</w:t>
                      </w:r>
                    </w:p>
                    <w:p w14:paraId="3BC5AAF5" w14:textId="77777777" w:rsidR="00761287" w:rsidRDefault="00761287" w:rsidP="00CF508E">
                      <w:pPr>
                        <w:jc w:val="center"/>
                        <w:rPr>
                          <w:b/>
                          <w:bCs/>
                          <w:sz w:val="48"/>
                          <w:szCs w:val="48"/>
                          <w:lang w:val="fr-FR"/>
                        </w:rPr>
                      </w:pPr>
                      <w:r w:rsidRPr="00732A6E">
                        <w:rPr>
                          <w:b/>
                          <w:bCs/>
                          <w:sz w:val="48"/>
                          <w:szCs w:val="48"/>
                          <w:lang w:val="fr-FR"/>
                        </w:rPr>
                        <w:t>LÝ THUYẾT</w:t>
                      </w:r>
                    </w:p>
                    <w:p w14:paraId="2343DB71" w14:textId="77777777" w:rsidR="00761287" w:rsidRPr="00732A6E" w:rsidRDefault="00761287" w:rsidP="00CF508E">
                      <w:pPr>
                        <w:jc w:val="center"/>
                        <w:rPr>
                          <w:b/>
                          <w:bCs/>
                          <w:sz w:val="48"/>
                          <w:szCs w:val="48"/>
                          <w:lang w:val="fr-FR"/>
                        </w:rPr>
                      </w:pPr>
                    </w:p>
                    <w:p w14:paraId="293C44D5" w14:textId="77777777" w:rsidR="00761287" w:rsidRPr="00732A6E" w:rsidRDefault="00761287" w:rsidP="00CF508E">
                      <w:pPr>
                        <w:jc w:val="center"/>
                        <w:rPr>
                          <w:sz w:val="32"/>
                          <w:szCs w:val="32"/>
                          <w:lang w:val="fr-FR"/>
                        </w:rPr>
                      </w:pPr>
                    </w:p>
                    <w:p w14:paraId="08297254" w14:textId="5DAA87DD" w:rsidR="00761287" w:rsidRPr="00442FC5" w:rsidRDefault="00761287"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54E86891" w:rsidR="00761287" w:rsidRPr="00732A6E" w:rsidRDefault="00761287" w:rsidP="00CF508E">
                      <w:pPr>
                        <w:rPr>
                          <w:sz w:val="32"/>
                          <w:szCs w:val="32"/>
                          <w:lang w:val="fr-FR"/>
                        </w:rPr>
                      </w:pPr>
                      <w:r w:rsidRPr="00732A6E">
                        <w:rPr>
                          <w:sz w:val="32"/>
                          <w:szCs w:val="32"/>
                          <w:lang w:val="fr-FR"/>
                        </w:rPr>
                        <w:t xml:space="preserve">                                  Lớp: </w:t>
                      </w:r>
                      <w:r>
                        <w:rPr>
                          <w:sz w:val="32"/>
                          <w:szCs w:val="32"/>
                          <w:lang w:val="vi-VN"/>
                        </w:rPr>
                        <w:t xml:space="preserve">TCD1 – LGT1  </w:t>
                      </w:r>
                      <w:r>
                        <w:rPr>
                          <w:sz w:val="32"/>
                          <w:szCs w:val="32"/>
                          <w:lang w:val="fr-FR"/>
                        </w:rPr>
                        <w:t>Khoá: 19T4</w:t>
                      </w:r>
                    </w:p>
                    <w:p w14:paraId="445D03E7" w14:textId="101F1A0E" w:rsidR="00761287" w:rsidRPr="00732A6E" w:rsidRDefault="00761287"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vi-VN"/>
                        </w:rPr>
                        <w:t>L</w:t>
                      </w:r>
                      <w:r w:rsidRPr="00BB0B07">
                        <w:rPr>
                          <w:sz w:val="32"/>
                          <w:szCs w:val="32"/>
                          <w:lang w:val="vi-VN"/>
                        </w:rPr>
                        <w:t>â</w:t>
                      </w:r>
                      <w:r>
                        <w:rPr>
                          <w:sz w:val="32"/>
                          <w:szCs w:val="32"/>
                          <w:lang w:val="vi-VN"/>
                        </w:rPr>
                        <w:t>m L</w:t>
                      </w:r>
                      <w:r w:rsidRPr="00BB0B07">
                        <w:rPr>
                          <w:sz w:val="32"/>
                          <w:szCs w:val="32"/>
                          <w:lang w:val="vi-VN"/>
                        </w:rPr>
                        <w:t>ệ</w:t>
                      </w:r>
                      <w:r>
                        <w:rPr>
                          <w:sz w:val="32"/>
                          <w:szCs w:val="32"/>
                          <w:lang w:val="vi-VN"/>
                        </w:rPr>
                        <w:t xml:space="preserve"> T</w:t>
                      </w:r>
                      <w:r w:rsidRPr="00BB0B07">
                        <w:rPr>
                          <w:sz w:val="32"/>
                          <w:szCs w:val="32"/>
                          <w:lang w:val="vi-VN"/>
                        </w:rPr>
                        <w:t>â</w:t>
                      </w:r>
                      <w:r>
                        <w:rPr>
                          <w:sz w:val="32"/>
                          <w:szCs w:val="32"/>
                          <w:lang w:val="vi-VN"/>
                        </w:rPr>
                        <w:t>m</w:t>
                      </w:r>
                      <w:r>
                        <w:rPr>
                          <w:sz w:val="32"/>
                          <w:szCs w:val="32"/>
                          <w:lang w:val="pt-BR"/>
                        </w:rPr>
                        <w:t>.</w:t>
                      </w:r>
                    </w:p>
                    <w:p w14:paraId="3F6B870A" w14:textId="0AF31752" w:rsidR="00761287" w:rsidRPr="00732A6E" w:rsidRDefault="00761287" w:rsidP="00CF508E">
                      <w:pPr>
                        <w:rPr>
                          <w:sz w:val="32"/>
                          <w:szCs w:val="32"/>
                          <w:lang w:val="pt-BR"/>
                        </w:rPr>
                      </w:pPr>
                      <w:r w:rsidRPr="00732A6E">
                        <w:rPr>
                          <w:sz w:val="32"/>
                          <w:szCs w:val="32"/>
                          <w:lang w:val="pt-BR"/>
                        </w:rPr>
                        <w:t xml:space="preserve">                                  Năm học:</w:t>
                      </w:r>
                      <w:r>
                        <w:rPr>
                          <w:sz w:val="32"/>
                          <w:szCs w:val="32"/>
                          <w:lang w:val="pt-BR"/>
                        </w:rPr>
                        <w:t>2021-2022</w:t>
                      </w:r>
                    </w:p>
                    <w:p w14:paraId="1B286779" w14:textId="77777777" w:rsidR="00761287" w:rsidRPr="00732A6E" w:rsidRDefault="00761287" w:rsidP="00CF508E">
                      <w:pPr>
                        <w:rPr>
                          <w:sz w:val="32"/>
                          <w:szCs w:val="32"/>
                          <w:lang w:val="pt-BR"/>
                        </w:rPr>
                      </w:pPr>
                    </w:p>
                    <w:p w14:paraId="78164274" w14:textId="77777777" w:rsidR="00761287" w:rsidRPr="00732A6E" w:rsidRDefault="00761287" w:rsidP="00CF508E">
                      <w:pPr>
                        <w:rPr>
                          <w:sz w:val="32"/>
                          <w:szCs w:val="32"/>
                          <w:lang w:val="pt-BR"/>
                        </w:rPr>
                      </w:pPr>
                    </w:p>
                    <w:p w14:paraId="09005082" w14:textId="77777777" w:rsidR="00761287" w:rsidRPr="00732A6E" w:rsidRDefault="00761287" w:rsidP="00CF508E">
                      <w:pPr>
                        <w:rPr>
                          <w:sz w:val="32"/>
                          <w:szCs w:val="32"/>
                          <w:lang w:val="pt-BR"/>
                        </w:rPr>
                      </w:pPr>
                    </w:p>
                    <w:p w14:paraId="6C1D4226" w14:textId="77777777" w:rsidR="00761287" w:rsidRPr="00732A6E" w:rsidRDefault="00761287" w:rsidP="00CF508E">
                      <w:pPr>
                        <w:rPr>
                          <w:sz w:val="32"/>
                          <w:szCs w:val="32"/>
                          <w:lang w:val="pt-BR"/>
                        </w:rPr>
                      </w:pPr>
                    </w:p>
                    <w:p w14:paraId="397F8B1D" w14:textId="77777777" w:rsidR="00761287" w:rsidRPr="00732A6E" w:rsidRDefault="00761287" w:rsidP="00CF508E">
                      <w:pPr>
                        <w:rPr>
                          <w:sz w:val="32"/>
                          <w:szCs w:val="32"/>
                          <w:lang w:val="pt-BR"/>
                        </w:rPr>
                      </w:pPr>
                    </w:p>
                    <w:p w14:paraId="6D08B32C" w14:textId="77777777" w:rsidR="00761287" w:rsidRPr="00732A6E" w:rsidRDefault="00761287" w:rsidP="00CF508E">
                      <w:pPr>
                        <w:rPr>
                          <w:sz w:val="32"/>
                          <w:szCs w:val="32"/>
                          <w:lang w:val="pt-BR"/>
                        </w:rPr>
                      </w:pPr>
                    </w:p>
                    <w:p w14:paraId="01CE7E72" w14:textId="77777777" w:rsidR="00761287" w:rsidRPr="00732A6E" w:rsidRDefault="00761287" w:rsidP="00CF508E">
                      <w:pPr>
                        <w:rPr>
                          <w:sz w:val="32"/>
                          <w:szCs w:val="32"/>
                          <w:lang w:val="pt-BR"/>
                        </w:rPr>
                      </w:pPr>
                    </w:p>
                    <w:p w14:paraId="69D59EC6" w14:textId="77777777" w:rsidR="00761287" w:rsidRPr="00732A6E" w:rsidRDefault="00761287" w:rsidP="00CF508E">
                      <w:pPr>
                        <w:rPr>
                          <w:sz w:val="32"/>
                          <w:szCs w:val="32"/>
                          <w:lang w:val="pt-BR"/>
                        </w:rPr>
                      </w:pPr>
                    </w:p>
                    <w:p w14:paraId="4338F716" w14:textId="77777777" w:rsidR="00761287" w:rsidRPr="00732A6E" w:rsidRDefault="00761287" w:rsidP="00CF508E">
                      <w:pPr>
                        <w:rPr>
                          <w:sz w:val="32"/>
                          <w:szCs w:val="32"/>
                          <w:lang w:val="pt-BR"/>
                        </w:rPr>
                      </w:pPr>
                    </w:p>
                    <w:p w14:paraId="7B6BD9B6" w14:textId="77777777" w:rsidR="00761287" w:rsidRPr="00732A6E" w:rsidRDefault="00761287" w:rsidP="00CF508E">
                      <w:pPr>
                        <w:rPr>
                          <w:sz w:val="32"/>
                          <w:szCs w:val="32"/>
                          <w:lang w:val="pt-BR"/>
                        </w:rPr>
                      </w:pPr>
                    </w:p>
                    <w:p w14:paraId="738C0955" w14:textId="77777777" w:rsidR="00761287" w:rsidRPr="00732A6E" w:rsidRDefault="00761287" w:rsidP="00CF508E">
                      <w:pPr>
                        <w:rPr>
                          <w:sz w:val="32"/>
                          <w:szCs w:val="32"/>
                          <w:lang w:val="pt-BR"/>
                        </w:rPr>
                      </w:pPr>
                    </w:p>
                    <w:p w14:paraId="5E4F0993" w14:textId="77777777" w:rsidR="00761287" w:rsidRPr="00732A6E" w:rsidRDefault="00761287" w:rsidP="00CF508E">
                      <w:pPr>
                        <w:jc w:val="center"/>
                        <w:rPr>
                          <w:b/>
                          <w:bCs/>
                          <w:sz w:val="32"/>
                          <w:szCs w:val="32"/>
                          <w:lang w:val="pt-BR"/>
                        </w:rPr>
                      </w:pPr>
                    </w:p>
                    <w:p w14:paraId="192F2472" w14:textId="77777777" w:rsidR="00761287" w:rsidRPr="00732A6E" w:rsidRDefault="00761287" w:rsidP="00CF508E">
                      <w:pPr>
                        <w:jc w:val="center"/>
                        <w:rPr>
                          <w:b/>
                          <w:bCs/>
                          <w:sz w:val="32"/>
                          <w:szCs w:val="32"/>
                          <w:lang w:val="pt-BR"/>
                        </w:rPr>
                      </w:pPr>
                    </w:p>
                    <w:p w14:paraId="4095ED4D" w14:textId="77777777" w:rsidR="00761287" w:rsidRPr="00732A6E" w:rsidRDefault="00761287" w:rsidP="00CF508E">
                      <w:pPr>
                        <w:jc w:val="center"/>
                        <w:rPr>
                          <w:b/>
                          <w:bCs/>
                          <w:sz w:val="32"/>
                          <w:szCs w:val="32"/>
                          <w:lang w:val="pt-BR"/>
                        </w:rPr>
                      </w:pPr>
                    </w:p>
                    <w:p w14:paraId="52BD6C2D" w14:textId="77777777" w:rsidR="00761287" w:rsidRPr="00732A6E" w:rsidRDefault="00761287" w:rsidP="00CF508E">
                      <w:pPr>
                        <w:jc w:val="center"/>
                        <w:rPr>
                          <w:b/>
                          <w:bCs/>
                          <w:sz w:val="32"/>
                          <w:szCs w:val="32"/>
                          <w:lang w:val="pt-BR"/>
                        </w:rPr>
                      </w:pPr>
                    </w:p>
                    <w:p w14:paraId="47EBE5F2" w14:textId="77777777" w:rsidR="00761287" w:rsidRPr="00732A6E" w:rsidRDefault="00761287"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761287" w:rsidRPr="00732A6E" w:rsidRDefault="00761287" w:rsidP="00CF508E">
                      <w:pPr>
                        <w:jc w:val="center"/>
                        <w:rPr>
                          <w:sz w:val="32"/>
                          <w:szCs w:val="32"/>
                          <w:lang w:val="pt-BR"/>
                        </w:rPr>
                      </w:pPr>
                    </w:p>
                    <w:p w14:paraId="40A59EA6" w14:textId="77777777" w:rsidR="00761287" w:rsidRPr="00732A6E" w:rsidRDefault="00761287" w:rsidP="00CF508E">
                      <w:pPr>
                        <w:jc w:val="center"/>
                        <w:rPr>
                          <w:sz w:val="32"/>
                          <w:szCs w:val="32"/>
                          <w:lang w:val="pt-BR"/>
                        </w:rPr>
                      </w:pPr>
                    </w:p>
                    <w:p w14:paraId="2CC42098" w14:textId="77777777" w:rsidR="00761287" w:rsidRPr="00732A6E" w:rsidRDefault="00761287" w:rsidP="00CF508E">
                      <w:pPr>
                        <w:jc w:val="center"/>
                        <w:rPr>
                          <w:sz w:val="32"/>
                          <w:szCs w:val="32"/>
                          <w:lang w:val="pt-BR"/>
                        </w:rPr>
                      </w:pPr>
                    </w:p>
                    <w:p w14:paraId="7B233C56" w14:textId="77777777" w:rsidR="00761287" w:rsidRPr="00732A6E" w:rsidRDefault="00761287"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CF01B0"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21011D52" w:rsidR="0079762A" w:rsidRPr="000A6A3D" w:rsidRDefault="0079762A" w:rsidP="000A6A3D">
            <w:r w:rsidRPr="000A6A3D">
              <w:t xml:space="preserve">Thực hiện ngày    </w:t>
            </w:r>
            <w:r w:rsidR="001E36D0">
              <w:t xml:space="preserve">   </w:t>
            </w:r>
            <w:r w:rsidRPr="000A6A3D">
              <w:t xml:space="preserve"> </w:t>
            </w:r>
            <w:r w:rsidR="001E36D0">
              <w:t xml:space="preserve">  </w:t>
            </w:r>
            <w:r w:rsidR="00DA591E">
              <w:rPr>
                <w:lang w:val="vi-VN"/>
              </w:rPr>
              <w:t>0</w:t>
            </w:r>
            <w:r w:rsidR="00761287">
              <w:rPr>
                <w:lang w:val="vi-VN"/>
              </w:rPr>
              <w:t>1</w:t>
            </w:r>
            <w:r w:rsidR="001E36D0">
              <w:t xml:space="preserve">        </w:t>
            </w:r>
            <w:r w:rsidRPr="000A6A3D">
              <w:t xml:space="preserve">tháng     </w:t>
            </w:r>
            <w:r w:rsidR="001E36D0">
              <w:t xml:space="preserve">   </w:t>
            </w:r>
            <w:r w:rsidR="00DA591E">
              <w:rPr>
                <w:lang w:val="vi-VN"/>
              </w:rPr>
              <w:t>09</w:t>
            </w:r>
            <w:r w:rsidR="001E36D0">
              <w:t xml:space="preserve">         </w:t>
            </w:r>
            <w:r w:rsidRPr="000A6A3D">
              <w:t>năm 20</w:t>
            </w:r>
            <w:r w:rsidR="00BB0B07">
              <w:rPr>
                <w:lang w:val="vi-VN"/>
              </w:rPr>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88733E"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761287" w:rsidRPr="00AF2EEE" w:rsidRDefault="00761287"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761287" w:rsidRPr="00E86707" w:rsidRDefault="00761287"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761287" w:rsidRPr="00AF2EEE" w:rsidRDefault="00761287"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761287" w:rsidRPr="00E86707" w:rsidRDefault="00761287"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761287" w:rsidRPr="00E86707" w:rsidRDefault="00761287"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761287" w:rsidRPr="00E86707" w:rsidRDefault="00761287"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2569072A" w14:textId="77777777" w:rsidR="00B356A9" w:rsidRPr="000A6A3D" w:rsidRDefault="00B356A9" w:rsidP="000A6A3D">
            <w:pPr>
              <w:jc w:val="center"/>
              <w:rPr>
                <w:b/>
                <w:bCs/>
                <w:lang w:val="pt-BR"/>
              </w:rPr>
            </w:pPr>
            <w:r w:rsidRPr="000A6A3D">
              <w:rPr>
                <w:b/>
                <w:bCs/>
                <w:lang w:val="pt-BR"/>
              </w:rPr>
              <w:t>Trưởng tổ môn</w:t>
            </w:r>
          </w:p>
          <w:p w14:paraId="49448AA2" w14:textId="285A8956" w:rsidR="00B356A9" w:rsidRPr="000A6A3D" w:rsidRDefault="0079762A" w:rsidP="000A6A3D">
            <w:pPr>
              <w:jc w:val="center"/>
              <w:rPr>
                <w:b/>
                <w:bCs/>
                <w:lang w:val="pt-BR"/>
              </w:rPr>
            </w:pPr>
            <w:r w:rsidRPr="000A6A3D">
              <w:rPr>
                <w:b/>
                <w:bCs/>
                <w:lang w:val="vi-VN"/>
              </w:rPr>
              <w:t xml:space="preserve">   </w:t>
            </w:r>
            <w:r w:rsidR="0029580D" w:rsidRPr="0029580D">
              <w:rPr>
                <w:b/>
                <w:bCs/>
                <w:lang w:val="pt-BR"/>
              </w:rPr>
              <w:t>Phạm Thị Thu Nga</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0BD119AF" w:rsidR="00B356A9" w:rsidRPr="000A6A3D" w:rsidRDefault="00DA591E" w:rsidP="00DA591E">
            <w:pPr>
              <w:rPr>
                <w:i/>
                <w:lang w:val="pt-BR"/>
              </w:rPr>
            </w:pPr>
            <w:r>
              <w:rPr>
                <w:i/>
                <w:lang w:val="vi-VN"/>
              </w:rPr>
              <w:t xml:space="preserve">          </w:t>
            </w:r>
            <w:r w:rsidR="0006691C">
              <w:rPr>
                <w:i/>
                <w:lang w:val="pt-BR"/>
              </w:rPr>
              <w:t>Tp. Hồ Chí Minh, ngày</w:t>
            </w:r>
            <w:r w:rsidR="00B356A9" w:rsidRPr="000A6A3D">
              <w:rPr>
                <w:i/>
                <w:lang w:val="pt-BR"/>
              </w:rPr>
              <w:t xml:space="preserve"> </w:t>
            </w:r>
            <w:r w:rsidR="006C623C">
              <w:rPr>
                <w:i/>
                <w:lang w:val="vi-VN"/>
              </w:rPr>
              <w:t>15</w:t>
            </w:r>
            <w:r>
              <w:rPr>
                <w:i/>
                <w:lang w:val="vi-VN"/>
              </w:rPr>
              <w:t xml:space="preserve"> </w:t>
            </w:r>
            <w:r w:rsidR="0006691C">
              <w:rPr>
                <w:i/>
                <w:lang w:val="pt-BR"/>
              </w:rPr>
              <w:t xml:space="preserve"> tháng </w:t>
            </w:r>
            <w:r w:rsidR="0006691C">
              <w:rPr>
                <w:i/>
                <w:lang w:val="vi-VN"/>
              </w:rPr>
              <w:t>08</w:t>
            </w:r>
            <w:r w:rsidR="0006691C">
              <w:rPr>
                <w:i/>
                <w:lang w:val="pt-BR"/>
              </w:rPr>
              <w:t xml:space="preserve">  </w:t>
            </w:r>
            <w:r w:rsidR="00B356A9" w:rsidRPr="000A6A3D">
              <w:rPr>
                <w:i/>
                <w:lang w:val="pt-BR"/>
              </w:rPr>
              <w:t>năm 20</w:t>
            </w:r>
            <w:r w:rsidR="0006691C">
              <w:rPr>
                <w:i/>
                <w:lang w:val="vi-VN"/>
              </w:rPr>
              <w:t>21</w:t>
            </w:r>
            <w:r w:rsidR="00B356A9" w:rsidRPr="000A6A3D">
              <w:rPr>
                <w:i/>
                <w:lang w:val="pt-BR"/>
              </w:rPr>
              <w:t xml:space="preserve"> </w:t>
            </w:r>
          </w:p>
          <w:p w14:paraId="0E564EE7" w14:textId="77777777" w:rsidR="00B356A9" w:rsidRDefault="00B356A9" w:rsidP="000A6A3D">
            <w:pPr>
              <w:jc w:val="center"/>
              <w:rPr>
                <w:b/>
                <w:lang w:val="pt-BR"/>
              </w:rPr>
            </w:pPr>
            <w:r w:rsidRPr="000A6A3D">
              <w:rPr>
                <w:b/>
                <w:lang w:val="pt-BR"/>
              </w:rPr>
              <w:t>Giảng viên</w:t>
            </w:r>
          </w:p>
          <w:p w14:paraId="08EF0DFF" w14:textId="0A413D60" w:rsidR="002A0BBA" w:rsidRPr="00BB0B07" w:rsidRDefault="00BB0B07" w:rsidP="000A6A3D">
            <w:pPr>
              <w:jc w:val="center"/>
              <w:rPr>
                <w:lang w:val="vi-VN"/>
              </w:rPr>
            </w:pPr>
            <w:r>
              <w:rPr>
                <w:lang w:val="vi-VN"/>
              </w:rPr>
              <w:t>L</w:t>
            </w:r>
            <w:r w:rsidRPr="00BB0B07">
              <w:rPr>
                <w:lang w:val="vi-VN"/>
              </w:rPr>
              <w:t>â</w:t>
            </w:r>
            <w:r>
              <w:rPr>
                <w:lang w:val="vi-VN"/>
              </w:rPr>
              <w:t>m L</w:t>
            </w:r>
            <w:r w:rsidRPr="00BB0B07">
              <w:rPr>
                <w:lang w:val="vi-VN"/>
              </w:rPr>
              <w:t>ệ</w:t>
            </w:r>
            <w:r>
              <w:rPr>
                <w:lang w:val="vi-VN"/>
              </w:rPr>
              <w:t xml:space="preserve"> T</w:t>
            </w:r>
            <w:r w:rsidRPr="00BB0B07">
              <w:rPr>
                <w:lang w:val="vi-VN"/>
              </w:rPr>
              <w:t>â</w:t>
            </w:r>
            <w:r>
              <w:rPr>
                <w:lang w:val="vi-VN"/>
              </w:rPr>
              <w:t>m</w:t>
            </w:r>
            <w:bookmarkStart w:id="13" w:name="_GoBack"/>
            <w:bookmarkEnd w:id="13"/>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5A039CBC" w:rsidR="00093475" w:rsidRPr="000A6A3D" w:rsidRDefault="001E36D0" w:rsidP="000A6A3D">
            <w:r w:rsidRPr="000A6A3D">
              <w:t xml:space="preserve">Thực hiện ngày    </w:t>
            </w:r>
            <w:r>
              <w:t xml:space="preserve">   </w:t>
            </w:r>
            <w:r w:rsidRPr="000A6A3D">
              <w:t xml:space="preserve"> </w:t>
            </w:r>
            <w:r w:rsidR="00DA591E">
              <w:rPr>
                <w:lang w:val="vi-VN"/>
              </w:rPr>
              <w:t>01</w:t>
            </w:r>
            <w:r>
              <w:t xml:space="preserve">         </w:t>
            </w:r>
            <w:r w:rsidRPr="000A6A3D">
              <w:t xml:space="preserve">tháng     </w:t>
            </w:r>
            <w:r>
              <w:t xml:space="preserve">   </w:t>
            </w:r>
            <w:r w:rsidR="00DA591E">
              <w:rPr>
                <w:lang w:val="vi-VN"/>
              </w:rPr>
              <w:t>09</w:t>
            </w:r>
            <w:r>
              <w:t xml:space="preserve">         </w:t>
            </w:r>
            <w:r w:rsidR="00BB0B07">
              <w:t>năm 2021</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4" w:name="_Toc8233459"/>
            <w:r w:rsidRPr="001D32A1">
              <w:rPr>
                <w:rFonts w:ascii="Times New Roman" w:hAnsi="Times New Roman"/>
                <w:b/>
                <w:sz w:val="24"/>
                <w:u w:val="single"/>
                <w:lang w:val="pt-BR"/>
              </w:rPr>
              <w:t>Định nghĩa, phân loại</w:t>
            </w:r>
            <w:bookmarkEnd w:id="14"/>
          </w:p>
          <w:p w14:paraId="66EE44AC" w14:textId="77777777" w:rsidR="00736BD8" w:rsidRPr="008E200A" w:rsidRDefault="00736BD8" w:rsidP="008E200A">
            <w:pPr>
              <w:pStyle w:val="Heading3"/>
              <w:ind w:left="480" w:hanging="480"/>
            </w:pPr>
            <w:bookmarkStart w:id="15" w:name="_Toc8233460"/>
            <w:r w:rsidRPr="008E200A">
              <w:t>1.1. Định nghĩa</w:t>
            </w:r>
            <w:bookmarkEnd w:id="15"/>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6" w:name="_Toc8233461"/>
            <w:r w:rsidRPr="008E200A">
              <w:t xml:space="preserve">1.2. Phân loại: </w:t>
            </w:r>
            <w:bookmarkEnd w:id="16"/>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7" w:name="_Toc8233462"/>
            <w:r w:rsidRPr="00633962">
              <w:rPr>
                <w:rFonts w:ascii="Times New Roman" w:hAnsi="Times New Roman"/>
                <w:b/>
                <w:sz w:val="24"/>
                <w:u w:val="single"/>
              </w:rPr>
              <w:t>Tính chất hóa học</w:t>
            </w:r>
            <w:bookmarkEnd w:id="17"/>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8" w:name="_Toc8233463"/>
            <w:r w:rsidRPr="008E200A">
              <w:t>2.1. Phản ứng cộng (hidro, halogen, hidro halogenua … ):</w:t>
            </w:r>
            <w:bookmarkEnd w:id="18"/>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761287" w:rsidRPr="001502BC" w:rsidRDefault="00761287"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761287" w:rsidRPr="00E86707" w:rsidRDefault="00761287"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761287" w:rsidRPr="001502BC" w:rsidRDefault="00761287"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761287" w:rsidRPr="00E86707" w:rsidRDefault="00761287"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9" w:name="_Toc8233464"/>
            <w:r w:rsidRPr="008E200A">
              <w:t>2.2. Phản ứng trùng hợp (chủ yếu trùng hợp kiểu 1,4)</w:t>
            </w:r>
            <w:bookmarkEnd w:id="19"/>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761287" w:rsidRPr="00B23DDA" w:rsidRDefault="00761287" w:rsidP="008E200A">
                                  <w:pPr>
                                    <w:rPr>
                                      <w:sz w:val="20"/>
                                      <w:szCs w:val="20"/>
                                    </w:rPr>
                                  </w:pPr>
                                  <w:r>
                                    <w:rPr>
                                      <w:sz w:val="20"/>
                                      <w:szCs w:val="20"/>
                                    </w:rPr>
                                    <w:t>p</w:t>
                                  </w:r>
                                </w:p>
                                <w:p w14:paraId="0B4F2FD0" w14:textId="77777777" w:rsidR="00761287" w:rsidRPr="00E86707" w:rsidRDefault="00761287"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761287" w:rsidRPr="00B23DDA" w:rsidRDefault="00761287" w:rsidP="008E200A">
                            <w:pPr>
                              <w:rPr>
                                <w:sz w:val="20"/>
                                <w:szCs w:val="20"/>
                              </w:rPr>
                            </w:pPr>
                            <w:r>
                              <w:rPr>
                                <w:sz w:val="20"/>
                                <w:szCs w:val="20"/>
                              </w:rPr>
                              <w:t>p</w:t>
                            </w:r>
                          </w:p>
                          <w:p w14:paraId="0B4F2FD0" w14:textId="77777777" w:rsidR="00761287" w:rsidRPr="00E86707" w:rsidRDefault="00761287"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20" w:name="_Toc8233465"/>
            <w:r w:rsidRPr="008E200A">
              <w:t>2.3. Phản ứng oxi hóa</w:t>
            </w:r>
            <w:bookmarkEnd w:id="20"/>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1" w:name="_Toc8233466"/>
            <w:r w:rsidRPr="00633962">
              <w:rPr>
                <w:rFonts w:ascii="Times New Roman" w:hAnsi="Times New Roman"/>
                <w:b/>
                <w:sz w:val="24"/>
                <w:u w:val="single"/>
                <w:lang w:val="pt-BR"/>
              </w:rPr>
              <w:t>Điều chế</w:t>
            </w:r>
            <w:bookmarkEnd w:id="21"/>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2" w:name="_Toc8233467"/>
            <w:r w:rsidRPr="008E200A">
              <w:t>3.1. Điều chế buta-1,3-đien</w:t>
            </w:r>
            <w:bookmarkEnd w:id="22"/>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3" w:name="_Toc8233468"/>
            <w:r w:rsidRPr="008E200A">
              <w:t>3.2. Điều chế isopren</w:t>
            </w:r>
            <w:bookmarkEnd w:id="23"/>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4"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4"/>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6CC42FC6" w:rsidR="00093475" w:rsidRPr="000A6A3D" w:rsidRDefault="00093475" w:rsidP="000A6A3D">
            <w:pPr>
              <w:jc w:val="center"/>
              <w:rPr>
                <w:b/>
                <w:bCs/>
                <w:lang w:val="pt-BR"/>
              </w:rPr>
            </w:pPr>
            <w:r w:rsidRPr="000A6A3D">
              <w:rPr>
                <w:b/>
                <w:bCs/>
                <w:lang w:val="vi-VN"/>
              </w:rPr>
              <w:t xml:space="preserve">   </w:t>
            </w:r>
            <w:r w:rsidR="0029580D" w:rsidRPr="0029580D">
              <w:rPr>
                <w:b/>
                <w:bCs/>
                <w:lang w:val="pt-BR"/>
              </w:rPr>
              <w:t>Phạm Thị Thu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3C95975A" w:rsidR="00093475" w:rsidRPr="000A6A3D" w:rsidRDefault="00DA591E" w:rsidP="00DA591E">
            <w:pPr>
              <w:rPr>
                <w:i/>
                <w:lang w:val="pt-BR"/>
              </w:rPr>
            </w:pPr>
            <w:r>
              <w:rPr>
                <w:i/>
                <w:lang w:val="vi-VN"/>
              </w:rPr>
              <w:t xml:space="preserve">            </w:t>
            </w:r>
            <w:r w:rsidR="00093475" w:rsidRPr="000A6A3D">
              <w:rPr>
                <w:i/>
                <w:lang w:val="pt-BR"/>
              </w:rPr>
              <w:t xml:space="preserve">Tp. Hồ Chí Minh, ngày  </w:t>
            </w:r>
            <w:r>
              <w:rPr>
                <w:i/>
                <w:lang w:val="vi-VN"/>
              </w:rPr>
              <w:t>15</w:t>
            </w:r>
            <w:r w:rsidR="0006691C">
              <w:rPr>
                <w:i/>
                <w:lang w:val="pt-BR"/>
              </w:rPr>
              <w:t xml:space="preserve">   </w:t>
            </w:r>
            <w:r w:rsidR="00093475" w:rsidRPr="000A6A3D">
              <w:rPr>
                <w:i/>
                <w:lang w:val="pt-BR"/>
              </w:rPr>
              <w:t xml:space="preserve">tháng  </w:t>
            </w:r>
            <w:r w:rsidR="0006691C">
              <w:rPr>
                <w:i/>
                <w:lang w:val="vi-VN"/>
              </w:rPr>
              <w:t>8</w:t>
            </w:r>
            <w:r w:rsidR="0006691C">
              <w:rPr>
                <w:i/>
                <w:lang w:val="pt-BR"/>
              </w:rPr>
              <w:t xml:space="preserve">  </w:t>
            </w:r>
            <w:r w:rsidR="00093475" w:rsidRPr="000A6A3D">
              <w:rPr>
                <w:i/>
                <w:lang w:val="pt-BR"/>
              </w:rPr>
              <w:t xml:space="preserve"> năm 20</w:t>
            </w:r>
            <w:r w:rsidR="0006691C">
              <w:rPr>
                <w:i/>
                <w:lang w:val="vi-VN"/>
              </w:rPr>
              <w:t>21</w:t>
            </w:r>
            <w:r w:rsidR="00093475" w:rsidRPr="000A6A3D">
              <w:rPr>
                <w:i/>
                <w:lang w:val="pt-BR"/>
              </w:rPr>
              <w:t xml:space="preserve"> </w:t>
            </w:r>
          </w:p>
          <w:p w14:paraId="2607414A" w14:textId="77777777" w:rsidR="00093475" w:rsidRDefault="00093475" w:rsidP="000A6A3D">
            <w:pPr>
              <w:jc w:val="center"/>
              <w:rPr>
                <w:b/>
                <w:lang w:val="pt-BR"/>
              </w:rPr>
            </w:pPr>
            <w:r w:rsidRPr="000A6A3D">
              <w:rPr>
                <w:b/>
                <w:lang w:val="pt-BR"/>
              </w:rPr>
              <w:t>Giảng viên</w:t>
            </w:r>
          </w:p>
          <w:p w14:paraId="7F6087B9" w14:textId="77777777" w:rsidR="00C10CCC" w:rsidRDefault="00C10CCC" w:rsidP="000A6A3D">
            <w:pPr>
              <w:jc w:val="center"/>
              <w:rPr>
                <w:b/>
                <w:lang w:val="pt-BR"/>
              </w:rPr>
            </w:pPr>
          </w:p>
          <w:p w14:paraId="3543CE3A" w14:textId="272C6B27" w:rsidR="00C10CCC" w:rsidRPr="00BB0B07" w:rsidRDefault="00BB0B07" w:rsidP="000A6A3D">
            <w:pPr>
              <w:jc w:val="center"/>
              <w:rPr>
                <w:b/>
                <w:lang w:val="vi-VN"/>
              </w:rPr>
            </w:pPr>
            <w:r>
              <w:rPr>
                <w:b/>
                <w:lang w:val="vi-VN"/>
              </w:rPr>
              <w:t>L</w:t>
            </w:r>
            <w:r w:rsidRPr="00BB0B07">
              <w:rPr>
                <w:b/>
                <w:lang w:val="vi-VN"/>
              </w:rPr>
              <w:t>â</w:t>
            </w:r>
            <w:r>
              <w:rPr>
                <w:b/>
                <w:lang w:val="vi-VN"/>
              </w:rPr>
              <w:t>m L</w:t>
            </w:r>
            <w:r w:rsidRPr="00BB0B07">
              <w:rPr>
                <w:b/>
                <w:lang w:val="vi-VN"/>
              </w:rPr>
              <w:t>ệ</w:t>
            </w:r>
            <w:r>
              <w:rPr>
                <w:b/>
                <w:lang w:val="vi-VN"/>
              </w:rPr>
              <w:t xml:space="preserve"> T</w:t>
            </w:r>
            <w:r w:rsidRPr="00BB0B07">
              <w:rPr>
                <w:b/>
                <w:lang w:val="vi-VN"/>
              </w:rPr>
              <w:t>â</w:t>
            </w:r>
            <w:r>
              <w:rPr>
                <w:b/>
                <w:lang w:val="vi-VN"/>
              </w:rPr>
              <w:t>m</w:t>
            </w: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500D22FF" w:rsidR="00A33A53" w:rsidRPr="000A6A3D" w:rsidRDefault="001E36D0" w:rsidP="000A6A3D">
            <w:r w:rsidRPr="000A6A3D">
              <w:t xml:space="preserve">Thực hiện ngày    </w:t>
            </w:r>
            <w:r>
              <w:t xml:space="preserve">   </w:t>
            </w:r>
            <w:r w:rsidRPr="000A6A3D">
              <w:t xml:space="preserve"> </w:t>
            </w:r>
            <w:r>
              <w:t xml:space="preserve">  </w:t>
            </w:r>
            <w:r w:rsidR="00DA591E">
              <w:rPr>
                <w:lang w:val="vi-VN"/>
              </w:rPr>
              <w:t>03</w:t>
            </w:r>
            <w:r>
              <w:t xml:space="preserve">        </w:t>
            </w:r>
            <w:r w:rsidRPr="000A6A3D">
              <w:t xml:space="preserve">tháng     </w:t>
            </w:r>
            <w:r>
              <w:t xml:space="preserve">   </w:t>
            </w:r>
            <w:r w:rsidR="00DA591E">
              <w:rPr>
                <w:lang w:val="vi-VN"/>
              </w:rPr>
              <w:t>09</w:t>
            </w:r>
            <w:r>
              <w:t xml:space="preserve">         </w:t>
            </w:r>
            <w:r w:rsidR="00BB0B07">
              <w:t>năm 2021</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5" w:name="_Toc8233471"/>
            <w:r w:rsidRPr="00135BC7">
              <w:rPr>
                <w:rFonts w:ascii="Times New Roman" w:hAnsi="Times New Roman"/>
                <w:b/>
                <w:sz w:val="24"/>
                <w:u w:val="single"/>
              </w:rPr>
              <w:t>Đồng đẳng – đồng phân – danh pháp</w:t>
            </w:r>
            <w:bookmarkEnd w:id="25"/>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6" w:name="_Toc8233472"/>
            <w:r w:rsidRPr="00E57C3F">
              <w:t>1.1. Đồng đẳng</w:t>
            </w:r>
            <w:bookmarkEnd w:id="26"/>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7" w:name="_Toc8233473"/>
            <w:r w:rsidRPr="00E57C3F">
              <w:t>1.2. Đồng phân</w:t>
            </w:r>
            <w:bookmarkEnd w:id="27"/>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8" w:name="_Toc8233474"/>
            <w:r w:rsidRPr="00E57C3F">
              <w:t>1.3. Danh pháp</w:t>
            </w:r>
            <w:bookmarkEnd w:id="28"/>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5"/>
            <w:r w:rsidRPr="00135BC7">
              <w:rPr>
                <w:rFonts w:ascii="Times New Roman" w:hAnsi="Times New Roman"/>
                <w:b/>
                <w:sz w:val="24"/>
                <w:u w:val="single"/>
              </w:rPr>
              <w:t>Tính chất vật lý</w:t>
            </w:r>
            <w:bookmarkEnd w:id="29"/>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0" w:name="_Toc8233476"/>
            <w:r w:rsidRPr="004023E1">
              <w:rPr>
                <w:rFonts w:ascii="Times New Roman" w:hAnsi="Times New Roman"/>
                <w:b/>
                <w:sz w:val="24"/>
                <w:u w:val="single"/>
              </w:rPr>
              <w:t>Tính chất hóa học</w:t>
            </w:r>
            <w:bookmarkEnd w:id="30"/>
          </w:p>
          <w:p w14:paraId="6E9431ED" w14:textId="77777777" w:rsidR="00D00D10" w:rsidRPr="00E57C3F" w:rsidRDefault="00D00D10" w:rsidP="00E57C3F">
            <w:pPr>
              <w:pStyle w:val="Heading3"/>
              <w:ind w:left="480" w:hanging="480"/>
            </w:pPr>
            <w:bookmarkStart w:id="31" w:name="_Toc8233477"/>
            <w:r w:rsidRPr="00E57C3F">
              <w:t>3.1. Phản ứng cộng</w:t>
            </w:r>
            <w:bookmarkEnd w:id="31"/>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2" w:name="_Toc8233478"/>
            <w:r w:rsidRPr="00E57C3F">
              <w:t>3.2. Phản ứng thế bằng ion kim loại</w:t>
            </w:r>
            <w:bookmarkEnd w:id="32"/>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3" w:name="_Toc8233479"/>
            <w:r w:rsidRPr="00E57C3F">
              <w:t>3.3. Phản ứng oxi hóa</w:t>
            </w:r>
            <w:bookmarkEnd w:id="33"/>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4" w:name="_Toc8233480"/>
            <w:r w:rsidRPr="00CB3773">
              <w:rPr>
                <w:rFonts w:ascii="Times New Roman" w:hAnsi="Times New Roman"/>
                <w:b/>
                <w:sz w:val="24"/>
                <w:u w:val="single"/>
              </w:rPr>
              <w:t>Điều chế</w:t>
            </w:r>
            <w:bookmarkEnd w:id="34"/>
          </w:p>
          <w:p w14:paraId="04A869CE" w14:textId="77777777" w:rsidR="00D00D10" w:rsidRPr="00E57C3F" w:rsidRDefault="00D00D10" w:rsidP="00E57C3F">
            <w:pPr>
              <w:pStyle w:val="Heading3"/>
              <w:ind w:left="480" w:hanging="480"/>
            </w:pPr>
            <w:bookmarkStart w:id="35" w:name="_Toc8233481"/>
            <w:r w:rsidRPr="00E57C3F">
              <w:t xml:space="preserve">4.1. Trong phòng thí nghiệm </w:t>
            </w:r>
            <w:r w:rsidRPr="00E57C3F">
              <w:rPr>
                <w:b w:val="0"/>
              </w:rPr>
              <w:t>Thủy phân canxi cacbua</w:t>
            </w:r>
            <w:bookmarkEnd w:id="35"/>
            <w:r w:rsidRPr="00E57C3F">
              <w:t xml:space="preserve"> </w:t>
            </w:r>
          </w:p>
          <w:p w14:paraId="44DCDACE" w14:textId="77777777" w:rsidR="00D00D10" w:rsidRPr="00E57C3F" w:rsidRDefault="00D00D10" w:rsidP="00E57C3F">
            <w:pPr>
              <w:pStyle w:val="Heading3"/>
              <w:ind w:left="480" w:hanging="480"/>
              <w:rPr>
                <w:b w:val="0"/>
              </w:rPr>
            </w:pPr>
            <w:bookmarkStart w:id="36" w:name="_Toc8233482"/>
            <w:r w:rsidRPr="00E57C3F">
              <w:t xml:space="preserve">4.2.  Trongcông nghiệp </w:t>
            </w:r>
            <w:r w:rsidRPr="00E57C3F">
              <w:rPr>
                <w:b w:val="0"/>
              </w:rPr>
              <w:t>Nhiệt phân metan</w:t>
            </w:r>
            <w:bookmarkEnd w:id="36"/>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7" w:name="_Toc8233483"/>
            <w:r w:rsidRPr="00CB3773">
              <w:rPr>
                <w:rFonts w:ascii="Times New Roman" w:hAnsi="Times New Roman"/>
                <w:b/>
                <w:sz w:val="24"/>
                <w:u w:val="single"/>
              </w:rPr>
              <w:t>Ứng dụng</w:t>
            </w:r>
            <w:bookmarkEnd w:id="37"/>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60A4EBA9" w14:textId="53F60D20" w:rsidR="00A33A53" w:rsidRPr="000A6A3D" w:rsidRDefault="0029580D" w:rsidP="000A6A3D">
            <w:pPr>
              <w:rPr>
                <w:b/>
                <w:bCs/>
                <w:lang w:val="vi-VN"/>
              </w:rPr>
            </w:pPr>
            <w:r>
              <w:rPr>
                <w:b/>
                <w:bCs/>
                <w:lang w:val="vi-VN"/>
              </w:rPr>
              <w:t xml:space="preserve">                </w:t>
            </w:r>
            <w:r w:rsidRPr="0029580D">
              <w:rPr>
                <w:b/>
                <w:bCs/>
                <w:lang w:val="vi-VN"/>
              </w:rPr>
              <w:t>Phạm Thị Thu Nga</w:t>
            </w:r>
          </w:p>
        </w:tc>
        <w:tc>
          <w:tcPr>
            <w:tcW w:w="6205" w:type="dxa"/>
            <w:gridSpan w:val="2"/>
            <w:shd w:val="clear" w:color="auto" w:fill="auto"/>
          </w:tcPr>
          <w:p w14:paraId="31F1ACC1" w14:textId="77777777" w:rsidR="00A33A53" w:rsidRPr="000A6A3D" w:rsidRDefault="00A33A53" w:rsidP="000A6A3D">
            <w:pPr>
              <w:rPr>
                <w:lang w:val="pt-BR"/>
              </w:rPr>
            </w:pPr>
          </w:p>
          <w:p w14:paraId="1F7D3358" w14:textId="45F3BE7D" w:rsidR="00A33A53" w:rsidRPr="000A6A3D" w:rsidRDefault="00DA591E" w:rsidP="00DA591E">
            <w:pPr>
              <w:rPr>
                <w:i/>
                <w:lang w:val="pt-BR"/>
              </w:rPr>
            </w:pPr>
            <w:r>
              <w:rPr>
                <w:i/>
                <w:lang w:val="vi-VN"/>
              </w:rPr>
              <w:t xml:space="preserve">          </w:t>
            </w:r>
            <w:r w:rsidR="0006691C">
              <w:rPr>
                <w:i/>
                <w:lang w:val="pt-BR"/>
              </w:rPr>
              <w:t xml:space="preserve">Tp. Hồ Chí Minh, ngày </w:t>
            </w:r>
            <w:r w:rsidR="00A33A53" w:rsidRPr="000A6A3D">
              <w:rPr>
                <w:i/>
                <w:lang w:val="pt-BR"/>
              </w:rPr>
              <w:t xml:space="preserve"> </w:t>
            </w:r>
            <w:r>
              <w:rPr>
                <w:i/>
                <w:lang w:val="vi-VN"/>
              </w:rPr>
              <w:t>15</w:t>
            </w:r>
            <w:r w:rsidR="0006691C">
              <w:rPr>
                <w:i/>
                <w:lang w:val="pt-BR"/>
              </w:rPr>
              <w:t xml:space="preserve">  tháng</w:t>
            </w:r>
            <w:r w:rsidR="00A33A53" w:rsidRPr="000A6A3D">
              <w:rPr>
                <w:i/>
                <w:lang w:val="pt-BR"/>
              </w:rPr>
              <w:t xml:space="preserve">  </w:t>
            </w:r>
            <w:r w:rsidR="0006691C">
              <w:rPr>
                <w:i/>
                <w:lang w:val="vi-VN"/>
              </w:rPr>
              <w:t>8</w:t>
            </w:r>
            <w:r w:rsidR="0006691C">
              <w:rPr>
                <w:i/>
                <w:lang w:val="pt-BR"/>
              </w:rPr>
              <w:t xml:space="preserve"> </w:t>
            </w:r>
            <w:r w:rsidR="00A33A53" w:rsidRPr="000A6A3D">
              <w:rPr>
                <w:i/>
                <w:lang w:val="pt-BR"/>
              </w:rPr>
              <w:t xml:space="preserve"> năm 20</w:t>
            </w:r>
            <w:r w:rsidR="0006691C">
              <w:rPr>
                <w:i/>
                <w:lang w:val="vi-VN"/>
              </w:rPr>
              <w:t>21</w:t>
            </w:r>
            <w:r w:rsidR="00A33A53" w:rsidRPr="000A6A3D">
              <w:rPr>
                <w:i/>
                <w:lang w:val="pt-BR"/>
              </w:rPr>
              <w:t xml:space="preserve"> </w:t>
            </w:r>
          </w:p>
          <w:p w14:paraId="1591D7F3" w14:textId="77777777" w:rsidR="00A33A53" w:rsidRDefault="00A33A53" w:rsidP="000A6A3D">
            <w:pPr>
              <w:jc w:val="center"/>
              <w:rPr>
                <w:b/>
                <w:lang w:val="pt-BR"/>
              </w:rPr>
            </w:pPr>
            <w:r w:rsidRPr="000A6A3D">
              <w:rPr>
                <w:b/>
                <w:lang w:val="pt-BR"/>
              </w:rPr>
              <w:t>Giảng viên</w:t>
            </w:r>
          </w:p>
          <w:p w14:paraId="171637B5" w14:textId="77777777" w:rsidR="005533EF" w:rsidRDefault="005533EF" w:rsidP="000A6A3D">
            <w:pPr>
              <w:jc w:val="center"/>
              <w:rPr>
                <w:b/>
                <w:lang w:val="pt-BR"/>
              </w:rPr>
            </w:pPr>
          </w:p>
          <w:p w14:paraId="21277889" w14:textId="4FFEC866" w:rsidR="005533EF" w:rsidRPr="00BB0B07" w:rsidRDefault="00BB0B07" w:rsidP="000A6A3D">
            <w:pPr>
              <w:jc w:val="center"/>
              <w:rPr>
                <w:lang w:val="vi-VN"/>
              </w:rPr>
            </w:pPr>
            <w:r>
              <w:rPr>
                <w:lang w:val="vi-VN"/>
              </w:rPr>
              <w:t>L</w:t>
            </w:r>
            <w:r w:rsidRPr="00BB0B07">
              <w:rPr>
                <w:lang w:val="vi-VN"/>
              </w:rPr>
              <w:t>â</w:t>
            </w:r>
            <w:r>
              <w:rPr>
                <w:lang w:val="vi-VN"/>
              </w:rPr>
              <w:t>m L</w:t>
            </w:r>
            <w:r w:rsidRPr="00BB0B07">
              <w:rPr>
                <w:lang w:val="vi-VN"/>
              </w:rPr>
              <w:t>ệ</w:t>
            </w:r>
            <w:r>
              <w:rPr>
                <w:lang w:val="vi-VN"/>
              </w:rPr>
              <w:t xml:space="preserve"> T</w:t>
            </w:r>
            <w:r w:rsidRPr="00BB0B07">
              <w:rPr>
                <w:lang w:val="vi-VN"/>
              </w:rPr>
              <w:t>âm</w:t>
            </w: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30CEB931" w:rsidR="001E36D0" w:rsidRPr="000A6A3D" w:rsidRDefault="001E36D0" w:rsidP="001E36D0">
            <w:r w:rsidRPr="000A6A3D">
              <w:t xml:space="preserve">Thực hiện ngày    </w:t>
            </w:r>
            <w:r>
              <w:t xml:space="preserve">   </w:t>
            </w:r>
            <w:r w:rsidRPr="000A6A3D">
              <w:t xml:space="preserve"> </w:t>
            </w:r>
            <w:r>
              <w:t xml:space="preserve">  </w:t>
            </w:r>
            <w:r w:rsidR="00DA591E">
              <w:rPr>
                <w:lang w:val="vi-VN"/>
              </w:rPr>
              <w:t>05</w:t>
            </w:r>
            <w:r>
              <w:t xml:space="preserve">        </w:t>
            </w:r>
            <w:r w:rsidRPr="000A6A3D">
              <w:t xml:space="preserve">tháng     </w:t>
            </w:r>
            <w:r>
              <w:t xml:space="preserve">   </w:t>
            </w:r>
            <w:r w:rsidR="00DA591E">
              <w:rPr>
                <w:lang w:val="vi-VN"/>
              </w:rPr>
              <w:t>09</w:t>
            </w:r>
            <w:r>
              <w:t xml:space="preserve">         </w:t>
            </w:r>
            <w:r w:rsidR="00BB0B07">
              <w:t>năm 2021</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8" w:name="_Toc8233485"/>
            <w:r w:rsidRPr="002F12A0">
              <w:rPr>
                <w:rFonts w:ascii="Times New Roman" w:hAnsi="Times New Roman"/>
                <w:b/>
                <w:sz w:val="24"/>
                <w:u w:val="single"/>
              </w:rPr>
              <w:t>Kiến thức cần nắm vững</w:t>
            </w:r>
            <w:bookmarkEnd w:id="38"/>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9" w:name="_Hlk521244328"/>
            <w:r w:rsidR="00CF4993" w:rsidRPr="000A6A3D">
              <w:t>B</w:t>
            </w:r>
            <w:r w:rsidR="0052349E">
              <w:t>enzen.</w:t>
            </w:r>
            <w:r w:rsidR="00CF4993" w:rsidRPr="000A6A3D">
              <w:t xml:space="preserve"> </w:t>
            </w:r>
          </w:p>
          <w:bookmarkEnd w:id="39"/>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48CC67CA" w:rsidR="00AD71A2" w:rsidRPr="000A6A3D" w:rsidRDefault="00AD71A2" w:rsidP="000A6A3D">
            <w:pPr>
              <w:jc w:val="center"/>
              <w:rPr>
                <w:b/>
                <w:bCs/>
                <w:lang w:val="pt-BR"/>
              </w:rPr>
            </w:pPr>
            <w:r w:rsidRPr="000A6A3D">
              <w:rPr>
                <w:b/>
                <w:bCs/>
                <w:lang w:val="vi-VN"/>
              </w:rPr>
              <w:t xml:space="preserve">   </w:t>
            </w:r>
            <w:r w:rsidR="0029580D" w:rsidRPr="0029580D">
              <w:rPr>
                <w:b/>
                <w:bCs/>
                <w:lang w:val="pt-BR"/>
              </w:rPr>
              <w:t>Phạm Thị Thu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4B809136" w14:textId="63422AC5" w:rsidR="00AD71A2" w:rsidRPr="000A6A3D" w:rsidRDefault="00AD71A2" w:rsidP="000A6A3D">
            <w:pPr>
              <w:ind w:left="700"/>
              <w:rPr>
                <w:i/>
                <w:lang w:val="pt-BR"/>
              </w:rPr>
            </w:pPr>
            <w:r w:rsidRPr="000A6A3D">
              <w:rPr>
                <w:i/>
                <w:lang w:val="pt-BR"/>
              </w:rPr>
              <w:t xml:space="preserve">Tp. Hồ Chí Minh, ngày  </w:t>
            </w:r>
            <w:r w:rsidR="00DA591E">
              <w:rPr>
                <w:i/>
                <w:lang w:val="vi-VN"/>
              </w:rPr>
              <w:t>15</w:t>
            </w:r>
            <w:r w:rsidR="00E64B23">
              <w:rPr>
                <w:i/>
                <w:lang w:val="pt-BR"/>
              </w:rPr>
              <w:t xml:space="preserve"> </w:t>
            </w:r>
            <w:r w:rsidRPr="000A6A3D">
              <w:rPr>
                <w:i/>
                <w:lang w:val="pt-BR"/>
              </w:rPr>
              <w:t xml:space="preserve"> tháng   </w:t>
            </w:r>
            <w:r w:rsidR="0006691C">
              <w:rPr>
                <w:i/>
                <w:lang w:val="vi-VN"/>
              </w:rPr>
              <w:t>8</w:t>
            </w:r>
            <w:r w:rsidRPr="000A6A3D">
              <w:rPr>
                <w:i/>
                <w:lang w:val="pt-BR"/>
              </w:rPr>
              <w:t xml:space="preserve">   năm 20 </w:t>
            </w:r>
          </w:p>
          <w:p w14:paraId="3B750533" w14:textId="77777777" w:rsidR="00AD71A2" w:rsidRDefault="00AD71A2" w:rsidP="000A6A3D">
            <w:pPr>
              <w:jc w:val="center"/>
              <w:rPr>
                <w:b/>
                <w:lang w:val="pt-BR"/>
              </w:rPr>
            </w:pPr>
            <w:r w:rsidRPr="000A6A3D">
              <w:rPr>
                <w:b/>
                <w:lang w:val="pt-BR"/>
              </w:rPr>
              <w:t>Giảng viên</w:t>
            </w:r>
          </w:p>
          <w:p w14:paraId="13555331" w14:textId="77777777" w:rsidR="007E5C0C" w:rsidRDefault="007E5C0C" w:rsidP="000A6A3D">
            <w:pPr>
              <w:jc w:val="center"/>
              <w:rPr>
                <w:b/>
                <w:lang w:val="pt-BR"/>
              </w:rPr>
            </w:pPr>
          </w:p>
          <w:p w14:paraId="4B653439" w14:textId="387A7D33" w:rsidR="007E5C0C" w:rsidRPr="00BB0B07" w:rsidRDefault="00BB0B07" w:rsidP="000A6A3D">
            <w:pPr>
              <w:jc w:val="center"/>
              <w:rPr>
                <w:b/>
                <w:lang w:val="vi-VN"/>
              </w:rPr>
            </w:pPr>
            <w:r>
              <w:rPr>
                <w:b/>
                <w:lang w:val="vi-VN"/>
              </w:rPr>
              <w:t>L</w:t>
            </w:r>
            <w:r w:rsidRPr="00BB0B07">
              <w:rPr>
                <w:b/>
                <w:lang w:val="vi-VN"/>
              </w:rPr>
              <w:t>â</w:t>
            </w:r>
            <w:r>
              <w:rPr>
                <w:b/>
                <w:lang w:val="vi-VN"/>
              </w:rPr>
              <w:t>m L</w:t>
            </w:r>
            <w:r w:rsidRPr="00BB0B07">
              <w:rPr>
                <w:b/>
                <w:lang w:val="vi-VN"/>
              </w:rPr>
              <w:t>ệ</w:t>
            </w:r>
            <w:r>
              <w:rPr>
                <w:b/>
                <w:lang w:val="vi-VN"/>
              </w:rPr>
              <w:t xml:space="preserve"> T</w:t>
            </w:r>
            <w:r w:rsidRPr="00BB0B07">
              <w:rPr>
                <w:b/>
                <w:lang w:val="vi-VN"/>
              </w:rPr>
              <w:t>â</w:t>
            </w:r>
            <w:r>
              <w:rPr>
                <w:b/>
                <w:lang w:val="vi-VN"/>
              </w:rPr>
              <w:t>m</w:t>
            </w: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27D5B2C3" w:rsidR="00427579" w:rsidRPr="000A6A3D" w:rsidRDefault="001E36D0" w:rsidP="000A6A3D">
            <w:r w:rsidRPr="000A6A3D">
              <w:t xml:space="preserve">Thực hiện ngày    </w:t>
            </w:r>
            <w:r>
              <w:t xml:space="preserve">   </w:t>
            </w:r>
            <w:r w:rsidRPr="000A6A3D">
              <w:t xml:space="preserve"> </w:t>
            </w:r>
            <w:r>
              <w:t xml:space="preserve">   </w:t>
            </w:r>
            <w:r w:rsidR="00DA591E">
              <w:rPr>
                <w:lang w:val="vi-VN"/>
              </w:rPr>
              <w:t>08</w:t>
            </w:r>
            <w:r>
              <w:t xml:space="preserve">       </w:t>
            </w:r>
            <w:r w:rsidRPr="000A6A3D">
              <w:t xml:space="preserve">tháng     </w:t>
            </w:r>
            <w:r>
              <w:t xml:space="preserve">   </w:t>
            </w:r>
            <w:r w:rsidR="00DA591E">
              <w:rPr>
                <w:lang w:val="vi-VN"/>
              </w:rPr>
              <w:t>09</w:t>
            </w:r>
            <w:r>
              <w:t xml:space="preserve">         </w:t>
            </w:r>
            <w:r w:rsidR="00BB0B07">
              <w:t>năm 2021</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40" w:name="_Toc8233488"/>
            <w:r w:rsidRPr="00014F4F">
              <w:rPr>
                <w:rFonts w:ascii="Times New Roman" w:hAnsi="Times New Roman"/>
                <w:b/>
                <w:sz w:val="24"/>
                <w:u w:val="single"/>
              </w:rPr>
              <w:t>Đồng đẳng, đồng phân, danh pháp, cấu tạo</w:t>
            </w:r>
            <w:bookmarkEnd w:id="40"/>
          </w:p>
          <w:p w14:paraId="3C9E55C1" w14:textId="77777777" w:rsidR="0084689E" w:rsidRPr="00014F4F" w:rsidRDefault="0084689E" w:rsidP="002146FD">
            <w:pPr>
              <w:pStyle w:val="Heading3"/>
              <w:ind w:left="480" w:hanging="480"/>
              <w:rPr>
                <w:bCs w:val="0"/>
              </w:rPr>
            </w:pPr>
            <w:bookmarkStart w:id="41" w:name="_Toc8233489"/>
            <w:r w:rsidRPr="00014F4F">
              <w:rPr>
                <w:bCs w:val="0"/>
              </w:rPr>
              <w:t xml:space="preserve">1.1. </w:t>
            </w:r>
            <w:hyperlink r:id="rId25" w:anchor="h" w:tgtFrame="_blank" w:history="1">
              <w:r w:rsidRPr="00014F4F">
                <w:t>Đồng đẳng</w:t>
              </w:r>
              <w:bookmarkEnd w:id="41"/>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2" w:name="_Toc8233490"/>
            <w:r w:rsidRPr="00014F4F">
              <w:t xml:space="preserve">1.2. </w:t>
            </w:r>
            <w:hyperlink r:id="rId26" w:anchor="b" w:tgtFrame="_blank" w:history="1">
              <w:r w:rsidRPr="00014F4F">
                <w:t>Đồng phân</w:t>
              </w:r>
            </w:hyperlink>
            <w:r w:rsidRPr="00014F4F">
              <w:t xml:space="preserve"> và danh pháp</w:t>
            </w:r>
            <w:bookmarkEnd w:id="42"/>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3" w:name="_Toc8233491"/>
            <w:r w:rsidRPr="00014F4F">
              <w:t>1.3. Cấu tạo</w:t>
            </w:r>
            <w:bookmarkEnd w:id="43"/>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967027"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4" w:name="_Toc8233492"/>
              <w:r w:rsidR="0084689E" w:rsidRPr="00014F4F">
                <w:rPr>
                  <w:rFonts w:ascii="Times New Roman" w:hAnsi="Times New Roman"/>
                  <w:b/>
                  <w:sz w:val="24"/>
                  <w:u w:val="single"/>
                </w:rPr>
                <w:t>Tính chất vật lí</w:t>
              </w:r>
              <w:bookmarkEnd w:id="44"/>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5" w:name="mj"/>
          <w:bookmarkEnd w:id="45"/>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6" w:name="_Toc8233493"/>
            <w:r w:rsidRPr="00014F4F">
              <w:rPr>
                <w:rFonts w:ascii="Times New Roman" w:hAnsi="Times New Roman"/>
                <w:b/>
                <w:sz w:val="24"/>
                <w:u w:val="single"/>
              </w:rPr>
              <w:t>Tính chất hóa học</w:t>
            </w:r>
            <w:bookmarkEnd w:id="46"/>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6.5pt" o:ole="">
                  <v:imagedata r:id="rId31" o:title=""/>
                </v:shape>
                <o:OLEObject Type="Embed" ProgID="Equation.DSMT4" ShapeID="_x0000_i1025" DrawAspect="Content" ObjectID="_1693818261"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5pt" o:ole="">
                  <v:imagedata r:id="rId33" o:title=""/>
                </v:shape>
                <o:OLEObject Type="Embed" ProgID="Equation.DSMT4" ShapeID="_x0000_i1026" DrawAspect="Content" ObjectID="_1693818262"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7" w:name="33"/>
            <w:bookmarkEnd w:id="47"/>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25pt;height:16.5pt" o:ole="">
                  <v:imagedata r:id="rId31" o:title=""/>
                </v:shape>
                <o:OLEObject Type="Embed" ProgID="Equation.DSMT4" ShapeID="_x0000_i1027" DrawAspect="Content" ObjectID="_1693818263"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5pt;height:18pt" o:ole="">
                  <v:imagedata r:id="rId36" o:title=""/>
                </v:shape>
                <o:OLEObject Type="Embed" ProgID="Equation.DSMT4" ShapeID="_x0000_i1028" DrawAspect="Content" ObjectID="_1693818264"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75pt;height:16.5pt" o:ole="">
                  <v:imagedata r:id="rId38" o:title=""/>
                </v:shape>
                <o:OLEObject Type="Embed" ProgID="Equation.DSMT4" ShapeID="_x0000_i1029" DrawAspect="Content" ObjectID="_1693818265"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75pt;height:18pt" o:ole="">
                  <v:imagedata r:id="rId41" o:title=""/>
                </v:shape>
                <o:OLEObject Type="Embed" ProgID="Equation.DSMT4" ShapeID="_x0000_i1030" DrawAspect="Content" ObjectID="_1693818266"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5pt;height:31.5pt" o:ole="">
                  <v:imagedata r:id="rId44" o:title=""/>
                </v:shape>
                <o:OLEObject Type="Embed" ProgID="Equation.DSMT4" ShapeID="_x0000_i1031" DrawAspect="Content" ObjectID="_1693818267"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5pt" o:ole="">
                  <v:imagedata r:id="rId46" o:title=""/>
                </v:shape>
                <o:OLEObject Type="Embed" ProgID="Equation.DSMT4" ShapeID="_x0000_i1032" DrawAspect="Content" ObjectID="_1693818268"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75pt;height:18pt" o:ole="">
                  <v:imagedata r:id="rId41" o:title=""/>
                </v:shape>
                <o:OLEObject Type="Embed" ProgID="Equation.DSMT4" ShapeID="_x0000_i1033" DrawAspect="Content" ObjectID="_1693818269"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8" w:name="njh"/>
            <w:bookmarkEnd w:id="48"/>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9" w:name="_Toc8233494"/>
            <w:r w:rsidRPr="004D5CB5">
              <w:rPr>
                <w:rFonts w:ascii="Times New Roman" w:hAnsi="Times New Roman"/>
                <w:b/>
                <w:sz w:val="24"/>
                <w:u w:val="single"/>
              </w:rPr>
              <w:t>Ứng dụng</w:t>
            </w:r>
            <w:bookmarkEnd w:id="49"/>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50" w:name="32"/>
            <w:bookmarkEnd w:id="50"/>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1"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1"/>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 xml:space="preserve">Công thức cấu tạo: </w:t>
            </w:r>
            <w:r w:rsidRPr="00014F4F">
              <w:rPr>
                <w:sz w:val="24"/>
                <w:szCs w:val="24"/>
              </w:rPr>
              <w:object w:dxaOrig="2880" w:dyaOrig="1200" w14:anchorId="78B58048">
                <v:shape id="_x0000_i1034" type="#_x0000_t75" style="width:110.25pt;height:48pt" o:ole="">
                  <v:imagedata r:id="rId50" o:title=""/>
                </v:shape>
                <o:OLEObject Type="Embed" ProgID="Chemistry4DDraw.v4" ShapeID="_x0000_i1034" DrawAspect="Content" ObjectID="_1693818270"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967027"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2" w:name="_Toc8233496"/>
              <w:r w:rsidR="0084689E" w:rsidRPr="004D5CB5">
                <w:rPr>
                  <w:rFonts w:ascii="Times New Roman" w:hAnsi="Times New Roman"/>
                  <w:b/>
                  <w:sz w:val="24"/>
                  <w:u w:val="single"/>
                </w:rPr>
                <w:t>Tính chất hóa học</w:t>
              </w:r>
              <w:bookmarkEnd w:id="52"/>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3" w:name="_Toc8233497"/>
            <w:r w:rsidRPr="00014F4F">
              <w:t>2.1. Phản ứng cộng</w:t>
            </w:r>
            <w:bookmarkEnd w:id="53"/>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3818271"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4" w:name="_Toc8233498"/>
            <w:r w:rsidRPr="00014F4F">
              <w:t xml:space="preserve">2.2. </w:t>
            </w:r>
            <w:hyperlink r:id="rId55" w:anchor="d" w:tgtFrame="_blank" w:history="1">
              <w:r w:rsidRPr="00014F4F">
                <w:t>Phản ứng trùng hợp</w:t>
              </w:r>
              <w:bookmarkEnd w:id="54"/>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34BA7022" w14:textId="0071BCAF" w:rsidR="00427579" w:rsidRPr="000A6A3D" w:rsidRDefault="0029580D" w:rsidP="000A6A3D">
            <w:pPr>
              <w:rPr>
                <w:b/>
                <w:bCs/>
                <w:lang w:val="vi-VN"/>
              </w:rPr>
            </w:pPr>
            <w:r>
              <w:rPr>
                <w:b/>
                <w:bCs/>
                <w:lang w:val="vi-VN"/>
              </w:rPr>
              <w:t xml:space="preserve">        </w:t>
            </w:r>
            <w:r w:rsidR="00427579" w:rsidRPr="000A6A3D">
              <w:rPr>
                <w:b/>
                <w:bCs/>
                <w:lang w:val="vi-VN"/>
              </w:rPr>
              <w:t xml:space="preserve">   </w:t>
            </w:r>
            <w:r w:rsidRPr="0029580D">
              <w:rPr>
                <w:b/>
                <w:bCs/>
                <w:lang w:val="pt-BR"/>
              </w:rPr>
              <w:t>Phạm Thị Thu Nga</w:t>
            </w: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7F34D960" w14:textId="2B24D200" w:rsidR="00427579" w:rsidRPr="000A6A3D" w:rsidRDefault="00DA591E" w:rsidP="00DA591E">
            <w:pPr>
              <w:rPr>
                <w:i/>
                <w:lang w:val="pt-BR"/>
              </w:rPr>
            </w:pPr>
            <w:r>
              <w:rPr>
                <w:i/>
                <w:lang w:val="vi-VN"/>
              </w:rPr>
              <w:t xml:space="preserve">                   </w:t>
            </w:r>
            <w:r w:rsidR="00427579" w:rsidRPr="000A6A3D">
              <w:rPr>
                <w:i/>
                <w:lang w:val="pt-BR"/>
              </w:rPr>
              <w:t xml:space="preserve">Tp. Hồ Chí Minh, ngày   </w:t>
            </w:r>
            <w:r>
              <w:rPr>
                <w:i/>
                <w:lang w:val="vi-VN"/>
              </w:rPr>
              <w:t>17</w:t>
            </w:r>
            <w:r w:rsidR="00427579" w:rsidRPr="000A6A3D">
              <w:rPr>
                <w:i/>
                <w:lang w:val="pt-BR"/>
              </w:rPr>
              <w:t xml:space="preserve">   tháng  </w:t>
            </w:r>
            <w:r w:rsidR="00E64B23">
              <w:rPr>
                <w:i/>
                <w:lang w:val="vi-VN"/>
              </w:rPr>
              <w:t>8</w:t>
            </w:r>
            <w:r w:rsidR="00E64B23">
              <w:rPr>
                <w:i/>
                <w:lang w:val="pt-BR"/>
              </w:rPr>
              <w:t xml:space="preserve">    năm 2021</w:t>
            </w:r>
          </w:p>
          <w:p w14:paraId="7354C5BD" w14:textId="77777777" w:rsidR="00427579" w:rsidRDefault="00427579" w:rsidP="000A6A3D">
            <w:pPr>
              <w:jc w:val="center"/>
              <w:rPr>
                <w:b/>
                <w:lang w:val="pt-BR"/>
              </w:rPr>
            </w:pPr>
            <w:r w:rsidRPr="000A6A3D">
              <w:rPr>
                <w:b/>
                <w:lang w:val="pt-BR"/>
              </w:rPr>
              <w:t>Giảng viên</w:t>
            </w:r>
          </w:p>
          <w:p w14:paraId="1632E883" w14:textId="77777777" w:rsidR="004D5CB5" w:rsidRDefault="004D5CB5" w:rsidP="000A6A3D">
            <w:pPr>
              <w:jc w:val="center"/>
              <w:rPr>
                <w:b/>
                <w:lang w:val="pt-BR"/>
              </w:rPr>
            </w:pP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0B260716" w:rsidR="004D5CB5" w:rsidRPr="00BB0B07" w:rsidRDefault="00BB0B07" w:rsidP="000A6A3D">
            <w:pPr>
              <w:jc w:val="center"/>
              <w:rPr>
                <w:b/>
                <w:lang w:val="vi-VN"/>
              </w:rPr>
            </w:pPr>
            <w:r>
              <w:rPr>
                <w:b/>
                <w:lang w:val="vi-VN"/>
              </w:rPr>
              <w:t>L</w:t>
            </w:r>
            <w:r w:rsidRPr="00BB0B07">
              <w:rPr>
                <w:b/>
                <w:lang w:val="vi-VN"/>
              </w:rPr>
              <w:t>â</w:t>
            </w:r>
            <w:r>
              <w:rPr>
                <w:b/>
                <w:lang w:val="vi-VN"/>
              </w:rPr>
              <w:t>m L</w:t>
            </w:r>
            <w:r w:rsidRPr="00BB0B07">
              <w:rPr>
                <w:b/>
                <w:lang w:val="vi-VN"/>
              </w:rPr>
              <w:t>ệ</w:t>
            </w:r>
            <w:r>
              <w:rPr>
                <w:b/>
                <w:lang w:val="vi-VN"/>
              </w:rPr>
              <w:t xml:space="preserve"> T</w:t>
            </w:r>
            <w:r w:rsidRPr="00BB0B07">
              <w:rPr>
                <w:b/>
                <w:lang w:val="vi-VN"/>
              </w:rPr>
              <w:t>â</w:t>
            </w:r>
            <w:r>
              <w:rPr>
                <w:b/>
                <w:lang w:val="vi-VN"/>
              </w:rPr>
              <w:t>m</w:t>
            </w: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2F993578" w:rsidR="001333C9" w:rsidRPr="000A6A3D" w:rsidRDefault="001E36D0" w:rsidP="000A6A3D">
            <w:r w:rsidRPr="000A6A3D">
              <w:t xml:space="preserve">Thực hiện ngày    </w:t>
            </w:r>
            <w:r>
              <w:t xml:space="preserve">   </w:t>
            </w:r>
            <w:r w:rsidRPr="000A6A3D">
              <w:t xml:space="preserve"> </w:t>
            </w:r>
            <w:r>
              <w:t xml:space="preserve">  </w:t>
            </w:r>
            <w:r w:rsidR="00DA591E">
              <w:rPr>
                <w:lang w:val="vi-VN"/>
              </w:rPr>
              <w:t>08</w:t>
            </w:r>
            <w:r>
              <w:t xml:space="preserve">        </w:t>
            </w:r>
            <w:r w:rsidRPr="000A6A3D">
              <w:t xml:space="preserve">tháng     </w:t>
            </w:r>
            <w:r>
              <w:t xml:space="preserve">   </w:t>
            </w:r>
            <w:r w:rsidR="00DA591E">
              <w:rPr>
                <w:lang w:val="vi-VN"/>
              </w:rPr>
              <w:t>09</w:t>
            </w:r>
            <w:r>
              <w:t xml:space="preserve">         </w:t>
            </w:r>
            <w:r w:rsidRPr="000A6A3D">
              <w:t>năm 20</w:t>
            </w:r>
            <w:r w:rsidR="00BB0B07">
              <w:rPr>
                <w:lang w:val="vi-VN"/>
              </w:rPr>
              <w:t>21</w:t>
            </w:r>
            <w:r w:rsidR="001333C9" w:rsidRPr="000A6A3D">
              <w:t xml:space="preserve"> </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5" w:name="_Toc8233501"/>
            <w:r w:rsidRPr="00A70A17">
              <w:rPr>
                <w:rFonts w:ascii="Times New Roman" w:hAnsi="Times New Roman"/>
                <w:b/>
                <w:sz w:val="24"/>
                <w:lang w:val="en-US"/>
              </w:rPr>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5"/>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CBB87A"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75pt;height:15pt" o:ole="">
                  <v:imagedata r:id="rId58" o:title=""/>
                </v:shape>
                <o:OLEObject Type="Embed" ProgID="Equation.DSMT4" ShapeID="_x0000_i1036" DrawAspect="Content" ObjectID="_1693818272" r:id="rId59"/>
              </w:object>
            </w:r>
            <w:r w:rsidRPr="00820174">
              <w:rPr>
                <w:lang w:val="pt-BR"/>
              </w:rPr>
              <w:t xml:space="preserve"> etilen </w:t>
            </w:r>
            <w:r w:rsidRPr="00820174">
              <w:rPr>
                <w:position w:val="-6"/>
                <w:lang w:val="pt-BR"/>
              </w:rPr>
              <w:object w:dxaOrig="740" w:dyaOrig="320" w14:anchorId="157B4C8A">
                <v:shape id="_x0000_i1037" type="#_x0000_t75" style="width:36.75pt;height:15pt" o:ole="">
                  <v:imagedata r:id="rId60" o:title=""/>
                </v:shape>
                <o:OLEObject Type="Embed" ProgID="Equation.DSMT4" ShapeID="_x0000_i1037" DrawAspect="Content" ObjectID="_1693818273"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75pt;height:15pt" o:ole="">
                  <v:imagedata r:id="rId62" o:title=""/>
                </v:shape>
                <o:OLEObject Type="Embed" ProgID="Equation.DSMT4" ShapeID="_x0000_i1038" DrawAspect="Content" ObjectID="_1693818274" r:id="rId63"/>
              </w:object>
            </w:r>
            <w:r w:rsidRPr="00820174">
              <w:rPr>
                <w:lang w:val="pt-BR"/>
              </w:rPr>
              <w:t xml:space="preserve">axetilen </w:t>
            </w:r>
            <w:r w:rsidRPr="00820174">
              <w:rPr>
                <w:position w:val="-6"/>
                <w:lang w:val="pt-BR"/>
              </w:rPr>
              <w:object w:dxaOrig="740" w:dyaOrig="320" w14:anchorId="056106A8">
                <v:shape id="_x0000_i1039" type="#_x0000_t75" style="width:36.75pt;height:15pt" o:ole="">
                  <v:imagedata r:id="rId64" o:title=""/>
                </v:shape>
                <o:OLEObject Type="Embed" ProgID="Equation.DSMT4" ShapeID="_x0000_i1039" DrawAspect="Content" ObjectID="_1693818275" r:id="rId65"/>
              </w:object>
            </w:r>
            <w:r w:rsidRPr="00820174">
              <w:rPr>
                <w:lang w:val="pt-BR"/>
              </w:rPr>
              <w:t xml:space="preserve"> vinylaxetilen </w:t>
            </w:r>
            <w:r w:rsidRPr="00820174">
              <w:rPr>
                <w:position w:val="-6"/>
                <w:lang w:val="pt-BR"/>
              </w:rPr>
              <w:object w:dxaOrig="740" w:dyaOrig="320" w14:anchorId="764906DC">
                <v:shape id="_x0000_i1040" type="#_x0000_t75" style="width:36.75pt;height:15pt" o:ole="">
                  <v:imagedata r:id="rId66" o:title=""/>
                </v:shape>
                <o:OLEObject Type="Embed" ProgID="Equation.DSMT4" ShapeID="_x0000_i1040" DrawAspect="Content" ObjectID="_1693818276" r:id="rId67"/>
              </w:object>
            </w:r>
            <w:r w:rsidRPr="00820174">
              <w:rPr>
                <w:lang w:val="pt-BR"/>
              </w:rPr>
              <w:t xml:space="preserve">butadien </w:t>
            </w:r>
            <w:r w:rsidRPr="00820174">
              <w:rPr>
                <w:position w:val="-6"/>
                <w:lang w:val="pt-BR"/>
              </w:rPr>
              <w:object w:dxaOrig="740" w:dyaOrig="320" w14:anchorId="6A993016">
                <v:shape id="_x0000_i1041" type="#_x0000_t75" style="width:36.75pt;height:15pt" o:ole="">
                  <v:imagedata r:id="rId68" o:title=""/>
                </v:shape>
                <o:OLEObject Type="Embed" ProgID="Equation.DSMT4" ShapeID="_x0000_i1041" DrawAspect="Content" ObjectID="_1693818277"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C191B2A" w:rsidR="00651C1C" w:rsidRPr="000A6A3D" w:rsidRDefault="00651C1C" w:rsidP="00777EB1">
            <w:pPr>
              <w:jc w:val="center"/>
              <w:rPr>
                <w:b/>
                <w:bCs/>
                <w:lang w:val="pt-BR"/>
              </w:rPr>
            </w:pPr>
            <w:r w:rsidRPr="000A6A3D">
              <w:rPr>
                <w:b/>
                <w:bCs/>
                <w:lang w:val="vi-VN"/>
              </w:rPr>
              <w:t xml:space="preserve">   </w:t>
            </w:r>
            <w:r w:rsidR="0029580D" w:rsidRPr="0029580D">
              <w:rPr>
                <w:b/>
                <w:bCs/>
                <w:lang w:val="pt-BR"/>
              </w:rPr>
              <w:t>Phạm Thị Thu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11972243" w14:textId="3E0B921F" w:rsidR="00651C1C" w:rsidRPr="000A6A3D" w:rsidRDefault="00651C1C" w:rsidP="00777EB1">
            <w:pPr>
              <w:ind w:left="1820"/>
              <w:rPr>
                <w:i/>
                <w:lang w:val="pt-BR"/>
              </w:rPr>
            </w:pPr>
            <w:r w:rsidRPr="000A6A3D">
              <w:rPr>
                <w:i/>
                <w:lang w:val="pt-BR"/>
              </w:rPr>
              <w:t xml:space="preserve">Tp. Hồ Chí Minh, ngày   </w:t>
            </w:r>
            <w:r w:rsidR="00DA591E">
              <w:rPr>
                <w:i/>
                <w:lang w:val="vi-VN"/>
              </w:rPr>
              <w:t>17</w:t>
            </w:r>
            <w:r w:rsidR="00DA591E">
              <w:rPr>
                <w:i/>
                <w:lang w:val="pt-BR"/>
              </w:rPr>
              <w:t xml:space="preserve">   tháng </w:t>
            </w:r>
            <w:r w:rsidRPr="000A6A3D">
              <w:rPr>
                <w:i/>
                <w:lang w:val="pt-BR"/>
              </w:rPr>
              <w:t xml:space="preserve"> </w:t>
            </w:r>
            <w:r w:rsidR="00DA591E">
              <w:rPr>
                <w:i/>
                <w:lang w:val="vi-VN"/>
              </w:rPr>
              <w:t>0</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1145294E" w14:textId="77777777" w:rsidR="003613AC" w:rsidRDefault="00651C1C" w:rsidP="00777EB1">
            <w:pPr>
              <w:jc w:val="center"/>
              <w:rPr>
                <w:b/>
                <w:bCs/>
                <w:szCs w:val="22"/>
                <w:lang w:val="pt-BR"/>
              </w:rPr>
            </w:pPr>
            <w:r w:rsidRPr="000A6A3D">
              <w:rPr>
                <w:b/>
                <w:lang w:val="pt-BR"/>
              </w:rPr>
              <w:t>Giảng viên</w:t>
            </w:r>
            <w:r w:rsidR="003613AC" w:rsidRPr="00C40EAD">
              <w:rPr>
                <w:b/>
                <w:bCs/>
                <w:szCs w:val="22"/>
                <w:lang w:val="pt-BR"/>
              </w:rPr>
              <w:t xml:space="preserve"> </w:t>
            </w:r>
          </w:p>
          <w:p w14:paraId="6E0A0E5F" w14:textId="17C16704" w:rsidR="00651C1C" w:rsidRPr="00650CA8" w:rsidRDefault="00650CA8" w:rsidP="00777EB1">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 xml:space="preserve">m </w:t>
            </w: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2CC085DF" w:rsidR="007A6F0B" w:rsidRPr="000A6A3D" w:rsidRDefault="001E36D0" w:rsidP="000A6A3D">
            <w:r w:rsidRPr="000A6A3D">
              <w:t xml:space="preserve">Thực hiện ngày    </w:t>
            </w:r>
            <w:r>
              <w:t xml:space="preserve">   </w:t>
            </w:r>
            <w:r w:rsidRPr="000A6A3D">
              <w:t xml:space="preserve"> </w:t>
            </w:r>
            <w:r>
              <w:t xml:space="preserve"> </w:t>
            </w:r>
            <w:r w:rsidR="00DA591E">
              <w:rPr>
                <w:lang w:val="vi-VN"/>
              </w:rPr>
              <w:t>10</w:t>
            </w:r>
            <w:r>
              <w:t xml:space="preserve">         </w:t>
            </w:r>
            <w:r w:rsidRPr="000A6A3D">
              <w:t xml:space="preserve">tháng     </w:t>
            </w:r>
            <w:r>
              <w:t xml:space="preserve">   </w:t>
            </w:r>
            <w:r w:rsidR="00DA591E">
              <w:rPr>
                <w:lang w:val="vi-VN"/>
              </w:rPr>
              <w:t>09</w:t>
            </w:r>
            <w:r>
              <w:t xml:space="preserve">         </w:t>
            </w:r>
            <w:r w:rsidRPr="000A6A3D">
              <w:t>năm 20</w:t>
            </w:r>
            <w:r w:rsidR="00650CA8">
              <w:rPr>
                <w:lang w:val="vi-VN"/>
              </w:rPr>
              <w:t>21</w:t>
            </w:r>
            <w:r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3"/>
            <w:r w:rsidRPr="00DE464B">
              <w:rPr>
                <w:rFonts w:ascii="Times New Roman" w:hAnsi="Times New Roman"/>
                <w:b/>
                <w:sz w:val="24"/>
              </w:rPr>
              <w:t>Kiến thức cần nắm vững</w:t>
            </w:r>
            <w:bookmarkEnd w:id="56"/>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7" w:name="_Toc8233504"/>
            <w:r w:rsidRPr="00DE464B">
              <w:rPr>
                <w:rFonts w:ascii="Times New Roman" w:hAnsi="Times New Roman"/>
                <w:b/>
                <w:sz w:val="24"/>
              </w:rPr>
              <w:t>Bài tập</w:t>
            </w:r>
            <w:bookmarkEnd w:id="57"/>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24064526" w:rsidR="007A6F0B" w:rsidRPr="000A6A3D" w:rsidRDefault="007A6F0B" w:rsidP="000A6A3D">
            <w:pPr>
              <w:jc w:val="center"/>
              <w:rPr>
                <w:b/>
                <w:bCs/>
                <w:lang w:val="pt-BR"/>
              </w:rPr>
            </w:pPr>
            <w:r w:rsidRPr="000A6A3D">
              <w:rPr>
                <w:b/>
                <w:bCs/>
                <w:lang w:val="vi-VN"/>
              </w:rPr>
              <w:t xml:space="preserve">   </w:t>
            </w:r>
            <w:r w:rsidR="0029580D" w:rsidRPr="0029580D">
              <w:rPr>
                <w:b/>
                <w:bCs/>
                <w:lang w:val="pt-BR"/>
              </w:rPr>
              <w:t>Phạm Thị Thu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0516333E" w14:textId="5BCF3A53" w:rsidR="007A6F0B" w:rsidRPr="000A6A3D" w:rsidRDefault="007A6F0B" w:rsidP="000A6A3D">
            <w:pPr>
              <w:ind w:left="1820"/>
              <w:rPr>
                <w:i/>
                <w:lang w:val="pt-BR"/>
              </w:rPr>
            </w:pPr>
            <w:r w:rsidRPr="000A6A3D">
              <w:rPr>
                <w:i/>
                <w:lang w:val="pt-BR"/>
              </w:rPr>
              <w:t xml:space="preserve">Tp. Hồ Chí Minh, ngày   </w:t>
            </w:r>
            <w:r w:rsidR="00DA591E">
              <w:rPr>
                <w:i/>
                <w:lang w:val="vi-VN"/>
              </w:rPr>
              <w:t>1</w:t>
            </w:r>
            <w:r w:rsidR="00E64B23">
              <w:rPr>
                <w:i/>
                <w:lang w:val="vi-VN"/>
              </w:rPr>
              <w:t>7</w:t>
            </w:r>
            <w:r w:rsidRPr="000A6A3D">
              <w:rPr>
                <w:i/>
                <w:lang w:val="pt-BR"/>
              </w:rPr>
              <w:t xml:space="preserve">   tháng   </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69BBFAEC" w14:textId="77777777" w:rsidR="007A6F0B" w:rsidRDefault="007A6F0B" w:rsidP="000A6A3D">
            <w:pPr>
              <w:jc w:val="center"/>
              <w:rPr>
                <w:b/>
                <w:lang w:val="pt-BR"/>
              </w:rPr>
            </w:pPr>
            <w:r w:rsidRPr="000A6A3D">
              <w:rPr>
                <w:b/>
                <w:lang w:val="pt-BR"/>
              </w:rPr>
              <w:t>Giảng viên</w:t>
            </w:r>
          </w:p>
          <w:p w14:paraId="3FB88539" w14:textId="291135E3" w:rsidR="003613AC"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1B27347F" w:rsidR="001E36D0" w:rsidRPr="000A6A3D" w:rsidRDefault="001E36D0" w:rsidP="001E36D0">
            <w:r w:rsidRPr="000A6A3D">
              <w:t xml:space="preserve">Thực hiện ngày    </w:t>
            </w:r>
            <w:r>
              <w:t xml:space="preserve">   </w:t>
            </w:r>
            <w:r w:rsidRPr="000A6A3D">
              <w:t xml:space="preserve"> </w:t>
            </w:r>
            <w:r>
              <w:t xml:space="preserve"> </w:t>
            </w:r>
            <w:r w:rsidR="00DA591E">
              <w:rPr>
                <w:lang w:val="vi-VN"/>
              </w:rPr>
              <w:t>15</w:t>
            </w:r>
            <w:r>
              <w:t xml:space="preserve">         </w:t>
            </w:r>
            <w:r w:rsidRPr="000A6A3D">
              <w:t xml:space="preserve">tháng     </w:t>
            </w:r>
            <w:r>
              <w:t xml:space="preserve">    </w:t>
            </w:r>
            <w:r w:rsidR="00DA591E">
              <w:rPr>
                <w:lang w:val="vi-VN"/>
              </w:rPr>
              <w:t>09</w:t>
            </w:r>
            <w:r>
              <w:t xml:space="preserve">        </w:t>
            </w:r>
            <w:r w:rsidR="00650CA8">
              <w:t>năm 2021</w:t>
            </w:r>
          </w:p>
          <w:p w14:paraId="3152E3C1" w14:textId="77777777" w:rsidR="003A736C" w:rsidRPr="000A6A3D" w:rsidRDefault="003A736C" w:rsidP="000A6A3D"/>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8" w:name="_Toc8233506"/>
            <w:r w:rsidRPr="00807B35">
              <w:rPr>
                <w:rFonts w:ascii="Times New Roman" w:hAnsi="Times New Roman"/>
                <w:b/>
                <w:sz w:val="24"/>
                <w:u w:val="single"/>
              </w:rPr>
              <w:t>Khái niệm, phân loại</w:t>
            </w:r>
            <w:bookmarkEnd w:id="58"/>
          </w:p>
          <w:p w14:paraId="65522580" w14:textId="77777777" w:rsidR="00DD7F06" w:rsidRPr="00807B35" w:rsidRDefault="00DD7F06" w:rsidP="00C7071B">
            <w:pPr>
              <w:pStyle w:val="Heading3"/>
              <w:ind w:left="480" w:hanging="480"/>
            </w:pPr>
            <w:bookmarkStart w:id="59" w:name="_Toc8233507"/>
            <w:r w:rsidRPr="00807B35">
              <w:t>1.1. Khái niệm</w:t>
            </w:r>
            <w:bookmarkEnd w:id="59"/>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60" w:name="_Toc8233508"/>
            <w:r w:rsidRPr="00807B35">
              <w:t>1.2. Phân loại</w:t>
            </w:r>
            <w:bookmarkEnd w:id="60"/>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09"/>
            <w:r w:rsidRPr="00807B35">
              <w:rPr>
                <w:rFonts w:ascii="Times New Roman" w:hAnsi="Times New Roman"/>
                <w:b/>
                <w:sz w:val="24"/>
              </w:rPr>
              <w:t>Tính chất vật lí</w:t>
            </w:r>
            <w:bookmarkEnd w:id="61"/>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2" w:name="_Toc8233510"/>
            <w:r w:rsidRPr="00807B35">
              <w:rPr>
                <w:rFonts w:ascii="Times New Roman" w:hAnsi="Times New Roman"/>
                <w:b/>
                <w:sz w:val="24"/>
              </w:rPr>
              <w:t>Tính chất hóa học</w:t>
            </w:r>
            <w:bookmarkEnd w:id="62"/>
          </w:p>
          <w:p w14:paraId="627FCA56" w14:textId="77777777" w:rsidR="00DD7F06" w:rsidRPr="00807B35" w:rsidRDefault="00DD7F06" w:rsidP="00807B35">
            <w:pPr>
              <w:pStyle w:val="Heading3"/>
              <w:ind w:left="480" w:hanging="480"/>
            </w:pPr>
            <w:bookmarkStart w:id="63" w:name="_Toc8233511"/>
            <w:r w:rsidRPr="00807B35">
              <w:t>3.1. Phản ứng thế nguyên tử halogen bằng nhóm -OH</w:t>
            </w:r>
            <w:bookmarkEnd w:id="63"/>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75pt;height:18pt" o:ole="">
                  <v:imagedata r:id="rId70" o:title=""/>
                </v:shape>
                <o:OLEObject Type="Embed" ProgID="Equation.DSMT4" ShapeID="_x0000_i1042" DrawAspect="Content" ObjectID="_1693818278"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pt;height:18pt" o:ole="">
                  <v:imagedata r:id="rId70" o:title=""/>
                </v:shape>
                <o:OLEObject Type="Embed" ProgID="Equation.DSMT4" ShapeID="_x0000_i1043" DrawAspect="Content" ObjectID="_1693818279"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4" w:name="_Toc8233512"/>
            <w:r w:rsidRPr="00807B35">
              <w:t>3.2. Phản ứng tách hidro halogen</w:t>
            </w:r>
            <w:bookmarkEnd w:id="64"/>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25pt" o:ole="">
                  <v:imagedata r:id="rId73" o:title=""/>
                </v:shape>
                <o:OLEObject Type="Embed" ProgID="Equation.DSMT4" ShapeID="_x0000_i1044" DrawAspect="Content" ObjectID="_1693818280"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5" w:name="_Toc8233513"/>
            <w:r w:rsidRPr="00807B35">
              <w:rPr>
                <w:b/>
              </w:rPr>
              <w:t>4.</w:t>
            </w:r>
            <w:r>
              <w:t xml:space="preserve">      </w:t>
            </w:r>
            <w:r w:rsidRPr="00807B35">
              <w:rPr>
                <w:b/>
              </w:rPr>
              <w:t>Ứng dụng</w:t>
            </w:r>
            <w:bookmarkEnd w:id="65"/>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A6C0528" w:rsidR="003A736C" w:rsidRPr="00C62BCF" w:rsidRDefault="003A736C" w:rsidP="00C62BCF">
            <w:pPr>
              <w:jc w:val="center"/>
              <w:rPr>
                <w:b/>
                <w:bCs/>
                <w:lang w:val="pt-BR"/>
              </w:rPr>
            </w:pPr>
            <w:r w:rsidRPr="000A6A3D">
              <w:rPr>
                <w:b/>
                <w:bCs/>
                <w:lang w:val="vi-VN"/>
              </w:rPr>
              <w:t xml:space="preserve">   </w:t>
            </w:r>
            <w:r w:rsidR="0029580D" w:rsidRPr="0029580D">
              <w:rPr>
                <w:b/>
                <w:bCs/>
                <w:lang w:val="pt-BR"/>
              </w:rPr>
              <w:t>Phạm Thị Thu Nga</w:t>
            </w:r>
          </w:p>
        </w:tc>
        <w:tc>
          <w:tcPr>
            <w:tcW w:w="6915" w:type="dxa"/>
            <w:gridSpan w:val="2"/>
            <w:shd w:val="clear" w:color="auto" w:fill="auto"/>
          </w:tcPr>
          <w:p w14:paraId="1E1FBFA6" w14:textId="77777777" w:rsidR="003A736C" w:rsidRPr="000A6A3D" w:rsidRDefault="003A736C" w:rsidP="000A6A3D">
            <w:pPr>
              <w:rPr>
                <w:lang w:val="pt-BR"/>
              </w:rPr>
            </w:pPr>
          </w:p>
          <w:p w14:paraId="4307FC1A" w14:textId="651E66D0" w:rsidR="003A736C" w:rsidRPr="000A6A3D" w:rsidRDefault="00DA591E" w:rsidP="000A6A3D">
            <w:pPr>
              <w:ind w:left="1280"/>
              <w:rPr>
                <w:i/>
                <w:lang w:val="pt-BR"/>
              </w:rPr>
            </w:pPr>
            <w:r>
              <w:rPr>
                <w:i/>
                <w:lang w:val="pt-BR"/>
              </w:rPr>
              <w:t>Tp. Hồ Chí Minh, ngày  18</w:t>
            </w:r>
            <w:r w:rsidR="003A736C" w:rsidRPr="000A6A3D">
              <w:rPr>
                <w:i/>
                <w:lang w:val="pt-BR"/>
              </w:rPr>
              <w:t xml:space="preserve">   tháng   </w:t>
            </w:r>
            <w:r>
              <w:rPr>
                <w:i/>
                <w:lang w:val="vi-VN"/>
              </w:rPr>
              <w:t>0</w:t>
            </w:r>
            <w:r w:rsidR="00E64B23">
              <w:rPr>
                <w:i/>
                <w:lang w:val="vi-VN"/>
              </w:rPr>
              <w:t>8</w:t>
            </w:r>
            <w:r w:rsidR="003A736C" w:rsidRPr="000A6A3D">
              <w:rPr>
                <w:i/>
                <w:lang w:val="pt-BR"/>
              </w:rPr>
              <w:t xml:space="preserve">   năm 20</w:t>
            </w:r>
            <w:r w:rsidR="00E64B23">
              <w:rPr>
                <w:i/>
                <w:lang w:val="vi-VN"/>
              </w:rPr>
              <w:t>21</w:t>
            </w:r>
            <w:r w:rsidR="003A736C" w:rsidRPr="000A6A3D">
              <w:rPr>
                <w:i/>
                <w:lang w:val="pt-BR"/>
              </w:rPr>
              <w:t xml:space="preserve"> </w:t>
            </w:r>
          </w:p>
          <w:p w14:paraId="0E6495F3" w14:textId="77777777" w:rsidR="003A736C" w:rsidRDefault="003A736C" w:rsidP="000A6A3D">
            <w:pPr>
              <w:jc w:val="center"/>
              <w:rPr>
                <w:b/>
                <w:lang w:val="pt-BR"/>
              </w:rPr>
            </w:pPr>
            <w:r w:rsidRPr="000A6A3D">
              <w:rPr>
                <w:b/>
                <w:lang w:val="pt-BR"/>
              </w:rPr>
              <w:t>Giảng viên</w:t>
            </w:r>
          </w:p>
          <w:p w14:paraId="245F3F26" w14:textId="1ACB035D" w:rsidR="003613AC"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206CD490" w:rsidR="00E32631" w:rsidRPr="000A6A3D" w:rsidRDefault="001E36D0" w:rsidP="000A6A3D">
            <w:r w:rsidRPr="000A6A3D">
              <w:t xml:space="preserve">Thực hiện ngày    </w:t>
            </w:r>
            <w:r>
              <w:t xml:space="preserve">   </w:t>
            </w:r>
            <w:r w:rsidRPr="000A6A3D">
              <w:t xml:space="preserve"> </w:t>
            </w:r>
            <w:r>
              <w:t xml:space="preserve"> </w:t>
            </w:r>
            <w:r w:rsidR="00DA591E">
              <w:rPr>
                <w:lang w:val="vi-VN"/>
              </w:rPr>
              <w:t>17</w:t>
            </w:r>
            <w:r>
              <w:t xml:space="preserve">         </w:t>
            </w:r>
            <w:r w:rsidRPr="000A6A3D">
              <w:t xml:space="preserve">tháng     </w:t>
            </w:r>
            <w:r>
              <w:t xml:space="preserve">   </w:t>
            </w:r>
            <w:r w:rsidR="00DA591E">
              <w:rPr>
                <w:lang w:val="vi-VN"/>
              </w:rPr>
              <w:t>09</w:t>
            </w:r>
            <w:r>
              <w:t xml:space="preserve">         </w:t>
            </w:r>
            <w:r w:rsidRPr="000A6A3D">
              <w:t>năm 20</w:t>
            </w:r>
            <w:r w:rsidR="00650CA8">
              <w:rPr>
                <w:lang w:val="vi-VN"/>
              </w:rPr>
              <w:t>21</w:t>
            </w:r>
            <w:r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6" w:name="_Toc8233515"/>
            <w:r w:rsidRPr="00DD328E">
              <w:rPr>
                <w:rFonts w:ascii="Times New Roman" w:hAnsi="Times New Roman"/>
                <w:b/>
                <w:sz w:val="24"/>
                <w:u w:val="single"/>
              </w:rPr>
              <w:t>Định nghĩa, phân loại</w:t>
            </w:r>
            <w:bookmarkEnd w:id="66"/>
          </w:p>
          <w:p w14:paraId="4A1E4741" w14:textId="77777777" w:rsidR="00395DB4" w:rsidRPr="00DD328E" w:rsidRDefault="00395DB4" w:rsidP="00D444DD">
            <w:pPr>
              <w:pStyle w:val="Heading3"/>
              <w:ind w:left="480" w:hanging="480"/>
            </w:pPr>
            <w:bookmarkStart w:id="67" w:name="_Toc8233516"/>
            <w:r w:rsidRPr="00DD328E">
              <w:t>1.1. Định nghĩa</w:t>
            </w:r>
            <w:bookmarkEnd w:id="67"/>
          </w:p>
          <w:p w14:paraId="4F9508D7" w14:textId="77777777" w:rsidR="00395DB4" w:rsidRPr="00DD328E" w:rsidRDefault="00395DB4" w:rsidP="00D444DD">
            <w:pPr>
              <w:pStyle w:val="Heading3"/>
              <w:ind w:left="480" w:hanging="480"/>
            </w:pPr>
            <w:bookmarkStart w:id="68" w:name="_Toc8233517"/>
            <w:r w:rsidRPr="00DD328E">
              <w:t>1.2. Phân loại</w:t>
            </w:r>
            <w:bookmarkEnd w:id="68"/>
          </w:p>
          <w:p w14:paraId="0B7FAAF4" w14:textId="77777777" w:rsidR="00395DB4" w:rsidRPr="00DD328E" w:rsidRDefault="00967027"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9" w:name="_Toc8233518"/>
            <w:r w:rsidRPr="00DD328E">
              <w:rPr>
                <w:rFonts w:ascii="Times New Roman" w:hAnsi="Times New Roman"/>
                <w:b/>
                <w:sz w:val="24"/>
              </w:rPr>
              <w:t>Tính chất vật lí</w:t>
            </w:r>
            <w:bookmarkEnd w:id="69"/>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0" w:name="_Toc8233519"/>
            <w:r w:rsidRPr="00DD328E">
              <w:rPr>
                <w:rFonts w:ascii="Times New Roman" w:hAnsi="Times New Roman"/>
                <w:b/>
                <w:sz w:val="24"/>
              </w:rPr>
              <w:t>Tính chất hóa học</w:t>
            </w:r>
            <w:bookmarkEnd w:id="70"/>
          </w:p>
          <w:p w14:paraId="787F69AB" w14:textId="77777777" w:rsidR="00395DB4" w:rsidRPr="00DD328E" w:rsidRDefault="00395DB4" w:rsidP="00DD328E">
            <w:pPr>
              <w:pStyle w:val="Heading3"/>
              <w:ind w:left="480" w:hanging="480"/>
            </w:pPr>
            <w:bookmarkStart w:id="71" w:name="_Toc8233520"/>
            <w:r w:rsidRPr="00DD328E">
              <w:t>4.1. Phản ứng thế H của nhóm -OH</w:t>
            </w:r>
            <w:bookmarkEnd w:id="71"/>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2" w:name="_Toc8233521"/>
            <w:r w:rsidRPr="00DD328E">
              <w:t>4.2. Phản ứng thế nhóm –OH</w:t>
            </w:r>
            <w:bookmarkEnd w:id="72"/>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pt;height:18pt" o:ole="">
                  <v:imagedata r:id="rId78" o:title=""/>
                </v:shape>
                <o:OLEObject Type="Embed" ProgID="Equation.DSMT4" ShapeID="_x0000_i1045" DrawAspect="Content" ObjectID="_1693818281"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75pt;height:18pt" o:ole="">
                  <v:imagedata r:id="rId80" o:title=""/>
                </v:shape>
                <o:OLEObject Type="Embed" ProgID="Equation.DSMT4" ShapeID="_x0000_i1046" DrawAspect="Content" ObjectID="_1693818282"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3" w:name="_Toc8233522"/>
            <w:r w:rsidRPr="00DD328E">
              <w:t>4.3. Phản ứng tách nước</w:t>
            </w:r>
            <w:bookmarkEnd w:id="73"/>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4" w:name="_Toc8233523"/>
            <w:r w:rsidRPr="00DD328E">
              <w:t>4.4. Phản ứng oxi hóa</w:t>
            </w:r>
            <w:bookmarkEnd w:id="74"/>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5" w:name="_Toc8233524"/>
            <w:r w:rsidRPr="0092770B">
              <w:rPr>
                <w:rFonts w:ascii="Times New Roman" w:hAnsi="Times New Roman"/>
                <w:b/>
                <w:sz w:val="24"/>
              </w:rPr>
              <w:t>Điều chế</w:t>
            </w:r>
            <w:bookmarkEnd w:id="75"/>
          </w:p>
          <w:p w14:paraId="4332EB03" w14:textId="77777777" w:rsidR="00395DB4" w:rsidRPr="00DD328E" w:rsidRDefault="00395DB4" w:rsidP="00DD328E">
            <w:pPr>
              <w:pStyle w:val="Heading3"/>
              <w:ind w:left="480" w:hanging="480"/>
            </w:pPr>
            <w:bookmarkStart w:id="76" w:name="_Toc8233525"/>
            <w:r w:rsidRPr="00DD328E">
              <w:t>5.1. Phương pháp tổng hợp</w:t>
            </w:r>
            <w:bookmarkEnd w:id="76"/>
          </w:p>
          <w:p w14:paraId="655CF90D" w14:textId="77777777" w:rsidR="00395DB4" w:rsidRPr="00DD328E" w:rsidRDefault="00395DB4" w:rsidP="00DD328E">
            <w:pPr>
              <w:pStyle w:val="Heading3"/>
              <w:ind w:left="480" w:hanging="480"/>
            </w:pPr>
            <w:bookmarkStart w:id="77" w:name="_Toc8233526"/>
            <w:r w:rsidRPr="00DD328E">
              <w:t>5.2. Phương pháp sinh hóa</w:t>
            </w:r>
            <w:bookmarkEnd w:id="77"/>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pt;height:21pt" o:ole="">
                  <v:imagedata r:id="rId82" o:title=""/>
                </v:shape>
                <o:OLEObject Type="Embed" ProgID="Equation.DSMT4" ShapeID="_x0000_i1047" DrawAspect="Content" ObjectID="_1693818283"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pt" o:ole="">
                  <v:imagedata r:id="rId84" o:title=""/>
                </v:shape>
                <o:OLEObject Type="Embed" ProgID="Equation.DSMT4" ShapeID="_x0000_i1048" DrawAspect="Content" ObjectID="_1693818284"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8" w:name="_Toc8233527"/>
            <w:r w:rsidRPr="0092770B">
              <w:rPr>
                <w:rFonts w:ascii="Times New Roman" w:hAnsi="Times New Roman"/>
                <w:b/>
                <w:sz w:val="24"/>
              </w:rPr>
              <w:t>Ứng dụng</w:t>
            </w:r>
            <w:bookmarkEnd w:id="78"/>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t>Trưởng tổ môn</w:t>
            </w:r>
          </w:p>
          <w:p w14:paraId="443A1541" w14:textId="1F910149" w:rsidR="00E32631" w:rsidRPr="000A6A3D" w:rsidRDefault="00E32631" w:rsidP="000A6A3D">
            <w:pPr>
              <w:jc w:val="center"/>
              <w:rPr>
                <w:b/>
                <w:bCs/>
                <w:lang w:val="pt-BR"/>
              </w:rPr>
            </w:pPr>
            <w:r w:rsidRPr="000A6A3D">
              <w:rPr>
                <w:b/>
                <w:bCs/>
                <w:lang w:val="vi-VN"/>
              </w:rPr>
              <w:t xml:space="preserve">   </w:t>
            </w:r>
            <w:r w:rsidR="0029580D" w:rsidRPr="0029580D">
              <w:rPr>
                <w:b/>
                <w:bCs/>
                <w:lang w:val="pt-BR"/>
              </w:rPr>
              <w:t>Phạm Thị Thu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6560BBD6" w14:textId="60ACEE05" w:rsidR="00E32631" w:rsidRPr="000A6A3D" w:rsidRDefault="00E32631" w:rsidP="000A6A3D">
            <w:pPr>
              <w:ind w:left="1640"/>
              <w:rPr>
                <w:i/>
                <w:lang w:val="pt-BR"/>
              </w:rPr>
            </w:pPr>
            <w:r w:rsidRPr="000A6A3D">
              <w:rPr>
                <w:i/>
                <w:lang w:val="pt-BR"/>
              </w:rPr>
              <w:t xml:space="preserve">Tp. Hồ Chí Minh, ngày   </w:t>
            </w:r>
            <w:r w:rsidR="00DA591E">
              <w:rPr>
                <w:i/>
                <w:lang w:val="vi-VN"/>
              </w:rPr>
              <w:t>18</w:t>
            </w:r>
            <w:r w:rsidRPr="000A6A3D">
              <w:rPr>
                <w:i/>
                <w:lang w:val="pt-BR"/>
              </w:rPr>
              <w:t xml:space="preserve">   tháng   </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7DC8637B" w14:textId="77777777" w:rsidR="00E32631" w:rsidRDefault="00E32631" w:rsidP="000A6A3D">
            <w:pPr>
              <w:jc w:val="center"/>
              <w:rPr>
                <w:b/>
                <w:lang w:val="pt-BR"/>
              </w:rPr>
            </w:pPr>
            <w:r w:rsidRPr="000A6A3D">
              <w:rPr>
                <w:b/>
                <w:lang w:val="pt-BR"/>
              </w:rPr>
              <w:t>Giảng viên</w:t>
            </w:r>
          </w:p>
          <w:p w14:paraId="4B12DEB4" w14:textId="21FD1ECD" w:rsidR="003613AC"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125DD044" w:rsidR="008E2106" w:rsidRPr="000A6A3D" w:rsidRDefault="001E36D0" w:rsidP="000A6A3D">
            <w:r w:rsidRPr="000A6A3D">
              <w:t xml:space="preserve">Thực hiện ngày    </w:t>
            </w:r>
            <w:r>
              <w:t xml:space="preserve">   </w:t>
            </w:r>
            <w:r w:rsidRPr="000A6A3D">
              <w:t xml:space="preserve"> </w:t>
            </w:r>
            <w:r>
              <w:t xml:space="preserve"> </w:t>
            </w:r>
            <w:r w:rsidR="00DA591E">
              <w:rPr>
                <w:lang w:val="vi-VN"/>
              </w:rPr>
              <w:t>19</w:t>
            </w:r>
            <w:r>
              <w:t xml:space="preserve">         </w:t>
            </w:r>
            <w:r w:rsidRPr="000A6A3D">
              <w:t xml:space="preserve">tháng     </w:t>
            </w:r>
            <w:r>
              <w:t xml:space="preserve">    </w:t>
            </w:r>
            <w:r w:rsidR="00DA591E">
              <w:rPr>
                <w:lang w:val="vi-VN"/>
              </w:rPr>
              <w:t>09</w:t>
            </w:r>
            <w:r>
              <w:t xml:space="preserve">        </w:t>
            </w:r>
            <w:r w:rsidRPr="000A6A3D">
              <w:t>năm 20</w:t>
            </w:r>
            <w:r w:rsidR="00650CA8">
              <w:rPr>
                <w:lang w:val="vi-VN"/>
              </w:rPr>
              <w:t>21</w:t>
            </w:r>
            <w:r w:rsidR="008E2106" w:rsidRPr="000A6A3D">
              <w:t xml:space="preserve"> </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9" w:name="_Toc8233529"/>
            <w:r w:rsidRPr="00CB239F">
              <w:rPr>
                <w:rFonts w:ascii="Times New Roman" w:hAnsi="Times New Roman"/>
                <w:b/>
                <w:sz w:val="24"/>
                <w:u w:val="single"/>
              </w:rPr>
              <w:t>Định nghĩa, phân loại</w:t>
            </w:r>
            <w:bookmarkEnd w:id="79"/>
          </w:p>
          <w:p w14:paraId="021BF081" w14:textId="77777777" w:rsidR="002E19AF" w:rsidRPr="00CB239F" w:rsidRDefault="002E19AF" w:rsidP="00CB239F">
            <w:pPr>
              <w:pStyle w:val="Heading3"/>
              <w:ind w:left="480" w:hanging="480"/>
              <w:rPr>
                <w:bCs w:val="0"/>
              </w:rPr>
            </w:pPr>
            <w:bookmarkStart w:id="80" w:name="_Toc8233530"/>
            <w:r w:rsidRPr="00CB239F">
              <w:rPr>
                <w:bCs w:val="0"/>
              </w:rPr>
              <w:t>1.1. Định nghĩa</w:t>
            </w:r>
            <w:bookmarkEnd w:id="80"/>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1" w:name="_Toc8233531"/>
            <w:r w:rsidRPr="00A71C8E">
              <w:rPr>
                <w:rFonts w:ascii="Times New Roman" w:hAnsi="Times New Roman"/>
                <w:b/>
                <w:sz w:val="24"/>
                <w:u w:val="single"/>
              </w:rPr>
              <w:t>Phenol</w:t>
            </w:r>
            <w:bookmarkEnd w:id="81"/>
          </w:p>
          <w:p w14:paraId="78BEEB33" w14:textId="77777777" w:rsidR="002E19AF" w:rsidRPr="00CB239F" w:rsidRDefault="002E19AF" w:rsidP="00CB239F">
            <w:pPr>
              <w:pStyle w:val="Heading3"/>
              <w:ind w:left="480" w:hanging="480"/>
              <w:rPr>
                <w:bCs w:val="0"/>
              </w:rPr>
            </w:pPr>
            <w:bookmarkStart w:id="82" w:name="_Toc8233532"/>
            <w:r w:rsidRPr="00CB239F">
              <w:rPr>
                <w:bCs w:val="0"/>
              </w:rPr>
              <w:t>2.1. Cấu tạo</w:t>
            </w:r>
            <w:bookmarkEnd w:id="82"/>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3" w:name="_Toc8233533"/>
            <w:r w:rsidRPr="00CB239F">
              <w:t xml:space="preserve">2.2. </w:t>
            </w:r>
            <w:hyperlink r:id="rId86" w:anchor="t" w:tgtFrame="_blank" w:history="1">
              <w:r w:rsidRPr="00CB239F">
                <w:t>Tính chất vật lí</w:t>
              </w:r>
              <w:bookmarkEnd w:id="83"/>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4" w:name="_Toc8233534"/>
            <w:r w:rsidRPr="00CB239F">
              <w:rPr>
                <w:bCs w:val="0"/>
              </w:rPr>
              <w:t xml:space="preserve">2.3. </w:t>
            </w:r>
            <w:bookmarkStart w:id="85" w:name="kf"/>
            <w:bookmarkEnd w:id="85"/>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4"/>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2BA6F"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5"/>
            <w:r w:rsidRPr="00A71C8E">
              <w:rPr>
                <w:rFonts w:ascii="Times New Roman" w:hAnsi="Times New Roman"/>
                <w:b/>
                <w:sz w:val="24"/>
              </w:rPr>
              <w:t>Điều chế</w:t>
            </w:r>
            <w:bookmarkEnd w:id="86"/>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7" w:name="_Toc8233536"/>
            <w:r w:rsidRPr="00A71C8E">
              <w:rPr>
                <w:rFonts w:ascii="Times New Roman" w:hAnsi="Times New Roman"/>
                <w:b/>
                <w:sz w:val="24"/>
              </w:rPr>
              <w:t>Ứng dụng:</w:t>
            </w:r>
            <w:bookmarkEnd w:id="87"/>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t>Trưởng tổ môn</w:t>
            </w:r>
          </w:p>
          <w:p w14:paraId="32313EBA" w14:textId="45D5ABBA" w:rsidR="00660F14" w:rsidRPr="000A6A3D" w:rsidRDefault="00660F14" w:rsidP="000A6A3D">
            <w:pPr>
              <w:jc w:val="center"/>
              <w:rPr>
                <w:b/>
                <w:bCs/>
                <w:lang w:val="pt-BR"/>
              </w:rPr>
            </w:pPr>
            <w:r w:rsidRPr="000A6A3D">
              <w:rPr>
                <w:b/>
                <w:bCs/>
                <w:lang w:val="vi-VN"/>
              </w:rPr>
              <w:t xml:space="preserve">   </w:t>
            </w:r>
            <w:r w:rsidR="0029580D" w:rsidRPr="0029580D">
              <w:rPr>
                <w:b/>
                <w:bCs/>
                <w:lang w:val="pt-BR"/>
              </w:rPr>
              <w:t>Phạm Thị Thu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0EE940B" w14:textId="526458E6" w:rsidR="00660F14" w:rsidRPr="000A6A3D" w:rsidRDefault="00660F14" w:rsidP="000A6A3D">
            <w:pPr>
              <w:rPr>
                <w:i/>
                <w:lang w:val="pt-BR"/>
              </w:rPr>
            </w:pPr>
            <w:r w:rsidRPr="000A6A3D">
              <w:rPr>
                <w:i/>
                <w:lang w:val="pt-BR"/>
              </w:rPr>
              <w:t xml:space="preserve">Tp. Hồ Chí Minh, ngày   </w:t>
            </w:r>
            <w:r w:rsidR="00DA591E">
              <w:rPr>
                <w:i/>
                <w:lang w:val="vi-VN"/>
              </w:rPr>
              <w:t>18</w:t>
            </w:r>
            <w:r w:rsidRPr="000A6A3D">
              <w:rPr>
                <w:i/>
                <w:lang w:val="pt-BR"/>
              </w:rPr>
              <w:t xml:space="preserve">   tháng   </w:t>
            </w:r>
            <w:r w:rsidR="00DA591E">
              <w:rPr>
                <w:i/>
                <w:lang w:val="vi-VN"/>
              </w:rPr>
              <w:t>8</w:t>
            </w:r>
            <w:r w:rsidR="00E64B23">
              <w:rPr>
                <w:i/>
                <w:lang w:val="pt-BR"/>
              </w:rPr>
              <w:t xml:space="preserve">   năm 2021</w:t>
            </w:r>
          </w:p>
          <w:p w14:paraId="5448ADA2" w14:textId="77777777" w:rsidR="00660F14" w:rsidRDefault="00660F14" w:rsidP="000A6A3D">
            <w:pPr>
              <w:jc w:val="center"/>
              <w:rPr>
                <w:b/>
                <w:lang w:val="pt-BR"/>
              </w:rPr>
            </w:pPr>
            <w:r w:rsidRPr="000A6A3D">
              <w:rPr>
                <w:b/>
                <w:lang w:val="pt-BR"/>
              </w:rPr>
              <w:t>Giảng viên</w:t>
            </w:r>
          </w:p>
          <w:p w14:paraId="033A121F" w14:textId="214F192A" w:rsidR="001363F9" w:rsidRPr="00650CA8" w:rsidRDefault="00650CA8" w:rsidP="000A6A3D">
            <w:pPr>
              <w:jc w:val="center"/>
              <w:rPr>
                <w:b/>
                <w:lang w:val="vi-VN"/>
              </w:rPr>
            </w:pPr>
            <w:r>
              <w:rPr>
                <w:b/>
                <w:lang w:val="vi-VN"/>
              </w:rPr>
              <w:t>L</w:t>
            </w:r>
            <w:r w:rsidRPr="00650CA8">
              <w:rPr>
                <w:b/>
                <w:lang w:val="vi-VN"/>
              </w:rPr>
              <w:t>â</w:t>
            </w:r>
            <w:r>
              <w:rPr>
                <w:b/>
                <w:lang w:val="vi-VN"/>
              </w:rPr>
              <w:t>m L</w:t>
            </w:r>
            <w:r w:rsidRPr="00650CA8">
              <w:rPr>
                <w:b/>
                <w:lang w:val="vi-VN"/>
              </w:rPr>
              <w:t>ệ</w:t>
            </w:r>
            <w:r>
              <w:rPr>
                <w:b/>
                <w:lang w:val="vi-VN"/>
              </w:rPr>
              <w:t xml:space="preserve"> T</w:t>
            </w:r>
            <w:r w:rsidRPr="00650CA8">
              <w:rPr>
                <w:b/>
                <w:lang w:val="vi-VN"/>
              </w:rPr>
              <w:t>â</w:t>
            </w:r>
            <w:r>
              <w:rPr>
                <w:b/>
                <w:lang w:val="vi-VN"/>
              </w:rPr>
              <w:t xml:space="preserve">m </w:t>
            </w: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550BC0AB" w:rsidR="00653A5A" w:rsidRPr="000A6A3D" w:rsidRDefault="001E36D0" w:rsidP="000A6A3D">
            <w:r w:rsidRPr="000A6A3D">
              <w:t xml:space="preserve">Thực hiện ngày    </w:t>
            </w:r>
            <w:r>
              <w:t xml:space="preserve">   </w:t>
            </w:r>
            <w:r w:rsidRPr="000A6A3D">
              <w:t xml:space="preserve"> </w:t>
            </w:r>
            <w:r>
              <w:t xml:space="preserve"> </w:t>
            </w:r>
            <w:r w:rsidR="00DA591E">
              <w:rPr>
                <w:lang w:val="vi-VN"/>
              </w:rPr>
              <w:t>22</w:t>
            </w:r>
            <w:r>
              <w:t xml:space="preserve">         </w:t>
            </w:r>
            <w:r w:rsidRPr="000A6A3D">
              <w:t xml:space="preserve">tháng     </w:t>
            </w:r>
            <w:r>
              <w:t xml:space="preserve">     </w:t>
            </w:r>
            <w:r w:rsidR="00DA591E">
              <w:rPr>
                <w:lang w:val="vi-VN"/>
              </w:rPr>
              <w:t>09</w:t>
            </w:r>
            <w:r>
              <w:t xml:space="preserve">       </w:t>
            </w:r>
            <w:r w:rsidR="00650CA8">
              <w:t>năm 2021</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75pt;height:15pt" o:ole="">
                  <v:imagedata r:id="rId91" o:title=""/>
                </v:shape>
                <o:OLEObject Type="Embed" ProgID="Equation.DSMT4" ShapeID="_x0000_i1049" DrawAspect="Content" ObjectID="_1693818285" r:id="rId92"/>
              </w:object>
            </w:r>
            <w:r w:rsidRPr="004169B5">
              <w:rPr>
                <w:lang w:val="pt-BR"/>
              </w:rPr>
              <w:t>axetilen</w:t>
            </w:r>
            <w:r w:rsidRPr="004169B5">
              <w:rPr>
                <w:position w:val="-6"/>
                <w:lang w:val="pt-BR"/>
              </w:rPr>
              <w:object w:dxaOrig="740" w:dyaOrig="320" w14:anchorId="1E904AE6">
                <v:shape id="_x0000_i1050" type="#_x0000_t75" style="width:36.75pt;height:15pt" o:ole="">
                  <v:imagedata r:id="rId93" o:title=""/>
                </v:shape>
                <o:OLEObject Type="Embed" ProgID="Equation.DSMT4" ShapeID="_x0000_i1050" DrawAspect="Content" ObjectID="_1693818286" r:id="rId94"/>
              </w:object>
            </w:r>
            <w:r w:rsidRPr="004169B5">
              <w:rPr>
                <w:lang w:val="pt-BR"/>
              </w:rPr>
              <w:t xml:space="preserve"> etilen</w:t>
            </w:r>
            <w:r w:rsidRPr="004169B5">
              <w:rPr>
                <w:position w:val="-6"/>
                <w:lang w:val="pt-BR"/>
              </w:rPr>
              <w:object w:dxaOrig="740" w:dyaOrig="320" w14:anchorId="2096260F">
                <v:shape id="_x0000_i1051" type="#_x0000_t75" style="width:36.75pt;height:15pt" o:ole="">
                  <v:imagedata r:id="rId95" o:title=""/>
                </v:shape>
                <o:OLEObject Type="Embed" ProgID="Equation.DSMT4" ShapeID="_x0000_i1051" DrawAspect="Content" ObjectID="_1693818287" r:id="rId96"/>
              </w:object>
            </w:r>
            <w:r w:rsidRPr="004169B5">
              <w:rPr>
                <w:lang w:val="pt-BR"/>
              </w:rPr>
              <w:t xml:space="preserve"> etanol </w:t>
            </w:r>
            <w:r w:rsidRPr="004169B5">
              <w:rPr>
                <w:position w:val="-6"/>
                <w:lang w:val="pt-BR"/>
              </w:rPr>
              <w:object w:dxaOrig="740" w:dyaOrig="320" w14:anchorId="3B3ED262">
                <v:shape id="_x0000_i1052" type="#_x0000_t75" style="width:36.75pt;height:15pt" o:ole="">
                  <v:imagedata r:id="rId97" o:title=""/>
                </v:shape>
                <o:OLEObject Type="Embed" ProgID="Equation.DSMT4" ShapeID="_x0000_i1052" DrawAspect="Content" ObjectID="_1693818288"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75pt;height:15pt" o:ole="">
                  <v:imagedata r:id="rId99" o:title=""/>
                </v:shape>
                <o:OLEObject Type="Embed" ProgID="Equation.DSMT4" ShapeID="_x0000_i1053" DrawAspect="Content" ObjectID="_1693818289" r:id="rId100"/>
              </w:object>
            </w:r>
            <w:r w:rsidRPr="004169B5">
              <w:rPr>
                <w:lang w:val="pt-BR"/>
              </w:rPr>
              <w:t xml:space="preserve"> brombenzen</w:t>
            </w:r>
            <w:r w:rsidRPr="004169B5">
              <w:rPr>
                <w:position w:val="-6"/>
                <w:lang w:val="pt-BR"/>
              </w:rPr>
              <w:object w:dxaOrig="740" w:dyaOrig="320" w14:anchorId="1E72607C">
                <v:shape id="_x0000_i1054" type="#_x0000_t75" style="width:36.75pt;height:15pt" o:ole="">
                  <v:imagedata r:id="rId101" o:title=""/>
                </v:shape>
                <o:OLEObject Type="Embed" ProgID="Equation.DSMT4" ShapeID="_x0000_i1054" DrawAspect="Content" ObjectID="_1693818290" r:id="rId102"/>
              </w:object>
            </w:r>
            <w:r w:rsidRPr="004169B5">
              <w:rPr>
                <w:lang w:val="pt-BR"/>
              </w:rPr>
              <w:t xml:space="preserve">natri phenolat </w:t>
            </w:r>
            <w:r w:rsidRPr="004169B5">
              <w:rPr>
                <w:position w:val="-6"/>
                <w:lang w:val="pt-BR"/>
              </w:rPr>
              <w:object w:dxaOrig="740" w:dyaOrig="320" w14:anchorId="24EC27A0">
                <v:shape id="_x0000_i1055" type="#_x0000_t75" style="width:36.75pt;height:15pt" o:ole="">
                  <v:imagedata r:id="rId103" o:title=""/>
                </v:shape>
                <o:OLEObject Type="Embed" ProgID="Equation.DSMT4" ShapeID="_x0000_i1055" DrawAspect="Content" ObjectID="_1693818291" r:id="rId104"/>
              </w:object>
            </w:r>
            <w:r w:rsidRPr="004169B5">
              <w:rPr>
                <w:lang w:val="pt-BR"/>
              </w:rPr>
              <w:t xml:space="preserve"> phenol</w:t>
            </w:r>
            <w:r w:rsidRPr="004169B5">
              <w:rPr>
                <w:position w:val="-6"/>
                <w:lang w:val="pt-BR"/>
              </w:rPr>
              <w:object w:dxaOrig="740" w:dyaOrig="320" w14:anchorId="12B8EFE8">
                <v:shape id="_x0000_i1056" type="#_x0000_t75" style="width:36.75pt;height:15pt" o:ole="">
                  <v:imagedata r:id="rId105" o:title=""/>
                </v:shape>
                <o:OLEObject Type="Embed" ProgID="Equation.DSMT4" ShapeID="_x0000_i1056" DrawAspect="Content" ObjectID="_1693818292"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75pt;height:24pt" o:ole="">
                  <v:imagedata r:id="rId107" o:title=""/>
                </v:shape>
                <o:OLEObject Type="Embed" ProgID="Equation.DSMT4" ShapeID="_x0000_i1057" DrawAspect="Content" ObjectID="_1693818293"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75pt;height:24pt" o:ole="">
                  <v:imagedata r:id="rId109" o:title=""/>
                </v:shape>
                <o:OLEObject Type="Embed" ProgID="Equation.DSMT4" ShapeID="_x0000_i1058" DrawAspect="Content" ObjectID="_1693818294"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75pt;height:24pt" o:ole="">
                  <v:imagedata r:id="rId111" o:title=""/>
                </v:shape>
                <o:OLEObject Type="Embed" ProgID="Equation.DSMT4" ShapeID="_x0000_i1059" DrawAspect="Content" ObjectID="_1693818295"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5389ABD8" w:rsidR="00653A5A" w:rsidRPr="000A6A3D" w:rsidRDefault="00653A5A" w:rsidP="000A6A3D">
            <w:pPr>
              <w:jc w:val="center"/>
              <w:rPr>
                <w:b/>
                <w:bCs/>
                <w:lang w:val="pt-BR"/>
              </w:rPr>
            </w:pPr>
            <w:r w:rsidRPr="000A6A3D">
              <w:rPr>
                <w:b/>
                <w:bCs/>
                <w:lang w:val="vi-VN"/>
              </w:rPr>
              <w:t xml:space="preserve">   </w:t>
            </w:r>
            <w:r w:rsidR="0029580D" w:rsidRPr="0029580D">
              <w:rPr>
                <w:b/>
                <w:bCs/>
                <w:lang w:val="pt-BR"/>
              </w:rPr>
              <w:t>Phạm Thị Thu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750837E1" w14:textId="54E38016" w:rsidR="00653A5A" w:rsidRPr="000A6A3D" w:rsidRDefault="00653A5A" w:rsidP="000A6A3D">
            <w:pPr>
              <w:ind w:left="1730"/>
              <w:rPr>
                <w:i/>
                <w:lang w:val="pt-BR"/>
              </w:rPr>
            </w:pPr>
            <w:r w:rsidRPr="000A6A3D">
              <w:rPr>
                <w:i/>
                <w:lang w:val="pt-BR"/>
              </w:rPr>
              <w:t xml:space="preserve">Tp. Hồ Chí Minh, ngày   </w:t>
            </w:r>
            <w:r w:rsidR="00DA591E">
              <w:rPr>
                <w:i/>
                <w:lang w:val="vi-VN"/>
              </w:rPr>
              <w:t>18</w:t>
            </w:r>
            <w:r w:rsidRPr="000A6A3D">
              <w:rPr>
                <w:i/>
                <w:lang w:val="pt-BR"/>
              </w:rPr>
              <w:t xml:space="preserve">   tháng  </w:t>
            </w:r>
            <w:r w:rsidR="00DA591E">
              <w:rPr>
                <w:i/>
                <w:lang w:val="vi-VN"/>
              </w:rPr>
              <w:t>9</w:t>
            </w:r>
            <w:r w:rsidRPr="000A6A3D">
              <w:rPr>
                <w:i/>
                <w:lang w:val="pt-BR"/>
              </w:rPr>
              <w:t xml:space="preserve">    năm 20</w:t>
            </w:r>
            <w:r w:rsidR="00E64B23">
              <w:rPr>
                <w:i/>
                <w:lang w:val="vi-VN"/>
              </w:rPr>
              <w:t>21</w:t>
            </w:r>
            <w:r w:rsidRPr="000A6A3D">
              <w:rPr>
                <w:i/>
                <w:lang w:val="pt-BR"/>
              </w:rPr>
              <w:t xml:space="preserve"> </w:t>
            </w:r>
          </w:p>
          <w:p w14:paraId="7770F066" w14:textId="77777777" w:rsidR="00653A5A" w:rsidRDefault="00653A5A" w:rsidP="000A6A3D">
            <w:pPr>
              <w:jc w:val="center"/>
              <w:rPr>
                <w:b/>
                <w:lang w:val="pt-BR"/>
              </w:rPr>
            </w:pPr>
            <w:r w:rsidRPr="000A6A3D">
              <w:rPr>
                <w:b/>
                <w:lang w:val="pt-BR"/>
              </w:rPr>
              <w:t>Giảng viên</w:t>
            </w:r>
          </w:p>
          <w:p w14:paraId="5E868A02" w14:textId="55DBCC9C" w:rsidR="003613AC" w:rsidRPr="00650CA8" w:rsidRDefault="00650CA8" w:rsidP="000A6A3D">
            <w:pPr>
              <w:jc w:val="center"/>
              <w:rPr>
                <w:b/>
                <w:bCs/>
                <w:szCs w:val="22"/>
                <w:lang w:val="vi-VN"/>
              </w:rPr>
            </w:pPr>
            <w:r>
              <w:rPr>
                <w:b/>
                <w:bCs/>
                <w:szCs w:val="22"/>
                <w:lang w:val="vi-VN"/>
              </w:rPr>
              <w:t>L</w:t>
            </w:r>
            <w:r w:rsidRPr="00650CA8">
              <w:rPr>
                <w:b/>
                <w:bCs/>
                <w:szCs w:val="22"/>
                <w:lang w:val="vi-VN"/>
              </w:rPr>
              <w:t>â</w:t>
            </w:r>
            <w:r>
              <w:rPr>
                <w:b/>
                <w:bCs/>
                <w:szCs w:val="22"/>
                <w:lang w:val="vi-VN"/>
              </w:rPr>
              <w:t>m L</w:t>
            </w:r>
            <w:r w:rsidRPr="00650CA8">
              <w:rPr>
                <w:b/>
                <w:bCs/>
                <w:szCs w:val="22"/>
                <w:lang w:val="vi-VN"/>
              </w:rPr>
              <w:t>ệ</w:t>
            </w:r>
            <w:r>
              <w:rPr>
                <w:b/>
                <w:bCs/>
                <w:szCs w:val="22"/>
                <w:lang w:val="vi-VN"/>
              </w:rPr>
              <w:t xml:space="preserve"> T</w:t>
            </w:r>
            <w:r w:rsidRPr="00650CA8">
              <w:rPr>
                <w:b/>
                <w:bCs/>
                <w:szCs w:val="22"/>
                <w:lang w:val="vi-VN"/>
              </w:rPr>
              <w:t>â</w:t>
            </w:r>
            <w:r>
              <w:rPr>
                <w:b/>
                <w:bCs/>
                <w:szCs w:val="22"/>
                <w:lang w:val="vi-VN"/>
              </w:rPr>
              <w:t>m</w:t>
            </w: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00F09195" w:rsidR="001E36D0" w:rsidRPr="000A6A3D" w:rsidRDefault="001E36D0" w:rsidP="001E36D0">
            <w:r w:rsidRPr="000A6A3D">
              <w:t xml:space="preserve">Thực hiện ngày    </w:t>
            </w:r>
            <w:r>
              <w:t xml:space="preserve">   </w:t>
            </w:r>
            <w:r w:rsidR="00DA591E">
              <w:rPr>
                <w:lang w:val="vi-VN"/>
              </w:rPr>
              <w:t>24</w:t>
            </w:r>
            <w:r w:rsidRPr="000A6A3D">
              <w:t xml:space="preserve"> </w:t>
            </w:r>
            <w:r>
              <w:t xml:space="preserve">          </w:t>
            </w:r>
            <w:r w:rsidRPr="000A6A3D">
              <w:t xml:space="preserve">tháng     </w:t>
            </w:r>
            <w:r>
              <w:t xml:space="preserve">    </w:t>
            </w:r>
            <w:r w:rsidR="00DA591E">
              <w:rPr>
                <w:lang w:val="vi-VN"/>
              </w:rPr>
              <w:t>09</w:t>
            </w:r>
            <w:r>
              <w:t xml:space="preserve">        </w:t>
            </w:r>
            <w:r w:rsidRPr="000A6A3D">
              <w:t>năm 20</w:t>
            </w:r>
            <w:r w:rsidR="00650CA8">
              <w:rPr>
                <w:lang w:val="vi-VN"/>
              </w:rPr>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8" w:name="_Toc8233541"/>
            <w:r w:rsidRPr="00CE40CF">
              <w:rPr>
                <w:rFonts w:ascii="Times New Roman" w:hAnsi="Times New Roman"/>
                <w:b/>
                <w:bCs/>
                <w:sz w:val="24"/>
                <w:u w:val="single"/>
              </w:rPr>
              <w:t>Andehit</w:t>
            </w:r>
            <w:bookmarkEnd w:id="88"/>
          </w:p>
          <w:p w14:paraId="747A0D5C" w14:textId="77777777" w:rsidR="0039768C" w:rsidRPr="00CE40CF" w:rsidRDefault="0039768C" w:rsidP="003F65AF">
            <w:pPr>
              <w:pStyle w:val="Heading3"/>
              <w:ind w:left="480" w:hanging="480"/>
            </w:pPr>
            <w:bookmarkStart w:id="89" w:name="_Toc8233542"/>
            <w:r w:rsidRPr="00CE40CF">
              <w:rPr>
                <w:bCs w:val="0"/>
              </w:rPr>
              <w:t>1.1. Định nghĩa, phân loại, danh pháp</w:t>
            </w:r>
            <w:bookmarkEnd w:id="89"/>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75pt;height:18pt" o:ole="">
                  <v:imagedata r:id="rId113" o:title=""/>
                </v:shape>
                <o:OLEObject Type="Embed" ProgID="Equation.DSMT4" ShapeID="_x0000_i1060" DrawAspect="Content" ObjectID="_1693818296"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pt;height:18pt" o:ole="">
                  <v:imagedata r:id="rId115" o:title=""/>
                </v:shape>
                <o:OLEObject Type="Embed" ProgID="Equation.DSMT4" ShapeID="_x0000_i1061" DrawAspect="Content" ObjectID="_1693818297"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90" w:name="_Toc8233543"/>
            <w:r w:rsidRPr="00CE40CF">
              <w:rPr>
                <w:rFonts w:ascii="Times New Roman" w:hAnsi="Times New Roman"/>
                <w:b/>
                <w:sz w:val="24"/>
                <w:u w:val="single"/>
              </w:rPr>
              <w:t>Xeton</w:t>
            </w:r>
            <w:bookmarkEnd w:id="90"/>
          </w:p>
          <w:p w14:paraId="6715642B" w14:textId="77777777" w:rsidR="0039768C" w:rsidRPr="00CE40CF" w:rsidRDefault="0039768C" w:rsidP="003F65AF">
            <w:pPr>
              <w:pStyle w:val="Heading3"/>
              <w:ind w:left="480" w:hanging="480"/>
              <w:rPr>
                <w:bCs w:val="0"/>
              </w:rPr>
            </w:pPr>
            <w:bookmarkStart w:id="91" w:name="_Toc8233544"/>
            <w:r w:rsidRPr="00CE40CF">
              <w:rPr>
                <w:bCs w:val="0"/>
              </w:rPr>
              <w:t>2.1. Định nghĩa, danh pháp</w:t>
            </w:r>
            <w:bookmarkEnd w:id="91"/>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75pt;height:18pt" o:ole="">
                  <v:imagedata r:id="rId117" o:title=""/>
                </v:shape>
                <o:OLEObject Type="Embed" ProgID="Equation.DSMT4" ShapeID="_x0000_i1062" DrawAspect="Content" ObjectID="_1693818298"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2" w:name="_Toc8233545"/>
            <w:r w:rsidRPr="00CE40CF">
              <w:t>2.4. Ứng dụng</w:t>
            </w:r>
            <w:bookmarkEnd w:id="92"/>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32D1CAB1" w:rsidR="00E7367E" w:rsidRPr="000A6A3D" w:rsidRDefault="00E7367E" w:rsidP="000A6A3D">
            <w:pPr>
              <w:jc w:val="center"/>
              <w:rPr>
                <w:b/>
                <w:bCs/>
                <w:lang w:val="pt-BR"/>
              </w:rPr>
            </w:pPr>
            <w:r w:rsidRPr="000A6A3D">
              <w:rPr>
                <w:b/>
                <w:bCs/>
                <w:lang w:val="vi-VN"/>
              </w:rPr>
              <w:t xml:space="preserve">   </w:t>
            </w:r>
            <w:r w:rsidR="0029580D" w:rsidRPr="0029580D">
              <w:rPr>
                <w:b/>
                <w:bCs/>
                <w:lang w:val="pt-BR"/>
              </w:rPr>
              <w:t>Phạm Thị Thu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3B704DF9" w14:textId="70A2A609" w:rsidR="00E7367E" w:rsidRPr="000A6A3D" w:rsidRDefault="00E7367E" w:rsidP="000A6A3D">
            <w:pPr>
              <w:ind w:left="1730"/>
              <w:rPr>
                <w:i/>
                <w:lang w:val="pt-BR"/>
              </w:rPr>
            </w:pPr>
            <w:r w:rsidRPr="000A6A3D">
              <w:rPr>
                <w:i/>
                <w:lang w:val="pt-BR"/>
              </w:rPr>
              <w:t xml:space="preserve">Tp. Hồ Chí Minh, ngày   </w:t>
            </w:r>
            <w:r w:rsidR="00DA591E">
              <w:rPr>
                <w:i/>
                <w:lang w:val="vi-VN"/>
              </w:rPr>
              <w:t>19</w:t>
            </w:r>
            <w:r w:rsidRPr="000A6A3D">
              <w:rPr>
                <w:i/>
                <w:lang w:val="pt-BR"/>
              </w:rPr>
              <w:t xml:space="preserve">   tháng  </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31837509" w14:textId="77777777" w:rsidR="00E7367E" w:rsidRDefault="00E7367E" w:rsidP="000A6A3D">
            <w:pPr>
              <w:jc w:val="center"/>
              <w:rPr>
                <w:b/>
                <w:lang w:val="pt-BR"/>
              </w:rPr>
            </w:pPr>
            <w:r w:rsidRPr="000A6A3D">
              <w:rPr>
                <w:b/>
                <w:lang w:val="pt-BR"/>
              </w:rPr>
              <w:t>Giảng viên</w:t>
            </w:r>
          </w:p>
          <w:p w14:paraId="5E6C198E" w14:textId="27D9F3EF" w:rsidR="003613AC"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3185B87B" w:rsidR="00A3727F" w:rsidRPr="000A6A3D" w:rsidRDefault="001E36D0" w:rsidP="000A6A3D">
            <w:r w:rsidRPr="000A6A3D">
              <w:t xml:space="preserve">Thực hiện ngày    </w:t>
            </w:r>
            <w:r>
              <w:t xml:space="preserve">   </w:t>
            </w:r>
            <w:r w:rsidRPr="000A6A3D">
              <w:t xml:space="preserve"> </w:t>
            </w:r>
            <w:r>
              <w:t xml:space="preserve"> </w:t>
            </w:r>
            <w:r w:rsidR="00DA591E">
              <w:rPr>
                <w:lang w:val="vi-VN"/>
              </w:rPr>
              <w:t>29</w:t>
            </w:r>
            <w:r>
              <w:t xml:space="preserve">         </w:t>
            </w:r>
            <w:r w:rsidRPr="000A6A3D">
              <w:t xml:space="preserve">tháng     </w:t>
            </w:r>
            <w:r>
              <w:t xml:space="preserve">    </w:t>
            </w:r>
            <w:r w:rsidR="00DA591E">
              <w:rPr>
                <w:lang w:val="vi-VN"/>
              </w:rPr>
              <w:t>09</w:t>
            </w:r>
            <w:r>
              <w:t xml:space="preserve">        </w:t>
            </w:r>
            <w:r w:rsidRPr="000A6A3D">
              <w:t>năm 20</w:t>
            </w:r>
            <w:r w:rsidR="00650CA8">
              <w:rPr>
                <w:lang w:val="vi-VN"/>
              </w:rPr>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3" w:name="_Toc8233547"/>
            <w:r w:rsidRPr="008212D7">
              <w:rPr>
                <w:rFonts w:ascii="Times New Roman" w:hAnsi="Times New Roman"/>
                <w:b/>
                <w:bCs/>
                <w:sz w:val="24"/>
                <w:u w:val="single"/>
              </w:rPr>
              <w:t>Định nghĩa, phân loại, danh pháp</w:t>
            </w:r>
            <w:bookmarkEnd w:id="93"/>
          </w:p>
          <w:p w14:paraId="19DFD844" w14:textId="77777777" w:rsidR="006707BB" w:rsidRPr="008212D7" w:rsidRDefault="006707BB" w:rsidP="003D2148">
            <w:pPr>
              <w:pStyle w:val="Heading3"/>
              <w:ind w:left="480" w:hanging="480"/>
            </w:pPr>
            <w:bookmarkStart w:id="94" w:name="_Toc8233548"/>
            <w:r w:rsidRPr="008212D7">
              <w:rPr>
                <w:bCs w:val="0"/>
              </w:rPr>
              <w:t>1.1 Định nghĩa</w:t>
            </w:r>
            <w:bookmarkEnd w:id="94"/>
            <w:r w:rsidRPr="008212D7">
              <w:rPr>
                <w:bCs w:val="0"/>
              </w:rPr>
              <w:t xml:space="preserve"> </w:t>
            </w:r>
          </w:p>
          <w:p w14:paraId="17F2EEA8" w14:textId="77777777" w:rsidR="006707BB" w:rsidRPr="008212D7" w:rsidRDefault="006707BB" w:rsidP="003D2148">
            <w:pPr>
              <w:pStyle w:val="Heading3"/>
              <w:ind w:left="480" w:hanging="480"/>
              <w:rPr>
                <w:bCs w:val="0"/>
              </w:rPr>
            </w:pPr>
            <w:bookmarkStart w:id="95" w:name="_Toc8233549"/>
            <w:r w:rsidRPr="008212D7">
              <w:t>1.2. Phân loại</w:t>
            </w:r>
            <w:bookmarkEnd w:id="95"/>
          </w:p>
          <w:p w14:paraId="1CC0206C" w14:textId="77777777" w:rsidR="006707BB" w:rsidRPr="008212D7" w:rsidRDefault="006707BB" w:rsidP="003D2148">
            <w:pPr>
              <w:pStyle w:val="Heading3"/>
              <w:ind w:left="480" w:hanging="480"/>
            </w:pPr>
            <w:bookmarkStart w:id="96" w:name="_Toc8233550"/>
            <w:r w:rsidRPr="008212D7">
              <w:t>1.3. Danh pháp:</w:t>
            </w:r>
            <w:bookmarkEnd w:id="96"/>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7" w:name="_Toc8233551"/>
            <w:r w:rsidRPr="008212D7">
              <w:rPr>
                <w:rFonts w:ascii="Times New Roman" w:hAnsi="Times New Roman"/>
                <w:b/>
                <w:sz w:val="24"/>
                <w:u w:val="single"/>
              </w:rPr>
              <w:t>Tính chất vật lý</w:t>
            </w:r>
            <w:bookmarkEnd w:id="97"/>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8" w:name="_Toc8233552"/>
            <w:r w:rsidRPr="00BE703A">
              <w:rPr>
                <w:rFonts w:ascii="Times New Roman" w:hAnsi="Times New Roman"/>
                <w:b/>
                <w:bCs/>
                <w:sz w:val="24"/>
                <w:u w:val="single"/>
              </w:rPr>
              <w:t>Tính chất hóa học</w:t>
            </w:r>
            <w:bookmarkEnd w:id="98"/>
          </w:p>
          <w:p w14:paraId="205022F4" w14:textId="19BCA7DD" w:rsidR="006707BB" w:rsidRPr="008212D7" w:rsidRDefault="006707BB" w:rsidP="00BE703A">
            <w:pPr>
              <w:pStyle w:val="Heading3"/>
              <w:ind w:left="480" w:hanging="480"/>
            </w:pPr>
            <w:bookmarkStart w:id="99" w:name="_Toc8233553"/>
            <w:r w:rsidRPr="008212D7">
              <w:rPr>
                <w:bCs w:val="0"/>
              </w:rPr>
              <w:t>3.1.</w:t>
            </w:r>
            <w:hyperlink r:id="rId119" w:anchor="00" w:tgtFrame="_blank" w:history="1">
              <w:r w:rsidRPr="008212D7">
                <w:t>Tính axit</w:t>
              </w:r>
              <w:bookmarkEnd w:id="99"/>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06ECEC"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70BFE"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9pt;height:27pt" o:ole="">
                  <v:imagedata r:id="rId120" o:title=""/>
                </v:shape>
                <o:OLEObject Type="Embed" ProgID="Equation.DSMT4" ShapeID="_x0000_i1063" DrawAspect="Content" ObjectID="_1693818299"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9pt;height:27pt" o:ole="">
                  <v:imagedata r:id="rId120" o:title=""/>
                </v:shape>
                <o:OLEObject Type="Embed" ProgID="Equation.DSMT4" ShapeID="_x0000_i1064" DrawAspect="Content" ObjectID="_1693818300"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100" w:name="_Toc8233554"/>
            <w:r w:rsidRPr="008212D7">
              <w:rPr>
                <w:rFonts w:ascii="Times New Roman" w:hAnsi="Times New Roman"/>
                <w:b/>
                <w:sz w:val="24"/>
                <w:u w:val="single"/>
              </w:rPr>
              <w:t>Điều chế</w:t>
            </w:r>
            <w:bookmarkEnd w:id="100"/>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1" w:name="_Toc8233555"/>
            <w:r w:rsidRPr="008212D7">
              <w:rPr>
                <w:bCs w:val="0"/>
              </w:rPr>
              <w:t>4.1. Phương pháp lên men giấm</w:t>
            </w:r>
            <w:bookmarkEnd w:id="101"/>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75pt;height:15pt" o:ole="">
                  <v:imagedata r:id="rId123" o:title=""/>
                </v:shape>
                <o:OLEObject Type="Embed" ProgID="Equation.DSMT4" ShapeID="_x0000_i1065" DrawAspect="Content" ObjectID="_1693818301"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pt;height:15pt" o:ole="">
                  <v:imagedata r:id="rId125" o:title=""/>
                </v:shape>
                <o:OLEObject Type="Embed" ProgID="Equation.DSMT4" ShapeID="_x0000_i1066" DrawAspect="Content" ObjectID="_1693818302"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2" w:name="_Toc8233556"/>
            <w:r w:rsidRPr="008212D7">
              <w:rPr>
                <w:bCs w:val="0"/>
              </w:rPr>
              <w:t>4.3. Oxi hóa ankan</w:t>
            </w:r>
            <w:bookmarkEnd w:id="102"/>
          </w:p>
          <w:p w14:paraId="7B4E39D8" w14:textId="77777777" w:rsidR="006707BB" w:rsidRPr="008212D7" w:rsidRDefault="006707BB" w:rsidP="00D71DEF">
            <w:pPr>
              <w:pStyle w:val="Heading3"/>
              <w:spacing w:before="120"/>
              <w:ind w:left="480" w:hanging="480"/>
              <w:rPr>
                <w:bCs w:val="0"/>
              </w:rPr>
            </w:pPr>
            <w:bookmarkStart w:id="103" w:name="_Toc8233557"/>
            <w:r w:rsidRPr="008212D7">
              <w:rPr>
                <w:bCs w:val="0"/>
              </w:rPr>
              <w:t>4.4. Từ metanol</w:t>
            </w:r>
            <w:bookmarkEnd w:id="103"/>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3818303"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4" w:name="_Toc8233558"/>
            <w:r w:rsidRPr="009262E7">
              <w:rPr>
                <w:rFonts w:ascii="Times New Roman" w:hAnsi="Times New Roman"/>
                <w:b/>
                <w:bCs/>
                <w:sz w:val="24"/>
                <w:u w:val="single"/>
              </w:rPr>
              <w:t>Ứng dụng</w:t>
            </w:r>
            <w:bookmarkEnd w:id="10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011DAA3F" w:rsidR="00A3727F" w:rsidRPr="000A6A3D" w:rsidRDefault="00A3727F" w:rsidP="000A6A3D">
            <w:pPr>
              <w:jc w:val="center"/>
              <w:rPr>
                <w:b/>
                <w:bCs/>
                <w:lang w:val="pt-BR"/>
              </w:rPr>
            </w:pPr>
            <w:r w:rsidRPr="000A6A3D">
              <w:rPr>
                <w:b/>
                <w:bCs/>
                <w:lang w:val="vi-VN"/>
              </w:rPr>
              <w:t xml:space="preserve">   </w:t>
            </w:r>
            <w:r w:rsidR="0029580D" w:rsidRPr="0029580D">
              <w:rPr>
                <w:b/>
                <w:bCs/>
                <w:lang w:val="pt-BR"/>
              </w:rPr>
              <w:t>Phạm Thị Thu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0E495F3E" w14:textId="529EFED2" w:rsidR="00A3727F" w:rsidRPr="000A6A3D" w:rsidRDefault="0032025C" w:rsidP="000A6A3D">
            <w:pPr>
              <w:rPr>
                <w:i/>
                <w:lang w:val="pt-BR"/>
              </w:rPr>
            </w:pPr>
            <w:r>
              <w:rPr>
                <w:i/>
                <w:lang w:val="pt-BR"/>
              </w:rPr>
              <w:t xml:space="preserve">           </w:t>
            </w:r>
            <w:r w:rsidR="00A3727F" w:rsidRPr="000A6A3D">
              <w:rPr>
                <w:i/>
                <w:lang w:val="pt-BR"/>
              </w:rPr>
              <w:t xml:space="preserve">Tp. Hồ Chí Minh, ngày   </w:t>
            </w:r>
            <w:r w:rsidR="00DA591E">
              <w:rPr>
                <w:i/>
                <w:lang w:val="vi-VN"/>
              </w:rPr>
              <w:t>19</w:t>
            </w:r>
            <w:r w:rsidR="00DA591E">
              <w:rPr>
                <w:i/>
                <w:lang w:val="pt-BR"/>
              </w:rPr>
              <w:t xml:space="preserve">   tháng  0</w:t>
            </w:r>
            <w:r w:rsidR="00E64B23">
              <w:rPr>
                <w:i/>
                <w:lang w:val="vi-VN"/>
              </w:rPr>
              <w:t>8</w:t>
            </w:r>
            <w:r w:rsidR="00A3727F" w:rsidRPr="000A6A3D">
              <w:rPr>
                <w:i/>
                <w:lang w:val="pt-BR"/>
              </w:rPr>
              <w:t xml:space="preserve">   năm 20</w:t>
            </w:r>
            <w:r w:rsidR="00E64B23">
              <w:rPr>
                <w:i/>
                <w:lang w:val="vi-VN"/>
              </w:rPr>
              <w:t>21</w:t>
            </w:r>
            <w:r w:rsidR="00A3727F" w:rsidRPr="000A6A3D">
              <w:rPr>
                <w:i/>
                <w:lang w:val="pt-BR"/>
              </w:rPr>
              <w:t xml:space="preserve"> </w:t>
            </w:r>
          </w:p>
          <w:p w14:paraId="5CC11C66" w14:textId="77777777" w:rsidR="00A3727F" w:rsidRDefault="00A3727F" w:rsidP="000A6A3D">
            <w:pPr>
              <w:jc w:val="center"/>
              <w:rPr>
                <w:b/>
                <w:lang w:val="pt-BR"/>
              </w:rPr>
            </w:pPr>
            <w:r w:rsidRPr="000A6A3D">
              <w:rPr>
                <w:b/>
                <w:lang w:val="pt-BR"/>
              </w:rPr>
              <w:t>Giảng viên</w:t>
            </w:r>
          </w:p>
          <w:p w14:paraId="776B58EE" w14:textId="084768EB" w:rsidR="009262E7" w:rsidRPr="00650CA8" w:rsidRDefault="00650CA8" w:rsidP="000A6A3D">
            <w:pPr>
              <w:jc w:val="center"/>
              <w:rPr>
                <w:b/>
                <w:lang w:val="vi-VN"/>
              </w:rPr>
            </w:pPr>
            <w:r>
              <w:rPr>
                <w:b/>
                <w:lang w:val="vi-VN"/>
              </w:rPr>
              <w:t>L</w:t>
            </w:r>
            <w:r w:rsidRPr="00650CA8">
              <w:rPr>
                <w:b/>
                <w:lang w:val="vi-VN"/>
              </w:rPr>
              <w:t>â</w:t>
            </w:r>
            <w:r>
              <w:rPr>
                <w:b/>
                <w:lang w:val="vi-VN"/>
              </w:rPr>
              <w:t>m L</w:t>
            </w:r>
            <w:r w:rsidRPr="00650CA8">
              <w:rPr>
                <w:b/>
                <w:lang w:val="vi-VN"/>
              </w:rPr>
              <w:t>ệ</w:t>
            </w:r>
            <w:r>
              <w:rPr>
                <w:b/>
                <w:lang w:val="vi-VN"/>
              </w:rPr>
              <w:t xml:space="preserve"> T</w:t>
            </w:r>
            <w:r w:rsidRPr="00650CA8">
              <w:rPr>
                <w:b/>
                <w:lang w:val="vi-VN"/>
              </w:rPr>
              <w:t>â</w:t>
            </w:r>
            <w:r>
              <w:rPr>
                <w:b/>
                <w:lang w:val="vi-VN"/>
              </w:rPr>
              <w:t>m</w:t>
            </w: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03FEC1F4" w:rsidR="005C5480" w:rsidRPr="000A6A3D" w:rsidRDefault="001E36D0" w:rsidP="000A6A3D">
            <w:r w:rsidRPr="000A6A3D">
              <w:t xml:space="preserve">Thực hiện ngày    </w:t>
            </w:r>
            <w:r>
              <w:t xml:space="preserve">   </w:t>
            </w:r>
            <w:r w:rsidRPr="000A6A3D">
              <w:t xml:space="preserve"> </w:t>
            </w:r>
            <w:r>
              <w:t xml:space="preserve"> </w:t>
            </w:r>
            <w:r w:rsidR="00DA591E">
              <w:rPr>
                <w:lang w:val="vi-VN"/>
              </w:rPr>
              <w:t>01</w:t>
            </w:r>
            <w:r>
              <w:t xml:space="preserve">         </w:t>
            </w:r>
            <w:r w:rsidRPr="000A6A3D">
              <w:t xml:space="preserve">tháng     </w:t>
            </w:r>
            <w:r>
              <w:t xml:space="preserve">    </w:t>
            </w:r>
            <w:r w:rsidR="00DA591E">
              <w:rPr>
                <w:lang w:val="vi-VN"/>
              </w:rPr>
              <w:t>10</w:t>
            </w:r>
            <w:r>
              <w:t xml:space="preserve">        </w:t>
            </w:r>
            <w:r w:rsidRPr="000A6A3D">
              <w:t>năm 20</w:t>
            </w:r>
            <w:r w:rsidR="00650CA8">
              <w:rPr>
                <w:lang w:val="vi-VN"/>
              </w:rPr>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5" w:name="_Toc8233561"/>
            <w:r w:rsidRPr="001D3133">
              <w:t>1.1. Định nghĩa</w:t>
            </w:r>
            <w:bookmarkEnd w:id="105"/>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6" w:name="_Toc8233562"/>
            <w:r w:rsidRPr="001D3133">
              <w:t>1.2. Tính chất</w:t>
            </w:r>
            <w:bookmarkEnd w:id="106"/>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7" w:name="_Toc8233563"/>
            <w:r w:rsidRPr="001D3133">
              <w:t>1.3. Điều chế</w:t>
            </w:r>
            <w:bookmarkEnd w:id="107"/>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pt;height:18pt" o:ole="">
                  <v:imagedata r:id="rId130" o:title=""/>
                </v:shape>
                <o:OLEObject Type="Embed" ProgID="Equation.DSMT4" ShapeID="_x0000_i1068" DrawAspect="Content" ObjectID="_1693818304"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75pt" o:ole="">
                  <v:imagedata r:id="rId132" o:title=""/>
                </v:shape>
                <o:OLEObject Type="Embed" ProgID="Equation.DSMT4" ShapeID="_x0000_i1069" DrawAspect="Content" ObjectID="_1693818305"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pt;height:18pt" o:ole="">
                  <v:imagedata r:id="rId130" o:title=""/>
                </v:shape>
                <o:OLEObject Type="Embed" ProgID="Equation.DSMT4" ShapeID="_x0000_i1070" DrawAspect="Content" ObjectID="_1693818306"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75pt" o:ole="">
                  <v:imagedata r:id="rId132" o:title=""/>
                </v:shape>
                <o:OLEObject Type="Embed" ProgID="Equation.DSMT4" ShapeID="_x0000_i1071" DrawAspect="Content" ObjectID="_1693818307"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3818308"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8"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8"/>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75pt;height:24pt" o:ole="">
                  <v:imagedata r:id="rId137" o:title=""/>
                </v:shape>
                <o:OLEObject Type="Embed" ProgID="Equation.DSMT4" ShapeID="_x0000_i1073" DrawAspect="Content" ObjectID="_1693818309"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75pt;height:24pt" o:ole="">
                  <v:imagedata r:id="rId139" o:title=""/>
                </v:shape>
                <o:OLEObject Type="Embed" ProgID="Equation.DSMT4" ShapeID="_x0000_i1074" DrawAspect="Content" ObjectID="_1693818310"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75pt;height:15pt" o:ole="">
                  <v:imagedata r:id="rId141" o:title=""/>
                </v:shape>
                <o:OLEObject Type="Embed" ProgID="Equation.DSMT4" ShapeID="_x0000_i1075" DrawAspect="Content" ObjectID="_1693818311"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75pt;height:15pt" o:ole="">
                  <v:imagedata r:id="rId143" o:title=""/>
                </v:shape>
                <o:OLEObject Type="Embed" ProgID="Equation.DSMT4" ShapeID="_x0000_i1076" DrawAspect="Content" ObjectID="_1693818312"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521617ED" w:rsidR="005C5480" w:rsidRPr="000A6A3D" w:rsidRDefault="005C5480" w:rsidP="000A6A3D">
            <w:pPr>
              <w:jc w:val="center"/>
              <w:rPr>
                <w:b/>
                <w:bCs/>
                <w:lang w:val="pt-BR"/>
              </w:rPr>
            </w:pPr>
            <w:r w:rsidRPr="000A6A3D">
              <w:rPr>
                <w:b/>
                <w:bCs/>
                <w:lang w:val="vi-VN"/>
              </w:rPr>
              <w:t xml:space="preserve">   </w:t>
            </w:r>
            <w:r w:rsidR="0029580D" w:rsidRPr="0029580D">
              <w:rPr>
                <w:b/>
                <w:bCs/>
                <w:lang w:val="pt-BR"/>
              </w:rPr>
              <w:t>Phạm Thị Thu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58AFDB5E" w14:textId="7C4D88FF" w:rsidR="005C5480" w:rsidRPr="000A6A3D" w:rsidRDefault="005C5480" w:rsidP="000A6A3D">
            <w:pPr>
              <w:ind w:left="1730"/>
              <w:rPr>
                <w:i/>
                <w:lang w:val="pt-BR"/>
              </w:rPr>
            </w:pPr>
            <w:r w:rsidRPr="000A6A3D">
              <w:rPr>
                <w:i/>
                <w:lang w:val="pt-BR"/>
              </w:rPr>
              <w:t xml:space="preserve">Tp. Hồ Chí Minh, ngày   </w:t>
            </w:r>
            <w:r w:rsidR="00DA591E">
              <w:rPr>
                <w:i/>
                <w:lang w:val="vi-VN"/>
              </w:rPr>
              <w:t>19</w:t>
            </w:r>
            <w:r w:rsidRPr="000A6A3D">
              <w:rPr>
                <w:i/>
                <w:lang w:val="pt-BR"/>
              </w:rPr>
              <w:t xml:space="preserve">   tháng   </w:t>
            </w:r>
            <w:r w:rsidR="00DA591E">
              <w:rPr>
                <w:i/>
                <w:lang w:val="vi-VN"/>
              </w:rPr>
              <w:t>0</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09A88E98" w14:textId="77777777" w:rsidR="005C5480" w:rsidRDefault="005C5480" w:rsidP="000A6A3D">
            <w:pPr>
              <w:jc w:val="center"/>
              <w:rPr>
                <w:b/>
                <w:lang w:val="pt-BR"/>
              </w:rPr>
            </w:pPr>
            <w:r w:rsidRPr="000A6A3D">
              <w:rPr>
                <w:b/>
                <w:lang w:val="pt-BR"/>
              </w:rPr>
              <w:t>Giảng viên</w:t>
            </w:r>
          </w:p>
          <w:p w14:paraId="22731365" w14:textId="05455011" w:rsidR="00A76771" w:rsidRPr="00650CA8" w:rsidRDefault="00650CA8" w:rsidP="000A6A3D">
            <w:pPr>
              <w:jc w:val="center"/>
              <w:rPr>
                <w:b/>
                <w:lang w:val="vi-VN"/>
              </w:rPr>
            </w:pPr>
            <w:r>
              <w:rPr>
                <w:b/>
                <w:lang w:val="vi-VN"/>
              </w:rPr>
              <w:t>L</w:t>
            </w:r>
            <w:r w:rsidRPr="00650CA8">
              <w:rPr>
                <w:b/>
                <w:lang w:val="vi-VN"/>
              </w:rPr>
              <w:t>â</w:t>
            </w:r>
            <w:r>
              <w:rPr>
                <w:b/>
                <w:lang w:val="vi-VN"/>
              </w:rPr>
              <w:t>m L</w:t>
            </w:r>
            <w:r w:rsidRPr="00650CA8">
              <w:rPr>
                <w:b/>
                <w:lang w:val="vi-VN"/>
              </w:rPr>
              <w:t>ệ</w:t>
            </w:r>
            <w:r>
              <w:rPr>
                <w:b/>
                <w:lang w:val="vi-VN"/>
              </w:rPr>
              <w:t xml:space="preserve"> T</w:t>
            </w:r>
            <w:r w:rsidRPr="00650CA8">
              <w:rPr>
                <w:b/>
                <w:lang w:val="vi-VN"/>
              </w:rPr>
              <w:t>â</w:t>
            </w:r>
            <w:r>
              <w:rPr>
                <w:b/>
                <w:lang w:val="vi-VN"/>
              </w:rPr>
              <w:t>m</w:t>
            </w: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35BE9A98" w:rsidR="008420EB" w:rsidRPr="000A6A3D" w:rsidRDefault="001E36D0" w:rsidP="000A6A3D">
            <w:r w:rsidRPr="000A6A3D">
              <w:t xml:space="preserve">Thực hiện ngày    </w:t>
            </w:r>
            <w:r>
              <w:t xml:space="preserve">   </w:t>
            </w:r>
            <w:r w:rsidRPr="000A6A3D">
              <w:t xml:space="preserve"> </w:t>
            </w:r>
            <w:r>
              <w:t xml:space="preserve">  </w:t>
            </w:r>
            <w:r w:rsidR="00DA591E">
              <w:rPr>
                <w:lang w:val="vi-VN"/>
              </w:rPr>
              <w:t>03</w:t>
            </w:r>
            <w:r>
              <w:t xml:space="preserve">        </w:t>
            </w:r>
            <w:r w:rsidRPr="000A6A3D">
              <w:t xml:space="preserve">tháng     </w:t>
            </w:r>
            <w:r>
              <w:t xml:space="preserve">    </w:t>
            </w:r>
            <w:r w:rsidR="00DA591E">
              <w:rPr>
                <w:lang w:val="vi-VN"/>
              </w:rPr>
              <w:t>10</w:t>
            </w:r>
            <w:r>
              <w:t xml:space="preserve">        </w:t>
            </w:r>
            <w:r w:rsidR="00650CA8">
              <w:t>năm 2021</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1" w:name="_Toc8233568"/>
            <w:r w:rsidRPr="000872B2">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9pt;height:27pt" o:ole="">
                  <v:imagedata r:id="rId120" o:title=""/>
                </v:shape>
                <o:OLEObject Type="Embed" ProgID="Equation.DSMT4" ShapeID="_x0000_i1077" DrawAspect="Content" ObjectID="_1693818313"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pt;height:18pt" o:ole="">
                  <v:imagedata r:id="rId150" o:title=""/>
                </v:shape>
                <o:OLEObject Type="Embed" ProgID="Equation.DSMT4" ShapeID="_x0000_i1078" DrawAspect="Content" ObjectID="_1693818314"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9pt;height:27pt" o:ole="">
                  <v:imagedata r:id="rId120" o:title=""/>
                </v:shape>
                <o:OLEObject Type="Embed" ProgID="Equation.DSMT4" ShapeID="_x0000_i1079" DrawAspect="Content" ObjectID="_1693818315"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3818316"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Học sinh giải bài tập, tự nghiên cứu 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027728B1" w:rsidR="008420EB" w:rsidRPr="000A6A3D" w:rsidRDefault="008420EB" w:rsidP="000A6A3D">
            <w:pPr>
              <w:jc w:val="center"/>
              <w:rPr>
                <w:b/>
                <w:bCs/>
                <w:lang w:val="pt-BR"/>
              </w:rPr>
            </w:pPr>
            <w:r w:rsidRPr="000A6A3D">
              <w:rPr>
                <w:b/>
                <w:bCs/>
                <w:lang w:val="vi-VN"/>
              </w:rPr>
              <w:t xml:space="preserve">   </w:t>
            </w:r>
            <w:r w:rsidR="0029580D" w:rsidRPr="0029580D">
              <w:rPr>
                <w:b/>
                <w:bCs/>
                <w:lang w:val="pt-BR"/>
              </w:rPr>
              <w:t>Phạm Thị Thu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42C839CF" w14:textId="4A16D8FF" w:rsidR="008420EB" w:rsidRPr="000A6A3D" w:rsidRDefault="008420EB" w:rsidP="000A6A3D">
            <w:pPr>
              <w:ind w:left="1730"/>
              <w:rPr>
                <w:i/>
                <w:lang w:val="pt-BR"/>
              </w:rPr>
            </w:pPr>
            <w:r w:rsidRPr="000A6A3D">
              <w:rPr>
                <w:i/>
                <w:lang w:val="pt-BR"/>
              </w:rPr>
              <w:t xml:space="preserve">Tp. Hồ Chí Minh, ngày   </w:t>
            </w:r>
            <w:r w:rsidR="00DA591E">
              <w:rPr>
                <w:i/>
                <w:lang w:val="vi-VN"/>
              </w:rPr>
              <w:t>19</w:t>
            </w:r>
            <w:r w:rsidR="00DA591E">
              <w:rPr>
                <w:i/>
                <w:lang w:val="pt-BR"/>
              </w:rPr>
              <w:t xml:space="preserve">   tháng </w:t>
            </w:r>
            <w:r w:rsidR="00DA591E">
              <w:rPr>
                <w:i/>
                <w:lang w:val="vi-VN"/>
              </w:rPr>
              <w:t xml:space="preserve">   </w:t>
            </w:r>
            <w:r w:rsidR="00DA591E">
              <w:rPr>
                <w:i/>
                <w:lang w:val="pt-BR"/>
              </w:rPr>
              <w:t>0</w:t>
            </w:r>
            <w:r w:rsidR="00E64B23">
              <w:rPr>
                <w:i/>
                <w:lang w:val="vi-VN"/>
              </w:rPr>
              <w:t>8</w:t>
            </w:r>
            <w:r w:rsidR="00E64B23">
              <w:rPr>
                <w:i/>
                <w:lang w:val="pt-BR"/>
              </w:rPr>
              <w:t xml:space="preserve">  </w:t>
            </w:r>
            <w:r w:rsidRPr="000A6A3D">
              <w:rPr>
                <w:i/>
                <w:lang w:val="pt-BR"/>
              </w:rPr>
              <w:t xml:space="preserve"> năm 20</w:t>
            </w:r>
            <w:r w:rsidR="00E64B23">
              <w:rPr>
                <w:i/>
                <w:lang w:val="vi-VN"/>
              </w:rPr>
              <w:t>21</w:t>
            </w:r>
            <w:r w:rsidRPr="000A6A3D">
              <w:rPr>
                <w:i/>
                <w:lang w:val="pt-BR"/>
              </w:rPr>
              <w:t xml:space="preserve"> </w:t>
            </w:r>
          </w:p>
          <w:p w14:paraId="748D8AAE" w14:textId="77777777" w:rsidR="008420EB" w:rsidRDefault="008420EB" w:rsidP="000A6A3D">
            <w:pPr>
              <w:jc w:val="center"/>
              <w:rPr>
                <w:b/>
                <w:lang w:val="pt-BR"/>
              </w:rPr>
            </w:pPr>
            <w:r w:rsidRPr="000A6A3D">
              <w:rPr>
                <w:b/>
                <w:lang w:val="pt-BR"/>
              </w:rPr>
              <w:t>Giảng viên</w:t>
            </w:r>
          </w:p>
          <w:p w14:paraId="165E898D" w14:textId="3A9BA00D" w:rsidR="00DF6BD1"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44519C44" w:rsidR="00755E7D" w:rsidRPr="000A6A3D" w:rsidRDefault="001E36D0" w:rsidP="000A6A3D">
            <w:r w:rsidRPr="000A6A3D">
              <w:t xml:space="preserve">Thực hiện ngày    </w:t>
            </w:r>
            <w:r>
              <w:t xml:space="preserve">   </w:t>
            </w:r>
            <w:r w:rsidRPr="000A6A3D">
              <w:t xml:space="preserve"> </w:t>
            </w:r>
            <w:r>
              <w:t xml:space="preserve"> </w:t>
            </w:r>
            <w:r w:rsidR="00DA591E">
              <w:rPr>
                <w:lang w:val="vi-VN"/>
              </w:rPr>
              <w:t>06</w:t>
            </w:r>
            <w:r>
              <w:t xml:space="preserve">         </w:t>
            </w:r>
            <w:r w:rsidRPr="000A6A3D">
              <w:t xml:space="preserve">tháng     </w:t>
            </w:r>
            <w:r>
              <w:t xml:space="preserve">    </w:t>
            </w:r>
            <w:r w:rsidR="00DA591E">
              <w:rPr>
                <w:lang w:val="vi-VN"/>
              </w:rPr>
              <w:t>10</w:t>
            </w:r>
            <w:r>
              <w:t xml:space="preserve">        </w:t>
            </w:r>
            <w:r w:rsidRPr="000A6A3D">
              <w:t>năm 20</w:t>
            </w:r>
            <w:r w:rsidR="00650CA8">
              <w:t>21</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967027"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967027"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4"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9pt;height:27pt" o:ole="">
                  <v:imagedata r:id="rId120" o:title=""/>
                </v:shape>
                <o:OLEObject Type="Embed" ProgID="Equation.DSMT4" ShapeID="_x0000_i1081" DrawAspect="Content" ObjectID="_1693818317"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9pt;height:27pt" o:ole="">
                  <v:imagedata r:id="rId120" o:title=""/>
                </v:shape>
                <o:OLEObject Type="Embed" ProgID="Equation.DSMT4" ShapeID="_x0000_i1082" DrawAspect="Content" ObjectID="_1693818318"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67"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pt;height:18pt" o:ole="">
                  <v:imagedata r:id="rId168" o:title=""/>
                </v:shape>
                <o:OLEObject Type="Embed" ProgID="Equation.DSMT4" ShapeID="_x0000_i1083" DrawAspect="Content" ObjectID="_1693818319"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75pt;height:18pt" o:ole="">
                  <v:imagedata r:id="rId170" o:title=""/>
                </v:shape>
                <o:OLEObject Type="Embed" ProgID="Equation.DSMT4" ShapeID="_x0000_i1084" DrawAspect="Content" ObjectID="_1693818320"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098C56D4" w:rsidR="00755E7D" w:rsidRPr="000A6A3D" w:rsidRDefault="00755E7D" w:rsidP="000A6A3D">
            <w:pPr>
              <w:jc w:val="center"/>
              <w:rPr>
                <w:b/>
                <w:bCs/>
                <w:lang w:val="pt-BR"/>
              </w:rPr>
            </w:pPr>
            <w:r w:rsidRPr="000A6A3D">
              <w:rPr>
                <w:b/>
                <w:bCs/>
                <w:lang w:val="vi-VN"/>
              </w:rPr>
              <w:t xml:space="preserve">   </w:t>
            </w:r>
            <w:r w:rsidR="0029580D" w:rsidRPr="0029580D">
              <w:rPr>
                <w:b/>
                <w:bCs/>
                <w:lang w:val="pt-BR"/>
              </w:rPr>
              <w:t>Phạm Thị Thu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00150DC2" w14:textId="48033350" w:rsidR="00755E7D" w:rsidRPr="000A6A3D" w:rsidRDefault="00755E7D" w:rsidP="000A6A3D">
            <w:pPr>
              <w:ind w:left="1730"/>
              <w:rPr>
                <w:i/>
                <w:lang w:val="pt-BR"/>
              </w:rPr>
            </w:pPr>
            <w:r w:rsidRPr="000A6A3D">
              <w:rPr>
                <w:i/>
                <w:lang w:val="pt-BR"/>
              </w:rPr>
              <w:t xml:space="preserve">Tp. Hồ Chí Minh, ngày   </w:t>
            </w:r>
            <w:r w:rsidR="00DA591E">
              <w:rPr>
                <w:i/>
                <w:lang w:val="vi-VN"/>
              </w:rPr>
              <w:t>20</w:t>
            </w:r>
            <w:r w:rsidRPr="000A6A3D">
              <w:rPr>
                <w:i/>
                <w:lang w:val="pt-BR"/>
              </w:rPr>
              <w:t xml:space="preserve">   tháng   </w:t>
            </w:r>
            <w:r w:rsidR="00DA591E">
              <w:rPr>
                <w:i/>
                <w:lang w:val="vi-VN"/>
              </w:rPr>
              <w:t>0</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6CDBA991" w14:textId="77777777" w:rsidR="00755E7D" w:rsidRDefault="00755E7D" w:rsidP="000A6A3D">
            <w:pPr>
              <w:jc w:val="center"/>
              <w:rPr>
                <w:b/>
                <w:lang w:val="pt-BR"/>
              </w:rPr>
            </w:pPr>
            <w:r w:rsidRPr="000A6A3D">
              <w:rPr>
                <w:b/>
                <w:lang w:val="pt-BR"/>
              </w:rPr>
              <w:t>Giảng viên</w:t>
            </w:r>
          </w:p>
          <w:p w14:paraId="42050833" w14:textId="4D0AC2FD" w:rsidR="00186382" w:rsidRPr="00650CA8" w:rsidRDefault="00650CA8" w:rsidP="000A6A3D">
            <w:pPr>
              <w:jc w:val="center"/>
              <w:rPr>
                <w:b/>
                <w:lang w:val="vi-VN"/>
              </w:rPr>
            </w:pPr>
            <w:r>
              <w:rPr>
                <w:b/>
                <w:lang w:val="vi-VN"/>
              </w:rPr>
              <w:t>L</w:t>
            </w:r>
            <w:r w:rsidRPr="00650CA8">
              <w:rPr>
                <w:b/>
                <w:lang w:val="vi-VN"/>
              </w:rPr>
              <w:t>â</w:t>
            </w:r>
            <w:r>
              <w:rPr>
                <w:b/>
                <w:lang w:val="vi-VN"/>
              </w:rPr>
              <w:t>m L</w:t>
            </w:r>
            <w:r w:rsidRPr="00650CA8">
              <w:rPr>
                <w:b/>
                <w:lang w:val="vi-VN"/>
              </w:rPr>
              <w:t>ệ</w:t>
            </w:r>
            <w:r>
              <w:rPr>
                <w:b/>
                <w:lang w:val="vi-VN"/>
              </w:rPr>
              <w:t xml:space="preserve"> T</w:t>
            </w:r>
            <w:r w:rsidRPr="00650CA8">
              <w:rPr>
                <w:b/>
                <w:lang w:val="vi-VN"/>
              </w:rPr>
              <w:t>â</w:t>
            </w:r>
            <w:r>
              <w:rPr>
                <w:b/>
                <w:lang w:val="vi-VN"/>
              </w:rPr>
              <w:t>m</w:t>
            </w:r>
          </w:p>
          <w:p w14:paraId="5618755A" w14:textId="77777777" w:rsidR="00186382" w:rsidRDefault="00186382" w:rsidP="00650CA8">
            <w:pP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44632F1C" w:rsidR="002F628E" w:rsidRPr="000A6A3D" w:rsidRDefault="001E36D0" w:rsidP="000A6A3D">
            <w:r w:rsidRPr="000A6A3D">
              <w:t xml:space="preserve">Thực hiện ngày    </w:t>
            </w:r>
            <w:r>
              <w:t xml:space="preserve">   </w:t>
            </w:r>
            <w:r w:rsidRPr="000A6A3D">
              <w:t xml:space="preserve"> </w:t>
            </w:r>
            <w:r>
              <w:t xml:space="preserve">  </w:t>
            </w:r>
            <w:r w:rsidR="00A40ABA">
              <w:rPr>
                <w:lang w:val="vi-VN"/>
              </w:rPr>
              <w:t>08</w:t>
            </w:r>
            <w:r>
              <w:t xml:space="preserve">        </w:t>
            </w:r>
            <w:r w:rsidRPr="000A6A3D">
              <w:t xml:space="preserve">tháng     </w:t>
            </w:r>
            <w:r>
              <w:t xml:space="preserve">   </w:t>
            </w:r>
            <w:r w:rsidR="00A40ABA">
              <w:rPr>
                <w:lang w:val="vi-VN"/>
              </w:rPr>
              <w:t>10</w:t>
            </w:r>
            <w:r>
              <w:t xml:space="preserve">         </w:t>
            </w:r>
            <w:r w:rsidRPr="000A6A3D">
              <w:t>năm 20</w:t>
            </w:r>
            <w:r w:rsidR="00650CA8">
              <w:rPr>
                <w:lang w:val="vi-VN"/>
              </w:rPr>
              <w:t>21</w:t>
            </w:r>
            <w:r w:rsidRPr="000A6A3D">
              <w:t xml:space="preserve">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pt;height:18pt" o:ole="">
                  <v:imagedata r:id="rId172" o:title=""/>
                </v:shape>
                <o:OLEObject Type="Embed" ProgID="Equation.DSMT4" ShapeID="_x0000_i1085" DrawAspect="Content" ObjectID="_1693818321"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25pt;height:18pt" o:ole="">
                  <v:imagedata r:id="rId174" o:title=""/>
                </v:shape>
                <o:OLEObject Type="Embed" ProgID="Equation.DSMT4" ShapeID="_x0000_i1086" DrawAspect="Content" ObjectID="_1693818322"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0B21582C" w:rsidR="008B5712" w:rsidRPr="000A6A3D" w:rsidRDefault="008B5712" w:rsidP="000A6A3D">
            <w:pPr>
              <w:jc w:val="center"/>
              <w:rPr>
                <w:b/>
                <w:bCs/>
                <w:lang w:val="pt-BR"/>
              </w:rPr>
            </w:pPr>
            <w:r w:rsidRPr="000A6A3D">
              <w:rPr>
                <w:b/>
                <w:bCs/>
                <w:lang w:val="vi-VN"/>
              </w:rPr>
              <w:t xml:space="preserve">   </w:t>
            </w:r>
            <w:r w:rsidR="0029580D" w:rsidRPr="0029580D">
              <w:rPr>
                <w:b/>
                <w:bCs/>
                <w:lang w:val="pt-BR"/>
              </w:rPr>
              <w:t>Phạm Thị Thu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48F11A4D" w14:textId="153BC669" w:rsidR="008B5712" w:rsidRPr="000A6A3D" w:rsidRDefault="008B5712" w:rsidP="000A6A3D">
            <w:pPr>
              <w:rPr>
                <w:i/>
                <w:lang w:val="pt-BR"/>
              </w:rPr>
            </w:pPr>
            <w:r w:rsidRPr="000A6A3D">
              <w:rPr>
                <w:i/>
                <w:lang w:val="pt-BR"/>
              </w:rPr>
              <w:t xml:space="preserve">Tp. Hồ Chí Minh, ngày  </w:t>
            </w:r>
            <w:r w:rsidR="00A40ABA">
              <w:rPr>
                <w:i/>
                <w:lang w:val="vi-VN"/>
              </w:rPr>
              <w:t>20</w:t>
            </w:r>
            <w:r w:rsidRPr="000A6A3D">
              <w:rPr>
                <w:i/>
                <w:lang w:val="pt-BR"/>
              </w:rPr>
              <w:t xml:space="preserve">    tháng   </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3F94D739" w14:textId="77777777" w:rsidR="008B5712" w:rsidRDefault="008B5712" w:rsidP="000A6A3D">
            <w:pPr>
              <w:jc w:val="center"/>
              <w:rPr>
                <w:b/>
                <w:lang w:val="pt-BR"/>
              </w:rPr>
            </w:pPr>
            <w:r w:rsidRPr="000A6A3D">
              <w:rPr>
                <w:b/>
                <w:lang w:val="pt-BR"/>
              </w:rPr>
              <w:t>Giảng viên</w:t>
            </w:r>
          </w:p>
          <w:p w14:paraId="4C116F5C" w14:textId="3097D5EC" w:rsidR="002A7945" w:rsidRPr="00650CA8" w:rsidRDefault="00650CA8" w:rsidP="000A6A3D">
            <w:pPr>
              <w:jc w:val="center"/>
              <w:rPr>
                <w:b/>
                <w:lang w:val="vi-VN"/>
              </w:rPr>
            </w:pPr>
            <w:r>
              <w:rPr>
                <w:b/>
                <w:lang w:val="vi-VN"/>
              </w:rPr>
              <w:t>L</w:t>
            </w:r>
            <w:r w:rsidRPr="00650CA8">
              <w:rPr>
                <w:b/>
                <w:lang w:val="vi-VN"/>
              </w:rPr>
              <w:t>â</w:t>
            </w:r>
            <w:r>
              <w:rPr>
                <w:b/>
                <w:lang w:val="vi-VN"/>
              </w:rPr>
              <w:t>m L</w:t>
            </w:r>
            <w:r w:rsidRPr="00650CA8">
              <w:rPr>
                <w:b/>
                <w:lang w:val="vi-VN"/>
              </w:rPr>
              <w:t>ệ</w:t>
            </w:r>
            <w:r>
              <w:rPr>
                <w:b/>
                <w:lang w:val="vi-VN"/>
              </w:rPr>
              <w:t xml:space="preserve"> T</w:t>
            </w:r>
            <w:r w:rsidRPr="00650CA8">
              <w:rPr>
                <w:b/>
                <w:lang w:val="vi-VN"/>
              </w:rPr>
              <w:t>â</w:t>
            </w:r>
            <w:r>
              <w:rPr>
                <w:b/>
                <w:lang w:val="vi-VN"/>
              </w:rPr>
              <w:t>m</w:t>
            </w: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74736F3F" w:rsidR="00970C11" w:rsidRPr="00650CA8" w:rsidRDefault="001E36D0" w:rsidP="00650CA8">
            <w:pPr>
              <w:rPr>
                <w:lang w:val="vi-VN"/>
              </w:rPr>
            </w:pPr>
            <w:r w:rsidRPr="000A6A3D">
              <w:t xml:space="preserve">Thực hiện ngày     </w:t>
            </w:r>
            <w:r w:rsidR="00A40ABA">
              <w:rPr>
                <w:lang w:val="vi-VN"/>
              </w:rPr>
              <w:t>08</w:t>
            </w:r>
            <w:r w:rsidR="00650CA8">
              <w:t xml:space="preserve">   </w:t>
            </w:r>
            <w:r>
              <w:t xml:space="preserve">    </w:t>
            </w:r>
            <w:r w:rsidRPr="000A6A3D">
              <w:t xml:space="preserve">tháng     </w:t>
            </w:r>
            <w:r>
              <w:t xml:space="preserve">  </w:t>
            </w:r>
            <w:r w:rsidR="00A40ABA">
              <w:rPr>
                <w:lang w:val="vi-VN"/>
              </w:rPr>
              <w:t>10</w:t>
            </w:r>
            <w:r>
              <w:t xml:space="preserve">     </w:t>
            </w:r>
            <w:r w:rsidRPr="000A6A3D">
              <w:t>năm 20</w:t>
            </w:r>
            <w:r w:rsidR="00650CA8">
              <w:rPr>
                <w:lang w:val="vi-VN"/>
              </w:rPr>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9pt;height:27pt" o:ole="">
                  <v:imagedata r:id="rId120" o:title=""/>
                </v:shape>
                <o:OLEObject Type="Embed" ProgID="Equation.DSMT4" ShapeID="_x0000_i1087" DrawAspect="Content" ObjectID="_1693818323"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t xml:space="preserve">RCOOR’ +  NaOH </w:t>
            </w:r>
            <w:r w:rsidRPr="00F52B15">
              <w:rPr>
                <w:position w:val="-6"/>
              </w:rPr>
              <w:object w:dxaOrig="999" w:dyaOrig="360" w14:anchorId="7809A2B3">
                <v:shape id="_x0000_i1088" type="#_x0000_t75" style="width:50.25pt;height:18pt" o:ole="">
                  <v:imagedata r:id="rId178" o:title=""/>
                </v:shape>
                <o:OLEObject Type="Embed" ProgID="Equation.DSMT4" ShapeID="_x0000_i1088" DrawAspect="Content" ObjectID="_1693818324" r:id="rId179"/>
              </w:object>
            </w:r>
            <w:r w:rsidRPr="00F52B15">
              <w:rPr>
                <w:lang w:val="pt-BR"/>
              </w:rPr>
              <w:t xml:space="preserve"> 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pt;height:18pt" o:ole="">
                  <v:imagedata r:id="rId168" o:title=""/>
                </v:shape>
                <o:OLEObject Type="Embed" ProgID="Equation.DSMT4" ShapeID="_x0000_i1089" DrawAspect="Content" ObjectID="_1693818325"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75pt;height:18pt" o:ole="">
                  <v:imagedata r:id="rId170" o:title=""/>
                </v:shape>
                <o:OLEObject Type="Embed" ProgID="Equation.DSMT4" ShapeID="_x0000_i1090" DrawAspect="Content" ObjectID="_1693818326"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4DEC6F79" w:rsidR="00CD5EE0" w:rsidRPr="000A6A3D" w:rsidRDefault="00CD5EE0" w:rsidP="00442FC5">
            <w:pPr>
              <w:jc w:val="center"/>
              <w:rPr>
                <w:b/>
                <w:bCs/>
                <w:lang w:val="pt-BR"/>
              </w:rPr>
            </w:pPr>
            <w:r w:rsidRPr="000A6A3D">
              <w:rPr>
                <w:b/>
                <w:bCs/>
                <w:lang w:val="vi-VN"/>
              </w:rPr>
              <w:t xml:space="preserve">   </w:t>
            </w:r>
            <w:r w:rsidR="0029580D" w:rsidRPr="0029580D">
              <w:rPr>
                <w:b/>
                <w:bCs/>
                <w:lang w:val="pt-BR"/>
              </w:rPr>
              <w:t>Phạm Thị Thu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766F79ED" w14:textId="69A4FFD7" w:rsidR="00CD5EE0" w:rsidRPr="000A6A3D" w:rsidRDefault="00CD5EE0" w:rsidP="00442FC5">
            <w:pPr>
              <w:ind w:left="1730"/>
              <w:rPr>
                <w:i/>
                <w:lang w:val="pt-BR"/>
              </w:rPr>
            </w:pPr>
            <w:r w:rsidRPr="000A6A3D">
              <w:rPr>
                <w:i/>
                <w:lang w:val="pt-BR"/>
              </w:rPr>
              <w:t xml:space="preserve">Tp. Hồ Chí Minh, ngày  </w:t>
            </w:r>
            <w:r w:rsidR="00A40ABA">
              <w:rPr>
                <w:i/>
                <w:lang w:val="vi-VN"/>
              </w:rPr>
              <w:t>20</w:t>
            </w:r>
            <w:r w:rsidRPr="000A6A3D">
              <w:rPr>
                <w:i/>
                <w:lang w:val="pt-BR"/>
              </w:rPr>
              <w:t xml:space="preserve">    tháng  </w:t>
            </w:r>
            <w:r w:rsidR="00E64B23">
              <w:rPr>
                <w:i/>
                <w:lang w:val="vi-VN"/>
              </w:rPr>
              <w:t>8</w:t>
            </w:r>
            <w:r w:rsidRPr="000A6A3D">
              <w:rPr>
                <w:i/>
                <w:lang w:val="pt-BR"/>
              </w:rPr>
              <w:t xml:space="preserve">    năm 20</w:t>
            </w:r>
            <w:r w:rsidR="00E64B23">
              <w:rPr>
                <w:i/>
                <w:lang w:val="vi-VN"/>
              </w:rPr>
              <w:t>21</w:t>
            </w:r>
            <w:r w:rsidRPr="000A6A3D">
              <w:rPr>
                <w:i/>
                <w:lang w:val="pt-BR"/>
              </w:rPr>
              <w:t xml:space="preserve"> </w:t>
            </w:r>
          </w:p>
          <w:p w14:paraId="2DA563A6" w14:textId="77777777" w:rsidR="00CD5EE0" w:rsidRDefault="00CD5EE0" w:rsidP="00442FC5">
            <w:pPr>
              <w:jc w:val="center"/>
              <w:rPr>
                <w:b/>
                <w:lang w:val="pt-BR"/>
              </w:rPr>
            </w:pPr>
            <w:r w:rsidRPr="000A6A3D">
              <w:rPr>
                <w:b/>
                <w:lang w:val="pt-BR"/>
              </w:rPr>
              <w:t>Giảng viên</w:t>
            </w:r>
          </w:p>
          <w:p w14:paraId="3CEC962C" w14:textId="48140911" w:rsidR="00CD5EE0" w:rsidRPr="00650CA8" w:rsidRDefault="00650CA8" w:rsidP="00442FC5">
            <w:pPr>
              <w:jc w:val="center"/>
              <w:rPr>
                <w:b/>
                <w:lang w:val="vi-VN"/>
              </w:rPr>
            </w:pPr>
            <w:r>
              <w:rPr>
                <w:b/>
                <w:lang w:val="vi-VN"/>
              </w:rPr>
              <w:t>L</w:t>
            </w:r>
            <w:r w:rsidRPr="00650CA8">
              <w:rPr>
                <w:b/>
                <w:lang w:val="vi-VN"/>
              </w:rPr>
              <w:t>âm</w:t>
            </w:r>
            <w:r>
              <w:rPr>
                <w:b/>
                <w:lang w:val="vi-VN"/>
              </w:rPr>
              <w:t xml:space="preserve"> L</w:t>
            </w:r>
            <w:r w:rsidRPr="00650CA8">
              <w:rPr>
                <w:b/>
                <w:lang w:val="vi-VN"/>
              </w:rPr>
              <w:t>ệ</w:t>
            </w:r>
            <w:r>
              <w:rPr>
                <w:b/>
                <w:lang w:val="vi-VN"/>
              </w:rPr>
              <w:t xml:space="preserve"> T</w:t>
            </w:r>
            <w:r w:rsidRPr="00650CA8">
              <w:rPr>
                <w:b/>
                <w:lang w:val="vi-VN"/>
              </w:rPr>
              <w:t>â</w:t>
            </w:r>
            <w:r>
              <w:rPr>
                <w:b/>
                <w:lang w:val="vi-VN"/>
              </w:rPr>
              <w:t>m</w:t>
            </w: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3B79118B" w:rsidR="00CD5EE0" w:rsidRPr="000A6A3D" w:rsidRDefault="00CD5EE0" w:rsidP="00442FC5">
            <w:r w:rsidRPr="000A6A3D">
              <w:t xml:space="preserve">Thực hiện ngày    </w:t>
            </w:r>
            <w:r>
              <w:t xml:space="preserve">   </w:t>
            </w:r>
            <w:r w:rsidRPr="000A6A3D">
              <w:t xml:space="preserve"> </w:t>
            </w:r>
            <w:r>
              <w:t xml:space="preserve"> </w:t>
            </w:r>
            <w:r w:rsidR="00A40ABA">
              <w:rPr>
                <w:lang w:val="vi-VN"/>
              </w:rPr>
              <w:t>10</w:t>
            </w:r>
            <w:r>
              <w:t xml:space="preserve">         </w:t>
            </w:r>
            <w:r w:rsidRPr="000A6A3D">
              <w:t xml:space="preserve">tháng     </w:t>
            </w:r>
            <w:r>
              <w:t xml:space="preserve">    </w:t>
            </w:r>
            <w:r w:rsidR="00A40ABA">
              <w:rPr>
                <w:lang w:val="vi-VN"/>
              </w:rPr>
              <w:t>10</w:t>
            </w:r>
            <w:r>
              <w:t xml:space="preserve">        </w:t>
            </w:r>
            <w:r w:rsidRPr="000A6A3D">
              <w:t>năm 20</w:t>
            </w:r>
            <w:r w:rsidR="00650CA8">
              <w:rPr>
                <w:lang w:val="vi-VN"/>
              </w:rPr>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7"/>
            <w:r w:rsidRPr="0074107D">
              <w:rPr>
                <w:rFonts w:ascii="Times New Roman" w:hAnsi="Times New Roman"/>
                <w:b w:val="0"/>
                <w:color w:val="auto"/>
                <w:sz w:val="24"/>
                <w:szCs w:val="24"/>
                <w:lang w:val="pt-BR"/>
              </w:rPr>
              <w:t>Phản ứng thế H của nhóm –OH, của vòng 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6A36918E" w:rsidR="00AA3079" w:rsidRPr="000A6A3D" w:rsidRDefault="00AA3079" w:rsidP="00966B7F">
            <w:pPr>
              <w:jc w:val="center"/>
              <w:rPr>
                <w:b/>
                <w:bCs/>
                <w:lang w:val="vi-VN"/>
              </w:rPr>
            </w:pPr>
            <w:r w:rsidRPr="000A6A3D">
              <w:rPr>
                <w:b/>
                <w:bCs/>
                <w:lang w:val="vi-VN"/>
              </w:rPr>
              <w:t xml:space="preserve">   </w:t>
            </w:r>
            <w:r w:rsidR="0029580D" w:rsidRPr="0029580D">
              <w:rPr>
                <w:b/>
                <w:bCs/>
                <w:lang w:val="pt-BR"/>
              </w:rPr>
              <w:t>Phạm Thị Thu Nga</w:t>
            </w:r>
          </w:p>
        </w:tc>
        <w:tc>
          <w:tcPr>
            <w:tcW w:w="5769" w:type="dxa"/>
            <w:shd w:val="clear" w:color="auto" w:fill="auto"/>
          </w:tcPr>
          <w:p w14:paraId="343840E4" w14:textId="77777777" w:rsidR="00AA3079" w:rsidRPr="000A6A3D" w:rsidRDefault="00AA3079" w:rsidP="000A6A3D">
            <w:pPr>
              <w:rPr>
                <w:lang w:val="pt-BR"/>
              </w:rPr>
            </w:pPr>
          </w:p>
          <w:p w14:paraId="6D1E3FCB" w14:textId="5366B951" w:rsidR="00AA3079" w:rsidRPr="000A6A3D" w:rsidRDefault="00DF6BD1" w:rsidP="000A6A3D">
            <w:pPr>
              <w:rPr>
                <w:i/>
                <w:lang w:val="pt-BR"/>
              </w:rPr>
            </w:pPr>
            <w:r>
              <w:rPr>
                <w:i/>
                <w:lang w:val="pt-BR"/>
              </w:rPr>
              <w:t xml:space="preserve">        </w:t>
            </w:r>
            <w:r w:rsidR="00AA3079" w:rsidRPr="000A6A3D">
              <w:rPr>
                <w:i/>
                <w:lang w:val="pt-BR"/>
              </w:rPr>
              <w:t xml:space="preserve">Tp. Hồ Chí Minh, ngày   </w:t>
            </w:r>
            <w:r w:rsidR="00E64B23">
              <w:rPr>
                <w:i/>
                <w:lang w:val="vi-VN"/>
              </w:rPr>
              <w:t>20</w:t>
            </w:r>
            <w:r w:rsidR="00AA3079" w:rsidRPr="000A6A3D">
              <w:rPr>
                <w:i/>
                <w:lang w:val="pt-BR"/>
              </w:rPr>
              <w:t xml:space="preserve">   tháng   </w:t>
            </w:r>
            <w:r w:rsidR="00E64B23">
              <w:rPr>
                <w:i/>
                <w:lang w:val="vi-VN"/>
              </w:rPr>
              <w:t>8</w:t>
            </w:r>
            <w:r w:rsidR="00AA3079" w:rsidRPr="000A6A3D">
              <w:rPr>
                <w:i/>
                <w:lang w:val="pt-BR"/>
              </w:rPr>
              <w:t xml:space="preserve">   năm 20</w:t>
            </w:r>
            <w:r w:rsidR="00E64B23">
              <w:rPr>
                <w:i/>
                <w:lang w:val="vi-VN"/>
              </w:rPr>
              <w:t>21</w:t>
            </w:r>
            <w:r w:rsidR="00AA3079" w:rsidRPr="000A6A3D">
              <w:rPr>
                <w:i/>
                <w:lang w:val="pt-BR"/>
              </w:rPr>
              <w:t xml:space="preserve"> </w:t>
            </w:r>
          </w:p>
          <w:p w14:paraId="7E3FEAF3" w14:textId="77777777" w:rsidR="00AA3079" w:rsidRDefault="00AA3079" w:rsidP="000A6A3D">
            <w:pPr>
              <w:jc w:val="center"/>
              <w:rPr>
                <w:b/>
                <w:lang w:val="pt-BR"/>
              </w:rPr>
            </w:pPr>
            <w:r w:rsidRPr="000A6A3D">
              <w:rPr>
                <w:b/>
                <w:lang w:val="pt-BR"/>
              </w:rPr>
              <w:t>Giảng viên</w:t>
            </w:r>
          </w:p>
          <w:p w14:paraId="3C824E33" w14:textId="1A386D1E" w:rsidR="00DF6BD1" w:rsidRPr="00650CA8" w:rsidRDefault="00650CA8" w:rsidP="000A6A3D">
            <w:pPr>
              <w:jc w:val="center"/>
              <w:rPr>
                <w:lang w:val="vi-VN"/>
              </w:rPr>
            </w:pPr>
            <w:r>
              <w:rPr>
                <w:lang w:val="vi-VN"/>
              </w:rPr>
              <w:t>L</w:t>
            </w:r>
            <w:r w:rsidRPr="00650CA8">
              <w:rPr>
                <w:lang w:val="vi-VN"/>
              </w:rPr>
              <w:t>â</w:t>
            </w:r>
            <w:r>
              <w:rPr>
                <w:lang w:val="vi-VN"/>
              </w:rPr>
              <w:t>m L</w:t>
            </w:r>
            <w:r w:rsidRPr="00650CA8">
              <w:rPr>
                <w:lang w:val="vi-VN"/>
              </w:rPr>
              <w:t>ệ</w:t>
            </w:r>
            <w:r>
              <w:rPr>
                <w:lang w:val="vi-VN"/>
              </w:rPr>
              <w:t xml:space="preserve"> T</w:t>
            </w:r>
            <w:r w:rsidRPr="00650CA8">
              <w:rPr>
                <w:lang w:val="vi-VN"/>
              </w:rPr>
              <w:t>â</w:t>
            </w:r>
            <w:r>
              <w:rPr>
                <w:lang w:val="vi-VN"/>
              </w:rPr>
              <w:t>m</w:t>
            </w: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8B3CA" w14:textId="77777777" w:rsidR="00967027" w:rsidRDefault="00967027" w:rsidP="0072484D">
      <w:r>
        <w:separator/>
      </w:r>
    </w:p>
  </w:endnote>
  <w:endnote w:type="continuationSeparator" w:id="0">
    <w:p w14:paraId="04964EA7" w14:textId="77777777" w:rsidR="00967027" w:rsidRDefault="00967027"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charset w:val="00"/>
    <w:family w:val="swiss"/>
    <w:pitch w:val="variable"/>
    <w:sig w:usb0="00000003" w:usb1="00000000" w:usb2="00000000" w:usb3="00000000" w:csb0="00000001" w:csb1="00000000"/>
  </w:font>
  <w:font w:name="Batang">
    <w:altName w:val="바탕"/>
    <w:panose1 w:val="020B0503020000020004"/>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2D6B654C" w:rsidR="00761287" w:rsidRDefault="00761287">
    <w:pPr>
      <w:pStyle w:val="Footer"/>
      <w:jc w:val="center"/>
    </w:pPr>
    <w:r>
      <w:fldChar w:fldCharType="begin"/>
    </w:r>
    <w:r>
      <w:instrText xml:space="preserve"> PAGE   \* MERGEFORMAT </w:instrText>
    </w:r>
    <w:r>
      <w:fldChar w:fldCharType="separate"/>
    </w:r>
    <w:r w:rsidR="00967027">
      <w:rPr>
        <w:noProof/>
      </w:rPr>
      <w:t>1</w:t>
    </w:r>
    <w:r>
      <w:rPr>
        <w:noProof/>
      </w:rPr>
      <w:fldChar w:fldCharType="end"/>
    </w:r>
  </w:p>
  <w:p w14:paraId="1417D411" w14:textId="77777777" w:rsidR="00761287" w:rsidRDefault="0076128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060B2" w14:textId="77777777" w:rsidR="00967027" w:rsidRDefault="00967027" w:rsidP="0072484D">
      <w:r>
        <w:separator/>
      </w:r>
    </w:p>
  </w:footnote>
  <w:footnote w:type="continuationSeparator" w:id="0">
    <w:p w14:paraId="7F319603" w14:textId="77777777" w:rsidR="00967027" w:rsidRDefault="00967027"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91C"/>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0212"/>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580D"/>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353E"/>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540"/>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0CA8"/>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23C"/>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87"/>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67027"/>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0ABA"/>
    <w:rsid w:val="00A42BBB"/>
    <w:rsid w:val="00A45FD8"/>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A3279"/>
    <w:rsid w:val="00BA52B7"/>
    <w:rsid w:val="00BA5462"/>
    <w:rsid w:val="00BB0B07"/>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591E"/>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23"/>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680F1953-9EFD-4AD0-B230-4039FACA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E7530CE1-502D-4807-8BF4-53E7CB25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98</TotalTime>
  <Pages>40</Pages>
  <Words>12480</Words>
  <Characters>71141</Characters>
  <Application>Microsoft Office Word</Application>
  <DocSecurity>0</DocSecurity>
  <Lines>592</Lines>
  <Paragraphs>166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Bộ lao động - thương binh</vt:lpstr>
      <vt:lpstr>2. Kỹ năng: </vt:lpstr>
      <vt:lpstr>2. Kỹ năng: </vt:lpstr>
      <vt:lpstr>2. Kỹ năng: </vt:lpstr>
      <vt:lpstr>2. Kỹ năng: </vt:lpstr>
      <vt:lpstr>        Trình bày được định nghĩa, cách phân loại hidrocacbon thơm, dẫn xuất halogen</vt:lpstr>
      <vt:lpstr>        Nêu được phương pháp điều chế và ứng dụng của hidrocacbon thơm, dẫn xuất Hal</vt:lpstr>
      <vt:lpstr>        Viết được phương trình phản ứng hóa học minh họa tính chất của dẫn xuất halo</vt:lpstr>
      <vt:lpstr>        Giải được các bài tập về hidrocacbon thơm, dẫn xuất Halogen, ancol, phenol, </vt:lpstr>
    </vt:vector>
  </TitlesOfParts>
  <Company>HOME</Company>
  <LinksUpToDate>false</LinksUpToDate>
  <CharactersWithSpaces>83455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11</cp:revision>
  <cp:lastPrinted>2018-02-25T01:35:00Z</cp:lastPrinted>
  <dcterms:created xsi:type="dcterms:W3CDTF">2021-08-06T13:34:00Z</dcterms:created>
  <dcterms:modified xsi:type="dcterms:W3CDTF">2021-09-22T05:17:00Z</dcterms:modified>
</cp:coreProperties>
</file>