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CB0009" w:rsidRPr="00732A6E" w:rsidRDefault="00CB0009" w:rsidP="00CF508E">
                            <w:pPr>
                              <w:jc w:val="center"/>
                              <w:rPr>
                                <w:sz w:val="28"/>
                                <w:szCs w:val="28"/>
                                <w:lang w:val="pt-BR"/>
                              </w:rPr>
                            </w:pPr>
                          </w:p>
                          <w:p w14:paraId="2F5977D1" w14:textId="77777777" w:rsidR="00CB0009" w:rsidRPr="00732A6E" w:rsidRDefault="00CB0009" w:rsidP="00CF508E">
                            <w:pPr>
                              <w:jc w:val="center"/>
                              <w:rPr>
                                <w:i/>
                                <w:iCs/>
                                <w:sz w:val="28"/>
                                <w:szCs w:val="28"/>
                                <w:lang w:val="pt-BR"/>
                              </w:rPr>
                            </w:pPr>
                            <w:r w:rsidRPr="00732A6E">
                              <w:rPr>
                                <w:sz w:val="28"/>
                                <w:szCs w:val="28"/>
                                <w:lang w:val="pt-BR"/>
                              </w:rPr>
                              <w:t>ỦY BAN NHÂN DÂN THÀNH PHỐ HỒ CHÍ MINH</w:t>
                            </w:r>
                          </w:p>
                          <w:p w14:paraId="165659BB" w14:textId="77777777" w:rsidR="00CB0009" w:rsidRPr="00732A6E" w:rsidRDefault="00CB0009"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CB0009" w:rsidRPr="00732A6E" w:rsidRDefault="00CB0009" w:rsidP="00CF508E">
                            <w:pPr>
                              <w:rPr>
                                <w:lang w:val="fr-FR"/>
                              </w:rPr>
                            </w:pPr>
                          </w:p>
                          <w:p w14:paraId="35E9F7CA" w14:textId="77777777" w:rsidR="00CB0009" w:rsidRPr="00732A6E" w:rsidRDefault="00CB0009" w:rsidP="00CF508E">
                            <w:pPr>
                              <w:rPr>
                                <w:lang w:val="fr-FR"/>
                              </w:rPr>
                            </w:pPr>
                            <w:r w:rsidRPr="00732A6E">
                              <w:rPr>
                                <w:lang w:val="fr-FR"/>
                              </w:rPr>
                              <w:t xml:space="preserve">                                                            </w:t>
                            </w:r>
                          </w:p>
                          <w:p w14:paraId="6BD3DA25" w14:textId="77777777" w:rsidR="00CB0009" w:rsidRPr="00732A6E" w:rsidRDefault="00CB0009"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CB0009" w:rsidRPr="00732A6E" w:rsidRDefault="00CB0009" w:rsidP="00CF508E">
                            <w:pPr>
                              <w:jc w:val="center"/>
                              <w:rPr>
                                <w:lang w:val="fr-FR"/>
                              </w:rPr>
                            </w:pPr>
                          </w:p>
                          <w:p w14:paraId="66878ECF" w14:textId="77777777" w:rsidR="00CB0009" w:rsidRPr="00732A6E" w:rsidRDefault="00CB0009" w:rsidP="00CF508E">
                            <w:pPr>
                              <w:jc w:val="center"/>
                              <w:rPr>
                                <w:lang w:val="fr-FR"/>
                              </w:rPr>
                            </w:pPr>
                          </w:p>
                          <w:p w14:paraId="797E9661" w14:textId="77777777" w:rsidR="00CB0009" w:rsidRPr="00732A6E" w:rsidRDefault="00CB0009" w:rsidP="00CF508E">
                            <w:pPr>
                              <w:jc w:val="center"/>
                              <w:rPr>
                                <w:lang w:val="fr-FR"/>
                              </w:rPr>
                            </w:pPr>
                          </w:p>
                          <w:p w14:paraId="085BF8C2" w14:textId="77777777" w:rsidR="00CB0009" w:rsidRPr="00732A6E" w:rsidRDefault="00CB0009" w:rsidP="00CF508E">
                            <w:pPr>
                              <w:jc w:val="center"/>
                              <w:rPr>
                                <w:lang w:val="fr-FR"/>
                              </w:rPr>
                            </w:pPr>
                          </w:p>
                          <w:p w14:paraId="4B62E525" w14:textId="77777777" w:rsidR="00CB0009" w:rsidRPr="00732A6E" w:rsidRDefault="00CB0009" w:rsidP="00CF508E">
                            <w:pPr>
                              <w:jc w:val="center"/>
                              <w:rPr>
                                <w:lang w:val="fr-FR"/>
                              </w:rPr>
                            </w:pPr>
                          </w:p>
                          <w:p w14:paraId="2BFD9EE6" w14:textId="77777777" w:rsidR="00CB0009" w:rsidRPr="00732A6E" w:rsidRDefault="00CB0009" w:rsidP="00CF508E">
                            <w:pPr>
                              <w:jc w:val="center"/>
                              <w:rPr>
                                <w:b/>
                                <w:bCs/>
                                <w:sz w:val="40"/>
                                <w:szCs w:val="40"/>
                                <w:lang w:val="fr-FR"/>
                              </w:rPr>
                            </w:pPr>
                            <w:r w:rsidRPr="00732A6E">
                              <w:rPr>
                                <w:b/>
                                <w:bCs/>
                                <w:sz w:val="40"/>
                                <w:szCs w:val="40"/>
                                <w:lang w:val="fr-FR"/>
                              </w:rPr>
                              <w:t>SỔ GIÁO ÁN</w:t>
                            </w:r>
                          </w:p>
                          <w:p w14:paraId="3BC5AAF5" w14:textId="77777777" w:rsidR="00CB0009" w:rsidRPr="00732A6E" w:rsidRDefault="00CB0009" w:rsidP="00CF508E">
                            <w:pPr>
                              <w:jc w:val="center"/>
                              <w:rPr>
                                <w:b/>
                                <w:bCs/>
                                <w:sz w:val="48"/>
                                <w:szCs w:val="48"/>
                                <w:lang w:val="fr-FR"/>
                              </w:rPr>
                            </w:pPr>
                            <w:r w:rsidRPr="00732A6E">
                              <w:rPr>
                                <w:b/>
                                <w:bCs/>
                                <w:sz w:val="48"/>
                                <w:szCs w:val="48"/>
                                <w:lang w:val="fr-FR"/>
                              </w:rPr>
                              <w:t>LÝ THUYẾT</w:t>
                            </w:r>
                          </w:p>
                          <w:p w14:paraId="293C44D5" w14:textId="77777777" w:rsidR="00CB0009" w:rsidRPr="00732A6E" w:rsidRDefault="00CB0009" w:rsidP="00CF508E">
                            <w:pPr>
                              <w:jc w:val="center"/>
                              <w:rPr>
                                <w:sz w:val="32"/>
                                <w:szCs w:val="32"/>
                                <w:lang w:val="fr-FR"/>
                              </w:rPr>
                            </w:pPr>
                          </w:p>
                          <w:p w14:paraId="08297254" w14:textId="5DAA87DD" w:rsidR="00CB0009" w:rsidRPr="00442FC5" w:rsidRDefault="00CB0009"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25C3645C" w:rsidR="00CB0009" w:rsidRPr="00732A6E" w:rsidRDefault="00CB0009" w:rsidP="00CF508E">
                            <w:pPr>
                              <w:rPr>
                                <w:sz w:val="32"/>
                                <w:szCs w:val="32"/>
                                <w:lang w:val="fr-FR"/>
                              </w:rPr>
                            </w:pPr>
                            <w:r w:rsidRPr="00732A6E">
                              <w:rPr>
                                <w:sz w:val="32"/>
                                <w:szCs w:val="32"/>
                                <w:lang w:val="fr-FR"/>
                              </w:rPr>
                              <w:t xml:space="preserve">                                  Lớp: </w:t>
                            </w:r>
                            <w:r>
                              <w:rPr>
                                <w:sz w:val="32"/>
                                <w:szCs w:val="32"/>
                                <w:lang w:val="fr-FR"/>
                              </w:rPr>
                              <w:t>19T4</w:t>
                            </w:r>
                            <w:r>
                              <w:rPr>
                                <w:sz w:val="32"/>
                                <w:szCs w:val="32"/>
                                <w:lang w:val="fr-FR"/>
                              </w:rPr>
                              <w:tab/>
                            </w:r>
                            <w:r>
                              <w:rPr>
                                <w:sz w:val="32"/>
                                <w:szCs w:val="32"/>
                                <w:lang w:val="fr-FR"/>
                              </w:rPr>
                              <w:tab/>
                            </w:r>
                            <w:r w:rsidRPr="00732A6E">
                              <w:rPr>
                                <w:sz w:val="32"/>
                                <w:szCs w:val="32"/>
                                <w:lang w:val="fr-FR"/>
                              </w:rPr>
                              <w:t xml:space="preserve">Khoá: </w:t>
                            </w:r>
                            <w:r>
                              <w:rPr>
                                <w:sz w:val="32"/>
                                <w:szCs w:val="32"/>
                                <w:lang w:val="fr-FR"/>
                              </w:rPr>
                              <w:t>19</w:t>
                            </w:r>
                          </w:p>
                          <w:p w14:paraId="445D03E7" w14:textId="29DF26E5" w:rsidR="00CB0009" w:rsidRPr="00732A6E" w:rsidRDefault="00CB0009"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LÊ VĂN BÌNH</w:t>
                            </w:r>
                          </w:p>
                          <w:p w14:paraId="3F6B870A" w14:textId="2E059AD3" w:rsidR="00CB0009" w:rsidRPr="00732A6E" w:rsidRDefault="00CB0009" w:rsidP="00CF508E">
                            <w:pPr>
                              <w:rPr>
                                <w:sz w:val="32"/>
                                <w:szCs w:val="32"/>
                                <w:lang w:val="pt-BR"/>
                              </w:rPr>
                            </w:pPr>
                            <w:r w:rsidRPr="00732A6E">
                              <w:rPr>
                                <w:sz w:val="32"/>
                                <w:szCs w:val="32"/>
                                <w:lang w:val="pt-BR"/>
                              </w:rPr>
                              <w:t xml:space="preserve">                                  Năm học:</w:t>
                            </w:r>
                            <w:r>
                              <w:rPr>
                                <w:sz w:val="32"/>
                                <w:szCs w:val="32"/>
                                <w:lang w:val="pt-BR"/>
                              </w:rPr>
                              <w:t xml:space="preserve"> 2021 – 2022 </w:t>
                            </w:r>
                          </w:p>
                          <w:p w14:paraId="1B286779" w14:textId="77777777" w:rsidR="00CB0009" w:rsidRPr="00732A6E" w:rsidRDefault="00CB0009" w:rsidP="00CF508E">
                            <w:pPr>
                              <w:rPr>
                                <w:sz w:val="32"/>
                                <w:szCs w:val="32"/>
                                <w:lang w:val="pt-BR"/>
                              </w:rPr>
                            </w:pPr>
                          </w:p>
                          <w:p w14:paraId="78164274" w14:textId="77777777" w:rsidR="00CB0009" w:rsidRPr="00732A6E" w:rsidRDefault="00CB0009" w:rsidP="00CF508E">
                            <w:pPr>
                              <w:rPr>
                                <w:sz w:val="32"/>
                                <w:szCs w:val="32"/>
                                <w:lang w:val="pt-BR"/>
                              </w:rPr>
                            </w:pPr>
                          </w:p>
                          <w:p w14:paraId="09005082" w14:textId="77777777" w:rsidR="00CB0009" w:rsidRPr="00732A6E" w:rsidRDefault="00CB0009" w:rsidP="00CF508E">
                            <w:pPr>
                              <w:rPr>
                                <w:sz w:val="32"/>
                                <w:szCs w:val="32"/>
                                <w:lang w:val="pt-BR"/>
                              </w:rPr>
                            </w:pPr>
                          </w:p>
                          <w:p w14:paraId="6C1D4226" w14:textId="77777777" w:rsidR="00CB0009" w:rsidRPr="00732A6E" w:rsidRDefault="00CB0009" w:rsidP="00CF508E">
                            <w:pPr>
                              <w:rPr>
                                <w:sz w:val="32"/>
                                <w:szCs w:val="32"/>
                                <w:lang w:val="pt-BR"/>
                              </w:rPr>
                            </w:pPr>
                          </w:p>
                          <w:p w14:paraId="397F8B1D" w14:textId="77777777" w:rsidR="00CB0009" w:rsidRPr="00732A6E" w:rsidRDefault="00CB0009" w:rsidP="00CF508E">
                            <w:pPr>
                              <w:rPr>
                                <w:sz w:val="32"/>
                                <w:szCs w:val="32"/>
                                <w:lang w:val="pt-BR"/>
                              </w:rPr>
                            </w:pPr>
                          </w:p>
                          <w:p w14:paraId="6D08B32C" w14:textId="77777777" w:rsidR="00CB0009" w:rsidRPr="00732A6E" w:rsidRDefault="00CB0009" w:rsidP="00CF508E">
                            <w:pPr>
                              <w:rPr>
                                <w:sz w:val="32"/>
                                <w:szCs w:val="32"/>
                                <w:lang w:val="pt-BR"/>
                              </w:rPr>
                            </w:pPr>
                          </w:p>
                          <w:p w14:paraId="01CE7E72" w14:textId="77777777" w:rsidR="00CB0009" w:rsidRPr="00732A6E" w:rsidRDefault="00CB0009" w:rsidP="00CF508E">
                            <w:pPr>
                              <w:rPr>
                                <w:sz w:val="32"/>
                                <w:szCs w:val="32"/>
                                <w:lang w:val="pt-BR"/>
                              </w:rPr>
                            </w:pPr>
                          </w:p>
                          <w:p w14:paraId="69D59EC6" w14:textId="77777777" w:rsidR="00CB0009" w:rsidRPr="00732A6E" w:rsidRDefault="00CB0009" w:rsidP="00CF508E">
                            <w:pPr>
                              <w:rPr>
                                <w:sz w:val="32"/>
                                <w:szCs w:val="32"/>
                                <w:lang w:val="pt-BR"/>
                              </w:rPr>
                            </w:pPr>
                          </w:p>
                          <w:p w14:paraId="4338F716" w14:textId="77777777" w:rsidR="00CB0009" w:rsidRPr="00732A6E" w:rsidRDefault="00CB0009" w:rsidP="00CF508E">
                            <w:pPr>
                              <w:rPr>
                                <w:sz w:val="32"/>
                                <w:szCs w:val="32"/>
                                <w:lang w:val="pt-BR"/>
                              </w:rPr>
                            </w:pPr>
                          </w:p>
                          <w:p w14:paraId="7B6BD9B6" w14:textId="77777777" w:rsidR="00CB0009" w:rsidRPr="00732A6E" w:rsidRDefault="00CB0009" w:rsidP="00CF508E">
                            <w:pPr>
                              <w:rPr>
                                <w:sz w:val="32"/>
                                <w:szCs w:val="32"/>
                                <w:lang w:val="pt-BR"/>
                              </w:rPr>
                            </w:pPr>
                          </w:p>
                          <w:p w14:paraId="738C0955" w14:textId="77777777" w:rsidR="00CB0009" w:rsidRPr="00732A6E" w:rsidRDefault="00CB0009" w:rsidP="00CF508E">
                            <w:pPr>
                              <w:rPr>
                                <w:sz w:val="32"/>
                                <w:szCs w:val="32"/>
                                <w:lang w:val="pt-BR"/>
                              </w:rPr>
                            </w:pPr>
                          </w:p>
                          <w:p w14:paraId="5E4F0993" w14:textId="77777777" w:rsidR="00CB0009" w:rsidRPr="00732A6E" w:rsidRDefault="00CB0009" w:rsidP="00CF508E">
                            <w:pPr>
                              <w:jc w:val="center"/>
                              <w:rPr>
                                <w:b/>
                                <w:bCs/>
                                <w:sz w:val="32"/>
                                <w:szCs w:val="32"/>
                                <w:lang w:val="pt-BR"/>
                              </w:rPr>
                            </w:pPr>
                          </w:p>
                          <w:p w14:paraId="192F2472" w14:textId="77777777" w:rsidR="00CB0009" w:rsidRPr="00732A6E" w:rsidRDefault="00CB0009" w:rsidP="00CF508E">
                            <w:pPr>
                              <w:jc w:val="center"/>
                              <w:rPr>
                                <w:b/>
                                <w:bCs/>
                                <w:sz w:val="32"/>
                                <w:szCs w:val="32"/>
                                <w:lang w:val="pt-BR"/>
                              </w:rPr>
                            </w:pPr>
                          </w:p>
                          <w:p w14:paraId="4095ED4D" w14:textId="77777777" w:rsidR="00CB0009" w:rsidRPr="00732A6E" w:rsidRDefault="00CB0009" w:rsidP="00CF508E">
                            <w:pPr>
                              <w:jc w:val="center"/>
                              <w:rPr>
                                <w:b/>
                                <w:bCs/>
                                <w:sz w:val="32"/>
                                <w:szCs w:val="32"/>
                                <w:lang w:val="pt-BR"/>
                              </w:rPr>
                            </w:pPr>
                          </w:p>
                          <w:p w14:paraId="52BD6C2D" w14:textId="77777777" w:rsidR="00CB0009" w:rsidRPr="00732A6E" w:rsidRDefault="00CB0009" w:rsidP="00CF508E">
                            <w:pPr>
                              <w:jc w:val="center"/>
                              <w:rPr>
                                <w:b/>
                                <w:bCs/>
                                <w:sz w:val="32"/>
                                <w:szCs w:val="32"/>
                                <w:lang w:val="pt-BR"/>
                              </w:rPr>
                            </w:pPr>
                          </w:p>
                          <w:p w14:paraId="47EBE5F2" w14:textId="77777777" w:rsidR="00CB0009" w:rsidRPr="00732A6E" w:rsidRDefault="00CB0009"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CB0009" w:rsidRPr="00732A6E" w:rsidRDefault="00CB0009" w:rsidP="00CF508E">
                            <w:pPr>
                              <w:jc w:val="center"/>
                              <w:rPr>
                                <w:sz w:val="32"/>
                                <w:szCs w:val="32"/>
                                <w:lang w:val="pt-BR"/>
                              </w:rPr>
                            </w:pPr>
                          </w:p>
                          <w:p w14:paraId="40A59EA6" w14:textId="77777777" w:rsidR="00CB0009" w:rsidRPr="00732A6E" w:rsidRDefault="00CB0009" w:rsidP="00CF508E">
                            <w:pPr>
                              <w:jc w:val="center"/>
                              <w:rPr>
                                <w:sz w:val="32"/>
                                <w:szCs w:val="32"/>
                                <w:lang w:val="pt-BR"/>
                              </w:rPr>
                            </w:pPr>
                          </w:p>
                          <w:p w14:paraId="2CC42098" w14:textId="77777777" w:rsidR="00CB0009" w:rsidRPr="00732A6E" w:rsidRDefault="00CB0009" w:rsidP="00CF508E">
                            <w:pPr>
                              <w:jc w:val="center"/>
                              <w:rPr>
                                <w:sz w:val="32"/>
                                <w:szCs w:val="32"/>
                                <w:lang w:val="pt-BR"/>
                              </w:rPr>
                            </w:pPr>
                          </w:p>
                          <w:p w14:paraId="7B233C56" w14:textId="77777777" w:rsidR="00CB0009" w:rsidRPr="00732A6E" w:rsidRDefault="00CB0009"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CB0009" w:rsidRPr="00732A6E" w:rsidRDefault="00CB0009" w:rsidP="00CF508E">
                      <w:pPr>
                        <w:jc w:val="center"/>
                        <w:rPr>
                          <w:sz w:val="28"/>
                          <w:szCs w:val="28"/>
                          <w:lang w:val="pt-BR"/>
                        </w:rPr>
                      </w:pPr>
                    </w:p>
                    <w:p w14:paraId="2F5977D1" w14:textId="77777777" w:rsidR="00CB0009" w:rsidRPr="00732A6E" w:rsidRDefault="00CB0009" w:rsidP="00CF508E">
                      <w:pPr>
                        <w:jc w:val="center"/>
                        <w:rPr>
                          <w:i/>
                          <w:iCs/>
                          <w:sz w:val="28"/>
                          <w:szCs w:val="28"/>
                          <w:lang w:val="pt-BR"/>
                        </w:rPr>
                      </w:pPr>
                      <w:r w:rsidRPr="00732A6E">
                        <w:rPr>
                          <w:sz w:val="28"/>
                          <w:szCs w:val="28"/>
                          <w:lang w:val="pt-BR"/>
                        </w:rPr>
                        <w:t>ỦY BAN NHÂN DÂN THÀNH PHỐ HỒ CHÍ MINH</w:t>
                      </w:r>
                    </w:p>
                    <w:p w14:paraId="165659BB" w14:textId="77777777" w:rsidR="00CB0009" w:rsidRPr="00732A6E" w:rsidRDefault="00CB0009"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CB0009" w:rsidRPr="00732A6E" w:rsidRDefault="00CB0009" w:rsidP="00CF508E">
                      <w:pPr>
                        <w:rPr>
                          <w:lang w:val="fr-FR"/>
                        </w:rPr>
                      </w:pPr>
                    </w:p>
                    <w:p w14:paraId="35E9F7CA" w14:textId="77777777" w:rsidR="00CB0009" w:rsidRPr="00732A6E" w:rsidRDefault="00CB0009" w:rsidP="00CF508E">
                      <w:pPr>
                        <w:rPr>
                          <w:lang w:val="fr-FR"/>
                        </w:rPr>
                      </w:pPr>
                      <w:r w:rsidRPr="00732A6E">
                        <w:rPr>
                          <w:lang w:val="fr-FR"/>
                        </w:rPr>
                        <w:t xml:space="preserve">                                                            </w:t>
                      </w:r>
                    </w:p>
                    <w:p w14:paraId="6BD3DA25" w14:textId="77777777" w:rsidR="00CB0009" w:rsidRPr="00732A6E" w:rsidRDefault="00CB0009"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CB0009" w:rsidRPr="00732A6E" w:rsidRDefault="00CB0009" w:rsidP="00CF508E">
                      <w:pPr>
                        <w:jc w:val="center"/>
                        <w:rPr>
                          <w:lang w:val="fr-FR"/>
                        </w:rPr>
                      </w:pPr>
                    </w:p>
                    <w:p w14:paraId="66878ECF" w14:textId="77777777" w:rsidR="00CB0009" w:rsidRPr="00732A6E" w:rsidRDefault="00CB0009" w:rsidP="00CF508E">
                      <w:pPr>
                        <w:jc w:val="center"/>
                        <w:rPr>
                          <w:lang w:val="fr-FR"/>
                        </w:rPr>
                      </w:pPr>
                    </w:p>
                    <w:p w14:paraId="797E9661" w14:textId="77777777" w:rsidR="00CB0009" w:rsidRPr="00732A6E" w:rsidRDefault="00CB0009" w:rsidP="00CF508E">
                      <w:pPr>
                        <w:jc w:val="center"/>
                        <w:rPr>
                          <w:lang w:val="fr-FR"/>
                        </w:rPr>
                      </w:pPr>
                    </w:p>
                    <w:p w14:paraId="085BF8C2" w14:textId="77777777" w:rsidR="00CB0009" w:rsidRPr="00732A6E" w:rsidRDefault="00CB0009" w:rsidP="00CF508E">
                      <w:pPr>
                        <w:jc w:val="center"/>
                        <w:rPr>
                          <w:lang w:val="fr-FR"/>
                        </w:rPr>
                      </w:pPr>
                    </w:p>
                    <w:p w14:paraId="4B62E525" w14:textId="77777777" w:rsidR="00CB0009" w:rsidRPr="00732A6E" w:rsidRDefault="00CB0009" w:rsidP="00CF508E">
                      <w:pPr>
                        <w:jc w:val="center"/>
                        <w:rPr>
                          <w:lang w:val="fr-FR"/>
                        </w:rPr>
                      </w:pPr>
                    </w:p>
                    <w:p w14:paraId="2BFD9EE6" w14:textId="77777777" w:rsidR="00CB0009" w:rsidRPr="00732A6E" w:rsidRDefault="00CB0009" w:rsidP="00CF508E">
                      <w:pPr>
                        <w:jc w:val="center"/>
                        <w:rPr>
                          <w:b/>
                          <w:bCs/>
                          <w:sz w:val="40"/>
                          <w:szCs w:val="40"/>
                          <w:lang w:val="fr-FR"/>
                        </w:rPr>
                      </w:pPr>
                      <w:r w:rsidRPr="00732A6E">
                        <w:rPr>
                          <w:b/>
                          <w:bCs/>
                          <w:sz w:val="40"/>
                          <w:szCs w:val="40"/>
                          <w:lang w:val="fr-FR"/>
                        </w:rPr>
                        <w:t>SỔ GIÁO ÁN</w:t>
                      </w:r>
                    </w:p>
                    <w:p w14:paraId="3BC5AAF5" w14:textId="77777777" w:rsidR="00CB0009" w:rsidRPr="00732A6E" w:rsidRDefault="00CB0009" w:rsidP="00CF508E">
                      <w:pPr>
                        <w:jc w:val="center"/>
                        <w:rPr>
                          <w:b/>
                          <w:bCs/>
                          <w:sz w:val="48"/>
                          <w:szCs w:val="48"/>
                          <w:lang w:val="fr-FR"/>
                        </w:rPr>
                      </w:pPr>
                      <w:r w:rsidRPr="00732A6E">
                        <w:rPr>
                          <w:b/>
                          <w:bCs/>
                          <w:sz w:val="48"/>
                          <w:szCs w:val="48"/>
                          <w:lang w:val="fr-FR"/>
                        </w:rPr>
                        <w:t>LÝ THUYẾT</w:t>
                      </w:r>
                    </w:p>
                    <w:p w14:paraId="293C44D5" w14:textId="77777777" w:rsidR="00CB0009" w:rsidRPr="00732A6E" w:rsidRDefault="00CB0009" w:rsidP="00CF508E">
                      <w:pPr>
                        <w:jc w:val="center"/>
                        <w:rPr>
                          <w:sz w:val="32"/>
                          <w:szCs w:val="32"/>
                          <w:lang w:val="fr-FR"/>
                        </w:rPr>
                      </w:pPr>
                    </w:p>
                    <w:p w14:paraId="08297254" w14:textId="5DAA87DD" w:rsidR="00CB0009" w:rsidRPr="00442FC5" w:rsidRDefault="00CB0009"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25C3645C" w:rsidR="00CB0009" w:rsidRPr="00732A6E" w:rsidRDefault="00CB0009" w:rsidP="00CF508E">
                      <w:pPr>
                        <w:rPr>
                          <w:sz w:val="32"/>
                          <w:szCs w:val="32"/>
                          <w:lang w:val="fr-FR"/>
                        </w:rPr>
                      </w:pPr>
                      <w:r w:rsidRPr="00732A6E">
                        <w:rPr>
                          <w:sz w:val="32"/>
                          <w:szCs w:val="32"/>
                          <w:lang w:val="fr-FR"/>
                        </w:rPr>
                        <w:t xml:space="preserve">                                  Lớp: </w:t>
                      </w:r>
                      <w:r>
                        <w:rPr>
                          <w:sz w:val="32"/>
                          <w:szCs w:val="32"/>
                          <w:lang w:val="fr-FR"/>
                        </w:rPr>
                        <w:t>19T4</w:t>
                      </w:r>
                      <w:r>
                        <w:rPr>
                          <w:sz w:val="32"/>
                          <w:szCs w:val="32"/>
                          <w:lang w:val="fr-FR"/>
                        </w:rPr>
                        <w:tab/>
                      </w:r>
                      <w:r>
                        <w:rPr>
                          <w:sz w:val="32"/>
                          <w:szCs w:val="32"/>
                          <w:lang w:val="fr-FR"/>
                        </w:rPr>
                        <w:tab/>
                      </w:r>
                      <w:r w:rsidRPr="00732A6E">
                        <w:rPr>
                          <w:sz w:val="32"/>
                          <w:szCs w:val="32"/>
                          <w:lang w:val="fr-FR"/>
                        </w:rPr>
                        <w:t xml:space="preserve">Khoá: </w:t>
                      </w:r>
                      <w:r>
                        <w:rPr>
                          <w:sz w:val="32"/>
                          <w:szCs w:val="32"/>
                          <w:lang w:val="fr-FR"/>
                        </w:rPr>
                        <w:t>19</w:t>
                      </w:r>
                    </w:p>
                    <w:p w14:paraId="445D03E7" w14:textId="29DF26E5" w:rsidR="00CB0009" w:rsidRPr="00732A6E" w:rsidRDefault="00CB0009"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LÊ VĂN BÌNH</w:t>
                      </w:r>
                    </w:p>
                    <w:p w14:paraId="3F6B870A" w14:textId="2E059AD3" w:rsidR="00CB0009" w:rsidRPr="00732A6E" w:rsidRDefault="00CB0009" w:rsidP="00CF508E">
                      <w:pPr>
                        <w:rPr>
                          <w:sz w:val="32"/>
                          <w:szCs w:val="32"/>
                          <w:lang w:val="pt-BR"/>
                        </w:rPr>
                      </w:pPr>
                      <w:r w:rsidRPr="00732A6E">
                        <w:rPr>
                          <w:sz w:val="32"/>
                          <w:szCs w:val="32"/>
                          <w:lang w:val="pt-BR"/>
                        </w:rPr>
                        <w:t xml:space="preserve">                                  Năm học:</w:t>
                      </w:r>
                      <w:r>
                        <w:rPr>
                          <w:sz w:val="32"/>
                          <w:szCs w:val="32"/>
                          <w:lang w:val="pt-BR"/>
                        </w:rPr>
                        <w:t xml:space="preserve"> 2021 – 2022 </w:t>
                      </w:r>
                    </w:p>
                    <w:p w14:paraId="1B286779" w14:textId="77777777" w:rsidR="00CB0009" w:rsidRPr="00732A6E" w:rsidRDefault="00CB0009" w:rsidP="00CF508E">
                      <w:pPr>
                        <w:rPr>
                          <w:sz w:val="32"/>
                          <w:szCs w:val="32"/>
                          <w:lang w:val="pt-BR"/>
                        </w:rPr>
                      </w:pPr>
                    </w:p>
                    <w:p w14:paraId="78164274" w14:textId="77777777" w:rsidR="00CB0009" w:rsidRPr="00732A6E" w:rsidRDefault="00CB0009" w:rsidP="00CF508E">
                      <w:pPr>
                        <w:rPr>
                          <w:sz w:val="32"/>
                          <w:szCs w:val="32"/>
                          <w:lang w:val="pt-BR"/>
                        </w:rPr>
                      </w:pPr>
                    </w:p>
                    <w:p w14:paraId="09005082" w14:textId="77777777" w:rsidR="00CB0009" w:rsidRPr="00732A6E" w:rsidRDefault="00CB0009" w:rsidP="00CF508E">
                      <w:pPr>
                        <w:rPr>
                          <w:sz w:val="32"/>
                          <w:szCs w:val="32"/>
                          <w:lang w:val="pt-BR"/>
                        </w:rPr>
                      </w:pPr>
                    </w:p>
                    <w:p w14:paraId="6C1D4226" w14:textId="77777777" w:rsidR="00CB0009" w:rsidRPr="00732A6E" w:rsidRDefault="00CB0009" w:rsidP="00CF508E">
                      <w:pPr>
                        <w:rPr>
                          <w:sz w:val="32"/>
                          <w:szCs w:val="32"/>
                          <w:lang w:val="pt-BR"/>
                        </w:rPr>
                      </w:pPr>
                    </w:p>
                    <w:p w14:paraId="397F8B1D" w14:textId="77777777" w:rsidR="00CB0009" w:rsidRPr="00732A6E" w:rsidRDefault="00CB0009" w:rsidP="00CF508E">
                      <w:pPr>
                        <w:rPr>
                          <w:sz w:val="32"/>
                          <w:szCs w:val="32"/>
                          <w:lang w:val="pt-BR"/>
                        </w:rPr>
                      </w:pPr>
                    </w:p>
                    <w:p w14:paraId="6D08B32C" w14:textId="77777777" w:rsidR="00CB0009" w:rsidRPr="00732A6E" w:rsidRDefault="00CB0009" w:rsidP="00CF508E">
                      <w:pPr>
                        <w:rPr>
                          <w:sz w:val="32"/>
                          <w:szCs w:val="32"/>
                          <w:lang w:val="pt-BR"/>
                        </w:rPr>
                      </w:pPr>
                    </w:p>
                    <w:p w14:paraId="01CE7E72" w14:textId="77777777" w:rsidR="00CB0009" w:rsidRPr="00732A6E" w:rsidRDefault="00CB0009" w:rsidP="00CF508E">
                      <w:pPr>
                        <w:rPr>
                          <w:sz w:val="32"/>
                          <w:szCs w:val="32"/>
                          <w:lang w:val="pt-BR"/>
                        </w:rPr>
                      </w:pPr>
                    </w:p>
                    <w:p w14:paraId="69D59EC6" w14:textId="77777777" w:rsidR="00CB0009" w:rsidRPr="00732A6E" w:rsidRDefault="00CB0009" w:rsidP="00CF508E">
                      <w:pPr>
                        <w:rPr>
                          <w:sz w:val="32"/>
                          <w:szCs w:val="32"/>
                          <w:lang w:val="pt-BR"/>
                        </w:rPr>
                      </w:pPr>
                    </w:p>
                    <w:p w14:paraId="4338F716" w14:textId="77777777" w:rsidR="00CB0009" w:rsidRPr="00732A6E" w:rsidRDefault="00CB0009" w:rsidP="00CF508E">
                      <w:pPr>
                        <w:rPr>
                          <w:sz w:val="32"/>
                          <w:szCs w:val="32"/>
                          <w:lang w:val="pt-BR"/>
                        </w:rPr>
                      </w:pPr>
                    </w:p>
                    <w:p w14:paraId="7B6BD9B6" w14:textId="77777777" w:rsidR="00CB0009" w:rsidRPr="00732A6E" w:rsidRDefault="00CB0009" w:rsidP="00CF508E">
                      <w:pPr>
                        <w:rPr>
                          <w:sz w:val="32"/>
                          <w:szCs w:val="32"/>
                          <w:lang w:val="pt-BR"/>
                        </w:rPr>
                      </w:pPr>
                    </w:p>
                    <w:p w14:paraId="738C0955" w14:textId="77777777" w:rsidR="00CB0009" w:rsidRPr="00732A6E" w:rsidRDefault="00CB0009" w:rsidP="00CF508E">
                      <w:pPr>
                        <w:rPr>
                          <w:sz w:val="32"/>
                          <w:szCs w:val="32"/>
                          <w:lang w:val="pt-BR"/>
                        </w:rPr>
                      </w:pPr>
                    </w:p>
                    <w:p w14:paraId="5E4F0993" w14:textId="77777777" w:rsidR="00CB0009" w:rsidRPr="00732A6E" w:rsidRDefault="00CB0009" w:rsidP="00CF508E">
                      <w:pPr>
                        <w:jc w:val="center"/>
                        <w:rPr>
                          <w:b/>
                          <w:bCs/>
                          <w:sz w:val="32"/>
                          <w:szCs w:val="32"/>
                          <w:lang w:val="pt-BR"/>
                        </w:rPr>
                      </w:pPr>
                    </w:p>
                    <w:p w14:paraId="192F2472" w14:textId="77777777" w:rsidR="00CB0009" w:rsidRPr="00732A6E" w:rsidRDefault="00CB0009" w:rsidP="00CF508E">
                      <w:pPr>
                        <w:jc w:val="center"/>
                        <w:rPr>
                          <w:b/>
                          <w:bCs/>
                          <w:sz w:val="32"/>
                          <w:szCs w:val="32"/>
                          <w:lang w:val="pt-BR"/>
                        </w:rPr>
                      </w:pPr>
                    </w:p>
                    <w:p w14:paraId="4095ED4D" w14:textId="77777777" w:rsidR="00CB0009" w:rsidRPr="00732A6E" w:rsidRDefault="00CB0009" w:rsidP="00CF508E">
                      <w:pPr>
                        <w:jc w:val="center"/>
                        <w:rPr>
                          <w:b/>
                          <w:bCs/>
                          <w:sz w:val="32"/>
                          <w:szCs w:val="32"/>
                          <w:lang w:val="pt-BR"/>
                        </w:rPr>
                      </w:pPr>
                    </w:p>
                    <w:p w14:paraId="52BD6C2D" w14:textId="77777777" w:rsidR="00CB0009" w:rsidRPr="00732A6E" w:rsidRDefault="00CB0009" w:rsidP="00CF508E">
                      <w:pPr>
                        <w:jc w:val="center"/>
                        <w:rPr>
                          <w:b/>
                          <w:bCs/>
                          <w:sz w:val="32"/>
                          <w:szCs w:val="32"/>
                          <w:lang w:val="pt-BR"/>
                        </w:rPr>
                      </w:pPr>
                    </w:p>
                    <w:p w14:paraId="47EBE5F2" w14:textId="77777777" w:rsidR="00CB0009" w:rsidRPr="00732A6E" w:rsidRDefault="00CB0009"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CB0009" w:rsidRPr="00732A6E" w:rsidRDefault="00CB0009" w:rsidP="00CF508E">
                      <w:pPr>
                        <w:jc w:val="center"/>
                        <w:rPr>
                          <w:sz w:val="32"/>
                          <w:szCs w:val="32"/>
                          <w:lang w:val="pt-BR"/>
                        </w:rPr>
                      </w:pPr>
                    </w:p>
                    <w:p w14:paraId="40A59EA6" w14:textId="77777777" w:rsidR="00CB0009" w:rsidRPr="00732A6E" w:rsidRDefault="00CB0009" w:rsidP="00CF508E">
                      <w:pPr>
                        <w:jc w:val="center"/>
                        <w:rPr>
                          <w:sz w:val="32"/>
                          <w:szCs w:val="32"/>
                          <w:lang w:val="pt-BR"/>
                        </w:rPr>
                      </w:pPr>
                    </w:p>
                    <w:p w14:paraId="2CC42098" w14:textId="77777777" w:rsidR="00CB0009" w:rsidRPr="00732A6E" w:rsidRDefault="00CB0009" w:rsidP="00CF508E">
                      <w:pPr>
                        <w:jc w:val="center"/>
                        <w:rPr>
                          <w:sz w:val="32"/>
                          <w:szCs w:val="32"/>
                          <w:lang w:val="pt-BR"/>
                        </w:rPr>
                      </w:pPr>
                    </w:p>
                    <w:p w14:paraId="7B233C56" w14:textId="77777777" w:rsidR="00CB0009" w:rsidRPr="00732A6E" w:rsidRDefault="00CB0009"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FEBB67B"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BA149CA" w14:textId="77777777" w:rsidR="00312B7D" w:rsidRDefault="0079762A" w:rsidP="000A6A3D">
            <w:pPr>
              <w:tabs>
                <w:tab w:val="right" w:leader="dot" w:pos="3331"/>
              </w:tabs>
              <w:rPr>
                <w:b/>
                <w:bCs/>
              </w:rPr>
            </w:pPr>
            <w:r w:rsidRPr="000A6A3D">
              <w:t xml:space="preserve">Tên chương: </w:t>
            </w:r>
            <w:r w:rsidRPr="000A6A3D">
              <w:rPr>
                <w:b/>
                <w:bCs/>
              </w:rPr>
              <w:t xml:space="preserve">CHƯƠNG </w:t>
            </w:r>
            <w:r w:rsidR="00CC5232">
              <w:rPr>
                <w:b/>
                <w:bCs/>
              </w:rPr>
              <w:t>XII</w:t>
            </w:r>
            <w:r w:rsidRPr="000A6A3D">
              <w:rPr>
                <w:b/>
                <w:bCs/>
              </w:rPr>
              <w:t xml:space="preserve">:  </w:t>
            </w:r>
            <w:r w:rsidR="00CC5232">
              <w:rPr>
                <w:b/>
                <w:bCs/>
              </w:rPr>
              <w:t xml:space="preserve">HIĐROCACBON </w:t>
            </w:r>
          </w:p>
          <w:p w14:paraId="01C6F9CE" w14:textId="052FBD76" w:rsidR="00526D3A" w:rsidRPr="000A6A3D" w:rsidRDefault="00312B7D" w:rsidP="000A6A3D">
            <w:pPr>
              <w:tabs>
                <w:tab w:val="right" w:leader="dot" w:pos="3331"/>
              </w:tabs>
            </w:pPr>
            <w:r>
              <w:rPr>
                <w:b/>
                <w:bCs/>
              </w:rPr>
              <w:t xml:space="preserve">                                                  </w:t>
            </w:r>
            <w:r w:rsidR="00CC5232">
              <w:rPr>
                <w:b/>
                <w:bCs/>
              </w:rPr>
              <w:t>KHÔNG NO</w:t>
            </w:r>
          </w:p>
          <w:p w14:paraId="496A07C3" w14:textId="7B7F0F24" w:rsidR="0079762A" w:rsidRPr="000A6A3D" w:rsidRDefault="0079762A" w:rsidP="000A6A3D">
            <w:r w:rsidRPr="000A6A3D">
              <w:t xml:space="preserve">Thực hiện ngày   </w:t>
            </w:r>
            <w:r w:rsidR="001E36D0">
              <w:t xml:space="preserve"> </w:t>
            </w:r>
            <w:r w:rsidRPr="000A6A3D">
              <w:t xml:space="preserve"> </w:t>
            </w:r>
            <w:r w:rsidR="007D68EC">
              <w:rPr>
                <w:color w:val="000000"/>
                <w:sz w:val="26"/>
              </w:rPr>
              <w:t>30</w:t>
            </w:r>
            <w:r w:rsidR="001E36D0">
              <w:t xml:space="preserve">      </w:t>
            </w:r>
            <w:r w:rsidRPr="000A6A3D">
              <w:t xml:space="preserve">tháng    </w:t>
            </w:r>
            <w:r w:rsidR="007D68EC">
              <w:t>8</w:t>
            </w:r>
            <w:r w:rsidRPr="000A6A3D">
              <w:t xml:space="preserve"> </w:t>
            </w:r>
            <w:r w:rsidR="001E36D0">
              <w:t xml:space="preserve">  </w:t>
            </w:r>
            <w:r w:rsidRPr="000A6A3D">
              <w:t>năm 20</w:t>
            </w:r>
            <w:r w:rsidR="007D68EC">
              <w:t>21</w:t>
            </w:r>
            <w:r w:rsidRPr="000A6A3D">
              <w:t xml:space="preserve"> </w:t>
            </w:r>
          </w:p>
          <w:p w14:paraId="03B898F7" w14:textId="28493E52" w:rsidR="005C52FA" w:rsidRPr="000A6A3D" w:rsidRDefault="001E36D0" w:rsidP="000A6A3D">
            <w:r>
              <w:t xml:space="preserve"> </w:t>
            </w:r>
          </w:p>
        </w:tc>
      </w:tr>
    </w:tbl>
    <w:p w14:paraId="792239AC" w14:textId="55D95C8A" w:rsidR="00CF508E" w:rsidRPr="00CC5232"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CC5232">
        <w:rPr>
          <w:b/>
          <w:i/>
        </w:rPr>
        <w:t>44</w:t>
      </w:r>
      <w:r w:rsidR="00764F12" w:rsidRPr="000A6A3D">
        <w:rPr>
          <w:b/>
          <w:i/>
        </w:rPr>
        <w:t xml:space="preserve">:  </w:t>
      </w:r>
      <w:r w:rsidR="00E21EC7">
        <w:rPr>
          <w:b/>
        </w:rPr>
        <w:t>ANKEN</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57251A61" w14:textId="783BC2F2" w:rsidR="00B330BB" w:rsidRPr="00DB5447" w:rsidRDefault="0015254A" w:rsidP="0015254A">
      <w:pPr>
        <w:jc w:val="both"/>
        <w:rPr>
          <w:rFonts w:ascii="Symbol" w:hAnsi="Symbol"/>
        </w:rPr>
      </w:pPr>
      <w:r>
        <w:t xml:space="preserve">    </w:t>
      </w:r>
      <w:r w:rsidR="004E320D">
        <w:t>Trình bày</w:t>
      </w:r>
      <w:r w:rsidR="00B330BB" w:rsidRPr="00DB5447">
        <w:t xml:space="preserve"> được đặc điểm cấu tạo, đồng phân, tính chất vât lý, tính chất hóa học của anken.</w:t>
      </w:r>
      <w:r w:rsidR="00B330BB" w:rsidRPr="00DB5447">
        <w:rPr>
          <w:rFonts w:ascii="Symbol" w:hAnsi="Symbol"/>
        </w:rPr>
        <w:t></w:t>
      </w:r>
    </w:p>
    <w:p w14:paraId="24E4C0C9" w14:textId="040FBFE7" w:rsidR="00764F12" w:rsidRPr="00DB5447" w:rsidRDefault="0015254A" w:rsidP="0015254A">
      <w:pPr>
        <w:jc w:val="both"/>
        <w:rPr>
          <w:lang w:val="it-IT"/>
        </w:rPr>
      </w:pPr>
      <w:r>
        <w:t xml:space="preserve">    </w:t>
      </w:r>
      <w:r w:rsidR="00DB5447">
        <w:t>Nêu được</w:t>
      </w:r>
      <w:r w:rsidR="00B330BB" w:rsidRPr="00DB5447">
        <w:t xml:space="preserve"> các phương pháp điều chế anken</w:t>
      </w:r>
      <w:r w:rsidR="00B330BB" w:rsidRPr="00DB5447">
        <w:rPr>
          <w:color w:val="000000"/>
        </w:rPr>
        <w:t xml:space="preserve"> </w:t>
      </w:r>
      <w:r w:rsidR="00DB5447">
        <w:rPr>
          <w:color w:val="000000"/>
        </w:rPr>
        <w:t>.</w:t>
      </w:r>
    </w:p>
    <w:p w14:paraId="76C4AFF0" w14:textId="1BA1810A" w:rsidR="00E71642" w:rsidRPr="000A6A3D" w:rsidRDefault="00E71642" w:rsidP="0015254A">
      <w:pPr>
        <w:jc w:val="both"/>
        <w:outlineLvl w:val="0"/>
      </w:pPr>
      <w:r w:rsidRPr="000A6A3D">
        <w:rPr>
          <w:b/>
          <w:bCs/>
        </w:rPr>
        <w:t xml:space="preserve">2. </w:t>
      </w:r>
      <w:r w:rsidR="004D3139" w:rsidRPr="000A6A3D">
        <w:rPr>
          <w:b/>
          <w:bCs/>
        </w:rPr>
        <w:t>Kỹ năng</w:t>
      </w:r>
      <w:r w:rsidRPr="000A6A3D">
        <w:rPr>
          <w:b/>
          <w:bCs/>
        </w:rPr>
        <w:t xml:space="preserve">: </w:t>
      </w:r>
    </w:p>
    <w:p w14:paraId="387EFFE4" w14:textId="32BB6A59" w:rsidR="00B330BB" w:rsidRPr="00DB5447" w:rsidRDefault="0015254A" w:rsidP="0015254A">
      <w:pPr>
        <w:tabs>
          <w:tab w:val="left" w:leader="dot" w:pos="9540"/>
        </w:tabs>
        <w:jc w:val="both"/>
      </w:pPr>
      <w:r>
        <w:t xml:space="preserve">    </w:t>
      </w:r>
      <w:r w:rsidR="00DB5447">
        <w:t>V</w:t>
      </w:r>
      <w:r w:rsidR="00B330BB" w:rsidRPr="00DB5447">
        <w:t>iết được phương trình hóa học minh họa tính chất của anken.</w:t>
      </w:r>
    </w:p>
    <w:p w14:paraId="7B2B977B" w14:textId="1CCD3315" w:rsidR="00B330BB" w:rsidRDefault="0015254A" w:rsidP="0015254A">
      <w:pPr>
        <w:tabs>
          <w:tab w:val="left" w:leader="dot" w:pos="9540"/>
        </w:tabs>
        <w:jc w:val="both"/>
      </w:pPr>
      <w:r>
        <w:t xml:space="preserve">    </w:t>
      </w:r>
      <w:r w:rsidR="00DB5447">
        <w:t>P</w:t>
      </w:r>
      <w:r w:rsidR="00B330BB" w:rsidRPr="00DB5447">
        <w:t>hân biệt được anken với các hidrocacbon đã học.</w:t>
      </w:r>
    </w:p>
    <w:p w14:paraId="433065D8" w14:textId="0515061B" w:rsidR="00DB5447" w:rsidRPr="00DB5447" w:rsidRDefault="0015254A" w:rsidP="0015254A">
      <w:pPr>
        <w:tabs>
          <w:tab w:val="left" w:leader="dot" w:pos="9540"/>
        </w:tabs>
        <w:jc w:val="both"/>
      </w:pPr>
      <w:r>
        <w:t xml:space="preserve">    </w:t>
      </w:r>
      <w:r w:rsidR="00DB5447">
        <w:t>Giải được các bài tập về anken.</w:t>
      </w:r>
    </w:p>
    <w:p w14:paraId="482CE4B2" w14:textId="4DE81674" w:rsidR="00E71642" w:rsidRPr="000A6A3D" w:rsidRDefault="00E71642" w:rsidP="0015254A">
      <w:pPr>
        <w:jc w:val="both"/>
        <w:rPr>
          <w:lang w:val="vi-VN"/>
        </w:rPr>
      </w:pPr>
      <w:r w:rsidRPr="000A6A3D">
        <w:rPr>
          <w:b/>
          <w:bCs/>
        </w:rPr>
        <w:t>3. Thái độ</w:t>
      </w:r>
      <w:r w:rsidR="006F79FB">
        <w:rPr>
          <w:b/>
          <w:bCs/>
        </w:rPr>
        <w:t>:</w:t>
      </w:r>
    </w:p>
    <w:p w14:paraId="7D4E4FB6" w14:textId="11A2FA74" w:rsidR="00EB05FA" w:rsidRPr="000A6A3D" w:rsidRDefault="0015254A"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BC1AF2">
        <w:rPr>
          <w:color w:val="000000"/>
        </w:rPr>
        <w:t>Học s</w:t>
      </w:r>
      <w:r w:rsidR="00EB05FA" w:rsidRPr="000A6A3D">
        <w:rPr>
          <w:color w:val="000000"/>
        </w:rPr>
        <w:t>inh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00EB05FA"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4ABB9346"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 xml:space="preserve">u về </w:t>
            </w:r>
            <w:r w:rsidR="00106E3E">
              <w:rPr>
                <w:iCs/>
                <w:lang w:val="de-DE"/>
              </w:rPr>
              <w:t>ứng dụng của anken</w:t>
            </w:r>
            <w:r w:rsidR="00182269" w:rsidRPr="000A6A3D">
              <w:rPr>
                <w:iCs/>
                <w:lang w:val="de-DE"/>
              </w:rPr>
              <w:t>.</w:t>
            </w:r>
          </w:p>
          <w:p w14:paraId="6C7C05C3" w14:textId="77777777" w:rsidR="00814B24" w:rsidRDefault="00814B24" w:rsidP="000A6A3D">
            <w:pPr>
              <w:jc w:val="both"/>
              <w:rPr>
                <w:iCs/>
                <w:lang w:val="de-DE"/>
              </w:rPr>
            </w:pPr>
            <w:r w:rsidRPr="000A6A3D">
              <w:rPr>
                <w:lang w:val="de-DE"/>
              </w:rPr>
              <w:t xml:space="preserve">- </w:t>
            </w:r>
            <w:r w:rsidRPr="000A6A3D">
              <w:rPr>
                <w:iCs/>
                <w:lang w:val="de-DE"/>
              </w:rPr>
              <w:t>Giới thiệu nội dung và phương pháp học bài mới.</w:t>
            </w:r>
          </w:p>
          <w:p w14:paraId="15954665" w14:textId="1996D307" w:rsidR="00D27B17" w:rsidRPr="000A6A3D" w:rsidRDefault="00D27B17" w:rsidP="00D27B17">
            <w:pP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D116B1">
            <w:pPr>
              <w:jc w:val="both"/>
              <w:rPr>
                <w:lang w:val="de-DE"/>
              </w:rPr>
            </w:pPr>
          </w:p>
          <w:p w14:paraId="6930EF62" w14:textId="77777777" w:rsidR="00CE76AF" w:rsidRPr="000A6A3D" w:rsidRDefault="009F1603" w:rsidP="00D116B1">
            <w:pPr>
              <w:jc w:val="both"/>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D116B1">
            <w:pPr>
              <w:jc w:val="both"/>
              <w:rPr>
                <w:lang w:val="de-DE"/>
              </w:rPr>
            </w:pPr>
          </w:p>
          <w:p w14:paraId="13870603" w14:textId="19C2859C" w:rsidR="00646AA1" w:rsidRPr="000A6A3D" w:rsidRDefault="00814B24"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DFE6BF2" w14:textId="77777777" w:rsidR="00646AA1" w:rsidRPr="000A6A3D" w:rsidRDefault="00646AA1"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1DE66801" w:rsidR="002F7152" w:rsidRPr="000A6A3D" w:rsidRDefault="0015254A" w:rsidP="000A6A3D">
            <w:pPr>
              <w:jc w:val="center"/>
              <w:rPr>
                <w:lang w:val="pt-BR"/>
              </w:rPr>
            </w:pPr>
            <w:r>
              <w:rPr>
                <w:lang w:val="pt-BR"/>
              </w:rPr>
              <w:t>8</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1925BE" w14:textId="77777777" w:rsidR="00D27B17" w:rsidRPr="00D27B17" w:rsidRDefault="00D27B17" w:rsidP="00D27B17">
            <w:pPr>
              <w:rPr>
                <w:b/>
                <w:bCs/>
                <w:u w:val="single"/>
                <w:lang w:val="nb-NO"/>
              </w:rPr>
            </w:pPr>
            <w:bookmarkStart w:id="0" w:name="_Toc8233445"/>
            <w:r w:rsidRPr="00D27B17">
              <w:rPr>
                <w:b/>
                <w:bCs/>
                <w:u w:val="single"/>
                <w:lang w:val="nb-NO"/>
              </w:rPr>
              <w:t>Giảng bài mới</w:t>
            </w:r>
          </w:p>
          <w:p w14:paraId="5BD47FA5" w14:textId="77777777" w:rsidR="00D27B17" w:rsidRPr="00D27B17" w:rsidRDefault="00D27B17" w:rsidP="00D27B17">
            <w:pPr>
              <w:pStyle w:val="Heading2"/>
              <w:numPr>
                <w:ilvl w:val="0"/>
                <w:numId w:val="9"/>
              </w:numPr>
              <w:spacing w:before="120" w:line="288" w:lineRule="auto"/>
              <w:jc w:val="both"/>
              <w:rPr>
                <w:rFonts w:ascii="Times New Roman" w:hAnsi="Times New Roman"/>
                <w:b/>
                <w:sz w:val="24"/>
                <w:u w:val="single"/>
              </w:rPr>
            </w:pPr>
            <w:r w:rsidRPr="00D27B17">
              <w:rPr>
                <w:rFonts w:ascii="Times New Roman" w:hAnsi="Times New Roman"/>
                <w:b/>
                <w:sz w:val="24"/>
                <w:u w:val="single"/>
              </w:rPr>
              <w:t>Đồng đẳng, đồng phân, danh pháp</w:t>
            </w:r>
            <w:bookmarkEnd w:id="0"/>
          </w:p>
          <w:p w14:paraId="0231CE76" w14:textId="77777777" w:rsidR="00D27B17" w:rsidRPr="00D27B17" w:rsidRDefault="00D27B17" w:rsidP="00D27B17">
            <w:pPr>
              <w:pStyle w:val="Heading3"/>
              <w:ind w:left="480" w:hanging="480"/>
            </w:pPr>
            <w:bookmarkStart w:id="1" w:name="_Toc8233446"/>
            <w:r w:rsidRPr="00D27B17">
              <w:t>1.1. Dãy đồng đẳng anken</w:t>
            </w:r>
            <w:bookmarkEnd w:id="1"/>
          </w:p>
          <w:p w14:paraId="4BCA3F76" w14:textId="77777777" w:rsidR="00D27B17" w:rsidRPr="00D27B17" w:rsidRDefault="00D27B17" w:rsidP="00D27B17">
            <w:pPr>
              <w:spacing w:before="120"/>
              <w:jc w:val="both"/>
              <w:rPr>
                <w:lang w:val="pt-BR"/>
              </w:rPr>
            </w:pPr>
            <w:r w:rsidRPr="00D27B17">
              <w:rPr>
                <w:lang w:val="pt-BR"/>
              </w:rPr>
              <w:t>Công thức chung: C</w:t>
            </w:r>
            <w:r w:rsidRPr="00D27B17">
              <w:rPr>
                <w:vertAlign w:val="subscript"/>
                <w:lang w:val="pt-BR"/>
              </w:rPr>
              <w:t>n</w:t>
            </w:r>
            <w:r w:rsidRPr="00D27B17">
              <w:rPr>
                <w:lang w:val="pt-BR"/>
              </w:rPr>
              <w:t>H</w:t>
            </w:r>
            <w:r w:rsidRPr="00D27B17">
              <w:rPr>
                <w:vertAlign w:val="subscript"/>
                <w:lang w:val="pt-BR"/>
              </w:rPr>
              <w:t xml:space="preserve">2n </w:t>
            </w:r>
            <w:r w:rsidRPr="00D27B17">
              <w:rPr>
                <w:lang w:val="pt-BR"/>
              </w:rPr>
              <w:t xml:space="preserve">(n </w:t>
            </w:r>
            <w:r w:rsidRPr="00D27B17">
              <w:rPr>
                <w:noProof/>
                <w:position w:val="-4"/>
              </w:rPr>
              <w:drawing>
                <wp:inline distT="0" distB="0" distL="0" distR="0" wp14:anchorId="20DA61B0" wp14:editId="74E2629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27B17">
              <w:rPr>
                <w:lang w:val="pt-BR"/>
              </w:rPr>
              <w:t xml:space="preserve"> 2)</w:t>
            </w:r>
          </w:p>
          <w:p w14:paraId="50FD2495" w14:textId="77777777" w:rsidR="00D27B17" w:rsidRPr="00D27B17" w:rsidRDefault="00D27B17" w:rsidP="00D27B17">
            <w:pPr>
              <w:pStyle w:val="Heading3"/>
              <w:ind w:left="480" w:hanging="480"/>
            </w:pPr>
            <w:bookmarkStart w:id="2" w:name="_Toc8233447"/>
            <w:r w:rsidRPr="00D27B17">
              <w:t>1.2. Đồng phân</w:t>
            </w:r>
            <w:bookmarkEnd w:id="2"/>
          </w:p>
          <w:p w14:paraId="1A7150E2" w14:textId="77777777" w:rsidR="00D27B17" w:rsidRPr="00D27B17" w:rsidRDefault="00D27B17" w:rsidP="00D27B17">
            <w:pPr>
              <w:pStyle w:val="Heading4"/>
              <w:rPr>
                <w:sz w:val="24"/>
                <w:szCs w:val="24"/>
              </w:rPr>
            </w:pPr>
            <w:r w:rsidRPr="00D27B17">
              <w:rPr>
                <w:sz w:val="24"/>
                <w:szCs w:val="24"/>
              </w:rPr>
              <w:t xml:space="preserve">1.2.1. Đồng phân cấu tạo </w:t>
            </w:r>
          </w:p>
          <w:p w14:paraId="47BBC217" w14:textId="53F01822" w:rsidR="00D27B17" w:rsidRPr="00D27B17" w:rsidRDefault="00D27B17" w:rsidP="00A51253">
            <w:pPr>
              <w:pStyle w:val="Heading4"/>
              <w:rPr>
                <w:sz w:val="24"/>
                <w:szCs w:val="24"/>
                <w:lang w:val="fr-FR"/>
              </w:rPr>
            </w:pPr>
            <w:r w:rsidRPr="00D27B17">
              <w:rPr>
                <w:sz w:val="24"/>
                <w:szCs w:val="24"/>
              </w:rPr>
              <w:t>1.2.2. Đồng phân hình học (đồng phân cis – trans)</w:t>
            </w:r>
            <w:r w:rsidRPr="00D27B17">
              <w:rPr>
                <w:b/>
                <w:sz w:val="24"/>
                <w:szCs w:val="24"/>
                <w:lang w:val="pt-BR"/>
              </w:rPr>
              <w:t xml:space="preserve">      </w:t>
            </w:r>
          </w:p>
          <w:p w14:paraId="0911DAA7" w14:textId="77777777" w:rsidR="00D27B17" w:rsidRPr="00D27B17" w:rsidRDefault="00D27B17" w:rsidP="00D27B17">
            <w:pPr>
              <w:pStyle w:val="Heading3"/>
              <w:ind w:left="480" w:hanging="480"/>
            </w:pPr>
            <w:bookmarkStart w:id="3" w:name="_Toc8233448"/>
            <w:r w:rsidRPr="00D27B17">
              <w:t>1.3. Danh pháp</w:t>
            </w:r>
            <w:bookmarkEnd w:id="3"/>
          </w:p>
          <w:p w14:paraId="0CFDFA89" w14:textId="77777777" w:rsidR="00D27B17" w:rsidRPr="00D27B17" w:rsidRDefault="00D27B17" w:rsidP="00D27B17">
            <w:pPr>
              <w:pStyle w:val="Heading4"/>
              <w:rPr>
                <w:sz w:val="24"/>
                <w:szCs w:val="24"/>
              </w:rPr>
            </w:pPr>
            <w:r w:rsidRPr="00D27B17">
              <w:rPr>
                <w:sz w:val="24"/>
                <w:szCs w:val="24"/>
              </w:rPr>
              <w:t xml:space="preserve">1.3.1. Tên thông thường </w:t>
            </w:r>
          </w:p>
          <w:p w14:paraId="10B2ED4C" w14:textId="6CD803BF" w:rsidR="00D27B17" w:rsidRPr="003417EE" w:rsidRDefault="00D27B17" w:rsidP="003417EE">
            <w:pPr>
              <w:spacing w:before="120"/>
              <w:jc w:val="both"/>
              <w:rPr>
                <w:i/>
              </w:rPr>
            </w:pPr>
            <w:r w:rsidRPr="003417EE">
              <w:rPr>
                <w:i/>
              </w:rPr>
              <w:t>1.3.2. Tên thay thế</w:t>
            </w:r>
          </w:p>
          <w:p w14:paraId="0F11ACA9" w14:textId="77777777" w:rsidR="00D27B17" w:rsidRPr="00D27B17" w:rsidRDefault="00D27B17" w:rsidP="00D27B17">
            <w:pPr>
              <w:spacing w:before="120"/>
              <w:jc w:val="both"/>
              <w:rPr>
                <w:b/>
                <w:lang w:val="fr-FR"/>
              </w:rPr>
            </w:pPr>
            <w:r w:rsidRPr="00D27B17">
              <w:rPr>
                <w:lang w:val="fr-FR"/>
              </w:rPr>
              <w:t xml:space="preserve">Tên anken: </w:t>
            </w:r>
            <w:r w:rsidRPr="00D27B17">
              <w:rPr>
                <w:b/>
                <w:lang w:val="fr-FR"/>
              </w:rPr>
              <w:t>Chỉ số nhánh - Tên nhánh – ank- vị trí liên kết đôi-en</w:t>
            </w:r>
          </w:p>
          <w:p w14:paraId="54ACB4EE" w14:textId="365CCE40" w:rsidR="00D27B17" w:rsidRPr="00D27B17" w:rsidRDefault="00601599" w:rsidP="00D27B17">
            <w:pPr>
              <w:spacing w:before="120"/>
              <w:jc w:val="both"/>
              <w:rPr>
                <w:lang w:val="pt-BR"/>
              </w:rPr>
            </w:pPr>
            <w:r w:rsidRPr="00D27B17">
              <w:rPr>
                <w:b/>
                <w:noProof/>
              </w:rPr>
              <mc:AlternateContent>
                <mc:Choice Requires="wps">
                  <w:drawing>
                    <wp:anchor distT="0" distB="0" distL="114300" distR="114300" simplePos="0" relativeHeight="251667968" behindDoc="0" locked="0" layoutInCell="1" allowOverlap="1" wp14:anchorId="531F4CF5" wp14:editId="216144C5">
                      <wp:simplePos x="0" y="0"/>
                      <wp:positionH relativeFrom="column">
                        <wp:posOffset>1186815</wp:posOffset>
                      </wp:positionH>
                      <wp:positionV relativeFrom="paragraph">
                        <wp:posOffset>212725</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E008B8" id="Straight Arrow Connector 66" o:spid="_x0000_s1026" type="#_x0000_t32" style="position:absolute;margin-left:93.45pt;margin-top:16.75pt;width:0;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"/>
                  </w:pict>
                </mc:Fallback>
              </mc:AlternateContent>
            </w:r>
            <w:r>
              <w:rPr>
                <w:lang w:val="pt-BR"/>
              </w:rPr>
              <w:t xml:space="preserve">VD :  </w:t>
            </w:r>
            <w:r w:rsidR="00D27B17" w:rsidRPr="00D27B17">
              <w:rPr>
                <w:lang w:val="pt-BR"/>
              </w:rPr>
              <w:t>CH</w:t>
            </w:r>
            <w:r w:rsidR="00D27B17" w:rsidRPr="00D27B17">
              <w:rPr>
                <w:vertAlign w:val="subscript"/>
                <w:lang w:val="pt-BR"/>
              </w:rPr>
              <w:t>2</w:t>
            </w:r>
            <w:r w:rsidR="00D27B17" w:rsidRPr="00D27B17">
              <w:rPr>
                <w:lang w:val="pt-BR"/>
              </w:rPr>
              <w:t>=CH – CH – CH</w:t>
            </w:r>
            <w:r w:rsidR="00D27B17" w:rsidRPr="00D27B17">
              <w:rPr>
                <w:vertAlign w:val="subscript"/>
                <w:lang w:val="pt-BR"/>
              </w:rPr>
              <w:t>3</w:t>
            </w:r>
            <w:r w:rsidR="00D27B17" w:rsidRPr="00D27B17">
              <w:rPr>
                <w:lang w:val="pt-BR"/>
              </w:rPr>
              <w:tab/>
              <w:t>3-metylbut-1-en</w:t>
            </w:r>
          </w:p>
          <w:p w14:paraId="00A5E66E" w14:textId="3B93F64D" w:rsidR="00D27B17" w:rsidRPr="00D27B17" w:rsidRDefault="00601599" w:rsidP="00D27B17">
            <w:pPr>
              <w:spacing w:before="120"/>
              <w:jc w:val="both"/>
              <w:rPr>
                <w:vertAlign w:val="subscript"/>
                <w:lang w:val="fr-FR"/>
              </w:rPr>
            </w:pPr>
            <w:r>
              <w:rPr>
                <w:lang w:val="pt-BR"/>
              </w:rPr>
              <w:tab/>
            </w:r>
            <w:r>
              <w:rPr>
                <w:lang w:val="pt-BR"/>
              </w:rPr>
              <w:tab/>
              <w:t xml:space="preserve">     </w:t>
            </w:r>
            <w:r w:rsidR="00D27B17" w:rsidRPr="00D27B17">
              <w:rPr>
                <w:lang w:val="pt-BR"/>
              </w:rPr>
              <w:t>CH</w:t>
            </w:r>
            <w:r w:rsidR="00D27B17" w:rsidRPr="00D27B17">
              <w:rPr>
                <w:vertAlign w:val="subscript"/>
                <w:lang w:val="pt-BR"/>
              </w:rPr>
              <w:t>3</w:t>
            </w:r>
          </w:p>
          <w:p w14:paraId="7785C6E0"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4" w:name="_Toc8233449"/>
            <w:r w:rsidRPr="003417EE">
              <w:rPr>
                <w:rFonts w:ascii="Times New Roman" w:hAnsi="Times New Roman"/>
                <w:b/>
                <w:sz w:val="24"/>
                <w:u w:val="single"/>
                <w:lang w:val="fr-FR"/>
              </w:rPr>
              <w:t>Tính chất vật lí</w:t>
            </w:r>
            <w:bookmarkEnd w:id="4"/>
          </w:p>
          <w:p w14:paraId="0341BACC"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5" w:name="_Toc8233450"/>
            <w:r w:rsidRPr="003417EE">
              <w:rPr>
                <w:rFonts w:ascii="Times New Roman" w:hAnsi="Times New Roman"/>
                <w:b/>
                <w:sz w:val="24"/>
                <w:u w:val="single"/>
              </w:rPr>
              <w:lastRenderedPageBreak/>
              <w:t>Tính chất hóa học</w:t>
            </w:r>
            <w:bookmarkEnd w:id="5"/>
          </w:p>
          <w:p w14:paraId="1499BA7E" w14:textId="77777777" w:rsidR="00D27B17" w:rsidRPr="00D27B17" w:rsidRDefault="00D27B17" w:rsidP="00D27B17">
            <w:pPr>
              <w:pStyle w:val="Heading3"/>
              <w:ind w:left="480" w:hanging="480"/>
            </w:pPr>
            <w:bookmarkStart w:id="6" w:name="_Toc8233451"/>
            <w:r w:rsidRPr="00D27B17">
              <w:t>3.1. Phản ứng cộng</w:t>
            </w:r>
            <w:bookmarkEnd w:id="6"/>
          </w:p>
          <w:p w14:paraId="3CB8FB57" w14:textId="77777777" w:rsidR="000129B8" w:rsidRPr="008D019C" w:rsidRDefault="00D27B17" w:rsidP="000129B8">
            <w:pPr>
              <w:pStyle w:val="Heading4"/>
              <w:rPr>
                <w:b/>
                <w:sz w:val="24"/>
                <w:szCs w:val="24"/>
              </w:rPr>
            </w:pPr>
            <w:r w:rsidRPr="008D019C">
              <w:rPr>
                <w:b/>
                <w:sz w:val="24"/>
                <w:szCs w:val="24"/>
              </w:rPr>
              <w:t>3.1.1. Cộng hiđro</w:t>
            </w:r>
          </w:p>
          <w:p w14:paraId="4DB795EE" w14:textId="77777777" w:rsidR="00D27B17" w:rsidRPr="00D27B17" w:rsidRDefault="00D27B17" w:rsidP="000129B8">
            <w:pPr>
              <w:spacing w:before="120"/>
              <w:ind w:right="49"/>
              <w:jc w:val="both"/>
              <w:rPr>
                <w:vertAlign w:val="subscript"/>
                <w:lang w:val="pt-BR"/>
              </w:rPr>
            </w:pP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H</w:t>
            </w:r>
            <w:r w:rsidRPr="00D27B17">
              <w:rPr>
                <w:vertAlign w:val="subscript"/>
                <w:lang w:val="pt-BR"/>
              </w:rPr>
              <w:t>2</w:t>
            </w:r>
            <w:r w:rsidRPr="00D27B17">
              <w:rPr>
                <w:lang w:val="pt-BR"/>
              </w:rPr>
              <w:t xml:space="preserve"> </w:t>
            </w:r>
            <w:r w:rsidRPr="00D27B17">
              <w:rPr>
                <w:noProof/>
                <w:position w:val="-6"/>
              </w:rPr>
              <w:drawing>
                <wp:inline distT="0" distB="0" distL="0" distR="0" wp14:anchorId="2D4A1A07" wp14:editId="0ED5529E">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D27B17">
              <w:rPr>
                <w:lang w:val="pt-BR"/>
              </w:rPr>
              <w:t xml:space="preserve"> C</w:t>
            </w:r>
            <w:r w:rsidRPr="00D27B17">
              <w:rPr>
                <w:vertAlign w:val="subscript"/>
                <w:lang w:val="pt-BR"/>
              </w:rPr>
              <w:t>n</w:t>
            </w:r>
            <w:r w:rsidRPr="00D27B17">
              <w:rPr>
                <w:lang w:val="pt-BR"/>
              </w:rPr>
              <w:t>H</w:t>
            </w:r>
            <w:r w:rsidRPr="00D27B17">
              <w:rPr>
                <w:vertAlign w:val="subscript"/>
                <w:lang w:val="pt-BR"/>
              </w:rPr>
              <w:t>2n+2</w:t>
            </w:r>
          </w:p>
          <w:p w14:paraId="16FF9904" w14:textId="77777777" w:rsidR="00D27B17" w:rsidRPr="008D019C" w:rsidRDefault="00D27B17" w:rsidP="00D27B17">
            <w:pPr>
              <w:pStyle w:val="Heading4"/>
              <w:rPr>
                <w:b/>
                <w:sz w:val="24"/>
                <w:szCs w:val="24"/>
              </w:rPr>
            </w:pPr>
            <w:r w:rsidRPr="008D019C">
              <w:rPr>
                <w:b/>
                <w:sz w:val="24"/>
                <w:szCs w:val="24"/>
              </w:rPr>
              <w:t>3.1.2. Cộng halogen ( dung dịch Br</w:t>
            </w:r>
            <w:r w:rsidRPr="008D019C">
              <w:rPr>
                <w:b/>
                <w:sz w:val="24"/>
                <w:szCs w:val="24"/>
                <w:vertAlign w:val="subscript"/>
              </w:rPr>
              <w:t>2</w:t>
            </w:r>
            <w:r w:rsidRPr="008D019C">
              <w:rPr>
                <w:b/>
                <w:sz w:val="24"/>
                <w:szCs w:val="24"/>
              </w:rPr>
              <w:t xml:space="preserve"> , Cl</w:t>
            </w:r>
            <w:r w:rsidRPr="008D019C">
              <w:rPr>
                <w:b/>
                <w:sz w:val="24"/>
                <w:szCs w:val="24"/>
                <w:vertAlign w:val="subscript"/>
              </w:rPr>
              <w:t>2</w:t>
            </w:r>
            <w:r w:rsidRPr="008D019C">
              <w:rPr>
                <w:b/>
                <w:sz w:val="24"/>
                <w:szCs w:val="24"/>
              </w:rPr>
              <w:t>):</w:t>
            </w:r>
          </w:p>
          <w:p w14:paraId="3FE33CDA" w14:textId="77777777" w:rsidR="00D27B17" w:rsidRPr="00D27B17" w:rsidRDefault="00D27B17" w:rsidP="000129B8">
            <w:pPr>
              <w:spacing w:before="120"/>
              <w:ind w:right="49"/>
              <w:jc w:val="both"/>
              <w:rPr>
                <w:lang w:val="de-DE"/>
              </w:rPr>
            </w:pPr>
            <w:r w:rsidRPr="00D27B17">
              <w:rPr>
                <w:lang w:val="de-DE"/>
              </w:rPr>
              <w:t>C</w:t>
            </w:r>
            <w:r w:rsidRPr="00D27B17">
              <w:rPr>
                <w:vertAlign w:val="subscript"/>
                <w:lang w:val="de-DE"/>
              </w:rPr>
              <w:t>n</w:t>
            </w:r>
            <w:r w:rsidRPr="00D27B17">
              <w:rPr>
                <w:lang w:val="de-DE"/>
              </w:rPr>
              <w:t>H</w:t>
            </w:r>
            <w:r w:rsidRPr="00D27B17">
              <w:rPr>
                <w:vertAlign w:val="subscript"/>
                <w:lang w:val="de-DE"/>
              </w:rPr>
              <w:t>2n</w:t>
            </w:r>
            <w:r w:rsidRPr="00D27B17">
              <w:rPr>
                <w:lang w:val="de-DE"/>
              </w:rPr>
              <w:t xml:space="preserve"> + Br</w:t>
            </w:r>
            <w:r w:rsidRPr="00D27B17">
              <w:rPr>
                <w:vertAlign w:val="subscript"/>
                <w:lang w:val="de-DE"/>
              </w:rPr>
              <w:t>2</w:t>
            </w:r>
            <w:r w:rsidRPr="00D27B17">
              <w:rPr>
                <w:lang w:val="de-DE"/>
              </w:rPr>
              <w:t xml:space="preserve"> </w:t>
            </w:r>
            <w:r w:rsidRPr="00D27B17">
              <w:rPr>
                <w:noProof/>
                <w:position w:val="-6"/>
              </w:rPr>
              <w:drawing>
                <wp:inline distT="0" distB="0" distL="0" distR="0" wp14:anchorId="403665E7" wp14:editId="01F01D4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de-DE"/>
              </w:rPr>
              <w:t xml:space="preserve"> C</w:t>
            </w:r>
            <w:r w:rsidRPr="00D27B17">
              <w:rPr>
                <w:vertAlign w:val="subscript"/>
                <w:lang w:val="de-DE"/>
              </w:rPr>
              <w:t>n</w:t>
            </w:r>
            <w:r w:rsidRPr="00D27B17">
              <w:rPr>
                <w:lang w:val="de-DE"/>
              </w:rPr>
              <w:t>H</w:t>
            </w:r>
            <w:r w:rsidRPr="00D27B17">
              <w:rPr>
                <w:vertAlign w:val="subscript"/>
                <w:lang w:val="de-DE"/>
              </w:rPr>
              <w:t>2n</w:t>
            </w:r>
            <w:r w:rsidRPr="00D27B17">
              <w:rPr>
                <w:lang w:val="de-DE"/>
              </w:rPr>
              <w:t>Br</w:t>
            </w:r>
            <w:r w:rsidRPr="00D27B17">
              <w:rPr>
                <w:vertAlign w:val="subscript"/>
                <w:lang w:val="de-DE"/>
              </w:rPr>
              <w:t>2</w:t>
            </w:r>
          </w:p>
          <w:p w14:paraId="0BA2450D" w14:textId="4F73BEF3" w:rsidR="00D27B17" w:rsidRPr="00D27B17" w:rsidRDefault="0081368F" w:rsidP="00D27B17">
            <w:pPr>
              <w:spacing w:before="120"/>
              <w:ind w:right="49" w:firstLine="317"/>
              <w:jc w:val="both"/>
              <w:rPr>
                <w:b/>
                <w:bCs/>
                <w:i/>
                <w:iCs/>
                <w:lang w:val="de-DE"/>
              </w:rPr>
            </w:pPr>
            <w:r>
              <w:rPr>
                <w:lang w:val="de-DE"/>
              </w:rPr>
              <w:t>P</w:t>
            </w:r>
            <w:r w:rsidR="00D27B17" w:rsidRPr="00D27B17">
              <w:rPr>
                <w:lang w:val="de-DE"/>
              </w:rPr>
              <w:t>hản ứng này dùng để nhận biết anken (phân biệt anken với ankan)</w:t>
            </w:r>
          </w:p>
          <w:p w14:paraId="6B3FACA2" w14:textId="77777777" w:rsidR="00D27B17" w:rsidRPr="008D019C" w:rsidRDefault="00D27B17" w:rsidP="00D27B17">
            <w:pPr>
              <w:pStyle w:val="Heading4"/>
              <w:rPr>
                <w:b/>
                <w:sz w:val="24"/>
                <w:szCs w:val="24"/>
              </w:rPr>
            </w:pPr>
            <w:r w:rsidRPr="00D27B17">
              <w:rPr>
                <w:sz w:val="24"/>
                <w:szCs w:val="24"/>
              </w:rPr>
              <w:t xml:space="preserve"> </w:t>
            </w:r>
            <w:r w:rsidRPr="008D019C">
              <w:rPr>
                <w:b/>
                <w:sz w:val="24"/>
                <w:szCs w:val="24"/>
              </w:rPr>
              <w:t xml:space="preserve">3.1.3. CộngHX  (X là OH, Cl, Br.... ): </w:t>
            </w:r>
          </w:p>
          <w:p w14:paraId="77975DD0" w14:textId="257E1F3B" w:rsidR="00D27B17" w:rsidRPr="008D019C" w:rsidRDefault="00A51253" w:rsidP="000129B8">
            <w:pPr>
              <w:spacing w:before="120"/>
              <w:ind w:right="49" w:firstLine="317"/>
              <w:jc w:val="both"/>
              <w:rPr>
                <w:bCs/>
                <w:iCs/>
              </w:rPr>
            </w:pPr>
            <w:r w:rsidRPr="008D019C">
              <w:rPr>
                <w:bCs/>
                <w:iCs/>
              </w:rPr>
              <w:t xml:space="preserve">* </w:t>
            </w:r>
            <w:r w:rsidR="00D27B17" w:rsidRPr="008D019C">
              <w:rPr>
                <w:bCs/>
                <w:iCs/>
              </w:rPr>
              <w:t>Quy tắc Mac-cop-nhi-cop</w:t>
            </w:r>
          </w:p>
          <w:p w14:paraId="1155322A" w14:textId="77777777" w:rsidR="00D27B17" w:rsidRPr="00D27B17" w:rsidRDefault="00D27B17" w:rsidP="00D27B17">
            <w:pPr>
              <w:pStyle w:val="Heading3"/>
              <w:ind w:left="480" w:hanging="480"/>
            </w:pPr>
            <w:bookmarkStart w:id="7" w:name="_Toc8233452"/>
            <w:r w:rsidRPr="00D27B17">
              <w:t>3.2. Phản ứng trùng hợp</w:t>
            </w:r>
            <w:bookmarkEnd w:id="7"/>
          </w:p>
          <w:p w14:paraId="583C70CE" w14:textId="77777777" w:rsidR="00E21EC7" w:rsidRDefault="00D27B17" w:rsidP="00E21EC7">
            <w:pPr>
              <w:spacing w:before="120"/>
              <w:ind w:right="49"/>
              <w:rPr>
                <w:vertAlign w:val="subscript"/>
              </w:rPr>
            </w:pPr>
            <w:r w:rsidRPr="00D27B17">
              <w:rPr>
                <w:noProof/>
              </w:rPr>
              <mc:AlternateContent>
                <mc:Choice Requires="wps">
                  <w:drawing>
                    <wp:anchor distT="0" distB="0" distL="114300" distR="114300" simplePos="0" relativeHeight="251665920" behindDoc="0" locked="1" layoutInCell="1" allowOverlap="1" wp14:anchorId="54F74A80" wp14:editId="6528CD34">
                      <wp:simplePos x="0" y="0"/>
                      <wp:positionH relativeFrom="column">
                        <wp:posOffset>1066800</wp:posOffset>
                      </wp:positionH>
                      <wp:positionV relativeFrom="paragraph">
                        <wp:posOffset>208915</wp:posOffset>
                      </wp:positionV>
                      <wp:extent cx="542925" cy="306070"/>
                      <wp:effectExtent l="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BDA8" w14:textId="77777777" w:rsidR="00CB0009" w:rsidRPr="00AF2EEE" w:rsidRDefault="00CB0009"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CB0009" w:rsidRPr="00E86707" w:rsidRDefault="00CB0009" w:rsidP="00D27B17">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74A80" id="Rectangle 766" o:spid="_x0000_s1027" style="position:absolute;margin-left:84pt;margin-top:16.45pt;width:42.7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PGtwIAALo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" filled="f" stroked="f">
                      <v:textbox>
                        <w:txbxContent>
                          <w:p w14:paraId="01A8BDA8" w14:textId="77777777" w:rsidR="00CB0009" w:rsidRPr="00AF2EEE" w:rsidRDefault="00CB0009"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CB0009" w:rsidRPr="00E86707" w:rsidRDefault="00CB0009" w:rsidP="00D27B17">
                            <w:r>
                              <w:t xml:space="preserve">  </w:t>
                            </w:r>
                            <w:r w:rsidRPr="00E86707">
                              <w:t xml:space="preserve"> </w:t>
                            </w:r>
                          </w:p>
                        </w:txbxContent>
                      </v:textbox>
                      <w10:anchorlock/>
                    </v:rect>
                  </w:pict>
                </mc:Fallback>
              </mc:AlternateContent>
            </w:r>
            <w:r w:rsidRPr="00D27B17">
              <w:t>nCH</w:t>
            </w:r>
            <w:r w:rsidRPr="00D27B17">
              <w:rPr>
                <w:vertAlign w:val="subscript"/>
              </w:rPr>
              <w:t>2</w:t>
            </w:r>
            <w:r w:rsidRPr="00D27B17">
              <w:t>=CH</w:t>
            </w:r>
            <w:r w:rsidRPr="00D27B17">
              <w:rPr>
                <w:vertAlign w:val="subscript"/>
              </w:rPr>
              <w:t>2</w:t>
            </w:r>
            <w:r w:rsidRPr="00D27B17">
              <w:t xml:space="preserve"> </w:t>
            </w:r>
            <w:r w:rsidRPr="00D27B17">
              <w:rPr>
                <w:noProof/>
                <w:position w:val="-6"/>
              </w:rPr>
              <w:drawing>
                <wp:inline distT="0" distB="0" distL="0" distR="0" wp14:anchorId="37AEBB23" wp14:editId="454DF951">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D27B17">
              <w:t xml:space="preserve"> [-CH</w:t>
            </w:r>
            <w:r w:rsidRPr="00D27B17">
              <w:rPr>
                <w:vertAlign w:val="subscript"/>
              </w:rPr>
              <w:t>2</w:t>
            </w:r>
            <w:r w:rsidRPr="00D27B17">
              <w:t>-CH</w:t>
            </w:r>
            <w:r w:rsidRPr="00D27B17">
              <w:rPr>
                <w:vertAlign w:val="subscript"/>
              </w:rPr>
              <w:t>2</w:t>
            </w:r>
            <w:r w:rsidRPr="00D27B17">
              <w:t>-]</w:t>
            </w:r>
            <w:r w:rsidRPr="00D27B17">
              <w:rPr>
                <w:vertAlign w:val="subscript"/>
              </w:rPr>
              <w:t xml:space="preserve">n   </w:t>
            </w:r>
            <w:r w:rsidR="00E21EC7">
              <w:rPr>
                <w:vertAlign w:val="subscript"/>
              </w:rPr>
              <w:t xml:space="preserve">                 </w:t>
            </w:r>
          </w:p>
          <w:p w14:paraId="0C721E79" w14:textId="6F28D33F" w:rsidR="00D27B17" w:rsidRPr="00D27B17" w:rsidRDefault="00E21EC7" w:rsidP="00E21EC7">
            <w:pPr>
              <w:spacing w:before="120"/>
              <w:ind w:right="49"/>
            </w:pPr>
            <w:r>
              <w:rPr>
                <w:vertAlign w:val="subscript"/>
              </w:rPr>
              <w:t xml:space="preserve">                                                             </w:t>
            </w:r>
            <w:r w:rsidR="00D27B17" w:rsidRPr="00D27B17">
              <w:rPr>
                <w:i/>
                <w:iCs/>
              </w:rPr>
              <w:t>polietilen (PE)</w:t>
            </w:r>
          </w:p>
          <w:p w14:paraId="701EA976" w14:textId="079E1FE7" w:rsidR="00D27B17" w:rsidRPr="00D27B17" w:rsidRDefault="00E21EC7" w:rsidP="000129B8">
            <w:pPr>
              <w:spacing w:before="120"/>
              <w:ind w:right="49"/>
              <w:jc w:val="both"/>
              <w:rPr>
                <w:lang w:val="pt-BR"/>
              </w:rPr>
            </w:pPr>
            <w:r>
              <w:rPr>
                <w:lang w:val="pt-BR"/>
              </w:rPr>
              <w:t xml:space="preserve">     </w:t>
            </w:r>
            <w:r w:rsidR="00D27B17" w:rsidRPr="00D27B17">
              <w:rPr>
                <w:lang w:val="pt-BR"/>
              </w:rPr>
              <w:t xml:space="preserve">n Monome </w:t>
            </w:r>
            <w:r w:rsidR="00D27B17" w:rsidRPr="00D27B17">
              <w:rPr>
                <w:noProof/>
                <w:position w:val="-6"/>
              </w:rPr>
              <w:drawing>
                <wp:inline distT="0" distB="0" distL="0" distR="0" wp14:anchorId="5B627CD4" wp14:editId="6C5BBA23">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00D27B17" w:rsidRPr="00D27B17">
              <w:rPr>
                <w:lang w:val="pt-BR"/>
              </w:rPr>
              <w:t xml:space="preserve"> polime</w:t>
            </w:r>
          </w:p>
          <w:p w14:paraId="6357FB7E" w14:textId="77777777" w:rsidR="00D27B17" w:rsidRPr="00D27B17" w:rsidRDefault="00D27B17" w:rsidP="00D27B17">
            <w:pPr>
              <w:spacing w:before="120"/>
              <w:ind w:right="49"/>
              <w:jc w:val="both"/>
              <w:rPr>
                <w:lang w:val="pt-BR"/>
              </w:rPr>
            </w:pPr>
            <w:r w:rsidRPr="00D27B17">
              <w:rPr>
                <w:lang w:val="pt-BR"/>
              </w:rPr>
              <w:t>n :hệ số trùng hợp</w:t>
            </w:r>
          </w:p>
          <w:p w14:paraId="4157F2B4" w14:textId="77777777" w:rsidR="00D27B17" w:rsidRPr="00D27B17" w:rsidRDefault="00D27B17" w:rsidP="00D27B17">
            <w:pPr>
              <w:pStyle w:val="Heading3"/>
              <w:ind w:left="480" w:hanging="480"/>
            </w:pPr>
            <w:bookmarkStart w:id="8" w:name="_Toc8233453"/>
            <w:r w:rsidRPr="00D27B17">
              <w:t>3.3. Phản ứng oxi hóa</w:t>
            </w:r>
            <w:bookmarkEnd w:id="8"/>
          </w:p>
          <w:p w14:paraId="6606CCBD" w14:textId="77777777" w:rsidR="00D27B17" w:rsidRPr="008D019C" w:rsidRDefault="00D27B17" w:rsidP="00D27B17">
            <w:pPr>
              <w:pStyle w:val="Heading4"/>
              <w:rPr>
                <w:b/>
                <w:sz w:val="24"/>
                <w:szCs w:val="24"/>
              </w:rPr>
            </w:pPr>
            <w:r w:rsidRPr="008D019C">
              <w:rPr>
                <w:b/>
                <w:sz w:val="24"/>
                <w:szCs w:val="24"/>
              </w:rPr>
              <w:t>3.3.1. Phản ứng  oxi hóa hoàn toàn</w:t>
            </w:r>
          </w:p>
          <w:p w14:paraId="2DE95756" w14:textId="77777777" w:rsidR="00D27B17" w:rsidRPr="00D27B17" w:rsidRDefault="00D27B17" w:rsidP="000129B8">
            <w:pPr>
              <w:spacing w:before="120"/>
              <w:ind w:left="720" w:right="49"/>
              <w:jc w:val="both"/>
              <w:rPr>
                <w:lang w:val="pt-BR"/>
              </w:rPr>
            </w:pPr>
            <w:r w:rsidRPr="00D27B17">
              <w:rPr>
                <w:noProof/>
              </w:rPr>
              <mc:AlternateContent>
                <mc:Choice Requires="wps">
                  <w:drawing>
                    <wp:anchor distT="0" distB="0" distL="114300" distR="114300" simplePos="0" relativeHeight="251666944" behindDoc="0" locked="1" layoutInCell="1" allowOverlap="1" wp14:anchorId="1600CADA" wp14:editId="3772C3A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B84BA" w14:textId="77777777" w:rsidR="00CB0009" w:rsidRPr="00E86707" w:rsidRDefault="00CB0009" w:rsidP="00D27B17">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0CADA" id="Rectangle 765" o:spid="_x0000_s1028" style="position:absolute;left:0;text-align:left;margin-left:151.35pt;margin-top:-3.45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8WetgIAALo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" filled="f" stroked="f">
                      <v:textbox>
                        <w:txbxContent>
                          <w:p w14:paraId="432B84BA" w14:textId="77777777" w:rsidR="00CB0009" w:rsidRPr="00E86707" w:rsidRDefault="00CB0009" w:rsidP="00D27B17">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w:t>
            </w:r>
            <w:r w:rsidRPr="00D27B17">
              <w:rPr>
                <w:noProof/>
                <w:position w:val="-22"/>
              </w:rPr>
              <w:drawing>
                <wp:inline distT="0" distB="0" distL="0" distR="0" wp14:anchorId="48C952FC" wp14:editId="6E815B8B">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D27B17">
              <w:rPr>
                <w:lang w:val="pt-BR"/>
              </w:rPr>
              <w:t xml:space="preserve"> O</w:t>
            </w:r>
            <w:r w:rsidRPr="00D27B17">
              <w:rPr>
                <w:vertAlign w:val="subscript"/>
                <w:lang w:val="pt-BR"/>
              </w:rPr>
              <w:t>2</w:t>
            </w:r>
            <w:r w:rsidRPr="00D27B17">
              <w:rPr>
                <w:lang w:val="pt-BR"/>
              </w:rPr>
              <w:t xml:space="preserve"> </w:t>
            </w:r>
            <w:r w:rsidRPr="00D27B17">
              <w:rPr>
                <w:noProof/>
                <w:position w:val="-6"/>
              </w:rPr>
              <w:drawing>
                <wp:inline distT="0" distB="0" distL="0" distR="0" wp14:anchorId="73A1E711" wp14:editId="252A75E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pt-BR"/>
              </w:rPr>
              <w:t xml:space="preserve"> nCO</w:t>
            </w:r>
            <w:r w:rsidRPr="00D27B17">
              <w:rPr>
                <w:vertAlign w:val="subscript"/>
                <w:lang w:val="pt-BR"/>
              </w:rPr>
              <w:t>2</w:t>
            </w:r>
            <w:r w:rsidRPr="00D27B17">
              <w:rPr>
                <w:lang w:val="pt-BR"/>
              </w:rPr>
              <w:t xml:space="preserve"> + nH</w:t>
            </w:r>
            <w:r w:rsidRPr="00D27B17">
              <w:rPr>
                <w:vertAlign w:val="subscript"/>
                <w:lang w:val="pt-BR"/>
              </w:rPr>
              <w:t>2</w:t>
            </w:r>
            <w:r w:rsidRPr="00D27B17">
              <w:rPr>
                <w:lang w:val="pt-BR"/>
              </w:rPr>
              <w:t>O</w:t>
            </w:r>
          </w:p>
          <w:p w14:paraId="6BC84E90" w14:textId="77777777" w:rsidR="00D27B17" w:rsidRPr="008D019C" w:rsidRDefault="00D27B17" w:rsidP="00D27B17">
            <w:pPr>
              <w:pStyle w:val="Heading4"/>
              <w:rPr>
                <w:b/>
                <w:sz w:val="24"/>
                <w:szCs w:val="24"/>
              </w:rPr>
            </w:pPr>
            <w:r w:rsidRPr="008D019C">
              <w:rPr>
                <w:b/>
                <w:sz w:val="24"/>
                <w:szCs w:val="24"/>
              </w:rPr>
              <w:t>3.3.2. Phản ứng oxi hóa không hoàn toàn</w:t>
            </w:r>
          </w:p>
          <w:p w14:paraId="63F31CBD"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9" w:name="_Toc8233454"/>
            <w:r w:rsidRPr="0081368F">
              <w:rPr>
                <w:rFonts w:ascii="Times New Roman" w:hAnsi="Times New Roman"/>
                <w:b/>
                <w:sz w:val="24"/>
                <w:u w:val="single"/>
                <w:lang w:val="pt-BR"/>
              </w:rPr>
              <w:t>Điều chế</w:t>
            </w:r>
            <w:bookmarkEnd w:id="9"/>
          </w:p>
          <w:p w14:paraId="00A2756D" w14:textId="77777777" w:rsidR="00D27B17" w:rsidRPr="00D27B17" w:rsidRDefault="00D27B17" w:rsidP="00D27B17">
            <w:pPr>
              <w:pStyle w:val="Heading3"/>
              <w:ind w:left="480" w:hanging="480"/>
            </w:pPr>
            <w:bookmarkStart w:id="10" w:name="_Toc8233455"/>
            <w:r w:rsidRPr="00D27B17">
              <w:t>4.1. Trong phòng thí nghiệm</w:t>
            </w:r>
            <w:bookmarkEnd w:id="10"/>
          </w:p>
          <w:p w14:paraId="7E4E332B" w14:textId="77777777" w:rsidR="00D27B17" w:rsidRPr="00D27B17" w:rsidRDefault="00D27B17" w:rsidP="00D27B17">
            <w:pPr>
              <w:pStyle w:val="Heading3"/>
              <w:ind w:left="480" w:hanging="480"/>
            </w:pPr>
            <w:bookmarkStart w:id="11" w:name="_Toc8233456"/>
            <w:r w:rsidRPr="00D27B17">
              <w:t>4.2. Trong công nghiệp</w:t>
            </w:r>
            <w:bookmarkEnd w:id="11"/>
            <w:r w:rsidRPr="00D27B17">
              <w:t xml:space="preserve"> </w:t>
            </w:r>
          </w:p>
          <w:p w14:paraId="427BC250"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2" w:name="_Toc8233457"/>
            <w:r w:rsidRPr="0081368F">
              <w:rPr>
                <w:rFonts w:ascii="Times New Roman" w:hAnsi="Times New Roman"/>
                <w:b/>
                <w:sz w:val="24"/>
                <w:u w:val="single"/>
                <w:lang w:val="pt-BR"/>
              </w:rPr>
              <w:t>Ứng dụng</w:t>
            </w:r>
            <w:bookmarkEnd w:id="12"/>
          </w:p>
          <w:p w14:paraId="712B1146" w14:textId="09C9B21C" w:rsidR="00D6525B" w:rsidRPr="00D27B17" w:rsidRDefault="00D6525B"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D116B1">
            <w:pPr>
              <w:jc w:val="both"/>
              <w:rPr>
                <w:lang w:val="nb-NO"/>
              </w:rPr>
            </w:pPr>
          </w:p>
          <w:p w14:paraId="40A22853" w14:textId="77777777" w:rsidR="00861512" w:rsidRPr="000A6A3D" w:rsidRDefault="00861512" w:rsidP="00D116B1">
            <w:pPr>
              <w:jc w:val="both"/>
              <w:rPr>
                <w:lang w:val="nb-NO"/>
              </w:rPr>
            </w:pPr>
          </w:p>
          <w:p w14:paraId="27F1DC68" w14:textId="77777777" w:rsidR="00D632E1" w:rsidRPr="000A6A3D" w:rsidRDefault="00D632E1" w:rsidP="00D116B1">
            <w:pPr>
              <w:jc w:val="both"/>
              <w:rPr>
                <w:lang w:val="nb-NO"/>
              </w:rPr>
            </w:pPr>
          </w:p>
          <w:p w14:paraId="04A15CF9" w14:textId="7F894145" w:rsidR="005C52FA" w:rsidRDefault="005C52FA" w:rsidP="00D116B1">
            <w:pPr>
              <w:jc w:val="both"/>
              <w:rPr>
                <w:lang w:val="nb-NO"/>
              </w:rPr>
            </w:pPr>
            <w:r w:rsidRPr="000A6A3D">
              <w:rPr>
                <w:lang w:val="nb-NO"/>
              </w:rPr>
              <w:t xml:space="preserve">GV </w:t>
            </w:r>
            <w:r w:rsidR="008D0772">
              <w:rPr>
                <w:lang w:val="nb-NO"/>
              </w:rPr>
              <w:t>so sánh với ankan, giới thiệu khái niệm, công thức chung của anken.</w:t>
            </w:r>
          </w:p>
          <w:p w14:paraId="7857C775" w14:textId="77777777" w:rsidR="00191B82" w:rsidRDefault="00191B82" w:rsidP="00D116B1">
            <w:pPr>
              <w:jc w:val="both"/>
              <w:rPr>
                <w:lang w:val="nb-NO"/>
              </w:rPr>
            </w:pPr>
          </w:p>
          <w:p w14:paraId="5A8BC937" w14:textId="77777777" w:rsidR="00191B82" w:rsidRDefault="00191B82" w:rsidP="00D116B1">
            <w:pPr>
              <w:jc w:val="both"/>
              <w:rPr>
                <w:lang w:val="nb-NO"/>
              </w:rPr>
            </w:pPr>
          </w:p>
          <w:p w14:paraId="3FB32A9B" w14:textId="17148F80" w:rsidR="00191B82" w:rsidRPr="000A6A3D" w:rsidRDefault="00191B82" w:rsidP="00D116B1">
            <w:pPr>
              <w:jc w:val="both"/>
              <w:rPr>
                <w:lang w:val="nb-NO"/>
              </w:rPr>
            </w:pPr>
            <w:r>
              <w:rPr>
                <w:lang w:val="nb-NO"/>
              </w:rPr>
              <w:t>GV hướng dẫn cách viết CTCT và gọi tên các đồng phân .</w:t>
            </w:r>
          </w:p>
          <w:p w14:paraId="4EA2B3C8" w14:textId="77777777" w:rsidR="00E04E24" w:rsidRPr="000A6A3D" w:rsidRDefault="00E04E24" w:rsidP="00D116B1">
            <w:pPr>
              <w:jc w:val="both"/>
              <w:rPr>
                <w:lang w:val="nb-NO"/>
              </w:rPr>
            </w:pPr>
          </w:p>
          <w:p w14:paraId="2451618B" w14:textId="77777777" w:rsidR="007770A4" w:rsidRPr="000A6A3D" w:rsidRDefault="007770A4" w:rsidP="00D116B1">
            <w:pPr>
              <w:jc w:val="both"/>
              <w:rPr>
                <w:lang w:val="de-DE"/>
              </w:rPr>
            </w:pPr>
          </w:p>
          <w:p w14:paraId="699E6299" w14:textId="77777777" w:rsidR="007770A4" w:rsidRPr="000A6A3D" w:rsidRDefault="007770A4" w:rsidP="00D116B1">
            <w:pPr>
              <w:jc w:val="both"/>
              <w:rPr>
                <w:lang w:val="de-DE"/>
              </w:rPr>
            </w:pPr>
          </w:p>
          <w:p w14:paraId="44C4EB15" w14:textId="77777777" w:rsidR="007770A4" w:rsidRPr="000A6A3D" w:rsidRDefault="007770A4" w:rsidP="00D116B1">
            <w:pPr>
              <w:jc w:val="both"/>
              <w:rPr>
                <w:lang w:val="de-DE"/>
              </w:rPr>
            </w:pPr>
          </w:p>
          <w:p w14:paraId="03968245" w14:textId="77777777" w:rsidR="007770A4" w:rsidRPr="000A6A3D" w:rsidRDefault="007770A4" w:rsidP="00D116B1">
            <w:pPr>
              <w:jc w:val="both"/>
              <w:rPr>
                <w:lang w:val="de-DE"/>
              </w:rPr>
            </w:pPr>
          </w:p>
          <w:p w14:paraId="4DB77C6C" w14:textId="77777777" w:rsidR="007770A4" w:rsidRPr="000A6A3D" w:rsidRDefault="007770A4" w:rsidP="00D116B1">
            <w:pPr>
              <w:jc w:val="both"/>
              <w:rPr>
                <w:lang w:val="de-DE"/>
              </w:rPr>
            </w:pPr>
          </w:p>
          <w:p w14:paraId="452C38F4" w14:textId="77777777" w:rsidR="007770A4" w:rsidRPr="000A6A3D" w:rsidRDefault="007770A4" w:rsidP="00D116B1">
            <w:pPr>
              <w:jc w:val="both"/>
              <w:rPr>
                <w:lang w:val="de-DE"/>
              </w:rPr>
            </w:pPr>
          </w:p>
          <w:p w14:paraId="09114BEF" w14:textId="0E0838C7" w:rsidR="0000336C" w:rsidRDefault="00191B82" w:rsidP="00D116B1">
            <w:pPr>
              <w:jc w:val="both"/>
              <w:rPr>
                <w:lang w:val="de-DE"/>
              </w:rPr>
            </w:pPr>
            <w:r>
              <w:rPr>
                <w:lang w:val="de-DE"/>
              </w:rPr>
              <w:t xml:space="preserve">GV </w:t>
            </w:r>
            <w:r w:rsidR="00FB6667">
              <w:rPr>
                <w:lang w:val="de-DE"/>
              </w:rPr>
              <w:t>nêu câu hỏi</w:t>
            </w:r>
          </w:p>
          <w:p w14:paraId="077CB010" w14:textId="557B034B" w:rsidR="0000336C" w:rsidRDefault="0000336C" w:rsidP="00D116B1">
            <w:pPr>
              <w:jc w:val="both"/>
              <w:rPr>
                <w:lang w:val="de-DE"/>
              </w:rPr>
            </w:pPr>
          </w:p>
          <w:p w14:paraId="2A53C318" w14:textId="77777777" w:rsidR="0025057B" w:rsidRDefault="0025057B" w:rsidP="00D116B1">
            <w:pPr>
              <w:ind w:right="51"/>
              <w:jc w:val="both"/>
              <w:rPr>
                <w:lang w:val="nb-NO"/>
              </w:rPr>
            </w:pPr>
          </w:p>
          <w:p w14:paraId="639DF82A" w14:textId="5FD9ED9C" w:rsidR="007770A4" w:rsidRPr="00DC3C4B" w:rsidRDefault="00DC3C4B"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2502260B" w14:textId="678B4E41" w:rsidR="00D632E1" w:rsidRPr="000A6A3D" w:rsidRDefault="00D632E1" w:rsidP="00D116B1">
            <w:pPr>
              <w:jc w:val="both"/>
              <w:rPr>
                <w:lang w:val="nb-NO"/>
              </w:rPr>
            </w:pPr>
          </w:p>
          <w:p w14:paraId="645505D8" w14:textId="2CCE0A49" w:rsidR="007770A4" w:rsidRPr="000A6A3D" w:rsidRDefault="007770A4" w:rsidP="00D116B1">
            <w:pPr>
              <w:jc w:val="both"/>
              <w:rPr>
                <w:lang w:val="nb-NO"/>
              </w:rPr>
            </w:pPr>
          </w:p>
          <w:p w14:paraId="37A3FDAF" w14:textId="77777777" w:rsidR="00AA1902" w:rsidRDefault="00AA1902" w:rsidP="00D116B1">
            <w:pPr>
              <w:jc w:val="both"/>
              <w:rPr>
                <w:lang w:val="nb-NO"/>
              </w:rPr>
            </w:pPr>
          </w:p>
          <w:p w14:paraId="5E7A4418" w14:textId="68B3D5E9" w:rsidR="00D632E1" w:rsidRPr="000A6A3D" w:rsidRDefault="00D632E1" w:rsidP="00D116B1">
            <w:pPr>
              <w:jc w:val="both"/>
              <w:rPr>
                <w:lang w:val="nb-NO"/>
              </w:rPr>
            </w:pPr>
            <w:r w:rsidRPr="000A6A3D">
              <w:rPr>
                <w:lang w:val="nb-NO"/>
              </w:rPr>
              <w:t>.</w:t>
            </w:r>
          </w:p>
          <w:p w14:paraId="13932D3B" w14:textId="3BBF11C1" w:rsidR="005C52FA" w:rsidRPr="000A6A3D" w:rsidRDefault="005C52FA" w:rsidP="00D116B1">
            <w:pPr>
              <w:jc w:val="both"/>
              <w:rPr>
                <w:lang w:val="nb-NO"/>
              </w:rPr>
            </w:pPr>
          </w:p>
          <w:p w14:paraId="2C18F773" w14:textId="77777777" w:rsidR="00CD5E2D" w:rsidRDefault="00CD5E2D" w:rsidP="00D116B1">
            <w:pPr>
              <w:jc w:val="both"/>
              <w:rPr>
                <w:lang w:val="nb-NO"/>
              </w:rPr>
            </w:pPr>
          </w:p>
          <w:p w14:paraId="7BC1E124" w14:textId="77777777" w:rsidR="00DC3C4B" w:rsidRDefault="00DC3C4B" w:rsidP="00D116B1">
            <w:pPr>
              <w:jc w:val="both"/>
              <w:rPr>
                <w:lang w:val="nb-NO"/>
              </w:rPr>
            </w:pPr>
          </w:p>
          <w:p w14:paraId="5A966C52" w14:textId="77777777" w:rsidR="00DC3C4B" w:rsidRDefault="00DC3C4B" w:rsidP="00D116B1">
            <w:pPr>
              <w:jc w:val="both"/>
              <w:rPr>
                <w:lang w:val="nb-NO"/>
              </w:rPr>
            </w:pPr>
          </w:p>
          <w:p w14:paraId="57E71518" w14:textId="544AF499" w:rsidR="00DC3C4B" w:rsidRPr="000A6A3D" w:rsidRDefault="00DC3C4B" w:rsidP="00D116B1">
            <w:pPr>
              <w:jc w:val="both"/>
              <w:rPr>
                <w:lang w:val="nb-NO"/>
              </w:rPr>
            </w:pPr>
            <w:r>
              <w:rPr>
                <w:lang w:val="nb-NO"/>
              </w:rPr>
              <w:t>GV hướng dẫn cách viết phương trình phản ứng trùng hợp, phản ứng oxi hóa.</w:t>
            </w:r>
          </w:p>
          <w:p w14:paraId="3E01366C" w14:textId="77777777" w:rsidR="005C52FA" w:rsidRPr="000A6A3D" w:rsidRDefault="005C52FA" w:rsidP="00D116B1">
            <w:pPr>
              <w:jc w:val="both"/>
              <w:rPr>
                <w:lang w:val="nb-NO"/>
              </w:rPr>
            </w:pPr>
          </w:p>
          <w:p w14:paraId="7DAF06AE" w14:textId="2A4B4437" w:rsidR="002158A7" w:rsidRPr="000A6A3D" w:rsidRDefault="002158A7" w:rsidP="00D116B1">
            <w:pPr>
              <w:jc w:val="both"/>
              <w:rPr>
                <w:lang w:val="nb-NO"/>
              </w:rPr>
            </w:pPr>
          </w:p>
          <w:p w14:paraId="5AA0D127" w14:textId="77777777" w:rsidR="00AA1902" w:rsidRDefault="00AA1902" w:rsidP="00D116B1">
            <w:pPr>
              <w:jc w:val="both"/>
              <w:rPr>
                <w:lang w:val="de-DE"/>
              </w:rPr>
            </w:pPr>
          </w:p>
          <w:p w14:paraId="0BA38112" w14:textId="77777777" w:rsidR="00AA1902" w:rsidRDefault="00AA1902" w:rsidP="00D116B1">
            <w:pPr>
              <w:jc w:val="both"/>
              <w:rPr>
                <w:lang w:val="de-DE"/>
              </w:rPr>
            </w:pPr>
          </w:p>
          <w:p w14:paraId="522A3954" w14:textId="77777777" w:rsidR="00AA1902" w:rsidRDefault="00AA1902" w:rsidP="00D116B1">
            <w:pPr>
              <w:jc w:val="both"/>
              <w:rPr>
                <w:lang w:val="de-DE"/>
              </w:rPr>
            </w:pPr>
          </w:p>
          <w:p w14:paraId="20806832" w14:textId="77777777" w:rsidR="00A30D9E" w:rsidRDefault="00A30D9E" w:rsidP="00D116B1">
            <w:pPr>
              <w:jc w:val="both"/>
              <w:rPr>
                <w:lang w:val="de-DE"/>
              </w:rPr>
            </w:pPr>
          </w:p>
          <w:p w14:paraId="7929F943" w14:textId="77777777" w:rsidR="00A30D9E" w:rsidRDefault="00A30D9E" w:rsidP="00D116B1">
            <w:pPr>
              <w:jc w:val="both"/>
              <w:rPr>
                <w:lang w:val="de-DE"/>
              </w:rPr>
            </w:pPr>
          </w:p>
          <w:p w14:paraId="5A4C7AE5" w14:textId="77777777" w:rsidR="00A30D9E" w:rsidRDefault="00A30D9E" w:rsidP="00D116B1">
            <w:pPr>
              <w:jc w:val="both"/>
              <w:rPr>
                <w:lang w:val="de-DE"/>
              </w:rPr>
            </w:pPr>
          </w:p>
          <w:p w14:paraId="43139143" w14:textId="77777777" w:rsidR="00A30D9E" w:rsidRDefault="00A30D9E" w:rsidP="00D116B1">
            <w:pPr>
              <w:jc w:val="both"/>
              <w:rPr>
                <w:lang w:val="de-DE"/>
              </w:rPr>
            </w:pPr>
          </w:p>
          <w:p w14:paraId="76247828" w14:textId="1952EB51" w:rsidR="002158A7" w:rsidRDefault="002158A7" w:rsidP="00D116B1">
            <w:pPr>
              <w:jc w:val="both"/>
              <w:rPr>
                <w:lang w:val="de-DE"/>
              </w:rPr>
            </w:pPr>
            <w:r w:rsidRPr="000A6A3D">
              <w:rPr>
                <w:lang w:val="de-DE"/>
              </w:rPr>
              <w:t>G</w:t>
            </w:r>
            <w:r w:rsidR="00D116B1">
              <w:rPr>
                <w:lang w:val="de-DE"/>
              </w:rPr>
              <w:t>V</w:t>
            </w:r>
            <w:r w:rsidRPr="000A6A3D">
              <w:rPr>
                <w:lang w:val="de-DE"/>
              </w:rPr>
              <w:t xml:space="preserve"> giải thích </w:t>
            </w:r>
            <w:r w:rsidR="0025057B">
              <w:rPr>
                <w:lang w:val="de-DE"/>
              </w:rPr>
              <w:t>phương pháp điều chế.</w:t>
            </w:r>
          </w:p>
          <w:p w14:paraId="3EA033ED" w14:textId="79AFDF75" w:rsidR="0025057B" w:rsidRPr="000A6A3D" w:rsidRDefault="0025057B"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D116B1">
            <w:pPr>
              <w:jc w:val="both"/>
              <w:rPr>
                <w:lang w:val="nb-NO"/>
              </w:rPr>
            </w:pPr>
          </w:p>
          <w:p w14:paraId="288996A7" w14:textId="77777777" w:rsidR="005C52FA" w:rsidRPr="000A6A3D" w:rsidRDefault="005C52FA" w:rsidP="00D116B1">
            <w:pPr>
              <w:jc w:val="both"/>
              <w:rPr>
                <w:lang w:val="nb-NO"/>
              </w:rPr>
            </w:pPr>
          </w:p>
          <w:p w14:paraId="41655810" w14:textId="77777777" w:rsidR="00D632E1" w:rsidRPr="000A6A3D" w:rsidRDefault="00D632E1" w:rsidP="00D116B1">
            <w:pPr>
              <w:jc w:val="both"/>
              <w:rPr>
                <w:lang w:val="nb-NO"/>
              </w:rPr>
            </w:pPr>
          </w:p>
          <w:p w14:paraId="67F03E05" w14:textId="77777777" w:rsidR="005C52FA" w:rsidRPr="000A6A3D" w:rsidRDefault="005C52FA" w:rsidP="00D116B1">
            <w:pPr>
              <w:jc w:val="both"/>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D116B1">
            <w:pPr>
              <w:jc w:val="both"/>
              <w:rPr>
                <w:lang w:val="nb-NO"/>
              </w:rPr>
            </w:pPr>
          </w:p>
          <w:p w14:paraId="3080B2B4" w14:textId="77777777" w:rsidR="005C52FA" w:rsidRPr="000A6A3D" w:rsidRDefault="005C52FA" w:rsidP="00D116B1">
            <w:pPr>
              <w:jc w:val="both"/>
              <w:rPr>
                <w:lang w:val="nb-NO"/>
              </w:rPr>
            </w:pPr>
          </w:p>
          <w:p w14:paraId="54546B19" w14:textId="77777777" w:rsidR="005C52FA" w:rsidRPr="000A6A3D" w:rsidRDefault="005C52FA" w:rsidP="00D116B1">
            <w:pPr>
              <w:jc w:val="both"/>
              <w:rPr>
                <w:lang w:val="nb-NO"/>
              </w:rPr>
            </w:pPr>
          </w:p>
          <w:p w14:paraId="459D7167" w14:textId="77777777" w:rsidR="008B3FCC" w:rsidRPr="000A6A3D" w:rsidRDefault="008B3FCC" w:rsidP="00D116B1">
            <w:pPr>
              <w:jc w:val="both"/>
              <w:rPr>
                <w:lang w:val="nb-NO"/>
              </w:rPr>
            </w:pPr>
          </w:p>
          <w:p w14:paraId="3743E817" w14:textId="2CAF22B7" w:rsidR="00D919C3" w:rsidRPr="000A6A3D" w:rsidRDefault="00191B82" w:rsidP="00D116B1">
            <w:pPr>
              <w:jc w:val="both"/>
              <w:rPr>
                <w:lang w:val="nb-NO"/>
              </w:rPr>
            </w:pPr>
            <w:r>
              <w:rPr>
                <w:lang w:val="nb-NO"/>
              </w:rPr>
              <w:t>HS làm bài luyện tập</w:t>
            </w:r>
          </w:p>
          <w:p w14:paraId="787CA3DF" w14:textId="60A787B0" w:rsidR="00D919C3" w:rsidRPr="000A6A3D" w:rsidRDefault="00D919C3" w:rsidP="00D116B1">
            <w:pPr>
              <w:jc w:val="both"/>
              <w:rPr>
                <w:lang w:val="nb-NO"/>
              </w:rPr>
            </w:pPr>
          </w:p>
          <w:p w14:paraId="160D5783" w14:textId="77777777" w:rsidR="00D919C3" w:rsidRPr="000A6A3D" w:rsidRDefault="00D919C3" w:rsidP="00D116B1">
            <w:pPr>
              <w:jc w:val="both"/>
              <w:rPr>
                <w:lang w:val="nb-NO"/>
              </w:rPr>
            </w:pPr>
          </w:p>
          <w:p w14:paraId="73323C5A" w14:textId="5C095042" w:rsidR="00ED1639" w:rsidRPr="000A6A3D" w:rsidRDefault="00ED1639" w:rsidP="00D116B1">
            <w:pPr>
              <w:jc w:val="both"/>
              <w:rPr>
                <w:lang w:val="nb-NO"/>
              </w:rPr>
            </w:pPr>
          </w:p>
          <w:p w14:paraId="6C58EB69" w14:textId="2A4C0984" w:rsidR="007770A4" w:rsidRPr="000A6A3D" w:rsidRDefault="007770A4" w:rsidP="00D116B1">
            <w:pPr>
              <w:jc w:val="both"/>
              <w:rPr>
                <w:lang w:val="nb-NO"/>
              </w:rPr>
            </w:pPr>
          </w:p>
          <w:p w14:paraId="4215D5DC" w14:textId="5ABA28A5" w:rsidR="007770A4" w:rsidRPr="000A6A3D" w:rsidRDefault="007770A4" w:rsidP="00D116B1">
            <w:pPr>
              <w:jc w:val="both"/>
              <w:rPr>
                <w:lang w:val="nb-NO"/>
              </w:rPr>
            </w:pPr>
          </w:p>
          <w:p w14:paraId="32B625F9" w14:textId="10DB87BE" w:rsidR="007770A4" w:rsidRPr="000A6A3D" w:rsidRDefault="007770A4" w:rsidP="00D116B1">
            <w:pPr>
              <w:jc w:val="both"/>
              <w:rPr>
                <w:lang w:val="nb-NO"/>
              </w:rPr>
            </w:pPr>
          </w:p>
          <w:p w14:paraId="50F34609" w14:textId="1FD2A216" w:rsidR="007770A4" w:rsidRPr="000A6A3D" w:rsidRDefault="007770A4" w:rsidP="00D116B1">
            <w:pPr>
              <w:jc w:val="both"/>
              <w:rPr>
                <w:lang w:val="nb-NO"/>
              </w:rPr>
            </w:pPr>
          </w:p>
          <w:p w14:paraId="6EA0DF29" w14:textId="3DD709AB" w:rsidR="007770A4" w:rsidRDefault="007770A4" w:rsidP="00D116B1">
            <w:pPr>
              <w:jc w:val="both"/>
              <w:rPr>
                <w:lang w:val="nb-NO"/>
              </w:rPr>
            </w:pPr>
          </w:p>
          <w:p w14:paraId="20AF77F2" w14:textId="6C76F5D1" w:rsidR="00FB6667" w:rsidRDefault="00FB6667" w:rsidP="00D116B1">
            <w:pPr>
              <w:spacing w:line="276" w:lineRule="auto"/>
              <w:jc w:val="both"/>
              <w:rPr>
                <w:lang w:val="nb-NO"/>
              </w:rPr>
            </w:pPr>
            <w:r>
              <w:rPr>
                <w:lang w:val="nb-NO"/>
              </w:rPr>
              <w:t>HS trả lời</w:t>
            </w:r>
            <w:r w:rsidR="00191B82">
              <w:rPr>
                <w:lang w:val="nb-NO"/>
              </w:rPr>
              <w:t>, ghi bài.</w:t>
            </w:r>
          </w:p>
          <w:p w14:paraId="7D9AB391" w14:textId="32E7C8B3" w:rsidR="00003411" w:rsidRDefault="00003411" w:rsidP="00D116B1">
            <w:pPr>
              <w:jc w:val="both"/>
              <w:rPr>
                <w:lang w:val="nb-NO"/>
              </w:rPr>
            </w:pPr>
          </w:p>
          <w:p w14:paraId="467D50E3" w14:textId="77777777" w:rsidR="00DC3C4B" w:rsidRDefault="00DC3C4B" w:rsidP="00D116B1">
            <w:pPr>
              <w:jc w:val="both"/>
              <w:rPr>
                <w:lang w:val="nb-NO"/>
              </w:rPr>
            </w:pPr>
          </w:p>
          <w:p w14:paraId="2FF345B8" w14:textId="77777777" w:rsidR="005C52FA" w:rsidRPr="000A6A3D" w:rsidRDefault="00D632E1" w:rsidP="00D116B1">
            <w:pPr>
              <w:jc w:val="both"/>
              <w:rPr>
                <w:lang w:val="nb-NO"/>
              </w:rPr>
            </w:pPr>
            <w:r w:rsidRPr="000A6A3D">
              <w:rPr>
                <w:lang w:val="nb-NO"/>
              </w:rPr>
              <w:t xml:space="preserve">HS theo dõi, ghi bài </w:t>
            </w:r>
          </w:p>
          <w:p w14:paraId="22C667BB" w14:textId="77777777" w:rsidR="008B3FCC" w:rsidRPr="000A6A3D" w:rsidRDefault="008B3FCC" w:rsidP="00D116B1">
            <w:pPr>
              <w:jc w:val="both"/>
              <w:rPr>
                <w:lang w:val="nb-NO"/>
              </w:rPr>
            </w:pPr>
          </w:p>
          <w:p w14:paraId="7EFF5B8D" w14:textId="77777777" w:rsidR="00DC3C4B" w:rsidRPr="000A6A3D" w:rsidRDefault="00DC3C4B" w:rsidP="00D116B1">
            <w:pPr>
              <w:jc w:val="both"/>
              <w:rPr>
                <w:lang w:val="nb-NO"/>
              </w:rPr>
            </w:pPr>
            <w:r>
              <w:rPr>
                <w:lang w:val="nb-NO"/>
              </w:rPr>
              <w:t>HS làm bài luyện tập</w:t>
            </w:r>
          </w:p>
          <w:p w14:paraId="403BD474" w14:textId="4A3B86EC" w:rsidR="008B3FCC" w:rsidRPr="000A6A3D" w:rsidRDefault="008B3FCC" w:rsidP="00D116B1">
            <w:pPr>
              <w:jc w:val="both"/>
              <w:rPr>
                <w:lang w:val="nb-NO"/>
              </w:rPr>
            </w:pPr>
          </w:p>
          <w:p w14:paraId="5252406E" w14:textId="77777777" w:rsidR="00F91FDA" w:rsidRPr="000A6A3D" w:rsidRDefault="00F91FDA" w:rsidP="00D116B1">
            <w:pPr>
              <w:jc w:val="both"/>
              <w:rPr>
                <w:lang w:val="nb-NO"/>
              </w:rPr>
            </w:pPr>
          </w:p>
          <w:p w14:paraId="387E9115" w14:textId="77777777" w:rsidR="00F91FDA" w:rsidRPr="000A6A3D" w:rsidRDefault="00F91FDA" w:rsidP="00D116B1">
            <w:pPr>
              <w:jc w:val="both"/>
              <w:rPr>
                <w:lang w:val="nb-NO"/>
              </w:rPr>
            </w:pPr>
          </w:p>
          <w:p w14:paraId="6A90934A" w14:textId="77777777" w:rsidR="00281C3A" w:rsidRPr="000A6A3D" w:rsidRDefault="00281C3A" w:rsidP="00D116B1">
            <w:pPr>
              <w:jc w:val="both"/>
              <w:rPr>
                <w:lang w:val="nb-NO"/>
              </w:rPr>
            </w:pPr>
          </w:p>
          <w:p w14:paraId="476F74B8" w14:textId="2947F945" w:rsidR="00281C3A" w:rsidRDefault="00281C3A" w:rsidP="00D116B1">
            <w:pPr>
              <w:jc w:val="both"/>
              <w:rPr>
                <w:lang w:val="nb-NO"/>
              </w:rPr>
            </w:pPr>
          </w:p>
          <w:p w14:paraId="4932859C" w14:textId="77777777" w:rsidR="00AA1902" w:rsidRPr="000A6A3D" w:rsidRDefault="00AA1902" w:rsidP="00D116B1">
            <w:pPr>
              <w:jc w:val="both"/>
              <w:rPr>
                <w:lang w:val="nb-NO"/>
              </w:rPr>
            </w:pPr>
          </w:p>
          <w:p w14:paraId="19DD93D5" w14:textId="77777777" w:rsidR="00281C3A" w:rsidRDefault="00281C3A" w:rsidP="00D116B1">
            <w:pPr>
              <w:jc w:val="both"/>
              <w:rPr>
                <w:lang w:val="nb-NO"/>
              </w:rPr>
            </w:pPr>
          </w:p>
          <w:p w14:paraId="57C65E5A" w14:textId="77777777" w:rsidR="00DC3C4B" w:rsidRDefault="00DC3C4B" w:rsidP="00D116B1">
            <w:pPr>
              <w:jc w:val="both"/>
              <w:rPr>
                <w:lang w:val="nb-NO"/>
              </w:rPr>
            </w:pPr>
          </w:p>
          <w:p w14:paraId="701E975B" w14:textId="77777777" w:rsidR="00DC3C4B" w:rsidRPr="000A6A3D" w:rsidRDefault="00DC3C4B" w:rsidP="00D116B1">
            <w:pPr>
              <w:jc w:val="both"/>
              <w:rPr>
                <w:lang w:val="nb-NO"/>
              </w:rPr>
            </w:pPr>
          </w:p>
          <w:p w14:paraId="647D15D0" w14:textId="77777777" w:rsidR="00F91FDA" w:rsidRPr="000A6A3D" w:rsidRDefault="00F91FDA" w:rsidP="00D116B1">
            <w:pPr>
              <w:jc w:val="both"/>
              <w:rPr>
                <w:lang w:val="nb-NO"/>
              </w:rPr>
            </w:pPr>
            <w:r w:rsidRPr="000A6A3D">
              <w:rPr>
                <w:lang w:val="nb-NO"/>
              </w:rPr>
              <w:t>HS theo dõi, ghi bài</w:t>
            </w:r>
          </w:p>
          <w:p w14:paraId="2DBAB8AF" w14:textId="77777777" w:rsidR="002158A7" w:rsidRPr="000A6A3D" w:rsidRDefault="002158A7" w:rsidP="00D116B1">
            <w:pPr>
              <w:jc w:val="both"/>
              <w:rPr>
                <w:lang w:val="nb-NO"/>
              </w:rPr>
            </w:pPr>
          </w:p>
          <w:p w14:paraId="6F4BEF88" w14:textId="05B3DADF" w:rsidR="002158A7" w:rsidRPr="000A6A3D" w:rsidRDefault="00DC3C4B" w:rsidP="00D116B1">
            <w:pPr>
              <w:jc w:val="both"/>
              <w:rPr>
                <w:lang w:val="nb-NO"/>
              </w:rPr>
            </w:pPr>
            <w:r>
              <w:rPr>
                <w:lang w:val="nb-NO"/>
              </w:rPr>
              <w:t>HS làm bài luyện tập</w:t>
            </w:r>
          </w:p>
          <w:p w14:paraId="4F312C11" w14:textId="38E63F95" w:rsidR="002158A7" w:rsidRDefault="002158A7" w:rsidP="00D116B1">
            <w:pPr>
              <w:jc w:val="both"/>
              <w:rPr>
                <w:lang w:val="nb-NO"/>
              </w:rPr>
            </w:pPr>
          </w:p>
          <w:p w14:paraId="7421F877" w14:textId="5645D60E" w:rsidR="00AA1902" w:rsidRDefault="00AA1902" w:rsidP="00D116B1">
            <w:pPr>
              <w:jc w:val="both"/>
              <w:rPr>
                <w:lang w:val="nb-NO"/>
              </w:rPr>
            </w:pPr>
          </w:p>
          <w:p w14:paraId="5031B56C" w14:textId="1E09BE03" w:rsidR="00AA1902" w:rsidRDefault="00AA1902" w:rsidP="00D116B1">
            <w:pPr>
              <w:jc w:val="both"/>
              <w:rPr>
                <w:lang w:val="nb-NO"/>
              </w:rPr>
            </w:pPr>
          </w:p>
          <w:p w14:paraId="76CB4165" w14:textId="77777777" w:rsidR="00AA1902" w:rsidRPr="000A6A3D" w:rsidRDefault="00AA1902" w:rsidP="00D116B1">
            <w:pPr>
              <w:jc w:val="both"/>
              <w:rPr>
                <w:lang w:val="nb-NO"/>
              </w:rPr>
            </w:pPr>
          </w:p>
          <w:p w14:paraId="2C74652A" w14:textId="77777777" w:rsidR="002158A7" w:rsidRDefault="002158A7" w:rsidP="00D116B1">
            <w:pPr>
              <w:jc w:val="both"/>
              <w:rPr>
                <w:lang w:val="nb-NO"/>
              </w:rPr>
            </w:pPr>
          </w:p>
          <w:p w14:paraId="56CFE041" w14:textId="77777777" w:rsidR="00A30D9E" w:rsidRDefault="00A30D9E" w:rsidP="00D116B1">
            <w:pPr>
              <w:jc w:val="both"/>
              <w:rPr>
                <w:lang w:val="nb-NO"/>
              </w:rPr>
            </w:pPr>
          </w:p>
          <w:p w14:paraId="7FDAF6ED" w14:textId="77777777" w:rsidR="00A30D9E" w:rsidRDefault="00A30D9E" w:rsidP="00D116B1">
            <w:pPr>
              <w:jc w:val="both"/>
              <w:rPr>
                <w:lang w:val="nb-NO"/>
              </w:rPr>
            </w:pPr>
          </w:p>
          <w:p w14:paraId="0E3FCFB9" w14:textId="77777777" w:rsidR="00A30D9E" w:rsidRPr="000A6A3D" w:rsidRDefault="00A30D9E" w:rsidP="00D116B1">
            <w:pPr>
              <w:jc w:val="both"/>
              <w:rPr>
                <w:lang w:val="nb-NO"/>
              </w:rPr>
            </w:pPr>
          </w:p>
          <w:p w14:paraId="24D76E32" w14:textId="77777777" w:rsidR="002158A7" w:rsidRPr="000A6A3D" w:rsidRDefault="002158A7" w:rsidP="00D116B1">
            <w:pPr>
              <w:jc w:val="both"/>
              <w:rPr>
                <w:lang w:val="nb-NO"/>
              </w:rPr>
            </w:pPr>
          </w:p>
          <w:p w14:paraId="0E600A6F" w14:textId="77777777" w:rsidR="002158A7" w:rsidRPr="000A6A3D" w:rsidRDefault="002158A7" w:rsidP="00D116B1">
            <w:pPr>
              <w:jc w:val="both"/>
              <w:rPr>
                <w:lang w:val="nb-NO"/>
              </w:rPr>
            </w:pPr>
            <w:r w:rsidRPr="000A6A3D">
              <w:rPr>
                <w:lang w:val="nb-NO"/>
              </w:rPr>
              <w:t>HS theo dõi, ghi bài</w:t>
            </w:r>
          </w:p>
          <w:p w14:paraId="12A81C8B" w14:textId="77777777" w:rsidR="0025057B" w:rsidRDefault="0025057B" w:rsidP="00D116B1">
            <w:pPr>
              <w:jc w:val="both"/>
              <w:rPr>
                <w:lang w:val="nb-NO"/>
              </w:rPr>
            </w:pPr>
          </w:p>
          <w:p w14:paraId="06A5CE8D" w14:textId="77777777" w:rsidR="0025057B" w:rsidRDefault="0025057B" w:rsidP="00D116B1">
            <w:pPr>
              <w:jc w:val="both"/>
              <w:rPr>
                <w:lang w:val="nb-NO"/>
              </w:rPr>
            </w:pPr>
          </w:p>
          <w:p w14:paraId="157D0F08" w14:textId="1AF6BC62" w:rsidR="0025057B" w:rsidRPr="000A6A3D" w:rsidRDefault="0025057B" w:rsidP="00D116B1">
            <w:pPr>
              <w:spacing w:line="276" w:lineRule="auto"/>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A26C0E3" w14:textId="75E4C67E" w:rsidR="00FB1F10" w:rsidRPr="000A6A3D" w:rsidRDefault="0025057B" w:rsidP="00FB1F10">
            <w:pPr>
              <w:jc w:val="center"/>
              <w:rPr>
                <w:lang w:val="pt-BR"/>
              </w:rPr>
            </w:pPr>
            <w:r>
              <w:rPr>
                <w:lang w:val="pt-BR"/>
              </w:rPr>
              <w:t>30</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4B652A6C" w:rsidR="00FB1F10" w:rsidRPr="000A6A3D" w:rsidRDefault="00FB1F10" w:rsidP="00FB1F10">
            <w:pPr>
              <w:jc w:val="center"/>
              <w:rPr>
                <w:lang w:val="pt-BR"/>
              </w:rPr>
            </w:pPr>
            <w:r>
              <w:rPr>
                <w:lang w:val="pt-BR"/>
              </w:rPr>
              <w:t>2</w:t>
            </w:r>
            <w:r w:rsidR="00CE2A5B">
              <w:rPr>
                <w:lang w:val="pt-BR"/>
              </w:rPr>
              <w:t>5</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649FBB98" w14:textId="77777777" w:rsidR="0025057B" w:rsidRDefault="0025057B" w:rsidP="00FB1F10">
            <w:pPr>
              <w:jc w:val="center"/>
              <w:rPr>
                <w:lang w:val="pt-BR"/>
              </w:rPr>
            </w:pPr>
          </w:p>
          <w:p w14:paraId="5EEC9EBE" w14:textId="77777777" w:rsidR="0025057B" w:rsidRDefault="0025057B" w:rsidP="00FB1F10">
            <w:pPr>
              <w:jc w:val="center"/>
              <w:rPr>
                <w:lang w:val="pt-BR"/>
              </w:rPr>
            </w:pPr>
          </w:p>
          <w:p w14:paraId="3692C7C6" w14:textId="77777777" w:rsidR="0025057B" w:rsidRDefault="0025057B" w:rsidP="00FB1F10">
            <w:pPr>
              <w:jc w:val="center"/>
              <w:rPr>
                <w:lang w:val="pt-BR"/>
              </w:rPr>
            </w:pPr>
          </w:p>
          <w:p w14:paraId="3806CE39" w14:textId="77777777" w:rsidR="0025057B" w:rsidRDefault="0025057B" w:rsidP="00FB1F10">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250AF53F" w14:textId="77777777" w:rsidR="00CE2A5B" w:rsidRDefault="00CE2A5B" w:rsidP="00FB1F10">
            <w:pPr>
              <w:jc w:val="center"/>
              <w:rPr>
                <w:lang w:val="pt-BR"/>
              </w:rPr>
            </w:pPr>
          </w:p>
          <w:p w14:paraId="306F2656" w14:textId="77777777" w:rsidR="00CE2A5B" w:rsidRDefault="00CE2A5B" w:rsidP="00FB1F10">
            <w:pPr>
              <w:jc w:val="center"/>
              <w:rPr>
                <w:lang w:val="pt-BR"/>
              </w:rPr>
            </w:pPr>
          </w:p>
          <w:p w14:paraId="01875DA0" w14:textId="36A4EC79" w:rsidR="00FB1F10" w:rsidRPr="000A6A3D" w:rsidRDefault="00CE2A5B" w:rsidP="00FB1F10">
            <w:pPr>
              <w:jc w:val="center"/>
              <w:rPr>
                <w:lang w:val="pt-BR"/>
              </w:rPr>
            </w:pPr>
            <w:r>
              <w:rPr>
                <w:lang w:val="pt-BR"/>
              </w:rPr>
              <w:t>2</w:t>
            </w:r>
            <w:r w:rsidR="00FB1F10">
              <w:rPr>
                <w:lang w:val="pt-BR"/>
              </w:rPr>
              <w:t>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21C073D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140F4571" w14:textId="7AA098F3" w:rsidR="00097E27" w:rsidRDefault="001D54A9" w:rsidP="000A6A3D">
            <w:pPr>
              <w:rPr>
                <w:bCs/>
                <w:lang w:val="nb-NO"/>
              </w:rPr>
            </w:pPr>
            <w:r>
              <w:rPr>
                <w:bCs/>
                <w:lang w:val="nb-NO"/>
              </w:rPr>
              <w:t xml:space="preserve">- </w:t>
            </w:r>
            <w:r w:rsidR="00097E27">
              <w:rPr>
                <w:bCs/>
                <w:lang w:val="nb-NO"/>
              </w:rPr>
              <w:t>Danh pháp</w:t>
            </w:r>
            <w:r w:rsidR="008D019C">
              <w:rPr>
                <w:bCs/>
                <w:lang w:val="nb-NO"/>
              </w:rPr>
              <w:t>.</w:t>
            </w:r>
          </w:p>
          <w:p w14:paraId="6A1A97A4" w14:textId="2C45C651" w:rsidR="00FF5FDB" w:rsidRPr="000A6A3D" w:rsidRDefault="00097E27" w:rsidP="000A6A3D">
            <w:pPr>
              <w:rPr>
                <w:bCs/>
                <w:lang w:val="nb-NO"/>
              </w:rPr>
            </w:pPr>
            <w:r>
              <w:rPr>
                <w:bCs/>
                <w:lang w:val="nb-NO"/>
              </w:rPr>
              <w:t xml:space="preserve">- </w:t>
            </w:r>
            <w:r w:rsidR="001D54A9">
              <w:rPr>
                <w:bCs/>
                <w:lang w:val="nb-NO"/>
              </w:rPr>
              <w:t>Phản ứng cộng.</w:t>
            </w:r>
          </w:p>
          <w:p w14:paraId="19386917" w14:textId="049BBA60" w:rsidR="005C52FA" w:rsidRPr="000A6A3D" w:rsidRDefault="001D54A9" w:rsidP="000A6A3D">
            <w:pPr>
              <w:rPr>
                <w:lang w:val="vi-VN"/>
              </w:rPr>
            </w:pPr>
            <w:r>
              <w:rPr>
                <w:lang w:val="nb-NO"/>
              </w:rPr>
              <w:t>- Phản ứng trùng hợp</w:t>
            </w:r>
            <w:r w:rsidR="00FF5FDB" w:rsidRPr="000A6A3D">
              <w:rPr>
                <w:lang w:val="nb-NO"/>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20E083" w14:textId="77777777" w:rsidR="001D54A9" w:rsidRDefault="00FB7696" w:rsidP="001D54A9">
            <w:pPr>
              <w:rPr>
                <w:lang w:val="de-DE"/>
              </w:rPr>
            </w:pPr>
            <w:r w:rsidRPr="000A6A3D">
              <w:rPr>
                <w:lang w:val="de-DE"/>
              </w:rPr>
              <w:t xml:space="preserve">Giảng viên trình bày tóm tắt nội dung bằng lời. </w:t>
            </w:r>
          </w:p>
          <w:p w14:paraId="1F3DC038" w14:textId="0451C375" w:rsidR="0079762A" w:rsidRPr="000A6A3D" w:rsidRDefault="005C52FA" w:rsidP="001D54A9">
            <w:pPr>
              <w:rPr>
                <w:lang w:val="vi-VN"/>
              </w:rPr>
            </w:pPr>
            <w:r w:rsidRPr="000A6A3D">
              <w:rPr>
                <w:lang w:val="nb-NO"/>
              </w:rPr>
              <w:t>GV hướng dẫn</w:t>
            </w:r>
            <w:r w:rsidR="00FB7696"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w:t>
            </w:r>
            <w:r w:rsidR="001D54A9">
              <w:rPr>
                <w:lang w:val="nb-NO"/>
              </w:rPr>
              <w:t>4/GT /5.</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724AF9D8" w14:textId="03FA59AD" w:rsidR="00FB7696" w:rsidRPr="000A6A3D" w:rsidRDefault="00FB7696" w:rsidP="000A6A3D">
            <w:pPr>
              <w:rPr>
                <w:bCs/>
                <w:lang w:val="nb-NO"/>
              </w:rPr>
            </w:pPr>
            <w:r w:rsidRPr="000A6A3D">
              <w:rPr>
                <w:bCs/>
                <w:lang w:val="nb-NO"/>
              </w:rPr>
              <w:t>- Bài tập</w:t>
            </w:r>
            <w:r w:rsidR="00097E27">
              <w:rPr>
                <w:bCs/>
                <w:lang w:val="nb-NO"/>
              </w:rPr>
              <w:t xml:space="preserve"> 7</w:t>
            </w:r>
            <w:r w:rsidR="00AF477C" w:rsidRPr="000A6A3D">
              <w:rPr>
                <w:bCs/>
                <w:lang w:val="nb-NO"/>
              </w:rPr>
              <w:t xml:space="preserve"> - 9</w:t>
            </w:r>
            <w:r w:rsidRPr="000A6A3D">
              <w:rPr>
                <w:bCs/>
                <w:lang w:val="nb-NO"/>
              </w:rPr>
              <w:t xml:space="preserve"> trang </w:t>
            </w:r>
            <w:r w:rsidR="00097E27">
              <w:rPr>
                <w:bCs/>
                <w:lang w:val="nb-NO"/>
              </w:rPr>
              <w:t>6,7</w:t>
            </w:r>
            <w:r w:rsidRPr="000A6A3D">
              <w:rPr>
                <w:bCs/>
                <w:lang w:val="nb-NO"/>
              </w:rPr>
              <w:t xml:space="preserve"> trong giáo trình. </w:t>
            </w:r>
          </w:p>
          <w:p w14:paraId="415FD7DE" w14:textId="2B50D42A" w:rsidR="00FB7696" w:rsidRPr="000A6A3D" w:rsidRDefault="00FB7696" w:rsidP="000A6A3D">
            <w:r w:rsidRPr="000A6A3D">
              <w:rPr>
                <w:lang w:val="pt-BR"/>
              </w:rPr>
              <w:t xml:space="preserve">- Chuẩn bị </w:t>
            </w:r>
            <w:r w:rsidR="00C62AA2" w:rsidRPr="000A6A3D">
              <w:rPr>
                <w:bCs/>
              </w:rPr>
              <w:t xml:space="preserve">Bài </w:t>
            </w:r>
            <w:r w:rsidR="00097E27">
              <w:rPr>
                <w:bCs/>
              </w:rPr>
              <w:t>43</w:t>
            </w:r>
            <w:r w:rsidR="00C62AA2" w:rsidRPr="000A6A3D">
              <w:rPr>
                <w:bCs/>
              </w:rPr>
              <w:t xml:space="preserve">. </w:t>
            </w:r>
            <w:r w:rsidR="00097E27">
              <w:rPr>
                <w:bCs/>
              </w:rPr>
              <w:t>Ankadien</w:t>
            </w: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6E80A4D" w14:textId="77777777" w:rsidR="00097E27" w:rsidRDefault="00097E27"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E00AE9" w14:textId="77777777" w:rsidR="00097E27" w:rsidRDefault="00097E27" w:rsidP="00097E27">
            <w:pPr>
              <w:rPr>
                <w:lang w:val="pt-BR"/>
              </w:rPr>
            </w:pPr>
          </w:p>
          <w:p w14:paraId="11A4123D" w14:textId="02A40A7F" w:rsidR="00FB7696" w:rsidRPr="000A6A3D" w:rsidRDefault="00FB7696" w:rsidP="00097E27">
            <w:pPr>
              <w:rPr>
                <w:lang w:val="pt-BR"/>
              </w:rPr>
            </w:pPr>
            <w:r w:rsidRPr="000A6A3D">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77777777" w:rsidR="00CF508E" w:rsidRPr="000A6A3D" w:rsidRDefault="00CF508E"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3F6BFC7D" w:rsidR="004A5E8B" w:rsidRPr="000A6A3D" w:rsidRDefault="004A5E8B" w:rsidP="000A6A3D">
            <w:pPr>
              <w:jc w:val="both"/>
            </w:pPr>
            <w:r w:rsidRPr="000A6A3D">
              <w:t xml:space="preserve">1. </w:t>
            </w:r>
            <w:r w:rsidRPr="000A6A3D">
              <w:rPr>
                <w:i/>
                <w:iCs/>
              </w:rPr>
              <w:t xml:space="preserve">Giáo trình hóa học </w:t>
            </w:r>
            <w:r w:rsidR="0081368F">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81368F">
              <w:t>9</w:t>
            </w:r>
            <w:r w:rsidRPr="000A6A3D">
              <w:t>.</w:t>
            </w:r>
          </w:p>
          <w:p w14:paraId="259A6B54" w14:textId="408FC94B"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81368F">
              <w:rPr>
                <w:i/>
                <w:iCs/>
              </w:rPr>
              <w:t>1</w:t>
            </w:r>
            <w:r w:rsidRPr="000A6A3D">
              <w:rPr>
                <w:i/>
                <w:iCs/>
              </w:rPr>
              <w:t xml:space="preserve">, </w:t>
            </w:r>
            <w:r w:rsidRPr="000A6A3D">
              <w:rPr>
                <w:lang w:val="vi-VN"/>
              </w:rPr>
              <w:t>NXB Giáo dục Việt Nam</w:t>
            </w:r>
            <w:r w:rsidRPr="000A6A3D">
              <w:t>, năm 2015.</w:t>
            </w:r>
          </w:p>
          <w:p w14:paraId="30142E63" w14:textId="56E01A04" w:rsidR="004A5E8B" w:rsidRPr="000A6A3D" w:rsidRDefault="004A5E8B" w:rsidP="0081368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81368F">
              <w:t>1</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2569072A" w14:textId="77777777" w:rsidR="00B356A9" w:rsidRPr="000A6A3D" w:rsidRDefault="00B356A9" w:rsidP="000A6A3D">
            <w:pPr>
              <w:jc w:val="center"/>
              <w:rPr>
                <w:b/>
                <w:bCs/>
                <w:lang w:val="pt-BR"/>
              </w:rPr>
            </w:pPr>
            <w:r w:rsidRPr="000A6A3D">
              <w:rPr>
                <w:b/>
                <w:bCs/>
                <w:lang w:val="pt-BR"/>
              </w:rPr>
              <w:t>Trưởng tổ môn</w:t>
            </w:r>
          </w:p>
          <w:p w14:paraId="49448AA2" w14:textId="77777777" w:rsidR="00B356A9" w:rsidRPr="000A6A3D" w:rsidRDefault="0079762A" w:rsidP="000A6A3D">
            <w:pPr>
              <w:jc w:val="center"/>
              <w:rPr>
                <w:b/>
                <w:bCs/>
                <w:lang w:val="pt-BR"/>
              </w:rPr>
            </w:pPr>
            <w:r w:rsidRPr="000A6A3D">
              <w:rPr>
                <w:b/>
                <w:bCs/>
                <w:lang w:val="vi-VN"/>
              </w:rPr>
              <w:t xml:space="preserve">   </w:t>
            </w:r>
            <w:r w:rsidRPr="000A6A3D">
              <w:rPr>
                <w:b/>
                <w:bCs/>
                <w:lang w:val="pt-BR"/>
              </w:rPr>
              <w:t>Nguyễn Thị Huyền Nga</w:t>
            </w:r>
          </w:p>
          <w:p w14:paraId="6587416A" w14:textId="77777777" w:rsidR="00C167C8" w:rsidRPr="000A6A3D" w:rsidRDefault="00C167C8" w:rsidP="000A6A3D">
            <w:pPr>
              <w:rPr>
                <w:b/>
                <w:bCs/>
                <w:lang w:val="vi-VN"/>
              </w:rPr>
            </w:pPr>
          </w:p>
          <w:p w14:paraId="4588AAEE" w14:textId="77777777" w:rsidR="00B356A9" w:rsidRPr="000A6A3D" w:rsidRDefault="00B356A9" w:rsidP="000A6A3D">
            <w:pPr>
              <w:rPr>
                <w:b/>
                <w:bCs/>
                <w:lang w:val="vi-VN"/>
              </w:rPr>
            </w:pPr>
          </w:p>
        </w:tc>
        <w:tc>
          <w:tcPr>
            <w:tcW w:w="6205" w:type="dxa"/>
            <w:gridSpan w:val="2"/>
            <w:shd w:val="clear" w:color="auto" w:fill="auto"/>
          </w:tcPr>
          <w:p w14:paraId="750113D2" w14:textId="77777777" w:rsidR="005565C1" w:rsidRDefault="005565C1" w:rsidP="000A6A3D">
            <w:pPr>
              <w:ind w:left="1420"/>
              <w:rPr>
                <w:i/>
                <w:lang w:val="pt-BR"/>
              </w:rPr>
            </w:pPr>
          </w:p>
          <w:p w14:paraId="01CC98E9" w14:textId="15D3AF84" w:rsidR="00B356A9" w:rsidRPr="000A6A3D" w:rsidRDefault="00B356A9" w:rsidP="000A6A3D">
            <w:pPr>
              <w:ind w:left="1420"/>
              <w:rPr>
                <w:i/>
                <w:lang w:val="pt-BR"/>
              </w:rPr>
            </w:pPr>
            <w:r w:rsidRPr="000A6A3D">
              <w:rPr>
                <w:i/>
                <w:lang w:val="pt-BR"/>
              </w:rPr>
              <w:t xml:space="preserve">Tp. Hồ Chí Minh, ngày </w:t>
            </w:r>
            <w:r w:rsidR="005565C1">
              <w:rPr>
                <w:i/>
                <w:lang w:val="pt-BR"/>
              </w:rPr>
              <w:t>20</w:t>
            </w:r>
            <w:r w:rsidRPr="000A6A3D">
              <w:rPr>
                <w:i/>
                <w:lang w:val="pt-BR"/>
              </w:rPr>
              <w:t xml:space="preserve"> tháng </w:t>
            </w:r>
            <w:r w:rsidR="005565C1">
              <w:rPr>
                <w:i/>
                <w:lang w:val="pt-BR"/>
              </w:rPr>
              <w:t>08</w:t>
            </w:r>
            <w:r w:rsidRPr="000A6A3D">
              <w:rPr>
                <w:i/>
                <w:lang w:val="pt-BR"/>
              </w:rPr>
              <w:t xml:space="preserve"> năm 20</w:t>
            </w:r>
            <w:r w:rsidR="005565C1">
              <w:rPr>
                <w:i/>
                <w:lang w:val="pt-BR"/>
              </w:rPr>
              <w:t>21</w:t>
            </w:r>
            <w:r w:rsidRPr="000A6A3D">
              <w:rPr>
                <w:i/>
                <w:lang w:val="pt-BR"/>
              </w:rPr>
              <w:t xml:space="preserve"> </w:t>
            </w:r>
          </w:p>
          <w:p w14:paraId="3E2D0839" w14:textId="77777777" w:rsidR="00B356A9" w:rsidRDefault="00B356A9" w:rsidP="000A6A3D">
            <w:pPr>
              <w:jc w:val="center"/>
              <w:rPr>
                <w:b/>
                <w:lang w:val="pt-BR"/>
              </w:rPr>
            </w:pPr>
            <w:r w:rsidRPr="000A6A3D">
              <w:rPr>
                <w:b/>
                <w:lang w:val="pt-BR"/>
              </w:rPr>
              <w:t>Giảng viên</w:t>
            </w:r>
          </w:p>
          <w:p w14:paraId="08EF0DFF" w14:textId="1870B978" w:rsidR="005565C1" w:rsidRPr="000A6A3D" w:rsidRDefault="005565C1" w:rsidP="000A6A3D">
            <w:pPr>
              <w:jc w:val="center"/>
              <w:rPr>
                <w:lang w:val="pt-BR"/>
              </w:rPr>
            </w:pPr>
            <w:r>
              <w:rPr>
                <w:b/>
                <w:lang w:val="pt-BR"/>
              </w:rPr>
              <w:t>Lê Văn Bình</w:t>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47E77AE1" w:rsidR="00093475" w:rsidRPr="000A6A3D" w:rsidRDefault="00093475" w:rsidP="000A6A3D">
            <w:r w:rsidRPr="000A6A3D">
              <w:t xml:space="preserve">Thời gian thực hiện: </w:t>
            </w:r>
            <w:r w:rsidR="00E21EC7">
              <w:t>2</w:t>
            </w:r>
            <w:r w:rsidRPr="000A6A3D">
              <w:t xml:space="preserve"> tiết</w:t>
            </w:r>
          </w:p>
          <w:p w14:paraId="184A78A9" w14:textId="77777777" w:rsidR="00E21EC7" w:rsidRDefault="00E21EC7" w:rsidP="00E21EC7">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7C03AE01" w14:textId="77777777" w:rsidR="00E21EC7" w:rsidRPr="000A6A3D" w:rsidRDefault="00E21EC7" w:rsidP="00E21EC7">
            <w:pPr>
              <w:tabs>
                <w:tab w:val="right" w:leader="dot" w:pos="3331"/>
              </w:tabs>
            </w:pPr>
            <w:r>
              <w:rPr>
                <w:b/>
                <w:bCs/>
              </w:rPr>
              <w:t xml:space="preserve">                                                  KHÔNG NO</w:t>
            </w:r>
          </w:p>
          <w:p w14:paraId="60A060DF" w14:textId="641A22EA" w:rsidR="00093475" w:rsidRPr="000A6A3D" w:rsidRDefault="001E36D0" w:rsidP="000A6A3D">
            <w:r w:rsidRPr="000A6A3D">
              <w:t xml:space="preserve">Thực hiện ngày    </w:t>
            </w:r>
            <w:r>
              <w:t xml:space="preserve">   </w:t>
            </w:r>
            <w:r w:rsidRPr="000A6A3D">
              <w:t xml:space="preserve"> </w:t>
            </w:r>
            <w:r>
              <w:t xml:space="preserve">   </w:t>
            </w:r>
            <w:r w:rsidR="007D68EC">
              <w:t>1</w:t>
            </w:r>
            <w:r>
              <w:t xml:space="preserve">       </w:t>
            </w:r>
            <w:r w:rsidRPr="000A6A3D">
              <w:t xml:space="preserve">tháng     </w:t>
            </w:r>
            <w:r>
              <w:t xml:space="preserve">   </w:t>
            </w:r>
            <w:r w:rsidR="007D68EC">
              <w:t>9</w:t>
            </w:r>
            <w:r>
              <w:t xml:space="preserve">         </w:t>
            </w:r>
            <w:r w:rsidR="007D68EC">
              <w:t>năm 2021</w:t>
            </w:r>
          </w:p>
          <w:p w14:paraId="03B13590" w14:textId="77777777" w:rsidR="00093475" w:rsidRPr="000A6A3D" w:rsidRDefault="00093475" w:rsidP="000A6A3D"/>
        </w:tc>
      </w:tr>
    </w:tbl>
    <w:p w14:paraId="794C5798" w14:textId="770A38F3" w:rsidR="00E21EC7" w:rsidRPr="00CC5232" w:rsidRDefault="00093475" w:rsidP="00E21EC7">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E21EC7">
        <w:rPr>
          <w:b/>
          <w:i/>
        </w:rPr>
        <w:t>45</w:t>
      </w:r>
      <w:r w:rsidRPr="000A6A3D">
        <w:rPr>
          <w:b/>
          <w:i/>
        </w:rPr>
        <w:t xml:space="preserve">: </w:t>
      </w:r>
      <w:r w:rsidR="00E21EC7">
        <w:rPr>
          <w:b/>
        </w:rPr>
        <w:t>ANKA</w:t>
      </w:r>
      <w:r w:rsidR="0089605F">
        <w:rPr>
          <w:b/>
        </w:rPr>
        <w:t>DI</w:t>
      </w:r>
      <w:r w:rsidR="00E21EC7">
        <w:rPr>
          <w:b/>
        </w:rPr>
        <w:t>EN</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74741B90" w14:textId="77777777" w:rsidR="0089605F" w:rsidRPr="000A6A3D" w:rsidRDefault="0089605F" w:rsidP="0089605F">
      <w:pPr>
        <w:rPr>
          <w:b/>
        </w:rPr>
      </w:pPr>
      <w:r w:rsidRPr="000A6A3D">
        <w:rPr>
          <w:b/>
        </w:rPr>
        <w:t>1. Kiến thức:</w:t>
      </w:r>
    </w:p>
    <w:p w14:paraId="25525FB2" w14:textId="21CF13BA" w:rsidR="0089605F" w:rsidRPr="00DB5447" w:rsidRDefault="0015254A" w:rsidP="0015254A">
      <w:pPr>
        <w:jc w:val="both"/>
        <w:rPr>
          <w:rFonts w:ascii="Symbol" w:hAnsi="Symbol"/>
        </w:rPr>
      </w:pPr>
      <w:r>
        <w:t xml:space="preserve">    </w:t>
      </w:r>
      <w:r w:rsidR="004E320D">
        <w:t xml:space="preserve">Trình bày </w:t>
      </w:r>
      <w:r w:rsidR="0089605F" w:rsidRPr="00DB5447">
        <w:t>được đặc điểm cấu tạo, đồng phân, tính chất vât lý, tính chất hóa học của ank</w:t>
      </w:r>
      <w:r w:rsidR="0089605F">
        <w:t>adi</w:t>
      </w:r>
      <w:r w:rsidR="0089605F" w:rsidRPr="00DB5447">
        <w:t>en.</w:t>
      </w:r>
      <w:r w:rsidR="0089605F" w:rsidRPr="00DB5447">
        <w:rPr>
          <w:rFonts w:ascii="Symbol" w:hAnsi="Symbol"/>
        </w:rPr>
        <w:t></w:t>
      </w:r>
    </w:p>
    <w:p w14:paraId="642DF738" w14:textId="26186E53" w:rsidR="0089605F" w:rsidRPr="00DB5447" w:rsidRDefault="0015254A" w:rsidP="0015254A">
      <w:pPr>
        <w:jc w:val="both"/>
        <w:rPr>
          <w:lang w:val="it-IT"/>
        </w:rPr>
      </w:pPr>
      <w:r>
        <w:t xml:space="preserve">    </w:t>
      </w:r>
      <w:r w:rsidR="0089605F">
        <w:t>Nêu được</w:t>
      </w:r>
      <w:r w:rsidR="0089605F" w:rsidRPr="00DB5447">
        <w:t xml:space="preserve"> các phương pháp điều chế ank</w:t>
      </w:r>
      <w:r w:rsidR="0089605F">
        <w:t>adi</w:t>
      </w:r>
      <w:r w:rsidR="0089605F" w:rsidRPr="00DB5447">
        <w:t>en</w:t>
      </w:r>
      <w:r w:rsidR="0089605F" w:rsidRPr="00DB5447">
        <w:rPr>
          <w:color w:val="000000"/>
        </w:rPr>
        <w:t xml:space="preserve"> </w:t>
      </w:r>
      <w:r w:rsidR="0089605F">
        <w:rPr>
          <w:color w:val="000000"/>
        </w:rPr>
        <w:t>.</w:t>
      </w:r>
    </w:p>
    <w:p w14:paraId="52720B17" w14:textId="77777777" w:rsidR="0089605F" w:rsidRPr="000A6A3D" w:rsidRDefault="0089605F" w:rsidP="0015254A">
      <w:pPr>
        <w:jc w:val="both"/>
        <w:outlineLvl w:val="0"/>
      </w:pPr>
      <w:r w:rsidRPr="000A6A3D">
        <w:rPr>
          <w:b/>
          <w:bCs/>
        </w:rPr>
        <w:t xml:space="preserve">2. Kỹ năng: </w:t>
      </w:r>
    </w:p>
    <w:p w14:paraId="7C2052D5" w14:textId="0B6AD25E" w:rsidR="0089605F" w:rsidRPr="00DB5447" w:rsidRDefault="0015254A" w:rsidP="0015254A">
      <w:pPr>
        <w:tabs>
          <w:tab w:val="left" w:leader="dot" w:pos="9540"/>
        </w:tabs>
        <w:jc w:val="both"/>
      </w:pPr>
      <w:r>
        <w:t xml:space="preserve">    </w:t>
      </w:r>
      <w:r w:rsidR="0089605F">
        <w:t>V</w:t>
      </w:r>
      <w:r w:rsidR="0089605F" w:rsidRPr="00DB5447">
        <w:t>iết được phương trình hóa học minh họa tính chất của ank</w:t>
      </w:r>
      <w:r w:rsidR="0089605F">
        <w:t>adi</w:t>
      </w:r>
      <w:r w:rsidR="0089605F" w:rsidRPr="00DB5447">
        <w:t>en.</w:t>
      </w:r>
    </w:p>
    <w:p w14:paraId="7F16C1A4" w14:textId="08374648" w:rsidR="0089605F" w:rsidRDefault="0015254A" w:rsidP="0015254A">
      <w:pPr>
        <w:tabs>
          <w:tab w:val="left" w:leader="dot" w:pos="9540"/>
        </w:tabs>
        <w:jc w:val="both"/>
      </w:pPr>
      <w:r>
        <w:t xml:space="preserve">    </w:t>
      </w:r>
      <w:r w:rsidR="0089605F">
        <w:t>P</w:t>
      </w:r>
      <w:r w:rsidR="0089605F" w:rsidRPr="00DB5447">
        <w:t>hân biệt được ank</w:t>
      </w:r>
      <w:r w:rsidR="0089605F">
        <w:t>adi</w:t>
      </w:r>
      <w:r w:rsidR="0089605F" w:rsidRPr="00DB5447">
        <w:t>en với các hidrocacbon đã học.</w:t>
      </w:r>
    </w:p>
    <w:p w14:paraId="270FB1FB" w14:textId="1C3FA5F9" w:rsidR="0089605F" w:rsidRPr="00DB5447" w:rsidRDefault="0015254A" w:rsidP="0015254A">
      <w:pPr>
        <w:tabs>
          <w:tab w:val="left" w:leader="dot" w:pos="9540"/>
        </w:tabs>
        <w:jc w:val="both"/>
      </w:pPr>
      <w:r>
        <w:t xml:space="preserve">    </w:t>
      </w:r>
      <w:r w:rsidR="0089605F">
        <w:t>Giải được các bài tập về ankadien.</w:t>
      </w:r>
    </w:p>
    <w:p w14:paraId="28D3E124" w14:textId="5BB24E95" w:rsidR="00093475" w:rsidRPr="000A6A3D" w:rsidRDefault="00093475" w:rsidP="0015254A">
      <w:pPr>
        <w:jc w:val="both"/>
        <w:rPr>
          <w:lang w:val="vi-VN"/>
        </w:rPr>
      </w:pPr>
      <w:r w:rsidRPr="000A6A3D">
        <w:rPr>
          <w:b/>
          <w:bCs/>
        </w:rPr>
        <w:t>3. Thái độ</w:t>
      </w:r>
      <w:r w:rsidR="006F79FB">
        <w:rPr>
          <w:b/>
          <w:bCs/>
        </w:rPr>
        <w:t>:</w:t>
      </w:r>
    </w:p>
    <w:p w14:paraId="6370DE9E" w14:textId="15A21611" w:rsidR="00093475" w:rsidRPr="000A6A3D" w:rsidRDefault="00CD0943"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093475" w:rsidRPr="000A6A3D">
        <w:rPr>
          <w:color w:val="000000"/>
        </w:rPr>
        <w:t>inh có</w:t>
      </w:r>
      <w:r w:rsidR="00093475" w:rsidRPr="000A6A3D">
        <w:rPr>
          <w:color w:val="000000"/>
          <w:lang w:val="vi-VN"/>
        </w:rPr>
        <w:t xml:space="preserve"> </w:t>
      </w:r>
      <w:r w:rsidR="00093475" w:rsidRPr="000A6A3D">
        <w:rPr>
          <w:bCs/>
        </w:rPr>
        <w:t>lòng say mê học tập, biết vận dụng những kiến thức được học vào cuộc sống</w:t>
      </w:r>
      <w:r w:rsidR="00093475" w:rsidRPr="000A6A3D">
        <w:rPr>
          <w:bCs/>
          <w:lang w:val="vi-VN"/>
        </w:rPr>
        <w:t>, có</w:t>
      </w:r>
      <w:r w:rsidR="00093475" w:rsidRPr="000A6A3D">
        <w:rPr>
          <w:bCs/>
        </w:rPr>
        <w:t xml:space="preserve"> </w:t>
      </w:r>
      <w:r w:rsidR="00093475" w:rsidRPr="000A6A3D">
        <w:rPr>
          <w:color w:val="000000"/>
        </w:rPr>
        <w:t>tư duy khoa học, logic trước các sự vật hiện tượng trong tự nhiên</w:t>
      </w:r>
      <w:r w:rsidR="00093475" w:rsidRPr="000A6A3D">
        <w:rPr>
          <w:color w:val="000000"/>
          <w:lang w:val="vi-VN"/>
        </w:rPr>
        <w:t>,</w:t>
      </w:r>
      <w:r w:rsidR="00093475" w:rsidRPr="000A6A3D">
        <w:rPr>
          <w:bCs/>
        </w:rPr>
        <w:t xml:space="preserve"> có ý thức bảo vệ môi trường và tài</w:t>
      </w:r>
      <w:r w:rsidR="00093475" w:rsidRPr="000A6A3D">
        <w:rPr>
          <w:color w:val="000000"/>
        </w:rPr>
        <w:t xml:space="preserve"> </w:t>
      </w:r>
      <w:r w:rsidR="00093475" w:rsidRPr="000A6A3D">
        <w:rPr>
          <w:bCs/>
        </w:rPr>
        <w:t xml:space="preserve">nguyên, sử dụng </w:t>
      </w:r>
      <w:r w:rsidR="00113F9F">
        <w:rPr>
          <w:bCs/>
        </w:rPr>
        <w:t>hợp lý</w:t>
      </w:r>
      <w:r w:rsidR="00093475"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5E6AC119" w:rsidR="00F565B2" w:rsidRDefault="00F565B2" w:rsidP="000A6A3D">
            <w:pPr>
              <w:jc w:val="both"/>
              <w:rPr>
                <w:iCs/>
                <w:lang w:val="de-DE"/>
              </w:rPr>
            </w:pPr>
            <w:r w:rsidRPr="000A6A3D">
              <w:rPr>
                <w:iCs/>
                <w:lang w:val="de-DE"/>
              </w:rPr>
              <w:t xml:space="preserve">- </w:t>
            </w:r>
            <w:r w:rsidR="008E200A">
              <w:rPr>
                <w:iCs/>
                <w:lang w:val="de-DE"/>
              </w:rPr>
              <w:t>Viết phương trình phản ứng cộng, phản ứng trùng hợp của anken</w:t>
            </w:r>
            <w:r w:rsidRPr="000A6A3D">
              <w:rPr>
                <w:iCs/>
                <w:lang w:val="de-DE"/>
              </w:rPr>
              <w:t>.</w:t>
            </w:r>
          </w:p>
          <w:p w14:paraId="407ED35E" w14:textId="77777777" w:rsidR="008E200A" w:rsidRPr="000A6A3D" w:rsidRDefault="008E200A" w:rsidP="000A6A3D">
            <w:pPr>
              <w:jc w:val="both"/>
              <w:rPr>
                <w:iCs/>
                <w:lang w:val="de-DE"/>
              </w:rPr>
            </w:pPr>
          </w:p>
          <w:p w14:paraId="183B9B4E" w14:textId="47673F30" w:rsidR="00093475" w:rsidRPr="000A6A3D" w:rsidRDefault="00F565B2" w:rsidP="008E200A">
            <w:pPr>
              <w:jc w:val="both"/>
              <w:rPr>
                <w:lang w:val="de-DE"/>
              </w:rPr>
            </w:pPr>
            <w:r w:rsidRPr="000A6A3D">
              <w:rPr>
                <w:iCs/>
                <w:lang w:val="de-DE"/>
              </w:rPr>
              <w:t xml:space="preserve">- Giới thiệu </w:t>
            </w:r>
            <w:r w:rsidR="008E200A">
              <w:rPr>
                <w:iCs/>
                <w:lang w:val="de-DE"/>
              </w:rPr>
              <w:t>ứng dụng của ankadien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D116B1">
            <w:pPr>
              <w:jc w:val="both"/>
              <w:rPr>
                <w:lang w:val="de-DE"/>
              </w:rPr>
            </w:pPr>
          </w:p>
          <w:p w14:paraId="225AA718" w14:textId="0CB52A99" w:rsidR="00093475" w:rsidRPr="000A6A3D" w:rsidRDefault="007A0498" w:rsidP="00D116B1">
            <w:pPr>
              <w:jc w:val="both"/>
              <w:rPr>
                <w:lang w:val="de-DE"/>
              </w:rPr>
            </w:pPr>
            <w:r>
              <w:rPr>
                <w:lang w:val="de-DE"/>
              </w:rPr>
              <w:t xml:space="preserve">- Đặt câu hỏi kiểm tra bài cũ, nhận xét câu trả lời </w:t>
            </w:r>
            <w:r w:rsidR="00EB45C5" w:rsidRPr="000A6A3D">
              <w:rPr>
                <w:lang w:val="de-DE"/>
              </w:rPr>
              <w:t>.</w:t>
            </w:r>
          </w:p>
          <w:p w14:paraId="3F65C231" w14:textId="6FA61F0B" w:rsidR="008F6584" w:rsidRPr="000A6A3D" w:rsidRDefault="008F6584"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D116B1">
            <w:pPr>
              <w:jc w:val="both"/>
              <w:rPr>
                <w:lang w:val="de-DE"/>
              </w:rPr>
            </w:pPr>
          </w:p>
          <w:p w14:paraId="77A4683A" w14:textId="1D2FF4AB" w:rsidR="00EB45C5" w:rsidRPr="000A6A3D" w:rsidRDefault="00093475" w:rsidP="00D116B1">
            <w:pPr>
              <w:jc w:val="both"/>
              <w:rPr>
                <w:lang w:val="nb-NO"/>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02E9C9E8" w14:textId="77777777" w:rsidR="00093475" w:rsidRPr="000A6A3D" w:rsidRDefault="00093475" w:rsidP="00D116B1">
            <w:pPr>
              <w:jc w:val="both"/>
              <w:rPr>
                <w:lang w:val="de-DE"/>
              </w:rPr>
            </w:pPr>
          </w:p>
          <w:p w14:paraId="5DF370EB" w14:textId="77777777" w:rsidR="00093475" w:rsidRPr="000A6A3D" w:rsidRDefault="00093475"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42BEEA86" w:rsidR="00093475" w:rsidRPr="000A6A3D" w:rsidRDefault="00CD0943" w:rsidP="000A6A3D">
            <w:pPr>
              <w:jc w:val="center"/>
              <w:rPr>
                <w:lang w:val="pt-BR"/>
              </w:rPr>
            </w:pPr>
            <w:r>
              <w:rPr>
                <w:lang w:val="pt-BR"/>
              </w:rPr>
              <w:t>8</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736BD8"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736BD8" w:rsidRPr="000A6A3D" w:rsidRDefault="00736B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736BD8" w:rsidRPr="008E200A" w:rsidRDefault="00736BD8" w:rsidP="000A6A3D">
            <w:pPr>
              <w:rPr>
                <w:b/>
                <w:bCs/>
                <w:u w:val="single"/>
                <w:lang w:val="nb-NO"/>
              </w:rPr>
            </w:pPr>
            <w:r w:rsidRPr="008E200A">
              <w:rPr>
                <w:b/>
                <w:bCs/>
                <w:u w:val="single"/>
                <w:lang w:val="nb-NO"/>
              </w:rPr>
              <w:t>Giảng bài mới</w:t>
            </w:r>
          </w:p>
          <w:p w14:paraId="77E9FF26" w14:textId="77777777" w:rsidR="00736BD8" w:rsidRPr="001D32A1"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13" w:name="_Toc8233459"/>
            <w:r w:rsidRPr="001D32A1">
              <w:rPr>
                <w:rFonts w:ascii="Times New Roman" w:hAnsi="Times New Roman"/>
                <w:b/>
                <w:sz w:val="24"/>
                <w:u w:val="single"/>
                <w:lang w:val="pt-BR"/>
              </w:rPr>
              <w:t>Định nghĩa, phân loại</w:t>
            </w:r>
            <w:bookmarkEnd w:id="13"/>
          </w:p>
          <w:p w14:paraId="66EE44AC" w14:textId="77777777" w:rsidR="00736BD8" w:rsidRPr="008E200A" w:rsidRDefault="00736BD8" w:rsidP="008E200A">
            <w:pPr>
              <w:pStyle w:val="Heading3"/>
              <w:ind w:left="480" w:hanging="480"/>
            </w:pPr>
            <w:bookmarkStart w:id="14" w:name="_Toc8233460"/>
            <w:r w:rsidRPr="008E200A">
              <w:t>1.1. Định nghĩa</w:t>
            </w:r>
            <w:bookmarkEnd w:id="14"/>
            <w:r w:rsidRPr="008E200A">
              <w:t xml:space="preserve"> </w:t>
            </w:r>
          </w:p>
          <w:p w14:paraId="5DCD5BAA" w14:textId="77777777" w:rsidR="00736BD8" w:rsidRPr="008E200A" w:rsidRDefault="00736BD8" w:rsidP="008E200A">
            <w:pPr>
              <w:autoSpaceDE w:val="0"/>
              <w:autoSpaceDN w:val="0"/>
              <w:adjustRightInd w:val="0"/>
              <w:spacing w:before="120"/>
              <w:rPr>
                <w:i/>
                <w:iCs/>
                <w:lang w:val="pt-BR"/>
              </w:rPr>
            </w:pPr>
            <w:r w:rsidRPr="008E200A">
              <w:rPr>
                <w:i/>
                <w:iCs/>
                <w:lang w:val="pt-BR"/>
              </w:rPr>
              <w:t>Ankađien (hay đien, hay điolefin) là những hiđrocacbon mạch hở có 2 liên kết đôi</w:t>
            </w:r>
            <w:r w:rsidRPr="008E200A">
              <w:rPr>
                <w:color w:val="000000"/>
                <w:lang w:val="pt-BR"/>
              </w:rPr>
              <w:t xml:space="preserve"> C=C</w:t>
            </w:r>
            <w:r w:rsidRPr="008E200A">
              <w:rPr>
                <w:i/>
                <w:iCs/>
                <w:lang w:val="pt-BR"/>
              </w:rPr>
              <w:t xml:space="preserve"> trong phân tử. </w:t>
            </w:r>
          </w:p>
          <w:p w14:paraId="3A74437D" w14:textId="0F5B2C02" w:rsidR="00736BD8" w:rsidRPr="008E200A" w:rsidRDefault="00736BD8" w:rsidP="001D32A1">
            <w:pPr>
              <w:autoSpaceDE w:val="0"/>
              <w:autoSpaceDN w:val="0"/>
              <w:adjustRightInd w:val="0"/>
              <w:spacing w:before="120"/>
              <w:rPr>
                <w:vertAlign w:val="subscript"/>
                <w:lang w:val="pt-BR"/>
              </w:rPr>
            </w:pPr>
            <w:r w:rsidRPr="008E200A">
              <w:rPr>
                <w:iCs/>
                <w:lang w:val="pt-BR"/>
              </w:rPr>
              <w:t>Công thức chung:</w:t>
            </w:r>
            <w:r w:rsidRPr="008E200A">
              <w:rPr>
                <w:i/>
                <w:iCs/>
                <w:lang w:val="pt-BR"/>
              </w:rPr>
              <w:t xml:space="preserve"> C</w:t>
            </w:r>
            <w:r w:rsidRPr="008E200A">
              <w:rPr>
                <w:i/>
                <w:iCs/>
                <w:vertAlign w:val="subscript"/>
                <w:lang w:val="pt-BR"/>
              </w:rPr>
              <w:t>n</w:t>
            </w:r>
            <w:r w:rsidRPr="008E200A">
              <w:rPr>
                <w:i/>
                <w:iCs/>
                <w:lang w:val="pt-BR"/>
              </w:rPr>
              <w:t>H</w:t>
            </w:r>
            <w:r w:rsidRPr="008E200A">
              <w:rPr>
                <w:i/>
                <w:iCs/>
                <w:vertAlign w:val="subscript"/>
                <w:lang w:val="pt-BR"/>
              </w:rPr>
              <w:t xml:space="preserve">2n-2  </w:t>
            </w:r>
            <w:r w:rsidRPr="008E200A">
              <w:rPr>
                <w:i/>
                <w:iCs/>
                <w:lang w:val="pt-BR"/>
              </w:rPr>
              <w:t xml:space="preserve">(n </w:t>
            </w:r>
            <w:r w:rsidRPr="008E200A">
              <w:rPr>
                <w:i/>
                <w:iCs/>
              </w:rPr>
              <w:sym w:font="Symbol" w:char="F0B3"/>
            </w:r>
            <w:r w:rsidRPr="008E200A">
              <w:rPr>
                <w:i/>
                <w:iCs/>
                <w:lang w:val="pt-BR"/>
              </w:rPr>
              <w:t xml:space="preserve"> 3)</w:t>
            </w:r>
            <w:r w:rsidRPr="008E200A">
              <w:rPr>
                <w:lang w:val="pt-BR"/>
              </w:rPr>
              <w:t xml:space="preserve"> </w:t>
            </w:r>
            <w:r w:rsidRPr="008E200A">
              <w:rPr>
                <w:lang w:val="pt-BR"/>
              </w:rPr>
              <w:tab/>
            </w:r>
          </w:p>
          <w:p w14:paraId="194DE7AE" w14:textId="0246E23A" w:rsidR="00736BD8" w:rsidRPr="008E200A" w:rsidRDefault="00736BD8" w:rsidP="008E200A">
            <w:pPr>
              <w:pStyle w:val="Heading3"/>
              <w:ind w:left="480" w:hanging="480"/>
              <w:rPr>
                <w:b w:val="0"/>
              </w:rPr>
            </w:pPr>
            <w:bookmarkStart w:id="15" w:name="_Toc8233461"/>
            <w:r w:rsidRPr="008E200A">
              <w:t xml:space="preserve">1.2. Phân loại: </w:t>
            </w:r>
            <w:bookmarkEnd w:id="15"/>
          </w:p>
          <w:p w14:paraId="79CC6A8C" w14:textId="77777777" w:rsidR="00736BD8" w:rsidRPr="00633962" w:rsidRDefault="00736BD8" w:rsidP="00633962">
            <w:pPr>
              <w:pStyle w:val="Heading2"/>
              <w:numPr>
                <w:ilvl w:val="0"/>
                <w:numId w:val="10"/>
              </w:numPr>
              <w:spacing w:line="288" w:lineRule="auto"/>
              <w:ind w:left="426" w:hanging="426"/>
              <w:jc w:val="both"/>
              <w:rPr>
                <w:rFonts w:ascii="Times New Roman" w:hAnsi="Times New Roman"/>
                <w:b/>
                <w:sz w:val="24"/>
                <w:u w:val="single"/>
              </w:rPr>
            </w:pPr>
            <w:bookmarkStart w:id="16" w:name="_Toc8233462"/>
            <w:r w:rsidRPr="00633962">
              <w:rPr>
                <w:rFonts w:ascii="Times New Roman" w:hAnsi="Times New Roman"/>
                <w:b/>
                <w:sz w:val="24"/>
                <w:u w:val="single"/>
              </w:rPr>
              <w:t>Tính chất hóa học</w:t>
            </w:r>
            <w:bookmarkEnd w:id="16"/>
          </w:p>
          <w:p w14:paraId="32206E60" w14:textId="77777777" w:rsidR="00736BD8" w:rsidRPr="008E200A" w:rsidRDefault="00736BD8" w:rsidP="00633962">
            <w:pPr>
              <w:jc w:val="both"/>
            </w:pPr>
            <w:r w:rsidRPr="008E200A">
              <w:rPr>
                <w:bCs/>
                <w:iCs/>
              </w:rPr>
              <w:t>Ankadien có tính chất hóa học tương tự anken</w:t>
            </w:r>
          </w:p>
          <w:p w14:paraId="213739E9" w14:textId="77777777" w:rsidR="00736BD8" w:rsidRPr="008E200A" w:rsidRDefault="00736BD8" w:rsidP="008E200A">
            <w:pPr>
              <w:pStyle w:val="Heading3"/>
              <w:ind w:left="480" w:hanging="480"/>
            </w:pPr>
            <w:bookmarkStart w:id="17" w:name="_Toc8233463"/>
            <w:r w:rsidRPr="008E200A">
              <w:t>2.1. Phản ứng cộng (hidro, halogen, hidro halogenua … ):</w:t>
            </w:r>
            <w:bookmarkEnd w:id="17"/>
          </w:p>
          <w:p w14:paraId="5EB55BBC" w14:textId="77777777" w:rsidR="00736BD8" w:rsidRPr="008E200A" w:rsidRDefault="00736BD8" w:rsidP="008E200A">
            <w:pPr>
              <w:spacing w:before="120"/>
              <w:jc w:val="both"/>
              <w:rPr>
                <w:b/>
                <w:bCs/>
                <w:i/>
                <w:iCs/>
              </w:rPr>
            </w:pPr>
            <w:r w:rsidRPr="008E200A">
              <w:rPr>
                <w:noProof/>
              </w:rPr>
              <mc:AlternateContent>
                <mc:Choice Requires="wps">
                  <w:drawing>
                    <wp:anchor distT="0" distB="0" distL="114300" distR="114300" simplePos="0" relativeHeight="251682304" behindDoc="0" locked="1" layoutInCell="1" allowOverlap="1" wp14:anchorId="44C2F904" wp14:editId="504F8238">
                      <wp:simplePos x="0" y="0"/>
                      <wp:positionH relativeFrom="column">
                        <wp:posOffset>1660525</wp:posOffset>
                      </wp:positionH>
                      <wp:positionV relativeFrom="paragraph">
                        <wp:posOffset>175260</wp:posOffset>
                      </wp:positionV>
                      <wp:extent cx="457200" cy="350520"/>
                      <wp:effectExtent l="0" t="0" r="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9C59" w14:textId="77777777" w:rsidR="00CB0009" w:rsidRPr="001502BC" w:rsidRDefault="00CB0009"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CB0009" w:rsidRPr="00E86707" w:rsidRDefault="00CB0009"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2F904" id="Rectangle 758" o:spid="_x0000_s1029" style="position:absolute;left:0;text-align:left;margin-left:130.75pt;margin-top:13.8pt;width:36pt;height:27.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YytwIAALo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" filled="f" stroked="f">
                      <v:textbox>
                        <w:txbxContent>
                          <w:p w14:paraId="10A69C59" w14:textId="77777777" w:rsidR="00CB0009" w:rsidRPr="001502BC" w:rsidRDefault="00CB0009"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CB0009" w:rsidRPr="00E86707" w:rsidRDefault="00CB0009" w:rsidP="008E200A">
                            <w:r>
                              <w:t xml:space="preserve">  </w:t>
                            </w:r>
                            <w:r w:rsidRPr="00E86707">
                              <w:t xml:space="preserve"> </w:t>
                            </w:r>
                          </w:p>
                        </w:txbxContent>
                      </v:textbox>
                      <w10:anchorlock/>
                    </v:rect>
                  </w:pict>
                </mc:Fallback>
              </mc:AlternateContent>
            </w:r>
            <w:r w:rsidRPr="008E200A">
              <w:rPr>
                <w:b/>
                <w:bCs/>
                <w:i/>
                <w:iCs/>
              </w:rPr>
              <w:t>2.1.1. Cộng hidro</w:t>
            </w:r>
          </w:p>
          <w:p w14:paraId="76EA2BD4" w14:textId="06919BA0" w:rsidR="00736BD8" w:rsidRDefault="00736BD8" w:rsidP="004E0C64">
            <w:pPr>
              <w:spacing w:before="120"/>
              <w:jc w:val="both"/>
            </w:pPr>
            <w:r w:rsidRPr="008E200A">
              <w:t>CH</w:t>
            </w:r>
            <w:r w:rsidRPr="008E200A">
              <w:rPr>
                <w:vertAlign w:val="subscript"/>
              </w:rPr>
              <w:t>2</w:t>
            </w:r>
            <w:r w:rsidRPr="008E200A">
              <w:t>=CH-CH=CH</w:t>
            </w:r>
            <w:r w:rsidRPr="008E200A">
              <w:rPr>
                <w:vertAlign w:val="subscript"/>
              </w:rPr>
              <w:t xml:space="preserve">2 </w:t>
            </w:r>
            <w:r w:rsidRPr="008E200A">
              <w:t>+ 2H</w:t>
            </w:r>
            <w:r w:rsidRPr="008E200A">
              <w:rPr>
                <w:vertAlign w:val="subscript"/>
              </w:rPr>
              <w:t>2</w:t>
            </w:r>
            <w:r w:rsidRPr="008E200A">
              <w:t xml:space="preserve"> </w:t>
            </w:r>
            <w:r>
              <w:t xml:space="preserve">  </w:t>
            </w:r>
            <w:r w:rsidRPr="008E200A">
              <w:t xml:space="preserve"> </w:t>
            </w:r>
            <w:r w:rsidRPr="008E200A">
              <w:sym w:font="Symbol" w:char="F0AE"/>
            </w:r>
            <w:r w:rsidRPr="008E200A">
              <w:t xml:space="preserve">   </w:t>
            </w:r>
          </w:p>
          <w:p w14:paraId="6E8D2F0F" w14:textId="719F47C7" w:rsidR="00736BD8" w:rsidRPr="008E200A" w:rsidRDefault="00736BD8" w:rsidP="004E0C64">
            <w:pPr>
              <w:spacing w:before="120"/>
              <w:jc w:val="both"/>
            </w:pPr>
            <w:r>
              <w:t xml:space="preserve">                               </w:t>
            </w:r>
            <w:r w:rsidRPr="008E200A">
              <w:t>CH</w:t>
            </w:r>
            <w:r w:rsidRPr="008E200A">
              <w:rPr>
                <w:vertAlign w:val="subscript"/>
              </w:rPr>
              <w:t>3</w:t>
            </w:r>
            <w:r w:rsidRPr="008E200A">
              <w:t>- CH</w:t>
            </w:r>
            <w:r w:rsidRPr="008E200A">
              <w:rPr>
                <w:vertAlign w:val="subscript"/>
              </w:rPr>
              <w:t>2</w:t>
            </w:r>
            <w:r w:rsidRPr="008E200A">
              <w:t xml:space="preserve"> -CH</w:t>
            </w:r>
            <w:r w:rsidRPr="008E200A">
              <w:rPr>
                <w:vertAlign w:val="subscript"/>
              </w:rPr>
              <w:t>2</w:t>
            </w:r>
            <w:r w:rsidRPr="008E200A">
              <w:t xml:space="preserve"> -CH</w:t>
            </w:r>
            <w:r w:rsidRPr="008E200A">
              <w:rPr>
                <w:vertAlign w:val="subscript"/>
              </w:rPr>
              <w:t>3</w:t>
            </w:r>
          </w:p>
          <w:p w14:paraId="395344A4" w14:textId="77777777" w:rsidR="00736BD8" w:rsidRPr="008E200A" w:rsidRDefault="00736BD8" w:rsidP="008E200A">
            <w:pPr>
              <w:spacing w:before="120"/>
              <w:jc w:val="both"/>
              <w:rPr>
                <w:b/>
                <w:bCs/>
                <w:i/>
                <w:iCs/>
              </w:rPr>
            </w:pPr>
            <w:r w:rsidRPr="008E200A">
              <w:rPr>
                <w:b/>
                <w:bCs/>
                <w:i/>
                <w:iCs/>
              </w:rPr>
              <w:t xml:space="preserve">2.1.2. Cộng brom </w:t>
            </w:r>
          </w:p>
          <w:p w14:paraId="50CC9967" w14:textId="0FFBB889" w:rsidR="00736BD8" w:rsidRPr="008E200A" w:rsidRDefault="00736BD8" w:rsidP="004E0C64">
            <w:pPr>
              <w:spacing w:before="120"/>
              <w:jc w:val="both"/>
            </w:pPr>
            <w:r w:rsidRPr="008E200A">
              <w:rPr>
                <w:b/>
                <w:bCs/>
                <w:i/>
                <w:iCs/>
              </w:rPr>
              <w:lastRenderedPageBreak/>
              <w:t xml:space="preserve">2.1.3. Cộng hidro halogenua </w:t>
            </w:r>
            <w:r w:rsidRPr="008E200A">
              <w:t xml:space="preserve">           </w:t>
            </w:r>
            <w:r>
              <w:t xml:space="preserve">           </w:t>
            </w:r>
            <w:r w:rsidRPr="008E200A">
              <w:tab/>
              <w:t xml:space="preserve">  </w:t>
            </w:r>
          </w:p>
          <w:p w14:paraId="5425E8D2" w14:textId="77777777" w:rsidR="00736BD8" w:rsidRPr="008E200A" w:rsidRDefault="00736BD8" w:rsidP="008E200A">
            <w:pPr>
              <w:pStyle w:val="Heading3"/>
              <w:ind w:left="480" w:hanging="480"/>
            </w:pPr>
            <w:bookmarkStart w:id="18" w:name="_Toc8233464"/>
            <w:r w:rsidRPr="008E200A">
              <w:t>2.2. Phản ứng trùng hợp (chủ yếu trùng hợp kiểu 1,4)</w:t>
            </w:r>
            <w:bookmarkEnd w:id="18"/>
          </w:p>
          <w:p w14:paraId="5CC8F29D" w14:textId="77777777" w:rsidR="00736BD8" w:rsidRDefault="00736BD8" w:rsidP="004E0C64">
            <w:pPr>
              <w:spacing w:before="120"/>
              <w:jc w:val="both"/>
            </w:pPr>
            <w:r w:rsidRPr="008E200A">
              <w:rPr>
                <w:noProof/>
              </w:rPr>
              <mc:AlternateContent>
                <mc:Choice Requires="wps">
                  <w:drawing>
                    <wp:anchor distT="0" distB="0" distL="114300" distR="114300" simplePos="0" relativeHeight="251683328" behindDoc="0" locked="1" layoutInCell="1" allowOverlap="1" wp14:anchorId="5B69EA23" wp14:editId="3622F08E">
                      <wp:simplePos x="0" y="0"/>
                      <wp:positionH relativeFrom="column">
                        <wp:posOffset>1457325</wp:posOffset>
                      </wp:positionH>
                      <wp:positionV relativeFrom="paragraph">
                        <wp:posOffset>250190</wp:posOffset>
                      </wp:positionV>
                      <wp:extent cx="228600" cy="335280"/>
                      <wp:effectExtent l="0" t="0" r="0" b="762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2A776" w14:textId="77777777" w:rsidR="00CB0009" w:rsidRPr="00B23DDA" w:rsidRDefault="00CB0009" w:rsidP="008E200A">
                                  <w:pPr>
                                    <w:rPr>
                                      <w:sz w:val="20"/>
                                      <w:szCs w:val="20"/>
                                    </w:rPr>
                                  </w:pPr>
                                  <w:r>
                                    <w:rPr>
                                      <w:sz w:val="20"/>
                                      <w:szCs w:val="20"/>
                                    </w:rPr>
                                    <w:t>p</w:t>
                                  </w:r>
                                </w:p>
                                <w:p w14:paraId="0B4F2FD0" w14:textId="77777777" w:rsidR="00CB0009" w:rsidRPr="00E86707" w:rsidRDefault="00CB0009"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9EA23" id="Rectangle 741" o:spid="_x0000_s1030" style="position:absolute;left:0;text-align:left;margin-left:114.75pt;margin-top:19.7pt;width:18pt;height:2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2BtuAIAALo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" filled="f" stroked="f">
                      <v:textbox>
                        <w:txbxContent>
                          <w:p w14:paraId="2D32A776" w14:textId="77777777" w:rsidR="00CB0009" w:rsidRPr="00B23DDA" w:rsidRDefault="00CB0009" w:rsidP="008E200A">
                            <w:pPr>
                              <w:rPr>
                                <w:sz w:val="20"/>
                                <w:szCs w:val="20"/>
                              </w:rPr>
                            </w:pPr>
                            <w:r>
                              <w:rPr>
                                <w:sz w:val="20"/>
                                <w:szCs w:val="20"/>
                              </w:rPr>
                              <w:t>p</w:t>
                            </w:r>
                          </w:p>
                          <w:p w14:paraId="0B4F2FD0" w14:textId="77777777" w:rsidR="00CB0009" w:rsidRPr="00E86707" w:rsidRDefault="00CB0009" w:rsidP="008E200A">
                            <w:r>
                              <w:t xml:space="preserve">  </w:t>
                            </w:r>
                            <w:r w:rsidRPr="00E86707">
                              <w:t xml:space="preserve"> </w:t>
                            </w:r>
                          </w:p>
                        </w:txbxContent>
                      </v:textbox>
                      <w10:anchorlock/>
                    </v:rect>
                  </w:pict>
                </mc:Fallback>
              </mc:AlternateContent>
            </w:r>
            <w:r w:rsidRPr="008E200A">
              <w:t>nCH</w:t>
            </w:r>
            <w:r w:rsidRPr="008E200A">
              <w:rPr>
                <w:vertAlign w:val="subscript"/>
              </w:rPr>
              <w:t>2</w:t>
            </w:r>
            <w:r w:rsidRPr="008E200A">
              <w:t>=CH-CH=CH</w:t>
            </w:r>
            <w:r w:rsidRPr="008E200A">
              <w:rPr>
                <w:vertAlign w:val="subscript"/>
              </w:rPr>
              <w:t>2</w:t>
            </w:r>
            <w:r w:rsidRPr="008E200A">
              <w:rPr>
                <w:noProof/>
                <w:position w:val="-6"/>
              </w:rPr>
              <w:drawing>
                <wp:inline distT="0" distB="0" distL="0" distR="0" wp14:anchorId="300F95A9" wp14:editId="60ED501B">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p>
          <w:p w14:paraId="4D61A96A" w14:textId="75733C4B" w:rsidR="00736BD8" w:rsidRPr="008E200A" w:rsidRDefault="00736BD8" w:rsidP="004E0C64">
            <w:pPr>
              <w:spacing w:before="120"/>
              <w:jc w:val="both"/>
            </w:pPr>
            <w:r>
              <w:t xml:space="preserve">         </w:t>
            </w:r>
            <w:r w:rsidRPr="008E200A">
              <w:t>(-CH</w:t>
            </w:r>
            <w:r w:rsidRPr="008E200A">
              <w:rPr>
                <w:vertAlign w:val="subscript"/>
              </w:rPr>
              <w:t>2</w:t>
            </w:r>
            <w:r w:rsidRPr="008E200A">
              <w:t>-CH=CH-CH</w:t>
            </w:r>
            <w:r w:rsidRPr="008E200A">
              <w:rPr>
                <w:vertAlign w:val="subscript"/>
              </w:rPr>
              <w:t>2</w:t>
            </w:r>
            <w:r w:rsidRPr="008E200A">
              <w:t>-)</w:t>
            </w:r>
            <w:r w:rsidRPr="008E200A">
              <w:rPr>
                <w:vertAlign w:val="subscript"/>
              </w:rPr>
              <w:t xml:space="preserve">n  </w:t>
            </w:r>
            <w:r w:rsidRPr="008E200A">
              <w:t>Cao su Bu-Na</w:t>
            </w:r>
          </w:p>
          <w:p w14:paraId="36AD1B47" w14:textId="77777777" w:rsidR="00736BD8" w:rsidRPr="008E200A" w:rsidRDefault="00736BD8" w:rsidP="008E200A">
            <w:pPr>
              <w:pStyle w:val="Heading3"/>
              <w:ind w:left="480" w:hanging="480"/>
            </w:pPr>
            <w:bookmarkStart w:id="19" w:name="_Toc8233465"/>
            <w:r w:rsidRPr="008E200A">
              <w:t>2.3. Phản ứng oxi hóa</w:t>
            </w:r>
            <w:bookmarkEnd w:id="19"/>
          </w:p>
          <w:p w14:paraId="29FC4F7B" w14:textId="77777777" w:rsidR="00736BD8" w:rsidRPr="008E200A" w:rsidRDefault="00736BD8" w:rsidP="008E200A">
            <w:pPr>
              <w:spacing w:before="120"/>
              <w:jc w:val="both"/>
              <w:rPr>
                <w:b/>
                <w:bCs/>
                <w:i/>
                <w:iCs/>
              </w:rPr>
            </w:pPr>
            <w:r w:rsidRPr="008E200A">
              <w:rPr>
                <w:b/>
                <w:bCs/>
                <w:i/>
                <w:iCs/>
              </w:rPr>
              <w:t>2.3.1. Phản ứng oxi hóa hoàn toàn</w:t>
            </w:r>
          </w:p>
          <w:p w14:paraId="4F81EF9C" w14:textId="77777777" w:rsidR="00736BD8" w:rsidRPr="004E0C64" w:rsidRDefault="00736BD8" w:rsidP="004E0C64">
            <w:pPr>
              <w:spacing w:before="120"/>
              <w:jc w:val="both"/>
              <w:rPr>
                <w:sz w:val="22"/>
                <w:szCs w:val="22"/>
                <w:lang w:val="pt-BR"/>
              </w:rPr>
            </w:pPr>
            <w:r w:rsidRPr="004E0C64">
              <w:rPr>
                <w:sz w:val="22"/>
                <w:szCs w:val="22"/>
                <w:lang w:val="pt-BR"/>
              </w:rPr>
              <w:t>C</w:t>
            </w:r>
            <w:r w:rsidRPr="004E0C64">
              <w:rPr>
                <w:sz w:val="22"/>
                <w:szCs w:val="22"/>
                <w:vertAlign w:val="subscript"/>
                <w:lang w:val="pt-BR"/>
              </w:rPr>
              <w:t>n</w:t>
            </w:r>
            <w:r w:rsidRPr="004E0C64">
              <w:rPr>
                <w:sz w:val="22"/>
                <w:szCs w:val="22"/>
                <w:lang w:val="pt-BR"/>
              </w:rPr>
              <w:t>H</w:t>
            </w:r>
            <w:r w:rsidRPr="004E0C64">
              <w:rPr>
                <w:sz w:val="22"/>
                <w:szCs w:val="22"/>
                <w:vertAlign w:val="subscript"/>
                <w:lang w:val="pt-BR"/>
              </w:rPr>
              <w:t>2n-2</w:t>
            </w:r>
            <w:r w:rsidRPr="004E0C64">
              <w:rPr>
                <w:sz w:val="22"/>
                <w:szCs w:val="22"/>
                <w:lang w:val="pt-BR"/>
              </w:rPr>
              <w:t xml:space="preserve"> + </w:t>
            </w:r>
            <w:r w:rsidRPr="004E0C64">
              <w:rPr>
                <w:noProof/>
                <w:position w:val="-22"/>
                <w:sz w:val="22"/>
                <w:szCs w:val="22"/>
              </w:rPr>
              <w:drawing>
                <wp:inline distT="0" distB="0" distL="0" distR="0" wp14:anchorId="0B27023D" wp14:editId="728D9D3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4E0C64">
              <w:rPr>
                <w:sz w:val="22"/>
                <w:szCs w:val="22"/>
                <w:lang w:val="pt-BR"/>
              </w:rPr>
              <w:t>O</w:t>
            </w:r>
            <w:r w:rsidRPr="004E0C64">
              <w:rPr>
                <w:sz w:val="22"/>
                <w:szCs w:val="22"/>
                <w:vertAlign w:val="subscript"/>
                <w:lang w:val="pt-BR"/>
              </w:rPr>
              <w:t>2</w:t>
            </w:r>
            <w:r w:rsidRPr="004E0C64">
              <w:rPr>
                <w:sz w:val="22"/>
                <w:szCs w:val="22"/>
                <w:lang w:val="pt-BR"/>
              </w:rPr>
              <w:t xml:space="preserve"> </w:t>
            </w:r>
            <w:r w:rsidRPr="004E0C64">
              <w:rPr>
                <w:noProof/>
                <w:position w:val="-6"/>
                <w:sz w:val="22"/>
                <w:szCs w:val="22"/>
              </w:rPr>
              <w:drawing>
                <wp:inline distT="0" distB="0" distL="0" distR="0" wp14:anchorId="3DD677D7" wp14:editId="67C059FB">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4E0C64">
              <w:rPr>
                <w:sz w:val="22"/>
                <w:szCs w:val="22"/>
                <w:lang w:val="pt-BR"/>
              </w:rPr>
              <w:t xml:space="preserve"> nCO</w:t>
            </w:r>
            <w:r w:rsidRPr="004E0C64">
              <w:rPr>
                <w:sz w:val="22"/>
                <w:szCs w:val="22"/>
                <w:vertAlign w:val="subscript"/>
                <w:lang w:val="pt-BR"/>
              </w:rPr>
              <w:t>2</w:t>
            </w:r>
            <w:r w:rsidRPr="004E0C64">
              <w:rPr>
                <w:sz w:val="22"/>
                <w:szCs w:val="22"/>
                <w:lang w:val="pt-BR"/>
              </w:rPr>
              <w:t xml:space="preserve"> + (n – 1)H</w:t>
            </w:r>
            <w:r w:rsidRPr="004E0C64">
              <w:rPr>
                <w:sz w:val="22"/>
                <w:szCs w:val="22"/>
                <w:vertAlign w:val="subscript"/>
                <w:lang w:val="pt-BR"/>
              </w:rPr>
              <w:t>2</w:t>
            </w:r>
            <w:r w:rsidRPr="004E0C64">
              <w:rPr>
                <w:sz w:val="22"/>
                <w:szCs w:val="22"/>
                <w:lang w:val="pt-BR"/>
              </w:rPr>
              <w:t>O</w:t>
            </w:r>
          </w:p>
          <w:p w14:paraId="02D33279" w14:textId="0D5AAF4D" w:rsidR="00736BD8" w:rsidRPr="008E200A" w:rsidRDefault="00736BD8" w:rsidP="008E200A">
            <w:pPr>
              <w:spacing w:before="120"/>
              <w:jc w:val="both"/>
              <w:rPr>
                <w:b/>
                <w:bCs/>
                <w:i/>
                <w:iCs/>
                <w:lang w:val="pt-BR"/>
              </w:rPr>
            </w:pPr>
            <w:r w:rsidRPr="008E200A">
              <w:rPr>
                <w:b/>
                <w:bCs/>
                <w:i/>
                <w:iCs/>
                <w:lang w:val="pt-BR"/>
              </w:rPr>
              <w:t>2.3.2. Phản ứng oxi hóa không hoàn toàn</w:t>
            </w:r>
          </w:p>
          <w:p w14:paraId="7B4404F9" w14:textId="77777777" w:rsidR="00736BD8" w:rsidRPr="008E200A" w:rsidRDefault="00736BD8" w:rsidP="008E200A">
            <w:pPr>
              <w:spacing w:before="120"/>
              <w:ind w:firstLine="34"/>
              <w:jc w:val="both"/>
              <w:rPr>
                <w:lang w:val="pt-BR"/>
              </w:rPr>
            </w:pPr>
            <w:r w:rsidRPr="008E200A">
              <w:rPr>
                <w:lang w:val="pt-BR"/>
              </w:rPr>
              <w:t>Buta-1,3-đien và isopren cũng làm mất màu dung dịch kali pemanganat tương tự anken.</w:t>
            </w:r>
          </w:p>
          <w:p w14:paraId="7B7FCD6D" w14:textId="77777777" w:rsidR="00736BD8" w:rsidRPr="00633962"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20" w:name="_Toc8233466"/>
            <w:r w:rsidRPr="00633962">
              <w:rPr>
                <w:rFonts w:ascii="Times New Roman" w:hAnsi="Times New Roman"/>
                <w:b/>
                <w:sz w:val="24"/>
                <w:u w:val="single"/>
                <w:lang w:val="pt-BR"/>
              </w:rPr>
              <w:t>Điều chế</w:t>
            </w:r>
            <w:bookmarkEnd w:id="20"/>
            <w:r w:rsidRPr="00633962">
              <w:rPr>
                <w:rFonts w:ascii="Times New Roman" w:hAnsi="Times New Roman"/>
                <w:b/>
                <w:i/>
                <w:iCs/>
                <w:sz w:val="24"/>
                <w:u w:val="single"/>
                <w:lang w:val="pt-BR"/>
              </w:rPr>
              <w:t xml:space="preserve"> </w:t>
            </w:r>
          </w:p>
          <w:p w14:paraId="70F8C103" w14:textId="77777777" w:rsidR="00736BD8" w:rsidRPr="008E200A" w:rsidRDefault="00736BD8" w:rsidP="00633962">
            <w:pPr>
              <w:jc w:val="both"/>
              <w:rPr>
                <w:lang w:val="pt-BR"/>
              </w:rPr>
            </w:pPr>
            <w:r w:rsidRPr="008E200A">
              <w:rPr>
                <w:lang w:val="pt-BR"/>
              </w:rPr>
              <w:t>Tách H</w:t>
            </w:r>
            <w:r w:rsidRPr="008E200A">
              <w:rPr>
                <w:vertAlign w:val="subscript"/>
                <w:lang w:val="pt-BR"/>
              </w:rPr>
              <w:t>2</w:t>
            </w:r>
            <w:r w:rsidRPr="008E200A">
              <w:rPr>
                <w:lang w:val="pt-BR"/>
              </w:rPr>
              <w:t xml:space="preserve"> từ ankan</w:t>
            </w:r>
          </w:p>
          <w:p w14:paraId="12117805" w14:textId="77777777" w:rsidR="00736BD8" w:rsidRPr="008E200A" w:rsidRDefault="00736BD8" w:rsidP="008E200A">
            <w:pPr>
              <w:pStyle w:val="Heading3"/>
              <w:ind w:left="480" w:hanging="480"/>
            </w:pPr>
            <w:bookmarkStart w:id="21" w:name="_Toc8233467"/>
            <w:r w:rsidRPr="008E200A">
              <w:t>3.1. Điều chế buta-1,3-đien</w:t>
            </w:r>
            <w:bookmarkEnd w:id="21"/>
          </w:p>
          <w:p w14:paraId="24119361" w14:textId="77777777" w:rsidR="00736BD8" w:rsidRDefault="00736BD8" w:rsidP="008E200A">
            <w:pPr>
              <w:spacing w:before="120"/>
              <w:jc w:val="both"/>
              <w:rPr>
                <w:sz w:val="22"/>
                <w:szCs w:val="22"/>
              </w:rPr>
            </w:pPr>
            <w:r w:rsidRPr="00633962">
              <w:rPr>
                <w:sz w:val="22"/>
                <w:szCs w:val="22"/>
              </w:rPr>
              <w:t>CH</w:t>
            </w:r>
            <w:r w:rsidRPr="00633962">
              <w:rPr>
                <w:sz w:val="22"/>
                <w:szCs w:val="22"/>
                <w:vertAlign w:val="subscript"/>
              </w:rPr>
              <w:t>3</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3</w:t>
            </w:r>
            <w:r w:rsidRPr="00633962">
              <w:rPr>
                <w:sz w:val="22"/>
                <w:szCs w:val="22"/>
              </w:rPr>
              <w:t xml:space="preserve"> </w:t>
            </w:r>
            <w:r w:rsidRPr="00633962">
              <w:rPr>
                <w:noProof/>
                <w:position w:val="-6"/>
                <w:sz w:val="22"/>
                <w:szCs w:val="22"/>
              </w:rPr>
              <w:drawing>
                <wp:inline distT="0" distB="0" distL="0" distR="0" wp14:anchorId="1A604F9C" wp14:editId="7BDAE07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633962">
              <w:rPr>
                <w:sz w:val="22"/>
                <w:szCs w:val="22"/>
              </w:rPr>
              <w:t xml:space="preserve"> </w:t>
            </w:r>
          </w:p>
          <w:p w14:paraId="433608E5" w14:textId="7C617A6F" w:rsidR="00736BD8" w:rsidRPr="00633962" w:rsidRDefault="00736BD8" w:rsidP="008E200A">
            <w:pPr>
              <w:spacing w:before="120"/>
              <w:jc w:val="both"/>
              <w:rPr>
                <w:sz w:val="22"/>
                <w:szCs w:val="22"/>
                <w:vertAlign w:val="subscript"/>
              </w:rPr>
            </w:pPr>
            <w:r>
              <w:rPr>
                <w:sz w:val="22"/>
                <w:szCs w:val="22"/>
              </w:rPr>
              <w:t xml:space="preserve">                             </w:t>
            </w:r>
            <w:r w:rsidRPr="00633962">
              <w:rPr>
                <w:sz w:val="22"/>
                <w:szCs w:val="22"/>
              </w:rPr>
              <w:t>CH</w:t>
            </w:r>
            <w:r w:rsidRPr="00633962">
              <w:rPr>
                <w:sz w:val="22"/>
                <w:szCs w:val="22"/>
                <w:vertAlign w:val="subscript"/>
              </w:rPr>
              <w:t>2</w:t>
            </w:r>
            <w:r w:rsidRPr="00633962">
              <w:rPr>
                <w:sz w:val="22"/>
                <w:szCs w:val="22"/>
              </w:rPr>
              <w:t>=CH-CH=CH</w:t>
            </w:r>
            <w:r w:rsidRPr="00633962">
              <w:rPr>
                <w:sz w:val="22"/>
                <w:szCs w:val="22"/>
                <w:vertAlign w:val="subscript"/>
              </w:rPr>
              <w:t>2</w:t>
            </w:r>
            <w:r w:rsidRPr="00633962">
              <w:rPr>
                <w:sz w:val="22"/>
                <w:szCs w:val="22"/>
              </w:rPr>
              <w:t xml:space="preserve"> + 2H</w:t>
            </w:r>
            <w:r w:rsidRPr="00633962">
              <w:rPr>
                <w:sz w:val="22"/>
                <w:szCs w:val="22"/>
                <w:vertAlign w:val="subscript"/>
              </w:rPr>
              <w:t>2</w:t>
            </w:r>
          </w:p>
          <w:p w14:paraId="0B00120F" w14:textId="77777777" w:rsidR="00736BD8" w:rsidRPr="008E200A" w:rsidRDefault="00736BD8" w:rsidP="008E200A">
            <w:pPr>
              <w:pStyle w:val="Heading3"/>
              <w:ind w:left="480" w:hanging="480"/>
            </w:pPr>
            <w:bookmarkStart w:id="22" w:name="_Toc8233468"/>
            <w:r w:rsidRPr="008E200A">
              <w:t>3.2. Điều chế isopren</w:t>
            </w:r>
            <w:bookmarkEnd w:id="22"/>
          </w:p>
          <w:p w14:paraId="40345E90" w14:textId="196A6C0B" w:rsidR="00736BD8" w:rsidRPr="00633962" w:rsidRDefault="00736BD8" w:rsidP="004E0C64">
            <w:pPr>
              <w:pStyle w:val="Heading2"/>
              <w:numPr>
                <w:ilvl w:val="0"/>
                <w:numId w:val="10"/>
              </w:numPr>
              <w:spacing w:before="120" w:line="288" w:lineRule="auto"/>
              <w:ind w:left="426" w:hanging="426"/>
              <w:jc w:val="both"/>
              <w:rPr>
                <w:rFonts w:ascii="Times New Roman" w:hAnsi="Times New Roman"/>
                <w:b/>
                <w:sz w:val="24"/>
                <w:u w:val="single"/>
              </w:rPr>
            </w:pPr>
            <w:bookmarkStart w:id="23" w:name="_Toc8233469"/>
            <w:r w:rsidRPr="00633962">
              <w:rPr>
                <w:rFonts w:ascii="Times New Roman" w:hAnsi="Times New Roman"/>
                <w:b/>
                <w:sz w:val="24"/>
                <w:u w:val="single"/>
                <w:lang w:val="pt-BR"/>
              </w:rPr>
              <w:t>Ứ</w:t>
            </w:r>
            <w:r w:rsidRPr="00633962">
              <w:rPr>
                <w:rFonts w:ascii="Times New Roman" w:hAnsi="Times New Roman"/>
                <w:b/>
                <w:sz w:val="24"/>
                <w:u w:val="single"/>
              </w:rPr>
              <w:t>ng dụng</w:t>
            </w:r>
            <w:bookmarkEnd w:id="23"/>
            <w:r w:rsidRPr="00633962">
              <w:rPr>
                <w:rFonts w:ascii="Times New Roman" w:hAnsi="Times New Roman"/>
                <w:b/>
                <w:sz w:val="24"/>
                <w:u w:val="single"/>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90DF57" w14:textId="77777777" w:rsidR="00736BD8" w:rsidRPr="000A6A3D" w:rsidRDefault="00736BD8" w:rsidP="00D116B1">
            <w:pPr>
              <w:jc w:val="both"/>
              <w:rPr>
                <w:lang w:val="nb-NO"/>
              </w:rPr>
            </w:pPr>
          </w:p>
          <w:p w14:paraId="29D4EA45" w14:textId="77777777" w:rsidR="00736BD8" w:rsidRPr="000A6A3D" w:rsidRDefault="00736BD8" w:rsidP="00D116B1">
            <w:pPr>
              <w:jc w:val="both"/>
              <w:rPr>
                <w:lang w:val="nb-NO"/>
              </w:rPr>
            </w:pPr>
          </w:p>
          <w:p w14:paraId="682C19FD" w14:textId="77777777" w:rsidR="00736BD8" w:rsidRPr="000A6A3D" w:rsidRDefault="00736BD8" w:rsidP="00D116B1">
            <w:pPr>
              <w:jc w:val="both"/>
              <w:rPr>
                <w:lang w:val="nb-NO"/>
              </w:rPr>
            </w:pPr>
          </w:p>
          <w:p w14:paraId="7EEDFAF3" w14:textId="6FCEAEB1" w:rsidR="00736BD8" w:rsidRDefault="00736BD8" w:rsidP="00D116B1">
            <w:pPr>
              <w:jc w:val="both"/>
              <w:rPr>
                <w:lang w:val="nb-NO"/>
              </w:rPr>
            </w:pPr>
            <w:r w:rsidRPr="000A6A3D">
              <w:rPr>
                <w:lang w:val="nb-NO"/>
              </w:rPr>
              <w:t xml:space="preserve">GV </w:t>
            </w:r>
            <w:r>
              <w:rPr>
                <w:lang w:val="nb-NO"/>
              </w:rPr>
              <w:t>so sánh với anken, giới thiệu khái niệm, công thức chung của ankadien.</w:t>
            </w:r>
          </w:p>
          <w:p w14:paraId="0AC1445A" w14:textId="77777777" w:rsidR="00736BD8" w:rsidRDefault="00736BD8" w:rsidP="00D116B1">
            <w:pPr>
              <w:jc w:val="both"/>
              <w:rPr>
                <w:lang w:val="nb-NO"/>
              </w:rPr>
            </w:pPr>
          </w:p>
          <w:p w14:paraId="3367DEC7" w14:textId="77777777" w:rsidR="00736BD8" w:rsidRDefault="00736BD8" w:rsidP="00D116B1">
            <w:pPr>
              <w:jc w:val="both"/>
              <w:rPr>
                <w:lang w:val="nb-NO"/>
              </w:rPr>
            </w:pPr>
          </w:p>
          <w:p w14:paraId="77849C70" w14:textId="77777777" w:rsidR="00736BD8" w:rsidRDefault="00736BD8" w:rsidP="00D116B1">
            <w:pPr>
              <w:jc w:val="both"/>
              <w:rPr>
                <w:lang w:val="de-DE"/>
              </w:rPr>
            </w:pPr>
          </w:p>
          <w:p w14:paraId="357272DE" w14:textId="77777777" w:rsidR="00736BD8" w:rsidRDefault="00736BD8" w:rsidP="00D116B1">
            <w:pPr>
              <w:ind w:right="51"/>
              <w:jc w:val="both"/>
              <w:rPr>
                <w:lang w:val="nb-NO"/>
              </w:rPr>
            </w:pPr>
          </w:p>
          <w:p w14:paraId="37B3EF64" w14:textId="77777777" w:rsidR="00736BD8" w:rsidRDefault="00736BD8" w:rsidP="00D116B1">
            <w:pPr>
              <w:ind w:right="51"/>
              <w:jc w:val="both"/>
              <w:rPr>
                <w:lang w:val="nb-NO"/>
              </w:rPr>
            </w:pPr>
          </w:p>
          <w:p w14:paraId="02AD83FF" w14:textId="0F53CE69" w:rsidR="00736BD8" w:rsidRPr="00DC3C4B" w:rsidRDefault="00736BD8" w:rsidP="00D116B1">
            <w:pPr>
              <w:ind w:right="51"/>
              <w:jc w:val="both"/>
              <w:rPr>
                <w:bCs/>
                <w:iCs/>
              </w:rPr>
            </w:pPr>
            <w:r>
              <w:rPr>
                <w:lang w:val="nb-NO"/>
              </w:rPr>
              <w:t xml:space="preserve">GV hướng dẫn cách viết phương trình phản ứng cộng, quy tắc cộng </w:t>
            </w:r>
            <w:r w:rsidR="00B80FFA">
              <w:rPr>
                <w:lang w:val="nb-NO"/>
              </w:rPr>
              <w:t>vị trí 1,2; 1,4</w:t>
            </w:r>
            <w:r>
              <w:rPr>
                <w:bCs/>
                <w:iCs/>
              </w:rPr>
              <w:t>.</w:t>
            </w:r>
          </w:p>
          <w:p w14:paraId="55AD7CD7" w14:textId="77777777" w:rsidR="00736BD8" w:rsidRPr="000A6A3D" w:rsidRDefault="00736BD8" w:rsidP="00D116B1">
            <w:pPr>
              <w:jc w:val="both"/>
              <w:rPr>
                <w:lang w:val="nb-NO"/>
              </w:rPr>
            </w:pPr>
          </w:p>
          <w:p w14:paraId="7B9B2E94" w14:textId="77777777" w:rsidR="00736BD8" w:rsidRPr="000A6A3D" w:rsidRDefault="00736BD8" w:rsidP="00D116B1">
            <w:pPr>
              <w:jc w:val="both"/>
              <w:rPr>
                <w:lang w:val="nb-NO"/>
              </w:rPr>
            </w:pPr>
          </w:p>
          <w:p w14:paraId="0B56D8E2" w14:textId="77777777" w:rsidR="00736BD8" w:rsidRDefault="00736BD8" w:rsidP="00D116B1">
            <w:pPr>
              <w:jc w:val="both"/>
              <w:rPr>
                <w:lang w:val="nb-NO"/>
              </w:rPr>
            </w:pPr>
          </w:p>
          <w:p w14:paraId="1DCB05FC" w14:textId="77777777" w:rsidR="00736BD8" w:rsidRPr="000A6A3D" w:rsidRDefault="00736BD8" w:rsidP="00D116B1">
            <w:pPr>
              <w:jc w:val="both"/>
              <w:rPr>
                <w:lang w:val="nb-NO"/>
              </w:rPr>
            </w:pPr>
            <w:r w:rsidRPr="000A6A3D">
              <w:rPr>
                <w:lang w:val="nb-NO"/>
              </w:rPr>
              <w:t>.</w:t>
            </w:r>
          </w:p>
          <w:p w14:paraId="10C7F784" w14:textId="77777777" w:rsidR="00736BD8" w:rsidRPr="000A6A3D" w:rsidRDefault="00736BD8" w:rsidP="00D116B1">
            <w:pPr>
              <w:jc w:val="both"/>
              <w:rPr>
                <w:lang w:val="nb-NO"/>
              </w:rPr>
            </w:pPr>
            <w:r>
              <w:rPr>
                <w:lang w:val="nb-NO"/>
              </w:rPr>
              <w:t>GV hướng dẫn cách viết phương trình phản ứng trùng hợp, phản ứng oxi hóa.</w:t>
            </w:r>
          </w:p>
          <w:p w14:paraId="626F3048" w14:textId="77777777" w:rsidR="00736BD8" w:rsidRPr="000A6A3D" w:rsidRDefault="00736BD8" w:rsidP="00D116B1">
            <w:pPr>
              <w:jc w:val="both"/>
              <w:rPr>
                <w:lang w:val="nb-NO"/>
              </w:rPr>
            </w:pPr>
          </w:p>
          <w:p w14:paraId="5E9C363C" w14:textId="77777777" w:rsidR="00736BD8" w:rsidRPr="000A6A3D" w:rsidRDefault="00736BD8" w:rsidP="00D116B1">
            <w:pPr>
              <w:jc w:val="both"/>
              <w:rPr>
                <w:lang w:val="nb-NO"/>
              </w:rPr>
            </w:pPr>
          </w:p>
          <w:p w14:paraId="29D99435" w14:textId="77777777" w:rsidR="00736BD8" w:rsidRDefault="00736BD8" w:rsidP="00D116B1">
            <w:pPr>
              <w:jc w:val="both"/>
              <w:rPr>
                <w:lang w:val="de-DE"/>
              </w:rPr>
            </w:pPr>
          </w:p>
          <w:p w14:paraId="1B178B20" w14:textId="77777777" w:rsidR="00736BD8" w:rsidRDefault="00736BD8" w:rsidP="00D116B1">
            <w:pPr>
              <w:jc w:val="both"/>
              <w:rPr>
                <w:lang w:val="de-DE"/>
              </w:rPr>
            </w:pPr>
          </w:p>
          <w:p w14:paraId="7141043E" w14:textId="77777777" w:rsidR="00736BD8" w:rsidRDefault="00736BD8" w:rsidP="00D116B1">
            <w:pPr>
              <w:jc w:val="both"/>
              <w:rPr>
                <w:lang w:val="de-DE"/>
              </w:rPr>
            </w:pPr>
          </w:p>
          <w:p w14:paraId="664CB283" w14:textId="77777777" w:rsidR="00736BD8" w:rsidRDefault="00736BD8" w:rsidP="00D116B1">
            <w:pPr>
              <w:jc w:val="both"/>
              <w:rPr>
                <w:lang w:val="de-DE"/>
              </w:rPr>
            </w:pPr>
          </w:p>
          <w:p w14:paraId="27692C53" w14:textId="77777777" w:rsidR="00736BD8" w:rsidRDefault="00736BD8" w:rsidP="00D116B1">
            <w:pPr>
              <w:jc w:val="both"/>
              <w:rPr>
                <w:lang w:val="de-DE"/>
              </w:rPr>
            </w:pPr>
          </w:p>
          <w:p w14:paraId="08D632BD" w14:textId="77777777" w:rsidR="00736BD8" w:rsidRDefault="00736BD8" w:rsidP="00D116B1">
            <w:pPr>
              <w:jc w:val="both"/>
              <w:rPr>
                <w:lang w:val="de-DE"/>
              </w:rPr>
            </w:pPr>
          </w:p>
          <w:p w14:paraId="1C65342F" w14:textId="77777777" w:rsidR="00736BD8" w:rsidRDefault="00736BD8" w:rsidP="00D116B1">
            <w:pPr>
              <w:jc w:val="both"/>
              <w:rPr>
                <w:lang w:val="de-DE"/>
              </w:rPr>
            </w:pPr>
          </w:p>
          <w:p w14:paraId="47B5EC59" w14:textId="77777777" w:rsidR="00B80FFA" w:rsidRDefault="00B80FFA" w:rsidP="00D116B1">
            <w:pPr>
              <w:jc w:val="both"/>
              <w:rPr>
                <w:lang w:val="de-DE"/>
              </w:rPr>
            </w:pPr>
          </w:p>
          <w:p w14:paraId="2938DD30" w14:textId="77777777" w:rsidR="00B80FFA" w:rsidRDefault="00B80FFA" w:rsidP="00D116B1">
            <w:pPr>
              <w:jc w:val="both"/>
              <w:rPr>
                <w:lang w:val="de-DE"/>
              </w:rPr>
            </w:pPr>
          </w:p>
          <w:p w14:paraId="058A3F86" w14:textId="77777777" w:rsidR="00B80FFA" w:rsidRDefault="00B80FFA" w:rsidP="00D116B1">
            <w:pPr>
              <w:jc w:val="both"/>
              <w:rPr>
                <w:lang w:val="de-DE"/>
              </w:rPr>
            </w:pPr>
          </w:p>
          <w:p w14:paraId="718FB966" w14:textId="2AB7FD86" w:rsidR="00736BD8" w:rsidRDefault="00736BD8" w:rsidP="00D116B1">
            <w:pPr>
              <w:jc w:val="both"/>
              <w:rPr>
                <w:lang w:val="de-DE"/>
              </w:rPr>
            </w:pPr>
            <w:r w:rsidRPr="000A6A3D">
              <w:rPr>
                <w:lang w:val="de-DE"/>
              </w:rPr>
              <w:t>G</w:t>
            </w:r>
            <w:r w:rsidR="00D116B1">
              <w:rPr>
                <w:lang w:val="de-DE"/>
              </w:rPr>
              <w:t>V</w:t>
            </w:r>
            <w:r w:rsidRPr="000A6A3D">
              <w:rPr>
                <w:lang w:val="de-DE"/>
              </w:rPr>
              <w:t xml:space="preserve"> </w:t>
            </w:r>
            <w:r w:rsidR="00B80FFA">
              <w:rPr>
                <w:lang w:val="de-DE"/>
              </w:rPr>
              <w:t>hướng dẫn cách viết phương trình</w:t>
            </w:r>
            <w:r>
              <w:rPr>
                <w:lang w:val="de-DE"/>
              </w:rPr>
              <w:t xml:space="preserve"> điều chế.</w:t>
            </w:r>
          </w:p>
          <w:p w14:paraId="26093A31" w14:textId="77777777" w:rsidR="00B80FFA" w:rsidRDefault="00B80FFA" w:rsidP="00D116B1">
            <w:pPr>
              <w:jc w:val="both"/>
              <w:rPr>
                <w:lang w:val="de-DE"/>
              </w:rPr>
            </w:pPr>
          </w:p>
          <w:p w14:paraId="4B0A23DF" w14:textId="77777777" w:rsidR="00B80FFA" w:rsidRDefault="00B80FFA" w:rsidP="00D116B1">
            <w:pPr>
              <w:jc w:val="both"/>
              <w:rPr>
                <w:lang w:val="de-DE"/>
              </w:rPr>
            </w:pPr>
          </w:p>
          <w:p w14:paraId="637BFD98" w14:textId="77777777" w:rsidR="00306546" w:rsidRDefault="00306546" w:rsidP="00D116B1">
            <w:pPr>
              <w:jc w:val="both"/>
              <w:rPr>
                <w:lang w:val="de-DE"/>
              </w:rPr>
            </w:pPr>
          </w:p>
          <w:p w14:paraId="5F0EF315" w14:textId="77777777" w:rsidR="00B80FFA" w:rsidRDefault="00B80FFA" w:rsidP="00D116B1">
            <w:pPr>
              <w:jc w:val="both"/>
              <w:rPr>
                <w:lang w:val="de-DE"/>
              </w:rPr>
            </w:pPr>
          </w:p>
          <w:p w14:paraId="410ECB75" w14:textId="31C88574" w:rsidR="00736BD8" w:rsidRPr="00782A82" w:rsidRDefault="00736BD8"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B46F4E" w14:textId="77777777" w:rsidR="00736BD8" w:rsidRPr="000A6A3D" w:rsidRDefault="00736BD8" w:rsidP="00D116B1">
            <w:pPr>
              <w:jc w:val="both"/>
              <w:rPr>
                <w:lang w:val="nb-NO"/>
              </w:rPr>
            </w:pPr>
          </w:p>
          <w:p w14:paraId="491EFE11" w14:textId="77777777" w:rsidR="00736BD8" w:rsidRPr="000A6A3D" w:rsidRDefault="00736BD8" w:rsidP="00D116B1">
            <w:pPr>
              <w:jc w:val="both"/>
              <w:rPr>
                <w:lang w:val="nb-NO"/>
              </w:rPr>
            </w:pPr>
          </w:p>
          <w:p w14:paraId="4505C065" w14:textId="77777777" w:rsidR="00736BD8" w:rsidRPr="000A6A3D" w:rsidRDefault="00736BD8" w:rsidP="00D116B1">
            <w:pPr>
              <w:jc w:val="both"/>
              <w:rPr>
                <w:lang w:val="nb-NO"/>
              </w:rPr>
            </w:pPr>
          </w:p>
          <w:p w14:paraId="08B2C3F4" w14:textId="77777777" w:rsidR="00736BD8" w:rsidRPr="000A6A3D" w:rsidRDefault="00736BD8" w:rsidP="00D116B1">
            <w:pPr>
              <w:jc w:val="both"/>
              <w:rPr>
                <w:lang w:val="nb-NO"/>
              </w:rPr>
            </w:pPr>
            <w:r w:rsidRPr="000A6A3D">
              <w:rPr>
                <w:lang w:val="nb-NO"/>
              </w:rPr>
              <w:t>HS theo dõi, ghi bài.</w:t>
            </w:r>
          </w:p>
          <w:p w14:paraId="4D141246" w14:textId="77777777" w:rsidR="00736BD8" w:rsidRPr="000A6A3D" w:rsidRDefault="00736BD8" w:rsidP="00D116B1">
            <w:pPr>
              <w:jc w:val="both"/>
              <w:rPr>
                <w:lang w:val="nb-NO"/>
              </w:rPr>
            </w:pPr>
          </w:p>
          <w:p w14:paraId="160DEED5" w14:textId="77777777" w:rsidR="00736BD8" w:rsidRPr="000A6A3D" w:rsidRDefault="00736BD8" w:rsidP="00D116B1">
            <w:pPr>
              <w:jc w:val="both"/>
              <w:rPr>
                <w:lang w:val="nb-NO"/>
              </w:rPr>
            </w:pPr>
          </w:p>
          <w:p w14:paraId="2F902E55" w14:textId="77777777" w:rsidR="00736BD8" w:rsidRPr="000A6A3D" w:rsidRDefault="00736BD8" w:rsidP="00D116B1">
            <w:pPr>
              <w:jc w:val="both"/>
              <w:rPr>
                <w:lang w:val="nb-NO"/>
              </w:rPr>
            </w:pPr>
          </w:p>
          <w:p w14:paraId="494E3B42" w14:textId="77777777" w:rsidR="00736BD8" w:rsidRPr="000A6A3D" w:rsidRDefault="00736BD8" w:rsidP="00D116B1">
            <w:pPr>
              <w:jc w:val="both"/>
              <w:rPr>
                <w:lang w:val="nb-NO"/>
              </w:rPr>
            </w:pPr>
          </w:p>
          <w:p w14:paraId="24F8CF06" w14:textId="77777777" w:rsidR="00736BD8" w:rsidRDefault="00736BD8" w:rsidP="00D116B1">
            <w:pPr>
              <w:jc w:val="both"/>
              <w:rPr>
                <w:lang w:val="nb-NO"/>
              </w:rPr>
            </w:pPr>
          </w:p>
          <w:p w14:paraId="782ADA11" w14:textId="77777777" w:rsidR="00736BD8" w:rsidRDefault="00736BD8" w:rsidP="00D116B1">
            <w:pPr>
              <w:jc w:val="both"/>
              <w:rPr>
                <w:lang w:val="nb-NO"/>
              </w:rPr>
            </w:pPr>
          </w:p>
          <w:p w14:paraId="1D224B78" w14:textId="77777777" w:rsidR="00B80FFA" w:rsidRDefault="00B80FFA" w:rsidP="00D116B1">
            <w:pPr>
              <w:jc w:val="both"/>
              <w:rPr>
                <w:lang w:val="nb-NO"/>
              </w:rPr>
            </w:pPr>
          </w:p>
          <w:p w14:paraId="1EFCA38E" w14:textId="77777777" w:rsidR="00736BD8" w:rsidRPr="000A6A3D" w:rsidRDefault="00736BD8" w:rsidP="00D116B1">
            <w:pPr>
              <w:jc w:val="both"/>
              <w:rPr>
                <w:lang w:val="nb-NO"/>
              </w:rPr>
            </w:pPr>
            <w:r w:rsidRPr="000A6A3D">
              <w:rPr>
                <w:lang w:val="nb-NO"/>
              </w:rPr>
              <w:t xml:space="preserve">HS theo dõi, ghi bài </w:t>
            </w:r>
          </w:p>
          <w:p w14:paraId="5D1B4F48" w14:textId="77777777" w:rsidR="00736BD8" w:rsidRPr="000A6A3D" w:rsidRDefault="00736BD8" w:rsidP="00D116B1">
            <w:pPr>
              <w:jc w:val="both"/>
              <w:rPr>
                <w:lang w:val="nb-NO"/>
              </w:rPr>
            </w:pPr>
          </w:p>
          <w:p w14:paraId="7BBD6F0B" w14:textId="77777777" w:rsidR="00736BD8" w:rsidRPr="000A6A3D" w:rsidRDefault="00736BD8" w:rsidP="00D116B1">
            <w:pPr>
              <w:jc w:val="both"/>
              <w:rPr>
                <w:lang w:val="nb-NO"/>
              </w:rPr>
            </w:pPr>
            <w:r>
              <w:rPr>
                <w:lang w:val="nb-NO"/>
              </w:rPr>
              <w:t>HS làm bài luyện tập</w:t>
            </w:r>
          </w:p>
          <w:p w14:paraId="2D59FCCC" w14:textId="77777777" w:rsidR="00736BD8" w:rsidRPr="000A6A3D" w:rsidRDefault="00736BD8" w:rsidP="00D116B1">
            <w:pPr>
              <w:jc w:val="both"/>
              <w:rPr>
                <w:lang w:val="nb-NO"/>
              </w:rPr>
            </w:pPr>
          </w:p>
          <w:p w14:paraId="7043E510" w14:textId="77777777" w:rsidR="00736BD8" w:rsidRPr="000A6A3D" w:rsidRDefault="00736BD8" w:rsidP="00D116B1">
            <w:pPr>
              <w:jc w:val="both"/>
              <w:rPr>
                <w:lang w:val="nb-NO"/>
              </w:rPr>
            </w:pPr>
          </w:p>
          <w:p w14:paraId="77B79789" w14:textId="77777777" w:rsidR="00736BD8" w:rsidRPr="000A6A3D" w:rsidRDefault="00736BD8" w:rsidP="00D116B1">
            <w:pPr>
              <w:jc w:val="both"/>
              <w:rPr>
                <w:lang w:val="nb-NO"/>
              </w:rPr>
            </w:pPr>
          </w:p>
          <w:p w14:paraId="593D655E" w14:textId="77777777" w:rsidR="00736BD8" w:rsidRPr="000A6A3D" w:rsidRDefault="00736BD8" w:rsidP="00D116B1">
            <w:pPr>
              <w:jc w:val="both"/>
              <w:rPr>
                <w:lang w:val="nb-NO"/>
              </w:rPr>
            </w:pPr>
          </w:p>
          <w:p w14:paraId="2366B811" w14:textId="77777777" w:rsidR="00736BD8" w:rsidRDefault="00736BD8" w:rsidP="00D116B1">
            <w:pPr>
              <w:jc w:val="both"/>
              <w:rPr>
                <w:lang w:val="nb-NO"/>
              </w:rPr>
            </w:pPr>
          </w:p>
          <w:p w14:paraId="45974A69" w14:textId="77777777" w:rsidR="00736BD8" w:rsidRPr="000A6A3D" w:rsidRDefault="00736BD8" w:rsidP="00D116B1">
            <w:pPr>
              <w:jc w:val="both"/>
              <w:rPr>
                <w:lang w:val="nb-NO"/>
              </w:rPr>
            </w:pPr>
            <w:r w:rsidRPr="000A6A3D">
              <w:rPr>
                <w:lang w:val="nb-NO"/>
              </w:rPr>
              <w:t>HS theo dõi, ghi bài</w:t>
            </w:r>
          </w:p>
          <w:p w14:paraId="580E8086" w14:textId="77777777" w:rsidR="00736BD8" w:rsidRPr="000A6A3D" w:rsidRDefault="00736BD8" w:rsidP="00D116B1">
            <w:pPr>
              <w:jc w:val="both"/>
              <w:rPr>
                <w:lang w:val="nb-NO"/>
              </w:rPr>
            </w:pPr>
          </w:p>
          <w:p w14:paraId="3F65817A" w14:textId="77777777" w:rsidR="00736BD8" w:rsidRPr="000A6A3D" w:rsidRDefault="00736BD8" w:rsidP="00D116B1">
            <w:pPr>
              <w:jc w:val="both"/>
              <w:rPr>
                <w:lang w:val="nb-NO"/>
              </w:rPr>
            </w:pPr>
            <w:r>
              <w:rPr>
                <w:lang w:val="nb-NO"/>
              </w:rPr>
              <w:t>HS làm bài luyện tập</w:t>
            </w:r>
          </w:p>
          <w:p w14:paraId="3424F545" w14:textId="77777777" w:rsidR="00736BD8" w:rsidRDefault="00736BD8" w:rsidP="00D116B1">
            <w:pPr>
              <w:jc w:val="both"/>
              <w:rPr>
                <w:lang w:val="nb-NO"/>
              </w:rPr>
            </w:pPr>
          </w:p>
          <w:p w14:paraId="08E22AA4" w14:textId="77777777" w:rsidR="00736BD8" w:rsidRDefault="00736BD8" w:rsidP="00D116B1">
            <w:pPr>
              <w:jc w:val="both"/>
              <w:rPr>
                <w:lang w:val="nb-NO"/>
              </w:rPr>
            </w:pPr>
          </w:p>
          <w:p w14:paraId="678A8F7F" w14:textId="77777777" w:rsidR="00736BD8" w:rsidRDefault="00736BD8" w:rsidP="00D116B1">
            <w:pPr>
              <w:jc w:val="both"/>
              <w:rPr>
                <w:lang w:val="nb-NO"/>
              </w:rPr>
            </w:pPr>
          </w:p>
          <w:p w14:paraId="49AFE4A3" w14:textId="77777777" w:rsidR="00736BD8" w:rsidRPr="000A6A3D" w:rsidRDefault="00736BD8" w:rsidP="00D116B1">
            <w:pPr>
              <w:jc w:val="both"/>
              <w:rPr>
                <w:lang w:val="nb-NO"/>
              </w:rPr>
            </w:pPr>
          </w:p>
          <w:p w14:paraId="7BE31176" w14:textId="77777777" w:rsidR="00736BD8" w:rsidRDefault="00736BD8" w:rsidP="00D116B1">
            <w:pPr>
              <w:jc w:val="both"/>
              <w:rPr>
                <w:lang w:val="nb-NO"/>
              </w:rPr>
            </w:pPr>
          </w:p>
          <w:p w14:paraId="5121CA50" w14:textId="77777777" w:rsidR="00736BD8" w:rsidRDefault="00736BD8" w:rsidP="00D116B1">
            <w:pPr>
              <w:jc w:val="both"/>
              <w:rPr>
                <w:lang w:val="nb-NO"/>
              </w:rPr>
            </w:pPr>
          </w:p>
          <w:p w14:paraId="185B2F04" w14:textId="77777777" w:rsidR="00736BD8" w:rsidRDefault="00736BD8" w:rsidP="00D116B1">
            <w:pPr>
              <w:jc w:val="both"/>
              <w:rPr>
                <w:lang w:val="nb-NO"/>
              </w:rPr>
            </w:pPr>
          </w:p>
          <w:p w14:paraId="7D2758A8" w14:textId="77777777" w:rsidR="00736BD8" w:rsidRPr="000A6A3D" w:rsidRDefault="00736BD8" w:rsidP="00D116B1">
            <w:pPr>
              <w:jc w:val="both"/>
              <w:rPr>
                <w:lang w:val="nb-NO"/>
              </w:rPr>
            </w:pPr>
          </w:p>
          <w:p w14:paraId="69812BAD" w14:textId="77777777" w:rsidR="00736BD8" w:rsidRPr="000A6A3D" w:rsidRDefault="00736BD8" w:rsidP="00D116B1">
            <w:pPr>
              <w:jc w:val="both"/>
              <w:rPr>
                <w:lang w:val="nb-NO"/>
              </w:rPr>
            </w:pPr>
          </w:p>
          <w:p w14:paraId="32E72A35" w14:textId="77777777" w:rsidR="00B80FFA" w:rsidRDefault="00B80FFA" w:rsidP="00D116B1">
            <w:pPr>
              <w:jc w:val="both"/>
              <w:rPr>
                <w:lang w:val="nb-NO"/>
              </w:rPr>
            </w:pPr>
          </w:p>
          <w:p w14:paraId="694AF20B" w14:textId="77777777" w:rsidR="00B80FFA" w:rsidRDefault="00B80FFA" w:rsidP="00D116B1">
            <w:pPr>
              <w:jc w:val="both"/>
              <w:rPr>
                <w:lang w:val="nb-NO"/>
              </w:rPr>
            </w:pPr>
          </w:p>
          <w:p w14:paraId="7B347213" w14:textId="77777777" w:rsidR="00B80FFA" w:rsidRDefault="00B80FFA" w:rsidP="00D116B1">
            <w:pPr>
              <w:jc w:val="both"/>
              <w:rPr>
                <w:lang w:val="nb-NO"/>
              </w:rPr>
            </w:pPr>
          </w:p>
          <w:p w14:paraId="1B75756D" w14:textId="77777777" w:rsidR="00736BD8" w:rsidRPr="000A6A3D" w:rsidRDefault="00736BD8" w:rsidP="00D116B1">
            <w:pPr>
              <w:jc w:val="both"/>
              <w:rPr>
                <w:lang w:val="nb-NO"/>
              </w:rPr>
            </w:pPr>
            <w:r w:rsidRPr="000A6A3D">
              <w:rPr>
                <w:lang w:val="nb-NO"/>
              </w:rPr>
              <w:t>HS theo dõi, ghi bài</w:t>
            </w:r>
          </w:p>
          <w:p w14:paraId="04268774" w14:textId="77777777" w:rsidR="00736BD8" w:rsidRDefault="00736BD8" w:rsidP="00D116B1">
            <w:pPr>
              <w:jc w:val="both"/>
              <w:rPr>
                <w:lang w:val="nb-NO"/>
              </w:rPr>
            </w:pPr>
          </w:p>
          <w:p w14:paraId="5527311A" w14:textId="77777777" w:rsidR="00736BD8" w:rsidRDefault="00736BD8" w:rsidP="00D116B1">
            <w:pPr>
              <w:jc w:val="both"/>
              <w:rPr>
                <w:lang w:val="nb-NO"/>
              </w:rPr>
            </w:pPr>
          </w:p>
          <w:p w14:paraId="4BFFD7D4" w14:textId="77777777" w:rsidR="00B80FFA" w:rsidRDefault="00B80FFA" w:rsidP="00D116B1">
            <w:pPr>
              <w:jc w:val="both"/>
              <w:rPr>
                <w:lang w:val="nb-NO"/>
              </w:rPr>
            </w:pPr>
          </w:p>
          <w:p w14:paraId="3107CF23" w14:textId="77777777" w:rsidR="00B80FFA" w:rsidRDefault="00B80FFA" w:rsidP="00D116B1">
            <w:pPr>
              <w:jc w:val="both"/>
              <w:rPr>
                <w:lang w:val="nb-NO"/>
              </w:rPr>
            </w:pPr>
          </w:p>
          <w:p w14:paraId="13A23381" w14:textId="77777777" w:rsidR="00B80FFA" w:rsidRDefault="00B80FFA" w:rsidP="00D116B1">
            <w:pPr>
              <w:jc w:val="both"/>
              <w:rPr>
                <w:lang w:val="nb-NO"/>
              </w:rPr>
            </w:pPr>
          </w:p>
          <w:p w14:paraId="509EA1C5" w14:textId="77777777" w:rsidR="00B80FFA" w:rsidRDefault="00B80FFA" w:rsidP="00D116B1">
            <w:pPr>
              <w:jc w:val="both"/>
              <w:rPr>
                <w:lang w:val="nb-NO"/>
              </w:rPr>
            </w:pPr>
          </w:p>
          <w:p w14:paraId="5E1ECEB5" w14:textId="5B93829E" w:rsidR="00736BD8" w:rsidRPr="00782A82" w:rsidRDefault="00736BD8"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736BD8" w:rsidRPr="000A6A3D" w:rsidRDefault="00736BD8" w:rsidP="000A6A3D">
            <w:pPr>
              <w:rPr>
                <w:lang w:val="nb-NO"/>
              </w:rPr>
            </w:pPr>
          </w:p>
          <w:p w14:paraId="0FD4150E" w14:textId="77777777" w:rsidR="009A79FC" w:rsidRDefault="009A79FC" w:rsidP="00510E5D">
            <w:pPr>
              <w:jc w:val="center"/>
              <w:rPr>
                <w:lang w:val="pt-BR"/>
              </w:rPr>
            </w:pPr>
          </w:p>
          <w:p w14:paraId="5638798D" w14:textId="77777777" w:rsidR="009A79FC" w:rsidRDefault="009A79FC" w:rsidP="00510E5D">
            <w:pPr>
              <w:jc w:val="center"/>
              <w:rPr>
                <w:lang w:val="pt-BR"/>
              </w:rPr>
            </w:pPr>
          </w:p>
          <w:p w14:paraId="74C88693" w14:textId="2B781172" w:rsidR="00736BD8" w:rsidRPr="000A6A3D" w:rsidRDefault="00736BD8" w:rsidP="00510E5D">
            <w:pPr>
              <w:jc w:val="center"/>
              <w:rPr>
                <w:lang w:val="pt-BR"/>
              </w:rPr>
            </w:pPr>
            <w:r>
              <w:rPr>
                <w:lang w:val="pt-BR"/>
              </w:rPr>
              <w:t>1</w:t>
            </w:r>
            <w:r w:rsidR="009A79FC">
              <w:rPr>
                <w:lang w:val="pt-BR"/>
              </w:rPr>
              <w:t>0</w:t>
            </w:r>
          </w:p>
          <w:p w14:paraId="4BDF9A2E" w14:textId="77777777" w:rsidR="00736BD8" w:rsidRPr="000A6A3D" w:rsidRDefault="00736BD8" w:rsidP="00510E5D">
            <w:pPr>
              <w:jc w:val="center"/>
              <w:rPr>
                <w:lang w:val="pt-BR"/>
              </w:rPr>
            </w:pPr>
            <w:r w:rsidRPr="000A6A3D">
              <w:rPr>
                <w:lang w:val="pt-BR"/>
              </w:rPr>
              <w:t>phút</w:t>
            </w:r>
          </w:p>
          <w:p w14:paraId="1A963119" w14:textId="77777777" w:rsidR="00736BD8" w:rsidRPr="000A6A3D" w:rsidRDefault="00736BD8" w:rsidP="000A6A3D">
            <w:pPr>
              <w:jc w:val="center"/>
              <w:rPr>
                <w:lang w:val="pt-BR"/>
              </w:rPr>
            </w:pPr>
          </w:p>
          <w:p w14:paraId="0EE65CEF" w14:textId="77777777" w:rsidR="00736BD8" w:rsidRPr="000A6A3D" w:rsidRDefault="00736BD8" w:rsidP="000A6A3D">
            <w:pPr>
              <w:jc w:val="center"/>
              <w:rPr>
                <w:lang w:val="pt-BR"/>
              </w:rPr>
            </w:pPr>
          </w:p>
          <w:p w14:paraId="3687EFED" w14:textId="77777777" w:rsidR="00736BD8" w:rsidRPr="000A6A3D" w:rsidRDefault="00736BD8" w:rsidP="000A6A3D">
            <w:pPr>
              <w:jc w:val="center"/>
              <w:rPr>
                <w:lang w:val="pt-BR"/>
              </w:rPr>
            </w:pPr>
          </w:p>
          <w:p w14:paraId="180C2C4B" w14:textId="77777777" w:rsidR="00736BD8" w:rsidRPr="000A6A3D" w:rsidRDefault="00736BD8" w:rsidP="000A6A3D">
            <w:pPr>
              <w:jc w:val="center"/>
              <w:rPr>
                <w:lang w:val="pt-BR"/>
              </w:rPr>
            </w:pPr>
          </w:p>
          <w:p w14:paraId="260C00E1" w14:textId="77777777" w:rsidR="00736BD8" w:rsidRPr="000A6A3D" w:rsidRDefault="00736BD8" w:rsidP="000A6A3D">
            <w:pPr>
              <w:jc w:val="center"/>
              <w:rPr>
                <w:lang w:val="pt-BR"/>
              </w:rPr>
            </w:pPr>
          </w:p>
          <w:p w14:paraId="358A8417" w14:textId="77777777" w:rsidR="00736BD8" w:rsidRPr="000A6A3D" w:rsidRDefault="00736BD8" w:rsidP="000A6A3D">
            <w:pPr>
              <w:jc w:val="center"/>
              <w:rPr>
                <w:lang w:val="pt-BR"/>
              </w:rPr>
            </w:pPr>
          </w:p>
          <w:p w14:paraId="1DFA43B8" w14:textId="77777777" w:rsidR="00736BD8" w:rsidRPr="000A6A3D" w:rsidRDefault="00736BD8" w:rsidP="000A6A3D">
            <w:pPr>
              <w:jc w:val="center"/>
              <w:rPr>
                <w:lang w:val="pt-BR"/>
              </w:rPr>
            </w:pPr>
          </w:p>
          <w:p w14:paraId="26415678" w14:textId="4BB9BD31" w:rsidR="00736BD8" w:rsidRPr="000A6A3D" w:rsidRDefault="00736BD8" w:rsidP="00510E5D">
            <w:pPr>
              <w:jc w:val="center"/>
              <w:rPr>
                <w:lang w:val="pt-BR"/>
              </w:rPr>
            </w:pPr>
            <w:r>
              <w:rPr>
                <w:lang w:val="pt-BR"/>
              </w:rPr>
              <w:t>20</w:t>
            </w:r>
          </w:p>
          <w:p w14:paraId="339EF8FC" w14:textId="77777777" w:rsidR="00736BD8" w:rsidRPr="000A6A3D" w:rsidRDefault="00736BD8" w:rsidP="00510E5D">
            <w:pPr>
              <w:jc w:val="center"/>
              <w:rPr>
                <w:lang w:val="pt-BR"/>
              </w:rPr>
            </w:pPr>
            <w:r w:rsidRPr="000A6A3D">
              <w:rPr>
                <w:lang w:val="pt-BR"/>
              </w:rPr>
              <w:t>phút</w:t>
            </w:r>
          </w:p>
          <w:p w14:paraId="4A70461B" w14:textId="77777777" w:rsidR="00736BD8" w:rsidRPr="000A6A3D" w:rsidRDefault="00736BD8" w:rsidP="000A6A3D">
            <w:pPr>
              <w:jc w:val="center"/>
              <w:rPr>
                <w:lang w:val="pt-BR"/>
              </w:rPr>
            </w:pPr>
          </w:p>
          <w:p w14:paraId="503E5FDC" w14:textId="77777777" w:rsidR="00736BD8" w:rsidRPr="000A6A3D" w:rsidRDefault="00736BD8" w:rsidP="000A6A3D">
            <w:pPr>
              <w:jc w:val="center"/>
              <w:rPr>
                <w:lang w:val="pt-BR"/>
              </w:rPr>
            </w:pPr>
          </w:p>
          <w:p w14:paraId="03F063E7" w14:textId="77777777" w:rsidR="00736BD8" w:rsidRPr="000A6A3D" w:rsidRDefault="00736BD8" w:rsidP="000A6A3D">
            <w:pPr>
              <w:jc w:val="center"/>
              <w:rPr>
                <w:lang w:val="pt-BR"/>
              </w:rPr>
            </w:pPr>
          </w:p>
          <w:p w14:paraId="38353463" w14:textId="77777777" w:rsidR="00736BD8" w:rsidRPr="000A6A3D" w:rsidRDefault="00736BD8" w:rsidP="000A6A3D">
            <w:pPr>
              <w:jc w:val="center"/>
              <w:rPr>
                <w:lang w:val="pt-BR"/>
              </w:rPr>
            </w:pPr>
          </w:p>
          <w:p w14:paraId="6C279EE4" w14:textId="77777777" w:rsidR="00736BD8" w:rsidRPr="000A6A3D" w:rsidRDefault="00736BD8" w:rsidP="000A6A3D">
            <w:pPr>
              <w:jc w:val="center"/>
              <w:rPr>
                <w:lang w:val="pt-BR"/>
              </w:rPr>
            </w:pPr>
          </w:p>
          <w:p w14:paraId="4707845E" w14:textId="77777777" w:rsidR="00736BD8" w:rsidRPr="000A6A3D" w:rsidRDefault="00736BD8" w:rsidP="000A6A3D">
            <w:pPr>
              <w:jc w:val="center"/>
              <w:rPr>
                <w:lang w:val="pt-BR"/>
              </w:rPr>
            </w:pPr>
          </w:p>
          <w:p w14:paraId="066DE796" w14:textId="77777777" w:rsidR="00736BD8" w:rsidRPr="000A6A3D" w:rsidRDefault="00736BD8" w:rsidP="000A6A3D">
            <w:pPr>
              <w:jc w:val="center"/>
              <w:rPr>
                <w:lang w:val="pt-BR"/>
              </w:rPr>
            </w:pPr>
          </w:p>
          <w:p w14:paraId="31BF5DE8" w14:textId="4653B7ED" w:rsidR="00736BD8" w:rsidRPr="000A6A3D" w:rsidRDefault="00736BD8" w:rsidP="00CA26CF">
            <w:pPr>
              <w:jc w:val="center"/>
              <w:rPr>
                <w:lang w:val="pt-BR"/>
              </w:rPr>
            </w:pPr>
            <w:r>
              <w:rPr>
                <w:lang w:val="pt-BR"/>
              </w:rPr>
              <w:t>15</w:t>
            </w:r>
          </w:p>
          <w:p w14:paraId="15824AE0" w14:textId="77777777" w:rsidR="00736BD8" w:rsidRPr="000A6A3D" w:rsidRDefault="00736BD8" w:rsidP="00CA26CF">
            <w:pPr>
              <w:jc w:val="center"/>
              <w:rPr>
                <w:lang w:val="pt-BR"/>
              </w:rPr>
            </w:pPr>
            <w:r w:rsidRPr="000A6A3D">
              <w:rPr>
                <w:lang w:val="pt-BR"/>
              </w:rPr>
              <w:t>phút</w:t>
            </w:r>
          </w:p>
          <w:p w14:paraId="2FF515F2" w14:textId="77777777" w:rsidR="00736BD8" w:rsidRDefault="00736BD8" w:rsidP="000A6A3D">
            <w:pPr>
              <w:jc w:val="center"/>
              <w:rPr>
                <w:lang w:val="nb-NO"/>
              </w:rPr>
            </w:pPr>
          </w:p>
          <w:p w14:paraId="04753AE2" w14:textId="77777777" w:rsidR="00736BD8" w:rsidRDefault="00736BD8" w:rsidP="000A6A3D">
            <w:pPr>
              <w:jc w:val="center"/>
              <w:rPr>
                <w:lang w:val="nb-NO"/>
              </w:rPr>
            </w:pPr>
          </w:p>
          <w:p w14:paraId="350046FE" w14:textId="77777777" w:rsidR="00736BD8" w:rsidRDefault="00736BD8" w:rsidP="000A6A3D">
            <w:pPr>
              <w:jc w:val="center"/>
              <w:rPr>
                <w:lang w:val="nb-NO"/>
              </w:rPr>
            </w:pPr>
          </w:p>
          <w:p w14:paraId="14AFF38A" w14:textId="77777777" w:rsidR="00736BD8" w:rsidRDefault="00736BD8" w:rsidP="000A6A3D">
            <w:pPr>
              <w:jc w:val="center"/>
              <w:rPr>
                <w:lang w:val="nb-NO"/>
              </w:rPr>
            </w:pPr>
          </w:p>
          <w:p w14:paraId="39745AC3" w14:textId="77777777" w:rsidR="00736BD8" w:rsidRDefault="00736BD8" w:rsidP="00CA26CF">
            <w:pPr>
              <w:jc w:val="center"/>
              <w:rPr>
                <w:lang w:val="pt-BR"/>
              </w:rPr>
            </w:pPr>
          </w:p>
          <w:p w14:paraId="3841FFDB" w14:textId="77777777" w:rsidR="009A79FC" w:rsidRDefault="009A79FC" w:rsidP="00CA26CF">
            <w:pPr>
              <w:jc w:val="center"/>
              <w:rPr>
                <w:lang w:val="pt-BR"/>
              </w:rPr>
            </w:pPr>
          </w:p>
          <w:p w14:paraId="57014C4C" w14:textId="77777777" w:rsidR="009A79FC" w:rsidRDefault="009A79FC" w:rsidP="00CA26CF">
            <w:pPr>
              <w:jc w:val="center"/>
              <w:rPr>
                <w:lang w:val="pt-BR"/>
              </w:rPr>
            </w:pPr>
          </w:p>
          <w:p w14:paraId="67D8F458" w14:textId="77777777" w:rsidR="009A79FC" w:rsidRDefault="009A79FC" w:rsidP="00CA26CF">
            <w:pPr>
              <w:jc w:val="center"/>
              <w:rPr>
                <w:lang w:val="pt-BR"/>
              </w:rPr>
            </w:pPr>
          </w:p>
          <w:p w14:paraId="0922D406" w14:textId="77777777" w:rsidR="009A79FC" w:rsidRDefault="009A79FC" w:rsidP="00CA26CF">
            <w:pPr>
              <w:jc w:val="center"/>
              <w:rPr>
                <w:lang w:val="pt-BR"/>
              </w:rPr>
            </w:pPr>
          </w:p>
          <w:p w14:paraId="182CADEB" w14:textId="77777777" w:rsidR="009A79FC" w:rsidRDefault="009A79FC" w:rsidP="00CA26CF">
            <w:pPr>
              <w:jc w:val="center"/>
              <w:rPr>
                <w:lang w:val="pt-BR"/>
              </w:rPr>
            </w:pPr>
          </w:p>
          <w:p w14:paraId="0518CBA5" w14:textId="77777777" w:rsidR="009A79FC" w:rsidRDefault="009A79FC" w:rsidP="00CA26CF">
            <w:pPr>
              <w:jc w:val="center"/>
              <w:rPr>
                <w:lang w:val="pt-BR"/>
              </w:rPr>
            </w:pPr>
          </w:p>
          <w:p w14:paraId="2349200E" w14:textId="77777777" w:rsidR="009A79FC" w:rsidRDefault="009A79FC" w:rsidP="00CA26CF">
            <w:pPr>
              <w:jc w:val="center"/>
              <w:rPr>
                <w:lang w:val="pt-BR"/>
              </w:rPr>
            </w:pPr>
          </w:p>
          <w:p w14:paraId="475F8BE2" w14:textId="77777777" w:rsidR="009A79FC" w:rsidRDefault="009A79FC" w:rsidP="00CA26CF">
            <w:pPr>
              <w:jc w:val="center"/>
              <w:rPr>
                <w:lang w:val="pt-BR"/>
              </w:rPr>
            </w:pPr>
          </w:p>
          <w:p w14:paraId="37862BED" w14:textId="77777777" w:rsidR="009A79FC" w:rsidRDefault="009A79FC" w:rsidP="00CA26CF">
            <w:pPr>
              <w:jc w:val="center"/>
              <w:rPr>
                <w:lang w:val="pt-BR"/>
              </w:rPr>
            </w:pPr>
          </w:p>
          <w:p w14:paraId="3D1EB74C" w14:textId="6525CF2B" w:rsidR="00736BD8" w:rsidRPr="000A6A3D" w:rsidRDefault="00736BD8" w:rsidP="00CA26CF">
            <w:pPr>
              <w:jc w:val="center"/>
              <w:rPr>
                <w:lang w:val="pt-BR"/>
              </w:rPr>
            </w:pPr>
            <w:r>
              <w:rPr>
                <w:lang w:val="pt-BR"/>
              </w:rPr>
              <w:t>1</w:t>
            </w:r>
            <w:r w:rsidR="009A79FC">
              <w:rPr>
                <w:lang w:val="pt-BR"/>
              </w:rPr>
              <w:t>0</w:t>
            </w:r>
          </w:p>
          <w:p w14:paraId="5E6AA0FF" w14:textId="77777777" w:rsidR="00736BD8" w:rsidRPr="000A6A3D" w:rsidRDefault="00736BD8" w:rsidP="00CA26CF">
            <w:pPr>
              <w:jc w:val="center"/>
              <w:rPr>
                <w:lang w:val="pt-BR"/>
              </w:rPr>
            </w:pPr>
            <w:r w:rsidRPr="000A6A3D">
              <w:rPr>
                <w:lang w:val="pt-BR"/>
              </w:rPr>
              <w:t>phút</w:t>
            </w:r>
          </w:p>
          <w:p w14:paraId="3B653245" w14:textId="66B04E12" w:rsidR="00736BD8" w:rsidRPr="000A6A3D" w:rsidRDefault="00736BD8" w:rsidP="000A6A3D">
            <w:pPr>
              <w:jc w:val="center"/>
              <w:rPr>
                <w:lang w:val="nb-NO"/>
              </w:rPr>
            </w:pPr>
          </w:p>
        </w:tc>
      </w:tr>
      <w:tr w:rsidR="00736BD8"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736BD8" w:rsidRPr="000A6A3D" w:rsidRDefault="00736B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736BD8" w:rsidRPr="000A6A3D" w:rsidRDefault="00736BD8" w:rsidP="000A6A3D">
            <w:pPr>
              <w:rPr>
                <w:b/>
                <w:bCs/>
                <w:u w:val="single"/>
                <w:lang w:val="nb-NO"/>
              </w:rPr>
            </w:pPr>
            <w:r w:rsidRPr="000A6A3D">
              <w:rPr>
                <w:b/>
                <w:bCs/>
                <w:u w:val="single"/>
                <w:lang w:val="nb-NO"/>
              </w:rPr>
              <w:t>Củng cố kiến thức và kết thúc bài</w:t>
            </w:r>
          </w:p>
          <w:p w14:paraId="5B2B9826" w14:textId="6ECB665C" w:rsidR="00736BD8" w:rsidRPr="000A6A3D" w:rsidRDefault="00736BD8" w:rsidP="000A6A3D">
            <w:pPr>
              <w:rPr>
                <w:bCs/>
                <w:lang w:val="nb-NO"/>
              </w:rPr>
            </w:pPr>
            <w:r>
              <w:rPr>
                <w:bCs/>
                <w:lang w:val="nb-NO"/>
              </w:rPr>
              <w:t>- Phản ứng cộng.</w:t>
            </w:r>
          </w:p>
          <w:p w14:paraId="2C1C0737" w14:textId="74CE3F40" w:rsidR="00736BD8" w:rsidRPr="006B3162" w:rsidRDefault="00736BD8" w:rsidP="000A6A3D">
            <w:pPr>
              <w:rPr>
                <w:lang w:val="nb-NO"/>
              </w:rPr>
            </w:pPr>
            <w:r>
              <w:rPr>
                <w:lang w:val="nb-NO"/>
              </w:rPr>
              <w:t>- Phản ứng trùng hợp.</w:t>
            </w:r>
          </w:p>
          <w:p w14:paraId="60BF6078" w14:textId="36ABBFAB" w:rsidR="00736BD8" w:rsidRPr="006B3162" w:rsidRDefault="00736BD8" w:rsidP="000A6A3D">
            <w:r>
              <w:t>- Điều chế ankadien từ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736BD8" w:rsidRPr="000A6A3D" w:rsidRDefault="00736BD8" w:rsidP="00D116B1">
            <w:pPr>
              <w:jc w:val="both"/>
              <w:rPr>
                <w:lang w:val="nb-NO"/>
              </w:rPr>
            </w:pPr>
          </w:p>
          <w:p w14:paraId="68FA3607" w14:textId="4C3ADBE1" w:rsidR="00736BD8" w:rsidRPr="000A6A3D" w:rsidRDefault="00736BD8" w:rsidP="00D116B1">
            <w:pPr>
              <w:jc w:val="both"/>
              <w:rPr>
                <w:lang w:val="vi-VN"/>
              </w:rPr>
            </w:pPr>
            <w:r w:rsidRPr="000A6A3D">
              <w:rPr>
                <w:lang w:val="de-DE"/>
              </w:rPr>
              <w:t>G</w:t>
            </w:r>
            <w:r>
              <w:rPr>
                <w:lang w:val="de-DE"/>
              </w:rPr>
              <w:t>V</w:t>
            </w:r>
            <w:r w:rsidRPr="000A6A3D">
              <w:rPr>
                <w:lang w:val="de-DE"/>
              </w:rPr>
              <w:t xml:space="preserve"> trình bày tóm tắt nội dung bằng lời. </w:t>
            </w:r>
            <w:r w:rsidRPr="000A6A3D">
              <w:rPr>
                <w:lang w:val="nb-NO"/>
              </w:rPr>
              <w:t>GV hướng dẫn bài tập 1 – 5</w:t>
            </w:r>
            <w:r>
              <w:rPr>
                <w:lang w:val="nb-NO"/>
              </w:rPr>
              <w:t>/GT/10</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736BD8" w:rsidRPr="000A6A3D" w:rsidRDefault="00736BD8" w:rsidP="00D116B1">
            <w:pPr>
              <w:jc w:val="both"/>
              <w:rPr>
                <w:lang w:val="nb-NO"/>
              </w:rPr>
            </w:pPr>
          </w:p>
          <w:p w14:paraId="747DFD25" w14:textId="77777777" w:rsidR="00736BD8" w:rsidRPr="000A6A3D" w:rsidRDefault="00736BD8"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736BD8" w:rsidRPr="000A6A3D" w:rsidRDefault="00736BD8" w:rsidP="000A6A3D">
            <w:pPr>
              <w:jc w:val="center"/>
              <w:rPr>
                <w:lang w:val="nb-NO"/>
              </w:rPr>
            </w:pPr>
          </w:p>
          <w:p w14:paraId="6B955996" w14:textId="7C20A19E" w:rsidR="00736BD8" w:rsidRPr="000A6A3D" w:rsidRDefault="00736BD8" w:rsidP="004D6948">
            <w:pPr>
              <w:jc w:val="center"/>
              <w:rPr>
                <w:lang w:val="nb-NO"/>
              </w:rPr>
            </w:pPr>
            <w:r w:rsidRPr="000A6A3D">
              <w:rPr>
                <w:lang w:val="pt-BR"/>
              </w:rPr>
              <w:t>2</w:t>
            </w:r>
            <w:r>
              <w:rPr>
                <w:lang w:val="pt-BR"/>
              </w:rPr>
              <w:t>0</w:t>
            </w:r>
            <w:r w:rsidRPr="000A6A3D">
              <w:rPr>
                <w:lang w:val="pt-BR"/>
              </w:rPr>
              <w:t xml:space="preserve"> phút</w:t>
            </w:r>
          </w:p>
        </w:tc>
      </w:tr>
      <w:tr w:rsidR="00736BD8"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736BD8" w:rsidRPr="000A6A3D" w:rsidRDefault="00736B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736BD8" w:rsidRPr="000A6A3D" w:rsidRDefault="00736BD8" w:rsidP="000A6A3D">
            <w:pPr>
              <w:rPr>
                <w:b/>
                <w:bCs/>
                <w:u w:val="single"/>
                <w:lang w:val="pt-BR"/>
              </w:rPr>
            </w:pPr>
            <w:r w:rsidRPr="000A6A3D">
              <w:rPr>
                <w:b/>
                <w:bCs/>
                <w:u w:val="single"/>
                <w:lang w:val="pt-BR"/>
              </w:rPr>
              <w:t>Hướng dẫn tự học</w:t>
            </w:r>
          </w:p>
          <w:p w14:paraId="4BD91B39" w14:textId="77777777" w:rsidR="00736BD8" w:rsidRPr="000A6A3D" w:rsidRDefault="00736BD8" w:rsidP="000A6A3D">
            <w:pPr>
              <w:rPr>
                <w:b/>
                <w:bCs/>
                <w:u w:val="single"/>
                <w:lang w:val="pt-BR"/>
              </w:rPr>
            </w:pPr>
          </w:p>
          <w:p w14:paraId="62F62DA0" w14:textId="66A7F78B" w:rsidR="00736BD8" w:rsidRPr="000A6A3D" w:rsidRDefault="00736BD8" w:rsidP="000A6A3D">
            <w:pPr>
              <w:rPr>
                <w:bCs/>
                <w:lang w:val="nb-NO"/>
              </w:rPr>
            </w:pPr>
            <w:r w:rsidRPr="000A6A3D">
              <w:rPr>
                <w:bCs/>
                <w:lang w:val="nb-NO"/>
              </w:rPr>
              <w:t xml:space="preserve">- Bài tập 6 </w:t>
            </w:r>
            <w:r>
              <w:rPr>
                <w:bCs/>
                <w:lang w:val="nb-NO"/>
              </w:rPr>
              <w:t>–</w:t>
            </w:r>
            <w:r w:rsidRPr="000A6A3D">
              <w:rPr>
                <w:bCs/>
                <w:lang w:val="nb-NO"/>
              </w:rPr>
              <w:t xml:space="preserve"> </w:t>
            </w:r>
            <w:r>
              <w:rPr>
                <w:bCs/>
                <w:lang w:val="nb-NO"/>
              </w:rPr>
              <w:t>9/GT/11,12</w:t>
            </w:r>
            <w:r w:rsidRPr="000A6A3D">
              <w:rPr>
                <w:bCs/>
                <w:lang w:val="nb-NO"/>
              </w:rPr>
              <w:t xml:space="preserve">. </w:t>
            </w:r>
          </w:p>
          <w:p w14:paraId="19413DC0" w14:textId="5DC69321" w:rsidR="00736BD8" w:rsidRPr="000A6A3D" w:rsidRDefault="00736BD8" w:rsidP="000A6A3D">
            <w:r w:rsidRPr="000A6A3D">
              <w:rPr>
                <w:lang w:val="pt-BR"/>
              </w:rPr>
              <w:t xml:space="preserve">- Chuẩn bị </w:t>
            </w:r>
            <w:r>
              <w:rPr>
                <w:bCs/>
              </w:rPr>
              <w:t>Bài 44</w:t>
            </w:r>
            <w:r w:rsidRPr="000A6A3D">
              <w:rPr>
                <w:bCs/>
              </w:rPr>
              <w:t xml:space="preserve">. </w:t>
            </w:r>
            <w:r>
              <w:rPr>
                <w:bCs/>
              </w:rPr>
              <w:t>Ankin</w:t>
            </w:r>
          </w:p>
          <w:p w14:paraId="76EAB46E" w14:textId="77777777" w:rsidR="00736BD8" w:rsidRPr="000A6A3D" w:rsidRDefault="00736BD8" w:rsidP="000A6A3D">
            <w:pPr>
              <w:rPr>
                <w:bCs/>
                <w:u w:val="single"/>
                <w:lang w:val="nb-NO"/>
              </w:rPr>
            </w:pPr>
          </w:p>
          <w:p w14:paraId="2518DD51" w14:textId="77777777" w:rsidR="00736BD8" w:rsidRPr="000A6A3D" w:rsidRDefault="00736BD8" w:rsidP="000A6A3D">
            <w:pPr>
              <w:rPr>
                <w:bCs/>
                <w:u w:val="single"/>
                <w:lang w:val="nb-NO"/>
              </w:rPr>
            </w:pPr>
          </w:p>
          <w:p w14:paraId="45EF41EB" w14:textId="77777777" w:rsidR="00736BD8" w:rsidRPr="000A6A3D" w:rsidRDefault="00736B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736BD8" w:rsidRPr="000A6A3D" w:rsidRDefault="00736BD8" w:rsidP="00D116B1">
            <w:pPr>
              <w:jc w:val="both"/>
              <w:rPr>
                <w:lang w:val="pt-BR"/>
              </w:rPr>
            </w:pPr>
          </w:p>
          <w:p w14:paraId="2A5AEE9C" w14:textId="77777777" w:rsidR="00736BD8" w:rsidRPr="000A6A3D" w:rsidRDefault="00736BD8"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736BD8" w:rsidRPr="000A6A3D" w:rsidRDefault="00736BD8" w:rsidP="00D116B1">
            <w:pPr>
              <w:jc w:val="both"/>
              <w:rPr>
                <w:lang w:val="de-DE"/>
              </w:rPr>
            </w:pPr>
          </w:p>
          <w:p w14:paraId="48013CD0" w14:textId="77777777" w:rsidR="00736BD8" w:rsidRPr="000A6A3D" w:rsidRDefault="00736BD8"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736BD8" w:rsidRPr="000A6A3D" w:rsidRDefault="00736BD8" w:rsidP="000A6A3D">
            <w:pPr>
              <w:jc w:val="center"/>
              <w:rPr>
                <w:lang w:val="pt-BR"/>
              </w:rPr>
            </w:pPr>
          </w:p>
          <w:p w14:paraId="37EB7BCD" w14:textId="77777777" w:rsidR="00736BD8" w:rsidRPr="000A6A3D" w:rsidRDefault="00736BD8" w:rsidP="000A6A3D">
            <w:pPr>
              <w:jc w:val="center"/>
              <w:rPr>
                <w:lang w:val="pt-BR"/>
              </w:rPr>
            </w:pPr>
            <w:r w:rsidRPr="000A6A3D">
              <w:rPr>
                <w:lang w:val="pt-BR"/>
              </w:rPr>
              <w:t>2 phút</w:t>
            </w:r>
          </w:p>
        </w:tc>
      </w:tr>
    </w:tbl>
    <w:p w14:paraId="74B3951E" w14:textId="77777777" w:rsidR="00093475" w:rsidRPr="000A6A3D" w:rsidRDefault="00093475"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63BD02C6" w:rsidR="00093475" w:rsidRPr="000A6A3D" w:rsidRDefault="00093475" w:rsidP="000A6A3D">
            <w:pPr>
              <w:jc w:val="both"/>
            </w:pPr>
            <w:r w:rsidRPr="000A6A3D">
              <w:t xml:space="preserve">1. </w:t>
            </w:r>
            <w:r w:rsidRPr="000A6A3D">
              <w:rPr>
                <w:i/>
                <w:iCs/>
              </w:rPr>
              <w:t xml:space="preserve">Giáo trình hóa học </w:t>
            </w:r>
            <w:r w:rsidR="00633962">
              <w:rPr>
                <w:i/>
                <w:iCs/>
              </w:rPr>
              <w:t>3</w:t>
            </w:r>
            <w:r w:rsidRPr="000A6A3D">
              <w:rPr>
                <w:i/>
                <w:iCs/>
              </w:rPr>
              <w:t xml:space="preserve">, </w:t>
            </w:r>
            <w:r w:rsidRPr="000A6A3D">
              <w:t xml:space="preserve">Trường CĐ </w:t>
            </w:r>
            <w:r w:rsidR="00651C1C">
              <w:t>L</w:t>
            </w:r>
            <w:r w:rsidRPr="000A6A3D">
              <w:t xml:space="preserve">ý </w:t>
            </w:r>
            <w:r w:rsidR="00651C1C">
              <w:t>T</w:t>
            </w:r>
            <w:r w:rsidRPr="000A6A3D">
              <w:t xml:space="preserve">ự </w:t>
            </w:r>
            <w:r w:rsidR="00651C1C">
              <w:t>T</w:t>
            </w:r>
            <w:r w:rsidRPr="000A6A3D">
              <w:t>rọng Tp. HCM, năm 201</w:t>
            </w:r>
            <w:r w:rsidR="00633962">
              <w:t>9</w:t>
            </w:r>
            <w:r w:rsidRPr="000A6A3D">
              <w:t>.</w:t>
            </w:r>
          </w:p>
          <w:p w14:paraId="682787D5" w14:textId="569D2B10"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Hóa học 1</w:t>
            </w:r>
            <w:r w:rsidR="00633962">
              <w:rPr>
                <w:i/>
                <w:iCs/>
              </w:rPr>
              <w:t>1</w:t>
            </w:r>
            <w:r w:rsidRPr="000A6A3D">
              <w:rPr>
                <w:i/>
                <w:iCs/>
              </w:rPr>
              <w:t xml:space="preserve">, </w:t>
            </w:r>
            <w:r w:rsidRPr="000A6A3D">
              <w:rPr>
                <w:lang w:val="vi-VN"/>
              </w:rPr>
              <w:t>NXB Giáo dục Việt Nam</w:t>
            </w:r>
            <w:r w:rsidRPr="000A6A3D">
              <w:t>, năm 2015.</w:t>
            </w:r>
          </w:p>
          <w:p w14:paraId="4F92E8F2" w14:textId="517D465B" w:rsidR="00093475" w:rsidRPr="000A6A3D" w:rsidRDefault="00093475" w:rsidP="0063396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33962">
              <w:t>1</w:t>
            </w:r>
            <w:r w:rsidRPr="000A6A3D">
              <w:t xml:space="preserve">, </w:t>
            </w:r>
            <w:r w:rsidRPr="000A6A3D">
              <w:rPr>
                <w:lang w:val="vi-VN"/>
              </w:rPr>
              <w:t>NXB Giáo dục Việt Nam</w:t>
            </w:r>
            <w:r w:rsidRPr="000A6A3D">
              <w:t>, năm 2015.</w:t>
            </w:r>
          </w:p>
        </w:tc>
      </w:tr>
      <w:tr w:rsidR="00093475"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77777777" w:rsidR="00093475" w:rsidRPr="000A6A3D" w:rsidRDefault="00093475" w:rsidP="000A6A3D">
            <w:pPr>
              <w:jc w:val="center"/>
              <w:rPr>
                <w:b/>
                <w:bCs/>
                <w:lang w:val="pt-BR"/>
              </w:rPr>
            </w:pPr>
            <w:r w:rsidRPr="000A6A3D">
              <w:rPr>
                <w:b/>
                <w:bCs/>
                <w:lang w:val="vi-VN"/>
              </w:rPr>
              <w:t xml:space="preserve">   </w:t>
            </w:r>
            <w:r w:rsidRPr="000A6A3D">
              <w:rPr>
                <w:b/>
                <w:bCs/>
                <w:lang w:val="pt-BR"/>
              </w:rPr>
              <w:t>Nguyễn Thị Huyền Nga</w:t>
            </w:r>
          </w:p>
          <w:p w14:paraId="6B1217F9" w14:textId="77777777" w:rsidR="00093475" w:rsidRPr="000A6A3D" w:rsidRDefault="00093475" w:rsidP="000A6A3D">
            <w:pPr>
              <w:rPr>
                <w:b/>
                <w:bCs/>
                <w:lang w:val="vi-VN"/>
              </w:rPr>
            </w:pPr>
          </w:p>
          <w:p w14:paraId="06CAAE42" w14:textId="77777777" w:rsidR="00093475" w:rsidRDefault="00093475" w:rsidP="000A6A3D">
            <w:pPr>
              <w:rPr>
                <w:b/>
                <w:bCs/>
              </w:rPr>
            </w:pPr>
          </w:p>
          <w:p w14:paraId="288BD3D3" w14:textId="77777777" w:rsidR="00C10CCC" w:rsidRDefault="00C10CCC" w:rsidP="000A6A3D">
            <w:pPr>
              <w:rPr>
                <w:b/>
                <w:bCs/>
              </w:rPr>
            </w:pPr>
          </w:p>
          <w:p w14:paraId="302E90B0" w14:textId="77777777" w:rsidR="00C10CCC" w:rsidRPr="00C10CCC" w:rsidRDefault="00C10CCC" w:rsidP="000A6A3D">
            <w:pPr>
              <w:rPr>
                <w:b/>
                <w:bCs/>
              </w:rPr>
            </w:pPr>
          </w:p>
        </w:tc>
        <w:tc>
          <w:tcPr>
            <w:tcW w:w="6205" w:type="dxa"/>
            <w:gridSpan w:val="2"/>
            <w:shd w:val="clear" w:color="auto" w:fill="auto"/>
          </w:tcPr>
          <w:p w14:paraId="057172B4" w14:textId="77777777" w:rsidR="00093475" w:rsidRPr="000A6A3D" w:rsidRDefault="00093475" w:rsidP="000A6A3D">
            <w:pPr>
              <w:rPr>
                <w:lang w:val="pt-BR"/>
              </w:rPr>
            </w:pPr>
          </w:p>
          <w:p w14:paraId="5CB252B3" w14:textId="77777777" w:rsidR="005565C1" w:rsidRPr="000A6A3D" w:rsidRDefault="005565C1" w:rsidP="005565C1">
            <w:pPr>
              <w:ind w:left="1420"/>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401B89E6" w14:textId="77777777" w:rsidR="005565C1" w:rsidRDefault="005565C1" w:rsidP="005565C1">
            <w:pPr>
              <w:jc w:val="center"/>
              <w:rPr>
                <w:b/>
                <w:lang w:val="pt-BR"/>
              </w:rPr>
            </w:pPr>
            <w:r w:rsidRPr="000A6A3D">
              <w:rPr>
                <w:b/>
                <w:lang w:val="pt-BR"/>
              </w:rPr>
              <w:t>Giảng viên</w:t>
            </w:r>
          </w:p>
          <w:p w14:paraId="7F6087B9" w14:textId="61A5D768" w:rsidR="00C10CCC" w:rsidRDefault="005565C1" w:rsidP="005565C1">
            <w:pPr>
              <w:jc w:val="center"/>
              <w:rPr>
                <w:b/>
                <w:lang w:val="pt-BR"/>
              </w:rPr>
            </w:pPr>
            <w:r>
              <w:rPr>
                <w:b/>
                <w:lang w:val="pt-BR"/>
              </w:rPr>
              <w:t>Lê Văn Bình</w:t>
            </w:r>
            <w:r>
              <w:rPr>
                <w:b/>
                <w:lang w:val="pt-BR"/>
              </w:rPr>
              <w:t xml:space="preserve"> </w:t>
            </w:r>
          </w:p>
          <w:p w14:paraId="3543CE3A" w14:textId="77777777" w:rsidR="00C10CCC" w:rsidRDefault="00C10CCC" w:rsidP="000A6A3D">
            <w:pPr>
              <w:jc w:val="center"/>
              <w:rPr>
                <w:b/>
                <w:lang w:val="pt-BR"/>
              </w:rPr>
            </w:pPr>
          </w:p>
          <w:p w14:paraId="008E5133" w14:textId="77777777" w:rsidR="00C10CCC" w:rsidRDefault="00C10CCC" w:rsidP="000A6A3D">
            <w:pPr>
              <w:jc w:val="center"/>
              <w:rPr>
                <w:lang w:val="pt-BR"/>
              </w:rPr>
            </w:pPr>
          </w:p>
          <w:p w14:paraId="35D53650" w14:textId="77777777" w:rsidR="00B15E3A" w:rsidRDefault="00B15E3A" w:rsidP="000A6A3D">
            <w:pPr>
              <w:jc w:val="center"/>
              <w:rPr>
                <w:lang w:val="pt-BR"/>
              </w:rPr>
            </w:pPr>
          </w:p>
          <w:p w14:paraId="50A8BA3D" w14:textId="77777777" w:rsidR="00B15E3A" w:rsidRDefault="00B15E3A" w:rsidP="000A6A3D">
            <w:pPr>
              <w:jc w:val="center"/>
              <w:rPr>
                <w:lang w:val="pt-BR"/>
              </w:rPr>
            </w:pPr>
          </w:p>
          <w:p w14:paraId="70733ECB" w14:textId="77BE0A94" w:rsidR="00B15E3A" w:rsidRPr="000A6A3D" w:rsidRDefault="00B15E3A" w:rsidP="000A6A3D">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lastRenderedPageBreak/>
              <w:br w:type="page"/>
            </w:r>
            <w:r w:rsidRPr="000A6A3D">
              <w:rPr>
                <w:lang w:val="pt-BR"/>
              </w:rPr>
              <w:t>Giáo án số:  03</w:t>
            </w:r>
          </w:p>
        </w:tc>
        <w:tc>
          <w:tcPr>
            <w:tcW w:w="6868" w:type="dxa"/>
            <w:gridSpan w:val="2"/>
            <w:shd w:val="clear" w:color="auto" w:fill="auto"/>
          </w:tcPr>
          <w:p w14:paraId="6EAA5A8C" w14:textId="23B1C58C" w:rsidR="00A33A53" w:rsidRPr="000A6A3D" w:rsidRDefault="00A33A53" w:rsidP="000A6A3D">
            <w:r w:rsidRPr="000A6A3D">
              <w:t xml:space="preserve">Thời gian thực hiện: </w:t>
            </w:r>
            <w:r w:rsidR="00B56238">
              <w:t>3</w:t>
            </w:r>
            <w:r w:rsidRPr="000A6A3D">
              <w:t xml:space="preserve"> tiết</w:t>
            </w:r>
          </w:p>
          <w:p w14:paraId="3349D1B2" w14:textId="77777777" w:rsidR="00C10CCC" w:rsidRDefault="00C10CCC" w:rsidP="00C10CCC">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31FE608C" w14:textId="77777777" w:rsidR="00C10CCC" w:rsidRPr="000A6A3D" w:rsidRDefault="00C10CCC" w:rsidP="00C10CCC">
            <w:pPr>
              <w:tabs>
                <w:tab w:val="right" w:leader="dot" w:pos="3331"/>
              </w:tabs>
            </w:pPr>
            <w:r>
              <w:rPr>
                <w:b/>
                <w:bCs/>
              </w:rPr>
              <w:t xml:space="preserve">                                                  KHÔNG NO</w:t>
            </w:r>
          </w:p>
          <w:p w14:paraId="4B66E3FA" w14:textId="75330D79" w:rsidR="00A33A53" w:rsidRPr="000A6A3D" w:rsidRDefault="001E36D0" w:rsidP="000A6A3D">
            <w:r w:rsidRPr="000A6A3D">
              <w:t xml:space="preserve">Thực hiện ngày    </w:t>
            </w:r>
            <w:r>
              <w:t xml:space="preserve">  </w:t>
            </w:r>
            <w:r w:rsidR="007D68EC">
              <w:t>1</w:t>
            </w:r>
            <w:r>
              <w:t xml:space="preserve"> </w:t>
            </w:r>
            <w:r w:rsidRPr="000A6A3D">
              <w:t xml:space="preserve"> </w:t>
            </w:r>
            <w:r>
              <w:t xml:space="preserve">       </w:t>
            </w:r>
            <w:r w:rsidRPr="000A6A3D">
              <w:t xml:space="preserve">tháng     </w:t>
            </w:r>
            <w:r>
              <w:t xml:space="preserve">    </w:t>
            </w:r>
            <w:r w:rsidR="007D68EC">
              <w:t>9</w:t>
            </w:r>
            <w:r>
              <w:t xml:space="preserve">        </w:t>
            </w:r>
            <w:r w:rsidR="007D68EC">
              <w:t>năm 2021</w:t>
            </w:r>
            <w:r w:rsidR="00A33A53" w:rsidRPr="000A6A3D">
              <w:t xml:space="preserve"> </w:t>
            </w:r>
          </w:p>
          <w:p w14:paraId="4544C796" w14:textId="77777777" w:rsidR="00A33A53" w:rsidRPr="000A6A3D" w:rsidRDefault="00A33A53" w:rsidP="000A6A3D"/>
        </w:tc>
      </w:tr>
    </w:tbl>
    <w:p w14:paraId="0D34A9A9" w14:textId="379E875C" w:rsidR="00C10CCC" w:rsidRPr="00CC5232" w:rsidRDefault="00A33A53" w:rsidP="00C10CCC">
      <w:pPr>
        <w:rPr>
          <w:lang w:val="it-IT"/>
        </w:rPr>
      </w:pPr>
      <w:r w:rsidRPr="000A6A3D">
        <w:rPr>
          <w:lang w:val="it-IT"/>
        </w:rPr>
        <w:t xml:space="preserve">Tên bài: </w:t>
      </w:r>
      <w:r w:rsidRPr="000A6A3D">
        <w:rPr>
          <w:lang w:val="it-IT"/>
        </w:rPr>
        <w:tab/>
      </w:r>
      <w:r w:rsidRPr="000A6A3D">
        <w:rPr>
          <w:lang w:val="it-IT"/>
        </w:rPr>
        <w:tab/>
      </w:r>
      <w:r w:rsidR="00C10CCC" w:rsidRPr="000A6A3D">
        <w:rPr>
          <w:b/>
          <w:i/>
        </w:rPr>
        <w:t xml:space="preserve">Bài </w:t>
      </w:r>
      <w:r w:rsidR="00C10CCC">
        <w:rPr>
          <w:b/>
          <w:i/>
        </w:rPr>
        <w:t>46</w:t>
      </w:r>
      <w:r w:rsidR="00C10CCC" w:rsidRPr="000A6A3D">
        <w:rPr>
          <w:b/>
          <w:i/>
        </w:rPr>
        <w:t xml:space="preserve">: </w:t>
      </w:r>
      <w:r w:rsidR="00C10CCC">
        <w:rPr>
          <w:b/>
        </w:rPr>
        <w:t>ANK</w:t>
      </w:r>
      <w:r w:rsidR="00B56238">
        <w:rPr>
          <w:b/>
        </w:rPr>
        <w:t>I</w:t>
      </w:r>
      <w:r w:rsidR="00C10CCC">
        <w:rPr>
          <w:b/>
        </w:rPr>
        <w:t>N</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480A8E11" w14:textId="77777777" w:rsidR="00570271" w:rsidRPr="000A6A3D" w:rsidRDefault="00570271" w:rsidP="00570271">
      <w:pPr>
        <w:rPr>
          <w:b/>
        </w:rPr>
      </w:pPr>
      <w:r w:rsidRPr="000A6A3D">
        <w:rPr>
          <w:b/>
        </w:rPr>
        <w:t>1. Kiến thức:</w:t>
      </w:r>
    </w:p>
    <w:p w14:paraId="57F8FC77" w14:textId="3BA1A259" w:rsidR="00570271" w:rsidRPr="00DB5447" w:rsidRDefault="00CD0943" w:rsidP="00CD0943">
      <w:pPr>
        <w:jc w:val="both"/>
        <w:rPr>
          <w:rFonts w:ascii="Symbol" w:hAnsi="Symbol"/>
        </w:rPr>
      </w:pPr>
      <w:r>
        <w:t xml:space="preserve">    </w:t>
      </w:r>
      <w:r w:rsidR="004E320D">
        <w:t>Trình bày</w:t>
      </w:r>
      <w:r w:rsidR="00570271" w:rsidRPr="00DB5447">
        <w:t xml:space="preserve"> được đặc điểm cấu tạo, đồng phân, tính chất vât lý, tính chất hóa học của ank</w:t>
      </w:r>
      <w:r w:rsidR="00570271">
        <w:t>i</w:t>
      </w:r>
      <w:r w:rsidR="00570271" w:rsidRPr="00DB5447">
        <w:t>n.</w:t>
      </w:r>
      <w:r w:rsidR="00570271" w:rsidRPr="00DB5447">
        <w:rPr>
          <w:rFonts w:ascii="Symbol" w:hAnsi="Symbol"/>
        </w:rPr>
        <w:t></w:t>
      </w:r>
    </w:p>
    <w:p w14:paraId="05FA365A" w14:textId="0B7EAF84" w:rsidR="00570271" w:rsidRPr="00DB5447" w:rsidRDefault="00CD0943" w:rsidP="00CD0943">
      <w:pPr>
        <w:jc w:val="both"/>
        <w:rPr>
          <w:lang w:val="it-IT"/>
        </w:rPr>
      </w:pPr>
      <w:r>
        <w:t xml:space="preserve">   </w:t>
      </w:r>
      <w:r w:rsidR="00570271">
        <w:t xml:space="preserve"> Nêu được</w:t>
      </w:r>
      <w:r w:rsidR="00570271" w:rsidRPr="00DB5447">
        <w:t xml:space="preserve"> các phương pháp điều chế ank</w:t>
      </w:r>
      <w:r w:rsidR="00570271">
        <w:t>i</w:t>
      </w:r>
      <w:r w:rsidR="00570271" w:rsidRPr="00DB5447">
        <w:t>n</w:t>
      </w:r>
      <w:r w:rsidR="00570271" w:rsidRPr="00DB5447">
        <w:rPr>
          <w:color w:val="000000"/>
        </w:rPr>
        <w:t xml:space="preserve"> </w:t>
      </w:r>
      <w:r w:rsidR="00570271">
        <w:rPr>
          <w:color w:val="000000"/>
        </w:rPr>
        <w:t>.</w:t>
      </w:r>
    </w:p>
    <w:p w14:paraId="6B03DB5B" w14:textId="77777777" w:rsidR="00570271" w:rsidRPr="000A6A3D" w:rsidRDefault="00570271" w:rsidP="00CD0943">
      <w:pPr>
        <w:jc w:val="both"/>
        <w:outlineLvl w:val="0"/>
      </w:pPr>
      <w:r w:rsidRPr="000A6A3D">
        <w:rPr>
          <w:b/>
          <w:bCs/>
        </w:rPr>
        <w:t xml:space="preserve">2. Kỹ năng: </w:t>
      </w:r>
    </w:p>
    <w:p w14:paraId="0E0328E6" w14:textId="2B400962" w:rsidR="00570271" w:rsidRPr="00DB5447" w:rsidRDefault="00CD0943" w:rsidP="00CD0943">
      <w:pPr>
        <w:tabs>
          <w:tab w:val="left" w:leader="dot" w:pos="9540"/>
        </w:tabs>
        <w:jc w:val="both"/>
      </w:pPr>
      <w:r>
        <w:t xml:space="preserve">    </w:t>
      </w:r>
      <w:r w:rsidR="00570271">
        <w:t>V</w:t>
      </w:r>
      <w:r w:rsidR="00570271" w:rsidRPr="00DB5447">
        <w:t>iết được phương trình hóa học minh họa tính chất của ank</w:t>
      </w:r>
      <w:r w:rsidR="00570271">
        <w:t>i</w:t>
      </w:r>
      <w:r w:rsidR="00570271" w:rsidRPr="00DB5447">
        <w:t>n.</w:t>
      </w:r>
    </w:p>
    <w:p w14:paraId="2A44B654" w14:textId="15ED8BD0" w:rsidR="00570271" w:rsidRDefault="00CD0943" w:rsidP="00CD0943">
      <w:pPr>
        <w:tabs>
          <w:tab w:val="left" w:leader="dot" w:pos="9540"/>
        </w:tabs>
        <w:jc w:val="both"/>
      </w:pPr>
      <w:r>
        <w:t xml:space="preserve">    </w:t>
      </w:r>
      <w:r w:rsidR="00570271">
        <w:t>P</w:t>
      </w:r>
      <w:r w:rsidR="00570271" w:rsidRPr="00DB5447">
        <w:t>hân biệt được ank</w:t>
      </w:r>
      <w:r w:rsidR="00570271">
        <w:t>i</w:t>
      </w:r>
      <w:r w:rsidR="00570271" w:rsidRPr="00DB5447">
        <w:t>n với các hidrocacbon đã học.</w:t>
      </w:r>
    </w:p>
    <w:p w14:paraId="291385E4" w14:textId="1F415F59" w:rsidR="00570271" w:rsidRPr="00DB5447" w:rsidRDefault="00CD0943" w:rsidP="00CD0943">
      <w:pPr>
        <w:tabs>
          <w:tab w:val="left" w:leader="dot" w:pos="9540"/>
        </w:tabs>
        <w:jc w:val="both"/>
      </w:pPr>
      <w:r>
        <w:t xml:space="preserve">    </w:t>
      </w:r>
      <w:r w:rsidR="00570271">
        <w:t>Giải được các bài tập về ank</w:t>
      </w:r>
      <w:r w:rsidR="00E57C3F">
        <w:t>i</w:t>
      </w:r>
      <w:r w:rsidR="00570271">
        <w:t>n.</w:t>
      </w:r>
    </w:p>
    <w:p w14:paraId="2AB3ADED" w14:textId="08674FF7" w:rsidR="00A33A53" w:rsidRPr="000A6A3D" w:rsidRDefault="00A33A53" w:rsidP="00CD0943">
      <w:pPr>
        <w:jc w:val="both"/>
        <w:rPr>
          <w:lang w:val="vi-VN"/>
        </w:rPr>
      </w:pPr>
      <w:r w:rsidRPr="000A6A3D">
        <w:rPr>
          <w:b/>
          <w:bCs/>
        </w:rPr>
        <w:t>3. Thái độ</w:t>
      </w:r>
      <w:r w:rsidR="000D7FDD">
        <w:rPr>
          <w:b/>
          <w:bCs/>
        </w:rPr>
        <w:t>:</w:t>
      </w:r>
    </w:p>
    <w:p w14:paraId="4A241884" w14:textId="29F38C49" w:rsidR="00A33A53" w:rsidRPr="000A6A3D" w:rsidRDefault="00CD0943"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A33A53" w:rsidRPr="000A6A3D">
        <w:rPr>
          <w:color w:val="000000"/>
        </w:rPr>
        <w:t>inh có</w:t>
      </w:r>
      <w:r w:rsidR="00A33A53" w:rsidRPr="000A6A3D">
        <w:rPr>
          <w:color w:val="000000"/>
          <w:lang w:val="vi-VN"/>
        </w:rPr>
        <w:t xml:space="preserve"> </w:t>
      </w:r>
      <w:r w:rsidR="00A33A53" w:rsidRPr="000A6A3D">
        <w:rPr>
          <w:bCs/>
        </w:rPr>
        <w:t>lòng say mê học tập, biết vận dụng những kiến thức được học vào cuộc sống</w:t>
      </w:r>
      <w:r w:rsidR="00A33A53" w:rsidRPr="000A6A3D">
        <w:rPr>
          <w:bCs/>
          <w:lang w:val="vi-VN"/>
        </w:rPr>
        <w:t>, có</w:t>
      </w:r>
      <w:r w:rsidR="00A33A53" w:rsidRPr="000A6A3D">
        <w:rPr>
          <w:bCs/>
        </w:rPr>
        <w:t xml:space="preserve"> </w:t>
      </w:r>
      <w:r w:rsidR="00A33A53" w:rsidRPr="000A6A3D">
        <w:rPr>
          <w:color w:val="000000"/>
        </w:rPr>
        <w:t>tư duy khoa học, logic trước các sự vật hiện tượng trong tự nhiên</w:t>
      </w:r>
      <w:r w:rsidR="00A33A53" w:rsidRPr="000A6A3D">
        <w:rPr>
          <w:color w:val="000000"/>
          <w:lang w:val="vi-VN"/>
        </w:rPr>
        <w:t>,</w:t>
      </w:r>
      <w:r w:rsidR="00A33A53" w:rsidRPr="000A6A3D">
        <w:rPr>
          <w:bCs/>
        </w:rPr>
        <w:t xml:space="preserve"> có ý thức bảo vệ môi trường và tài</w:t>
      </w:r>
      <w:r w:rsidR="00A33A53" w:rsidRPr="000A6A3D">
        <w:rPr>
          <w:color w:val="000000"/>
        </w:rPr>
        <w:t xml:space="preserve"> </w:t>
      </w:r>
      <w:r w:rsidR="00A33A53" w:rsidRPr="000A6A3D">
        <w:rPr>
          <w:bCs/>
        </w:rPr>
        <w:t xml:space="preserve">nguyên, sử dụng </w:t>
      </w:r>
      <w:r w:rsidR="00113F9F">
        <w:rPr>
          <w:bCs/>
        </w:rPr>
        <w:t>hợp lý</w:t>
      </w:r>
      <w:r w:rsidR="00A33A53"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11E71428" w:rsidR="00A33A53" w:rsidRDefault="00A33A53" w:rsidP="000A6A3D">
            <w:pPr>
              <w:jc w:val="both"/>
              <w:rPr>
                <w:iCs/>
                <w:lang w:val="de-DE"/>
              </w:rPr>
            </w:pPr>
            <w:r w:rsidRPr="000A6A3D">
              <w:rPr>
                <w:iCs/>
                <w:lang w:val="de-DE"/>
              </w:rPr>
              <w:t xml:space="preserve">- </w:t>
            </w:r>
            <w:r w:rsidR="00FB5F89">
              <w:rPr>
                <w:iCs/>
                <w:lang w:val="de-DE"/>
              </w:rPr>
              <w:t>Kiểm tra bài cũ</w:t>
            </w:r>
            <w:r w:rsidRPr="000A6A3D">
              <w:rPr>
                <w:iCs/>
                <w:lang w:val="de-DE"/>
              </w:rPr>
              <w:t>.</w:t>
            </w:r>
          </w:p>
          <w:p w14:paraId="68FCF27C" w14:textId="77777777" w:rsidR="00FB5F89" w:rsidRDefault="00FB5F89" w:rsidP="000A6A3D">
            <w:pPr>
              <w:jc w:val="both"/>
              <w:rPr>
                <w:iCs/>
                <w:lang w:val="de-DE"/>
              </w:rPr>
            </w:pPr>
          </w:p>
          <w:p w14:paraId="4AEF627A" w14:textId="77777777" w:rsidR="00FB5F89" w:rsidRPr="000A6A3D" w:rsidRDefault="00FB5F89" w:rsidP="000A6A3D">
            <w:pPr>
              <w:jc w:val="both"/>
              <w:rPr>
                <w:iCs/>
                <w:lang w:val="de-DE"/>
              </w:rPr>
            </w:pPr>
          </w:p>
          <w:p w14:paraId="7BD35036" w14:textId="27204AE9" w:rsidR="00A33A53" w:rsidRPr="000A6A3D" w:rsidRDefault="00A33A53" w:rsidP="00FB5F89">
            <w:pPr>
              <w:jc w:val="both"/>
              <w:rPr>
                <w:lang w:val="de-DE"/>
              </w:rPr>
            </w:pPr>
            <w:r w:rsidRPr="000A6A3D">
              <w:rPr>
                <w:iCs/>
                <w:lang w:val="de-DE"/>
              </w:rPr>
              <w:t xml:space="preserve">- Giới thiệu </w:t>
            </w:r>
            <w:r w:rsidR="00FB5F89">
              <w:rPr>
                <w:iCs/>
                <w:lang w:val="de-DE"/>
              </w:rPr>
              <w:t>ứng dụng của ankin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D116B1">
            <w:pPr>
              <w:jc w:val="both"/>
              <w:rPr>
                <w:lang w:val="de-DE"/>
              </w:rPr>
            </w:pPr>
          </w:p>
          <w:p w14:paraId="4618F734" w14:textId="48AC120C" w:rsidR="00A33A53" w:rsidRPr="000A6A3D" w:rsidRDefault="00FB5F89" w:rsidP="00D116B1">
            <w:pPr>
              <w:jc w:val="both"/>
              <w:rPr>
                <w:lang w:val="de-DE"/>
              </w:rPr>
            </w:pPr>
            <w:r>
              <w:rPr>
                <w:lang w:val="de-DE"/>
              </w:rPr>
              <w:t>- Đặt câu hỏi kiểm tra bài cũ, n</w:t>
            </w:r>
            <w:r w:rsidR="00A33A53" w:rsidRPr="000A6A3D">
              <w:rPr>
                <w:lang w:val="de-DE"/>
              </w:rPr>
              <w:t xml:space="preserve">hận xét câu trả lời của </w:t>
            </w:r>
            <w:r>
              <w:rPr>
                <w:lang w:val="de-DE"/>
              </w:rPr>
              <w:t>HS</w:t>
            </w:r>
            <w:r w:rsidR="00A33A53" w:rsidRPr="000A6A3D">
              <w:rPr>
                <w:lang w:val="de-DE"/>
              </w:rPr>
              <w:t>.</w:t>
            </w:r>
          </w:p>
          <w:p w14:paraId="46D06307" w14:textId="77777777" w:rsidR="00A33A53" w:rsidRPr="000A6A3D" w:rsidRDefault="00A33A53"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D116B1">
            <w:pPr>
              <w:jc w:val="both"/>
              <w:rPr>
                <w:lang w:val="de-DE"/>
              </w:rPr>
            </w:pPr>
          </w:p>
          <w:p w14:paraId="3F47FB2D" w14:textId="3EDF1087" w:rsidR="00A33A53" w:rsidRPr="000A6A3D" w:rsidRDefault="00A33A53"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477BB79A" w14:textId="77777777" w:rsidR="00A33A53" w:rsidRPr="000A6A3D" w:rsidRDefault="00A33A53" w:rsidP="00D116B1">
            <w:pPr>
              <w:jc w:val="both"/>
              <w:rPr>
                <w:lang w:val="de-DE"/>
              </w:rPr>
            </w:pPr>
          </w:p>
          <w:p w14:paraId="703F6902" w14:textId="77777777" w:rsidR="00A33A53" w:rsidRPr="000A6A3D" w:rsidRDefault="00A33A53"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2A87092B" w:rsidR="00A33A53" w:rsidRPr="000A6A3D" w:rsidRDefault="00CD0943" w:rsidP="000A6A3D">
            <w:pPr>
              <w:jc w:val="center"/>
              <w:rPr>
                <w:lang w:val="pt-BR"/>
              </w:rPr>
            </w:pPr>
            <w:r>
              <w:rPr>
                <w:lang w:val="pt-BR"/>
              </w:rPr>
              <w:t>8</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D00D10"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D00D10" w:rsidRPr="000A6A3D" w:rsidRDefault="00D00D1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D00D10" w:rsidRPr="00E57C3F" w:rsidRDefault="00D00D10" w:rsidP="000A6A3D">
            <w:pPr>
              <w:rPr>
                <w:b/>
                <w:bCs/>
                <w:u w:val="single"/>
                <w:lang w:val="nb-NO"/>
              </w:rPr>
            </w:pPr>
            <w:r w:rsidRPr="00E57C3F">
              <w:rPr>
                <w:b/>
                <w:bCs/>
                <w:u w:val="single"/>
                <w:lang w:val="nb-NO"/>
              </w:rPr>
              <w:t>Giảng bài mới</w:t>
            </w:r>
          </w:p>
          <w:p w14:paraId="2ACCFBEA"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4" w:name="_Toc8233471"/>
            <w:r w:rsidRPr="00135BC7">
              <w:rPr>
                <w:rFonts w:ascii="Times New Roman" w:hAnsi="Times New Roman"/>
                <w:b/>
                <w:sz w:val="24"/>
                <w:u w:val="single"/>
              </w:rPr>
              <w:t>Đồng đẳng – đồng phân – danh pháp</w:t>
            </w:r>
            <w:bookmarkEnd w:id="24"/>
            <w:r w:rsidRPr="00135BC7">
              <w:rPr>
                <w:rFonts w:ascii="Times New Roman" w:hAnsi="Times New Roman"/>
                <w:b/>
                <w:sz w:val="24"/>
                <w:u w:val="single"/>
              </w:rPr>
              <w:t xml:space="preserve"> </w:t>
            </w:r>
          </w:p>
          <w:p w14:paraId="14E91701" w14:textId="77777777" w:rsidR="00D00D10" w:rsidRPr="00E57C3F" w:rsidRDefault="00D00D10" w:rsidP="00E57C3F">
            <w:pPr>
              <w:pStyle w:val="Heading3"/>
              <w:ind w:left="480" w:hanging="480"/>
            </w:pPr>
            <w:bookmarkStart w:id="25" w:name="_Toc8233472"/>
            <w:r w:rsidRPr="00E57C3F">
              <w:t>1.1. Đồng đẳng</w:t>
            </w:r>
            <w:bookmarkEnd w:id="25"/>
          </w:p>
          <w:p w14:paraId="00625569" w14:textId="77777777" w:rsidR="00D00D10" w:rsidRPr="00E57C3F" w:rsidRDefault="00D00D10" w:rsidP="00135BC7">
            <w:pPr>
              <w:jc w:val="both"/>
            </w:pPr>
            <w:r w:rsidRPr="00E57C3F">
              <w:t>Công thức chung : C</w:t>
            </w:r>
            <w:r w:rsidRPr="00E57C3F">
              <w:rPr>
                <w:vertAlign w:val="subscript"/>
              </w:rPr>
              <w:t>n</w:t>
            </w:r>
            <w:r w:rsidRPr="00E57C3F">
              <w:t>H</w:t>
            </w:r>
            <w:r w:rsidRPr="00E57C3F">
              <w:rPr>
                <w:vertAlign w:val="subscript"/>
              </w:rPr>
              <w:t>2n-2</w:t>
            </w:r>
            <w:r w:rsidRPr="00E57C3F">
              <w:t xml:space="preserve">  (n  </w:t>
            </w:r>
            <w:r w:rsidRPr="00E57C3F">
              <w:rPr>
                <w:noProof/>
                <w:position w:val="-4"/>
              </w:rPr>
              <w:drawing>
                <wp:inline distT="0" distB="0" distL="0" distR="0" wp14:anchorId="46B8E2E7" wp14:editId="3DE58D09">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E57C3F">
              <w:t xml:space="preserve"> 2)</w:t>
            </w:r>
            <w:r w:rsidRPr="00E57C3F">
              <w:rPr>
                <w:noProof/>
                <w:position w:val="-4"/>
              </w:rPr>
              <w:drawing>
                <wp:inline distT="0" distB="0" distL="0" distR="0" wp14:anchorId="2A60794C" wp14:editId="521A2915">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E57C3F">
              <w:t xml:space="preserve">           </w:t>
            </w:r>
          </w:p>
          <w:p w14:paraId="57735D22" w14:textId="77777777" w:rsidR="00D00D10" w:rsidRPr="00E57C3F" w:rsidRDefault="00D00D10" w:rsidP="00135BC7">
            <w:pPr>
              <w:jc w:val="both"/>
            </w:pPr>
            <w:r w:rsidRPr="00E57C3F">
              <w:t>Ankin là những hydrocacbon không no có 1 liên kết ba (</w:t>
            </w:r>
            <w:r w:rsidRPr="00E57C3F">
              <w:sym w:font="Symbol" w:char="F0BA"/>
            </w:r>
            <w:r w:rsidRPr="00E57C3F">
              <w:t>) trong phân tử.</w:t>
            </w:r>
          </w:p>
          <w:p w14:paraId="7FC8BFD6" w14:textId="77777777" w:rsidR="00D00D10" w:rsidRPr="00E57C3F" w:rsidRDefault="00D00D10" w:rsidP="00E57C3F">
            <w:pPr>
              <w:pStyle w:val="Heading3"/>
              <w:ind w:left="480" w:hanging="480"/>
            </w:pPr>
            <w:bookmarkStart w:id="26" w:name="_Toc8233473"/>
            <w:r w:rsidRPr="00E57C3F">
              <w:t>1.2. Đồng phân</w:t>
            </w:r>
            <w:bookmarkEnd w:id="26"/>
            <w:r w:rsidRPr="00E57C3F">
              <w:t xml:space="preserve">  </w:t>
            </w:r>
          </w:p>
          <w:p w14:paraId="25A01BBC" w14:textId="77777777" w:rsidR="00D00D10" w:rsidRPr="00E57C3F" w:rsidRDefault="00D00D10" w:rsidP="00E57C3F">
            <w:pPr>
              <w:spacing w:before="120"/>
              <w:jc w:val="both"/>
            </w:pPr>
            <w:r w:rsidRPr="00E57C3F">
              <w:rPr>
                <w:b/>
                <w:bCs/>
              </w:rPr>
              <w:t>Lưu ý:</w:t>
            </w:r>
            <w:r w:rsidRPr="00E57C3F">
              <w:t xml:space="preserve"> </w:t>
            </w:r>
            <w:r w:rsidRPr="00E57C3F">
              <w:rPr>
                <w:i/>
                <w:iCs/>
              </w:rPr>
              <w:t>Ankin không có đồng phân cis-trans như anken</w:t>
            </w:r>
          </w:p>
          <w:p w14:paraId="0A54C854" w14:textId="77777777" w:rsidR="00D00D10" w:rsidRPr="00E57C3F" w:rsidRDefault="00D00D10" w:rsidP="00E57C3F">
            <w:pPr>
              <w:pStyle w:val="Heading3"/>
              <w:ind w:left="480" w:hanging="480"/>
            </w:pPr>
            <w:bookmarkStart w:id="27" w:name="_Toc8233474"/>
            <w:r w:rsidRPr="00E57C3F">
              <w:t>1.3. Danh pháp</w:t>
            </w:r>
            <w:bookmarkEnd w:id="27"/>
          </w:p>
          <w:p w14:paraId="7195E780" w14:textId="77777777" w:rsidR="00D00D10" w:rsidRPr="00E57C3F" w:rsidRDefault="00D00D10" w:rsidP="00E57C3F">
            <w:pPr>
              <w:pStyle w:val="Heading4"/>
              <w:rPr>
                <w:sz w:val="24"/>
                <w:szCs w:val="24"/>
              </w:rPr>
            </w:pPr>
            <w:r w:rsidRPr="00E57C3F">
              <w:rPr>
                <w:sz w:val="24"/>
                <w:szCs w:val="24"/>
              </w:rPr>
              <w:t xml:space="preserve">1.3.1. Tên thông thường </w:t>
            </w:r>
          </w:p>
          <w:p w14:paraId="0A394E67" w14:textId="77777777" w:rsidR="00D00D10" w:rsidRPr="00135BC7" w:rsidRDefault="00D00D10" w:rsidP="00E57C3F">
            <w:pPr>
              <w:pStyle w:val="Heading4"/>
              <w:rPr>
                <w:b/>
                <w:sz w:val="24"/>
                <w:szCs w:val="24"/>
              </w:rPr>
            </w:pPr>
            <w:r w:rsidRPr="00135BC7">
              <w:rPr>
                <w:b/>
                <w:sz w:val="24"/>
                <w:szCs w:val="24"/>
              </w:rPr>
              <w:t xml:space="preserve">1.3.2. Tên thay thế </w:t>
            </w:r>
          </w:p>
          <w:p w14:paraId="2FBEFB35" w14:textId="77777777" w:rsidR="00D00D10" w:rsidRPr="00E57C3F" w:rsidRDefault="00D00D10" w:rsidP="00E57C3F">
            <w:pPr>
              <w:spacing w:before="120"/>
              <w:jc w:val="both"/>
              <w:rPr>
                <w:b/>
              </w:rPr>
            </w:pPr>
            <w:r w:rsidRPr="00E57C3F">
              <w:t xml:space="preserve">Tên ankin: </w:t>
            </w:r>
            <w:r w:rsidRPr="00E57C3F">
              <w:rPr>
                <w:b/>
              </w:rPr>
              <w:t>Chỉ số nhánh - Tên nhánh – ank- vị trí liên kết ba-in</w:t>
            </w:r>
          </w:p>
          <w:p w14:paraId="2C331E07"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8" w:name="_Toc8233475"/>
            <w:r w:rsidRPr="00135BC7">
              <w:rPr>
                <w:rFonts w:ascii="Times New Roman" w:hAnsi="Times New Roman"/>
                <w:b/>
                <w:sz w:val="24"/>
                <w:u w:val="single"/>
              </w:rPr>
              <w:t>Tính chất vật lý</w:t>
            </w:r>
            <w:bookmarkEnd w:id="28"/>
            <w:r w:rsidRPr="00135BC7">
              <w:rPr>
                <w:rFonts w:ascii="Times New Roman" w:hAnsi="Times New Roman"/>
                <w:b/>
                <w:sz w:val="24"/>
                <w:u w:val="single"/>
              </w:rPr>
              <w:t xml:space="preserve"> </w:t>
            </w:r>
          </w:p>
          <w:p w14:paraId="49FA9CED" w14:textId="77777777" w:rsidR="00D00D10" w:rsidRPr="004023E1"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9" w:name="_Toc8233476"/>
            <w:r w:rsidRPr="004023E1">
              <w:rPr>
                <w:rFonts w:ascii="Times New Roman" w:hAnsi="Times New Roman"/>
                <w:b/>
                <w:sz w:val="24"/>
                <w:u w:val="single"/>
              </w:rPr>
              <w:lastRenderedPageBreak/>
              <w:t>Tính chất hóa học</w:t>
            </w:r>
            <w:bookmarkEnd w:id="29"/>
          </w:p>
          <w:p w14:paraId="6E9431ED" w14:textId="77777777" w:rsidR="00D00D10" w:rsidRPr="00E57C3F" w:rsidRDefault="00D00D10" w:rsidP="00E57C3F">
            <w:pPr>
              <w:pStyle w:val="Heading3"/>
              <w:ind w:left="480" w:hanging="480"/>
            </w:pPr>
            <w:bookmarkStart w:id="30" w:name="_Toc8233477"/>
            <w:r w:rsidRPr="00E57C3F">
              <w:t>3.1. Phản ứng cộng</w:t>
            </w:r>
            <w:bookmarkEnd w:id="30"/>
          </w:p>
          <w:p w14:paraId="464C417D" w14:textId="77777777" w:rsidR="00D00D10" w:rsidRPr="004023E1" w:rsidRDefault="00D00D10" w:rsidP="00E57C3F">
            <w:pPr>
              <w:pStyle w:val="Heading4"/>
              <w:rPr>
                <w:b/>
                <w:sz w:val="24"/>
                <w:szCs w:val="24"/>
              </w:rPr>
            </w:pPr>
            <w:r w:rsidRPr="004023E1">
              <w:rPr>
                <w:b/>
                <w:sz w:val="24"/>
                <w:szCs w:val="24"/>
              </w:rPr>
              <w:t>3.1.1. Cộng hydro</w:t>
            </w:r>
          </w:p>
          <w:p w14:paraId="3BBFDF79" w14:textId="782F693D" w:rsidR="00D00D10" w:rsidRPr="00E57C3F" w:rsidRDefault="00D00D10" w:rsidP="00E57C3F">
            <w:pPr>
              <w:spacing w:before="120"/>
              <w:jc w:val="both"/>
              <w:rPr>
                <w:lang w:val="pt-BR"/>
              </w:rPr>
            </w:pPr>
            <w:r>
              <w:rPr>
                <w:lang w:val="pt-BR"/>
              </w:rPr>
              <w:t xml:space="preserve">     </w:t>
            </w:r>
            <w:r w:rsidRPr="00E57C3F">
              <w:rPr>
                <w:lang w:val="pt-BR"/>
              </w:rPr>
              <w:t>C</w:t>
            </w:r>
            <w:r w:rsidRPr="00E57C3F">
              <w:rPr>
                <w:vertAlign w:val="subscript"/>
                <w:lang w:val="pt-BR"/>
              </w:rPr>
              <w:t>n</w:t>
            </w:r>
            <w:r w:rsidRPr="00E57C3F">
              <w:rPr>
                <w:lang w:val="pt-BR"/>
              </w:rPr>
              <w:t>H</w:t>
            </w:r>
            <w:r w:rsidRPr="00E57C3F">
              <w:rPr>
                <w:vertAlign w:val="subscript"/>
                <w:lang w:val="pt-BR"/>
              </w:rPr>
              <w:t xml:space="preserve">2n – 2 </w:t>
            </w:r>
            <w:r w:rsidRPr="00E57C3F">
              <w:rPr>
                <w:lang w:val="pt-BR"/>
              </w:rPr>
              <w:t>+ 2H</w:t>
            </w:r>
            <w:r w:rsidRPr="00E57C3F">
              <w:rPr>
                <w:vertAlign w:val="subscript"/>
                <w:lang w:val="pt-BR"/>
              </w:rPr>
              <w:t>2</w:t>
            </w:r>
            <w:r w:rsidRPr="00E57C3F">
              <w:rPr>
                <w:lang w:val="pt-BR"/>
              </w:rPr>
              <w:t xml:space="preserve"> </w:t>
            </w:r>
            <w:r w:rsidRPr="00E57C3F">
              <w:rPr>
                <w:b/>
                <w:bCs/>
                <w:i/>
                <w:iCs/>
                <w:noProof/>
                <w:position w:val="-6"/>
              </w:rPr>
              <w:drawing>
                <wp:inline distT="0" distB="0" distL="0" distR="0" wp14:anchorId="1AE2E1FB" wp14:editId="0D0409D7">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E57C3F">
              <w:rPr>
                <w:lang w:val="pt-BR"/>
              </w:rPr>
              <w:t xml:space="preserve">  C</w:t>
            </w:r>
            <w:r w:rsidRPr="00E57C3F">
              <w:rPr>
                <w:vertAlign w:val="subscript"/>
                <w:lang w:val="pt-BR"/>
              </w:rPr>
              <w:t>n</w:t>
            </w:r>
            <w:r w:rsidRPr="00E57C3F">
              <w:rPr>
                <w:lang w:val="pt-BR"/>
              </w:rPr>
              <w:t>H</w:t>
            </w:r>
            <w:r w:rsidRPr="00E57C3F">
              <w:rPr>
                <w:vertAlign w:val="subscript"/>
                <w:lang w:val="pt-BR"/>
              </w:rPr>
              <w:t>2n+2</w:t>
            </w:r>
          </w:p>
          <w:p w14:paraId="4AECE672" w14:textId="77777777" w:rsidR="00D00D10" w:rsidRPr="00E57C3F" w:rsidRDefault="00D00D10" w:rsidP="00E57C3F">
            <w:pPr>
              <w:spacing w:before="120"/>
              <w:jc w:val="both"/>
              <w:rPr>
                <w:i/>
                <w:iCs/>
                <w:lang w:val="pt-BR"/>
              </w:rPr>
            </w:pPr>
            <w:r w:rsidRPr="00E57C3F">
              <w:rPr>
                <w:i/>
                <w:iCs/>
                <w:lang w:val="pt-BR"/>
              </w:rPr>
              <w:t>Lưu ý: Với xúc tác Pd/PbCO</w:t>
            </w:r>
            <w:r w:rsidRPr="00E57C3F">
              <w:rPr>
                <w:i/>
                <w:iCs/>
                <w:vertAlign w:val="subscript"/>
                <w:lang w:val="pt-BR"/>
              </w:rPr>
              <w:t>3</w:t>
            </w:r>
            <w:r w:rsidRPr="00E57C3F">
              <w:rPr>
                <w:i/>
                <w:iCs/>
                <w:lang w:val="pt-BR"/>
              </w:rPr>
              <w:t xml:space="preserve"> hoặc Pd/BaSO</w:t>
            </w:r>
            <w:r w:rsidRPr="00E57C3F">
              <w:rPr>
                <w:i/>
                <w:iCs/>
                <w:vertAlign w:val="subscript"/>
                <w:lang w:val="pt-BR"/>
              </w:rPr>
              <w:t>4</w:t>
            </w:r>
            <w:r w:rsidRPr="00E57C3F">
              <w:rPr>
                <w:i/>
                <w:iCs/>
                <w:lang w:val="pt-BR"/>
              </w:rPr>
              <w:t xml:space="preserve">  thì chỉ thu được anken.</w:t>
            </w:r>
          </w:p>
          <w:p w14:paraId="38D4C895" w14:textId="77777777" w:rsidR="00D00D10" w:rsidRPr="004023E1" w:rsidRDefault="00D00D10" w:rsidP="00E57C3F">
            <w:pPr>
              <w:pStyle w:val="Heading4"/>
              <w:rPr>
                <w:b/>
                <w:sz w:val="24"/>
                <w:szCs w:val="24"/>
              </w:rPr>
            </w:pPr>
            <w:r w:rsidRPr="004023E1">
              <w:rPr>
                <w:b/>
                <w:sz w:val="24"/>
                <w:szCs w:val="24"/>
              </w:rPr>
              <w:t>3.1.2. Cộng Brom, Clo</w:t>
            </w:r>
          </w:p>
          <w:p w14:paraId="1BA2FC53" w14:textId="4DE54C0F" w:rsidR="00D00D10" w:rsidRPr="00E57C3F" w:rsidRDefault="00D00D10" w:rsidP="004023E1">
            <w:pPr>
              <w:spacing w:before="120"/>
              <w:jc w:val="both"/>
            </w:pPr>
            <w:r>
              <w:t xml:space="preserve">      </w:t>
            </w:r>
            <w:r w:rsidRPr="00E57C3F">
              <w:t xml:space="preserve">CH </w:t>
            </w:r>
            <w:r w:rsidRPr="00E57C3F">
              <w:rPr>
                <w:b/>
                <w:bCs/>
                <w:i/>
                <w:iCs/>
                <w:noProof/>
                <w:position w:val="-2"/>
              </w:rPr>
              <w:drawing>
                <wp:inline distT="0" distB="0" distL="0" distR="0" wp14:anchorId="06303605" wp14:editId="0295065B">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t xml:space="preserve"> CH + Br</w:t>
            </w:r>
            <w:r w:rsidRPr="00E57C3F">
              <w:rPr>
                <w:vertAlign w:val="subscript"/>
              </w:rPr>
              <w:t>2</w:t>
            </w:r>
            <w:r w:rsidRPr="00E57C3F">
              <w:t>(dd)</w:t>
            </w:r>
            <w:r w:rsidRPr="00E57C3F">
              <w:rPr>
                <w:b/>
                <w:bCs/>
                <w:i/>
                <w:iCs/>
                <w:noProof/>
                <w:position w:val="-6"/>
              </w:rPr>
              <w:drawing>
                <wp:inline distT="0" distB="0" distL="0" distR="0" wp14:anchorId="2A218ECD" wp14:editId="64701BB9">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E57C3F">
              <w:t xml:space="preserve"> CHBr = CHBr</w:t>
            </w:r>
          </w:p>
          <w:p w14:paraId="3AA1B7F8" w14:textId="77777777" w:rsidR="00D00D10" w:rsidRPr="004023E1" w:rsidRDefault="00D00D10" w:rsidP="00E57C3F">
            <w:pPr>
              <w:pStyle w:val="Heading4"/>
              <w:rPr>
                <w:b/>
                <w:sz w:val="22"/>
                <w:szCs w:val="22"/>
              </w:rPr>
            </w:pPr>
            <w:r w:rsidRPr="004023E1">
              <w:rPr>
                <w:b/>
                <w:sz w:val="22"/>
                <w:szCs w:val="22"/>
              </w:rPr>
              <w:t>3.1.3.  CộngHX  (X là OH, Cl, Br, CH</w:t>
            </w:r>
            <w:r w:rsidRPr="004023E1">
              <w:rPr>
                <w:b/>
                <w:sz w:val="22"/>
                <w:szCs w:val="22"/>
                <w:vertAlign w:val="subscript"/>
              </w:rPr>
              <w:t>3</w:t>
            </w:r>
            <w:r w:rsidRPr="004023E1">
              <w:rPr>
                <w:b/>
                <w:sz w:val="22"/>
                <w:szCs w:val="22"/>
              </w:rPr>
              <w:t>COO.... )</w:t>
            </w:r>
          </w:p>
          <w:p w14:paraId="5E1BA00E" w14:textId="77777777" w:rsidR="00D00D10" w:rsidRPr="00E57C3F" w:rsidRDefault="00D00D10" w:rsidP="00E57C3F">
            <w:pPr>
              <w:spacing w:before="120"/>
              <w:ind w:right="49"/>
              <w:jc w:val="both"/>
            </w:pPr>
            <w:r w:rsidRPr="00E57C3F">
              <w:t>* Phản ứng cộng HX của các ankin có cấu tạo không đối xứng tuân theo quy tắc Mac-cop-nhi-cop</w:t>
            </w:r>
          </w:p>
          <w:p w14:paraId="53F00404" w14:textId="4E2D665E" w:rsidR="00D00D10" w:rsidRPr="00E57C3F" w:rsidRDefault="00D00D10" w:rsidP="00CB3773">
            <w:pPr>
              <w:pStyle w:val="Heading4"/>
              <w:rPr>
                <w:sz w:val="24"/>
                <w:szCs w:val="24"/>
              </w:rPr>
            </w:pPr>
            <w:r w:rsidRPr="004023E1">
              <w:rPr>
                <w:b/>
                <w:sz w:val="24"/>
                <w:szCs w:val="24"/>
              </w:rPr>
              <w:t xml:space="preserve">3.1.4. Phản ứng đime và trime hóa </w:t>
            </w:r>
            <w:r w:rsidRPr="00E57C3F">
              <w:rPr>
                <w:b/>
                <w:bCs/>
                <w:sz w:val="24"/>
                <w:szCs w:val="24"/>
              </w:rPr>
              <w:t xml:space="preserve">         </w:t>
            </w:r>
          </w:p>
          <w:p w14:paraId="39D6EB0A" w14:textId="77777777" w:rsidR="00D00D10" w:rsidRPr="00E57C3F" w:rsidRDefault="00D00D10" w:rsidP="00E57C3F">
            <w:pPr>
              <w:pStyle w:val="Heading3"/>
              <w:ind w:left="480" w:hanging="480"/>
            </w:pPr>
            <w:bookmarkStart w:id="31" w:name="_Toc8233478"/>
            <w:r w:rsidRPr="00E57C3F">
              <w:t>3.2. Phản ứng thế bằng ion kim loại</w:t>
            </w:r>
            <w:bookmarkEnd w:id="31"/>
          </w:p>
          <w:p w14:paraId="3EBD15F7" w14:textId="77777777" w:rsidR="00D00D10" w:rsidRDefault="00D00D10" w:rsidP="00CB3773">
            <w:pPr>
              <w:spacing w:before="120"/>
              <w:ind w:right="-525"/>
              <w:jc w:val="both"/>
              <w:rPr>
                <w:vertAlign w:val="subscript"/>
                <w:lang w:val="de-DE"/>
              </w:rPr>
            </w:pPr>
            <w:r w:rsidRPr="00E57C3F">
              <w:rPr>
                <w:lang w:val="de-DE"/>
              </w:rPr>
              <w:t>CH</w:t>
            </w:r>
            <w:r w:rsidRPr="00E57C3F">
              <w:rPr>
                <w:b/>
                <w:bCs/>
                <w:i/>
                <w:iCs/>
                <w:noProof/>
                <w:position w:val="-2"/>
              </w:rPr>
              <w:drawing>
                <wp:inline distT="0" distB="0" distL="0" distR="0" wp14:anchorId="668EE865" wp14:editId="13764AC1">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CH+2AgNO</w:t>
            </w:r>
            <w:r w:rsidRPr="00E57C3F">
              <w:rPr>
                <w:vertAlign w:val="subscript"/>
                <w:lang w:val="de-DE"/>
              </w:rPr>
              <w:t>3</w:t>
            </w:r>
            <w:r w:rsidRPr="00E57C3F">
              <w:rPr>
                <w:lang w:val="de-DE"/>
              </w:rPr>
              <w:t xml:space="preserve"> + 2NH</w:t>
            </w:r>
            <w:r w:rsidRPr="00E57C3F">
              <w:rPr>
                <w:vertAlign w:val="subscript"/>
                <w:lang w:val="de-DE"/>
              </w:rPr>
              <w:t>3</w:t>
            </w:r>
            <w:r w:rsidRPr="00E57C3F">
              <w:rPr>
                <w:b/>
                <w:bCs/>
                <w:i/>
                <w:iCs/>
                <w:noProof/>
                <w:position w:val="-6"/>
              </w:rPr>
              <w:drawing>
                <wp:inline distT="0" distB="0" distL="0" distR="0" wp14:anchorId="3C1E7C58" wp14:editId="78951894">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7A08344A" w14:textId="68831E87" w:rsidR="00D00D10" w:rsidRPr="00E57C3F" w:rsidRDefault="00D00D10" w:rsidP="00CB3773">
            <w:pPr>
              <w:spacing w:before="120"/>
              <w:ind w:right="-525"/>
              <w:jc w:val="both"/>
              <w:rPr>
                <w:lang w:val="de-DE"/>
              </w:rPr>
            </w:pPr>
            <w:r>
              <w:rPr>
                <w:vertAlign w:val="subscript"/>
                <w:lang w:val="de-DE"/>
              </w:rPr>
              <w:t xml:space="preserve">                                            </w:t>
            </w:r>
            <w:r w:rsidRPr="00E57C3F">
              <w:rPr>
                <w:lang w:val="de-DE"/>
              </w:rPr>
              <w:t>Ag-C</w:t>
            </w:r>
            <w:r w:rsidRPr="00E57C3F">
              <w:rPr>
                <w:b/>
                <w:bCs/>
                <w:i/>
                <w:iCs/>
                <w:noProof/>
                <w:position w:val="-2"/>
              </w:rPr>
              <w:drawing>
                <wp:inline distT="0" distB="0" distL="0" distR="0" wp14:anchorId="0ADCD317" wp14:editId="549ACD6E">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C-Ag</w:t>
            </w:r>
            <w:r w:rsidRPr="00E57C3F">
              <w:rPr>
                <w:b/>
                <w:bCs/>
                <w:i/>
                <w:iCs/>
                <w:noProof/>
                <w:position w:val="-6"/>
              </w:rPr>
              <w:drawing>
                <wp:inline distT="0" distB="0" distL="0" distR="0" wp14:anchorId="51C7D804" wp14:editId="7AB6F03C">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E57C3F">
              <w:rPr>
                <w:lang w:val="de-DE"/>
              </w:rPr>
              <w:t>+2NH</w:t>
            </w:r>
            <w:r w:rsidRPr="00E57C3F">
              <w:rPr>
                <w:vertAlign w:val="subscript"/>
                <w:lang w:val="de-DE"/>
              </w:rPr>
              <w:t>4</w:t>
            </w:r>
            <w:r w:rsidRPr="00E57C3F">
              <w:rPr>
                <w:lang w:val="de-DE"/>
              </w:rPr>
              <w:t>NO</w:t>
            </w:r>
            <w:r w:rsidRPr="00E57C3F">
              <w:rPr>
                <w:vertAlign w:val="subscript"/>
                <w:lang w:val="de-DE"/>
              </w:rPr>
              <w:t>3</w:t>
            </w:r>
          </w:p>
          <w:p w14:paraId="32206087" w14:textId="77777777" w:rsidR="00D00D10" w:rsidRPr="00E57C3F" w:rsidRDefault="00D00D10" w:rsidP="00E57C3F">
            <w:pPr>
              <w:spacing w:before="120"/>
              <w:jc w:val="both"/>
              <w:rPr>
                <w:i/>
                <w:iCs/>
                <w:lang w:val="de-DE"/>
              </w:rPr>
            </w:pPr>
            <w:r w:rsidRPr="00E57C3F">
              <w:rPr>
                <w:lang w:val="de-DE"/>
              </w:rPr>
              <w:t xml:space="preserve">Lưu ý: </w:t>
            </w:r>
            <w:r w:rsidRPr="00E57C3F">
              <w:rPr>
                <w:i/>
                <w:iCs/>
                <w:lang w:val="de-DE"/>
              </w:rPr>
              <w:t>Phản ứng này dùng để phân biệt các ankin có nối ba  đầu mạch (ank-1-in) với anken và các ankin khác.</w:t>
            </w:r>
          </w:p>
          <w:p w14:paraId="1F23FA81" w14:textId="77777777" w:rsidR="00D00D10" w:rsidRPr="00E57C3F" w:rsidRDefault="00D00D10" w:rsidP="00E57C3F">
            <w:pPr>
              <w:pStyle w:val="Heading3"/>
              <w:ind w:left="480" w:hanging="480"/>
            </w:pPr>
            <w:bookmarkStart w:id="32" w:name="_Toc8233479"/>
            <w:r w:rsidRPr="00E57C3F">
              <w:t>3.3. Phản ứng oxi hóa</w:t>
            </w:r>
            <w:bookmarkEnd w:id="32"/>
          </w:p>
          <w:p w14:paraId="0EF1F1B0" w14:textId="77777777" w:rsidR="00D00D10" w:rsidRPr="00CB3773" w:rsidRDefault="00D00D10" w:rsidP="00CB3773">
            <w:pPr>
              <w:pStyle w:val="Heading4"/>
              <w:rPr>
                <w:b/>
                <w:sz w:val="24"/>
                <w:szCs w:val="24"/>
              </w:rPr>
            </w:pPr>
            <w:r w:rsidRPr="00CB3773">
              <w:rPr>
                <w:b/>
                <w:sz w:val="24"/>
                <w:szCs w:val="24"/>
              </w:rPr>
              <w:t xml:space="preserve">3.3.1. Phản ứng oxi hóa hoàn toàn </w:t>
            </w:r>
          </w:p>
          <w:p w14:paraId="329541E2" w14:textId="77777777" w:rsidR="00D00D10" w:rsidRPr="00CB3773" w:rsidRDefault="00D00D10" w:rsidP="00E57C3F">
            <w:pPr>
              <w:pStyle w:val="Heading4"/>
              <w:rPr>
                <w:b/>
                <w:sz w:val="24"/>
                <w:szCs w:val="24"/>
              </w:rPr>
            </w:pPr>
            <w:r w:rsidRPr="00CB3773">
              <w:rPr>
                <w:b/>
                <w:sz w:val="24"/>
                <w:szCs w:val="24"/>
              </w:rPr>
              <w:t>3.3.2.  Phản ứng oxi hóa không hoàn toàn</w:t>
            </w:r>
          </w:p>
          <w:p w14:paraId="4DD19DA4" w14:textId="0E270382" w:rsidR="00D00D10" w:rsidRPr="00E57C3F" w:rsidRDefault="00D00D10" w:rsidP="00CB3773">
            <w:pPr>
              <w:spacing w:before="120"/>
              <w:jc w:val="both"/>
              <w:rPr>
                <w:b/>
                <w:bCs/>
                <w:iCs/>
                <w:lang w:val="pt-BR"/>
              </w:rPr>
            </w:pPr>
            <w:r w:rsidRPr="00E57C3F">
              <w:rPr>
                <w:lang w:val="pt-BR"/>
              </w:rPr>
              <w:t xml:space="preserve">  CH</w:t>
            </w:r>
            <w:r w:rsidRPr="00E57C3F">
              <w:rPr>
                <w:b/>
                <w:bCs/>
                <w:i/>
                <w:iCs/>
                <w:noProof/>
                <w:position w:val="-2"/>
              </w:rPr>
              <w:drawing>
                <wp:inline distT="0" distB="0" distL="0" distR="0" wp14:anchorId="6FD61D56" wp14:editId="04305CA3">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pt-BR"/>
              </w:rPr>
              <w:t xml:space="preserve">CH + 4[O] </w:t>
            </w:r>
            <w:r w:rsidRPr="00E57C3F">
              <w:rPr>
                <w:b/>
                <w:bCs/>
                <w:i/>
                <w:iCs/>
                <w:noProof/>
                <w:position w:val="-6"/>
              </w:rPr>
              <w:drawing>
                <wp:inline distT="0" distB="0" distL="0" distR="0" wp14:anchorId="4E5E9E60" wp14:editId="1EEE9574">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E57C3F">
              <w:rPr>
                <w:lang w:val="pt-BR"/>
              </w:rPr>
              <w:t xml:space="preserve"> HOOC – COOH </w:t>
            </w:r>
            <w:r w:rsidRPr="00E57C3F">
              <w:rPr>
                <w:lang w:val="pt-BR"/>
              </w:rPr>
              <w:tab/>
            </w:r>
            <w:r>
              <w:rPr>
                <w:lang w:val="pt-BR"/>
              </w:rPr>
              <w:t xml:space="preserve">                                        </w:t>
            </w:r>
            <w:r w:rsidRPr="00E57C3F">
              <w:rPr>
                <w:iCs/>
                <w:lang w:val="pt-BR"/>
              </w:rPr>
              <w:t>(axit oxalic)</w:t>
            </w:r>
          </w:p>
          <w:p w14:paraId="7D997EF5"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3" w:name="_Toc8233480"/>
            <w:r w:rsidRPr="00CB3773">
              <w:rPr>
                <w:rFonts w:ascii="Times New Roman" w:hAnsi="Times New Roman"/>
                <w:b/>
                <w:sz w:val="24"/>
                <w:u w:val="single"/>
              </w:rPr>
              <w:t>Điều chế</w:t>
            </w:r>
            <w:bookmarkEnd w:id="33"/>
          </w:p>
          <w:p w14:paraId="04A869CE" w14:textId="77777777" w:rsidR="00D00D10" w:rsidRPr="00E57C3F" w:rsidRDefault="00D00D10" w:rsidP="00E57C3F">
            <w:pPr>
              <w:pStyle w:val="Heading3"/>
              <w:ind w:left="480" w:hanging="480"/>
            </w:pPr>
            <w:bookmarkStart w:id="34" w:name="_Toc8233481"/>
            <w:r w:rsidRPr="00E57C3F">
              <w:t xml:space="preserve">4.1. Trong phòng thí nghiệm </w:t>
            </w:r>
            <w:r w:rsidRPr="00E57C3F">
              <w:rPr>
                <w:b w:val="0"/>
              </w:rPr>
              <w:t>Thủy phân canxi cacbua</w:t>
            </w:r>
            <w:bookmarkEnd w:id="34"/>
            <w:r w:rsidRPr="00E57C3F">
              <w:t xml:space="preserve"> </w:t>
            </w:r>
          </w:p>
          <w:p w14:paraId="44DCDACE" w14:textId="77777777" w:rsidR="00D00D10" w:rsidRPr="00E57C3F" w:rsidRDefault="00D00D10" w:rsidP="00E57C3F">
            <w:pPr>
              <w:pStyle w:val="Heading3"/>
              <w:ind w:left="480" w:hanging="480"/>
              <w:rPr>
                <w:b w:val="0"/>
              </w:rPr>
            </w:pPr>
            <w:bookmarkStart w:id="35" w:name="_Toc8233482"/>
            <w:r w:rsidRPr="00E57C3F">
              <w:t xml:space="preserve">4.2.  Trongcông nghiệp </w:t>
            </w:r>
            <w:r w:rsidRPr="00E57C3F">
              <w:rPr>
                <w:b w:val="0"/>
              </w:rPr>
              <w:t>Nhiệt phân metan</w:t>
            </w:r>
            <w:bookmarkEnd w:id="35"/>
            <w:r w:rsidRPr="00E57C3F">
              <w:rPr>
                <w:b w:val="0"/>
              </w:rPr>
              <w:t xml:space="preserve"> </w:t>
            </w:r>
          </w:p>
          <w:p w14:paraId="3CA8F566"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6" w:name="_Toc8233483"/>
            <w:r w:rsidRPr="00CB3773">
              <w:rPr>
                <w:rFonts w:ascii="Times New Roman" w:hAnsi="Times New Roman"/>
                <w:b/>
                <w:sz w:val="24"/>
                <w:u w:val="single"/>
              </w:rPr>
              <w:t>Ứng dụng</w:t>
            </w:r>
            <w:bookmarkEnd w:id="36"/>
          </w:p>
          <w:p w14:paraId="4B75ACE0" w14:textId="776240F2" w:rsidR="00D00D10" w:rsidRPr="00E57C3F" w:rsidRDefault="00D00D10"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EBA5A2" w14:textId="77777777" w:rsidR="00D00D10" w:rsidRPr="000A6A3D" w:rsidRDefault="00D00D10" w:rsidP="00D116B1">
            <w:pPr>
              <w:jc w:val="both"/>
              <w:rPr>
                <w:lang w:val="nb-NO"/>
              </w:rPr>
            </w:pPr>
          </w:p>
          <w:p w14:paraId="4B3E2F83" w14:textId="77777777" w:rsidR="00D00D10" w:rsidRPr="000A6A3D" w:rsidRDefault="00D00D10" w:rsidP="00D116B1">
            <w:pPr>
              <w:jc w:val="both"/>
              <w:rPr>
                <w:lang w:val="nb-NO"/>
              </w:rPr>
            </w:pPr>
          </w:p>
          <w:p w14:paraId="2BB19181" w14:textId="77777777" w:rsidR="00D00D10" w:rsidRPr="000A6A3D" w:rsidRDefault="00D00D10" w:rsidP="00D116B1">
            <w:pPr>
              <w:jc w:val="both"/>
              <w:rPr>
                <w:lang w:val="nb-NO"/>
              </w:rPr>
            </w:pPr>
          </w:p>
          <w:p w14:paraId="5627BE54" w14:textId="51844DA6" w:rsidR="00D00D10" w:rsidRDefault="00D00D10" w:rsidP="00D116B1">
            <w:pPr>
              <w:jc w:val="both"/>
              <w:rPr>
                <w:lang w:val="nb-NO"/>
              </w:rPr>
            </w:pPr>
            <w:r w:rsidRPr="000A6A3D">
              <w:rPr>
                <w:lang w:val="nb-NO"/>
              </w:rPr>
              <w:t xml:space="preserve">GV </w:t>
            </w:r>
            <w:r>
              <w:rPr>
                <w:lang w:val="nb-NO"/>
              </w:rPr>
              <w:t>so sánh với anken, giới thiệu khái niệm, công thức chung của ankin.</w:t>
            </w:r>
          </w:p>
          <w:p w14:paraId="4DBD8CC2" w14:textId="77777777" w:rsidR="00D00D10" w:rsidRDefault="00D00D10" w:rsidP="00D116B1">
            <w:pPr>
              <w:jc w:val="both"/>
              <w:rPr>
                <w:lang w:val="nb-NO"/>
              </w:rPr>
            </w:pPr>
          </w:p>
          <w:p w14:paraId="7BCDCC0F" w14:textId="77777777" w:rsidR="00D00D10" w:rsidRDefault="00D00D10" w:rsidP="00D116B1">
            <w:pPr>
              <w:jc w:val="both"/>
              <w:rPr>
                <w:lang w:val="nb-NO"/>
              </w:rPr>
            </w:pPr>
          </w:p>
          <w:p w14:paraId="211A56A2" w14:textId="77777777" w:rsidR="00D00D10" w:rsidRPr="000A6A3D" w:rsidRDefault="00D00D10" w:rsidP="00D116B1">
            <w:pPr>
              <w:jc w:val="both"/>
              <w:rPr>
                <w:lang w:val="nb-NO"/>
              </w:rPr>
            </w:pPr>
            <w:r>
              <w:rPr>
                <w:lang w:val="nb-NO"/>
              </w:rPr>
              <w:t>GV hướng dẫn cách viết CTCT và gọi tên các đồng phân .</w:t>
            </w:r>
          </w:p>
          <w:p w14:paraId="0A7A5002" w14:textId="77777777" w:rsidR="00D00D10" w:rsidRPr="000A6A3D" w:rsidRDefault="00D00D10" w:rsidP="00D116B1">
            <w:pPr>
              <w:jc w:val="both"/>
              <w:rPr>
                <w:lang w:val="nb-NO"/>
              </w:rPr>
            </w:pPr>
          </w:p>
          <w:p w14:paraId="115C1753" w14:textId="77777777" w:rsidR="00D00D10" w:rsidRPr="000A6A3D" w:rsidRDefault="00D00D10" w:rsidP="00D116B1">
            <w:pPr>
              <w:jc w:val="both"/>
              <w:rPr>
                <w:lang w:val="de-DE"/>
              </w:rPr>
            </w:pPr>
          </w:p>
          <w:p w14:paraId="14F78048" w14:textId="77777777" w:rsidR="00D00D10" w:rsidRPr="000A6A3D" w:rsidRDefault="00D00D10" w:rsidP="00D116B1">
            <w:pPr>
              <w:jc w:val="both"/>
              <w:rPr>
                <w:lang w:val="de-DE"/>
              </w:rPr>
            </w:pPr>
          </w:p>
          <w:p w14:paraId="7600F550" w14:textId="77777777" w:rsidR="00D00D10" w:rsidRPr="000A6A3D" w:rsidRDefault="00D00D10" w:rsidP="00D116B1">
            <w:pPr>
              <w:jc w:val="both"/>
              <w:rPr>
                <w:lang w:val="de-DE"/>
              </w:rPr>
            </w:pPr>
          </w:p>
          <w:p w14:paraId="20F895E4" w14:textId="77777777" w:rsidR="00D00D10" w:rsidRDefault="00D00D10" w:rsidP="00D116B1">
            <w:pPr>
              <w:jc w:val="both"/>
              <w:rPr>
                <w:lang w:val="de-DE"/>
              </w:rPr>
            </w:pPr>
            <w:r>
              <w:rPr>
                <w:lang w:val="de-DE"/>
              </w:rPr>
              <w:t>GV nêu câu hỏi</w:t>
            </w:r>
          </w:p>
          <w:p w14:paraId="7B9B0991" w14:textId="77777777" w:rsidR="00D00D10" w:rsidRDefault="00D00D10" w:rsidP="00D116B1">
            <w:pPr>
              <w:jc w:val="both"/>
              <w:rPr>
                <w:lang w:val="de-DE"/>
              </w:rPr>
            </w:pPr>
          </w:p>
          <w:p w14:paraId="05CAF34B" w14:textId="77777777" w:rsidR="00D00D10" w:rsidRDefault="00D00D10" w:rsidP="00D116B1">
            <w:pPr>
              <w:ind w:right="51"/>
              <w:jc w:val="both"/>
              <w:rPr>
                <w:lang w:val="nb-NO"/>
              </w:rPr>
            </w:pPr>
          </w:p>
          <w:p w14:paraId="5BA3A774" w14:textId="77777777" w:rsidR="00D00D10" w:rsidRDefault="00D00D10" w:rsidP="00D116B1">
            <w:pPr>
              <w:ind w:right="51"/>
              <w:jc w:val="both"/>
              <w:rPr>
                <w:lang w:val="nb-NO"/>
              </w:rPr>
            </w:pPr>
          </w:p>
          <w:p w14:paraId="55E44236" w14:textId="77777777" w:rsidR="00D00D10" w:rsidRPr="00DC3C4B" w:rsidRDefault="00D00D10"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30CCF3C6" w14:textId="77777777" w:rsidR="00D00D10" w:rsidRPr="000A6A3D" w:rsidRDefault="00D00D10" w:rsidP="00D116B1">
            <w:pPr>
              <w:jc w:val="both"/>
              <w:rPr>
                <w:lang w:val="nb-NO"/>
              </w:rPr>
            </w:pPr>
          </w:p>
          <w:p w14:paraId="41B0CAD2" w14:textId="77777777" w:rsidR="00D00D10" w:rsidRPr="000A6A3D" w:rsidRDefault="00D00D10" w:rsidP="00D116B1">
            <w:pPr>
              <w:jc w:val="both"/>
              <w:rPr>
                <w:lang w:val="nb-NO"/>
              </w:rPr>
            </w:pPr>
          </w:p>
          <w:p w14:paraId="3661B69A" w14:textId="77777777" w:rsidR="00D00D10" w:rsidRDefault="00D00D10" w:rsidP="00D116B1">
            <w:pPr>
              <w:jc w:val="both"/>
              <w:rPr>
                <w:lang w:val="nb-NO"/>
              </w:rPr>
            </w:pPr>
          </w:p>
          <w:p w14:paraId="5DA70364" w14:textId="77777777" w:rsidR="00D00D10" w:rsidRPr="000A6A3D" w:rsidRDefault="00D00D10" w:rsidP="00D116B1">
            <w:pPr>
              <w:jc w:val="both"/>
              <w:rPr>
                <w:lang w:val="nb-NO"/>
              </w:rPr>
            </w:pPr>
            <w:r w:rsidRPr="000A6A3D">
              <w:rPr>
                <w:lang w:val="nb-NO"/>
              </w:rPr>
              <w:t>.</w:t>
            </w:r>
          </w:p>
          <w:p w14:paraId="6B39FE2C" w14:textId="77777777" w:rsidR="00D00D10" w:rsidRPr="000A6A3D" w:rsidRDefault="00D00D10" w:rsidP="00D116B1">
            <w:pPr>
              <w:jc w:val="both"/>
              <w:rPr>
                <w:lang w:val="nb-NO"/>
              </w:rPr>
            </w:pPr>
          </w:p>
          <w:p w14:paraId="2AD8DEF0" w14:textId="77777777" w:rsidR="00D00D10" w:rsidRDefault="00D00D10" w:rsidP="00D116B1">
            <w:pPr>
              <w:jc w:val="both"/>
              <w:rPr>
                <w:lang w:val="nb-NO"/>
              </w:rPr>
            </w:pPr>
          </w:p>
          <w:p w14:paraId="5CED67E4" w14:textId="77777777" w:rsidR="00D00D10" w:rsidRDefault="00D00D10" w:rsidP="00D116B1">
            <w:pPr>
              <w:jc w:val="both"/>
              <w:rPr>
                <w:lang w:val="nb-NO"/>
              </w:rPr>
            </w:pPr>
          </w:p>
          <w:p w14:paraId="1AB77357" w14:textId="77777777" w:rsidR="00D00D10" w:rsidRDefault="00D00D10" w:rsidP="00D116B1">
            <w:pPr>
              <w:jc w:val="both"/>
              <w:rPr>
                <w:lang w:val="nb-NO"/>
              </w:rPr>
            </w:pPr>
          </w:p>
          <w:p w14:paraId="5350FEFB" w14:textId="77777777" w:rsidR="00D00D10" w:rsidRDefault="00D00D10" w:rsidP="00D116B1">
            <w:pPr>
              <w:jc w:val="both"/>
              <w:rPr>
                <w:lang w:val="nb-NO"/>
              </w:rPr>
            </w:pPr>
          </w:p>
          <w:p w14:paraId="0AD09E76" w14:textId="41584991" w:rsidR="00D00D10" w:rsidRPr="000A6A3D" w:rsidRDefault="00D00D10" w:rsidP="00D116B1">
            <w:pPr>
              <w:jc w:val="both"/>
              <w:rPr>
                <w:lang w:val="nb-NO"/>
              </w:rPr>
            </w:pPr>
            <w:r>
              <w:rPr>
                <w:lang w:val="nb-NO"/>
              </w:rPr>
              <w:t>GV hướng dẫn cách viết phương trình phản ứng thế bằng ion kim loại, phản ứng oxi hóa.</w:t>
            </w:r>
          </w:p>
          <w:p w14:paraId="005BBDC8" w14:textId="77777777" w:rsidR="00D00D10" w:rsidRPr="000A6A3D" w:rsidRDefault="00D00D10" w:rsidP="00D116B1">
            <w:pPr>
              <w:jc w:val="both"/>
              <w:rPr>
                <w:lang w:val="nb-NO"/>
              </w:rPr>
            </w:pPr>
          </w:p>
          <w:p w14:paraId="5A8C5BE0" w14:textId="77777777" w:rsidR="00D00D10" w:rsidRPr="000A6A3D" w:rsidRDefault="00D00D10" w:rsidP="00D116B1">
            <w:pPr>
              <w:jc w:val="both"/>
              <w:rPr>
                <w:lang w:val="nb-NO"/>
              </w:rPr>
            </w:pPr>
          </w:p>
          <w:p w14:paraId="55AD7F62" w14:textId="77777777" w:rsidR="00D00D10" w:rsidRDefault="00D00D10" w:rsidP="00D116B1">
            <w:pPr>
              <w:jc w:val="both"/>
              <w:rPr>
                <w:lang w:val="de-DE"/>
              </w:rPr>
            </w:pPr>
          </w:p>
          <w:p w14:paraId="7BFCC71D" w14:textId="77777777" w:rsidR="00D00D10" w:rsidRDefault="00D00D10" w:rsidP="00D116B1">
            <w:pPr>
              <w:jc w:val="both"/>
              <w:rPr>
                <w:lang w:val="de-DE"/>
              </w:rPr>
            </w:pPr>
          </w:p>
          <w:p w14:paraId="2B6F8EAF" w14:textId="77777777" w:rsidR="00D00D10" w:rsidRDefault="00D00D10" w:rsidP="00D116B1">
            <w:pPr>
              <w:jc w:val="both"/>
              <w:rPr>
                <w:lang w:val="de-DE"/>
              </w:rPr>
            </w:pPr>
          </w:p>
          <w:p w14:paraId="71C19FD2" w14:textId="77777777" w:rsidR="00D00D10" w:rsidRDefault="00D00D10" w:rsidP="00D116B1">
            <w:pPr>
              <w:jc w:val="both"/>
              <w:rPr>
                <w:lang w:val="de-DE"/>
              </w:rPr>
            </w:pPr>
          </w:p>
          <w:p w14:paraId="2C1D29BC" w14:textId="77777777" w:rsidR="00D00D10" w:rsidRDefault="00D00D10" w:rsidP="00D116B1">
            <w:pPr>
              <w:jc w:val="both"/>
              <w:rPr>
                <w:lang w:val="de-DE"/>
              </w:rPr>
            </w:pPr>
          </w:p>
          <w:p w14:paraId="75D6E13E" w14:textId="77777777" w:rsidR="00D00D10" w:rsidRDefault="00D00D10" w:rsidP="00D116B1">
            <w:pPr>
              <w:jc w:val="both"/>
              <w:rPr>
                <w:lang w:val="de-DE"/>
              </w:rPr>
            </w:pPr>
          </w:p>
          <w:p w14:paraId="4F8C0075" w14:textId="77777777" w:rsidR="00D00D10" w:rsidRDefault="00D00D10" w:rsidP="00D116B1">
            <w:pPr>
              <w:jc w:val="both"/>
              <w:rPr>
                <w:lang w:val="de-DE"/>
              </w:rPr>
            </w:pPr>
          </w:p>
          <w:p w14:paraId="48FA68F0" w14:textId="6E25E76F" w:rsidR="00D00D10" w:rsidRDefault="00D116B1" w:rsidP="00D116B1">
            <w:pPr>
              <w:jc w:val="both"/>
              <w:rPr>
                <w:lang w:val="de-DE"/>
              </w:rPr>
            </w:pPr>
            <w:r>
              <w:rPr>
                <w:lang w:val="de-DE"/>
              </w:rPr>
              <w:t>GV</w:t>
            </w:r>
            <w:r w:rsidR="00D00D10" w:rsidRPr="000A6A3D">
              <w:rPr>
                <w:lang w:val="de-DE"/>
              </w:rPr>
              <w:t xml:space="preserve"> </w:t>
            </w:r>
            <w:r w:rsidR="00B40FE9">
              <w:rPr>
                <w:lang w:val="de-DE"/>
              </w:rPr>
              <w:t>giới thiệu</w:t>
            </w:r>
            <w:r w:rsidR="00D00D10" w:rsidRPr="000A6A3D">
              <w:rPr>
                <w:lang w:val="de-DE"/>
              </w:rPr>
              <w:t xml:space="preserve"> </w:t>
            </w:r>
            <w:r w:rsidR="00D00D10">
              <w:rPr>
                <w:lang w:val="de-DE"/>
              </w:rPr>
              <w:t>phương pháp điều chế.</w:t>
            </w:r>
          </w:p>
          <w:p w14:paraId="623D0944" w14:textId="77777777" w:rsidR="00B40FE9" w:rsidRDefault="00B40FE9" w:rsidP="00D116B1">
            <w:pPr>
              <w:jc w:val="both"/>
              <w:rPr>
                <w:lang w:val="de-DE"/>
              </w:rPr>
            </w:pPr>
          </w:p>
          <w:p w14:paraId="4EB21979" w14:textId="49989042" w:rsidR="00D00D10" w:rsidRPr="000A6A3D" w:rsidRDefault="00D00D10"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E32258" w14:textId="77777777" w:rsidR="00D00D10" w:rsidRPr="000A6A3D" w:rsidRDefault="00D00D10" w:rsidP="00D116B1">
            <w:pPr>
              <w:jc w:val="both"/>
              <w:rPr>
                <w:lang w:val="nb-NO"/>
              </w:rPr>
            </w:pPr>
          </w:p>
          <w:p w14:paraId="30A9792A" w14:textId="77777777" w:rsidR="00D00D10" w:rsidRPr="000A6A3D" w:rsidRDefault="00D00D10" w:rsidP="00D116B1">
            <w:pPr>
              <w:jc w:val="both"/>
              <w:rPr>
                <w:lang w:val="nb-NO"/>
              </w:rPr>
            </w:pPr>
          </w:p>
          <w:p w14:paraId="709A0903" w14:textId="77777777" w:rsidR="00D00D10" w:rsidRPr="000A6A3D" w:rsidRDefault="00D00D10" w:rsidP="00D116B1">
            <w:pPr>
              <w:jc w:val="both"/>
              <w:rPr>
                <w:lang w:val="nb-NO"/>
              </w:rPr>
            </w:pPr>
          </w:p>
          <w:p w14:paraId="6058A03D" w14:textId="77777777" w:rsidR="00D00D10" w:rsidRPr="000A6A3D" w:rsidRDefault="00D00D10" w:rsidP="00D116B1">
            <w:pPr>
              <w:jc w:val="both"/>
              <w:rPr>
                <w:lang w:val="nb-NO"/>
              </w:rPr>
            </w:pPr>
            <w:r w:rsidRPr="000A6A3D">
              <w:rPr>
                <w:lang w:val="nb-NO"/>
              </w:rPr>
              <w:t>HS theo dõi, ghi bài.</w:t>
            </w:r>
          </w:p>
          <w:p w14:paraId="43083095" w14:textId="77777777" w:rsidR="00D00D10" w:rsidRPr="000A6A3D" w:rsidRDefault="00D00D10" w:rsidP="00D116B1">
            <w:pPr>
              <w:jc w:val="both"/>
              <w:rPr>
                <w:lang w:val="nb-NO"/>
              </w:rPr>
            </w:pPr>
          </w:p>
          <w:p w14:paraId="2C3C979A" w14:textId="77777777" w:rsidR="00D00D10" w:rsidRPr="000A6A3D" w:rsidRDefault="00D00D10" w:rsidP="00D116B1">
            <w:pPr>
              <w:jc w:val="both"/>
              <w:rPr>
                <w:lang w:val="nb-NO"/>
              </w:rPr>
            </w:pPr>
          </w:p>
          <w:p w14:paraId="2B90AFC3" w14:textId="77777777" w:rsidR="00D00D10" w:rsidRPr="000A6A3D" w:rsidRDefault="00D00D10" w:rsidP="00D116B1">
            <w:pPr>
              <w:jc w:val="both"/>
              <w:rPr>
                <w:lang w:val="nb-NO"/>
              </w:rPr>
            </w:pPr>
          </w:p>
          <w:p w14:paraId="68B383E2" w14:textId="77777777" w:rsidR="00D00D10" w:rsidRPr="000A6A3D" w:rsidRDefault="00D00D10" w:rsidP="00D116B1">
            <w:pPr>
              <w:jc w:val="both"/>
              <w:rPr>
                <w:lang w:val="nb-NO"/>
              </w:rPr>
            </w:pPr>
          </w:p>
          <w:p w14:paraId="49D77035" w14:textId="77777777" w:rsidR="00D00D10" w:rsidRPr="000A6A3D" w:rsidRDefault="00D00D10" w:rsidP="00D116B1">
            <w:pPr>
              <w:jc w:val="both"/>
              <w:rPr>
                <w:lang w:val="nb-NO"/>
              </w:rPr>
            </w:pPr>
            <w:r>
              <w:rPr>
                <w:lang w:val="nb-NO"/>
              </w:rPr>
              <w:t>HS làm bài luyện tập</w:t>
            </w:r>
          </w:p>
          <w:p w14:paraId="68F88BCD" w14:textId="77777777" w:rsidR="00D00D10" w:rsidRPr="000A6A3D" w:rsidRDefault="00D00D10" w:rsidP="00D116B1">
            <w:pPr>
              <w:jc w:val="both"/>
              <w:rPr>
                <w:lang w:val="nb-NO"/>
              </w:rPr>
            </w:pPr>
          </w:p>
          <w:p w14:paraId="22181C8E" w14:textId="77777777" w:rsidR="00D00D10" w:rsidRPr="000A6A3D" w:rsidRDefault="00D00D10" w:rsidP="00D116B1">
            <w:pPr>
              <w:jc w:val="both"/>
              <w:rPr>
                <w:lang w:val="nb-NO"/>
              </w:rPr>
            </w:pPr>
          </w:p>
          <w:p w14:paraId="120C2857" w14:textId="77777777" w:rsidR="00D00D10" w:rsidRPr="000A6A3D" w:rsidRDefault="00D00D10" w:rsidP="00D116B1">
            <w:pPr>
              <w:jc w:val="both"/>
              <w:rPr>
                <w:lang w:val="nb-NO"/>
              </w:rPr>
            </w:pPr>
          </w:p>
          <w:p w14:paraId="77744048" w14:textId="77777777" w:rsidR="00D00D10" w:rsidRPr="000A6A3D" w:rsidRDefault="00D00D10" w:rsidP="00D116B1">
            <w:pPr>
              <w:jc w:val="both"/>
              <w:rPr>
                <w:lang w:val="nb-NO"/>
              </w:rPr>
            </w:pPr>
          </w:p>
          <w:p w14:paraId="47832402" w14:textId="77777777" w:rsidR="00D00D10" w:rsidRDefault="00D00D10" w:rsidP="00D116B1">
            <w:pPr>
              <w:jc w:val="both"/>
              <w:rPr>
                <w:lang w:val="nb-NO"/>
              </w:rPr>
            </w:pPr>
          </w:p>
          <w:p w14:paraId="0D093BD8" w14:textId="77777777" w:rsidR="00D00D10" w:rsidRDefault="00D00D10" w:rsidP="00D116B1">
            <w:pPr>
              <w:spacing w:line="276" w:lineRule="auto"/>
              <w:jc w:val="both"/>
              <w:rPr>
                <w:lang w:val="nb-NO"/>
              </w:rPr>
            </w:pPr>
            <w:r>
              <w:rPr>
                <w:lang w:val="nb-NO"/>
              </w:rPr>
              <w:t>HS trả lời, ghi bài.</w:t>
            </w:r>
          </w:p>
          <w:p w14:paraId="36497C26" w14:textId="77777777" w:rsidR="00D00D10" w:rsidRDefault="00D00D10" w:rsidP="00D116B1">
            <w:pPr>
              <w:jc w:val="both"/>
              <w:rPr>
                <w:lang w:val="nb-NO"/>
              </w:rPr>
            </w:pPr>
          </w:p>
          <w:p w14:paraId="3C2C9DDD" w14:textId="77777777" w:rsidR="00D00D10" w:rsidRDefault="00D00D10" w:rsidP="00D116B1">
            <w:pPr>
              <w:jc w:val="both"/>
              <w:rPr>
                <w:lang w:val="nb-NO"/>
              </w:rPr>
            </w:pPr>
          </w:p>
          <w:p w14:paraId="305BF84A" w14:textId="77777777" w:rsidR="00D00D10" w:rsidRDefault="00D00D10" w:rsidP="00D116B1">
            <w:pPr>
              <w:jc w:val="both"/>
              <w:rPr>
                <w:lang w:val="nb-NO"/>
              </w:rPr>
            </w:pPr>
          </w:p>
          <w:p w14:paraId="16B0FBE2" w14:textId="77777777" w:rsidR="00D00D10" w:rsidRPr="000A6A3D" w:rsidRDefault="00D00D10" w:rsidP="00D116B1">
            <w:pPr>
              <w:jc w:val="both"/>
              <w:rPr>
                <w:lang w:val="nb-NO"/>
              </w:rPr>
            </w:pPr>
            <w:r w:rsidRPr="000A6A3D">
              <w:rPr>
                <w:lang w:val="nb-NO"/>
              </w:rPr>
              <w:t xml:space="preserve">HS theo dõi, ghi bài </w:t>
            </w:r>
          </w:p>
          <w:p w14:paraId="1EBBC35A" w14:textId="77777777" w:rsidR="00D00D10" w:rsidRPr="000A6A3D" w:rsidRDefault="00D00D10" w:rsidP="00D116B1">
            <w:pPr>
              <w:jc w:val="both"/>
              <w:rPr>
                <w:lang w:val="nb-NO"/>
              </w:rPr>
            </w:pPr>
          </w:p>
          <w:p w14:paraId="24421AA8" w14:textId="77777777" w:rsidR="00D00D10" w:rsidRPr="000A6A3D" w:rsidRDefault="00D00D10" w:rsidP="00D116B1">
            <w:pPr>
              <w:jc w:val="both"/>
              <w:rPr>
                <w:lang w:val="nb-NO"/>
              </w:rPr>
            </w:pPr>
            <w:r>
              <w:rPr>
                <w:lang w:val="nb-NO"/>
              </w:rPr>
              <w:t>HS làm bài luyện tập</w:t>
            </w:r>
          </w:p>
          <w:p w14:paraId="17055309" w14:textId="77777777" w:rsidR="00D00D10" w:rsidRPr="000A6A3D" w:rsidRDefault="00D00D10" w:rsidP="00D116B1">
            <w:pPr>
              <w:jc w:val="both"/>
              <w:rPr>
                <w:lang w:val="nb-NO"/>
              </w:rPr>
            </w:pPr>
          </w:p>
          <w:p w14:paraId="424F35FE" w14:textId="77777777" w:rsidR="00D00D10" w:rsidRPr="000A6A3D" w:rsidRDefault="00D00D10" w:rsidP="00D116B1">
            <w:pPr>
              <w:jc w:val="both"/>
              <w:rPr>
                <w:lang w:val="nb-NO"/>
              </w:rPr>
            </w:pPr>
          </w:p>
          <w:p w14:paraId="73D7342D" w14:textId="77777777" w:rsidR="00D00D10" w:rsidRPr="000A6A3D" w:rsidRDefault="00D00D10" w:rsidP="00D116B1">
            <w:pPr>
              <w:jc w:val="both"/>
              <w:rPr>
                <w:lang w:val="nb-NO"/>
              </w:rPr>
            </w:pPr>
          </w:p>
          <w:p w14:paraId="21F99990" w14:textId="77777777" w:rsidR="00D00D10" w:rsidRPr="000A6A3D" w:rsidRDefault="00D00D10" w:rsidP="00D116B1">
            <w:pPr>
              <w:jc w:val="both"/>
              <w:rPr>
                <w:lang w:val="nb-NO"/>
              </w:rPr>
            </w:pPr>
          </w:p>
          <w:p w14:paraId="7F84DC7C" w14:textId="77777777" w:rsidR="00D00D10" w:rsidRDefault="00D00D10" w:rsidP="00D116B1">
            <w:pPr>
              <w:jc w:val="both"/>
              <w:rPr>
                <w:lang w:val="nb-NO"/>
              </w:rPr>
            </w:pPr>
          </w:p>
          <w:p w14:paraId="270B8393" w14:textId="77777777" w:rsidR="00D00D10" w:rsidRPr="000A6A3D" w:rsidRDefault="00D00D10" w:rsidP="00D116B1">
            <w:pPr>
              <w:jc w:val="both"/>
              <w:rPr>
                <w:lang w:val="nb-NO"/>
              </w:rPr>
            </w:pPr>
          </w:p>
          <w:p w14:paraId="7FC3620F" w14:textId="77777777" w:rsidR="00D00D10" w:rsidRDefault="00D00D10" w:rsidP="00D116B1">
            <w:pPr>
              <w:jc w:val="both"/>
              <w:rPr>
                <w:lang w:val="nb-NO"/>
              </w:rPr>
            </w:pPr>
          </w:p>
          <w:p w14:paraId="0595DA7B" w14:textId="77777777" w:rsidR="00D00D10" w:rsidRDefault="00D00D10" w:rsidP="00D116B1">
            <w:pPr>
              <w:jc w:val="both"/>
              <w:rPr>
                <w:lang w:val="nb-NO"/>
              </w:rPr>
            </w:pPr>
          </w:p>
          <w:p w14:paraId="60EB4C11" w14:textId="77777777" w:rsidR="00D00D10" w:rsidRPr="000A6A3D" w:rsidRDefault="00D00D10" w:rsidP="00D116B1">
            <w:pPr>
              <w:jc w:val="both"/>
              <w:rPr>
                <w:lang w:val="nb-NO"/>
              </w:rPr>
            </w:pPr>
          </w:p>
          <w:p w14:paraId="071474C2" w14:textId="77777777" w:rsidR="00B40FE9" w:rsidRDefault="00B40FE9" w:rsidP="00D116B1">
            <w:pPr>
              <w:jc w:val="both"/>
              <w:rPr>
                <w:lang w:val="nb-NO"/>
              </w:rPr>
            </w:pPr>
          </w:p>
          <w:p w14:paraId="3DD20889" w14:textId="77777777" w:rsidR="00D00D10" w:rsidRPr="000A6A3D" w:rsidRDefault="00D00D10" w:rsidP="00D116B1">
            <w:pPr>
              <w:jc w:val="both"/>
              <w:rPr>
                <w:lang w:val="nb-NO"/>
              </w:rPr>
            </w:pPr>
            <w:r w:rsidRPr="000A6A3D">
              <w:rPr>
                <w:lang w:val="nb-NO"/>
              </w:rPr>
              <w:t>HS theo dõi, ghi bài</w:t>
            </w:r>
          </w:p>
          <w:p w14:paraId="3D9E39E0" w14:textId="77777777" w:rsidR="00D00D10" w:rsidRPr="000A6A3D" w:rsidRDefault="00D00D10" w:rsidP="00D116B1">
            <w:pPr>
              <w:jc w:val="both"/>
              <w:rPr>
                <w:lang w:val="nb-NO"/>
              </w:rPr>
            </w:pPr>
          </w:p>
          <w:p w14:paraId="7A1F1280" w14:textId="77777777" w:rsidR="00D00D10" w:rsidRPr="000A6A3D" w:rsidRDefault="00D00D10" w:rsidP="00D116B1">
            <w:pPr>
              <w:jc w:val="both"/>
              <w:rPr>
                <w:lang w:val="nb-NO"/>
              </w:rPr>
            </w:pPr>
            <w:r>
              <w:rPr>
                <w:lang w:val="nb-NO"/>
              </w:rPr>
              <w:t>HS làm bài luyện tập</w:t>
            </w:r>
          </w:p>
          <w:p w14:paraId="1515A752" w14:textId="77777777" w:rsidR="00D00D10" w:rsidRDefault="00D00D10" w:rsidP="00D116B1">
            <w:pPr>
              <w:jc w:val="both"/>
              <w:rPr>
                <w:lang w:val="nb-NO"/>
              </w:rPr>
            </w:pPr>
          </w:p>
          <w:p w14:paraId="7AC0C123" w14:textId="77777777" w:rsidR="00D00D10" w:rsidRDefault="00D00D10" w:rsidP="00D116B1">
            <w:pPr>
              <w:jc w:val="both"/>
              <w:rPr>
                <w:lang w:val="nb-NO"/>
              </w:rPr>
            </w:pPr>
          </w:p>
          <w:p w14:paraId="4FBE5F70" w14:textId="77777777" w:rsidR="00D00D10" w:rsidRDefault="00D00D10" w:rsidP="00D116B1">
            <w:pPr>
              <w:jc w:val="both"/>
              <w:rPr>
                <w:lang w:val="nb-NO"/>
              </w:rPr>
            </w:pPr>
          </w:p>
          <w:p w14:paraId="5560321D" w14:textId="77777777" w:rsidR="00D00D10" w:rsidRPr="000A6A3D" w:rsidRDefault="00D00D10" w:rsidP="00D116B1">
            <w:pPr>
              <w:jc w:val="both"/>
              <w:rPr>
                <w:lang w:val="nb-NO"/>
              </w:rPr>
            </w:pPr>
          </w:p>
          <w:p w14:paraId="666F67FC" w14:textId="77777777" w:rsidR="00D00D10" w:rsidRDefault="00D00D10" w:rsidP="00D116B1">
            <w:pPr>
              <w:jc w:val="both"/>
              <w:rPr>
                <w:lang w:val="nb-NO"/>
              </w:rPr>
            </w:pPr>
          </w:p>
          <w:p w14:paraId="5AF52C80" w14:textId="77777777" w:rsidR="00D00D10" w:rsidRDefault="00D00D10" w:rsidP="00D116B1">
            <w:pPr>
              <w:jc w:val="both"/>
              <w:rPr>
                <w:lang w:val="nb-NO"/>
              </w:rPr>
            </w:pPr>
          </w:p>
          <w:p w14:paraId="0AB9114E" w14:textId="77777777" w:rsidR="00D00D10" w:rsidRDefault="00D00D10" w:rsidP="00D116B1">
            <w:pPr>
              <w:jc w:val="both"/>
              <w:rPr>
                <w:lang w:val="nb-NO"/>
              </w:rPr>
            </w:pPr>
          </w:p>
          <w:p w14:paraId="78D998E7" w14:textId="77777777" w:rsidR="00D00D10" w:rsidRPr="000A6A3D" w:rsidRDefault="00D00D10" w:rsidP="00D116B1">
            <w:pPr>
              <w:jc w:val="both"/>
              <w:rPr>
                <w:lang w:val="nb-NO"/>
              </w:rPr>
            </w:pPr>
          </w:p>
          <w:p w14:paraId="4ECBBF44" w14:textId="77777777" w:rsidR="00D00D10" w:rsidRPr="000A6A3D" w:rsidRDefault="00D00D10" w:rsidP="00D116B1">
            <w:pPr>
              <w:jc w:val="both"/>
              <w:rPr>
                <w:lang w:val="nb-NO"/>
              </w:rPr>
            </w:pPr>
          </w:p>
          <w:p w14:paraId="2645E3B3" w14:textId="77777777" w:rsidR="00B40FE9" w:rsidRDefault="00B40FE9" w:rsidP="00D116B1">
            <w:pPr>
              <w:jc w:val="both"/>
              <w:rPr>
                <w:lang w:val="nb-NO"/>
              </w:rPr>
            </w:pPr>
          </w:p>
          <w:p w14:paraId="79757C86" w14:textId="77777777" w:rsidR="00D00D10" w:rsidRPr="000A6A3D" w:rsidRDefault="00D00D10" w:rsidP="00D116B1">
            <w:pPr>
              <w:jc w:val="both"/>
              <w:rPr>
                <w:lang w:val="nb-NO"/>
              </w:rPr>
            </w:pPr>
            <w:r w:rsidRPr="000A6A3D">
              <w:rPr>
                <w:lang w:val="nb-NO"/>
              </w:rPr>
              <w:t>HS theo dõi, ghi bài</w:t>
            </w:r>
          </w:p>
          <w:p w14:paraId="2B37254E" w14:textId="77777777" w:rsidR="00D00D10" w:rsidRDefault="00D00D10" w:rsidP="00D116B1">
            <w:pPr>
              <w:jc w:val="both"/>
              <w:rPr>
                <w:lang w:val="nb-NO"/>
              </w:rPr>
            </w:pPr>
          </w:p>
          <w:p w14:paraId="7D9EE84A" w14:textId="77777777" w:rsidR="00D00D10" w:rsidRDefault="00D00D10" w:rsidP="00D116B1">
            <w:pPr>
              <w:jc w:val="both"/>
              <w:rPr>
                <w:lang w:val="nb-NO"/>
              </w:rPr>
            </w:pPr>
          </w:p>
          <w:p w14:paraId="5A995B3B" w14:textId="77777777" w:rsidR="00B40FE9" w:rsidRDefault="00B40FE9" w:rsidP="00D116B1">
            <w:pPr>
              <w:jc w:val="both"/>
              <w:rPr>
                <w:lang w:val="nb-NO"/>
              </w:rPr>
            </w:pPr>
          </w:p>
          <w:p w14:paraId="2CC04523" w14:textId="54425F9C" w:rsidR="00D00D10" w:rsidRPr="000A6A3D" w:rsidRDefault="00D00D10"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D00D10" w:rsidRPr="000A6A3D" w:rsidRDefault="00D00D10" w:rsidP="000A6A3D">
            <w:pPr>
              <w:rPr>
                <w:lang w:val="nb-NO"/>
              </w:rPr>
            </w:pPr>
          </w:p>
          <w:p w14:paraId="55FDC80A" w14:textId="77777777" w:rsidR="00D00D10" w:rsidRDefault="00D00D10" w:rsidP="00A643BE">
            <w:pPr>
              <w:jc w:val="center"/>
              <w:rPr>
                <w:lang w:val="pt-BR"/>
              </w:rPr>
            </w:pPr>
          </w:p>
          <w:p w14:paraId="0F6269BF" w14:textId="77777777" w:rsidR="00B40FE9" w:rsidRDefault="00B40FE9" w:rsidP="00A643BE">
            <w:pPr>
              <w:jc w:val="center"/>
              <w:rPr>
                <w:lang w:val="pt-BR"/>
              </w:rPr>
            </w:pPr>
          </w:p>
          <w:p w14:paraId="6C13AAF5" w14:textId="163ADF62" w:rsidR="00D00D10" w:rsidRPr="000A6A3D" w:rsidRDefault="00D00D10" w:rsidP="00A643BE">
            <w:pPr>
              <w:jc w:val="center"/>
              <w:rPr>
                <w:lang w:val="pt-BR"/>
              </w:rPr>
            </w:pPr>
            <w:r>
              <w:rPr>
                <w:lang w:val="pt-BR"/>
              </w:rPr>
              <w:t>2</w:t>
            </w:r>
            <w:r w:rsidR="00B40FE9">
              <w:rPr>
                <w:lang w:val="pt-BR"/>
              </w:rPr>
              <w:t>5</w:t>
            </w:r>
          </w:p>
          <w:p w14:paraId="499270AA" w14:textId="77777777" w:rsidR="00D00D10" w:rsidRPr="000A6A3D" w:rsidRDefault="00D00D10" w:rsidP="00A643BE">
            <w:pPr>
              <w:jc w:val="center"/>
              <w:rPr>
                <w:lang w:val="pt-BR"/>
              </w:rPr>
            </w:pPr>
            <w:r w:rsidRPr="000A6A3D">
              <w:rPr>
                <w:lang w:val="pt-BR"/>
              </w:rPr>
              <w:t>phút</w:t>
            </w:r>
          </w:p>
          <w:p w14:paraId="56685393" w14:textId="77777777" w:rsidR="00D00D10" w:rsidRPr="000A6A3D" w:rsidRDefault="00D00D10" w:rsidP="000A6A3D">
            <w:pPr>
              <w:jc w:val="center"/>
              <w:rPr>
                <w:lang w:val="pt-BR"/>
              </w:rPr>
            </w:pPr>
          </w:p>
          <w:p w14:paraId="7B5B16ED" w14:textId="77777777" w:rsidR="00D00D10" w:rsidRPr="000A6A3D" w:rsidRDefault="00D00D10" w:rsidP="000A6A3D">
            <w:pPr>
              <w:jc w:val="center"/>
              <w:rPr>
                <w:lang w:val="pt-BR"/>
              </w:rPr>
            </w:pPr>
          </w:p>
          <w:p w14:paraId="708B6AD8" w14:textId="77777777" w:rsidR="00D00D10" w:rsidRPr="000A6A3D" w:rsidRDefault="00D00D10" w:rsidP="000A6A3D">
            <w:pPr>
              <w:jc w:val="center"/>
              <w:rPr>
                <w:lang w:val="pt-BR"/>
              </w:rPr>
            </w:pPr>
          </w:p>
          <w:p w14:paraId="2F8EDE46" w14:textId="77777777" w:rsidR="00D00D10" w:rsidRPr="000A6A3D" w:rsidRDefault="00D00D10" w:rsidP="000A6A3D">
            <w:pPr>
              <w:jc w:val="center"/>
              <w:rPr>
                <w:lang w:val="pt-BR"/>
              </w:rPr>
            </w:pPr>
          </w:p>
          <w:p w14:paraId="2B16231B" w14:textId="510A2A81" w:rsidR="00D00D10" w:rsidRPr="000A6A3D" w:rsidRDefault="00D00D10" w:rsidP="00A643BE">
            <w:pPr>
              <w:jc w:val="center"/>
              <w:rPr>
                <w:lang w:val="pt-BR"/>
              </w:rPr>
            </w:pPr>
          </w:p>
          <w:p w14:paraId="16F1FC5F" w14:textId="77777777" w:rsidR="00D00D10" w:rsidRPr="000A6A3D" w:rsidRDefault="00D00D10" w:rsidP="000A6A3D">
            <w:pPr>
              <w:jc w:val="center"/>
              <w:rPr>
                <w:lang w:val="pt-BR"/>
              </w:rPr>
            </w:pPr>
          </w:p>
          <w:p w14:paraId="5C6B934A" w14:textId="77777777" w:rsidR="00D00D10" w:rsidRPr="000A6A3D" w:rsidRDefault="00D00D10" w:rsidP="000A6A3D">
            <w:pPr>
              <w:jc w:val="center"/>
              <w:rPr>
                <w:lang w:val="pt-BR"/>
              </w:rPr>
            </w:pPr>
          </w:p>
          <w:p w14:paraId="25FE625D" w14:textId="77777777" w:rsidR="00D00D10" w:rsidRPr="000A6A3D" w:rsidRDefault="00D00D10" w:rsidP="000A6A3D">
            <w:pPr>
              <w:jc w:val="center"/>
              <w:rPr>
                <w:lang w:val="pt-BR"/>
              </w:rPr>
            </w:pPr>
          </w:p>
          <w:p w14:paraId="2B105384" w14:textId="77777777" w:rsidR="00D00D10" w:rsidRPr="000A6A3D" w:rsidRDefault="00D00D10" w:rsidP="000A6A3D">
            <w:pPr>
              <w:jc w:val="center"/>
              <w:rPr>
                <w:lang w:val="pt-BR"/>
              </w:rPr>
            </w:pPr>
          </w:p>
          <w:p w14:paraId="2C60BE9A" w14:textId="77777777" w:rsidR="00D00D10" w:rsidRPr="000A6A3D" w:rsidRDefault="00D00D10" w:rsidP="000A6A3D">
            <w:pPr>
              <w:jc w:val="center"/>
              <w:rPr>
                <w:lang w:val="pt-BR"/>
              </w:rPr>
            </w:pPr>
          </w:p>
          <w:p w14:paraId="167CF702" w14:textId="77777777" w:rsidR="00D00D10" w:rsidRPr="000A6A3D" w:rsidRDefault="00D00D10" w:rsidP="000A6A3D">
            <w:pPr>
              <w:jc w:val="center"/>
              <w:rPr>
                <w:lang w:val="pt-BR"/>
              </w:rPr>
            </w:pPr>
          </w:p>
          <w:p w14:paraId="531CD221" w14:textId="77777777" w:rsidR="00D00D10" w:rsidRPr="000A6A3D" w:rsidRDefault="00D00D10" w:rsidP="000A6A3D">
            <w:pPr>
              <w:jc w:val="center"/>
              <w:rPr>
                <w:lang w:val="pt-BR"/>
              </w:rPr>
            </w:pPr>
          </w:p>
          <w:p w14:paraId="13B623FE" w14:textId="77777777" w:rsidR="00D00D10" w:rsidRPr="000A6A3D" w:rsidRDefault="00D00D10" w:rsidP="000A6A3D">
            <w:pPr>
              <w:jc w:val="center"/>
              <w:rPr>
                <w:lang w:val="pt-BR"/>
              </w:rPr>
            </w:pPr>
          </w:p>
          <w:p w14:paraId="4D7F722B" w14:textId="77777777" w:rsidR="00B40FE9" w:rsidRDefault="00B40FE9" w:rsidP="00A643BE">
            <w:pPr>
              <w:jc w:val="center"/>
              <w:rPr>
                <w:lang w:val="pt-BR"/>
              </w:rPr>
            </w:pPr>
          </w:p>
          <w:p w14:paraId="2D4BB4CA" w14:textId="77777777" w:rsidR="00B40FE9" w:rsidRDefault="00B40FE9" w:rsidP="00A643BE">
            <w:pPr>
              <w:jc w:val="center"/>
              <w:rPr>
                <w:lang w:val="pt-BR"/>
              </w:rPr>
            </w:pPr>
          </w:p>
          <w:p w14:paraId="162AFDA0" w14:textId="5A00A19E" w:rsidR="00D00D10" w:rsidRPr="000A6A3D" w:rsidRDefault="00D00D10" w:rsidP="00A643BE">
            <w:pPr>
              <w:jc w:val="center"/>
              <w:rPr>
                <w:lang w:val="pt-BR"/>
              </w:rPr>
            </w:pPr>
            <w:r>
              <w:rPr>
                <w:lang w:val="pt-BR"/>
              </w:rPr>
              <w:t>3</w:t>
            </w:r>
            <w:r w:rsidR="00B40FE9">
              <w:rPr>
                <w:lang w:val="pt-BR"/>
              </w:rPr>
              <w:t>5</w:t>
            </w:r>
          </w:p>
          <w:p w14:paraId="0A509854" w14:textId="77777777" w:rsidR="00D00D10" w:rsidRPr="000A6A3D" w:rsidRDefault="00D00D10" w:rsidP="00A643BE">
            <w:pPr>
              <w:jc w:val="center"/>
              <w:rPr>
                <w:lang w:val="pt-BR"/>
              </w:rPr>
            </w:pPr>
            <w:r w:rsidRPr="000A6A3D">
              <w:rPr>
                <w:lang w:val="pt-BR"/>
              </w:rPr>
              <w:t>phút</w:t>
            </w:r>
          </w:p>
          <w:p w14:paraId="452421A1" w14:textId="2CEE20D7" w:rsidR="00D00D10" w:rsidRDefault="00D00D10" w:rsidP="00A643BE">
            <w:pPr>
              <w:rPr>
                <w:lang w:val="nb-NO"/>
              </w:rPr>
            </w:pPr>
          </w:p>
          <w:p w14:paraId="7FC0ACCD" w14:textId="77777777" w:rsidR="00D00D10" w:rsidRPr="00A643BE" w:rsidRDefault="00D00D10" w:rsidP="00A643BE">
            <w:pPr>
              <w:rPr>
                <w:lang w:val="nb-NO"/>
              </w:rPr>
            </w:pPr>
          </w:p>
          <w:p w14:paraId="59E073E8" w14:textId="77777777" w:rsidR="00D00D10" w:rsidRPr="00A643BE" w:rsidRDefault="00D00D10" w:rsidP="00A643BE">
            <w:pPr>
              <w:rPr>
                <w:lang w:val="nb-NO"/>
              </w:rPr>
            </w:pPr>
          </w:p>
          <w:p w14:paraId="1F15D1E5" w14:textId="77777777" w:rsidR="00D00D10" w:rsidRPr="00A643BE" w:rsidRDefault="00D00D10" w:rsidP="00A643BE">
            <w:pPr>
              <w:rPr>
                <w:lang w:val="nb-NO"/>
              </w:rPr>
            </w:pPr>
          </w:p>
          <w:p w14:paraId="466E9745" w14:textId="2321FBA2" w:rsidR="00D00D10" w:rsidRDefault="00D00D10" w:rsidP="00A643BE">
            <w:pPr>
              <w:rPr>
                <w:lang w:val="nb-NO"/>
              </w:rPr>
            </w:pPr>
          </w:p>
          <w:p w14:paraId="6B9865C6" w14:textId="77777777" w:rsidR="00B40FE9" w:rsidRDefault="00B40FE9" w:rsidP="00A643BE">
            <w:pPr>
              <w:jc w:val="center"/>
              <w:rPr>
                <w:lang w:val="pt-BR"/>
              </w:rPr>
            </w:pPr>
          </w:p>
          <w:p w14:paraId="50855F74" w14:textId="77777777" w:rsidR="00B40FE9" w:rsidRDefault="00B40FE9" w:rsidP="00A643BE">
            <w:pPr>
              <w:jc w:val="center"/>
              <w:rPr>
                <w:lang w:val="pt-BR"/>
              </w:rPr>
            </w:pPr>
          </w:p>
          <w:p w14:paraId="27ABCF2A" w14:textId="77777777" w:rsidR="00B40FE9" w:rsidRDefault="00B40FE9" w:rsidP="00A643BE">
            <w:pPr>
              <w:jc w:val="center"/>
              <w:rPr>
                <w:lang w:val="pt-BR"/>
              </w:rPr>
            </w:pPr>
          </w:p>
          <w:p w14:paraId="053758ED" w14:textId="77777777" w:rsidR="00B40FE9" w:rsidRDefault="00B40FE9" w:rsidP="00A643BE">
            <w:pPr>
              <w:jc w:val="center"/>
              <w:rPr>
                <w:lang w:val="pt-BR"/>
              </w:rPr>
            </w:pPr>
          </w:p>
          <w:p w14:paraId="375B2755" w14:textId="77777777" w:rsidR="00B40FE9" w:rsidRDefault="00B40FE9" w:rsidP="00A643BE">
            <w:pPr>
              <w:jc w:val="center"/>
              <w:rPr>
                <w:lang w:val="pt-BR"/>
              </w:rPr>
            </w:pPr>
          </w:p>
          <w:p w14:paraId="3F00BA4D" w14:textId="77777777" w:rsidR="00B40FE9" w:rsidRDefault="00B40FE9" w:rsidP="00A643BE">
            <w:pPr>
              <w:jc w:val="center"/>
              <w:rPr>
                <w:lang w:val="pt-BR"/>
              </w:rPr>
            </w:pPr>
          </w:p>
          <w:p w14:paraId="19F7EE52" w14:textId="77777777" w:rsidR="00B40FE9" w:rsidRDefault="00B40FE9" w:rsidP="00A643BE">
            <w:pPr>
              <w:jc w:val="center"/>
              <w:rPr>
                <w:lang w:val="pt-BR"/>
              </w:rPr>
            </w:pPr>
          </w:p>
          <w:p w14:paraId="6B108E97" w14:textId="2D7CB311" w:rsidR="00D00D10" w:rsidRPr="000A6A3D" w:rsidRDefault="00B40FE9" w:rsidP="00A643BE">
            <w:pPr>
              <w:jc w:val="center"/>
              <w:rPr>
                <w:lang w:val="pt-BR"/>
              </w:rPr>
            </w:pPr>
            <w:r>
              <w:rPr>
                <w:lang w:val="pt-BR"/>
              </w:rPr>
              <w:t>25</w:t>
            </w:r>
          </w:p>
          <w:p w14:paraId="753B36E8" w14:textId="77777777" w:rsidR="00D00D10" w:rsidRPr="000A6A3D" w:rsidRDefault="00D00D10" w:rsidP="00A643BE">
            <w:pPr>
              <w:jc w:val="center"/>
              <w:rPr>
                <w:lang w:val="pt-BR"/>
              </w:rPr>
            </w:pPr>
            <w:r w:rsidRPr="000A6A3D">
              <w:rPr>
                <w:lang w:val="pt-BR"/>
              </w:rPr>
              <w:t>phút</w:t>
            </w:r>
          </w:p>
          <w:p w14:paraId="20B03463" w14:textId="77777777" w:rsidR="00D00D10" w:rsidRDefault="00D00D10" w:rsidP="00A643BE">
            <w:pPr>
              <w:rPr>
                <w:lang w:val="nb-NO"/>
              </w:rPr>
            </w:pPr>
          </w:p>
          <w:p w14:paraId="22D68C9D" w14:textId="77777777" w:rsidR="00B40FE9" w:rsidRDefault="00B40FE9" w:rsidP="00A643BE">
            <w:pPr>
              <w:rPr>
                <w:lang w:val="nb-NO"/>
              </w:rPr>
            </w:pPr>
          </w:p>
          <w:p w14:paraId="1BDD23ED" w14:textId="77777777" w:rsidR="00B40FE9" w:rsidRDefault="00B40FE9" w:rsidP="00A643BE">
            <w:pPr>
              <w:rPr>
                <w:lang w:val="nb-NO"/>
              </w:rPr>
            </w:pPr>
          </w:p>
          <w:p w14:paraId="0DB7FA1E" w14:textId="77777777" w:rsidR="00B40FE9" w:rsidRDefault="00B40FE9" w:rsidP="00A643BE">
            <w:pPr>
              <w:rPr>
                <w:lang w:val="nb-NO"/>
              </w:rPr>
            </w:pPr>
          </w:p>
          <w:p w14:paraId="6602FB28" w14:textId="77777777" w:rsidR="00B40FE9" w:rsidRDefault="00B40FE9" w:rsidP="00A643BE">
            <w:pPr>
              <w:rPr>
                <w:lang w:val="nb-NO"/>
              </w:rPr>
            </w:pPr>
          </w:p>
          <w:p w14:paraId="1B6A1875" w14:textId="77777777" w:rsidR="00B40FE9" w:rsidRDefault="00B40FE9" w:rsidP="00A643BE">
            <w:pPr>
              <w:rPr>
                <w:lang w:val="nb-NO"/>
              </w:rPr>
            </w:pPr>
          </w:p>
          <w:p w14:paraId="5038FBB2" w14:textId="77777777" w:rsidR="00B40FE9" w:rsidRDefault="00B40FE9" w:rsidP="00A643BE">
            <w:pPr>
              <w:rPr>
                <w:lang w:val="nb-NO"/>
              </w:rPr>
            </w:pPr>
          </w:p>
          <w:p w14:paraId="351CC889" w14:textId="77777777" w:rsidR="00B40FE9" w:rsidRDefault="00B40FE9" w:rsidP="00A643BE">
            <w:pPr>
              <w:rPr>
                <w:lang w:val="nb-NO"/>
              </w:rPr>
            </w:pPr>
          </w:p>
          <w:p w14:paraId="2C4606B0" w14:textId="77777777" w:rsidR="00B40FE9" w:rsidRDefault="00B40FE9" w:rsidP="00A643BE">
            <w:pPr>
              <w:rPr>
                <w:lang w:val="nb-NO"/>
              </w:rPr>
            </w:pPr>
          </w:p>
          <w:p w14:paraId="157B5C64" w14:textId="77777777" w:rsidR="00B40FE9" w:rsidRDefault="00B40FE9" w:rsidP="00A643BE">
            <w:pPr>
              <w:rPr>
                <w:lang w:val="nb-NO"/>
              </w:rPr>
            </w:pPr>
          </w:p>
          <w:p w14:paraId="389422A0" w14:textId="77777777" w:rsidR="00B40FE9" w:rsidRDefault="00B40FE9" w:rsidP="00A643BE">
            <w:pPr>
              <w:rPr>
                <w:lang w:val="nb-NO"/>
              </w:rPr>
            </w:pPr>
          </w:p>
          <w:p w14:paraId="260113BE" w14:textId="77777777" w:rsidR="00B40FE9" w:rsidRDefault="00B40FE9" w:rsidP="00A643BE">
            <w:pPr>
              <w:rPr>
                <w:lang w:val="nb-NO"/>
              </w:rPr>
            </w:pPr>
          </w:p>
          <w:p w14:paraId="65B53913" w14:textId="43EB6ACC" w:rsidR="00B40FE9" w:rsidRPr="000A6A3D" w:rsidRDefault="00B40FE9" w:rsidP="00B40FE9">
            <w:pPr>
              <w:jc w:val="center"/>
              <w:rPr>
                <w:lang w:val="pt-BR"/>
              </w:rPr>
            </w:pPr>
            <w:r>
              <w:rPr>
                <w:lang w:val="pt-BR"/>
              </w:rPr>
              <w:t>1</w:t>
            </w:r>
            <w:r w:rsidR="00C65424">
              <w:rPr>
                <w:lang w:val="pt-BR"/>
              </w:rPr>
              <w:t>0</w:t>
            </w:r>
          </w:p>
          <w:p w14:paraId="745B7274" w14:textId="77777777" w:rsidR="00B40FE9" w:rsidRPr="000A6A3D" w:rsidRDefault="00B40FE9" w:rsidP="00B40FE9">
            <w:pPr>
              <w:jc w:val="center"/>
              <w:rPr>
                <w:lang w:val="pt-BR"/>
              </w:rPr>
            </w:pPr>
            <w:r w:rsidRPr="000A6A3D">
              <w:rPr>
                <w:lang w:val="pt-BR"/>
              </w:rPr>
              <w:t>phút</w:t>
            </w:r>
          </w:p>
          <w:p w14:paraId="125F1BAB" w14:textId="77777777" w:rsidR="00B40FE9" w:rsidRDefault="00B40FE9" w:rsidP="00A643BE">
            <w:pPr>
              <w:rPr>
                <w:lang w:val="nb-NO"/>
              </w:rPr>
            </w:pPr>
          </w:p>
          <w:p w14:paraId="69BF4D97" w14:textId="77777777" w:rsidR="00B40FE9" w:rsidRPr="00A643BE" w:rsidRDefault="00B40FE9" w:rsidP="00A643BE">
            <w:pPr>
              <w:rPr>
                <w:lang w:val="nb-NO"/>
              </w:rPr>
            </w:pPr>
          </w:p>
        </w:tc>
      </w:tr>
      <w:tr w:rsidR="00D00D10"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D00D10" w:rsidRPr="000A6A3D" w:rsidRDefault="00D00D1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97D6B0C" w14:textId="77777777" w:rsidR="00D00D10" w:rsidRPr="000A6A3D" w:rsidRDefault="00D00D10" w:rsidP="002F12A0">
            <w:pPr>
              <w:rPr>
                <w:b/>
                <w:bCs/>
                <w:u w:val="single"/>
                <w:lang w:val="nb-NO"/>
              </w:rPr>
            </w:pPr>
            <w:r w:rsidRPr="000A6A3D">
              <w:rPr>
                <w:b/>
                <w:bCs/>
                <w:u w:val="single"/>
                <w:lang w:val="nb-NO"/>
              </w:rPr>
              <w:t>Củng cố kiến thức và kết thúc bài</w:t>
            </w:r>
          </w:p>
          <w:p w14:paraId="0B809E14" w14:textId="77777777" w:rsidR="00D00D10" w:rsidRPr="000A6A3D" w:rsidRDefault="00D00D10" w:rsidP="002F12A0">
            <w:pPr>
              <w:rPr>
                <w:bCs/>
                <w:lang w:val="nb-NO"/>
              </w:rPr>
            </w:pPr>
            <w:r>
              <w:rPr>
                <w:bCs/>
                <w:lang w:val="nb-NO"/>
              </w:rPr>
              <w:t>- Phản ứng cộng.</w:t>
            </w:r>
          </w:p>
          <w:p w14:paraId="42AFA833" w14:textId="67CCBD0E" w:rsidR="00D00D10" w:rsidRPr="00BB2B1C" w:rsidRDefault="00D00D10" w:rsidP="000A6A3D">
            <w:pPr>
              <w:rPr>
                <w:lang w:val="nb-NO"/>
              </w:rPr>
            </w:pPr>
            <w:r>
              <w:rPr>
                <w:lang w:val="nb-NO"/>
              </w:rPr>
              <w:t>- Phản ứng bằng ion kim loại.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A0A565" w14:textId="3480EE8D" w:rsidR="00D00D10" w:rsidRPr="000A6A3D" w:rsidRDefault="00D00D10" w:rsidP="00D116B1">
            <w:pPr>
              <w:jc w:val="both"/>
              <w:rPr>
                <w:lang w:val="vi-VN"/>
              </w:rPr>
            </w:pPr>
            <w:r w:rsidRPr="000A6A3D">
              <w:rPr>
                <w:lang w:val="de-DE"/>
              </w:rPr>
              <w:t>G</w:t>
            </w:r>
            <w:r>
              <w:rPr>
                <w:lang w:val="de-DE"/>
              </w:rPr>
              <w:t>V</w:t>
            </w:r>
            <w:r w:rsidRPr="000A6A3D">
              <w:rPr>
                <w:lang w:val="de-DE"/>
              </w:rPr>
              <w:t xml:space="preserve">trình bày tóm tắt nội dung bằng lời. </w:t>
            </w:r>
            <w:r w:rsidRPr="000A6A3D">
              <w:rPr>
                <w:lang w:val="nb-NO"/>
              </w:rPr>
              <w:t xml:space="preserve">GV hướng dẫn bài tập 1 – </w:t>
            </w:r>
            <w:r>
              <w:rPr>
                <w:lang w:val="nb-NO"/>
              </w:rPr>
              <w:t>4/GT/16-18.</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A31530" w14:textId="6B2D34EA" w:rsidR="00D00D10" w:rsidRPr="000A6A3D" w:rsidRDefault="00D00D10" w:rsidP="00D116B1">
            <w:pPr>
              <w:jc w:val="both"/>
              <w:rPr>
                <w:lang w:val="nb-NO"/>
              </w:rPr>
            </w:pPr>
            <w:r w:rsidRPr="000A6A3D">
              <w:rPr>
                <w:lang w:val="de-DE"/>
              </w:rPr>
              <w:t xml:space="preserve">Học sinh lắng nghe và ghi </w:t>
            </w:r>
            <w:r>
              <w:rPr>
                <w:lang w:val="de-DE"/>
              </w:rPr>
              <w:t xml:space="preserve">bài.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D00D10" w:rsidRPr="000A6A3D" w:rsidRDefault="00D00D10" w:rsidP="000A6A3D">
            <w:pPr>
              <w:jc w:val="center"/>
              <w:rPr>
                <w:lang w:val="nb-NO"/>
              </w:rPr>
            </w:pPr>
          </w:p>
          <w:p w14:paraId="2C689326" w14:textId="0FBFCB44" w:rsidR="00D00D10" w:rsidRPr="000A6A3D" w:rsidRDefault="00C65424" w:rsidP="000A6A3D">
            <w:pPr>
              <w:jc w:val="center"/>
              <w:rPr>
                <w:lang w:val="nb-NO"/>
              </w:rPr>
            </w:pPr>
            <w:r>
              <w:rPr>
                <w:lang w:val="pt-BR"/>
              </w:rPr>
              <w:t>25</w:t>
            </w:r>
            <w:r w:rsidR="00D00D10" w:rsidRPr="000A6A3D">
              <w:rPr>
                <w:lang w:val="pt-BR"/>
              </w:rPr>
              <w:t xml:space="preserve"> phút</w:t>
            </w:r>
          </w:p>
        </w:tc>
      </w:tr>
      <w:tr w:rsidR="00D00D10"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D00D10" w:rsidRPr="000A6A3D" w:rsidRDefault="00D00D1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3E2E0180" w:rsidR="00D00D10" w:rsidRPr="000A6A3D" w:rsidRDefault="00D00D10" w:rsidP="000A6A3D">
            <w:pPr>
              <w:rPr>
                <w:b/>
                <w:bCs/>
                <w:u w:val="single"/>
                <w:lang w:val="pt-BR"/>
              </w:rPr>
            </w:pPr>
            <w:r w:rsidRPr="000A6A3D">
              <w:rPr>
                <w:b/>
                <w:bCs/>
                <w:u w:val="single"/>
                <w:lang w:val="pt-BR"/>
              </w:rPr>
              <w:t>Hướng dẫn tự học</w:t>
            </w:r>
          </w:p>
          <w:p w14:paraId="2146806A" w14:textId="69E6F78C" w:rsidR="00D00D10" w:rsidRPr="000A6A3D" w:rsidRDefault="00D00D10" w:rsidP="000A6A3D">
            <w:pPr>
              <w:rPr>
                <w:bCs/>
                <w:lang w:val="nb-NO"/>
              </w:rPr>
            </w:pPr>
            <w:r w:rsidRPr="000A6A3D">
              <w:rPr>
                <w:bCs/>
                <w:lang w:val="nb-NO"/>
              </w:rPr>
              <w:t xml:space="preserve">- Bài tập </w:t>
            </w:r>
            <w:r>
              <w:rPr>
                <w:bCs/>
                <w:lang w:val="nb-NO"/>
              </w:rPr>
              <w:t>5,6/GT/18,19</w:t>
            </w:r>
            <w:r w:rsidRPr="000A6A3D">
              <w:rPr>
                <w:bCs/>
                <w:lang w:val="nb-NO"/>
              </w:rPr>
              <w:t xml:space="preserve">. </w:t>
            </w:r>
          </w:p>
          <w:p w14:paraId="5FB0FC95" w14:textId="75C0F0F4" w:rsidR="00D00D10" w:rsidRPr="000A6A3D" w:rsidRDefault="00D00D10" w:rsidP="00BB2B1C">
            <w:pPr>
              <w:rPr>
                <w:bCs/>
                <w:u w:val="single"/>
                <w:lang w:val="nb-NO"/>
              </w:rPr>
            </w:pPr>
            <w:r w:rsidRPr="000A6A3D">
              <w:rPr>
                <w:lang w:val="pt-BR"/>
              </w:rPr>
              <w:t xml:space="preserve">- Chuẩn bị </w:t>
            </w:r>
            <w:r w:rsidRPr="000A6A3D">
              <w:rPr>
                <w:bCs/>
              </w:rPr>
              <w:t>Bài 4</w:t>
            </w:r>
            <w:r>
              <w:rPr>
                <w:bCs/>
              </w:rPr>
              <w:t>7</w:t>
            </w:r>
            <w:r w:rsidRPr="000A6A3D">
              <w:rPr>
                <w:bCs/>
              </w:rPr>
              <w:t xml:space="preserve">. </w:t>
            </w:r>
            <w:r w:rsidRPr="000A6A3D">
              <w:t xml:space="preserve">Ôn tập Chương </w:t>
            </w:r>
            <w:r>
              <w:t>XI</w:t>
            </w:r>
            <w:r w:rsidRPr="000A6A3D">
              <w:t>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D00D10" w:rsidRPr="000A6A3D" w:rsidRDefault="00D00D10" w:rsidP="00D116B1">
            <w:pPr>
              <w:jc w:val="both"/>
              <w:rPr>
                <w:lang w:val="pt-BR"/>
              </w:rPr>
            </w:pPr>
          </w:p>
          <w:p w14:paraId="7FAEF081" w14:textId="6C23B5D5" w:rsidR="00D00D10" w:rsidRPr="000A6A3D" w:rsidRDefault="00D00D10" w:rsidP="00D116B1">
            <w:pPr>
              <w:jc w:val="both"/>
              <w:rPr>
                <w:lang w:val="pt-BR"/>
              </w:rPr>
            </w:pPr>
            <w:r w:rsidRPr="000A6A3D">
              <w:rPr>
                <w:lang w:val="pt-BR"/>
              </w:rPr>
              <w:t>Nhắc nhở học sinh ôn tập, giải bài tập</w:t>
            </w:r>
            <w:r>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D00D10" w:rsidRPr="000A6A3D" w:rsidRDefault="00D00D10" w:rsidP="00D116B1">
            <w:pPr>
              <w:jc w:val="both"/>
              <w:rPr>
                <w:lang w:val="de-DE"/>
              </w:rPr>
            </w:pPr>
          </w:p>
          <w:p w14:paraId="38A93DED" w14:textId="45ADF8C9" w:rsidR="00D00D10" w:rsidRPr="000A6A3D" w:rsidRDefault="00D00D10" w:rsidP="00D116B1">
            <w:pPr>
              <w:jc w:val="both"/>
              <w:rPr>
                <w:lang w:val="pt-BR"/>
              </w:rPr>
            </w:pPr>
            <w:r w:rsidRPr="000A6A3D">
              <w:rPr>
                <w:lang w:val="pt-BR"/>
              </w:rPr>
              <w:t xml:space="preserve">Học sinh giải bài tập, tự nghiên cứu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D00D10" w:rsidRPr="000A6A3D" w:rsidRDefault="00D00D10" w:rsidP="000A6A3D">
            <w:pPr>
              <w:jc w:val="center"/>
              <w:rPr>
                <w:lang w:val="pt-BR"/>
              </w:rPr>
            </w:pPr>
          </w:p>
          <w:p w14:paraId="195E0F2D" w14:textId="77777777" w:rsidR="00D00D10" w:rsidRPr="000A6A3D" w:rsidRDefault="00D00D10" w:rsidP="000A6A3D">
            <w:pPr>
              <w:jc w:val="center"/>
              <w:rPr>
                <w:lang w:val="pt-BR"/>
              </w:rPr>
            </w:pPr>
            <w:r w:rsidRPr="000A6A3D">
              <w:rPr>
                <w:lang w:val="pt-BR"/>
              </w:rPr>
              <w:t>2 phút</w:t>
            </w:r>
          </w:p>
        </w:tc>
      </w:tr>
    </w:tbl>
    <w:p w14:paraId="61FD782A" w14:textId="77777777" w:rsidR="00A33A53" w:rsidRPr="000A6A3D" w:rsidRDefault="00A33A53"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1AEBB57E" w:rsidR="00A33A53" w:rsidRPr="000A6A3D" w:rsidRDefault="00A33A53" w:rsidP="000A6A3D">
            <w:pPr>
              <w:jc w:val="both"/>
            </w:pPr>
            <w:r w:rsidRPr="000A6A3D">
              <w:t xml:space="preserve">1. </w:t>
            </w:r>
            <w:r w:rsidRPr="000A6A3D">
              <w:rPr>
                <w:i/>
                <w:iCs/>
              </w:rPr>
              <w:t xml:space="preserve">Giáo trình hóa học </w:t>
            </w:r>
            <w:r w:rsidR="00BB2B1C">
              <w:rPr>
                <w:i/>
                <w:iCs/>
              </w:rPr>
              <w:t>3</w:t>
            </w:r>
            <w:r w:rsidRPr="000A6A3D">
              <w:rPr>
                <w:i/>
                <w:iCs/>
              </w:rPr>
              <w:t xml:space="preserve">, </w:t>
            </w:r>
            <w:r w:rsidRPr="000A6A3D">
              <w:t xml:space="preserve">Trường </w:t>
            </w:r>
            <w:r w:rsidR="00651C1C">
              <w:t>CĐ Lý T</w:t>
            </w:r>
            <w:r w:rsidR="00BB2B1C">
              <w:t xml:space="preserve">ự </w:t>
            </w:r>
            <w:r w:rsidR="00651C1C">
              <w:t>T</w:t>
            </w:r>
            <w:r w:rsidR="00BB2B1C">
              <w:t>rọng Tp. HCM, năm 2019</w:t>
            </w:r>
            <w:r w:rsidRPr="000A6A3D">
              <w:t>.</w:t>
            </w:r>
          </w:p>
          <w:p w14:paraId="30CA5F5F" w14:textId="44CD1748"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Hóa học 1</w:t>
            </w:r>
            <w:r w:rsidR="00BB2B1C">
              <w:rPr>
                <w:i/>
                <w:iCs/>
              </w:rPr>
              <w:t>1</w:t>
            </w:r>
            <w:r w:rsidRPr="000A6A3D">
              <w:rPr>
                <w:i/>
                <w:iCs/>
              </w:rPr>
              <w:t xml:space="preserve">, </w:t>
            </w:r>
            <w:r w:rsidRPr="000A6A3D">
              <w:rPr>
                <w:lang w:val="vi-VN"/>
              </w:rPr>
              <w:t>NXB Giáo dục Việt Nam</w:t>
            </w:r>
            <w:r w:rsidRPr="000A6A3D">
              <w:t>, năm 2015.</w:t>
            </w:r>
          </w:p>
          <w:p w14:paraId="5EB98E8F" w14:textId="0D424B35" w:rsidR="00A33A53" w:rsidRPr="000A6A3D" w:rsidRDefault="00A33A53" w:rsidP="00BB2B1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B2B1C">
              <w:t>1</w:t>
            </w:r>
            <w:r w:rsidRPr="000A6A3D">
              <w:t xml:space="preserve">,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71DC6D28" w14:textId="77777777" w:rsidR="00A33A53" w:rsidRPr="000A6A3D" w:rsidRDefault="00A33A53" w:rsidP="000A6A3D">
            <w:pPr>
              <w:jc w:val="center"/>
              <w:rPr>
                <w:b/>
                <w:bCs/>
                <w:lang w:val="pt-BR"/>
              </w:rPr>
            </w:pPr>
            <w:r w:rsidRPr="000A6A3D">
              <w:rPr>
                <w:b/>
                <w:bCs/>
                <w:lang w:val="pt-BR"/>
              </w:rPr>
              <w:t>Trưởng tổ môn</w:t>
            </w:r>
          </w:p>
          <w:p w14:paraId="3054920A" w14:textId="77777777" w:rsidR="00A33A53" w:rsidRPr="000A6A3D" w:rsidRDefault="00A33A53" w:rsidP="000A6A3D">
            <w:pPr>
              <w:jc w:val="center"/>
              <w:rPr>
                <w:b/>
                <w:bCs/>
                <w:lang w:val="pt-BR"/>
              </w:rPr>
            </w:pPr>
            <w:r w:rsidRPr="000A6A3D">
              <w:rPr>
                <w:b/>
                <w:bCs/>
                <w:lang w:val="vi-VN"/>
              </w:rPr>
              <w:t xml:space="preserve">   </w:t>
            </w:r>
            <w:r w:rsidRPr="000A6A3D">
              <w:rPr>
                <w:b/>
                <w:bCs/>
                <w:lang w:val="pt-BR"/>
              </w:rPr>
              <w:t>Nguyễn Thị Huyền Nga</w:t>
            </w:r>
          </w:p>
          <w:p w14:paraId="60A4EBA9" w14:textId="77777777" w:rsidR="00A33A53" w:rsidRPr="000A6A3D" w:rsidRDefault="00A33A53" w:rsidP="000A6A3D">
            <w:pP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5A1869A6" w14:textId="77777777" w:rsidR="005565C1" w:rsidRPr="000A6A3D" w:rsidRDefault="005565C1" w:rsidP="005565C1">
            <w:pPr>
              <w:ind w:left="1420"/>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7599DA6C" w14:textId="77777777" w:rsidR="005565C1" w:rsidRDefault="005565C1" w:rsidP="005565C1">
            <w:pPr>
              <w:jc w:val="center"/>
              <w:rPr>
                <w:b/>
                <w:lang w:val="pt-BR"/>
              </w:rPr>
            </w:pPr>
            <w:r w:rsidRPr="000A6A3D">
              <w:rPr>
                <w:b/>
                <w:lang w:val="pt-BR"/>
              </w:rPr>
              <w:t>Giảng viên</w:t>
            </w:r>
          </w:p>
          <w:p w14:paraId="1591D7F3" w14:textId="2A5D4843" w:rsidR="00A33A53" w:rsidRDefault="005565C1" w:rsidP="005565C1">
            <w:pPr>
              <w:jc w:val="center"/>
              <w:rPr>
                <w:b/>
                <w:lang w:val="pt-BR"/>
              </w:rPr>
            </w:pPr>
            <w:r>
              <w:rPr>
                <w:b/>
                <w:lang w:val="pt-BR"/>
              </w:rPr>
              <w:t>Lê Văn Bình</w:t>
            </w:r>
          </w:p>
          <w:p w14:paraId="171637B5" w14:textId="42C1DC84" w:rsidR="005533EF" w:rsidRDefault="005533EF" w:rsidP="000A6A3D">
            <w:pPr>
              <w:jc w:val="center"/>
              <w:rPr>
                <w:b/>
                <w:lang w:val="pt-BR"/>
              </w:rPr>
            </w:pPr>
          </w:p>
          <w:p w14:paraId="22358C4C" w14:textId="77777777" w:rsidR="00B15E3A" w:rsidRDefault="00B15E3A" w:rsidP="000A6A3D">
            <w:pPr>
              <w:jc w:val="center"/>
              <w:rPr>
                <w:b/>
                <w:lang w:val="pt-BR"/>
              </w:rPr>
            </w:pPr>
          </w:p>
          <w:p w14:paraId="4A63D798" w14:textId="77777777" w:rsidR="005533EF" w:rsidRDefault="005533EF" w:rsidP="000A6A3D">
            <w:pPr>
              <w:jc w:val="center"/>
              <w:rPr>
                <w:b/>
                <w:lang w:val="pt-BR"/>
              </w:rPr>
            </w:pPr>
          </w:p>
          <w:p w14:paraId="21277889" w14:textId="77777777" w:rsidR="005533EF" w:rsidRPr="000A6A3D" w:rsidRDefault="005533EF" w:rsidP="000A6A3D">
            <w:pPr>
              <w:jc w:val="center"/>
              <w:rPr>
                <w:lang w:val="pt-BR"/>
              </w:rPr>
            </w:pP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868" w:type="dxa"/>
            <w:gridSpan w:val="2"/>
            <w:shd w:val="clear" w:color="auto" w:fill="auto"/>
          </w:tcPr>
          <w:p w14:paraId="0005607F" w14:textId="53C7F372" w:rsidR="00AD71A2" w:rsidRPr="000A6A3D" w:rsidRDefault="00AD71A2" w:rsidP="000A6A3D">
            <w:r w:rsidRPr="000A6A3D">
              <w:t xml:space="preserve">Thời gian thực hiện: </w:t>
            </w:r>
            <w:r w:rsidR="00BB2B1C">
              <w:t>2</w:t>
            </w:r>
            <w:r w:rsidRPr="000A6A3D">
              <w:t xml:space="preserve"> tiết</w:t>
            </w:r>
          </w:p>
          <w:p w14:paraId="4F49D3AD" w14:textId="77777777" w:rsidR="00157C95" w:rsidRDefault="00157C95" w:rsidP="00157C95">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5E4A678B" w14:textId="77777777" w:rsidR="00157C95" w:rsidRPr="000A6A3D" w:rsidRDefault="00157C95" w:rsidP="00157C95">
            <w:pPr>
              <w:tabs>
                <w:tab w:val="right" w:leader="dot" w:pos="3331"/>
              </w:tabs>
            </w:pPr>
            <w:r>
              <w:rPr>
                <w:b/>
                <w:bCs/>
              </w:rPr>
              <w:t xml:space="preserve">                                                  KHÔNG NO</w:t>
            </w:r>
          </w:p>
          <w:p w14:paraId="64B53937" w14:textId="07BBD90C" w:rsidR="001E36D0" w:rsidRPr="000A6A3D" w:rsidRDefault="001E36D0" w:rsidP="001E36D0">
            <w:r w:rsidRPr="000A6A3D">
              <w:t xml:space="preserve">Thực hiện ngày    </w:t>
            </w:r>
            <w:r>
              <w:t xml:space="preserve">  </w:t>
            </w:r>
            <w:r w:rsidR="007D68EC">
              <w:t>2</w:t>
            </w:r>
            <w:r>
              <w:t xml:space="preserve"> </w:t>
            </w:r>
            <w:r w:rsidRPr="000A6A3D">
              <w:t xml:space="preserve"> </w:t>
            </w:r>
            <w:r>
              <w:t xml:space="preserve">          </w:t>
            </w:r>
            <w:r w:rsidRPr="000A6A3D">
              <w:t xml:space="preserve">tháng     </w:t>
            </w:r>
            <w:r>
              <w:t xml:space="preserve">   </w:t>
            </w:r>
            <w:r w:rsidR="007D68EC">
              <w:t>9</w:t>
            </w:r>
            <w:r>
              <w:t xml:space="preserve">         </w:t>
            </w:r>
            <w:r w:rsidRPr="000A6A3D">
              <w:t>năm 20</w:t>
            </w:r>
            <w:r w:rsidR="007D68EC">
              <w:t>21</w:t>
            </w:r>
            <w:r w:rsidRPr="000A6A3D">
              <w:t xml:space="preserve"> </w:t>
            </w:r>
          </w:p>
          <w:p w14:paraId="36C962EF" w14:textId="77777777" w:rsidR="00AD71A2" w:rsidRPr="000A6A3D" w:rsidRDefault="00AD71A2" w:rsidP="000A6A3D"/>
        </w:tc>
      </w:tr>
    </w:tbl>
    <w:p w14:paraId="04F53A85" w14:textId="080B1678"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Pr="000A6A3D">
        <w:rPr>
          <w:b/>
          <w:i/>
        </w:rPr>
        <w:t>Bài 4</w:t>
      </w:r>
      <w:r w:rsidR="00157C95">
        <w:rPr>
          <w:b/>
          <w:i/>
        </w:rPr>
        <w:t>7</w:t>
      </w:r>
      <w:r w:rsidRPr="000A6A3D">
        <w:rPr>
          <w:b/>
          <w:i/>
        </w:rPr>
        <w:t xml:space="preserve">: </w:t>
      </w:r>
      <w:r w:rsidRPr="000A6A3D">
        <w:rPr>
          <w:b/>
        </w:rPr>
        <w:t>Ô</w:t>
      </w:r>
      <w:r w:rsidR="00157C95">
        <w:rPr>
          <w:b/>
        </w:rPr>
        <w:t>N TẬP CHƯƠNG XII.</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FDAD05" w14:textId="32A8E9CA" w:rsidR="00F26018" w:rsidRPr="00F26018" w:rsidRDefault="002C5515" w:rsidP="00CD0943">
      <w:pPr>
        <w:tabs>
          <w:tab w:val="left" w:leader="dot" w:pos="9540"/>
        </w:tabs>
        <w:ind w:firstLine="284"/>
        <w:jc w:val="both"/>
      </w:pPr>
      <w:r>
        <w:t>Trình bày được</w:t>
      </w:r>
      <w:r w:rsidR="00E07159">
        <w:t xml:space="preserve"> tính chất vật lý, tính chất hóa học</w:t>
      </w:r>
      <w:r w:rsidR="00F26018" w:rsidRPr="00F26018">
        <w:t xml:space="preserve"> </w:t>
      </w:r>
      <w:r w:rsidR="00E07159">
        <w:t>của</w:t>
      </w:r>
      <w:r w:rsidR="00F26018" w:rsidRPr="00F26018">
        <w:t xml:space="preserve"> </w:t>
      </w:r>
      <w:r w:rsidR="00E07159">
        <w:t>anken, ankin, ankadien</w:t>
      </w:r>
      <w:r w:rsidR="00F26018" w:rsidRPr="00F26018">
        <w:t>.</w:t>
      </w:r>
    </w:p>
    <w:p w14:paraId="05E36027" w14:textId="6C39F868" w:rsidR="00F26018" w:rsidRPr="00F26018" w:rsidRDefault="00E07159" w:rsidP="00CD0943">
      <w:pPr>
        <w:tabs>
          <w:tab w:val="left" w:leader="dot" w:pos="9540"/>
        </w:tabs>
        <w:ind w:firstLine="284"/>
        <w:jc w:val="both"/>
      </w:pPr>
      <w:r>
        <w:t>P</w:t>
      </w:r>
      <w:r w:rsidR="00F26018" w:rsidRPr="00F26018">
        <w:t>hân biệt được anken, ankin, ankadien bằng phương pháp hóa học.</w:t>
      </w:r>
    </w:p>
    <w:p w14:paraId="3E42F06E" w14:textId="708D0712" w:rsidR="00AD71A2" w:rsidRPr="000A6A3D" w:rsidRDefault="00AD71A2" w:rsidP="00CD0943">
      <w:pPr>
        <w:jc w:val="both"/>
      </w:pPr>
      <w:r w:rsidRPr="000A6A3D">
        <w:rPr>
          <w:b/>
          <w:bCs/>
        </w:rPr>
        <w:t xml:space="preserve">2. </w:t>
      </w:r>
      <w:r w:rsidR="004D3139" w:rsidRPr="000A6A3D">
        <w:rPr>
          <w:b/>
          <w:bCs/>
        </w:rPr>
        <w:t>Kỹ năng</w:t>
      </w:r>
      <w:r w:rsidRPr="000A6A3D">
        <w:rPr>
          <w:b/>
          <w:bCs/>
        </w:rPr>
        <w:t xml:space="preserve">: </w:t>
      </w:r>
    </w:p>
    <w:p w14:paraId="570856F2" w14:textId="2C5812E6" w:rsidR="00F26018" w:rsidRPr="00F26018" w:rsidRDefault="00E07159" w:rsidP="00CD0943">
      <w:pPr>
        <w:tabs>
          <w:tab w:val="left" w:leader="dot" w:pos="9540"/>
        </w:tabs>
        <w:ind w:firstLine="284"/>
        <w:jc w:val="both"/>
      </w:pPr>
      <w:r>
        <w:t>V</w:t>
      </w:r>
      <w:r w:rsidR="00F26018" w:rsidRPr="00F26018">
        <w:t>iết được đồng phân, gọi tên và viết</w:t>
      </w:r>
      <w:r>
        <w:t xml:space="preserve"> được</w:t>
      </w:r>
      <w:r w:rsidR="00F26018" w:rsidRPr="00F26018">
        <w:t xml:space="preserve"> các phương trình hóa học thể hiện tính chất của </w:t>
      </w:r>
      <w:r w:rsidRPr="00F26018">
        <w:t xml:space="preserve">anken, ankadien </w:t>
      </w:r>
      <w:r w:rsidR="00F26018" w:rsidRPr="00F26018">
        <w:t>và ankin.</w:t>
      </w:r>
    </w:p>
    <w:p w14:paraId="75FC7573" w14:textId="26F48518" w:rsidR="00F26018" w:rsidRPr="00F26018" w:rsidRDefault="00E07159" w:rsidP="00CD0943">
      <w:pPr>
        <w:tabs>
          <w:tab w:val="left" w:leader="dot" w:pos="9540"/>
        </w:tabs>
        <w:ind w:firstLine="284"/>
        <w:jc w:val="both"/>
      </w:pPr>
      <w:r>
        <w:t>G</w:t>
      </w:r>
      <w:r w:rsidR="00F26018" w:rsidRPr="00F26018">
        <w:t>iải được bài tập về hỗn hợp hidrocacbon</w:t>
      </w:r>
      <w:r>
        <w:t xml:space="preserve"> không no</w:t>
      </w:r>
      <w:r w:rsidR="00F26018" w:rsidRPr="00F26018">
        <w:t>.</w:t>
      </w:r>
    </w:p>
    <w:p w14:paraId="2C4425C0" w14:textId="1006FCFA" w:rsidR="00AD71A2" w:rsidRPr="000A6A3D" w:rsidRDefault="00AD71A2" w:rsidP="00CD0943">
      <w:pPr>
        <w:jc w:val="both"/>
        <w:rPr>
          <w:lang w:val="vi-VN"/>
        </w:rPr>
      </w:pPr>
      <w:r w:rsidRPr="000A6A3D">
        <w:rPr>
          <w:b/>
          <w:bCs/>
        </w:rPr>
        <w:t>3. Thái độ</w:t>
      </w:r>
      <w:r w:rsidR="00E130EC">
        <w:rPr>
          <w:b/>
          <w:bCs/>
        </w:rPr>
        <w:t>:</w:t>
      </w:r>
    </w:p>
    <w:p w14:paraId="4D6908CC" w14:textId="7049F107" w:rsidR="00AD71A2" w:rsidRPr="000A6A3D" w:rsidRDefault="008C4CB1"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F26018">
        <w:rPr>
          <w:color w:val="000000"/>
        </w:rPr>
        <w:t>Học s</w:t>
      </w:r>
      <w:r w:rsidR="00AD71A2" w:rsidRPr="000A6A3D">
        <w:rPr>
          <w:color w:val="000000"/>
        </w:rPr>
        <w:t>inh có</w:t>
      </w:r>
      <w:r w:rsidR="00AD71A2" w:rsidRPr="000A6A3D">
        <w:rPr>
          <w:color w:val="000000"/>
          <w:lang w:val="vi-VN"/>
        </w:rPr>
        <w:t xml:space="preserve"> </w:t>
      </w:r>
      <w:r w:rsidR="00AD71A2" w:rsidRPr="000A6A3D">
        <w:rPr>
          <w:bCs/>
        </w:rPr>
        <w:t>lòng say mê học tập, biết vận dụng những kiến thức được học vào cuộc sống</w:t>
      </w:r>
      <w:r w:rsidR="00AD71A2" w:rsidRPr="000A6A3D">
        <w:rPr>
          <w:bCs/>
          <w:lang w:val="vi-VN"/>
        </w:rPr>
        <w:t>, có</w:t>
      </w:r>
      <w:r w:rsidR="00AD71A2" w:rsidRPr="000A6A3D">
        <w:rPr>
          <w:bCs/>
        </w:rPr>
        <w:t xml:space="preserve"> </w:t>
      </w:r>
      <w:r w:rsidR="00AD71A2" w:rsidRPr="000A6A3D">
        <w:rPr>
          <w:color w:val="000000"/>
        </w:rPr>
        <w:t>tư duy khoa học, logic trước các sự vật hiện tượng trong tự nhiên</w:t>
      </w:r>
      <w:r w:rsidR="00AD71A2" w:rsidRPr="000A6A3D">
        <w:rPr>
          <w:color w:val="000000"/>
          <w:lang w:val="vi-VN"/>
        </w:rPr>
        <w:t>,</w:t>
      </w:r>
      <w:r w:rsidR="00AD71A2" w:rsidRPr="000A6A3D">
        <w:rPr>
          <w:bCs/>
        </w:rPr>
        <w:t xml:space="preserve"> có ý thức bảo vệ môi trường và tài</w:t>
      </w:r>
      <w:r w:rsidR="00AD71A2" w:rsidRPr="000A6A3D">
        <w:rPr>
          <w:color w:val="000000"/>
        </w:rPr>
        <w:t xml:space="preserve"> </w:t>
      </w:r>
      <w:r w:rsidR="00AD71A2" w:rsidRPr="000A6A3D">
        <w:rPr>
          <w:bCs/>
        </w:rPr>
        <w:t xml:space="preserve">nguyên, sử dụng </w:t>
      </w:r>
      <w:r w:rsidR="00113F9F">
        <w:rPr>
          <w:bCs/>
        </w:rPr>
        <w:t>hợp lý</w:t>
      </w:r>
      <w:r w:rsidR="00AD71A2"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0BEBE477" w:rsidR="00E333D8" w:rsidRDefault="00AD71A2" w:rsidP="000A6A3D">
            <w:pPr>
              <w:tabs>
                <w:tab w:val="right" w:leader="dot" w:pos="3331"/>
              </w:tabs>
              <w:rPr>
                <w:iCs/>
                <w:lang w:val="de-DE"/>
              </w:rPr>
            </w:pPr>
            <w:r w:rsidRPr="000A6A3D">
              <w:rPr>
                <w:iCs/>
                <w:lang w:val="de-DE"/>
              </w:rPr>
              <w:t xml:space="preserve">- </w:t>
            </w:r>
            <w:r w:rsidR="00FB5F89">
              <w:rPr>
                <w:iCs/>
                <w:lang w:val="de-DE"/>
              </w:rPr>
              <w:t>C</w:t>
            </w:r>
            <w:r w:rsidR="009F508C" w:rsidRPr="000A6A3D">
              <w:rPr>
                <w:lang w:val="fr-FR"/>
              </w:rPr>
              <w:t xml:space="preserve">ủng cố các kiến thức đã học và </w:t>
            </w:r>
            <w:r w:rsidR="00FB5F89">
              <w:rPr>
                <w:lang w:val="fr-FR"/>
              </w:rPr>
              <w:t>hướng dẫn</w:t>
            </w:r>
            <w:r w:rsidR="009F508C" w:rsidRPr="000A6A3D">
              <w:rPr>
                <w:bCs/>
                <w:lang w:val="de-DE"/>
              </w:rPr>
              <w:t xml:space="preserve"> </w:t>
            </w:r>
            <w:r w:rsidR="009F508C" w:rsidRPr="000A6A3D">
              <w:t xml:space="preserve">giải các bài tập </w:t>
            </w:r>
            <w:r w:rsidRPr="000A6A3D">
              <w:rPr>
                <w:iCs/>
                <w:lang w:val="de-DE"/>
              </w:rPr>
              <w:t>về</w:t>
            </w:r>
            <w:r w:rsidR="00FB5F89">
              <w:rPr>
                <w:iCs/>
                <w:lang w:val="de-DE"/>
              </w:rPr>
              <w:t xml:space="preserve"> Hidrocacbon không no. </w:t>
            </w:r>
          </w:p>
          <w:p w14:paraId="153F004C" w14:textId="77777777" w:rsidR="007E1734" w:rsidRPr="000A6A3D" w:rsidRDefault="007E1734" w:rsidP="000A6A3D">
            <w:pPr>
              <w:tabs>
                <w:tab w:val="right" w:leader="dot" w:pos="3331"/>
              </w:tabs>
            </w:pP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D116B1">
            <w:pPr>
              <w:jc w:val="both"/>
              <w:rPr>
                <w:lang w:val="de-DE"/>
              </w:rPr>
            </w:pPr>
          </w:p>
          <w:p w14:paraId="56C98D0C" w14:textId="77777777" w:rsidR="00AD71A2" w:rsidRPr="000A6A3D" w:rsidRDefault="00AD71A2" w:rsidP="00D116B1">
            <w:pPr>
              <w:jc w:val="both"/>
              <w:rPr>
                <w:lang w:val="de-DE"/>
              </w:rPr>
            </w:pPr>
            <w:r w:rsidRPr="000A6A3D">
              <w:rPr>
                <w:lang w:val="de-DE"/>
              </w:rPr>
              <w:t>- Đặt câu hỏi kiểm tra bài cũ.</w:t>
            </w:r>
          </w:p>
          <w:p w14:paraId="0D34E45F" w14:textId="77777777" w:rsidR="00AD71A2" w:rsidRPr="000A6A3D" w:rsidRDefault="00AD71A2" w:rsidP="00D116B1">
            <w:pPr>
              <w:jc w:val="both"/>
              <w:rPr>
                <w:lang w:val="de-DE"/>
              </w:rPr>
            </w:pPr>
            <w:r w:rsidRPr="000A6A3D">
              <w:rPr>
                <w:lang w:val="de-DE"/>
              </w:rPr>
              <w:t>- Nhận xét câu trả lời của học sinh.</w:t>
            </w:r>
          </w:p>
          <w:p w14:paraId="4129D047" w14:textId="3D123710" w:rsidR="00AD71A2" w:rsidRPr="000A6A3D" w:rsidRDefault="00AD71A2" w:rsidP="00D116B1">
            <w:pPr>
              <w:jc w:val="both"/>
            </w:pPr>
            <w:r w:rsidRPr="000A6A3D">
              <w:t xml:space="preserve">- GV </w:t>
            </w:r>
            <w:r w:rsidR="007E1734">
              <w:t xml:space="preserve">hướng </w:t>
            </w:r>
            <w:r w:rsidRPr="000A6A3D">
              <w:rPr>
                <w:lang w:val="de-DE"/>
              </w:rPr>
              <w:t xml:space="preserve">dẫn </w:t>
            </w:r>
            <w:r w:rsidR="007E1734">
              <w:rPr>
                <w:lang w:val="de-DE"/>
              </w:rPr>
              <w:t>ôn tập</w:t>
            </w:r>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D116B1">
            <w:pPr>
              <w:jc w:val="both"/>
              <w:rPr>
                <w:lang w:val="de-DE"/>
              </w:rPr>
            </w:pPr>
          </w:p>
          <w:p w14:paraId="25300D97" w14:textId="77777777" w:rsidR="00AD71A2" w:rsidRPr="000A6A3D" w:rsidRDefault="00AD71A2"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D116B1">
            <w:pPr>
              <w:jc w:val="both"/>
              <w:rPr>
                <w:lang w:val="nb-NO"/>
              </w:rPr>
            </w:pPr>
          </w:p>
          <w:p w14:paraId="1674F3A3" w14:textId="77777777" w:rsidR="00AD71A2" w:rsidRPr="000A6A3D" w:rsidRDefault="00AD71A2" w:rsidP="00D116B1">
            <w:pPr>
              <w:jc w:val="both"/>
              <w:rPr>
                <w:lang w:val="de-DE"/>
              </w:rPr>
            </w:pPr>
          </w:p>
          <w:p w14:paraId="1FB378C7" w14:textId="77777777" w:rsidR="00AD71A2" w:rsidRPr="000A6A3D" w:rsidRDefault="00AD71A2"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18D168DB" w:rsidR="00AD71A2" w:rsidRPr="000A6A3D" w:rsidRDefault="00CD0943" w:rsidP="000A6A3D">
            <w:pPr>
              <w:jc w:val="center"/>
              <w:rPr>
                <w:lang w:val="pt-BR"/>
              </w:rPr>
            </w:pPr>
            <w:r>
              <w:rPr>
                <w:lang w:val="pt-BR"/>
              </w:rPr>
              <w:t>8</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2F12A0" w:rsidRDefault="00AD71A2" w:rsidP="000A6A3D">
            <w:pPr>
              <w:rPr>
                <w:b/>
                <w:bCs/>
                <w:u w:val="single"/>
                <w:lang w:val="nb-NO"/>
              </w:rPr>
            </w:pPr>
            <w:r w:rsidRPr="002F12A0">
              <w:rPr>
                <w:b/>
                <w:bCs/>
                <w:u w:val="single"/>
                <w:lang w:val="nb-NO"/>
              </w:rPr>
              <w:t>Giảng bài mới</w:t>
            </w:r>
          </w:p>
          <w:p w14:paraId="3B233245" w14:textId="77777777" w:rsidR="002F12A0" w:rsidRPr="002F12A0" w:rsidRDefault="002F12A0" w:rsidP="002F12A0">
            <w:pPr>
              <w:pStyle w:val="Heading2"/>
              <w:numPr>
                <w:ilvl w:val="0"/>
                <w:numId w:val="12"/>
              </w:numPr>
              <w:spacing w:before="120" w:line="288" w:lineRule="auto"/>
              <w:ind w:left="480" w:hanging="480"/>
              <w:jc w:val="both"/>
              <w:rPr>
                <w:rFonts w:ascii="Times New Roman" w:hAnsi="Times New Roman"/>
                <w:b/>
                <w:sz w:val="24"/>
                <w:u w:val="single"/>
              </w:rPr>
            </w:pPr>
            <w:bookmarkStart w:id="37" w:name="_Toc8233485"/>
            <w:r w:rsidRPr="002F12A0">
              <w:rPr>
                <w:rFonts w:ascii="Times New Roman" w:hAnsi="Times New Roman"/>
                <w:b/>
                <w:sz w:val="24"/>
                <w:u w:val="single"/>
              </w:rPr>
              <w:t>Kiến thức cần nắm vững</w:t>
            </w:r>
            <w:bookmarkEnd w:id="37"/>
          </w:p>
          <w:p w14:paraId="504C4CAB" w14:textId="669EE30C" w:rsidR="002F12A0" w:rsidRPr="002F12A0" w:rsidRDefault="00984E45" w:rsidP="00984E45">
            <w:pPr>
              <w:spacing w:line="276" w:lineRule="auto"/>
              <w:rPr>
                <w:lang w:val="pt-BR"/>
              </w:rPr>
            </w:pPr>
            <w:r>
              <w:rPr>
                <w:lang w:val="pt-BR"/>
              </w:rPr>
              <w:t xml:space="preserve">- </w:t>
            </w:r>
            <w:r w:rsidR="002F12A0" w:rsidRPr="002F12A0">
              <w:rPr>
                <w:lang w:val="pt-BR"/>
              </w:rPr>
              <w:t>Công thức chung anken, ankadien, ankin.</w:t>
            </w:r>
          </w:p>
          <w:p w14:paraId="1A262087" w14:textId="787922BD" w:rsidR="002F12A0" w:rsidRPr="002F12A0" w:rsidRDefault="00984E45" w:rsidP="00984E45">
            <w:pPr>
              <w:spacing w:line="276" w:lineRule="auto"/>
              <w:rPr>
                <w:lang w:val="pt-BR"/>
              </w:rPr>
            </w:pPr>
            <w:r>
              <w:rPr>
                <w:lang w:val="pt-BR"/>
              </w:rPr>
              <w:t xml:space="preserve">- </w:t>
            </w:r>
            <w:r w:rsidR="002F12A0" w:rsidRPr="002F12A0">
              <w:rPr>
                <w:lang w:val="pt-BR"/>
              </w:rPr>
              <w:t>Đồng phân, danh pháp</w:t>
            </w:r>
          </w:p>
          <w:p w14:paraId="43BA9DCE" w14:textId="5A36B5A1" w:rsidR="002F12A0" w:rsidRPr="002F12A0" w:rsidRDefault="00984E45" w:rsidP="00984E45">
            <w:pPr>
              <w:spacing w:line="276" w:lineRule="auto"/>
              <w:rPr>
                <w:lang w:val="pt-BR"/>
              </w:rPr>
            </w:pPr>
            <w:r>
              <w:rPr>
                <w:lang w:val="pt-BR"/>
              </w:rPr>
              <w:t xml:space="preserve">- </w:t>
            </w:r>
            <w:r w:rsidR="002F12A0" w:rsidRPr="002F12A0">
              <w:rPr>
                <w:lang w:val="pt-BR"/>
              </w:rPr>
              <w:t>Phản ứng cộng, phản ứng trùng hợp, phản ứng oxi hóa.</w:t>
            </w:r>
          </w:p>
          <w:p w14:paraId="6944BB9B" w14:textId="7FE2BCD3" w:rsidR="002F12A0" w:rsidRPr="002F12A0" w:rsidRDefault="00984E45" w:rsidP="00984E45">
            <w:pPr>
              <w:spacing w:line="276" w:lineRule="auto"/>
              <w:rPr>
                <w:lang w:val="pt-BR"/>
              </w:rPr>
            </w:pPr>
            <w:r>
              <w:rPr>
                <w:lang w:val="pt-BR"/>
              </w:rPr>
              <w:t xml:space="preserve">- </w:t>
            </w:r>
            <w:r w:rsidR="002F12A0" w:rsidRPr="002F12A0">
              <w:rPr>
                <w:lang w:val="pt-BR"/>
              </w:rPr>
              <w:t>Điều chế, ứng dụng.</w:t>
            </w:r>
          </w:p>
          <w:p w14:paraId="4040111B" w14:textId="77777777" w:rsidR="00AD71A2" w:rsidRDefault="00742F0B" w:rsidP="0034292F">
            <w:pPr>
              <w:tabs>
                <w:tab w:val="left" w:leader="dot" w:pos="9498"/>
              </w:tabs>
              <w:rPr>
                <w:b/>
                <w:bCs/>
                <w:u w:val="single"/>
              </w:rPr>
            </w:pPr>
            <w:r w:rsidRPr="002F12A0">
              <w:rPr>
                <w:b/>
                <w:bCs/>
              </w:rPr>
              <w:t xml:space="preserve">2. </w:t>
            </w:r>
            <w:r w:rsidRPr="002F12A0">
              <w:rPr>
                <w:b/>
                <w:bCs/>
                <w:u w:val="single"/>
              </w:rPr>
              <w:t>Bài tập</w:t>
            </w:r>
          </w:p>
          <w:p w14:paraId="74DD198A"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Viết công thức cấu tạo của các chất có tên như sau:</w:t>
            </w:r>
          </w:p>
          <w:p w14:paraId="6129B014" w14:textId="77777777" w:rsidR="003B0BA3" w:rsidRDefault="003B0BA3" w:rsidP="003B0BA3">
            <w:pPr>
              <w:spacing w:before="120"/>
              <w:ind w:left="61"/>
              <w:jc w:val="both"/>
              <w:rPr>
                <w:sz w:val="26"/>
                <w:szCs w:val="26"/>
              </w:rPr>
            </w:pPr>
            <w:r>
              <w:rPr>
                <w:sz w:val="26"/>
                <w:szCs w:val="26"/>
              </w:rPr>
              <w:t>a) 3-etyl-4,4-đimetyl hex-1-e</w:t>
            </w:r>
            <w:r w:rsidRPr="003F77DB">
              <w:rPr>
                <w:sz w:val="26"/>
                <w:szCs w:val="26"/>
              </w:rPr>
              <w:t>n.</w:t>
            </w:r>
          </w:p>
          <w:p w14:paraId="75857767" w14:textId="77777777" w:rsidR="003B0BA3" w:rsidRDefault="003B0BA3" w:rsidP="003B0BA3">
            <w:pPr>
              <w:spacing w:before="120"/>
              <w:ind w:left="61"/>
              <w:jc w:val="both"/>
              <w:rPr>
                <w:sz w:val="26"/>
                <w:szCs w:val="26"/>
              </w:rPr>
            </w:pPr>
            <w:r w:rsidRPr="003F77DB">
              <w:rPr>
                <w:sz w:val="26"/>
                <w:szCs w:val="26"/>
              </w:rPr>
              <w:t>b) 1-brom -2-clo-3-metyl pent</w:t>
            </w:r>
            <w:r>
              <w:rPr>
                <w:sz w:val="26"/>
                <w:szCs w:val="26"/>
              </w:rPr>
              <w:t>-1-i</w:t>
            </w:r>
            <w:r w:rsidRPr="003F77DB">
              <w:rPr>
                <w:sz w:val="26"/>
                <w:szCs w:val="26"/>
              </w:rPr>
              <w:t>n.</w:t>
            </w:r>
          </w:p>
          <w:p w14:paraId="28AEFD51" w14:textId="77777777" w:rsidR="003B0BA3" w:rsidRDefault="003B0BA3" w:rsidP="003B0BA3">
            <w:pPr>
              <w:spacing w:before="120"/>
              <w:ind w:left="61"/>
              <w:jc w:val="both"/>
              <w:rPr>
                <w:sz w:val="26"/>
                <w:szCs w:val="26"/>
              </w:rPr>
            </w:pPr>
            <w:r w:rsidRPr="003F77DB">
              <w:rPr>
                <w:sz w:val="26"/>
                <w:szCs w:val="26"/>
              </w:rPr>
              <w:lastRenderedPageBreak/>
              <w:t>c)1,2-điclo-2-metyl hex</w:t>
            </w:r>
            <w:r>
              <w:rPr>
                <w:sz w:val="26"/>
                <w:szCs w:val="26"/>
              </w:rPr>
              <w:t>-2-e</w:t>
            </w:r>
            <w:r w:rsidRPr="003F77DB">
              <w:rPr>
                <w:sz w:val="26"/>
                <w:szCs w:val="26"/>
              </w:rPr>
              <w:t>n.</w:t>
            </w:r>
          </w:p>
          <w:p w14:paraId="31BBA4EB" w14:textId="77777777" w:rsidR="003B0BA3" w:rsidRPr="003F77DB" w:rsidRDefault="003B0BA3" w:rsidP="003B0BA3">
            <w:pPr>
              <w:numPr>
                <w:ilvl w:val="0"/>
                <w:numId w:val="13"/>
              </w:numPr>
              <w:tabs>
                <w:tab w:val="clear" w:pos="720"/>
              </w:tabs>
              <w:spacing w:before="120"/>
              <w:ind w:left="61" w:right="-11" w:firstLine="0"/>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tạo ra 1,2-đibrometan.</w:t>
            </w:r>
          </w:p>
          <w:p w14:paraId="06B28BE3" w14:textId="77777777" w:rsidR="003B0BA3" w:rsidRPr="003F77DB" w:rsidRDefault="003B0BA3" w:rsidP="003B0BA3">
            <w:pPr>
              <w:spacing w:before="120"/>
              <w:ind w:left="61"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14:paraId="0AAD4601" w14:textId="77777777" w:rsidR="003B0BA3" w:rsidRDefault="003B0BA3" w:rsidP="003B0BA3">
            <w:pPr>
              <w:spacing w:before="120"/>
              <w:ind w:left="61"/>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14:paraId="617CC11E" w14:textId="77777777" w:rsidR="003B0BA3" w:rsidRPr="003F77DB" w:rsidRDefault="003B0BA3" w:rsidP="003B0BA3">
            <w:pPr>
              <w:numPr>
                <w:ilvl w:val="0"/>
                <w:numId w:val="13"/>
              </w:numPr>
              <w:tabs>
                <w:tab w:val="clear" w:pos="720"/>
              </w:tabs>
              <w:spacing w:before="120"/>
              <w:ind w:left="61" w:firstLine="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14:paraId="563E78EB"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Bằng phản ứng hóa học hãy phân biệt các hiđrocacbon:</w:t>
            </w:r>
          </w:p>
          <w:p w14:paraId="35B1AFF4" w14:textId="77777777" w:rsidR="003B0BA3" w:rsidRDefault="003B0BA3" w:rsidP="003B0BA3">
            <w:pPr>
              <w:spacing w:before="120"/>
              <w:ind w:left="61" w:right="-10"/>
              <w:jc w:val="both"/>
              <w:rPr>
                <w:sz w:val="26"/>
                <w:szCs w:val="26"/>
                <w:lang w:val="de-DE"/>
              </w:rPr>
            </w:pPr>
            <w:r w:rsidRPr="003F77DB">
              <w:rPr>
                <w:sz w:val="26"/>
                <w:szCs w:val="26"/>
                <w:lang w:val="de-DE"/>
              </w:rPr>
              <w:t>a) axetilen và metan</w:t>
            </w:r>
          </w:p>
          <w:p w14:paraId="1C4299C4" w14:textId="26073378" w:rsidR="003B0BA3" w:rsidRDefault="003B0BA3" w:rsidP="003B0BA3">
            <w:pPr>
              <w:spacing w:before="120"/>
              <w:ind w:left="61"/>
              <w:jc w:val="both"/>
              <w:rPr>
                <w:sz w:val="26"/>
                <w:szCs w:val="26"/>
                <w:lang w:val="de-DE"/>
              </w:rPr>
            </w:pPr>
            <w:r w:rsidRPr="003F77DB">
              <w:rPr>
                <w:sz w:val="26"/>
                <w:szCs w:val="26"/>
                <w:lang w:val="de-DE"/>
              </w:rPr>
              <w:t>b) axetilen và etilen</w:t>
            </w:r>
          </w:p>
          <w:p w14:paraId="372F983D" w14:textId="77777777" w:rsidR="003B0BA3" w:rsidRDefault="003B0BA3" w:rsidP="003B0BA3">
            <w:pPr>
              <w:spacing w:before="120"/>
              <w:ind w:left="61" w:right="-10"/>
              <w:jc w:val="both"/>
              <w:rPr>
                <w:sz w:val="26"/>
                <w:szCs w:val="26"/>
                <w:lang w:val="de-DE"/>
              </w:rPr>
            </w:pPr>
            <w:r w:rsidRPr="003F77DB">
              <w:rPr>
                <w:sz w:val="26"/>
                <w:szCs w:val="26"/>
                <w:lang w:val="de-DE"/>
              </w:rPr>
              <w:t>c) axetilen, etilen và metan.</w:t>
            </w:r>
          </w:p>
          <w:p w14:paraId="03F2EE4E" w14:textId="77777777" w:rsidR="003B0BA3" w:rsidRDefault="003B0BA3" w:rsidP="003B0BA3">
            <w:pPr>
              <w:spacing w:before="120"/>
              <w:ind w:left="61" w:right="-10"/>
              <w:jc w:val="both"/>
              <w:rPr>
                <w:sz w:val="26"/>
                <w:szCs w:val="26"/>
              </w:rPr>
            </w:pPr>
            <w:r w:rsidRPr="003F77DB">
              <w:rPr>
                <w:sz w:val="26"/>
                <w:szCs w:val="26"/>
              </w:rPr>
              <w:t xml:space="preserve">d) but-1-in  và but-2-in </w:t>
            </w:r>
          </w:p>
          <w:p w14:paraId="0C8D473F" w14:textId="77777777" w:rsidR="003B0BA3" w:rsidRDefault="003B0BA3" w:rsidP="003B0BA3">
            <w:pPr>
              <w:spacing w:before="120"/>
              <w:ind w:left="61" w:right="-10"/>
              <w:jc w:val="both"/>
              <w:rPr>
                <w:sz w:val="26"/>
                <w:szCs w:val="26"/>
                <w:lang w:val="de-DE"/>
              </w:rPr>
            </w:pPr>
            <w:r w:rsidRPr="003F77DB">
              <w:rPr>
                <w:sz w:val="26"/>
                <w:szCs w:val="26"/>
              </w:rPr>
              <w:t xml:space="preserve">e) </w:t>
            </w:r>
            <w:r w:rsidRPr="003F77DB">
              <w:rPr>
                <w:sz w:val="26"/>
                <w:szCs w:val="26"/>
                <w:lang w:val="de-DE"/>
              </w:rPr>
              <w:t>metan và etilen</w:t>
            </w:r>
          </w:p>
          <w:p w14:paraId="7D4E4C9F" w14:textId="13D3E7CE" w:rsidR="003B0BA3" w:rsidRPr="003B0BA3" w:rsidRDefault="003B0BA3" w:rsidP="003B0BA3">
            <w:pPr>
              <w:spacing w:before="120"/>
              <w:ind w:left="61" w:right="-10"/>
              <w:jc w:val="both"/>
              <w:rPr>
                <w:sz w:val="26"/>
                <w:szCs w:val="26"/>
                <w:lang w:val="de-DE"/>
              </w:rPr>
            </w:pPr>
            <w:r w:rsidRPr="003F77DB">
              <w:rPr>
                <w:sz w:val="26"/>
                <w:szCs w:val="26"/>
                <w:lang w:val="de-DE"/>
              </w:rPr>
              <w:t>g) hex-1-en và xiclohexan</w:t>
            </w:r>
          </w:p>
          <w:p w14:paraId="07E336D7" w14:textId="25512665" w:rsidR="003B0BA3" w:rsidRPr="003B0BA3" w:rsidRDefault="003B0BA3" w:rsidP="0034292F">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D116B1">
            <w:pPr>
              <w:jc w:val="both"/>
              <w:rPr>
                <w:lang w:val="nb-NO"/>
              </w:rPr>
            </w:pPr>
          </w:p>
          <w:p w14:paraId="60CA9D17" w14:textId="77777777" w:rsidR="00AD71A2" w:rsidRPr="000A6A3D" w:rsidRDefault="00AD71A2" w:rsidP="00D116B1">
            <w:pPr>
              <w:jc w:val="both"/>
              <w:rPr>
                <w:lang w:val="nb-NO"/>
              </w:rPr>
            </w:pPr>
          </w:p>
          <w:p w14:paraId="57F96C45" w14:textId="77777777" w:rsidR="00AD71A2" w:rsidRPr="000A6A3D" w:rsidRDefault="00AD71A2" w:rsidP="00D116B1">
            <w:pPr>
              <w:jc w:val="both"/>
              <w:rPr>
                <w:lang w:val="nb-NO"/>
              </w:rPr>
            </w:pPr>
          </w:p>
          <w:p w14:paraId="60A17407" w14:textId="42BA0C3B" w:rsidR="00AD71A2" w:rsidRPr="000A6A3D" w:rsidRDefault="00AD71A2" w:rsidP="00D116B1">
            <w:pPr>
              <w:jc w:val="both"/>
              <w:rPr>
                <w:lang w:val="nb-NO"/>
              </w:rPr>
            </w:pPr>
            <w:r w:rsidRPr="000A6A3D">
              <w:rPr>
                <w:lang w:val="nb-NO"/>
              </w:rPr>
              <w:t xml:space="preserve">GV </w:t>
            </w:r>
            <w:r w:rsidR="007E4F11">
              <w:rPr>
                <w:lang w:val="nb-NO"/>
              </w:rPr>
              <w:t>đặt</w:t>
            </w:r>
            <w:r w:rsidRPr="000A6A3D">
              <w:rPr>
                <w:lang w:val="nb-NO"/>
              </w:rPr>
              <w:t xml:space="preserve"> câu hỏi</w:t>
            </w:r>
            <w:r w:rsidR="007E4F11">
              <w:rPr>
                <w:lang w:val="nb-NO"/>
              </w:rPr>
              <w:t xml:space="preserve"> kiểm tra kiến thức chương</w:t>
            </w:r>
            <w:r w:rsidRPr="000A6A3D">
              <w:rPr>
                <w:lang w:val="nb-NO"/>
              </w:rPr>
              <w:t>.</w:t>
            </w:r>
          </w:p>
          <w:p w14:paraId="2CED182C" w14:textId="77777777" w:rsidR="00AD71A2" w:rsidRPr="000A6A3D" w:rsidRDefault="00AD71A2" w:rsidP="00D116B1">
            <w:pPr>
              <w:jc w:val="both"/>
              <w:rPr>
                <w:lang w:val="nb-NO"/>
              </w:rPr>
            </w:pPr>
          </w:p>
          <w:p w14:paraId="1EC50B7B" w14:textId="7673F9A3" w:rsidR="00AD71A2" w:rsidRPr="000A6A3D" w:rsidRDefault="007E4F11" w:rsidP="00D116B1">
            <w:pPr>
              <w:jc w:val="both"/>
              <w:rPr>
                <w:lang w:val="nb-NO"/>
              </w:rPr>
            </w:pPr>
            <w:r>
              <w:rPr>
                <w:lang w:val="nb-NO"/>
              </w:rPr>
              <w:t>GV nhận xét, đánh giá.</w:t>
            </w:r>
          </w:p>
          <w:p w14:paraId="085629B4" w14:textId="77777777" w:rsidR="00AD71A2" w:rsidRPr="000A6A3D" w:rsidRDefault="00AD71A2" w:rsidP="00D116B1">
            <w:pPr>
              <w:jc w:val="both"/>
              <w:rPr>
                <w:lang w:val="nb-NO"/>
              </w:rPr>
            </w:pPr>
          </w:p>
          <w:p w14:paraId="6C8AA4D2" w14:textId="6DE9477B" w:rsidR="00AD71A2" w:rsidRPr="000A6A3D" w:rsidRDefault="007E4F11" w:rsidP="00D116B1">
            <w:pPr>
              <w:jc w:val="both"/>
              <w:rPr>
                <w:lang w:val="nb-NO"/>
              </w:rPr>
            </w:pPr>
            <w:r>
              <w:rPr>
                <w:lang w:val="nb-NO"/>
              </w:rPr>
              <w:t>GV chia nhóm thảo luận, làm bài tập nhóm vào phiếu học tập.</w:t>
            </w:r>
          </w:p>
          <w:p w14:paraId="1DE2029A" w14:textId="77777777" w:rsidR="00AD71A2" w:rsidRPr="000A6A3D" w:rsidRDefault="00AD71A2" w:rsidP="00D116B1">
            <w:pPr>
              <w:jc w:val="both"/>
              <w:rPr>
                <w:lang w:val="nb-NO"/>
              </w:rPr>
            </w:pPr>
          </w:p>
          <w:p w14:paraId="028AA098" w14:textId="77777777" w:rsidR="00AD71A2" w:rsidRPr="000A6A3D" w:rsidRDefault="00AD71A2" w:rsidP="00D116B1">
            <w:pPr>
              <w:jc w:val="both"/>
              <w:rPr>
                <w:lang w:val="nb-NO"/>
              </w:rPr>
            </w:pPr>
          </w:p>
          <w:p w14:paraId="1B3FA81C" w14:textId="77777777" w:rsidR="00AD71A2" w:rsidRPr="000A6A3D" w:rsidRDefault="00AD71A2" w:rsidP="00D116B1">
            <w:pPr>
              <w:jc w:val="both"/>
              <w:rPr>
                <w:lang w:val="nb-NO"/>
              </w:rPr>
            </w:pPr>
          </w:p>
          <w:p w14:paraId="7420F930" w14:textId="77777777" w:rsidR="00AD71A2" w:rsidRPr="000A6A3D" w:rsidRDefault="00AD71A2" w:rsidP="00D116B1">
            <w:pPr>
              <w:jc w:val="both"/>
              <w:rPr>
                <w:lang w:val="nb-NO"/>
              </w:rPr>
            </w:pPr>
          </w:p>
          <w:p w14:paraId="30048E11" w14:textId="77777777" w:rsidR="00AD71A2" w:rsidRPr="000A6A3D" w:rsidRDefault="00AD71A2" w:rsidP="00D116B1">
            <w:pPr>
              <w:jc w:val="both"/>
              <w:rPr>
                <w:lang w:val="nb-NO"/>
              </w:rPr>
            </w:pPr>
          </w:p>
          <w:p w14:paraId="39CADDBF" w14:textId="77777777" w:rsidR="00AD71A2" w:rsidRPr="000A6A3D" w:rsidRDefault="00AD71A2" w:rsidP="00D116B1">
            <w:pPr>
              <w:jc w:val="both"/>
              <w:rPr>
                <w:lang w:val="nb-NO"/>
              </w:rPr>
            </w:pPr>
          </w:p>
          <w:p w14:paraId="36A9AB60" w14:textId="77777777" w:rsidR="00AD71A2" w:rsidRPr="000A6A3D" w:rsidRDefault="00AD71A2" w:rsidP="00D116B1">
            <w:pPr>
              <w:jc w:val="both"/>
              <w:rPr>
                <w:lang w:val="nb-NO"/>
              </w:rPr>
            </w:pPr>
          </w:p>
          <w:p w14:paraId="26204430" w14:textId="77777777" w:rsidR="00AD71A2" w:rsidRDefault="00AD71A2" w:rsidP="00D116B1">
            <w:pPr>
              <w:jc w:val="both"/>
              <w:rPr>
                <w:lang w:val="nb-NO"/>
              </w:rPr>
            </w:pPr>
          </w:p>
          <w:p w14:paraId="6AD0B350" w14:textId="77777777" w:rsidR="00306546" w:rsidRPr="000A6A3D" w:rsidRDefault="00306546" w:rsidP="00D116B1">
            <w:pPr>
              <w:jc w:val="both"/>
              <w:rPr>
                <w:lang w:val="nb-NO"/>
              </w:rPr>
            </w:pPr>
          </w:p>
          <w:p w14:paraId="7E717C73" w14:textId="1DCD0C9B" w:rsidR="00AD71A2" w:rsidRPr="000A6A3D" w:rsidRDefault="000E28BB" w:rsidP="00D116B1">
            <w:pPr>
              <w:jc w:val="both"/>
              <w:rPr>
                <w:lang w:val="de-DE"/>
              </w:rPr>
            </w:pPr>
            <w:r>
              <w:rPr>
                <w:lang w:val="nb-NO"/>
              </w:rPr>
              <w:t>GV nhận xét, đánh giá, g</w:t>
            </w:r>
            <w:r w:rsidR="00AD71A2" w:rsidRPr="000A6A3D">
              <w:rPr>
                <w:lang w:val="de-DE"/>
              </w:rPr>
              <w:t xml:space="preserve">iải thích </w:t>
            </w:r>
            <w:r>
              <w:rPr>
                <w:lang w:val="de-DE"/>
              </w:rPr>
              <w:t xml:space="preserve">một số </w:t>
            </w:r>
            <w:r w:rsidR="00AD71A2" w:rsidRPr="000A6A3D">
              <w:rPr>
                <w:lang w:val="de-DE"/>
              </w:rPr>
              <w:t>nội dung</w:t>
            </w:r>
            <w:r>
              <w:rPr>
                <w:lang w:val="de-DE"/>
              </w:rPr>
              <w:t xml:space="preserve"> cần lưu ý.</w:t>
            </w:r>
          </w:p>
          <w:p w14:paraId="62C04E32" w14:textId="77777777" w:rsidR="00AD71A2" w:rsidRPr="000A6A3D" w:rsidRDefault="00AD71A2" w:rsidP="00D116B1">
            <w:pPr>
              <w:jc w:val="both"/>
              <w:rPr>
                <w:lang w:val="nb-NO"/>
              </w:rPr>
            </w:pPr>
          </w:p>
          <w:p w14:paraId="0684CF46" w14:textId="77777777" w:rsidR="00AD71A2" w:rsidRPr="000A6A3D" w:rsidRDefault="00AD71A2" w:rsidP="00D116B1">
            <w:pPr>
              <w:jc w:val="both"/>
              <w:rPr>
                <w:lang w:val="nb-NO"/>
              </w:rPr>
            </w:pPr>
          </w:p>
          <w:p w14:paraId="3010749E" w14:textId="77777777" w:rsidR="00AD71A2" w:rsidRPr="000A6A3D" w:rsidRDefault="00AD71A2" w:rsidP="00D116B1">
            <w:pPr>
              <w:jc w:val="both"/>
              <w:rPr>
                <w:lang w:val="nb-NO"/>
              </w:rPr>
            </w:pPr>
          </w:p>
          <w:p w14:paraId="3868FD7C" w14:textId="77777777" w:rsidR="0096107B" w:rsidRDefault="00AD71A2" w:rsidP="00D116B1">
            <w:pPr>
              <w:jc w:val="both"/>
              <w:rPr>
                <w:lang w:val="nb-NO"/>
              </w:rPr>
            </w:pPr>
            <w:r w:rsidRPr="000A6A3D">
              <w:rPr>
                <w:lang w:val="nb-NO"/>
              </w:rPr>
              <w:t xml:space="preserve"> </w:t>
            </w:r>
          </w:p>
          <w:p w14:paraId="2CEC7641" w14:textId="77777777" w:rsidR="0096107B" w:rsidRDefault="0096107B" w:rsidP="00D116B1">
            <w:pPr>
              <w:jc w:val="both"/>
              <w:rPr>
                <w:lang w:val="de-DE"/>
              </w:rPr>
            </w:pPr>
          </w:p>
          <w:p w14:paraId="2E7860D7" w14:textId="77777777" w:rsidR="0096107B" w:rsidRDefault="0096107B" w:rsidP="00D116B1">
            <w:pPr>
              <w:jc w:val="both"/>
              <w:rPr>
                <w:lang w:val="de-DE"/>
              </w:rPr>
            </w:pPr>
          </w:p>
          <w:p w14:paraId="265A0403" w14:textId="471727AB" w:rsidR="0096107B" w:rsidRDefault="0096107B" w:rsidP="00D116B1">
            <w:pPr>
              <w:jc w:val="both"/>
              <w:rPr>
                <w:lang w:val="de-DE"/>
              </w:rPr>
            </w:pPr>
          </w:p>
          <w:p w14:paraId="5E59A34F" w14:textId="2FDB05E3" w:rsidR="008421A1" w:rsidRDefault="008421A1" w:rsidP="00D116B1">
            <w:pPr>
              <w:jc w:val="both"/>
              <w:rPr>
                <w:lang w:val="de-DE"/>
              </w:rPr>
            </w:pPr>
          </w:p>
          <w:p w14:paraId="007D966F" w14:textId="6D00BFF1" w:rsidR="008421A1" w:rsidRDefault="008421A1" w:rsidP="00D116B1">
            <w:pPr>
              <w:jc w:val="both"/>
              <w:rPr>
                <w:lang w:val="de-DE"/>
              </w:rPr>
            </w:pPr>
          </w:p>
          <w:p w14:paraId="2C3E4C5A" w14:textId="4FEEADD3" w:rsidR="003B261D" w:rsidRPr="000A6A3D" w:rsidRDefault="003B261D"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D116B1">
            <w:pPr>
              <w:jc w:val="both"/>
              <w:rPr>
                <w:lang w:val="nb-NO"/>
              </w:rPr>
            </w:pPr>
          </w:p>
          <w:p w14:paraId="4A1D9338" w14:textId="77777777" w:rsidR="00AD71A2" w:rsidRPr="000A6A3D" w:rsidRDefault="00AD71A2" w:rsidP="00D116B1">
            <w:pPr>
              <w:jc w:val="both"/>
              <w:rPr>
                <w:lang w:val="nb-NO"/>
              </w:rPr>
            </w:pPr>
          </w:p>
          <w:p w14:paraId="6BA5A8C7" w14:textId="77777777" w:rsidR="00AD71A2" w:rsidRPr="000A6A3D" w:rsidRDefault="00AD71A2" w:rsidP="00D116B1">
            <w:pPr>
              <w:jc w:val="both"/>
              <w:rPr>
                <w:lang w:val="nb-NO"/>
              </w:rPr>
            </w:pPr>
          </w:p>
          <w:p w14:paraId="79C1512B" w14:textId="6A163B78" w:rsidR="00AD71A2" w:rsidRPr="000A6A3D" w:rsidRDefault="00AD71A2" w:rsidP="00D116B1">
            <w:pPr>
              <w:jc w:val="both"/>
              <w:rPr>
                <w:lang w:val="nb-NO"/>
              </w:rPr>
            </w:pPr>
            <w:r w:rsidRPr="000A6A3D">
              <w:rPr>
                <w:lang w:val="nb-NO"/>
              </w:rPr>
              <w:t>HS t</w:t>
            </w:r>
            <w:r w:rsidRPr="000A6A3D">
              <w:rPr>
                <w:lang w:val="de-DE"/>
              </w:rPr>
              <w:t>rả lời các câu hỏi.</w:t>
            </w:r>
          </w:p>
          <w:p w14:paraId="0853E3C6" w14:textId="77777777" w:rsidR="00AD71A2" w:rsidRPr="000A6A3D" w:rsidRDefault="00AD71A2" w:rsidP="00D116B1">
            <w:pPr>
              <w:jc w:val="both"/>
              <w:rPr>
                <w:lang w:val="nb-NO"/>
              </w:rPr>
            </w:pPr>
          </w:p>
          <w:p w14:paraId="236F4B05" w14:textId="77777777" w:rsidR="00AD71A2" w:rsidRPr="000A6A3D" w:rsidRDefault="00AD71A2" w:rsidP="00D116B1">
            <w:pPr>
              <w:jc w:val="both"/>
              <w:rPr>
                <w:lang w:val="nb-NO"/>
              </w:rPr>
            </w:pPr>
          </w:p>
          <w:p w14:paraId="7F9DB3CA" w14:textId="77777777" w:rsidR="00AD71A2" w:rsidRPr="000A6A3D" w:rsidRDefault="00AD71A2" w:rsidP="00D116B1">
            <w:pPr>
              <w:jc w:val="both"/>
              <w:rPr>
                <w:lang w:val="nb-NO"/>
              </w:rPr>
            </w:pPr>
            <w:r w:rsidRPr="000A6A3D">
              <w:rPr>
                <w:lang w:val="nb-NO"/>
              </w:rPr>
              <w:t xml:space="preserve">HS theo dõi, ghi bài </w:t>
            </w:r>
          </w:p>
          <w:p w14:paraId="60073654" w14:textId="77777777" w:rsidR="00AD71A2" w:rsidRPr="000A6A3D" w:rsidRDefault="00AD71A2" w:rsidP="00D116B1">
            <w:pPr>
              <w:jc w:val="both"/>
              <w:rPr>
                <w:lang w:val="nb-NO"/>
              </w:rPr>
            </w:pPr>
          </w:p>
          <w:p w14:paraId="0FBC2EBA" w14:textId="77777777" w:rsidR="00AD71A2" w:rsidRPr="000A6A3D" w:rsidRDefault="00AD71A2" w:rsidP="00D116B1">
            <w:pPr>
              <w:jc w:val="both"/>
              <w:rPr>
                <w:lang w:val="nb-NO"/>
              </w:rPr>
            </w:pPr>
          </w:p>
          <w:p w14:paraId="39E81B26" w14:textId="68C56060" w:rsidR="0096107B" w:rsidRDefault="000E28BB" w:rsidP="00D116B1">
            <w:pPr>
              <w:jc w:val="both"/>
              <w:rPr>
                <w:lang w:val="nb-NO"/>
              </w:rPr>
            </w:pPr>
            <w:r>
              <w:rPr>
                <w:lang w:val="nb-NO"/>
              </w:rPr>
              <w:t>HS làm bài tập nhóm.</w:t>
            </w:r>
          </w:p>
          <w:p w14:paraId="292363F4" w14:textId="737BE054" w:rsidR="0096107B" w:rsidRDefault="0096107B" w:rsidP="00D116B1">
            <w:pPr>
              <w:jc w:val="both"/>
              <w:rPr>
                <w:lang w:val="nb-NO"/>
              </w:rPr>
            </w:pPr>
          </w:p>
          <w:p w14:paraId="7259E302" w14:textId="7D66C486" w:rsidR="008421A1" w:rsidRDefault="008421A1" w:rsidP="00D116B1">
            <w:pPr>
              <w:jc w:val="both"/>
              <w:rPr>
                <w:lang w:val="nb-NO"/>
              </w:rPr>
            </w:pPr>
          </w:p>
          <w:p w14:paraId="6A8E522C" w14:textId="70F347CF" w:rsidR="008421A1" w:rsidRDefault="008421A1" w:rsidP="00D116B1">
            <w:pPr>
              <w:jc w:val="both"/>
              <w:rPr>
                <w:lang w:val="nb-NO"/>
              </w:rPr>
            </w:pPr>
          </w:p>
          <w:p w14:paraId="4016CAA2" w14:textId="45687B33" w:rsidR="008421A1" w:rsidRDefault="008421A1" w:rsidP="00D116B1">
            <w:pPr>
              <w:jc w:val="both"/>
              <w:rPr>
                <w:lang w:val="nb-NO"/>
              </w:rPr>
            </w:pPr>
          </w:p>
          <w:p w14:paraId="544B1EE7" w14:textId="027C7FF2" w:rsidR="008421A1" w:rsidRDefault="008421A1" w:rsidP="00D116B1">
            <w:pPr>
              <w:jc w:val="both"/>
              <w:rPr>
                <w:lang w:val="nb-NO"/>
              </w:rPr>
            </w:pPr>
          </w:p>
          <w:p w14:paraId="7D4529AC" w14:textId="77777777" w:rsidR="008421A1" w:rsidRDefault="008421A1" w:rsidP="00D116B1">
            <w:pPr>
              <w:jc w:val="both"/>
              <w:rPr>
                <w:lang w:val="nb-NO"/>
              </w:rPr>
            </w:pPr>
          </w:p>
          <w:p w14:paraId="17618EE4" w14:textId="1CE9A655" w:rsidR="0096107B" w:rsidRDefault="000E28BB" w:rsidP="00D116B1">
            <w:pPr>
              <w:jc w:val="both"/>
              <w:rPr>
                <w:lang w:val="nb-NO"/>
              </w:rPr>
            </w:pPr>
            <w:r>
              <w:rPr>
                <w:lang w:val="nb-NO"/>
              </w:rPr>
              <w:t>HS lên bảng trình bày.</w:t>
            </w:r>
          </w:p>
          <w:p w14:paraId="770F3177" w14:textId="4A9EC759" w:rsidR="000E28BB" w:rsidRDefault="000E28BB" w:rsidP="00D116B1">
            <w:pPr>
              <w:jc w:val="both"/>
              <w:rPr>
                <w:lang w:val="nb-NO"/>
              </w:rPr>
            </w:pPr>
            <w:r>
              <w:rPr>
                <w:lang w:val="nb-NO"/>
              </w:rPr>
              <w:t>HS nhóm khác bổ sung.</w:t>
            </w:r>
          </w:p>
          <w:p w14:paraId="5AAE466D" w14:textId="77777777" w:rsidR="00306546" w:rsidRDefault="00306546" w:rsidP="00D116B1">
            <w:pPr>
              <w:jc w:val="both"/>
              <w:rPr>
                <w:lang w:val="nb-NO"/>
              </w:rPr>
            </w:pPr>
          </w:p>
          <w:p w14:paraId="39D8F2F9" w14:textId="66C2CFE4" w:rsidR="003B261D" w:rsidRPr="000A6A3D" w:rsidRDefault="003B261D" w:rsidP="00306546">
            <w:pPr>
              <w:jc w:val="both"/>
              <w:rPr>
                <w:lang w:val="nb-NO"/>
              </w:rPr>
            </w:pPr>
            <w:r w:rsidRPr="000A6A3D">
              <w:rPr>
                <w:lang w:val="nb-NO"/>
              </w:rPr>
              <w:t>H</w:t>
            </w:r>
            <w:r w:rsidR="00306546">
              <w:rPr>
                <w:lang w:val="nb-NO"/>
              </w:rPr>
              <w:t>S</w:t>
            </w:r>
            <w:r w:rsidRPr="000A6A3D">
              <w:rPr>
                <w:lang w:val="nb-NO"/>
              </w:rPr>
              <w:t xml:space="preserve"> </w:t>
            </w:r>
            <w:r w:rsidRPr="000A6A3D">
              <w:rPr>
                <w:lang w:val="de-DE"/>
              </w:rPr>
              <w:t xml:space="preserve">lắng nghe phần giải thích và </w:t>
            </w:r>
            <w:r w:rsidR="000E28BB">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0565DC3C" w14:textId="77777777" w:rsidR="00BD5D71" w:rsidRDefault="00BD5D71" w:rsidP="006F3FD6">
            <w:pPr>
              <w:jc w:val="center"/>
              <w:rPr>
                <w:lang w:val="pt-BR"/>
              </w:rPr>
            </w:pPr>
          </w:p>
          <w:p w14:paraId="77F89A88" w14:textId="1F8C2CE7" w:rsidR="006F3FD6" w:rsidRPr="000A6A3D" w:rsidRDefault="00CD4120" w:rsidP="006F3FD6">
            <w:pPr>
              <w:jc w:val="center"/>
              <w:rPr>
                <w:lang w:val="pt-BR"/>
              </w:rPr>
            </w:pPr>
            <w:r>
              <w:rPr>
                <w:lang w:val="pt-BR"/>
              </w:rPr>
              <w:t>20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3E0EC0A7" w14:textId="4BF9247A" w:rsidR="006F3FD6" w:rsidRPr="000A6A3D" w:rsidRDefault="00CD4120" w:rsidP="006F3FD6">
            <w:pPr>
              <w:jc w:val="center"/>
              <w:rPr>
                <w:lang w:val="pt-BR"/>
              </w:rPr>
            </w:pPr>
            <w:r>
              <w:rPr>
                <w:lang w:val="pt-BR"/>
              </w:rPr>
              <w:t>55</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219E9C62" w:rsidR="0052349E" w:rsidRPr="000A6A3D" w:rsidRDefault="0052349E" w:rsidP="0052349E">
            <w:r>
              <w:rPr>
                <w:bCs/>
                <w:lang w:val="nb-NO"/>
              </w:rPr>
              <w:t>Tóm tắt lại cách giải bài tập.</w:t>
            </w:r>
          </w:p>
          <w:p w14:paraId="11CB4DF4" w14:textId="4D3309EB" w:rsidR="00AD71A2" w:rsidRPr="000A6A3D" w:rsidRDefault="00AD71A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D116B1">
            <w:pPr>
              <w:jc w:val="both"/>
              <w:rPr>
                <w:lang w:val="nb-NO"/>
              </w:rPr>
            </w:pPr>
          </w:p>
          <w:p w14:paraId="4DEC6C10" w14:textId="43404A9D" w:rsidR="00AD71A2" w:rsidRPr="000A6A3D" w:rsidRDefault="00AD71A2" w:rsidP="00D116B1">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D116B1">
            <w:pPr>
              <w:jc w:val="both"/>
              <w:rPr>
                <w:lang w:val="nb-NO"/>
              </w:rPr>
            </w:pPr>
          </w:p>
          <w:p w14:paraId="03691032" w14:textId="147B52E9" w:rsidR="00AD71A2" w:rsidRPr="000A6A3D" w:rsidRDefault="00AD71A2" w:rsidP="00D116B1">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12E7814C" w:rsidR="00AD71A2" w:rsidRPr="000A6A3D" w:rsidRDefault="00AD71A2" w:rsidP="000A6A3D">
            <w:pPr>
              <w:rPr>
                <w:bCs/>
                <w:lang w:val="nb-NO"/>
              </w:rPr>
            </w:pPr>
            <w:r w:rsidRPr="000A6A3D">
              <w:rPr>
                <w:bCs/>
                <w:lang w:val="nb-NO"/>
              </w:rPr>
              <w:t xml:space="preserve">- Bài tập </w:t>
            </w:r>
            <w:r w:rsidR="0052349E">
              <w:rPr>
                <w:bCs/>
                <w:lang w:val="nb-NO"/>
              </w:rPr>
              <w:t>5</w:t>
            </w:r>
            <w:r w:rsidRPr="000A6A3D">
              <w:rPr>
                <w:bCs/>
                <w:lang w:val="nb-NO"/>
              </w:rPr>
              <w:t xml:space="preserve"> - </w:t>
            </w:r>
            <w:r w:rsidR="0052349E">
              <w:rPr>
                <w:bCs/>
                <w:lang w:val="nb-NO"/>
              </w:rPr>
              <w:t>7 trang 2</w:t>
            </w:r>
            <w:r w:rsidR="00CF4993" w:rsidRPr="000A6A3D">
              <w:rPr>
                <w:bCs/>
                <w:lang w:val="nb-NO"/>
              </w:rPr>
              <w:t>2</w:t>
            </w:r>
            <w:r w:rsidR="0052349E">
              <w:rPr>
                <w:bCs/>
                <w:lang w:val="nb-NO"/>
              </w:rPr>
              <w:t>,23/GT</w:t>
            </w:r>
            <w:r w:rsidRPr="000A6A3D">
              <w:rPr>
                <w:bCs/>
                <w:lang w:val="nb-NO"/>
              </w:rPr>
              <w:t xml:space="preserve">. </w:t>
            </w:r>
          </w:p>
          <w:p w14:paraId="373AE576" w14:textId="6475CA99"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52349E">
              <w:rPr>
                <w:bCs/>
              </w:rPr>
              <w:t>48</w:t>
            </w:r>
            <w:r w:rsidRPr="000A6A3D">
              <w:rPr>
                <w:bCs/>
              </w:rPr>
              <w:t>.</w:t>
            </w:r>
            <w:r w:rsidR="00CF4993" w:rsidRPr="000A6A3D">
              <w:t xml:space="preserve"> </w:t>
            </w:r>
            <w:bookmarkStart w:id="38" w:name="_Hlk521244328"/>
            <w:r w:rsidR="00CF4993" w:rsidRPr="000A6A3D">
              <w:t>B</w:t>
            </w:r>
            <w:r w:rsidR="0052349E">
              <w:t>enzen.</w:t>
            </w:r>
            <w:r w:rsidR="00CF4993" w:rsidRPr="000A6A3D">
              <w:t xml:space="preserve"> </w:t>
            </w:r>
          </w:p>
          <w:bookmarkEnd w:id="38"/>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D116B1">
            <w:pPr>
              <w:jc w:val="both"/>
              <w:rPr>
                <w:lang w:val="pt-BR"/>
              </w:rPr>
            </w:pPr>
          </w:p>
          <w:p w14:paraId="393C434E" w14:textId="77777777" w:rsidR="00AD71A2" w:rsidRPr="000A6A3D" w:rsidRDefault="00AD71A2"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D116B1">
            <w:pPr>
              <w:jc w:val="both"/>
              <w:rPr>
                <w:lang w:val="de-DE"/>
              </w:rPr>
            </w:pPr>
          </w:p>
          <w:p w14:paraId="03B41C57" w14:textId="55D2ECE2" w:rsidR="00AD71A2" w:rsidRPr="000A6A3D" w:rsidRDefault="00AD71A2" w:rsidP="00D116B1">
            <w:pPr>
              <w:jc w:val="both"/>
              <w:rPr>
                <w:lang w:val="pt-BR"/>
              </w:rPr>
            </w:pPr>
            <w:r w:rsidRPr="000A6A3D">
              <w:rPr>
                <w:lang w:val="pt-BR"/>
              </w:rPr>
              <w:t>Học sinh giải bài tập, tự nghiên cứu nội dung mới trước khi lên lớp</w:t>
            </w:r>
            <w:r w:rsidR="007E5C0C">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14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958"/>
        <w:gridCol w:w="293"/>
        <w:gridCol w:w="5937"/>
        <w:gridCol w:w="1084"/>
      </w:tblGrid>
      <w:tr w:rsidR="00AD71A2" w:rsidRPr="000A6A3D" w14:paraId="0FF11EDD" w14:textId="77777777" w:rsidTr="007E1734">
        <w:trPr>
          <w:gridAfter w:val="1"/>
          <w:wAfter w:w="1084" w:type="dxa"/>
          <w:trHeight w:val="1153"/>
        </w:trPr>
        <w:tc>
          <w:tcPr>
            <w:tcW w:w="3163"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18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15056FB5" w:rsidR="00AD71A2" w:rsidRPr="000A6A3D" w:rsidRDefault="00AD71A2" w:rsidP="000A6A3D">
            <w:pPr>
              <w:jc w:val="both"/>
            </w:pPr>
            <w:r w:rsidRPr="000A6A3D">
              <w:t xml:space="preserve">1. </w:t>
            </w:r>
            <w:r w:rsidRPr="000A6A3D">
              <w:rPr>
                <w:i/>
                <w:iCs/>
              </w:rPr>
              <w:t xml:space="preserve">Giáo trình hóa học </w:t>
            </w:r>
            <w:r w:rsidR="007E5C0C">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7E5C0C">
              <w:t>9</w:t>
            </w:r>
            <w:r w:rsidRPr="000A6A3D">
              <w:t>.</w:t>
            </w:r>
          </w:p>
          <w:p w14:paraId="4BF33716" w14:textId="4DFF46E2"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Hóa học 1</w:t>
            </w:r>
            <w:r w:rsidR="007E5C0C">
              <w:rPr>
                <w:i/>
                <w:iCs/>
              </w:rPr>
              <w:t>1</w:t>
            </w:r>
            <w:r w:rsidRPr="000A6A3D">
              <w:rPr>
                <w:i/>
                <w:iCs/>
              </w:rPr>
              <w:t xml:space="preserve">, </w:t>
            </w:r>
            <w:r w:rsidRPr="000A6A3D">
              <w:rPr>
                <w:lang w:val="vi-VN"/>
              </w:rPr>
              <w:t>NXB Giáo dục Việt Nam</w:t>
            </w:r>
            <w:r w:rsidRPr="000A6A3D">
              <w:t>, năm 2015.</w:t>
            </w:r>
          </w:p>
          <w:p w14:paraId="4C951FC8" w14:textId="5B328068" w:rsidR="00AD71A2" w:rsidRPr="000A6A3D" w:rsidRDefault="00AD71A2" w:rsidP="007E5C0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E5C0C">
              <w:t>1</w:t>
            </w:r>
            <w:r w:rsidRPr="000A6A3D">
              <w:t xml:space="preserve">, </w:t>
            </w:r>
            <w:r w:rsidRPr="000A6A3D">
              <w:rPr>
                <w:lang w:val="vi-VN"/>
              </w:rPr>
              <w:t>NXB Giáo dục Việt Nam</w:t>
            </w:r>
            <w:r w:rsidRPr="000A6A3D">
              <w:t>, năm 2015.</w:t>
            </w:r>
          </w:p>
        </w:tc>
      </w:tr>
      <w:tr w:rsidR="00AD71A2" w:rsidRPr="000A6A3D" w14:paraId="70A1131C"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4" w:type="dxa"/>
          <w:trHeight w:val="59"/>
        </w:trPr>
        <w:tc>
          <w:tcPr>
            <w:tcW w:w="4414" w:type="dxa"/>
            <w:gridSpan w:val="3"/>
            <w:shd w:val="clear" w:color="auto" w:fill="auto"/>
          </w:tcPr>
          <w:p w14:paraId="3039CAA5" w14:textId="77777777" w:rsidR="00AD71A2" w:rsidRPr="000A6A3D" w:rsidRDefault="00AD71A2" w:rsidP="000A6A3D">
            <w:pPr>
              <w:rPr>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77777777" w:rsidR="00AD71A2" w:rsidRPr="000A6A3D" w:rsidRDefault="00AD71A2" w:rsidP="000A6A3D">
            <w:pPr>
              <w:jc w:val="center"/>
              <w:rPr>
                <w:b/>
                <w:bCs/>
                <w:lang w:val="pt-BR"/>
              </w:rPr>
            </w:pPr>
            <w:r w:rsidRPr="000A6A3D">
              <w:rPr>
                <w:b/>
                <w:bCs/>
                <w:lang w:val="vi-VN"/>
              </w:rPr>
              <w:t xml:space="preserve">   </w:t>
            </w:r>
            <w:r w:rsidRPr="000A6A3D">
              <w:rPr>
                <w:b/>
                <w:bCs/>
                <w:lang w:val="pt-BR"/>
              </w:rPr>
              <w:t>Nguyễn Thị Huyền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937" w:type="dxa"/>
            <w:shd w:val="clear" w:color="auto" w:fill="auto"/>
          </w:tcPr>
          <w:p w14:paraId="13F224F5" w14:textId="77777777" w:rsidR="00AD71A2" w:rsidRPr="000A6A3D" w:rsidRDefault="00AD71A2" w:rsidP="000A6A3D">
            <w:pPr>
              <w:rPr>
                <w:lang w:val="pt-BR"/>
              </w:rPr>
            </w:pPr>
          </w:p>
          <w:p w14:paraId="437491EE" w14:textId="77777777" w:rsidR="005565C1" w:rsidRPr="000A6A3D" w:rsidRDefault="005565C1" w:rsidP="005565C1">
            <w:pPr>
              <w:ind w:left="869"/>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6A0F260F" w14:textId="77777777" w:rsidR="005565C1" w:rsidRDefault="005565C1" w:rsidP="005565C1">
            <w:pPr>
              <w:jc w:val="center"/>
              <w:rPr>
                <w:b/>
                <w:lang w:val="pt-BR"/>
              </w:rPr>
            </w:pPr>
            <w:r w:rsidRPr="000A6A3D">
              <w:rPr>
                <w:b/>
                <w:lang w:val="pt-BR"/>
              </w:rPr>
              <w:t>Giảng viên</w:t>
            </w:r>
          </w:p>
          <w:p w14:paraId="13555331" w14:textId="7F590FBA" w:rsidR="007E5C0C" w:rsidRDefault="005565C1" w:rsidP="005565C1">
            <w:pPr>
              <w:jc w:val="center"/>
              <w:rPr>
                <w:b/>
                <w:lang w:val="pt-BR"/>
              </w:rPr>
            </w:pPr>
            <w:r>
              <w:rPr>
                <w:b/>
                <w:lang w:val="pt-BR"/>
              </w:rPr>
              <w:t>Lê Văn Bình</w:t>
            </w:r>
            <w:r>
              <w:rPr>
                <w:b/>
                <w:lang w:val="pt-BR"/>
              </w:rPr>
              <w:t xml:space="preserve"> </w:t>
            </w:r>
          </w:p>
          <w:p w14:paraId="73623145" w14:textId="4453A98C" w:rsidR="00B15E3A" w:rsidRDefault="00B15E3A" w:rsidP="000A6A3D">
            <w:pPr>
              <w:jc w:val="center"/>
              <w:rPr>
                <w:b/>
                <w:lang w:val="pt-BR"/>
              </w:rPr>
            </w:pPr>
          </w:p>
          <w:p w14:paraId="589C3F51" w14:textId="77777777" w:rsidR="00B15E3A" w:rsidRDefault="00B15E3A" w:rsidP="000A6A3D">
            <w:pPr>
              <w:jc w:val="center"/>
              <w:rPr>
                <w:b/>
                <w:lang w:val="pt-BR"/>
              </w:rPr>
            </w:pPr>
          </w:p>
          <w:p w14:paraId="1E4FA607" w14:textId="77777777" w:rsidR="007E5C0C" w:rsidRPr="000A6A3D" w:rsidRDefault="007E5C0C" w:rsidP="000A6A3D">
            <w:pPr>
              <w:jc w:val="center"/>
              <w:rPr>
                <w:lang w:val="pt-BR"/>
              </w:rPr>
            </w:pPr>
          </w:p>
        </w:tc>
      </w:tr>
      <w:tr w:rsidR="00427579" w:rsidRPr="000A6A3D" w14:paraId="70BADB03"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4121"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7314"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2C1B113" w:rsidR="00427579" w:rsidRPr="000A6A3D" w:rsidRDefault="00427579" w:rsidP="000A6A3D">
            <w:pPr>
              <w:tabs>
                <w:tab w:val="right" w:leader="dot" w:pos="3331"/>
              </w:tabs>
            </w:pPr>
            <w:r w:rsidRPr="000A6A3D">
              <w:t xml:space="preserve">Tên chương: </w:t>
            </w:r>
            <w:r w:rsidRPr="000A6A3D">
              <w:rPr>
                <w:b/>
                <w:bCs/>
              </w:rPr>
              <w:t>CHƯƠNG</w:t>
            </w:r>
            <w:r w:rsidR="0051129B">
              <w:rPr>
                <w:b/>
                <w:bCs/>
              </w:rPr>
              <w:t xml:space="preserve"> XIII</w:t>
            </w:r>
            <w:r w:rsidRPr="000A6A3D">
              <w:rPr>
                <w:b/>
                <w:bCs/>
              </w:rPr>
              <w:t xml:space="preserve">:  </w:t>
            </w:r>
            <w:r w:rsidR="0051129B">
              <w:rPr>
                <w:b/>
                <w:bCs/>
              </w:rPr>
              <w:t>HIĐROCACBON THƠM</w:t>
            </w:r>
          </w:p>
          <w:p w14:paraId="60E1390A" w14:textId="5313AC08" w:rsidR="00427579" w:rsidRPr="000A6A3D" w:rsidRDefault="001E36D0" w:rsidP="000A6A3D">
            <w:r w:rsidRPr="000A6A3D">
              <w:t xml:space="preserve">Thực hiện ngày    </w:t>
            </w:r>
            <w:r>
              <w:t xml:space="preserve">   </w:t>
            </w:r>
            <w:r w:rsidR="007D68EC">
              <w:t>6</w:t>
            </w:r>
            <w:r w:rsidRPr="000A6A3D">
              <w:t xml:space="preserve"> </w:t>
            </w:r>
            <w:r>
              <w:t xml:space="preserve">          </w:t>
            </w:r>
            <w:r w:rsidRPr="000A6A3D">
              <w:t xml:space="preserve">tháng    </w:t>
            </w:r>
            <w:r w:rsidR="007D68EC">
              <w:t>9</w:t>
            </w:r>
            <w:r w:rsidRPr="000A6A3D">
              <w:t xml:space="preserve"> </w:t>
            </w:r>
            <w:r>
              <w:t xml:space="preserve">            </w:t>
            </w:r>
            <w:r w:rsidRPr="000A6A3D">
              <w:t>năm 20</w:t>
            </w:r>
            <w:r w:rsidR="007D68EC">
              <w:t>21</w:t>
            </w:r>
            <w:r w:rsidRPr="000A6A3D">
              <w:t xml:space="preserve"> </w:t>
            </w:r>
            <w:r w:rsidR="00427579" w:rsidRPr="000A6A3D">
              <w:t xml:space="preserve"> </w:t>
            </w:r>
          </w:p>
          <w:p w14:paraId="3B5616F0" w14:textId="77777777" w:rsidR="00427579" w:rsidRPr="000A6A3D" w:rsidRDefault="00427579" w:rsidP="000A6A3D"/>
        </w:tc>
      </w:tr>
    </w:tbl>
    <w:p w14:paraId="4B70FC86" w14:textId="442E2AE2"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Pr="0051129B">
        <w:rPr>
          <w:b/>
          <w:i/>
        </w:rPr>
        <w:t xml:space="preserve">Bài </w:t>
      </w:r>
      <w:r w:rsidR="0051129B" w:rsidRPr="0051129B">
        <w:rPr>
          <w:b/>
          <w:i/>
        </w:rPr>
        <w:t>48:</w:t>
      </w:r>
      <w:r w:rsidR="0051129B" w:rsidRPr="0051129B">
        <w:rPr>
          <w:b/>
        </w:rPr>
        <w:t xml:space="preserve"> BENZEN</w:t>
      </w:r>
      <w:r w:rsidR="0051129B">
        <w:rPr>
          <w:sz w:val="28"/>
          <w:szCs w:val="28"/>
        </w:rPr>
        <w:t xml:space="preserve"> </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0FCA1A59" w14:textId="77777777" w:rsidR="006143C3" w:rsidRDefault="006143C3" w:rsidP="00CD0943">
      <w:pPr>
        <w:tabs>
          <w:tab w:val="left" w:leader="dot" w:pos="9540"/>
        </w:tabs>
        <w:ind w:firstLine="284"/>
        <w:jc w:val="both"/>
      </w:pPr>
      <w:r>
        <w:t>Nêu được</w:t>
      </w:r>
      <w:r w:rsidR="002C5515" w:rsidRPr="002C5515">
        <w:t xml:space="preserve"> đặc điểm cấu tạo của benzen: cấu trúc phẳng và phân tử có dạng lục giác đều, có hệ liên kết </w:t>
      </w:r>
      <w:r w:rsidR="002C5515" w:rsidRPr="002C5515">
        <w:rPr>
          <w:rFonts w:ascii="Symbol" w:hAnsi="Symbol"/>
        </w:rPr>
        <w:t></w:t>
      </w:r>
      <w:r>
        <w:t xml:space="preserve"> liên hợp.</w:t>
      </w:r>
    </w:p>
    <w:p w14:paraId="2B1D3588" w14:textId="1D430C1E" w:rsidR="002C5515" w:rsidRPr="002C5515" w:rsidRDefault="006143C3" w:rsidP="00CD0943">
      <w:pPr>
        <w:tabs>
          <w:tab w:val="left" w:leader="dot" w:pos="9540"/>
        </w:tabs>
        <w:ind w:firstLine="284"/>
        <w:jc w:val="both"/>
        <w:rPr>
          <w:rFonts w:ascii="Symbol" w:hAnsi="Symbol"/>
        </w:rPr>
      </w:pPr>
      <w:r>
        <w:t xml:space="preserve">Trình bày được </w:t>
      </w:r>
      <w:r w:rsidR="002C5515" w:rsidRPr="002C5515">
        <w:t>tính chất hóa học của benzen.</w:t>
      </w:r>
    </w:p>
    <w:p w14:paraId="1A9B69F7" w14:textId="0832B74C" w:rsidR="002C5515" w:rsidRPr="002C5515" w:rsidRDefault="006143C3" w:rsidP="00CD0943">
      <w:pPr>
        <w:tabs>
          <w:tab w:val="left" w:leader="dot" w:pos="9540"/>
        </w:tabs>
        <w:ind w:firstLine="284"/>
        <w:jc w:val="both"/>
      </w:pPr>
      <w:r>
        <w:t xml:space="preserve">Phân tích được </w:t>
      </w:r>
      <w:r w:rsidR="002C5515" w:rsidRPr="002C5515">
        <w:t>cấu tạo đặc biệt của benzen dẫn đến tính chất hóa học của hidrocacbon no và không no.</w:t>
      </w:r>
    </w:p>
    <w:p w14:paraId="5FB163C9" w14:textId="7917A063" w:rsidR="00427579" w:rsidRPr="002C5515" w:rsidRDefault="00427579" w:rsidP="00CD0943">
      <w:pPr>
        <w:jc w:val="both"/>
        <w:outlineLvl w:val="0"/>
        <w:rPr>
          <w:b/>
        </w:rPr>
      </w:pPr>
      <w:r w:rsidRPr="002C5515">
        <w:rPr>
          <w:b/>
          <w:bCs/>
        </w:rPr>
        <w:t xml:space="preserve">2. </w:t>
      </w:r>
      <w:r w:rsidR="004D3139" w:rsidRPr="002C5515">
        <w:rPr>
          <w:b/>
          <w:bCs/>
        </w:rPr>
        <w:t>Kỹ năng</w:t>
      </w:r>
      <w:r w:rsidRPr="002C5515">
        <w:rPr>
          <w:b/>
          <w:bCs/>
        </w:rPr>
        <w:t xml:space="preserve">: </w:t>
      </w:r>
    </w:p>
    <w:p w14:paraId="0B786F5C" w14:textId="61F9027A" w:rsidR="002C5515" w:rsidRPr="002C5515" w:rsidRDefault="006143C3" w:rsidP="00CD0943">
      <w:pPr>
        <w:tabs>
          <w:tab w:val="left" w:leader="dot" w:pos="9540"/>
        </w:tabs>
        <w:ind w:firstLine="284"/>
        <w:jc w:val="both"/>
      </w:pPr>
      <w:r>
        <w:t>V</w:t>
      </w:r>
      <w:r w:rsidR="002C5515" w:rsidRPr="002C5515">
        <w:t xml:space="preserve">iết được phương trình hóa học minh họa tính chất </w:t>
      </w:r>
      <w:r>
        <w:t xml:space="preserve">hóa học </w:t>
      </w:r>
      <w:r w:rsidR="002C5515" w:rsidRPr="002C5515">
        <w:t>của benzen</w:t>
      </w:r>
      <w:r>
        <w:t>.</w:t>
      </w:r>
    </w:p>
    <w:p w14:paraId="2654D119" w14:textId="135FFF93" w:rsidR="002C5515" w:rsidRPr="002C5515" w:rsidRDefault="006143C3" w:rsidP="00CD0943">
      <w:pPr>
        <w:tabs>
          <w:tab w:val="left" w:leader="dot" w:pos="9540"/>
        </w:tabs>
        <w:ind w:firstLine="284"/>
        <w:jc w:val="both"/>
      </w:pPr>
      <w:r>
        <w:t>P</w:t>
      </w:r>
      <w:r w:rsidR="002C5515" w:rsidRPr="002C5515">
        <w:t xml:space="preserve">hân biệt được benzen với các hidrocacbon đã học </w:t>
      </w:r>
      <w:r>
        <w:t>.</w:t>
      </w:r>
    </w:p>
    <w:p w14:paraId="51D1E741" w14:textId="5B0AF1B8" w:rsidR="00427579" w:rsidRPr="000A6A3D" w:rsidRDefault="00427579" w:rsidP="00CD0943">
      <w:pPr>
        <w:jc w:val="both"/>
        <w:rPr>
          <w:lang w:val="vi-VN"/>
        </w:rPr>
      </w:pPr>
      <w:r w:rsidRPr="000A6A3D">
        <w:rPr>
          <w:b/>
          <w:bCs/>
        </w:rPr>
        <w:t>3. Thái độ</w:t>
      </w:r>
      <w:r w:rsidR="006F79FB">
        <w:rPr>
          <w:b/>
          <w:bCs/>
        </w:rPr>
        <w:t>:</w:t>
      </w:r>
    </w:p>
    <w:p w14:paraId="7CA18C90" w14:textId="003E4CCD" w:rsidR="00427579" w:rsidRPr="000A6A3D" w:rsidRDefault="006143C3"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427579" w:rsidRPr="000A6A3D">
        <w:rPr>
          <w:color w:val="000000"/>
        </w:rPr>
        <w:t>inh có</w:t>
      </w:r>
      <w:r w:rsidR="00427579" w:rsidRPr="000A6A3D">
        <w:rPr>
          <w:color w:val="000000"/>
          <w:lang w:val="vi-VN"/>
        </w:rPr>
        <w:t xml:space="preserve"> </w:t>
      </w:r>
      <w:r w:rsidR="00427579" w:rsidRPr="000A6A3D">
        <w:rPr>
          <w:bCs/>
        </w:rPr>
        <w:t>lòng say mê học tập, biết vận dụng những kiến thức được học vào cuộc sống</w:t>
      </w:r>
      <w:r w:rsidR="00427579" w:rsidRPr="000A6A3D">
        <w:rPr>
          <w:bCs/>
          <w:lang w:val="vi-VN"/>
        </w:rPr>
        <w:t>, có</w:t>
      </w:r>
      <w:r w:rsidR="00427579" w:rsidRPr="000A6A3D">
        <w:rPr>
          <w:bCs/>
        </w:rPr>
        <w:t xml:space="preserve"> </w:t>
      </w:r>
      <w:r w:rsidR="00427579" w:rsidRPr="000A6A3D">
        <w:rPr>
          <w:color w:val="000000"/>
        </w:rPr>
        <w:t>tư duy khoa học, logic trước các sự vật hiện tượng trong tự nhiên</w:t>
      </w:r>
      <w:r w:rsidR="00427579" w:rsidRPr="000A6A3D">
        <w:rPr>
          <w:color w:val="000000"/>
          <w:lang w:val="vi-VN"/>
        </w:rPr>
        <w:t>,</w:t>
      </w:r>
      <w:r w:rsidR="00427579" w:rsidRPr="000A6A3D">
        <w:rPr>
          <w:bCs/>
        </w:rPr>
        <w:t xml:space="preserve"> có ý thức bảo vệ môi trường và tài</w:t>
      </w:r>
      <w:r w:rsidR="00427579" w:rsidRPr="000A6A3D">
        <w:rPr>
          <w:color w:val="000000"/>
        </w:rPr>
        <w:t xml:space="preserve"> </w:t>
      </w:r>
      <w:r w:rsidR="00427579" w:rsidRPr="000A6A3D">
        <w:rPr>
          <w:bCs/>
        </w:rPr>
        <w:t xml:space="preserve">nguyên, sử dụng </w:t>
      </w:r>
      <w:r w:rsidR="00113F9F">
        <w:rPr>
          <w:bCs/>
        </w:rPr>
        <w:t>hợp lý</w:t>
      </w:r>
      <w:r w:rsidR="00427579"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2B9D938E" w:rsidR="00427579" w:rsidRDefault="00427579" w:rsidP="000A6A3D">
            <w:pPr>
              <w:jc w:val="both"/>
            </w:pPr>
            <w:r w:rsidRPr="000A6A3D">
              <w:rPr>
                <w:iCs/>
                <w:lang w:val="de-DE"/>
              </w:rPr>
              <w:t xml:space="preserve">- </w:t>
            </w:r>
            <w:r w:rsidR="002146FD">
              <w:rPr>
                <w:iCs/>
                <w:lang w:val="de-DE"/>
              </w:rPr>
              <w:t>Phản ứng cộng</w:t>
            </w:r>
            <w:r w:rsidR="00D87BD8" w:rsidRPr="000A6A3D">
              <w:t>.</w:t>
            </w:r>
          </w:p>
          <w:p w14:paraId="260F71A6" w14:textId="77777777" w:rsidR="002146FD" w:rsidRDefault="002146FD" w:rsidP="000A6A3D">
            <w:pPr>
              <w:jc w:val="both"/>
            </w:pPr>
          </w:p>
          <w:p w14:paraId="3987C1AD" w14:textId="77777777" w:rsidR="002146FD" w:rsidRPr="000A6A3D" w:rsidRDefault="002146FD" w:rsidP="000A6A3D">
            <w:pPr>
              <w:jc w:val="both"/>
              <w:rPr>
                <w:iCs/>
              </w:rPr>
            </w:pPr>
          </w:p>
          <w:p w14:paraId="0A60C3C4" w14:textId="05A7D0F0" w:rsidR="00427579" w:rsidRPr="000A6A3D" w:rsidRDefault="002146FD" w:rsidP="002146FD">
            <w:pPr>
              <w:jc w:val="both"/>
              <w:rPr>
                <w:lang w:val="de-DE"/>
              </w:rPr>
            </w:pPr>
            <w:r>
              <w:rPr>
                <w:iCs/>
                <w:lang w:val="de-DE"/>
              </w:rPr>
              <w:t>- Giới thiệu về Ben zen</w:t>
            </w:r>
            <w:r w:rsidR="00427579"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D116B1">
            <w:pPr>
              <w:jc w:val="both"/>
              <w:rPr>
                <w:lang w:val="de-DE"/>
              </w:rPr>
            </w:pPr>
          </w:p>
          <w:p w14:paraId="448B3D50" w14:textId="425DDDB6" w:rsidR="002146FD" w:rsidRDefault="002146FD" w:rsidP="00D116B1">
            <w:pPr>
              <w:jc w:val="both"/>
              <w:rPr>
                <w:lang w:val="de-DE"/>
              </w:rPr>
            </w:pPr>
            <w:r>
              <w:rPr>
                <w:lang w:val="de-DE"/>
              </w:rPr>
              <w:t>- Đặt câu hỏi kiểm tra bài cũ, n</w:t>
            </w:r>
            <w:r w:rsidR="00427579" w:rsidRPr="000A6A3D">
              <w:rPr>
                <w:lang w:val="de-DE"/>
              </w:rPr>
              <w:t xml:space="preserve">hận xét câu trả lời của </w:t>
            </w:r>
            <w:r>
              <w:rPr>
                <w:lang w:val="de-DE"/>
              </w:rPr>
              <w:t>HS.</w:t>
            </w:r>
          </w:p>
          <w:p w14:paraId="7F8C8281" w14:textId="2CBBF976" w:rsidR="00427579" w:rsidRPr="000A6A3D" w:rsidRDefault="00427579"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D116B1">
            <w:pPr>
              <w:jc w:val="both"/>
              <w:rPr>
                <w:lang w:val="de-DE"/>
              </w:rPr>
            </w:pPr>
          </w:p>
          <w:p w14:paraId="72A44B1F" w14:textId="12074036" w:rsidR="00427579" w:rsidRPr="000A6A3D" w:rsidRDefault="00427579"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23E2D8ED" w14:textId="77777777" w:rsidR="00427579" w:rsidRPr="000A6A3D" w:rsidRDefault="00427579" w:rsidP="00D116B1">
            <w:pPr>
              <w:jc w:val="both"/>
              <w:rPr>
                <w:lang w:val="de-DE"/>
              </w:rPr>
            </w:pPr>
          </w:p>
          <w:p w14:paraId="50A8CEE5" w14:textId="77777777" w:rsidR="00427579" w:rsidRPr="000A6A3D" w:rsidRDefault="00427579"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6B9657C8" w:rsidR="00427579" w:rsidRPr="000A6A3D" w:rsidRDefault="00CD0943" w:rsidP="000A6A3D">
            <w:pPr>
              <w:jc w:val="center"/>
              <w:rPr>
                <w:lang w:val="pt-BR"/>
              </w:rPr>
            </w:pPr>
            <w:r>
              <w:rPr>
                <w:lang w:val="pt-BR"/>
              </w:rPr>
              <w:t>8</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84689E"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84689E" w:rsidRPr="000A6A3D" w:rsidRDefault="0084689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84689E" w:rsidRPr="00014F4F" w:rsidRDefault="0084689E" w:rsidP="000A6A3D">
            <w:pPr>
              <w:rPr>
                <w:b/>
                <w:bCs/>
                <w:u w:val="single"/>
                <w:lang w:val="nb-NO"/>
              </w:rPr>
            </w:pPr>
            <w:r w:rsidRPr="00014F4F">
              <w:rPr>
                <w:b/>
                <w:bCs/>
                <w:u w:val="single"/>
                <w:lang w:val="nb-NO"/>
              </w:rPr>
              <w:t>Giảng bài mới</w:t>
            </w:r>
          </w:p>
          <w:p w14:paraId="134CD748" w14:textId="77777777" w:rsidR="0084689E" w:rsidRPr="00014F4F" w:rsidRDefault="0084689E" w:rsidP="002146FD">
            <w:pPr>
              <w:pStyle w:val="NormalWeb"/>
              <w:spacing w:before="120" w:beforeAutospacing="0" w:after="0" w:afterAutospacing="0"/>
              <w:jc w:val="both"/>
              <w:rPr>
                <w:rStyle w:val="Strong"/>
              </w:rPr>
            </w:pPr>
            <w:r w:rsidRPr="00014F4F">
              <w:rPr>
                <w:rStyle w:val="Strong"/>
              </w:rPr>
              <w:t>A. Benzen và đồng đẳng</w:t>
            </w:r>
          </w:p>
          <w:p w14:paraId="05EBA825" w14:textId="77777777" w:rsidR="0084689E" w:rsidRPr="00014F4F" w:rsidRDefault="0084689E" w:rsidP="002146FD">
            <w:pPr>
              <w:pStyle w:val="Heading2"/>
              <w:numPr>
                <w:ilvl w:val="0"/>
                <w:numId w:val="14"/>
              </w:numPr>
              <w:spacing w:before="120" w:line="288" w:lineRule="auto"/>
              <w:ind w:left="480" w:hanging="480"/>
              <w:jc w:val="both"/>
              <w:rPr>
                <w:rFonts w:ascii="Times New Roman" w:hAnsi="Times New Roman"/>
                <w:b/>
                <w:bCs/>
                <w:sz w:val="24"/>
                <w:u w:val="single"/>
              </w:rPr>
            </w:pPr>
            <w:bookmarkStart w:id="39" w:name="_Toc8233488"/>
            <w:r w:rsidRPr="00014F4F">
              <w:rPr>
                <w:rFonts w:ascii="Times New Roman" w:hAnsi="Times New Roman"/>
                <w:b/>
                <w:sz w:val="24"/>
                <w:u w:val="single"/>
              </w:rPr>
              <w:t>Đồng đẳng, đồng phân, danh pháp, cấu tạo</w:t>
            </w:r>
            <w:bookmarkEnd w:id="39"/>
          </w:p>
          <w:p w14:paraId="3C9E55C1" w14:textId="77777777" w:rsidR="0084689E" w:rsidRPr="00014F4F" w:rsidRDefault="0084689E" w:rsidP="002146FD">
            <w:pPr>
              <w:pStyle w:val="Heading3"/>
              <w:ind w:left="480" w:hanging="480"/>
              <w:rPr>
                <w:bCs w:val="0"/>
              </w:rPr>
            </w:pPr>
            <w:bookmarkStart w:id="40" w:name="_Toc8233489"/>
            <w:r w:rsidRPr="00014F4F">
              <w:rPr>
                <w:bCs w:val="0"/>
              </w:rPr>
              <w:t xml:space="preserve">1.1. </w:t>
            </w:r>
            <w:hyperlink r:id="rId26" w:anchor="h" w:tgtFrame="_blank" w:history="1">
              <w:r w:rsidRPr="00014F4F">
                <w:t>Đồng đẳng</w:t>
              </w:r>
              <w:bookmarkEnd w:id="40"/>
            </w:hyperlink>
          </w:p>
          <w:p w14:paraId="214C9D70" w14:textId="77777777" w:rsidR="0084689E" w:rsidRPr="00014F4F" w:rsidRDefault="0084689E" w:rsidP="002146FD">
            <w:pPr>
              <w:pStyle w:val="Header"/>
              <w:spacing w:before="120"/>
              <w:jc w:val="both"/>
              <w:rPr>
                <w:sz w:val="24"/>
                <w:szCs w:val="24"/>
              </w:rPr>
            </w:pPr>
            <w:r w:rsidRPr="00014F4F">
              <w:rPr>
                <w:spacing w:val="4"/>
                <w:kern w:val="16"/>
                <w:sz w:val="24"/>
                <w:szCs w:val="24"/>
              </w:rPr>
              <w:t>Công thức chung: C</w:t>
            </w:r>
            <w:r w:rsidRPr="00014F4F">
              <w:rPr>
                <w:spacing w:val="4"/>
                <w:kern w:val="16"/>
                <w:sz w:val="24"/>
                <w:szCs w:val="24"/>
                <w:vertAlign w:val="subscript"/>
              </w:rPr>
              <w:t>n</w:t>
            </w:r>
            <w:r w:rsidRPr="00014F4F">
              <w:rPr>
                <w:spacing w:val="4"/>
                <w:kern w:val="16"/>
                <w:sz w:val="24"/>
                <w:szCs w:val="24"/>
              </w:rPr>
              <w:t>H</w:t>
            </w:r>
            <w:r w:rsidRPr="00014F4F">
              <w:rPr>
                <w:spacing w:val="4"/>
                <w:kern w:val="16"/>
                <w:sz w:val="24"/>
                <w:szCs w:val="24"/>
                <w:vertAlign w:val="subscript"/>
              </w:rPr>
              <w:t>2n-6</w:t>
            </w:r>
            <w:r w:rsidRPr="00014F4F">
              <w:rPr>
                <w:spacing w:val="4"/>
                <w:kern w:val="16"/>
                <w:sz w:val="24"/>
                <w:szCs w:val="24"/>
              </w:rPr>
              <w:t xml:space="preserve"> (n </w:t>
            </w:r>
            <w:r w:rsidRPr="00014F4F">
              <w:rPr>
                <w:spacing w:val="4"/>
                <w:kern w:val="16"/>
                <w:sz w:val="24"/>
                <w:szCs w:val="24"/>
              </w:rPr>
              <w:sym w:font="Symbol" w:char="F0B3"/>
            </w:r>
            <w:r w:rsidRPr="00014F4F">
              <w:rPr>
                <w:spacing w:val="4"/>
                <w:kern w:val="16"/>
                <w:sz w:val="24"/>
                <w:szCs w:val="24"/>
              </w:rPr>
              <w:t xml:space="preserve"> 6)</w:t>
            </w:r>
            <w:r w:rsidRPr="00014F4F">
              <w:rPr>
                <w:spacing w:val="4"/>
                <w:kern w:val="16"/>
                <w:sz w:val="24"/>
                <w:szCs w:val="24"/>
              </w:rPr>
              <w:tab/>
              <w:t xml:space="preserve">           </w:t>
            </w:r>
          </w:p>
          <w:p w14:paraId="1340A0BD" w14:textId="77777777" w:rsidR="0084689E" w:rsidRPr="00014F4F" w:rsidRDefault="0084689E" w:rsidP="002146FD">
            <w:pPr>
              <w:pStyle w:val="Heading3"/>
              <w:ind w:left="480" w:hanging="480"/>
              <w:rPr>
                <w:bCs w:val="0"/>
              </w:rPr>
            </w:pPr>
            <w:bookmarkStart w:id="41" w:name="_Toc8233490"/>
            <w:r w:rsidRPr="00014F4F">
              <w:t xml:space="preserve">1.2. </w:t>
            </w:r>
            <w:hyperlink r:id="rId27" w:anchor="b" w:tgtFrame="_blank" w:history="1">
              <w:r w:rsidRPr="00014F4F">
                <w:t>Đồng phân</w:t>
              </w:r>
            </w:hyperlink>
            <w:r w:rsidRPr="00014F4F">
              <w:t xml:space="preserve"> và danh pháp</w:t>
            </w:r>
            <w:bookmarkEnd w:id="41"/>
          </w:p>
          <w:p w14:paraId="31633E57" w14:textId="77777777" w:rsidR="0084689E" w:rsidRPr="00014F4F" w:rsidRDefault="0084689E" w:rsidP="002146FD">
            <w:pPr>
              <w:pStyle w:val="Header"/>
              <w:spacing w:before="120"/>
              <w:rPr>
                <w:b/>
                <w:i/>
                <w:spacing w:val="4"/>
                <w:kern w:val="16"/>
                <w:sz w:val="24"/>
                <w:szCs w:val="24"/>
              </w:rPr>
            </w:pPr>
            <w:r w:rsidRPr="00014F4F">
              <w:rPr>
                <w:b/>
                <w:i/>
                <w:spacing w:val="4"/>
                <w:kern w:val="16"/>
                <w:sz w:val="24"/>
                <w:szCs w:val="24"/>
              </w:rPr>
              <w:t>1.2.1. Tên thông thường</w:t>
            </w:r>
          </w:p>
          <w:p w14:paraId="5294F49E" w14:textId="77777777" w:rsidR="0084689E" w:rsidRPr="00014F4F" w:rsidRDefault="0084689E" w:rsidP="00014F4F">
            <w:pPr>
              <w:pStyle w:val="Header"/>
              <w:spacing w:before="120"/>
              <w:rPr>
                <w:b/>
                <w:i/>
                <w:spacing w:val="4"/>
                <w:kern w:val="16"/>
                <w:sz w:val="24"/>
                <w:szCs w:val="24"/>
              </w:rPr>
            </w:pPr>
            <w:r w:rsidRPr="00014F4F">
              <w:rPr>
                <w:b/>
                <w:i/>
                <w:spacing w:val="4"/>
                <w:kern w:val="16"/>
                <w:sz w:val="24"/>
                <w:szCs w:val="24"/>
              </w:rPr>
              <w:t xml:space="preserve">1.2.2. Tên hệ thống </w:t>
            </w:r>
          </w:p>
          <w:p w14:paraId="7391147D" w14:textId="77777777" w:rsidR="0084689E" w:rsidRPr="00014F4F" w:rsidRDefault="0084689E" w:rsidP="00014F4F">
            <w:pPr>
              <w:pStyle w:val="Heading3"/>
              <w:ind w:left="480" w:hanging="480"/>
            </w:pPr>
            <w:bookmarkStart w:id="42" w:name="_Toc8233491"/>
            <w:r w:rsidRPr="00014F4F">
              <w:t>1.3. Cấu tạo</w:t>
            </w:r>
            <w:bookmarkEnd w:id="42"/>
          </w:p>
          <w:p w14:paraId="1FCBE28B" w14:textId="77777777" w:rsidR="0084689E" w:rsidRPr="00014F4F" w:rsidRDefault="0084689E" w:rsidP="00014F4F">
            <w:pPr>
              <w:pStyle w:val="Header"/>
              <w:spacing w:before="120"/>
              <w:jc w:val="both"/>
              <w:rPr>
                <w:sz w:val="24"/>
                <w:szCs w:val="24"/>
              </w:rPr>
            </w:pPr>
            <w:r w:rsidRPr="00014F4F">
              <w:rPr>
                <w:spacing w:val="4"/>
                <w:kern w:val="16"/>
                <w:sz w:val="24"/>
                <w:szCs w:val="24"/>
              </w:rPr>
              <w:t>Công thức cấu tạo:</w:t>
            </w:r>
            <w:r w:rsidRPr="00014F4F">
              <w:rPr>
                <w:noProof/>
                <w:spacing w:val="4"/>
                <w:kern w:val="16"/>
                <w:sz w:val="24"/>
                <w:szCs w:val="24"/>
              </w:rPr>
              <w:drawing>
                <wp:inline distT="0" distB="0" distL="0" distR="0" wp14:anchorId="6C70CFDA" wp14:editId="3EE2E17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sidRPr="00014F4F">
              <w:rPr>
                <w:spacing w:val="4"/>
                <w:kern w:val="16"/>
                <w:sz w:val="24"/>
                <w:szCs w:val="24"/>
              </w:rPr>
              <w:t xml:space="preserve">hoặc </w:t>
            </w:r>
            <w:r w:rsidRPr="00014F4F">
              <w:rPr>
                <w:noProof/>
                <w:spacing w:val="4"/>
                <w:kern w:val="16"/>
                <w:sz w:val="24"/>
                <w:szCs w:val="24"/>
              </w:rPr>
              <w:drawing>
                <wp:inline distT="0" distB="0" distL="0" distR="0" wp14:anchorId="20F09B6D" wp14:editId="49876E7A">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6BBEADF5" w14:textId="77777777" w:rsidR="0084689E" w:rsidRPr="00014F4F" w:rsidRDefault="00CB0009" w:rsidP="00014F4F">
            <w:pPr>
              <w:pStyle w:val="Heading2"/>
              <w:numPr>
                <w:ilvl w:val="0"/>
                <w:numId w:val="14"/>
              </w:numPr>
              <w:spacing w:before="120" w:line="288" w:lineRule="auto"/>
              <w:ind w:left="480" w:hanging="480"/>
              <w:jc w:val="both"/>
              <w:rPr>
                <w:rFonts w:ascii="Times New Roman" w:hAnsi="Times New Roman"/>
                <w:b/>
                <w:sz w:val="24"/>
                <w:u w:val="single"/>
              </w:rPr>
            </w:pPr>
            <w:hyperlink r:id="rId30" w:anchor="n" w:tgtFrame="_blank" w:history="1">
              <w:bookmarkStart w:id="43" w:name="_Toc8233492"/>
              <w:r w:rsidR="0084689E" w:rsidRPr="00014F4F">
                <w:rPr>
                  <w:rFonts w:ascii="Times New Roman" w:hAnsi="Times New Roman"/>
                  <w:b/>
                  <w:sz w:val="24"/>
                  <w:u w:val="single"/>
                </w:rPr>
                <w:t>Tính chất vật lí</w:t>
              </w:r>
              <w:bookmarkEnd w:id="43"/>
              <w:r w:rsidR="0084689E" w:rsidRPr="00014F4F">
                <w:rPr>
                  <w:rFonts w:ascii="Times New Roman" w:hAnsi="Times New Roman"/>
                  <w:b/>
                  <w:sz w:val="24"/>
                  <w:u w:val="single"/>
                </w:rPr>
                <w:t xml:space="preserve"> </w:t>
              </w:r>
            </w:hyperlink>
            <w:r w:rsidR="0084689E" w:rsidRPr="00014F4F">
              <w:rPr>
                <w:rFonts w:ascii="Times New Roman" w:hAnsi="Times New Roman"/>
                <w:b/>
                <w:sz w:val="24"/>
                <w:u w:val="single"/>
              </w:rPr>
              <w:t xml:space="preserve"> </w:t>
            </w:r>
          </w:p>
          <w:bookmarkStart w:id="44" w:name="mj"/>
          <w:bookmarkEnd w:id="44"/>
          <w:p w14:paraId="1B63CDA6" w14:textId="77777777" w:rsidR="0084689E" w:rsidRPr="00014F4F"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014F4F">
              <w:rPr>
                <w:rFonts w:ascii="Times New Roman" w:hAnsi="Times New Roman"/>
                <w:b/>
                <w:sz w:val="24"/>
                <w:u w:val="single"/>
              </w:rPr>
              <w:fldChar w:fldCharType="begin"/>
            </w:r>
            <w:r w:rsidRPr="00014F4F">
              <w:rPr>
                <w:rFonts w:ascii="Times New Roman" w:hAnsi="Times New Roman"/>
                <w:b/>
                <w:sz w:val="24"/>
                <w:u w:val="single"/>
              </w:rPr>
              <w:instrText xml:space="preserve"> HYPERLINK "http://www.onthi.com/?a=OT&amp;ot=LT&amp;hdn_lt_id=706" \l "mj" \t "_blank" </w:instrText>
            </w:r>
            <w:r w:rsidRPr="00014F4F">
              <w:rPr>
                <w:rFonts w:ascii="Times New Roman" w:hAnsi="Times New Roman"/>
                <w:b/>
                <w:sz w:val="24"/>
                <w:u w:val="single"/>
              </w:rPr>
              <w:fldChar w:fldCharType="separate"/>
            </w:r>
            <w:bookmarkStart w:id="45" w:name="_Toc8233493"/>
            <w:r w:rsidRPr="00014F4F">
              <w:rPr>
                <w:rFonts w:ascii="Times New Roman" w:hAnsi="Times New Roman"/>
                <w:b/>
                <w:sz w:val="24"/>
                <w:u w:val="single"/>
              </w:rPr>
              <w:t>Tính chất hóa học</w:t>
            </w:r>
            <w:bookmarkEnd w:id="45"/>
            <w:r w:rsidRPr="00014F4F">
              <w:rPr>
                <w:rFonts w:ascii="Times New Roman" w:hAnsi="Times New Roman"/>
                <w:b/>
                <w:sz w:val="24"/>
                <w:u w:val="single"/>
              </w:rPr>
              <w:t xml:space="preserve"> </w:t>
            </w:r>
            <w:r w:rsidRPr="00014F4F">
              <w:rPr>
                <w:rFonts w:ascii="Times New Roman" w:hAnsi="Times New Roman"/>
                <w:b/>
                <w:sz w:val="24"/>
                <w:u w:val="single"/>
              </w:rPr>
              <w:fldChar w:fldCharType="end"/>
            </w:r>
          </w:p>
          <w:p w14:paraId="5ED528CD" w14:textId="16D25202" w:rsidR="0084689E" w:rsidRPr="00014F4F" w:rsidRDefault="0084689E" w:rsidP="00014F4F">
            <w:pPr>
              <w:pStyle w:val="NormalWeb"/>
              <w:spacing w:before="120" w:beforeAutospacing="0" w:after="0" w:afterAutospacing="0"/>
              <w:jc w:val="both"/>
              <w:rPr>
                <w:b/>
              </w:rPr>
            </w:pPr>
            <w:r>
              <w:rPr>
                <w:rStyle w:val="Strong"/>
                <w:iCs/>
              </w:rPr>
              <w:lastRenderedPageBreak/>
              <w:t xml:space="preserve">3.1. </w:t>
            </w:r>
            <w:hyperlink r:id="rId31" w:anchor="3" w:tgtFrame="_blank" w:history="1">
              <w:r w:rsidRPr="00014F4F">
                <w:rPr>
                  <w:rStyle w:val="Hyperlink"/>
                  <w:rFonts w:eastAsiaTheme="majorEastAsia"/>
                  <w:b/>
                  <w:iCs/>
                  <w:color w:val="auto"/>
                  <w:u w:val="none"/>
                </w:rPr>
                <w:t>Phản ứng thế</w:t>
              </w:r>
            </w:hyperlink>
          </w:p>
          <w:p w14:paraId="328B35F6" w14:textId="77777777" w:rsidR="0084689E" w:rsidRPr="00014F4F" w:rsidRDefault="0084689E" w:rsidP="00014F4F">
            <w:pPr>
              <w:pStyle w:val="NormalWeb"/>
              <w:spacing w:before="120" w:beforeAutospacing="0" w:after="0" w:afterAutospacing="0"/>
              <w:jc w:val="both"/>
            </w:pPr>
            <w:r w:rsidRPr="00014F4F">
              <w:rPr>
                <w:rStyle w:val="Strong"/>
                <w:i/>
                <w:iCs/>
              </w:rPr>
              <w:t>3.1.1. Phản ứng thế nguyên tử H của vòng benzen</w:t>
            </w:r>
          </w:p>
          <w:p w14:paraId="21A1F104" w14:textId="708BED7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 xml:space="preserve">6 </w:t>
            </w:r>
            <w:r w:rsidRPr="00014F4F">
              <w:rPr>
                <w:sz w:val="24"/>
                <w:szCs w:val="24"/>
              </w:rPr>
              <w:t>+ Br</w:t>
            </w:r>
            <w:r w:rsidRPr="00014F4F">
              <w:rPr>
                <w:sz w:val="24"/>
                <w:szCs w:val="24"/>
                <w:vertAlign w:val="subscript"/>
              </w:rPr>
              <w:t>2</w:t>
            </w:r>
            <w:r w:rsidRPr="00014F4F">
              <w:rPr>
                <w:sz w:val="24"/>
                <w:szCs w:val="24"/>
              </w:rPr>
              <w:t xml:space="preserve"> (khan)</w:t>
            </w:r>
            <w:r w:rsidRPr="00014F4F">
              <w:rPr>
                <w:sz w:val="24"/>
                <w:szCs w:val="24"/>
                <w:vertAlign w:val="subscript"/>
              </w:rPr>
              <w:t xml:space="preserve">  </w:t>
            </w:r>
            <w:r w:rsidRPr="00014F4F">
              <w:rPr>
                <w:position w:val="-6"/>
                <w:sz w:val="24"/>
                <w:szCs w:val="24"/>
                <w:vertAlign w:val="subscript"/>
              </w:rPr>
              <w:object w:dxaOrig="700" w:dyaOrig="320" w14:anchorId="59300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pt;height:16.5pt" o:ole="">
                  <v:imagedata r:id="rId32" o:title=""/>
                </v:shape>
                <o:OLEObject Type="Embed" ProgID="Equation.DSMT4" ShapeID="_x0000_i1025" DrawAspect="Content" ObjectID="_1691343820" r:id="rId33"/>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 xml:space="preserve">Br   + HBr </w:t>
            </w:r>
            <w:r w:rsidRPr="00014F4F">
              <w:rPr>
                <w:sz w:val="24"/>
                <w:szCs w:val="24"/>
              </w:rPr>
              <w:tab/>
              <w:t>(brombenzen)</w:t>
            </w:r>
          </w:p>
          <w:p w14:paraId="3062D9FC" w14:textId="77777777" w:rsidR="0084689E" w:rsidRPr="00014F4F" w:rsidRDefault="0084689E" w:rsidP="00014F4F">
            <w:pPr>
              <w:pStyle w:val="NormalWeb"/>
              <w:spacing w:before="120" w:beforeAutospacing="0" w:after="0" w:afterAutospacing="0"/>
              <w:jc w:val="both"/>
            </w:pPr>
            <w:r w:rsidRPr="00014F4F">
              <w:rPr>
                <w:rStyle w:val="Strong"/>
                <w:i/>
                <w:iCs/>
              </w:rPr>
              <w:t>3.1.2. Phản ứng nitro hóa</w:t>
            </w:r>
          </w:p>
          <w:p w14:paraId="2943FE2A" w14:textId="77777777" w:rsidR="0084689E" w:rsidRDefault="0084689E" w:rsidP="00014F4F">
            <w:pPr>
              <w:pStyle w:val="Header"/>
              <w:spacing w:before="120"/>
              <w:jc w:val="both"/>
              <w:rPr>
                <w:sz w:val="24"/>
                <w:szCs w:val="24"/>
              </w:rPr>
            </w:pPr>
            <w:r>
              <w:rPr>
                <w:sz w:val="24"/>
                <w:szCs w:val="24"/>
              </w:rPr>
              <w:t xml:space="preserve">     </w: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HNO</w:t>
            </w:r>
            <w:r w:rsidRPr="00014F4F">
              <w:rPr>
                <w:sz w:val="24"/>
                <w:szCs w:val="24"/>
                <w:vertAlign w:val="subscript"/>
              </w:rPr>
              <w:t>3</w:t>
            </w:r>
            <w:r w:rsidRPr="00014F4F">
              <w:rPr>
                <w:sz w:val="24"/>
                <w:szCs w:val="24"/>
              </w:rPr>
              <w:t xml:space="preserve">  </w:t>
            </w:r>
            <w:r w:rsidRPr="00014F4F">
              <w:rPr>
                <w:position w:val="-6"/>
                <w:sz w:val="24"/>
                <w:szCs w:val="24"/>
              </w:rPr>
              <w:object w:dxaOrig="960" w:dyaOrig="320" w14:anchorId="231B9199">
                <v:shape id="_x0000_i1026" type="#_x0000_t75" style="width:48pt;height:16.5pt" o:ole="">
                  <v:imagedata r:id="rId34" o:title=""/>
                </v:shape>
                <o:OLEObject Type="Embed" ProgID="Equation.DSMT4" ShapeID="_x0000_i1026" DrawAspect="Content" ObjectID="_1691343821" r:id="rId35"/>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-NO</w:t>
            </w:r>
            <w:r w:rsidRPr="00014F4F">
              <w:rPr>
                <w:sz w:val="24"/>
                <w:szCs w:val="24"/>
                <w:vertAlign w:val="subscript"/>
              </w:rPr>
              <w:t xml:space="preserve">2   </w:t>
            </w:r>
            <w:r w:rsidRPr="00014F4F">
              <w:rPr>
                <w:sz w:val="24"/>
                <w:szCs w:val="24"/>
              </w:rPr>
              <w:t xml:space="preserve">+ </w:t>
            </w:r>
            <w:r>
              <w:rPr>
                <w:sz w:val="24"/>
                <w:szCs w:val="24"/>
              </w:rPr>
              <w:t xml:space="preserve">   </w:t>
            </w:r>
          </w:p>
          <w:p w14:paraId="5B51692B" w14:textId="5FDF189F"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w:t>
            </w:r>
            <w:r w:rsidRPr="00014F4F">
              <w:rPr>
                <w:sz w:val="24"/>
                <w:szCs w:val="24"/>
                <w:vertAlign w:val="subscript"/>
              </w:rPr>
              <w:t>2</w:t>
            </w:r>
            <w:r w:rsidRPr="00014F4F">
              <w:rPr>
                <w:sz w:val="24"/>
                <w:szCs w:val="24"/>
              </w:rPr>
              <w:t>O (nitrobenzen)</w:t>
            </w:r>
          </w:p>
          <w:p w14:paraId="50EE4909" w14:textId="7900A843" w:rsidR="0084689E" w:rsidRPr="00014F4F" w:rsidRDefault="0084689E" w:rsidP="00014F4F">
            <w:pPr>
              <w:pStyle w:val="NormalWeb"/>
              <w:spacing w:before="120" w:beforeAutospacing="0" w:after="0" w:afterAutospacing="0"/>
              <w:jc w:val="both"/>
            </w:pPr>
            <w:bookmarkStart w:id="46" w:name="33"/>
            <w:bookmarkEnd w:id="46"/>
            <w:r w:rsidRPr="00014F4F">
              <w:rPr>
                <w:rStyle w:val="Strong"/>
                <w:i/>
                <w:iCs/>
              </w:rPr>
              <w:t>* Quy tắc thế</w:t>
            </w:r>
          </w:p>
          <w:p w14:paraId="6074BACE" w14:textId="77777777" w:rsidR="0084689E" w:rsidRPr="00014F4F" w:rsidRDefault="0084689E" w:rsidP="00014F4F">
            <w:pPr>
              <w:pStyle w:val="NormalWeb"/>
              <w:spacing w:before="120" w:beforeAutospacing="0" w:after="0" w:afterAutospacing="0"/>
              <w:jc w:val="both"/>
            </w:pPr>
            <w:r w:rsidRPr="00014F4F">
              <w:rPr>
                <w:rStyle w:val="Strong"/>
                <w:i/>
                <w:iCs/>
              </w:rPr>
              <w:t>3.1.3. Phản ứng thế nguyên tử H của mạch nhánh</w:t>
            </w:r>
          </w:p>
          <w:p w14:paraId="2BED8459"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 xml:space="preserve">3 </w:t>
            </w:r>
            <w:r w:rsidRPr="00014F4F">
              <w:rPr>
                <w:sz w:val="24"/>
                <w:szCs w:val="24"/>
              </w:rPr>
              <w:t>+ Br</w:t>
            </w:r>
            <w:r w:rsidRPr="00014F4F">
              <w:rPr>
                <w:sz w:val="24"/>
                <w:szCs w:val="24"/>
                <w:vertAlign w:val="subscript"/>
              </w:rPr>
              <w:t>2</w:t>
            </w:r>
            <w:r w:rsidRPr="00014F4F">
              <w:rPr>
                <w:sz w:val="24"/>
                <w:szCs w:val="24"/>
              </w:rPr>
              <w:t xml:space="preserve"> </w:t>
            </w:r>
            <w:r w:rsidRPr="00014F4F">
              <w:rPr>
                <w:sz w:val="24"/>
                <w:szCs w:val="24"/>
                <w:vertAlign w:val="subscript"/>
              </w:rPr>
              <w:t xml:space="preserve"> </w:t>
            </w:r>
            <w:r w:rsidRPr="00014F4F">
              <w:rPr>
                <w:position w:val="-6"/>
                <w:sz w:val="24"/>
                <w:szCs w:val="24"/>
                <w:vertAlign w:val="subscript"/>
              </w:rPr>
              <w:object w:dxaOrig="700" w:dyaOrig="320" w14:anchorId="2C36595E">
                <v:shape id="_x0000_i1027" type="#_x0000_t75" style="width:35pt;height:16.5pt" o:ole="">
                  <v:imagedata r:id="rId32" o:title=""/>
                </v:shape>
                <o:OLEObject Type="Embed" ProgID="Equation.DSMT4" ShapeID="_x0000_i1027" DrawAspect="Content" ObjectID="_1691343822" r:id="rId36"/>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2</w:t>
            </w:r>
            <w:r w:rsidRPr="00014F4F">
              <w:rPr>
                <w:sz w:val="24"/>
                <w:szCs w:val="24"/>
              </w:rPr>
              <w:t xml:space="preserve">Br   </w:t>
            </w:r>
          </w:p>
          <w:p w14:paraId="792F572F" w14:textId="2632510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HBr </w:t>
            </w:r>
            <w:r w:rsidRPr="00014F4F">
              <w:rPr>
                <w:sz w:val="24"/>
                <w:szCs w:val="24"/>
              </w:rPr>
              <w:tab/>
              <w:t>(benzylbromua)</w:t>
            </w:r>
          </w:p>
          <w:p w14:paraId="75D30AB5" w14:textId="77777777" w:rsidR="0084689E" w:rsidRPr="00014F4F" w:rsidRDefault="0084689E" w:rsidP="00014F4F">
            <w:pPr>
              <w:spacing w:before="120"/>
              <w:jc w:val="both"/>
              <w:rPr>
                <w:rStyle w:val="Strong"/>
              </w:rPr>
            </w:pPr>
            <w:r w:rsidRPr="00014F4F">
              <w:rPr>
                <w:rStyle w:val="Strong"/>
              </w:rPr>
              <w:t>3.2. Phản ứng cộng</w:t>
            </w:r>
          </w:p>
          <w:p w14:paraId="3C4EC973" w14:textId="77777777" w:rsidR="0084689E" w:rsidRPr="00014F4F" w:rsidRDefault="0084689E" w:rsidP="00014F4F">
            <w:pPr>
              <w:pStyle w:val="NormalWeb"/>
              <w:spacing w:before="120" w:beforeAutospacing="0" w:after="0" w:afterAutospacing="0"/>
              <w:jc w:val="both"/>
              <w:rPr>
                <w:i/>
              </w:rPr>
            </w:pPr>
            <w:r w:rsidRPr="00014F4F">
              <w:rPr>
                <w:rStyle w:val="Strong"/>
                <w:i/>
              </w:rPr>
              <w:t>3.2.2. Cộng hidro</w:t>
            </w:r>
          </w:p>
          <w:p w14:paraId="359318D2" w14:textId="798DD845" w:rsidR="0084689E" w:rsidRPr="00014F4F" w:rsidRDefault="0084689E" w:rsidP="00014F4F">
            <w:pPr>
              <w:pStyle w:val="Header"/>
              <w:spacing w:before="120"/>
              <w:jc w:val="both"/>
              <w:rPr>
                <w:spacing w:val="4"/>
                <w:kern w:val="16"/>
                <w:sz w:val="24"/>
                <w:szCs w:val="24"/>
              </w:rPr>
            </w:pPr>
            <w:r>
              <w:rPr>
                <w:spacing w:val="4"/>
                <w:kern w:val="16"/>
                <w:sz w:val="24"/>
                <w:szCs w:val="24"/>
              </w:rPr>
              <w:t xml:space="preserve">      </w: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6</w:t>
            </w:r>
            <w:r w:rsidRPr="00014F4F">
              <w:rPr>
                <w:spacing w:val="4"/>
                <w:kern w:val="16"/>
                <w:sz w:val="24"/>
                <w:szCs w:val="24"/>
              </w:rPr>
              <w:t xml:space="preserve">  +3H</w:t>
            </w:r>
            <w:r w:rsidRPr="00014F4F">
              <w:rPr>
                <w:spacing w:val="4"/>
                <w:kern w:val="16"/>
                <w:sz w:val="24"/>
                <w:szCs w:val="24"/>
                <w:vertAlign w:val="subscript"/>
              </w:rPr>
              <w:t>2</w:t>
            </w:r>
            <w:r w:rsidRPr="00014F4F">
              <w:rPr>
                <w:spacing w:val="4"/>
                <w:kern w:val="16"/>
                <w:sz w:val="24"/>
                <w:szCs w:val="24"/>
              </w:rPr>
              <w:t xml:space="preserve"> </w:t>
            </w:r>
            <w:r w:rsidRPr="00014F4F">
              <w:rPr>
                <w:position w:val="-6"/>
                <w:sz w:val="24"/>
                <w:szCs w:val="24"/>
              </w:rPr>
              <w:object w:dxaOrig="859" w:dyaOrig="360" w14:anchorId="3C0F44C3">
                <v:shape id="_x0000_i1028" type="#_x0000_t75" style="width:43.5pt;height:18pt" o:ole="">
                  <v:imagedata r:id="rId37" o:title=""/>
                </v:shape>
                <o:OLEObject Type="Embed" ProgID="Equation.DSMT4" ShapeID="_x0000_i1028" DrawAspect="Content" ObjectID="_1691343823" r:id="rId38"/>
              </w:objec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12</w:t>
            </w:r>
            <w:r>
              <w:rPr>
                <w:spacing w:val="4"/>
                <w:kern w:val="16"/>
                <w:sz w:val="24"/>
                <w:szCs w:val="24"/>
              </w:rPr>
              <w:t xml:space="preserve"> </w:t>
            </w:r>
          </w:p>
          <w:p w14:paraId="672BF42C" w14:textId="77777777" w:rsidR="0084689E" w:rsidRPr="00014F4F" w:rsidRDefault="0084689E" w:rsidP="00014F4F">
            <w:pPr>
              <w:pStyle w:val="NormalWeb"/>
              <w:spacing w:before="120" w:beforeAutospacing="0" w:after="0" w:afterAutospacing="0"/>
              <w:jc w:val="both"/>
              <w:rPr>
                <w:i/>
              </w:rPr>
            </w:pPr>
            <w:r w:rsidRPr="00014F4F">
              <w:rPr>
                <w:rStyle w:val="Strong"/>
                <w:i/>
              </w:rPr>
              <w:t>3.2.2. Cộng clo</w:t>
            </w:r>
          </w:p>
          <w:p w14:paraId="4BD260E4"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3Cl</w:t>
            </w:r>
            <w:r w:rsidRPr="00014F4F">
              <w:rPr>
                <w:sz w:val="24"/>
                <w:szCs w:val="24"/>
                <w:vertAlign w:val="subscript"/>
              </w:rPr>
              <w:t>2</w:t>
            </w:r>
            <w:r w:rsidRPr="00014F4F">
              <w:rPr>
                <w:sz w:val="24"/>
                <w:szCs w:val="24"/>
              </w:rPr>
              <w:t xml:space="preserve">  </w:t>
            </w:r>
            <w:r w:rsidRPr="00014F4F">
              <w:rPr>
                <w:position w:val="-6"/>
                <w:sz w:val="24"/>
                <w:szCs w:val="24"/>
              </w:rPr>
              <w:object w:dxaOrig="1100" w:dyaOrig="320" w14:anchorId="30CDCFF9">
                <v:shape id="_x0000_i1029" type="#_x0000_t75" style="width:54.5pt;height:16.5pt" o:ole="">
                  <v:imagedata r:id="rId39" o:title=""/>
                </v:shape>
                <o:OLEObject Type="Embed" ProgID="Equation.DSMT4" ShapeID="_x0000_i1029" DrawAspect="Content" ObjectID="_1691343824" r:id="rId40"/>
              </w:objec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Cl</w:t>
            </w:r>
            <w:r w:rsidRPr="00014F4F">
              <w:rPr>
                <w:sz w:val="24"/>
                <w:szCs w:val="24"/>
                <w:vertAlign w:val="subscript"/>
              </w:rPr>
              <w:t>6</w:t>
            </w:r>
            <w:r w:rsidRPr="00014F4F">
              <w:rPr>
                <w:sz w:val="24"/>
                <w:szCs w:val="24"/>
              </w:rPr>
              <w:t xml:space="preserve"> </w:t>
            </w:r>
          </w:p>
          <w:p w14:paraId="57EAABD2" w14:textId="70E5AE83"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(hexacloran)</w:t>
            </w:r>
          </w:p>
          <w:p w14:paraId="60CE6AD5" w14:textId="77777777" w:rsidR="0084689E" w:rsidRPr="00487F4D" w:rsidRDefault="0084689E" w:rsidP="00014F4F">
            <w:pPr>
              <w:pStyle w:val="NormalWeb"/>
              <w:spacing w:before="120" w:beforeAutospacing="0" w:after="0" w:afterAutospacing="0"/>
              <w:jc w:val="both"/>
              <w:rPr>
                <w:b/>
              </w:rPr>
            </w:pPr>
            <w:r w:rsidRPr="00487F4D">
              <w:rPr>
                <w:rStyle w:val="Strong"/>
              </w:rPr>
              <w:t xml:space="preserve">3.3. Phản ứng </w:t>
            </w:r>
            <w:hyperlink r:id="rId41" w:anchor="1" w:tgtFrame="_blank" w:history="1">
              <w:r w:rsidRPr="00487F4D">
                <w:rPr>
                  <w:rStyle w:val="Hyperlink"/>
                  <w:rFonts w:eastAsiaTheme="majorEastAsia"/>
                  <w:b/>
                  <w:color w:val="auto"/>
                  <w:u w:val="none"/>
                </w:rPr>
                <w:t>oxi hóa</w:t>
              </w:r>
            </w:hyperlink>
          </w:p>
          <w:p w14:paraId="69E55B85" w14:textId="77777777" w:rsidR="0084689E" w:rsidRPr="00014F4F" w:rsidRDefault="0084689E" w:rsidP="00014F4F">
            <w:pPr>
              <w:pStyle w:val="NormalWeb"/>
              <w:spacing w:before="120" w:beforeAutospacing="0" w:after="0" w:afterAutospacing="0"/>
              <w:jc w:val="both"/>
              <w:rPr>
                <w:b/>
                <w:i/>
              </w:rPr>
            </w:pPr>
            <w:r w:rsidRPr="00014F4F">
              <w:rPr>
                <w:b/>
                <w:i/>
              </w:rPr>
              <w:t>3.3.1. Phản ứng oxi hóa không hoàn toàn</w:t>
            </w:r>
          </w:p>
          <w:p w14:paraId="583C46A4" w14:textId="77777777" w:rsidR="0084689E" w:rsidRPr="00014F4F" w:rsidRDefault="0084689E" w:rsidP="003317FC">
            <w:pPr>
              <w:pStyle w:val="NormalWeb"/>
              <w:spacing w:before="120" w:beforeAutospacing="0" w:after="0" w:afterAutospacing="0"/>
              <w:jc w:val="both"/>
            </w:pP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CH</w:t>
            </w:r>
            <w:r w:rsidRPr="00014F4F">
              <w:rPr>
                <w:spacing w:val="4"/>
                <w:kern w:val="16"/>
                <w:vertAlign w:val="subscript"/>
              </w:rPr>
              <w:t>3</w:t>
            </w:r>
            <w:r w:rsidRPr="00014F4F">
              <w:rPr>
                <w:spacing w:val="4"/>
                <w:kern w:val="16"/>
              </w:rPr>
              <w:t xml:space="preserve"> + 2KMnO</w:t>
            </w:r>
            <w:r w:rsidRPr="00014F4F">
              <w:rPr>
                <w:spacing w:val="4"/>
                <w:kern w:val="16"/>
                <w:vertAlign w:val="subscript"/>
              </w:rPr>
              <w:t>4</w:t>
            </w:r>
            <w:r w:rsidRPr="00014F4F">
              <w:rPr>
                <w:spacing w:val="4"/>
                <w:kern w:val="16"/>
              </w:rPr>
              <w:t xml:space="preserve"> </w:t>
            </w:r>
            <w:r w:rsidRPr="00014F4F">
              <w:rPr>
                <w:position w:val="-6"/>
              </w:rPr>
              <w:object w:dxaOrig="680" w:dyaOrig="360" w14:anchorId="62B042D8">
                <v:shape id="_x0000_i1030" type="#_x0000_t75" style="width:34pt;height:18pt" o:ole="">
                  <v:imagedata r:id="rId42" o:title=""/>
                </v:shape>
                <o:OLEObject Type="Embed" ProgID="Equation.DSMT4" ShapeID="_x0000_i1030" DrawAspect="Content" ObjectID="_1691343825" r:id="rId43"/>
              </w:object>
            </w: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COOK + 2MnO</w:t>
            </w:r>
            <w:r w:rsidRPr="00014F4F">
              <w:rPr>
                <w:spacing w:val="4"/>
                <w:kern w:val="16"/>
                <w:vertAlign w:val="subscript"/>
              </w:rPr>
              <w:t>2</w:t>
            </w:r>
            <w:r w:rsidRPr="00014F4F">
              <w:rPr>
                <w:spacing w:val="4"/>
                <w:kern w:val="16"/>
              </w:rPr>
              <w:t xml:space="preserve"> + KOH + H</w:t>
            </w:r>
            <w:r w:rsidRPr="00014F4F">
              <w:rPr>
                <w:spacing w:val="4"/>
                <w:kern w:val="16"/>
                <w:vertAlign w:val="subscript"/>
              </w:rPr>
              <w:t>2</w:t>
            </w:r>
            <w:r w:rsidRPr="00014F4F">
              <w:rPr>
                <w:spacing w:val="4"/>
                <w:kern w:val="16"/>
              </w:rPr>
              <w:t>O</w:t>
            </w:r>
          </w:p>
          <w:p w14:paraId="1B6EF86B" w14:textId="77777777" w:rsidR="0084689E" w:rsidRPr="00014F4F" w:rsidRDefault="0084689E" w:rsidP="00014F4F">
            <w:pPr>
              <w:pStyle w:val="NormalWeb"/>
              <w:spacing w:before="120" w:beforeAutospacing="0" w:after="0" w:afterAutospacing="0"/>
              <w:jc w:val="both"/>
              <w:rPr>
                <w:b/>
                <w:i/>
              </w:rPr>
            </w:pPr>
            <w:r w:rsidRPr="00014F4F">
              <w:rPr>
                <w:b/>
                <w:i/>
              </w:rPr>
              <w:t>3.3.2. Phản ứng oxi hóa hoàn toàn</w:t>
            </w:r>
          </w:p>
          <w:p w14:paraId="0B3CD77F" w14:textId="77777777" w:rsidR="0084689E" w:rsidRPr="00014F4F" w:rsidRDefault="0084689E" w:rsidP="00014F4F">
            <w:pPr>
              <w:pStyle w:val="NormalWeb"/>
              <w:spacing w:before="120" w:beforeAutospacing="0" w:after="0" w:afterAutospacing="0"/>
              <w:jc w:val="both"/>
            </w:pPr>
            <w:r w:rsidRPr="00014F4F">
              <w:t xml:space="preserve">Các </w:t>
            </w:r>
            <w:hyperlink r:id="rId44" w:anchor="2" w:tgtFrame="_blank" w:history="1">
              <w:r w:rsidRPr="00014F4F">
                <w:rPr>
                  <w:rStyle w:val="Hyperlink"/>
                  <w:rFonts w:eastAsiaTheme="majorEastAsia"/>
                  <w:color w:val="auto"/>
                </w:rPr>
                <w:t>hidrocacbon</w:t>
              </w:r>
            </w:hyperlink>
            <w:r w:rsidRPr="00014F4F">
              <w:t xml:space="preserve"> thơm khi cháy tỏa nhiều nhiệt.</w:t>
            </w:r>
          </w:p>
          <w:p w14:paraId="3823E693" w14:textId="77777777" w:rsidR="0084689E" w:rsidRPr="00014F4F" w:rsidRDefault="0084689E" w:rsidP="00014F4F">
            <w:pPr>
              <w:pStyle w:val="Header"/>
              <w:spacing w:before="120"/>
              <w:rPr>
                <w:spacing w:val="4"/>
                <w:kern w:val="16"/>
                <w:sz w:val="24"/>
                <w:szCs w:val="24"/>
                <w:lang w:val="pt-BR"/>
              </w:rPr>
            </w:pPr>
            <w:r w:rsidRPr="00014F4F">
              <w:rPr>
                <w:spacing w:val="4"/>
                <w:kern w:val="16"/>
                <w:sz w:val="24"/>
                <w:szCs w:val="24"/>
                <w:lang w:val="pt-BR"/>
              </w:rPr>
              <w:t xml:space="preserve">          C</w:t>
            </w:r>
            <w:r w:rsidRPr="00014F4F">
              <w:rPr>
                <w:spacing w:val="4"/>
                <w:kern w:val="16"/>
                <w:sz w:val="24"/>
                <w:szCs w:val="24"/>
                <w:vertAlign w:val="subscript"/>
                <w:lang w:val="pt-BR"/>
              </w:rPr>
              <w:t>6</w:t>
            </w:r>
            <w:r w:rsidRPr="00014F4F">
              <w:rPr>
                <w:spacing w:val="4"/>
                <w:kern w:val="16"/>
                <w:sz w:val="24"/>
                <w:szCs w:val="24"/>
                <w:lang w:val="pt-BR"/>
              </w:rPr>
              <w:t>H</w:t>
            </w:r>
            <w:r w:rsidRPr="00014F4F">
              <w:rPr>
                <w:spacing w:val="4"/>
                <w:kern w:val="16"/>
                <w:sz w:val="24"/>
                <w:szCs w:val="24"/>
                <w:vertAlign w:val="subscript"/>
                <w:lang w:val="pt-BR"/>
              </w:rPr>
              <w:t xml:space="preserve">6  </w:t>
            </w:r>
            <w:r w:rsidRPr="00014F4F">
              <w:rPr>
                <w:spacing w:val="4"/>
                <w:kern w:val="16"/>
                <w:sz w:val="24"/>
                <w:szCs w:val="24"/>
                <w:lang w:val="pt-BR"/>
              </w:rPr>
              <w:t xml:space="preserve">+ </w:t>
            </w:r>
            <w:r w:rsidRPr="00014F4F">
              <w:rPr>
                <w:spacing w:val="4"/>
                <w:kern w:val="16"/>
                <w:position w:val="-24"/>
                <w:sz w:val="24"/>
                <w:szCs w:val="24"/>
                <w:lang w:val="pt-BR"/>
              </w:rPr>
              <w:object w:dxaOrig="320" w:dyaOrig="620" w14:anchorId="1F014BF0">
                <v:shape id="_x0000_i1031" type="#_x0000_t75" style="width:16.5pt;height:31.5pt" o:ole="">
                  <v:imagedata r:id="rId45" o:title=""/>
                </v:shape>
                <o:OLEObject Type="Embed" ProgID="Equation.DSMT4" ShapeID="_x0000_i1031" DrawAspect="Content" ObjectID="_1691343826" r:id="rId46"/>
              </w:object>
            </w:r>
            <w:r w:rsidRPr="00014F4F">
              <w:rPr>
                <w:spacing w:val="4"/>
                <w:kern w:val="16"/>
                <w:sz w:val="24"/>
                <w:szCs w:val="24"/>
                <w:lang w:val="pt-BR"/>
              </w:rPr>
              <w:t>O</w:t>
            </w:r>
            <w:r w:rsidRPr="00014F4F">
              <w:rPr>
                <w:spacing w:val="4"/>
                <w:kern w:val="16"/>
                <w:sz w:val="24"/>
                <w:szCs w:val="24"/>
                <w:vertAlign w:val="subscript"/>
                <w:lang w:val="pt-BR"/>
              </w:rPr>
              <w:t>2</w:t>
            </w:r>
            <w:r w:rsidRPr="00014F4F">
              <w:rPr>
                <w:spacing w:val="4"/>
                <w:kern w:val="16"/>
                <w:sz w:val="24"/>
                <w:szCs w:val="24"/>
              </w:rPr>
              <w:sym w:font="Symbol" w:char="F020"/>
            </w:r>
            <w:r w:rsidRPr="00014F4F">
              <w:rPr>
                <w:spacing w:val="4"/>
                <w:kern w:val="16"/>
                <w:sz w:val="24"/>
                <w:szCs w:val="24"/>
              </w:rPr>
              <w:sym w:font="Symbol" w:char="F0AE"/>
            </w:r>
            <w:r w:rsidRPr="00014F4F">
              <w:rPr>
                <w:spacing w:val="4"/>
                <w:kern w:val="16"/>
                <w:sz w:val="24"/>
                <w:szCs w:val="24"/>
                <w:lang w:val="pt-BR"/>
              </w:rPr>
              <w:t xml:space="preserve">  6CO</w:t>
            </w:r>
            <w:r w:rsidRPr="00014F4F">
              <w:rPr>
                <w:spacing w:val="4"/>
                <w:kern w:val="16"/>
                <w:sz w:val="24"/>
                <w:szCs w:val="24"/>
                <w:vertAlign w:val="subscript"/>
                <w:lang w:val="pt-BR"/>
              </w:rPr>
              <w:t xml:space="preserve">2 </w:t>
            </w:r>
            <w:r w:rsidRPr="00014F4F">
              <w:rPr>
                <w:spacing w:val="4"/>
                <w:kern w:val="16"/>
                <w:sz w:val="24"/>
                <w:szCs w:val="24"/>
                <w:lang w:val="pt-BR"/>
              </w:rPr>
              <w:t>+ 3H</w:t>
            </w:r>
            <w:r w:rsidRPr="00014F4F">
              <w:rPr>
                <w:spacing w:val="4"/>
                <w:kern w:val="16"/>
                <w:sz w:val="24"/>
                <w:szCs w:val="24"/>
                <w:vertAlign w:val="subscript"/>
                <w:lang w:val="pt-BR"/>
              </w:rPr>
              <w:t>2</w:t>
            </w:r>
            <w:r w:rsidRPr="00014F4F">
              <w:rPr>
                <w:spacing w:val="4"/>
                <w:kern w:val="16"/>
                <w:sz w:val="24"/>
                <w:szCs w:val="24"/>
                <w:lang w:val="pt-BR"/>
              </w:rPr>
              <w:t>O</w:t>
            </w:r>
          </w:p>
          <w:p w14:paraId="54515B29" w14:textId="413DDB6D" w:rsidR="0084689E" w:rsidRPr="004D5CB5" w:rsidRDefault="0084689E" w:rsidP="00014F4F">
            <w:pPr>
              <w:pStyle w:val="Header"/>
              <w:spacing w:before="120"/>
              <w:rPr>
                <w:spacing w:val="4"/>
                <w:kern w:val="16"/>
                <w:sz w:val="22"/>
                <w:szCs w:val="22"/>
                <w:lang w:val="pt-BR"/>
              </w:rPr>
            </w:pPr>
            <w:r>
              <w:rPr>
                <w:spacing w:val="4"/>
                <w:kern w:val="16"/>
                <w:sz w:val="24"/>
                <w:szCs w:val="24"/>
                <w:lang w:val="pt-BR"/>
              </w:rPr>
              <w:t xml:space="preserve"> </w:t>
            </w:r>
            <w:r w:rsidRPr="004D5CB5">
              <w:rPr>
                <w:spacing w:val="4"/>
                <w:kern w:val="16"/>
                <w:sz w:val="22"/>
                <w:szCs w:val="22"/>
                <w:lang w:val="pt-BR"/>
              </w:rPr>
              <w:t>C</w:t>
            </w:r>
            <w:r w:rsidRPr="004D5CB5">
              <w:rPr>
                <w:spacing w:val="4"/>
                <w:kern w:val="16"/>
                <w:sz w:val="22"/>
                <w:szCs w:val="22"/>
                <w:vertAlign w:val="subscript"/>
                <w:lang w:val="pt-BR"/>
              </w:rPr>
              <w:t>n</w:t>
            </w:r>
            <w:r w:rsidRPr="004D5CB5">
              <w:rPr>
                <w:spacing w:val="4"/>
                <w:kern w:val="16"/>
                <w:sz w:val="22"/>
                <w:szCs w:val="22"/>
                <w:lang w:val="pt-BR"/>
              </w:rPr>
              <w:t>H</w:t>
            </w:r>
            <w:r w:rsidRPr="004D5CB5">
              <w:rPr>
                <w:spacing w:val="4"/>
                <w:kern w:val="16"/>
                <w:sz w:val="22"/>
                <w:szCs w:val="22"/>
                <w:vertAlign w:val="subscript"/>
                <w:lang w:val="pt-BR"/>
              </w:rPr>
              <w:t xml:space="preserve">2n-6  </w:t>
            </w:r>
            <w:r w:rsidRPr="004D5CB5">
              <w:rPr>
                <w:spacing w:val="4"/>
                <w:kern w:val="16"/>
                <w:sz w:val="22"/>
                <w:szCs w:val="22"/>
                <w:lang w:val="pt-BR"/>
              </w:rPr>
              <w:t xml:space="preserve">+ </w:t>
            </w:r>
            <w:r w:rsidRPr="004D5CB5">
              <w:rPr>
                <w:spacing w:val="4"/>
                <w:kern w:val="16"/>
                <w:position w:val="-24"/>
                <w:sz w:val="22"/>
                <w:szCs w:val="22"/>
                <w:lang w:val="pt-BR"/>
              </w:rPr>
              <w:object w:dxaOrig="660" w:dyaOrig="620" w14:anchorId="0FCAE625">
                <v:shape id="_x0000_i1032" type="#_x0000_t75" style="width:33pt;height:31.5pt" o:ole="">
                  <v:imagedata r:id="rId47" o:title=""/>
                </v:shape>
                <o:OLEObject Type="Embed" ProgID="Equation.DSMT4" ShapeID="_x0000_i1032" DrawAspect="Content" ObjectID="_1691343827" r:id="rId48"/>
              </w:object>
            </w:r>
            <w:r w:rsidRPr="004D5CB5">
              <w:rPr>
                <w:spacing w:val="4"/>
                <w:kern w:val="16"/>
                <w:sz w:val="22"/>
                <w:szCs w:val="22"/>
                <w:lang w:val="pt-BR"/>
              </w:rPr>
              <w:t>O</w:t>
            </w:r>
            <w:r w:rsidRPr="004D5CB5">
              <w:rPr>
                <w:spacing w:val="4"/>
                <w:kern w:val="16"/>
                <w:sz w:val="22"/>
                <w:szCs w:val="22"/>
                <w:vertAlign w:val="subscript"/>
                <w:lang w:val="pt-BR"/>
              </w:rPr>
              <w:t>2</w:t>
            </w:r>
            <w:r w:rsidRPr="004D5CB5">
              <w:rPr>
                <w:spacing w:val="4"/>
                <w:kern w:val="16"/>
                <w:sz w:val="22"/>
                <w:szCs w:val="22"/>
              </w:rPr>
              <w:sym w:font="Symbol" w:char="F020"/>
            </w:r>
            <w:r w:rsidRPr="004D5CB5">
              <w:rPr>
                <w:position w:val="-6"/>
                <w:sz w:val="22"/>
                <w:szCs w:val="22"/>
              </w:rPr>
              <w:object w:dxaOrig="680" w:dyaOrig="360" w14:anchorId="75EBD681">
                <v:shape id="_x0000_i1033" type="#_x0000_t75" style="width:34pt;height:18pt" o:ole="">
                  <v:imagedata r:id="rId42" o:title=""/>
                </v:shape>
                <o:OLEObject Type="Embed" ProgID="Equation.DSMT4" ShapeID="_x0000_i1033" DrawAspect="Content" ObjectID="_1691343828" r:id="rId49"/>
              </w:object>
            </w:r>
            <w:r w:rsidRPr="004D5CB5">
              <w:rPr>
                <w:spacing w:val="4"/>
                <w:kern w:val="16"/>
                <w:sz w:val="22"/>
                <w:szCs w:val="22"/>
                <w:lang w:val="pt-BR"/>
              </w:rPr>
              <w:t xml:space="preserve"> nCO</w:t>
            </w:r>
            <w:r w:rsidRPr="004D5CB5">
              <w:rPr>
                <w:spacing w:val="4"/>
                <w:kern w:val="16"/>
                <w:sz w:val="22"/>
                <w:szCs w:val="22"/>
                <w:vertAlign w:val="subscript"/>
                <w:lang w:val="pt-BR"/>
              </w:rPr>
              <w:t xml:space="preserve">2 </w:t>
            </w:r>
            <w:r w:rsidRPr="004D5CB5">
              <w:rPr>
                <w:spacing w:val="4"/>
                <w:kern w:val="16"/>
                <w:sz w:val="22"/>
                <w:szCs w:val="22"/>
                <w:lang w:val="pt-BR"/>
              </w:rPr>
              <w:t>+ (n-3)H</w:t>
            </w:r>
            <w:r w:rsidRPr="004D5CB5">
              <w:rPr>
                <w:spacing w:val="4"/>
                <w:kern w:val="16"/>
                <w:sz w:val="22"/>
                <w:szCs w:val="22"/>
                <w:vertAlign w:val="subscript"/>
                <w:lang w:val="pt-BR"/>
              </w:rPr>
              <w:t>2</w:t>
            </w:r>
            <w:r w:rsidRPr="004D5CB5">
              <w:rPr>
                <w:spacing w:val="4"/>
                <w:kern w:val="16"/>
                <w:sz w:val="22"/>
                <w:szCs w:val="22"/>
                <w:lang w:val="pt-BR"/>
              </w:rPr>
              <w:t>O</w:t>
            </w:r>
          </w:p>
          <w:p w14:paraId="502311DB" w14:textId="77777777" w:rsidR="0084689E" w:rsidRPr="004D5CB5"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4D5CB5">
              <w:rPr>
                <w:rFonts w:ascii="Times New Roman" w:hAnsi="Times New Roman"/>
                <w:b/>
                <w:sz w:val="24"/>
                <w:u w:val="single"/>
              </w:rPr>
              <w:t xml:space="preserve"> </w:t>
            </w:r>
            <w:bookmarkStart w:id="47" w:name="njh"/>
            <w:bookmarkEnd w:id="47"/>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"http://www.onthi.com/?a=OT&amp;ot=LT&amp;hdn_lt_id=706" \l "njh" \t "_blank" </w:instrText>
            </w:r>
            <w:r w:rsidRPr="004D5CB5">
              <w:rPr>
                <w:rFonts w:ascii="Times New Roman" w:hAnsi="Times New Roman"/>
                <w:b/>
                <w:bCs/>
                <w:sz w:val="24"/>
                <w:u w:val="single"/>
              </w:rPr>
              <w:fldChar w:fldCharType="separate"/>
            </w:r>
            <w:bookmarkStart w:id="48" w:name="_Toc8233494"/>
            <w:r w:rsidRPr="004D5CB5">
              <w:rPr>
                <w:rFonts w:ascii="Times New Roman" w:hAnsi="Times New Roman"/>
                <w:b/>
                <w:sz w:val="24"/>
                <w:u w:val="single"/>
              </w:rPr>
              <w:t>Ứng dụng</w:t>
            </w:r>
            <w:bookmarkEnd w:id="48"/>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
          <w:p w14:paraId="66073BF8" w14:textId="77777777" w:rsidR="0084689E" w:rsidRPr="00014F4F" w:rsidRDefault="0084689E" w:rsidP="00014F4F">
            <w:pPr>
              <w:spacing w:before="120"/>
              <w:jc w:val="both"/>
              <w:rPr>
                <w:b/>
              </w:rPr>
            </w:pPr>
            <w:r w:rsidRPr="00014F4F">
              <w:rPr>
                <w:b/>
              </w:rPr>
              <w:t>B. Hidrocacbon thơm khác: Stiren</w:t>
            </w:r>
          </w:p>
          <w:p w14:paraId="3E949600" w14:textId="77777777" w:rsidR="0084689E" w:rsidRPr="004D5CB5" w:rsidRDefault="0084689E" w:rsidP="00014F4F">
            <w:pPr>
              <w:pStyle w:val="Heading2"/>
              <w:numPr>
                <w:ilvl w:val="0"/>
                <w:numId w:val="15"/>
              </w:numPr>
              <w:spacing w:before="120" w:line="288" w:lineRule="auto"/>
              <w:ind w:left="480" w:hanging="480"/>
              <w:jc w:val="both"/>
              <w:rPr>
                <w:rFonts w:ascii="Times New Roman" w:hAnsi="Times New Roman"/>
                <w:b/>
                <w:sz w:val="24"/>
                <w:u w:val="single"/>
              </w:rPr>
            </w:pPr>
            <w:r w:rsidRPr="00014F4F">
              <w:rPr>
                <w:rFonts w:ascii="Times New Roman" w:hAnsi="Times New Roman"/>
                <w:sz w:val="24"/>
              </w:rPr>
              <w:t xml:space="preserve"> </w:t>
            </w:r>
            <w:bookmarkStart w:id="49" w:name="32"/>
            <w:bookmarkEnd w:id="49"/>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"http://www.onthi.com/?a=OT&amp;ot=LT&amp;hdn_lt_id=707" \l "22" \t "_blank" </w:instrText>
            </w:r>
            <w:r w:rsidRPr="004D5CB5">
              <w:rPr>
                <w:rFonts w:ascii="Times New Roman" w:hAnsi="Times New Roman"/>
                <w:b/>
                <w:bCs/>
                <w:sz w:val="24"/>
                <w:u w:val="single"/>
              </w:rPr>
              <w:fldChar w:fldCharType="separate"/>
            </w:r>
            <w:bookmarkStart w:id="50" w:name="_Toc8233495"/>
            <w:r w:rsidRPr="004D5CB5">
              <w:rPr>
                <w:rFonts w:ascii="Times New Roman" w:hAnsi="Times New Roman"/>
                <w:b/>
                <w:sz w:val="24"/>
                <w:u w:val="single"/>
              </w:rPr>
              <w:t xml:space="preserve">Cấu tạo </w:t>
            </w:r>
            <w:r w:rsidRPr="004D5CB5">
              <w:rPr>
                <w:rFonts w:ascii="Times New Roman" w:hAnsi="Times New Roman"/>
                <w:b/>
                <w:bCs/>
                <w:sz w:val="24"/>
                <w:u w:val="single"/>
              </w:rPr>
              <w:fldChar w:fldCharType="end"/>
            </w:r>
            <w:r w:rsidRPr="004D5CB5">
              <w:rPr>
                <w:rFonts w:ascii="Times New Roman" w:hAnsi="Times New Roman"/>
                <w:b/>
                <w:sz w:val="24"/>
                <w:u w:val="single"/>
              </w:rPr>
              <w:t xml:space="preserve">và </w:t>
            </w:r>
            <w:hyperlink r:id="rId50" w:anchor="32" w:tgtFrame="_blank" w:history="1">
              <w:r w:rsidRPr="004D5CB5">
                <w:rPr>
                  <w:rFonts w:ascii="Times New Roman" w:hAnsi="Times New Roman"/>
                  <w:b/>
                  <w:sz w:val="24"/>
                  <w:u w:val="single"/>
                </w:rPr>
                <w:t>tính chất vật lí</w:t>
              </w:r>
              <w:bookmarkEnd w:id="50"/>
              <w:r w:rsidRPr="004D5CB5">
                <w:rPr>
                  <w:rFonts w:ascii="Times New Roman" w:hAnsi="Times New Roman"/>
                  <w:b/>
                  <w:sz w:val="24"/>
                  <w:u w:val="single"/>
                </w:rPr>
                <w:t xml:space="preserve"> </w:t>
              </w:r>
            </w:hyperlink>
            <w:r w:rsidRPr="004D5CB5">
              <w:rPr>
                <w:rFonts w:ascii="Times New Roman" w:hAnsi="Times New Roman"/>
                <w:b/>
                <w:sz w:val="24"/>
                <w:u w:val="single"/>
              </w:rPr>
              <w:t xml:space="preserve"> </w:t>
            </w:r>
          </w:p>
          <w:p w14:paraId="654B4FF8"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Công thức phân tử: C</w:t>
            </w:r>
            <w:r w:rsidRPr="00014F4F">
              <w:rPr>
                <w:spacing w:val="4"/>
                <w:kern w:val="16"/>
                <w:sz w:val="24"/>
                <w:szCs w:val="24"/>
                <w:vertAlign w:val="subscript"/>
              </w:rPr>
              <w:t>8</w:t>
            </w:r>
            <w:r w:rsidRPr="00014F4F">
              <w:rPr>
                <w:spacing w:val="4"/>
                <w:kern w:val="16"/>
                <w:sz w:val="24"/>
                <w:szCs w:val="24"/>
              </w:rPr>
              <w:t>H</w:t>
            </w:r>
            <w:r w:rsidRPr="00014F4F">
              <w:rPr>
                <w:spacing w:val="4"/>
                <w:kern w:val="16"/>
                <w:sz w:val="24"/>
                <w:szCs w:val="24"/>
                <w:vertAlign w:val="subscript"/>
              </w:rPr>
              <w:t>8</w:t>
            </w:r>
          </w:p>
          <w:p w14:paraId="1547D25C"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 xml:space="preserve">Công thức cấu tạo: </w:t>
            </w:r>
            <w:r w:rsidRPr="00014F4F">
              <w:rPr>
                <w:sz w:val="24"/>
                <w:szCs w:val="24"/>
              </w:rPr>
              <w:object w:dxaOrig="2880" w:dyaOrig="1200" w14:anchorId="78B58048">
                <v:shape id="_x0000_i1034" type="#_x0000_t75" style="width:110.5pt;height:48pt" o:ole="">
                  <v:imagedata r:id="rId51" o:title=""/>
                </v:shape>
                <o:OLEObject Type="Embed" ProgID="Chemistry4DDraw.v4" ShapeID="_x0000_i1034" DrawAspect="Content" ObjectID="_1691343829" r:id="rId52"/>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CH=CH</w:t>
            </w:r>
            <w:r w:rsidRPr="00014F4F">
              <w:rPr>
                <w:sz w:val="24"/>
                <w:szCs w:val="24"/>
                <w:vertAlign w:val="subscript"/>
              </w:rPr>
              <w:t>2</w:t>
            </w:r>
          </w:p>
          <w:p w14:paraId="207CF0EC" w14:textId="77777777" w:rsidR="0084689E" w:rsidRPr="004D5CB5" w:rsidRDefault="00CB0009" w:rsidP="00014F4F">
            <w:pPr>
              <w:pStyle w:val="Heading2"/>
              <w:numPr>
                <w:ilvl w:val="0"/>
                <w:numId w:val="15"/>
              </w:numPr>
              <w:spacing w:before="120" w:line="288" w:lineRule="auto"/>
              <w:ind w:left="480" w:hanging="480"/>
              <w:jc w:val="both"/>
              <w:rPr>
                <w:rFonts w:ascii="Times New Roman" w:hAnsi="Times New Roman"/>
                <w:b/>
                <w:sz w:val="24"/>
                <w:u w:val="single"/>
              </w:rPr>
            </w:pPr>
            <w:hyperlink r:id="rId53" w:anchor="6" w:tgtFrame="_blank" w:history="1">
              <w:bookmarkStart w:id="51" w:name="_Toc8233496"/>
              <w:r w:rsidR="0084689E" w:rsidRPr="004D5CB5">
                <w:rPr>
                  <w:rFonts w:ascii="Times New Roman" w:hAnsi="Times New Roman"/>
                  <w:b/>
                  <w:sz w:val="24"/>
                  <w:u w:val="single"/>
                </w:rPr>
                <w:t>Tính chất hóa học</w:t>
              </w:r>
              <w:bookmarkEnd w:id="51"/>
              <w:r w:rsidR="0084689E" w:rsidRPr="004D5CB5">
                <w:rPr>
                  <w:rFonts w:ascii="Times New Roman" w:hAnsi="Times New Roman"/>
                  <w:b/>
                  <w:sz w:val="24"/>
                  <w:u w:val="single"/>
                </w:rPr>
                <w:t xml:space="preserve"> </w:t>
              </w:r>
            </w:hyperlink>
            <w:r w:rsidR="0084689E" w:rsidRPr="004D5CB5">
              <w:rPr>
                <w:rFonts w:ascii="Times New Roman" w:hAnsi="Times New Roman"/>
                <w:b/>
                <w:sz w:val="24"/>
                <w:u w:val="single"/>
              </w:rPr>
              <w:t xml:space="preserve"> </w:t>
            </w:r>
          </w:p>
          <w:p w14:paraId="7433530A" w14:textId="77777777" w:rsidR="0084689E" w:rsidRPr="00014F4F" w:rsidRDefault="0084689E" w:rsidP="00014F4F">
            <w:pPr>
              <w:pStyle w:val="Heading3"/>
              <w:ind w:left="480" w:hanging="480"/>
            </w:pPr>
            <w:bookmarkStart w:id="52" w:name="_Toc8233497"/>
            <w:r w:rsidRPr="00014F4F">
              <w:t>2.1. Phản ứng cộng</w:t>
            </w:r>
            <w:bookmarkEnd w:id="52"/>
          </w:p>
          <w:p w14:paraId="7005A782" w14:textId="77777777" w:rsidR="0084689E" w:rsidRPr="00014F4F" w:rsidRDefault="0084689E" w:rsidP="00014F4F">
            <w:pPr>
              <w:pStyle w:val="NormalWeb"/>
              <w:spacing w:before="120" w:beforeAutospacing="0" w:after="0" w:afterAutospacing="0"/>
              <w:jc w:val="both"/>
            </w:pPr>
            <w:r w:rsidRPr="00014F4F">
              <w:lastRenderedPageBreak/>
              <w:t>Phản ứng với dung dịch brom (làm dung dịch brom mất màu)</w:t>
            </w:r>
          </w:p>
          <w:p w14:paraId="53254FBD" w14:textId="77777777" w:rsidR="0084689E" w:rsidRDefault="0084689E" w:rsidP="00014F4F">
            <w:pPr>
              <w:pStyle w:val="NormalWeb"/>
              <w:spacing w:before="120" w:beforeAutospacing="0" w:after="0" w:afterAutospacing="0"/>
              <w:ind w:firstLine="720"/>
              <w:jc w:val="both"/>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Br</w:t>
            </w:r>
            <w:r w:rsidRPr="00014F4F">
              <w:rPr>
                <w:vertAlign w:val="subscript"/>
              </w:rPr>
              <w:t>2</w:t>
            </w:r>
            <w:r w:rsidRPr="00014F4F">
              <w:t xml:space="preserve"> </w:t>
            </w:r>
            <w:r w:rsidRPr="00014F4F">
              <w:sym w:font="Symbol" w:char="F0AE"/>
            </w:r>
            <w:r w:rsidRPr="00014F4F">
              <w:t xml:space="preserve"> </w:t>
            </w:r>
          </w:p>
          <w:p w14:paraId="23F81041" w14:textId="594C6DE8" w:rsidR="0084689E" w:rsidRPr="00014F4F" w:rsidRDefault="0084689E" w:rsidP="00014F4F">
            <w:pPr>
              <w:pStyle w:val="NormalWeb"/>
              <w:spacing w:before="120" w:beforeAutospacing="0" w:after="0" w:afterAutospacing="0"/>
              <w:ind w:firstLine="720"/>
              <w:jc w:val="both"/>
            </w:pPr>
            <w:r>
              <w:t xml:space="preserve">                            </w:t>
            </w:r>
            <w:r w:rsidRPr="00014F4F">
              <w:t>C</w:t>
            </w:r>
            <w:r w:rsidRPr="00014F4F">
              <w:rPr>
                <w:vertAlign w:val="subscript"/>
              </w:rPr>
              <w:t>6</w:t>
            </w:r>
            <w:r w:rsidRPr="00014F4F">
              <w:t>H</w:t>
            </w:r>
            <w:r w:rsidRPr="00014F4F">
              <w:rPr>
                <w:vertAlign w:val="subscript"/>
              </w:rPr>
              <w:t>5</w:t>
            </w:r>
            <w:r w:rsidRPr="00014F4F">
              <w:t>-CH(Br)CH</w:t>
            </w:r>
            <w:r w:rsidRPr="00014F4F">
              <w:rPr>
                <w:vertAlign w:val="subscript"/>
              </w:rPr>
              <w:t>2</w:t>
            </w:r>
            <w:r w:rsidRPr="00014F4F">
              <w:t>Br</w:t>
            </w:r>
          </w:p>
          <w:p w14:paraId="7E9441FC" w14:textId="77777777" w:rsidR="0084689E" w:rsidRPr="00014F4F" w:rsidRDefault="0084689E" w:rsidP="00014F4F">
            <w:pPr>
              <w:pStyle w:val="NormalWeb"/>
              <w:spacing w:before="120" w:beforeAutospacing="0" w:after="0" w:afterAutospacing="0"/>
              <w:jc w:val="both"/>
              <w:rPr>
                <w:rStyle w:val="Strong"/>
                <w:b w:val="0"/>
                <w:iCs/>
              </w:rPr>
            </w:pPr>
            <w:r w:rsidRPr="00014F4F">
              <w:rPr>
                <w:rStyle w:val="Strong"/>
                <w:iCs/>
              </w:rPr>
              <w:t>Phản ứng với hidro</w:t>
            </w:r>
          </w:p>
          <w:p w14:paraId="64213372" w14:textId="77777777" w:rsidR="0084689E" w:rsidRDefault="0084689E" w:rsidP="00014F4F">
            <w:pPr>
              <w:pStyle w:val="NormalWeb"/>
              <w:spacing w:before="120" w:beforeAutospacing="0" w:after="0" w:afterAutospacing="0"/>
              <w:ind w:firstLine="720"/>
              <w:jc w:val="both"/>
              <w:rPr>
                <w:position w:val="-6"/>
              </w:rPr>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H</w:t>
            </w:r>
            <w:r w:rsidRPr="00014F4F">
              <w:rPr>
                <w:vertAlign w:val="subscript"/>
              </w:rPr>
              <w:t>2</w:t>
            </w:r>
            <w:r w:rsidRPr="00014F4F">
              <w:t xml:space="preserve"> </w:t>
            </w:r>
            <w:r w:rsidRPr="00014F4F">
              <w:rPr>
                <w:position w:val="-6"/>
              </w:rPr>
              <w:object w:dxaOrig="960" w:dyaOrig="360" w14:anchorId="669FEE11">
                <v:shape id="_x0000_i1035" type="#_x0000_t75" style="width:48pt;height:18pt" o:ole="">
                  <v:imagedata r:id="rId54" o:title=""/>
                </v:shape>
                <o:OLEObject Type="Embed" ProgID="Equation.DSMT4" ShapeID="_x0000_i1035" DrawAspect="Content" ObjectID="_1691343830" r:id="rId55"/>
              </w:object>
            </w:r>
          </w:p>
          <w:p w14:paraId="18B45F7A" w14:textId="19417293" w:rsidR="0084689E" w:rsidRPr="00014F4F" w:rsidRDefault="0084689E" w:rsidP="00014F4F">
            <w:pPr>
              <w:pStyle w:val="NormalWeb"/>
              <w:spacing w:before="120" w:beforeAutospacing="0" w:after="0" w:afterAutospacing="0"/>
              <w:ind w:firstLine="720"/>
              <w:jc w:val="both"/>
              <w:rPr>
                <w:vertAlign w:val="subscript"/>
              </w:rPr>
            </w:pPr>
            <w:r>
              <w:rPr>
                <w:position w:val="-6"/>
              </w:rPr>
              <w:t xml:space="preserve">                                </w:t>
            </w:r>
            <w:r w:rsidRPr="00014F4F">
              <w:t xml:space="preserve"> C</w:t>
            </w:r>
            <w:r w:rsidRPr="00014F4F">
              <w:rPr>
                <w:vertAlign w:val="subscript"/>
              </w:rPr>
              <w:t>6</w:t>
            </w:r>
            <w:r w:rsidRPr="00014F4F">
              <w:t>H</w:t>
            </w:r>
            <w:r w:rsidRPr="00014F4F">
              <w:rPr>
                <w:vertAlign w:val="subscript"/>
              </w:rPr>
              <w:t>5</w:t>
            </w:r>
            <w:r w:rsidRPr="00014F4F">
              <w:t>-CH</w:t>
            </w:r>
            <w:r w:rsidRPr="00014F4F">
              <w:rPr>
                <w:vertAlign w:val="subscript"/>
              </w:rPr>
              <w:t>2</w:t>
            </w:r>
            <w:r w:rsidRPr="00014F4F">
              <w:t>CH</w:t>
            </w:r>
            <w:r w:rsidRPr="00014F4F">
              <w:rPr>
                <w:vertAlign w:val="subscript"/>
              </w:rPr>
              <w:t>3</w:t>
            </w:r>
          </w:p>
          <w:p w14:paraId="5ABF99C5" w14:textId="77777777" w:rsidR="0084689E" w:rsidRPr="00014F4F" w:rsidRDefault="0084689E" w:rsidP="00014F4F">
            <w:pPr>
              <w:pStyle w:val="Heading3"/>
              <w:ind w:left="480" w:hanging="480"/>
            </w:pPr>
            <w:bookmarkStart w:id="53" w:name="_Toc8233498"/>
            <w:r w:rsidRPr="00014F4F">
              <w:t xml:space="preserve">2.2. </w:t>
            </w:r>
            <w:hyperlink r:id="rId56" w:anchor="d" w:tgtFrame="_blank" w:history="1">
              <w:r w:rsidRPr="00014F4F">
                <w:t>Phản ứng trùng hợp</w:t>
              </w:r>
              <w:bookmarkEnd w:id="53"/>
            </w:hyperlink>
            <w:r w:rsidRPr="00014F4F">
              <w:t xml:space="preserve"> </w:t>
            </w:r>
          </w:p>
          <w:p w14:paraId="6D51DF60" w14:textId="77777777" w:rsidR="0084689E" w:rsidRDefault="0084689E" w:rsidP="004D5CB5">
            <w:pPr>
              <w:pStyle w:val="NormalWeb"/>
              <w:spacing w:before="120" w:beforeAutospacing="0" w:after="0" w:afterAutospacing="0"/>
            </w:pPr>
            <w:r w:rsidRPr="00014F4F">
              <w:rPr>
                <w:noProof/>
              </w:rPr>
              <w:drawing>
                <wp:inline distT="0" distB="0" distL="0" distR="0" wp14:anchorId="20049FB0" wp14:editId="6F92C9BA">
                  <wp:extent cx="2847975" cy="610922"/>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47975" cy="610922"/>
                          </a:xfrm>
                          <a:prstGeom prst="rect">
                            <a:avLst/>
                          </a:prstGeom>
                          <a:noFill/>
                          <a:ln>
                            <a:noFill/>
                          </a:ln>
                        </pic:spPr>
                      </pic:pic>
                    </a:graphicData>
                  </a:graphic>
                </wp:inline>
              </w:drawing>
            </w:r>
            <w:r>
              <w:t xml:space="preserve">                                              </w:t>
            </w:r>
          </w:p>
          <w:p w14:paraId="186E9E95" w14:textId="4B861EB4" w:rsidR="0084689E" w:rsidRPr="00014F4F" w:rsidRDefault="0084689E" w:rsidP="004D5CB5">
            <w:pPr>
              <w:pStyle w:val="NormalWeb"/>
              <w:spacing w:before="120" w:beforeAutospacing="0" w:after="0" w:afterAutospacing="0"/>
              <w:rPr>
                <w:lang w:val="nb-NO"/>
              </w:rPr>
            </w:pPr>
            <w:r>
              <w:t xml:space="preserve">                                                 </w:t>
            </w:r>
            <w:r w:rsidRPr="00014F4F">
              <w:t>(</w:t>
            </w:r>
            <w:hyperlink r:id="rId58" w:anchor="11" w:tgtFrame="_blank" w:history="1">
              <w:r w:rsidRPr="00014F4F">
                <w:rPr>
                  <w:rStyle w:val="Hyperlink"/>
                  <w:rFonts w:eastAsiaTheme="majorEastAsia"/>
                  <w:color w:val="auto"/>
                </w:rPr>
                <w:t>polistiren</w:t>
              </w:r>
            </w:hyperlink>
            <w:r w:rsidRPr="00014F4F">
              <w:t>)</w:t>
            </w:r>
          </w:p>
          <w:p w14:paraId="5B3D4684" w14:textId="3B3713DC" w:rsidR="0084689E" w:rsidRPr="00014F4F" w:rsidRDefault="0084689E"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470E58" w14:textId="77777777" w:rsidR="0084689E" w:rsidRPr="000A6A3D" w:rsidRDefault="0084689E" w:rsidP="00D116B1">
            <w:pPr>
              <w:jc w:val="both"/>
              <w:rPr>
                <w:lang w:val="nb-NO"/>
              </w:rPr>
            </w:pPr>
          </w:p>
          <w:p w14:paraId="06FE35FE" w14:textId="77777777" w:rsidR="0084689E" w:rsidRPr="000A6A3D" w:rsidRDefault="0084689E" w:rsidP="00D116B1">
            <w:pPr>
              <w:jc w:val="both"/>
              <w:rPr>
                <w:lang w:val="nb-NO"/>
              </w:rPr>
            </w:pPr>
          </w:p>
          <w:p w14:paraId="6169F3AA" w14:textId="77777777" w:rsidR="0084689E" w:rsidRPr="000A6A3D" w:rsidRDefault="0084689E" w:rsidP="00D116B1">
            <w:pPr>
              <w:jc w:val="both"/>
              <w:rPr>
                <w:lang w:val="nb-NO"/>
              </w:rPr>
            </w:pPr>
          </w:p>
          <w:p w14:paraId="79F8A5FE" w14:textId="77777777" w:rsidR="0084689E" w:rsidRDefault="0084689E" w:rsidP="00D116B1">
            <w:pPr>
              <w:jc w:val="both"/>
              <w:rPr>
                <w:lang w:val="nb-NO"/>
              </w:rPr>
            </w:pPr>
            <w:r w:rsidRPr="000A6A3D">
              <w:rPr>
                <w:lang w:val="nb-NO"/>
              </w:rPr>
              <w:t xml:space="preserve">GV </w:t>
            </w:r>
            <w:r>
              <w:rPr>
                <w:lang w:val="nb-NO"/>
              </w:rPr>
              <w:t>giới thiệu công thức chung, CTCT của benzen.</w:t>
            </w:r>
          </w:p>
          <w:p w14:paraId="608B9F51" w14:textId="259FDE87" w:rsidR="0084689E" w:rsidRPr="000A6A3D" w:rsidRDefault="001A43D3" w:rsidP="00D116B1">
            <w:pPr>
              <w:jc w:val="both"/>
              <w:rPr>
                <w:lang w:val="nb-NO"/>
              </w:rPr>
            </w:pPr>
            <w:r>
              <w:rPr>
                <w:lang w:val="nb-NO"/>
              </w:rPr>
              <w:t xml:space="preserve">GV hướng dẫn cách viết CTCT </w:t>
            </w:r>
            <w:r w:rsidR="0084689E">
              <w:rPr>
                <w:lang w:val="nb-NO"/>
              </w:rPr>
              <w:t>và gọi tên các đồng phân</w:t>
            </w:r>
            <w:r>
              <w:rPr>
                <w:lang w:val="nb-NO"/>
              </w:rPr>
              <w:t xml:space="preserve"> của đồng đẳng benzen</w:t>
            </w:r>
            <w:r w:rsidR="0084689E">
              <w:rPr>
                <w:lang w:val="nb-NO"/>
              </w:rPr>
              <w:t xml:space="preserve"> .</w:t>
            </w:r>
          </w:p>
          <w:p w14:paraId="676BC416" w14:textId="77777777" w:rsidR="0084689E" w:rsidRPr="000A6A3D" w:rsidRDefault="0084689E" w:rsidP="00D116B1">
            <w:pPr>
              <w:jc w:val="both"/>
              <w:rPr>
                <w:lang w:val="nb-NO"/>
              </w:rPr>
            </w:pPr>
          </w:p>
          <w:p w14:paraId="2C4E5BC8" w14:textId="77777777" w:rsidR="0084689E" w:rsidRPr="000A6A3D" w:rsidRDefault="0084689E" w:rsidP="00D116B1">
            <w:pPr>
              <w:jc w:val="both"/>
              <w:rPr>
                <w:lang w:val="de-DE"/>
              </w:rPr>
            </w:pPr>
          </w:p>
          <w:p w14:paraId="5523CEB0" w14:textId="77777777" w:rsidR="0084689E" w:rsidRPr="000A6A3D" w:rsidRDefault="0084689E" w:rsidP="00D116B1">
            <w:pPr>
              <w:jc w:val="both"/>
              <w:rPr>
                <w:lang w:val="de-DE"/>
              </w:rPr>
            </w:pPr>
          </w:p>
          <w:p w14:paraId="59BD1745" w14:textId="77777777" w:rsidR="0084689E" w:rsidRDefault="0084689E" w:rsidP="00D116B1">
            <w:pPr>
              <w:jc w:val="both"/>
              <w:rPr>
                <w:lang w:val="de-DE"/>
              </w:rPr>
            </w:pPr>
          </w:p>
          <w:p w14:paraId="35F05ECB" w14:textId="77777777" w:rsidR="001A43D3" w:rsidRDefault="001A43D3" w:rsidP="00D116B1">
            <w:pPr>
              <w:jc w:val="both"/>
              <w:rPr>
                <w:lang w:val="de-DE"/>
              </w:rPr>
            </w:pPr>
          </w:p>
          <w:p w14:paraId="61715734" w14:textId="77777777" w:rsidR="001A43D3" w:rsidRPr="000A6A3D" w:rsidRDefault="001A43D3" w:rsidP="00D116B1">
            <w:pPr>
              <w:jc w:val="both"/>
              <w:rPr>
                <w:lang w:val="de-DE"/>
              </w:rPr>
            </w:pPr>
          </w:p>
          <w:p w14:paraId="46328A08" w14:textId="77777777" w:rsidR="0084689E" w:rsidRDefault="0084689E" w:rsidP="00D116B1">
            <w:pPr>
              <w:jc w:val="both"/>
              <w:rPr>
                <w:lang w:val="de-DE"/>
              </w:rPr>
            </w:pPr>
            <w:r>
              <w:rPr>
                <w:lang w:val="de-DE"/>
              </w:rPr>
              <w:t>GV nêu câu hỏi</w:t>
            </w:r>
          </w:p>
          <w:p w14:paraId="1BE63830" w14:textId="77777777" w:rsidR="0084689E" w:rsidRDefault="0084689E" w:rsidP="00D116B1">
            <w:pPr>
              <w:jc w:val="both"/>
              <w:rPr>
                <w:lang w:val="de-DE"/>
              </w:rPr>
            </w:pPr>
          </w:p>
          <w:p w14:paraId="6A0656C3" w14:textId="77777777" w:rsidR="0084689E" w:rsidRDefault="0084689E" w:rsidP="00D116B1">
            <w:pPr>
              <w:ind w:right="51"/>
              <w:jc w:val="both"/>
              <w:rPr>
                <w:lang w:val="nb-NO"/>
              </w:rPr>
            </w:pPr>
          </w:p>
          <w:p w14:paraId="103B6211" w14:textId="77777777" w:rsidR="0084689E" w:rsidRDefault="0084689E" w:rsidP="00D116B1">
            <w:pPr>
              <w:ind w:right="51"/>
              <w:jc w:val="both"/>
              <w:rPr>
                <w:lang w:val="nb-NO"/>
              </w:rPr>
            </w:pPr>
          </w:p>
          <w:p w14:paraId="2FA6E45E" w14:textId="77777777" w:rsidR="0084689E" w:rsidRDefault="0084689E" w:rsidP="00D116B1">
            <w:pPr>
              <w:jc w:val="both"/>
              <w:rPr>
                <w:lang w:val="nb-NO"/>
              </w:rPr>
            </w:pPr>
          </w:p>
          <w:p w14:paraId="3093BDEB" w14:textId="1E9E18E4" w:rsidR="0084689E" w:rsidRPr="000A6A3D" w:rsidRDefault="0084689E" w:rsidP="00D116B1">
            <w:pPr>
              <w:jc w:val="both"/>
              <w:rPr>
                <w:lang w:val="nb-NO"/>
              </w:rPr>
            </w:pPr>
            <w:r>
              <w:rPr>
                <w:lang w:val="nb-NO"/>
              </w:rPr>
              <w:t xml:space="preserve">GV hướng dẫn cách viết phương trình phản ứng thế </w:t>
            </w:r>
            <w:r w:rsidR="001A43D3">
              <w:rPr>
                <w:lang w:val="nb-NO"/>
              </w:rPr>
              <w:t>nguyên tử H</w:t>
            </w:r>
            <w:r>
              <w:rPr>
                <w:lang w:val="nb-NO"/>
              </w:rPr>
              <w:t xml:space="preserve">, phản ứng </w:t>
            </w:r>
            <w:r w:rsidR="00B56DB3">
              <w:rPr>
                <w:lang w:val="nb-NO"/>
              </w:rPr>
              <w:t>nitro hóa</w:t>
            </w:r>
            <w:r>
              <w:rPr>
                <w:lang w:val="nb-NO"/>
              </w:rPr>
              <w:t>.</w:t>
            </w:r>
          </w:p>
          <w:p w14:paraId="2EE9BD0F" w14:textId="77777777" w:rsidR="0084689E" w:rsidRPr="000A6A3D" w:rsidRDefault="0084689E" w:rsidP="00D116B1">
            <w:pPr>
              <w:jc w:val="both"/>
              <w:rPr>
                <w:lang w:val="nb-NO"/>
              </w:rPr>
            </w:pPr>
          </w:p>
          <w:p w14:paraId="5806B660" w14:textId="77777777" w:rsidR="0084689E" w:rsidRPr="000A6A3D" w:rsidRDefault="0084689E" w:rsidP="00D116B1">
            <w:pPr>
              <w:jc w:val="both"/>
              <w:rPr>
                <w:lang w:val="nb-NO"/>
              </w:rPr>
            </w:pPr>
          </w:p>
          <w:p w14:paraId="148F571F" w14:textId="77777777" w:rsidR="0084689E" w:rsidRDefault="0084689E" w:rsidP="00D116B1">
            <w:pPr>
              <w:jc w:val="both"/>
              <w:rPr>
                <w:lang w:val="de-DE"/>
              </w:rPr>
            </w:pPr>
          </w:p>
          <w:p w14:paraId="5A0DF65C" w14:textId="77777777" w:rsidR="0084689E" w:rsidRDefault="0084689E" w:rsidP="00D116B1">
            <w:pPr>
              <w:jc w:val="both"/>
              <w:rPr>
                <w:lang w:val="de-DE"/>
              </w:rPr>
            </w:pPr>
          </w:p>
          <w:p w14:paraId="64B106CE" w14:textId="77777777" w:rsidR="0084689E" w:rsidRDefault="0084689E" w:rsidP="00D116B1">
            <w:pPr>
              <w:jc w:val="both"/>
              <w:rPr>
                <w:lang w:val="de-DE"/>
              </w:rPr>
            </w:pPr>
          </w:p>
          <w:p w14:paraId="765EEF70" w14:textId="77777777" w:rsidR="0084689E" w:rsidRDefault="0084689E" w:rsidP="00D116B1">
            <w:pPr>
              <w:jc w:val="both"/>
              <w:rPr>
                <w:lang w:val="de-DE"/>
              </w:rPr>
            </w:pPr>
          </w:p>
          <w:p w14:paraId="1AF1943E" w14:textId="77777777" w:rsidR="00B56DB3" w:rsidRDefault="00B56DB3" w:rsidP="00D116B1">
            <w:pPr>
              <w:jc w:val="both"/>
              <w:rPr>
                <w:lang w:val="nb-NO"/>
              </w:rPr>
            </w:pPr>
          </w:p>
          <w:p w14:paraId="40D0CA2B" w14:textId="77777777" w:rsidR="00B56DB3" w:rsidRDefault="00B56DB3" w:rsidP="00D116B1">
            <w:pPr>
              <w:jc w:val="both"/>
              <w:rPr>
                <w:lang w:val="nb-NO"/>
              </w:rPr>
            </w:pPr>
          </w:p>
          <w:p w14:paraId="24E89D94" w14:textId="77777777" w:rsidR="00B56DB3" w:rsidRDefault="00B56DB3" w:rsidP="00D116B1">
            <w:pPr>
              <w:jc w:val="both"/>
              <w:rPr>
                <w:lang w:val="nb-NO"/>
              </w:rPr>
            </w:pPr>
          </w:p>
          <w:p w14:paraId="0AF1F4F6" w14:textId="77777777" w:rsidR="00B56DB3" w:rsidRDefault="00B56DB3" w:rsidP="00D116B1">
            <w:pPr>
              <w:jc w:val="both"/>
              <w:rPr>
                <w:lang w:val="nb-NO"/>
              </w:rPr>
            </w:pPr>
          </w:p>
          <w:p w14:paraId="7F4F2BB3" w14:textId="77777777" w:rsidR="00B56DB3" w:rsidRDefault="00B56DB3" w:rsidP="00D116B1">
            <w:pPr>
              <w:jc w:val="both"/>
              <w:rPr>
                <w:lang w:val="nb-NO"/>
              </w:rPr>
            </w:pPr>
          </w:p>
          <w:p w14:paraId="47A76983" w14:textId="77777777" w:rsidR="00B56DB3" w:rsidRDefault="00B56DB3" w:rsidP="00D116B1">
            <w:pPr>
              <w:jc w:val="both"/>
              <w:rPr>
                <w:lang w:val="nb-NO"/>
              </w:rPr>
            </w:pPr>
          </w:p>
          <w:p w14:paraId="33149D64" w14:textId="0AD711BB" w:rsidR="0084689E" w:rsidRDefault="00B56DB3" w:rsidP="00D116B1">
            <w:pPr>
              <w:jc w:val="both"/>
              <w:rPr>
                <w:lang w:val="de-DE"/>
              </w:rPr>
            </w:pPr>
            <w:r>
              <w:rPr>
                <w:lang w:val="nb-NO"/>
              </w:rPr>
              <w:t>GV hướng dẫn cách viết phương trình phản ứng cộng, phản ứng oxi hóa</w:t>
            </w:r>
          </w:p>
          <w:p w14:paraId="38E6C8FD" w14:textId="77777777" w:rsidR="0084689E" w:rsidRDefault="0084689E" w:rsidP="00D116B1">
            <w:pPr>
              <w:jc w:val="both"/>
              <w:rPr>
                <w:lang w:val="de-DE"/>
              </w:rPr>
            </w:pPr>
          </w:p>
          <w:p w14:paraId="08B96C94" w14:textId="77777777" w:rsidR="0084689E" w:rsidRDefault="0084689E" w:rsidP="00D116B1">
            <w:pPr>
              <w:jc w:val="both"/>
              <w:rPr>
                <w:lang w:val="de-DE"/>
              </w:rPr>
            </w:pPr>
          </w:p>
          <w:p w14:paraId="7C24F67B" w14:textId="77777777" w:rsidR="00B56DB3" w:rsidRDefault="00B56DB3" w:rsidP="00D116B1">
            <w:pPr>
              <w:jc w:val="both"/>
              <w:rPr>
                <w:lang w:val="de-DE"/>
              </w:rPr>
            </w:pPr>
          </w:p>
          <w:p w14:paraId="3110C3BF" w14:textId="77777777" w:rsidR="00B56DB3" w:rsidRDefault="00B56DB3" w:rsidP="00D116B1">
            <w:pPr>
              <w:jc w:val="both"/>
              <w:rPr>
                <w:lang w:val="de-DE"/>
              </w:rPr>
            </w:pPr>
          </w:p>
          <w:p w14:paraId="6B3241FD" w14:textId="77777777" w:rsidR="00B56DB3" w:rsidRDefault="00B56DB3" w:rsidP="00D116B1">
            <w:pPr>
              <w:jc w:val="both"/>
              <w:rPr>
                <w:lang w:val="de-DE"/>
              </w:rPr>
            </w:pPr>
          </w:p>
          <w:p w14:paraId="021A6B51" w14:textId="77777777" w:rsidR="00B56DB3" w:rsidRDefault="00B56DB3" w:rsidP="00D116B1">
            <w:pPr>
              <w:jc w:val="both"/>
              <w:rPr>
                <w:lang w:val="de-DE"/>
              </w:rPr>
            </w:pPr>
          </w:p>
          <w:p w14:paraId="4A93C530" w14:textId="77777777" w:rsidR="00B56DB3" w:rsidRDefault="00B56DB3" w:rsidP="00D116B1">
            <w:pPr>
              <w:jc w:val="both"/>
              <w:rPr>
                <w:lang w:val="de-DE"/>
              </w:rPr>
            </w:pPr>
          </w:p>
          <w:p w14:paraId="22009636" w14:textId="77777777" w:rsidR="00B56DB3" w:rsidRDefault="00B56DB3" w:rsidP="00D116B1">
            <w:pPr>
              <w:jc w:val="both"/>
              <w:rPr>
                <w:lang w:val="de-DE"/>
              </w:rPr>
            </w:pPr>
          </w:p>
          <w:p w14:paraId="0B8F62F2" w14:textId="77777777" w:rsidR="00B56DB3" w:rsidRDefault="00B56DB3" w:rsidP="00D116B1">
            <w:pPr>
              <w:jc w:val="both"/>
              <w:rPr>
                <w:lang w:val="de-DE"/>
              </w:rPr>
            </w:pPr>
          </w:p>
          <w:p w14:paraId="16D3A2C7" w14:textId="77777777" w:rsidR="00B56DB3" w:rsidRDefault="00B56DB3" w:rsidP="00D116B1">
            <w:pPr>
              <w:jc w:val="both"/>
              <w:rPr>
                <w:lang w:val="de-DE"/>
              </w:rPr>
            </w:pPr>
          </w:p>
          <w:p w14:paraId="50185CFF" w14:textId="77777777" w:rsidR="00B56DB3" w:rsidRDefault="00B56DB3" w:rsidP="00D116B1">
            <w:pPr>
              <w:jc w:val="both"/>
              <w:rPr>
                <w:lang w:val="de-DE"/>
              </w:rPr>
            </w:pPr>
          </w:p>
          <w:p w14:paraId="51B47F06" w14:textId="77777777" w:rsidR="00B56DB3" w:rsidRDefault="00B56DB3" w:rsidP="00D116B1">
            <w:pPr>
              <w:jc w:val="both"/>
              <w:rPr>
                <w:lang w:val="de-DE"/>
              </w:rPr>
            </w:pPr>
          </w:p>
          <w:p w14:paraId="1479E199" w14:textId="77777777" w:rsidR="00B56DB3" w:rsidRDefault="00B56DB3" w:rsidP="00D116B1">
            <w:pPr>
              <w:jc w:val="both"/>
              <w:rPr>
                <w:lang w:val="de-DE"/>
              </w:rPr>
            </w:pPr>
          </w:p>
          <w:p w14:paraId="22D06AF3" w14:textId="77777777" w:rsidR="00B56DB3" w:rsidRDefault="00B56DB3" w:rsidP="00D116B1">
            <w:pPr>
              <w:jc w:val="both"/>
              <w:rPr>
                <w:lang w:val="de-DE"/>
              </w:rPr>
            </w:pPr>
          </w:p>
          <w:p w14:paraId="30A3A0E1" w14:textId="77777777" w:rsidR="00B56DB3" w:rsidRDefault="00B56DB3" w:rsidP="00D116B1">
            <w:pPr>
              <w:jc w:val="both"/>
              <w:rPr>
                <w:lang w:val="de-DE"/>
              </w:rPr>
            </w:pPr>
          </w:p>
          <w:p w14:paraId="105F9ED9" w14:textId="77777777" w:rsidR="00B56DB3" w:rsidRDefault="00B56DB3" w:rsidP="00D116B1">
            <w:pPr>
              <w:jc w:val="both"/>
              <w:rPr>
                <w:lang w:val="de-DE"/>
              </w:rPr>
            </w:pPr>
          </w:p>
          <w:p w14:paraId="3F5DACC5" w14:textId="77777777" w:rsidR="00B56DB3" w:rsidRDefault="00B56DB3" w:rsidP="00D116B1">
            <w:pPr>
              <w:jc w:val="both"/>
              <w:rPr>
                <w:lang w:val="de-DE"/>
              </w:rPr>
            </w:pPr>
          </w:p>
          <w:p w14:paraId="07B9D56A" w14:textId="77777777" w:rsidR="00B56DB3" w:rsidRDefault="00B56DB3" w:rsidP="00D116B1">
            <w:pPr>
              <w:jc w:val="both"/>
              <w:rPr>
                <w:lang w:val="de-DE"/>
              </w:rPr>
            </w:pPr>
          </w:p>
          <w:p w14:paraId="7F3D00CC" w14:textId="77777777" w:rsidR="00B56DB3" w:rsidRDefault="00B56DB3" w:rsidP="00D116B1">
            <w:pPr>
              <w:jc w:val="both"/>
              <w:rPr>
                <w:lang w:val="de-DE"/>
              </w:rPr>
            </w:pPr>
          </w:p>
          <w:p w14:paraId="062B8313" w14:textId="77777777" w:rsidR="0084689E" w:rsidRDefault="0084689E" w:rsidP="00D116B1">
            <w:pPr>
              <w:jc w:val="both"/>
              <w:rPr>
                <w:lang w:val="de-DE"/>
              </w:rPr>
            </w:pPr>
            <w:r>
              <w:rPr>
                <w:lang w:val="de-DE"/>
              </w:rPr>
              <w:t>GV nêu câu hỏi</w:t>
            </w:r>
            <w:r w:rsidR="00B56DB3">
              <w:rPr>
                <w:lang w:val="de-DE"/>
              </w:rPr>
              <w:t>.</w:t>
            </w:r>
          </w:p>
          <w:p w14:paraId="751EFE40" w14:textId="77777777" w:rsidR="00B56DB3" w:rsidRDefault="00B56DB3" w:rsidP="00D116B1">
            <w:pPr>
              <w:jc w:val="both"/>
              <w:rPr>
                <w:lang w:val="de-DE"/>
              </w:rPr>
            </w:pPr>
          </w:p>
          <w:p w14:paraId="410CD06A" w14:textId="77777777" w:rsidR="00B56DB3" w:rsidRDefault="00B56DB3" w:rsidP="00D116B1">
            <w:pPr>
              <w:jc w:val="both"/>
              <w:rPr>
                <w:lang w:val="de-DE"/>
              </w:rPr>
            </w:pPr>
          </w:p>
          <w:p w14:paraId="721FF7D8" w14:textId="324194B3" w:rsidR="00B56DB3" w:rsidRPr="000A6A3D" w:rsidRDefault="00B56DB3" w:rsidP="00D116B1">
            <w:pPr>
              <w:jc w:val="both"/>
              <w:rPr>
                <w:lang w:val="nb-NO"/>
              </w:rPr>
            </w:pPr>
            <w:r w:rsidRPr="000A6A3D">
              <w:rPr>
                <w:lang w:val="nb-NO"/>
              </w:rPr>
              <w:t xml:space="preserve">GV </w:t>
            </w:r>
            <w:r>
              <w:rPr>
                <w:lang w:val="nb-NO"/>
              </w:rPr>
              <w:t xml:space="preserve">giới thiệu </w:t>
            </w:r>
            <w:r w:rsidR="00063802">
              <w:rPr>
                <w:lang w:val="nb-NO"/>
              </w:rPr>
              <w:t>cấu tạo, tính chất vật lí Stiren</w:t>
            </w:r>
          </w:p>
          <w:p w14:paraId="4F741579" w14:textId="77777777" w:rsidR="00B56DB3" w:rsidRPr="000A6A3D" w:rsidRDefault="00B56DB3" w:rsidP="00D116B1">
            <w:pPr>
              <w:jc w:val="both"/>
              <w:rPr>
                <w:lang w:val="nb-NO"/>
              </w:rPr>
            </w:pPr>
          </w:p>
          <w:p w14:paraId="3368B479" w14:textId="77777777" w:rsidR="00B56DB3" w:rsidRPr="000A6A3D" w:rsidRDefault="00B56DB3" w:rsidP="00D116B1">
            <w:pPr>
              <w:jc w:val="both"/>
              <w:rPr>
                <w:lang w:val="de-DE"/>
              </w:rPr>
            </w:pPr>
          </w:p>
          <w:p w14:paraId="52E066EA" w14:textId="77777777" w:rsidR="00B56DB3" w:rsidRPr="000A6A3D" w:rsidRDefault="00B56DB3" w:rsidP="00D116B1">
            <w:pPr>
              <w:jc w:val="both"/>
              <w:rPr>
                <w:lang w:val="de-DE"/>
              </w:rPr>
            </w:pPr>
          </w:p>
          <w:p w14:paraId="05D8FA80" w14:textId="77777777" w:rsidR="00B56DB3" w:rsidRDefault="00B56DB3" w:rsidP="00D116B1">
            <w:pPr>
              <w:jc w:val="both"/>
              <w:rPr>
                <w:lang w:val="de-DE"/>
              </w:rPr>
            </w:pPr>
          </w:p>
          <w:p w14:paraId="700EABA8" w14:textId="77777777" w:rsidR="00B56DB3" w:rsidRDefault="00B56DB3" w:rsidP="00D116B1">
            <w:pPr>
              <w:jc w:val="both"/>
              <w:rPr>
                <w:lang w:val="de-DE"/>
              </w:rPr>
            </w:pPr>
          </w:p>
          <w:p w14:paraId="7DDC3DD8" w14:textId="77777777" w:rsidR="00B56DB3" w:rsidRPr="000A6A3D" w:rsidRDefault="00B56DB3" w:rsidP="00D116B1">
            <w:pPr>
              <w:jc w:val="both"/>
              <w:rPr>
                <w:lang w:val="de-DE"/>
              </w:rPr>
            </w:pPr>
          </w:p>
          <w:p w14:paraId="18F2524C" w14:textId="77777777" w:rsidR="00063802" w:rsidRDefault="00063802" w:rsidP="00D116B1">
            <w:pPr>
              <w:jc w:val="both"/>
              <w:rPr>
                <w:lang w:val="nb-NO"/>
              </w:rPr>
            </w:pPr>
          </w:p>
          <w:p w14:paraId="5EEA4230" w14:textId="7D8033C8" w:rsidR="00B56DB3" w:rsidRPr="000A6A3D" w:rsidRDefault="00B56DB3" w:rsidP="00D116B1">
            <w:pPr>
              <w:jc w:val="both"/>
              <w:rPr>
                <w:lang w:val="nb-NO"/>
              </w:rPr>
            </w:pPr>
            <w:r>
              <w:rPr>
                <w:lang w:val="nb-NO"/>
              </w:rPr>
              <w:t xml:space="preserve">GV hướng dẫn cách viết phương trình phản ứng </w:t>
            </w:r>
            <w:r w:rsidR="00063802">
              <w:rPr>
                <w:lang w:val="nb-NO"/>
              </w:rPr>
              <w:t>cộng</w:t>
            </w:r>
            <w:r>
              <w:rPr>
                <w:lang w:val="nb-NO"/>
              </w:rPr>
              <w:t xml:space="preserve">, phản ứng </w:t>
            </w:r>
            <w:r w:rsidR="00063802">
              <w:rPr>
                <w:lang w:val="nb-NO"/>
              </w:rPr>
              <w:t>trùng hợp</w:t>
            </w:r>
            <w:r>
              <w:rPr>
                <w:lang w:val="nb-NO"/>
              </w:rPr>
              <w:t>.</w:t>
            </w:r>
          </w:p>
          <w:p w14:paraId="3EA89D79" w14:textId="5181C894" w:rsidR="00B56DB3" w:rsidRPr="000A6A3D" w:rsidRDefault="00B56DB3"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F8C794" w14:textId="77777777" w:rsidR="0084689E" w:rsidRPr="000A6A3D" w:rsidRDefault="0084689E" w:rsidP="00D116B1">
            <w:pPr>
              <w:jc w:val="both"/>
              <w:rPr>
                <w:lang w:val="nb-NO"/>
              </w:rPr>
            </w:pPr>
          </w:p>
          <w:p w14:paraId="350D7599" w14:textId="77777777" w:rsidR="0084689E" w:rsidRPr="000A6A3D" w:rsidRDefault="0084689E" w:rsidP="00D116B1">
            <w:pPr>
              <w:jc w:val="both"/>
              <w:rPr>
                <w:lang w:val="nb-NO"/>
              </w:rPr>
            </w:pPr>
          </w:p>
          <w:p w14:paraId="606539BC" w14:textId="77777777" w:rsidR="0084689E" w:rsidRPr="000A6A3D" w:rsidRDefault="0084689E" w:rsidP="00D116B1">
            <w:pPr>
              <w:jc w:val="both"/>
              <w:rPr>
                <w:lang w:val="nb-NO"/>
              </w:rPr>
            </w:pPr>
          </w:p>
          <w:p w14:paraId="2664C242" w14:textId="77777777" w:rsidR="0084689E" w:rsidRPr="000A6A3D" w:rsidRDefault="0084689E" w:rsidP="00D116B1">
            <w:pPr>
              <w:jc w:val="both"/>
              <w:rPr>
                <w:lang w:val="nb-NO"/>
              </w:rPr>
            </w:pPr>
            <w:r w:rsidRPr="000A6A3D">
              <w:rPr>
                <w:lang w:val="nb-NO"/>
              </w:rPr>
              <w:t>HS theo dõi, ghi bài.</w:t>
            </w:r>
          </w:p>
          <w:p w14:paraId="027D131B" w14:textId="77777777" w:rsidR="0084689E" w:rsidRPr="000A6A3D" w:rsidRDefault="0084689E" w:rsidP="00D116B1">
            <w:pPr>
              <w:jc w:val="both"/>
              <w:rPr>
                <w:lang w:val="nb-NO"/>
              </w:rPr>
            </w:pPr>
          </w:p>
          <w:p w14:paraId="583A34D1" w14:textId="71F0977C" w:rsidR="0084689E" w:rsidRPr="000A6A3D" w:rsidRDefault="001A43D3" w:rsidP="00D116B1">
            <w:pPr>
              <w:jc w:val="both"/>
              <w:rPr>
                <w:lang w:val="nb-NO"/>
              </w:rPr>
            </w:pPr>
            <w:r w:rsidRPr="000A6A3D">
              <w:rPr>
                <w:lang w:val="nb-NO"/>
              </w:rPr>
              <w:t>HS theo dõi, ghi bài</w:t>
            </w:r>
            <w:r>
              <w:rPr>
                <w:lang w:val="nb-NO"/>
              </w:rPr>
              <w:t>,</w:t>
            </w:r>
            <w:r w:rsidR="0084689E">
              <w:rPr>
                <w:lang w:val="nb-NO"/>
              </w:rPr>
              <w:t xml:space="preserve"> làm bài luyện tập</w:t>
            </w:r>
          </w:p>
          <w:p w14:paraId="4C0909C5" w14:textId="77777777" w:rsidR="0084689E" w:rsidRPr="000A6A3D" w:rsidRDefault="0084689E" w:rsidP="00D116B1">
            <w:pPr>
              <w:jc w:val="both"/>
              <w:rPr>
                <w:lang w:val="nb-NO"/>
              </w:rPr>
            </w:pPr>
          </w:p>
          <w:p w14:paraId="11C8AE39" w14:textId="77777777" w:rsidR="0084689E" w:rsidRPr="000A6A3D" w:rsidRDefault="0084689E" w:rsidP="00D116B1">
            <w:pPr>
              <w:jc w:val="both"/>
              <w:rPr>
                <w:lang w:val="nb-NO"/>
              </w:rPr>
            </w:pPr>
          </w:p>
          <w:p w14:paraId="5AD08A83" w14:textId="77777777" w:rsidR="0084689E" w:rsidRPr="000A6A3D" w:rsidRDefault="0084689E" w:rsidP="00D116B1">
            <w:pPr>
              <w:jc w:val="both"/>
              <w:rPr>
                <w:lang w:val="nb-NO"/>
              </w:rPr>
            </w:pPr>
          </w:p>
          <w:p w14:paraId="0D5E9A36" w14:textId="77777777" w:rsidR="0084689E" w:rsidRDefault="0084689E" w:rsidP="00D116B1">
            <w:pPr>
              <w:jc w:val="both"/>
              <w:rPr>
                <w:lang w:val="nb-NO"/>
              </w:rPr>
            </w:pPr>
          </w:p>
          <w:p w14:paraId="542B4E57" w14:textId="77777777" w:rsidR="001A43D3" w:rsidRDefault="001A43D3" w:rsidP="00D116B1">
            <w:pPr>
              <w:jc w:val="both"/>
              <w:rPr>
                <w:lang w:val="nb-NO"/>
              </w:rPr>
            </w:pPr>
          </w:p>
          <w:p w14:paraId="1C694164" w14:textId="77777777" w:rsidR="001A43D3" w:rsidRDefault="001A43D3" w:rsidP="00D116B1">
            <w:pPr>
              <w:jc w:val="both"/>
              <w:rPr>
                <w:lang w:val="nb-NO"/>
              </w:rPr>
            </w:pPr>
          </w:p>
          <w:p w14:paraId="0CFE4E61" w14:textId="77777777" w:rsidR="001A43D3" w:rsidRPr="000A6A3D" w:rsidRDefault="001A43D3" w:rsidP="00D116B1">
            <w:pPr>
              <w:jc w:val="both"/>
              <w:rPr>
                <w:lang w:val="nb-NO"/>
              </w:rPr>
            </w:pPr>
          </w:p>
          <w:p w14:paraId="014EBC33" w14:textId="77777777" w:rsidR="0084689E" w:rsidRDefault="0084689E" w:rsidP="00D116B1">
            <w:pPr>
              <w:jc w:val="both"/>
              <w:rPr>
                <w:lang w:val="nb-NO"/>
              </w:rPr>
            </w:pPr>
          </w:p>
          <w:p w14:paraId="449694F1" w14:textId="77777777" w:rsidR="0084689E" w:rsidRDefault="0084689E" w:rsidP="00D116B1">
            <w:pPr>
              <w:spacing w:line="276" w:lineRule="auto"/>
              <w:jc w:val="both"/>
              <w:rPr>
                <w:lang w:val="nb-NO"/>
              </w:rPr>
            </w:pPr>
            <w:r>
              <w:rPr>
                <w:lang w:val="nb-NO"/>
              </w:rPr>
              <w:t>HS trả lời, ghi bài.</w:t>
            </w:r>
          </w:p>
          <w:p w14:paraId="5FDCC607" w14:textId="77777777" w:rsidR="0084689E" w:rsidRDefault="0084689E" w:rsidP="00D116B1">
            <w:pPr>
              <w:jc w:val="both"/>
              <w:rPr>
                <w:lang w:val="nb-NO"/>
              </w:rPr>
            </w:pPr>
          </w:p>
          <w:p w14:paraId="33A5F61A" w14:textId="77777777" w:rsidR="0084689E" w:rsidRDefault="0084689E" w:rsidP="00D116B1">
            <w:pPr>
              <w:jc w:val="both"/>
              <w:rPr>
                <w:lang w:val="nb-NO"/>
              </w:rPr>
            </w:pPr>
          </w:p>
          <w:p w14:paraId="00DF0B15" w14:textId="77777777" w:rsidR="0084689E" w:rsidRDefault="0084689E" w:rsidP="00D116B1">
            <w:pPr>
              <w:jc w:val="both"/>
              <w:rPr>
                <w:lang w:val="nb-NO"/>
              </w:rPr>
            </w:pPr>
          </w:p>
          <w:p w14:paraId="322D9D20" w14:textId="77777777" w:rsidR="00B56DB3" w:rsidRDefault="00B56DB3" w:rsidP="00D116B1">
            <w:pPr>
              <w:jc w:val="both"/>
              <w:rPr>
                <w:lang w:val="nb-NO"/>
              </w:rPr>
            </w:pPr>
          </w:p>
          <w:p w14:paraId="07B8CA9F" w14:textId="77777777" w:rsidR="0084689E" w:rsidRPr="000A6A3D" w:rsidRDefault="0084689E" w:rsidP="00D116B1">
            <w:pPr>
              <w:jc w:val="both"/>
              <w:rPr>
                <w:lang w:val="nb-NO"/>
              </w:rPr>
            </w:pPr>
            <w:r w:rsidRPr="000A6A3D">
              <w:rPr>
                <w:lang w:val="nb-NO"/>
              </w:rPr>
              <w:t xml:space="preserve">HS theo dõi, ghi bài </w:t>
            </w:r>
          </w:p>
          <w:p w14:paraId="5741ECC2" w14:textId="77777777" w:rsidR="0084689E" w:rsidRPr="000A6A3D" w:rsidRDefault="0084689E" w:rsidP="00D116B1">
            <w:pPr>
              <w:jc w:val="both"/>
              <w:rPr>
                <w:lang w:val="nb-NO"/>
              </w:rPr>
            </w:pPr>
          </w:p>
          <w:p w14:paraId="1724C042" w14:textId="77777777" w:rsidR="0084689E" w:rsidRPr="000A6A3D" w:rsidRDefault="0084689E" w:rsidP="00D116B1">
            <w:pPr>
              <w:jc w:val="both"/>
              <w:rPr>
                <w:lang w:val="nb-NO"/>
              </w:rPr>
            </w:pPr>
            <w:r>
              <w:rPr>
                <w:lang w:val="nb-NO"/>
              </w:rPr>
              <w:t>HS làm bài luyện tập</w:t>
            </w:r>
          </w:p>
          <w:p w14:paraId="77F063D0" w14:textId="77777777" w:rsidR="0084689E" w:rsidRPr="000A6A3D" w:rsidRDefault="0084689E" w:rsidP="00D116B1">
            <w:pPr>
              <w:jc w:val="both"/>
              <w:rPr>
                <w:lang w:val="nb-NO"/>
              </w:rPr>
            </w:pPr>
          </w:p>
          <w:p w14:paraId="5C321979" w14:textId="77777777" w:rsidR="0084689E" w:rsidRPr="000A6A3D" w:rsidRDefault="0084689E" w:rsidP="00D116B1">
            <w:pPr>
              <w:jc w:val="both"/>
              <w:rPr>
                <w:lang w:val="nb-NO"/>
              </w:rPr>
            </w:pPr>
          </w:p>
          <w:p w14:paraId="09081AFD" w14:textId="77777777" w:rsidR="0084689E" w:rsidRPr="000A6A3D" w:rsidRDefault="0084689E" w:rsidP="00D116B1">
            <w:pPr>
              <w:jc w:val="both"/>
              <w:rPr>
                <w:lang w:val="nb-NO"/>
              </w:rPr>
            </w:pPr>
          </w:p>
          <w:p w14:paraId="17002232" w14:textId="77777777" w:rsidR="0084689E" w:rsidRPr="000A6A3D" w:rsidRDefault="0084689E" w:rsidP="00D116B1">
            <w:pPr>
              <w:jc w:val="both"/>
              <w:rPr>
                <w:lang w:val="nb-NO"/>
              </w:rPr>
            </w:pPr>
          </w:p>
          <w:p w14:paraId="7B2C9A2C" w14:textId="77777777" w:rsidR="0084689E" w:rsidRDefault="0084689E" w:rsidP="00D116B1">
            <w:pPr>
              <w:jc w:val="both"/>
              <w:rPr>
                <w:lang w:val="nb-NO"/>
              </w:rPr>
            </w:pPr>
          </w:p>
          <w:p w14:paraId="79238B28" w14:textId="77777777" w:rsidR="0084689E" w:rsidRPr="000A6A3D" w:rsidRDefault="0084689E" w:rsidP="00D116B1">
            <w:pPr>
              <w:jc w:val="both"/>
              <w:rPr>
                <w:lang w:val="nb-NO"/>
              </w:rPr>
            </w:pPr>
          </w:p>
          <w:p w14:paraId="639E836D" w14:textId="77777777" w:rsidR="0084689E" w:rsidRDefault="0084689E" w:rsidP="00D116B1">
            <w:pPr>
              <w:jc w:val="both"/>
              <w:rPr>
                <w:lang w:val="nb-NO"/>
              </w:rPr>
            </w:pPr>
          </w:p>
          <w:p w14:paraId="5324DD37" w14:textId="77777777" w:rsidR="0084689E" w:rsidRDefault="0084689E" w:rsidP="00D116B1">
            <w:pPr>
              <w:jc w:val="both"/>
              <w:rPr>
                <w:lang w:val="nb-NO"/>
              </w:rPr>
            </w:pPr>
          </w:p>
          <w:p w14:paraId="4847610B" w14:textId="77777777" w:rsidR="0084689E" w:rsidRPr="000A6A3D" w:rsidRDefault="0084689E" w:rsidP="00D116B1">
            <w:pPr>
              <w:jc w:val="both"/>
              <w:rPr>
                <w:lang w:val="nb-NO"/>
              </w:rPr>
            </w:pPr>
          </w:p>
          <w:p w14:paraId="7562C992" w14:textId="77777777" w:rsidR="0084689E" w:rsidRDefault="0084689E" w:rsidP="00D116B1">
            <w:pPr>
              <w:jc w:val="both"/>
              <w:rPr>
                <w:lang w:val="nb-NO"/>
              </w:rPr>
            </w:pPr>
          </w:p>
          <w:p w14:paraId="77CFDCD1" w14:textId="77777777" w:rsidR="00B56DB3" w:rsidRDefault="00B56DB3" w:rsidP="00D116B1">
            <w:pPr>
              <w:jc w:val="both"/>
              <w:rPr>
                <w:lang w:val="nb-NO"/>
              </w:rPr>
            </w:pPr>
          </w:p>
          <w:p w14:paraId="7C572C5E" w14:textId="77777777" w:rsidR="00B56DB3" w:rsidRDefault="00B56DB3" w:rsidP="00D116B1">
            <w:pPr>
              <w:jc w:val="both"/>
              <w:rPr>
                <w:lang w:val="nb-NO"/>
              </w:rPr>
            </w:pPr>
          </w:p>
          <w:p w14:paraId="374E0876" w14:textId="77777777" w:rsidR="00B56DB3" w:rsidRDefault="00B56DB3" w:rsidP="00D116B1">
            <w:pPr>
              <w:jc w:val="both"/>
              <w:rPr>
                <w:lang w:val="nb-NO"/>
              </w:rPr>
            </w:pPr>
          </w:p>
          <w:p w14:paraId="69DBD96D" w14:textId="77777777" w:rsidR="0084689E" w:rsidRPr="000A6A3D" w:rsidRDefault="0084689E" w:rsidP="00D116B1">
            <w:pPr>
              <w:jc w:val="both"/>
              <w:rPr>
                <w:lang w:val="nb-NO"/>
              </w:rPr>
            </w:pPr>
            <w:r w:rsidRPr="000A6A3D">
              <w:rPr>
                <w:lang w:val="nb-NO"/>
              </w:rPr>
              <w:t>HS theo dõi, ghi bài</w:t>
            </w:r>
          </w:p>
          <w:p w14:paraId="32312050" w14:textId="77777777" w:rsidR="0084689E" w:rsidRPr="000A6A3D" w:rsidRDefault="0084689E" w:rsidP="00D116B1">
            <w:pPr>
              <w:jc w:val="both"/>
              <w:rPr>
                <w:lang w:val="nb-NO"/>
              </w:rPr>
            </w:pPr>
          </w:p>
          <w:p w14:paraId="21B15E41" w14:textId="77777777" w:rsidR="0084689E" w:rsidRPr="000A6A3D" w:rsidRDefault="0084689E" w:rsidP="00D116B1">
            <w:pPr>
              <w:jc w:val="both"/>
              <w:rPr>
                <w:lang w:val="nb-NO"/>
              </w:rPr>
            </w:pPr>
            <w:r>
              <w:rPr>
                <w:lang w:val="nb-NO"/>
              </w:rPr>
              <w:t>HS làm bài luyện tập</w:t>
            </w:r>
          </w:p>
          <w:p w14:paraId="2C799824" w14:textId="77777777" w:rsidR="0084689E" w:rsidRDefault="0084689E" w:rsidP="00D116B1">
            <w:pPr>
              <w:jc w:val="both"/>
              <w:rPr>
                <w:lang w:val="nb-NO"/>
              </w:rPr>
            </w:pPr>
          </w:p>
          <w:p w14:paraId="4FCE5D37" w14:textId="77777777" w:rsidR="0084689E" w:rsidRDefault="0084689E" w:rsidP="00D116B1">
            <w:pPr>
              <w:jc w:val="both"/>
              <w:rPr>
                <w:lang w:val="nb-NO"/>
              </w:rPr>
            </w:pPr>
          </w:p>
          <w:p w14:paraId="3ADAF367" w14:textId="77777777" w:rsidR="0084689E" w:rsidRDefault="0084689E" w:rsidP="00D116B1">
            <w:pPr>
              <w:jc w:val="both"/>
              <w:rPr>
                <w:lang w:val="nb-NO"/>
              </w:rPr>
            </w:pPr>
          </w:p>
          <w:p w14:paraId="7CB889E2" w14:textId="77777777" w:rsidR="0084689E" w:rsidRPr="000A6A3D" w:rsidRDefault="0084689E" w:rsidP="00D116B1">
            <w:pPr>
              <w:jc w:val="both"/>
              <w:rPr>
                <w:lang w:val="nb-NO"/>
              </w:rPr>
            </w:pPr>
          </w:p>
          <w:p w14:paraId="4E8EB0A4" w14:textId="77777777" w:rsidR="0084689E" w:rsidRDefault="0084689E" w:rsidP="00D116B1">
            <w:pPr>
              <w:jc w:val="both"/>
              <w:rPr>
                <w:lang w:val="nb-NO"/>
              </w:rPr>
            </w:pPr>
          </w:p>
          <w:p w14:paraId="531B6210" w14:textId="77777777" w:rsidR="0084689E" w:rsidRDefault="0084689E" w:rsidP="00D116B1">
            <w:pPr>
              <w:jc w:val="both"/>
              <w:rPr>
                <w:lang w:val="nb-NO"/>
              </w:rPr>
            </w:pPr>
          </w:p>
          <w:p w14:paraId="5C8DDB86" w14:textId="77777777" w:rsidR="0084689E" w:rsidRDefault="0084689E" w:rsidP="00D116B1">
            <w:pPr>
              <w:jc w:val="both"/>
              <w:rPr>
                <w:lang w:val="nb-NO"/>
              </w:rPr>
            </w:pPr>
          </w:p>
          <w:p w14:paraId="492B8A1B" w14:textId="77777777" w:rsidR="0084689E" w:rsidRPr="000A6A3D" w:rsidRDefault="0084689E" w:rsidP="00D116B1">
            <w:pPr>
              <w:jc w:val="both"/>
              <w:rPr>
                <w:lang w:val="nb-NO"/>
              </w:rPr>
            </w:pPr>
          </w:p>
          <w:p w14:paraId="265E1343" w14:textId="77777777" w:rsidR="0084689E" w:rsidRPr="000A6A3D" w:rsidRDefault="0084689E" w:rsidP="00D116B1">
            <w:pPr>
              <w:jc w:val="both"/>
              <w:rPr>
                <w:lang w:val="nb-NO"/>
              </w:rPr>
            </w:pPr>
          </w:p>
          <w:p w14:paraId="0215C8EF" w14:textId="77777777" w:rsidR="0084689E" w:rsidRDefault="0084689E" w:rsidP="00D116B1">
            <w:pPr>
              <w:jc w:val="both"/>
              <w:rPr>
                <w:lang w:val="nb-NO"/>
              </w:rPr>
            </w:pPr>
          </w:p>
          <w:p w14:paraId="18CA3944" w14:textId="62548246" w:rsidR="0084689E" w:rsidRDefault="0084689E" w:rsidP="00D116B1">
            <w:pPr>
              <w:jc w:val="both"/>
              <w:rPr>
                <w:lang w:val="nb-NO"/>
              </w:rPr>
            </w:pPr>
          </w:p>
          <w:p w14:paraId="5F16B47C" w14:textId="77777777" w:rsidR="00B56DB3" w:rsidRDefault="00B56DB3" w:rsidP="00D116B1">
            <w:pPr>
              <w:jc w:val="both"/>
              <w:rPr>
                <w:lang w:val="nb-NO"/>
              </w:rPr>
            </w:pPr>
          </w:p>
          <w:p w14:paraId="0516D8F6" w14:textId="77777777" w:rsidR="00B56DB3" w:rsidRDefault="00B56DB3" w:rsidP="00D116B1">
            <w:pPr>
              <w:jc w:val="both"/>
              <w:rPr>
                <w:lang w:val="nb-NO"/>
              </w:rPr>
            </w:pPr>
          </w:p>
          <w:p w14:paraId="588DF5A9" w14:textId="77777777" w:rsidR="00B56DB3" w:rsidRDefault="00B56DB3" w:rsidP="00D116B1">
            <w:pPr>
              <w:jc w:val="both"/>
              <w:rPr>
                <w:lang w:val="nb-NO"/>
              </w:rPr>
            </w:pPr>
          </w:p>
          <w:p w14:paraId="5916393F" w14:textId="77777777" w:rsidR="00B56DB3" w:rsidRDefault="00B56DB3" w:rsidP="00D116B1">
            <w:pPr>
              <w:jc w:val="both"/>
              <w:rPr>
                <w:lang w:val="nb-NO"/>
              </w:rPr>
            </w:pPr>
          </w:p>
          <w:p w14:paraId="449F1275" w14:textId="77777777" w:rsidR="00B56DB3" w:rsidRPr="000A6A3D" w:rsidRDefault="00B56DB3" w:rsidP="00D116B1">
            <w:pPr>
              <w:jc w:val="both"/>
              <w:rPr>
                <w:lang w:val="nb-NO"/>
              </w:rPr>
            </w:pPr>
          </w:p>
          <w:p w14:paraId="2103A147" w14:textId="77777777" w:rsidR="0084689E" w:rsidRDefault="0084689E" w:rsidP="00D116B1">
            <w:pPr>
              <w:jc w:val="both"/>
              <w:rPr>
                <w:lang w:val="nb-NO"/>
              </w:rPr>
            </w:pPr>
          </w:p>
          <w:p w14:paraId="234ED46C" w14:textId="77777777" w:rsidR="0084689E" w:rsidRDefault="0084689E" w:rsidP="00D116B1">
            <w:pPr>
              <w:jc w:val="both"/>
              <w:rPr>
                <w:lang w:val="nb-NO"/>
              </w:rPr>
            </w:pPr>
          </w:p>
          <w:p w14:paraId="2237EC7B" w14:textId="77777777" w:rsidR="0084689E" w:rsidRDefault="0084689E" w:rsidP="00D116B1">
            <w:pPr>
              <w:jc w:val="both"/>
              <w:rPr>
                <w:lang w:val="nb-NO"/>
              </w:rPr>
            </w:pPr>
          </w:p>
          <w:p w14:paraId="21B4BAC9" w14:textId="77777777" w:rsidR="0084689E" w:rsidRDefault="0084689E" w:rsidP="00D116B1">
            <w:pPr>
              <w:jc w:val="both"/>
              <w:rPr>
                <w:lang w:val="nb-NO"/>
              </w:rPr>
            </w:pPr>
            <w:r>
              <w:rPr>
                <w:lang w:val="nb-NO"/>
              </w:rPr>
              <w:t>HS trả lời, ghi bài.</w:t>
            </w:r>
          </w:p>
          <w:p w14:paraId="2D6E81A5" w14:textId="77777777" w:rsidR="00063802" w:rsidRDefault="00063802" w:rsidP="00D116B1">
            <w:pPr>
              <w:jc w:val="both"/>
              <w:rPr>
                <w:lang w:val="nb-NO"/>
              </w:rPr>
            </w:pPr>
          </w:p>
          <w:p w14:paraId="03705B81" w14:textId="77777777" w:rsidR="00063802" w:rsidRDefault="00063802" w:rsidP="00D116B1">
            <w:pPr>
              <w:jc w:val="both"/>
              <w:rPr>
                <w:lang w:val="nb-NO"/>
              </w:rPr>
            </w:pPr>
          </w:p>
          <w:p w14:paraId="08731F0F" w14:textId="77777777" w:rsidR="00063802" w:rsidRPr="000A6A3D" w:rsidRDefault="00063802" w:rsidP="00D116B1">
            <w:pPr>
              <w:jc w:val="both"/>
              <w:rPr>
                <w:lang w:val="nb-NO"/>
              </w:rPr>
            </w:pPr>
            <w:r w:rsidRPr="000A6A3D">
              <w:rPr>
                <w:lang w:val="nb-NO"/>
              </w:rPr>
              <w:t xml:space="preserve">HS theo dõi, ghi bài </w:t>
            </w:r>
          </w:p>
          <w:p w14:paraId="437B48F5" w14:textId="77777777" w:rsidR="00063802" w:rsidRPr="000A6A3D" w:rsidRDefault="00063802" w:rsidP="00D116B1">
            <w:pPr>
              <w:jc w:val="both"/>
              <w:rPr>
                <w:lang w:val="nb-NO"/>
              </w:rPr>
            </w:pPr>
          </w:p>
          <w:p w14:paraId="545E26AF" w14:textId="77777777" w:rsidR="00063802" w:rsidRPr="000A6A3D" w:rsidRDefault="00063802" w:rsidP="00D116B1">
            <w:pPr>
              <w:jc w:val="both"/>
              <w:rPr>
                <w:lang w:val="nb-NO"/>
              </w:rPr>
            </w:pPr>
          </w:p>
          <w:p w14:paraId="3AFEEA08" w14:textId="77777777" w:rsidR="00063802" w:rsidRDefault="00063802" w:rsidP="00D116B1">
            <w:pPr>
              <w:jc w:val="both"/>
              <w:rPr>
                <w:lang w:val="nb-NO"/>
              </w:rPr>
            </w:pPr>
          </w:p>
          <w:p w14:paraId="6065024E" w14:textId="77777777" w:rsidR="00063802" w:rsidRDefault="00063802" w:rsidP="00D116B1">
            <w:pPr>
              <w:jc w:val="both"/>
              <w:rPr>
                <w:lang w:val="nb-NO"/>
              </w:rPr>
            </w:pPr>
          </w:p>
          <w:p w14:paraId="1E165C87" w14:textId="77777777" w:rsidR="00063802" w:rsidRPr="000A6A3D" w:rsidRDefault="00063802" w:rsidP="00D116B1">
            <w:pPr>
              <w:jc w:val="both"/>
              <w:rPr>
                <w:lang w:val="nb-NO"/>
              </w:rPr>
            </w:pPr>
          </w:p>
          <w:p w14:paraId="5AE879FD" w14:textId="77777777" w:rsidR="00063802" w:rsidRDefault="00063802" w:rsidP="00D116B1">
            <w:pPr>
              <w:jc w:val="both"/>
              <w:rPr>
                <w:lang w:val="nb-NO"/>
              </w:rPr>
            </w:pPr>
          </w:p>
          <w:p w14:paraId="239CBBAC" w14:textId="77777777" w:rsidR="00063802" w:rsidRDefault="00063802" w:rsidP="00D116B1">
            <w:pPr>
              <w:jc w:val="both"/>
              <w:rPr>
                <w:lang w:val="nb-NO"/>
              </w:rPr>
            </w:pPr>
          </w:p>
          <w:p w14:paraId="4ED88A61" w14:textId="77777777" w:rsidR="00063802" w:rsidRDefault="00063802" w:rsidP="00D116B1">
            <w:pPr>
              <w:jc w:val="both"/>
              <w:rPr>
                <w:lang w:val="nb-NO"/>
              </w:rPr>
            </w:pPr>
          </w:p>
          <w:p w14:paraId="64417D5C" w14:textId="77777777" w:rsidR="00063802" w:rsidRDefault="00063802" w:rsidP="00D116B1">
            <w:pPr>
              <w:jc w:val="both"/>
              <w:rPr>
                <w:lang w:val="nb-NO"/>
              </w:rPr>
            </w:pPr>
          </w:p>
          <w:p w14:paraId="3F730F42" w14:textId="77777777" w:rsidR="00063802" w:rsidRPr="000A6A3D" w:rsidRDefault="00063802" w:rsidP="00D116B1">
            <w:pPr>
              <w:jc w:val="both"/>
              <w:rPr>
                <w:lang w:val="nb-NO"/>
              </w:rPr>
            </w:pPr>
            <w:r w:rsidRPr="000A6A3D">
              <w:rPr>
                <w:lang w:val="nb-NO"/>
              </w:rPr>
              <w:t>HS theo dõi, ghi bài</w:t>
            </w:r>
          </w:p>
          <w:p w14:paraId="3C1D32D7" w14:textId="77777777" w:rsidR="00063802" w:rsidRPr="000A6A3D" w:rsidRDefault="00063802" w:rsidP="00D116B1">
            <w:pPr>
              <w:jc w:val="both"/>
              <w:rPr>
                <w:lang w:val="nb-NO"/>
              </w:rPr>
            </w:pPr>
          </w:p>
          <w:p w14:paraId="4734301B" w14:textId="77777777" w:rsidR="00063802" w:rsidRPr="000A6A3D" w:rsidRDefault="00063802" w:rsidP="00D116B1">
            <w:pPr>
              <w:jc w:val="both"/>
              <w:rPr>
                <w:lang w:val="nb-NO"/>
              </w:rPr>
            </w:pPr>
            <w:r>
              <w:rPr>
                <w:lang w:val="nb-NO"/>
              </w:rPr>
              <w:t>HS làm bài luyện tập</w:t>
            </w:r>
          </w:p>
          <w:p w14:paraId="6FDF049E" w14:textId="5677FBD4" w:rsidR="00063802" w:rsidRPr="000A6A3D" w:rsidRDefault="00063802" w:rsidP="00D116B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84689E" w:rsidRPr="000A6A3D" w:rsidRDefault="0084689E" w:rsidP="000A6A3D">
            <w:pPr>
              <w:rPr>
                <w:lang w:val="nb-NO"/>
              </w:rPr>
            </w:pPr>
          </w:p>
          <w:p w14:paraId="502EC05A" w14:textId="77777777" w:rsidR="0084689E" w:rsidRDefault="0084689E" w:rsidP="00E55124">
            <w:pPr>
              <w:jc w:val="center"/>
              <w:rPr>
                <w:lang w:val="pt-BR"/>
              </w:rPr>
            </w:pPr>
          </w:p>
          <w:p w14:paraId="78FBC2D0" w14:textId="77777777" w:rsidR="0084689E" w:rsidRPr="000A6A3D" w:rsidRDefault="0084689E" w:rsidP="000A6A3D">
            <w:pPr>
              <w:jc w:val="center"/>
              <w:rPr>
                <w:lang w:val="pt-BR"/>
              </w:rPr>
            </w:pPr>
          </w:p>
          <w:p w14:paraId="0D29F8A5" w14:textId="158CB4A0" w:rsidR="0084689E" w:rsidRPr="000A6A3D" w:rsidRDefault="00A912A1" w:rsidP="00E55124">
            <w:pPr>
              <w:jc w:val="center"/>
              <w:rPr>
                <w:lang w:val="pt-BR"/>
              </w:rPr>
            </w:pPr>
            <w:r>
              <w:rPr>
                <w:lang w:val="pt-BR"/>
              </w:rPr>
              <w:t>2</w:t>
            </w:r>
            <w:r w:rsidR="0084689E">
              <w:rPr>
                <w:lang w:val="pt-BR"/>
              </w:rPr>
              <w:t>5</w:t>
            </w:r>
          </w:p>
          <w:p w14:paraId="1E347C21" w14:textId="77777777" w:rsidR="0084689E" w:rsidRPr="000A6A3D" w:rsidRDefault="0084689E" w:rsidP="00E55124">
            <w:pPr>
              <w:jc w:val="center"/>
              <w:rPr>
                <w:lang w:val="pt-BR"/>
              </w:rPr>
            </w:pPr>
            <w:r w:rsidRPr="000A6A3D">
              <w:rPr>
                <w:lang w:val="pt-BR"/>
              </w:rPr>
              <w:t>phút</w:t>
            </w:r>
          </w:p>
          <w:p w14:paraId="6D6D8BC3" w14:textId="77777777" w:rsidR="0084689E" w:rsidRPr="000A6A3D" w:rsidRDefault="0084689E" w:rsidP="000A6A3D">
            <w:pPr>
              <w:jc w:val="center"/>
              <w:rPr>
                <w:lang w:val="pt-BR"/>
              </w:rPr>
            </w:pPr>
          </w:p>
          <w:p w14:paraId="1E97AEC1" w14:textId="77777777" w:rsidR="0084689E" w:rsidRPr="000A6A3D" w:rsidRDefault="0084689E" w:rsidP="000A6A3D">
            <w:pPr>
              <w:jc w:val="center"/>
              <w:rPr>
                <w:lang w:val="pt-BR"/>
              </w:rPr>
            </w:pPr>
          </w:p>
          <w:p w14:paraId="3C17DFC8" w14:textId="77777777" w:rsidR="0084689E" w:rsidRPr="000A6A3D" w:rsidRDefault="0084689E" w:rsidP="000A6A3D">
            <w:pPr>
              <w:jc w:val="center"/>
              <w:rPr>
                <w:lang w:val="pt-BR"/>
              </w:rPr>
            </w:pPr>
          </w:p>
          <w:p w14:paraId="7AF0C1F0" w14:textId="77777777" w:rsidR="0084689E" w:rsidRPr="000A6A3D" w:rsidRDefault="0084689E" w:rsidP="000A6A3D">
            <w:pPr>
              <w:jc w:val="center"/>
              <w:rPr>
                <w:lang w:val="pt-BR"/>
              </w:rPr>
            </w:pPr>
          </w:p>
          <w:p w14:paraId="014CFC91" w14:textId="77777777" w:rsidR="0084689E" w:rsidRPr="000A6A3D" w:rsidRDefault="0084689E" w:rsidP="000A6A3D">
            <w:pPr>
              <w:jc w:val="center"/>
              <w:rPr>
                <w:lang w:val="pt-BR"/>
              </w:rPr>
            </w:pPr>
          </w:p>
          <w:p w14:paraId="0181FB34" w14:textId="77777777" w:rsidR="0084689E" w:rsidRPr="000A6A3D" w:rsidRDefault="0084689E" w:rsidP="000A6A3D">
            <w:pPr>
              <w:jc w:val="center"/>
              <w:rPr>
                <w:lang w:val="pt-BR"/>
              </w:rPr>
            </w:pPr>
          </w:p>
          <w:p w14:paraId="728EBA07" w14:textId="77777777" w:rsidR="0084689E" w:rsidRPr="000A6A3D" w:rsidRDefault="0084689E" w:rsidP="000A6A3D">
            <w:pPr>
              <w:jc w:val="center"/>
              <w:rPr>
                <w:lang w:val="pt-BR"/>
              </w:rPr>
            </w:pPr>
          </w:p>
          <w:p w14:paraId="68839676" w14:textId="77777777" w:rsidR="0084689E" w:rsidRDefault="0084689E" w:rsidP="000A6A3D">
            <w:pPr>
              <w:jc w:val="center"/>
              <w:rPr>
                <w:lang w:val="pt-BR"/>
              </w:rPr>
            </w:pPr>
          </w:p>
          <w:p w14:paraId="51FA2156" w14:textId="77777777" w:rsidR="00A912A1" w:rsidRDefault="00A912A1" w:rsidP="000A6A3D">
            <w:pPr>
              <w:jc w:val="center"/>
              <w:rPr>
                <w:lang w:val="pt-BR"/>
              </w:rPr>
            </w:pPr>
          </w:p>
          <w:p w14:paraId="03DDB776" w14:textId="77777777" w:rsidR="00A912A1" w:rsidRDefault="00A912A1" w:rsidP="000A6A3D">
            <w:pPr>
              <w:jc w:val="center"/>
              <w:rPr>
                <w:lang w:val="pt-BR"/>
              </w:rPr>
            </w:pPr>
          </w:p>
          <w:p w14:paraId="6BD3EDD3" w14:textId="77777777" w:rsidR="00A912A1" w:rsidRDefault="00A912A1" w:rsidP="000A6A3D">
            <w:pPr>
              <w:jc w:val="center"/>
              <w:rPr>
                <w:lang w:val="pt-BR"/>
              </w:rPr>
            </w:pPr>
          </w:p>
          <w:p w14:paraId="3C57AE31" w14:textId="77777777" w:rsidR="00A912A1" w:rsidRDefault="00A912A1" w:rsidP="000A6A3D">
            <w:pPr>
              <w:jc w:val="center"/>
              <w:rPr>
                <w:lang w:val="pt-BR"/>
              </w:rPr>
            </w:pPr>
          </w:p>
          <w:p w14:paraId="0AC24F11" w14:textId="77777777" w:rsidR="00A912A1" w:rsidRDefault="00A912A1" w:rsidP="000A6A3D">
            <w:pPr>
              <w:jc w:val="center"/>
              <w:rPr>
                <w:lang w:val="pt-BR"/>
              </w:rPr>
            </w:pPr>
          </w:p>
          <w:p w14:paraId="5B5FFAAB" w14:textId="77777777" w:rsidR="00A912A1" w:rsidRDefault="00A912A1" w:rsidP="000A6A3D">
            <w:pPr>
              <w:jc w:val="center"/>
              <w:rPr>
                <w:lang w:val="pt-BR"/>
              </w:rPr>
            </w:pPr>
          </w:p>
          <w:p w14:paraId="0C205481" w14:textId="77777777" w:rsidR="00A912A1" w:rsidRPr="000A6A3D" w:rsidRDefault="00A912A1" w:rsidP="000A6A3D">
            <w:pPr>
              <w:jc w:val="center"/>
              <w:rPr>
                <w:lang w:val="pt-BR"/>
              </w:rPr>
            </w:pPr>
          </w:p>
          <w:p w14:paraId="3C1E4747" w14:textId="77777777" w:rsidR="005D20DB" w:rsidRDefault="005D20DB" w:rsidP="00B51130">
            <w:pPr>
              <w:jc w:val="center"/>
              <w:rPr>
                <w:lang w:val="pt-BR"/>
              </w:rPr>
            </w:pPr>
          </w:p>
          <w:p w14:paraId="70A153CB" w14:textId="77777777" w:rsidR="005D20DB" w:rsidRDefault="005D20DB" w:rsidP="00B51130">
            <w:pPr>
              <w:jc w:val="center"/>
              <w:rPr>
                <w:lang w:val="pt-BR"/>
              </w:rPr>
            </w:pPr>
          </w:p>
          <w:p w14:paraId="0CB9F8E3" w14:textId="60EFCFDA" w:rsidR="0084689E" w:rsidRPr="000A6A3D" w:rsidRDefault="005D20DB" w:rsidP="00B51130">
            <w:pPr>
              <w:jc w:val="center"/>
              <w:rPr>
                <w:lang w:val="pt-BR"/>
              </w:rPr>
            </w:pPr>
            <w:r>
              <w:rPr>
                <w:lang w:val="pt-BR"/>
              </w:rPr>
              <w:t>2</w:t>
            </w:r>
            <w:r w:rsidR="0084689E">
              <w:rPr>
                <w:lang w:val="pt-BR"/>
              </w:rPr>
              <w:t>5</w:t>
            </w:r>
          </w:p>
          <w:p w14:paraId="558DC24D" w14:textId="77777777" w:rsidR="0084689E" w:rsidRPr="000A6A3D" w:rsidRDefault="0084689E" w:rsidP="00B51130">
            <w:pPr>
              <w:jc w:val="center"/>
              <w:rPr>
                <w:lang w:val="pt-BR"/>
              </w:rPr>
            </w:pPr>
            <w:r w:rsidRPr="000A6A3D">
              <w:rPr>
                <w:lang w:val="pt-BR"/>
              </w:rPr>
              <w:t>phút</w:t>
            </w:r>
          </w:p>
          <w:p w14:paraId="1B301E63" w14:textId="77777777" w:rsidR="0084689E" w:rsidRPr="000A6A3D" w:rsidRDefault="0084689E" w:rsidP="000A6A3D">
            <w:pPr>
              <w:jc w:val="center"/>
              <w:rPr>
                <w:lang w:val="pt-BR"/>
              </w:rPr>
            </w:pPr>
          </w:p>
          <w:p w14:paraId="200A7690" w14:textId="77777777" w:rsidR="0084689E" w:rsidRPr="000A6A3D" w:rsidRDefault="0084689E" w:rsidP="000A6A3D">
            <w:pPr>
              <w:jc w:val="center"/>
              <w:rPr>
                <w:lang w:val="pt-BR"/>
              </w:rPr>
            </w:pPr>
          </w:p>
          <w:p w14:paraId="4C732770" w14:textId="77777777" w:rsidR="0084689E" w:rsidRPr="000A6A3D" w:rsidRDefault="0084689E" w:rsidP="000A6A3D">
            <w:pPr>
              <w:jc w:val="center"/>
              <w:rPr>
                <w:lang w:val="pt-BR"/>
              </w:rPr>
            </w:pPr>
          </w:p>
          <w:p w14:paraId="78BCC535" w14:textId="77777777" w:rsidR="0084689E" w:rsidRPr="000A6A3D" w:rsidRDefault="0084689E" w:rsidP="000A6A3D">
            <w:pPr>
              <w:jc w:val="center"/>
              <w:rPr>
                <w:lang w:val="pt-BR"/>
              </w:rPr>
            </w:pPr>
          </w:p>
          <w:p w14:paraId="6B05C4EB" w14:textId="77777777" w:rsidR="005D20DB" w:rsidRDefault="005D20DB" w:rsidP="00B51130">
            <w:pPr>
              <w:jc w:val="center"/>
              <w:rPr>
                <w:lang w:val="pt-BR"/>
              </w:rPr>
            </w:pPr>
          </w:p>
          <w:p w14:paraId="57606CB2" w14:textId="77777777" w:rsidR="005D20DB" w:rsidRDefault="005D20DB" w:rsidP="00B51130">
            <w:pPr>
              <w:jc w:val="center"/>
              <w:rPr>
                <w:lang w:val="pt-BR"/>
              </w:rPr>
            </w:pPr>
          </w:p>
          <w:p w14:paraId="2936D649" w14:textId="77777777" w:rsidR="005D20DB" w:rsidRDefault="005D20DB" w:rsidP="00B51130">
            <w:pPr>
              <w:jc w:val="center"/>
              <w:rPr>
                <w:lang w:val="pt-BR"/>
              </w:rPr>
            </w:pPr>
          </w:p>
          <w:p w14:paraId="37C77E65" w14:textId="77777777" w:rsidR="005D20DB" w:rsidRDefault="005D20DB" w:rsidP="00B51130">
            <w:pPr>
              <w:jc w:val="center"/>
              <w:rPr>
                <w:lang w:val="pt-BR"/>
              </w:rPr>
            </w:pPr>
          </w:p>
          <w:p w14:paraId="7B48B44A" w14:textId="77777777" w:rsidR="005D20DB" w:rsidRDefault="005D20DB" w:rsidP="00B51130">
            <w:pPr>
              <w:jc w:val="center"/>
              <w:rPr>
                <w:lang w:val="pt-BR"/>
              </w:rPr>
            </w:pPr>
          </w:p>
          <w:p w14:paraId="2F3985A7" w14:textId="77777777" w:rsidR="005D20DB" w:rsidRDefault="005D20DB" w:rsidP="00B51130">
            <w:pPr>
              <w:jc w:val="center"/>
              <w:rPr>
                <w:lang w:val="pt-BR"/>
              </w:rPr>
            </w:pPr>
          </w:p>
          <w:p w14:paraId="4CC91A6E" w14:textId="77777777" w:rsidR="005D20DB" w:rsidRDefault="005D20DB" w:rsidP="00B51130">
            <w:pPr>
              <w:jc w:val="center"/>
              <w:rPr>
                <w:lang w:val="pt-BR"/>
              </w:rPr>
            </w:pPr>
          </w:p>
          <w:p w14:paraId="5A07C1BB" w14:textId="77777777" w:rsidR="005D20DB" w:rsidRDefault="005D20DB" w:rsidP="00B51130">
            <w:pPr>
              <w:jc w:val="center"/>
              <w:rPr>
                <w:lang w:val="pt-BR"/>
              </w:rPr>
            </w:pPr>
          </w:p>
          <w:p w14:paraId="769FFF9E" w14:textId="77777777" w:rsidR="005D20DB" w:rsidRDefault="005D20DB" w:rsidP="00B51130">
            <w:pPr>
              <w:jc w:val="center"/>
              <w:rPr>
                <w:lang w:val="pt-BR"/>
              </w:rPr>
            </w:pPr>
          </w:p>
          <w:p w14:paraId="731E44AF" w14:textId="77777777" w:rsidR="005D20DB" w:rsidRDefault="005D20DB" w:rsidP="00B51130">
            <w:pPr>
              <w:jc w:val="center"/>
              <w:rPr>
                <w:lang w:val="pt-BR"/>
              </w:rPr>
            </w:pPr>
          </w:p>
          <w:p w14:paraId="6B3DEA2D" w14:textId="77777777" w:rsidR="005D20DB" w:rsidRDefault="005D20DB" w:rsidP="00B51130">
            <w:pPr>
              <w:jc w:val="center"/>
              <w:rPr>
                <w:lang w:val="pt-BR"/>
              </w:rPr>
            </w:pPr>
          </w:p>
          <w:p w14:paraId="0B6B83CA" w14:textId="5F482E50" w:rsidR="0084689E" w:rsidRPr="000A6A3D" w:rsidRDefault="0084689E" w:rsidP="00B51130">
            <w:pPr>
              <w:jc w:val="center"/>
              <w:rPr>
                <w:lang w:val="pt-BR"/>
              </w:rPr>
            </w:pPr>
            <w:r>
              <w:rPr>
                <w:lang w:val="pt-BR"/>
              </w:rPr>
              <w:t>2</w:t>
            </w:r>
            <w:r w:rsidR="005D20DB">
              <w:rPr>
                <w:lang w:val="pt-BR"/>
              </w:rPr>
              <w:t>0</w:t>
            </w:r>
          </w:p>
          <w:p w14:paraId="36AB96D4" w14:textId="77777777" w:rsidR="0084689E" w:rsidRPr="000A6A3D" w:rsidRDefault="0084689E" w:rsidP="00B51130">
            <w:pPr>
              <w:jc w:val="center"/>
              <w:rPr>
                <w:lang w:val="pt-BR"/>
              </w:rPr>
            </w:pPr>
            <w:r w:rsidRPr="000A6A3D">
              <w:rPr>
                <w:lang w:val="pt-BR"/>
              </w:rPr>
              <w:t>phút</w:t>
            </w:r>
          </w:p>
          <w:p w14:paraId="7CE67411" w14:textId="3B3A425E" w:rsidR="0084689E" w:rsidRDefault="0084689E" w:rsidP="000A6A3D">
            <w:pPr>
              <w:jc w:val="center"/>
              <w:rPr>
                <w:lang w:val="nb-NO"/>
              </w:rPr>
            </w:pPr>
          </w:p>
          <w:p w14:paraId="435B5F0A" w14:textId="77777777" w:rsidR="0084689E" w:rsidRPr="00B51130" w:rsidRDefault="0084689E" w:rsidP="00B51130">
            <w:pPr>
              <w:rPr>
                <w:lang w:val="nb-NO"/>
              </w:rPr>
            </w:pPr>
          </w:p>
          <w:p w14:paraId="49C4FB9F" w14:textId="77777777" w:rsidR="0084689E" w:rsidRPr="00B51130" w:rsidRDefault="0084689E" w:rsidP="00B51130">
            <w:pPr>
              <w:rPr>
                <w:lang w:val="nb-NO"/>
              </w:rPr>
            </w:pPr>
          </w:p>
          <w:p w14:paraId="0525C841" w14:textId="77777777" w:rsidR="0084689E" w:rsidRPr="00B51130" w:rsidRDefault="0084689E" w:rsidP="00B51130">
            <w:pPr>
              <w:rPr>
                <w:lang w:val="nb-NO"/>
              </w:rPr>
            </w:pPr>
          </w:p>
          <w:p w14:paraId="6D16071F" w14:textId="77777777" w:rsidR="0084689E" w:rsidRPr="00B51130" w:rsidRDefault="0084689E" w:rsidP="00B51130">
            <w:pPr>
              <w:rPr>
                <w:lang w:val="nb-NO"/>
              </w:rPr>
            </w:pPr>
          </w:p>
          <w:p w14:paraId="2FBE8AF3" w14:textId="77777777" w:rsidR="0084689E" w:rsidRPr="00B51130" w:rsidRDefault="0084689E" w:rsidP="00B51130">
            <w:pPr>
              <w:rPr>
                <w:lang w:val="nb-NO"/>
              </w:rPr>
            </w:pPr>
          </w:p>
          <w:p w14:paraId="6877A1FF" w14:textId="77777777" w:rsidR="0084689E" w:rsidRPr="00B51130" w:rsidRDefault="0084689E" w:rsidP="00B51130">
            <w:pPr>
              <w:rPr>
                <w:lang w:val="nb-NO"/>
              </w:rPr>
            </w:pPr>
          </w:p>
          <w:p w14:paraId="093DA2D5" w14:textId="77777777" w:rsidR="0084689E" w:rsidRPr="00B51130" w:rsidRDefault="0084689E" w:rsidP="00B51130">
            <w:pPr>
              <w:rPr>
                <w:lang w:val="nb-NO"/>
              </w:rPr>
            </w:pPr>
          </w:p>
          <w:p w14:paraId="374E7854" w14:textId="77777777" w:rsidR="0084689E" w:rsidRPr="00B51130" w:rsidRDefault="0084689E" w:rsidP="00B51130">
            <w:pPr>
              <w:rPr>
                <w:lang w:val="nb-NO"/>
              </w:rPr>
            </w:pPr>
          </w:p>
          <w:p w14:paraId="4510D5C2" w14:textId="586B0E6C" w:rsidR="0084689E" w:rsidRDefault="0084689E" w:rsidP="00B51130">
            <w:pPr>
              <w:rPr>
                <w:lang w:val="nb-NO"/>
              </w:rPr>
            </w:pPr>
          </w:p>
          <w:p w14:paraId="6F259883" w14:textId="77777777" w:rsidR="005D20DB" w:rsidRDefault="005D20DB" w:rsidP="00B51130">
            <w:pPr>
              <w:jc w:val="center"/>
              <w:rPr>
                <w:lang w:val="pt-BR"/>
              </w:rPr>
            </w:pPr>
          </w:p>
          <w:p w14:paraId="1058D78C" w14:textId="77777777" w:rsidR="005D20DB" w:rsidRDefault="005D20DB" w:rsidP="00B51130">
            <w:pPr>
              <w:jc w:val="center"/>
              <w:rPr>
                <w:lang w:val="pt-BR"/>
              </w:rPr>
            </w:pPr>
          </w:p>
          <w:p w14:paraId="3B51D660" w14:textId="77777777" w:rsidR="005D20DB" w:rsidRDefault="005D20DB" w:rsidP="00B51130">
            <w:pPr>
              <w:jc w:val="center"/>
              <w:rPr>
                <w:lang w:val="pt-BR"/>
              </w:rPr>
            </w:pPr>
          </w:p>
          <w:p w14:paraId="4D99E369" w14:textId="77777777" w:rsidR="005D20DB" w:rsidRDefault="005D20DB" w:rsidP="00B51130">
            <w:pPr>
              <w:jc w:val="center"/>
              <w:rPr>
                <w:lang w:val="pt-BR"/>
              </w:rPr>
            </w:pPr>
          </w:p>
          <w:p w14:paraId="23B61860" w14:textId="77777777" w:rsidR="005D20DB" w:rsidRDefault="005D20DB" w:rsidP="00B51130">
            <w:pPr>
              <w:jc w:val="center"/>
              <w:rPr>
                <w:lang w:val="pt-BR"/>
              </w:rPr>
            </w:pPr>
          </w:p>
          <w:p w14:paraId="1BD1DD90" w14:textId="77777777" w:rsidR="005D20DB" w:rsidRDefault="005D20DB" w:rsidP="00B51130">
            <w:pPr>
              <w:jc w:val="center"/>
              <w:rPr>
                <w:lang w:val="pt-BR"/>
              </w:rPr>
            </w:pPr>
          </w:p>
          <w:p w14:paraId="5D2DAA1D" w14:textId="77777777" w:rsidR="005D20DB" w:rsidRDefault="005D20DB" w:rsidP="00B51130">
            <w:pPr>
              <w:jc w:val="center"/>
              <w:rPr>
                <w:lang w:val="pt-BR"/>
              </w:rPr>
            </w:pPr>
          </w:p>
          <w:p w14:paraId="3BE3FB58" w14:textId="77777777" w:rsidR="005D20DB" w:rsidRDefault="005D20DB" w:rsidP="00B51130">
            <w:pPr>
              <w:jc w:val="center"/>
              <w:rPr>
                <w:lang w:val="pt-BR"/>
              </w:rPr>
            </w:pPr>
          </w:p>
          <w:p w14:paraId="342E2C85" w14:textId="77777777" w:rsidR="005D20DB" w:rsidRDefault="005D20DB" w:rsidP="00B51130">
            <w:pPr>
              <w:jc w:val="center"/>
              <w:rPr>
                <w:lang w:val="pt-BR"/>
              </w:rPr>
            </w:pPr>
          </w:p>
          <w:p w14:paraId="6A6EC414" w14:textId="77777777" w:rsidR="005D20DB" w:rsidRDefault="005D20DB" w:rsidP="00B51130">
            <w:pPr>
              <w:jc w:val="center"/>
              <w:rPr>
                <w:lang w:val="pt-BR"/>
              </w:rPr>
            </w:pPr>
          </w:p>
          <w:p w14:paraId="36652455" w14:textId="77777777" w:rsidR="005D20DB" w:rsidRDefault="005D20DB" w:rsidP="00B51130">
            <w:pPr>
              <w:jc w:val="center"/>
              <w:rPr>
                <w:lang w:val="pt-BR"/>
              </w:rPr>
            </w:pPr>
          </w:p>
          <w:p w14:paraId="612FAE63" w14:textId="77777777" w:rsidR="005D20DB" w:rsidRDefault="005D20DB" w:rsidP="00B51130">
            <w:pPr>
              <w:jc w:val="center"/>
              <w:rPr>
                <w:lang w:val="pt-BR"/>
              </w:rPr>
            </w:pPr>
          </w:p>
          <w:p w14:paraId="7D42002D" w14:textId="77777777" w:rsidR="005D20DB" w:rsidRDefault="005D20DB" w:rsidP="00B51130">
            <w:pPr>
              <w:jc w:val="center"/>
              <w:rPr>
                <w:lang w:val="pt-BR"/>
              </w:rPr>
            </w:pPr>
          </w:p>
          <w:p w14:paraId="680DB3FC" w14:textId="77777777" w:rsidR="005D20DB" w:rsidRDefault="005D20DB" w:rsidP="00B51130">
            <w:pPr>
              <w:jc w:val="center"/>
              <w:rPr>
                <w:lang w:val="pt-BR"/>
              </w:rPr>
            </w:pPr>
          </w:p>
          <w:p w14:paraId="2E35CC78" w14:textId="5DBDAFBD" w:rsidR="0084689E" w:rsidRPr="000A6A3D" w:rsidRDefault="0084689E" w:rsidP="00B51130">
            <w:pPr>
              <w:jc w:val="center"/>
              <w:rPr>
                <w:lang w:val="pt-BR"/>
              </w:rPr>
            </w:pPr>
            <w:r>
              <w:rPr>
                <w:lang w:val="pt-BR"/>
              </w:rPr>
              <w:t>1</w:t>
            </w:r>
            <w:r w:rsidR="005D20DB">
              <w:rPr>
                <w:lang w:val="pt-BR"/>
              </w:rPr>
              <w:t>0</w:t>
            </w:r>
          </w:p>
          <w:p w14:paraId="60F1DDCD" w14:textId="77777777" w:rsidR="0084689E" w:rsidRPr="000A6A3D" w:rsidRDefault="0084689E" w:rsidP="00B51130">
            <w:pPr>
              <w:jc w:val="center"/>
              <w:rPr>
                <w:lang w:val="pt-BR"/>
              </w:rPr>
            </w:pPr>
            <w:r w:rsidRPr="000A6A3D">
              <w:rPr>
                <w:lang w:val="pt-BR"/>
              </w:rPr>
              <w:t>phút</w:t>
            </w:r>
          </w:p>
          <w:p w14:paraId="4B5F5BEE" w14:textId="77777777" w:rsidR="0084689E" w:rsidRDefault="0084689E" w:rsidP="00B51130">
            <w:pPr>
              <w:rPr>
                <w:lang w:val="nb-NO"/>
              </w:rPr>
            </w:pPr>
          </w:p>
          <w:p w14:paraId="24569241" w14:textId="77777777" w:rsidR="005D20DB" w:rsidRDefault="005D20DB" w:rsidP="00B51130">
            <w:pPr>
              <w:rPr>
                <w:lang w:val="nb-NO"/>
              </w:rPr>
            </w:pPr>
          </w:p>
          <w:p w14:paraId="28358475" w14:textId="77777777" w:rsidR="005D20DB" w:rsidRDefault="005D20DB" w:rsidP="00B51130">
            <w:pPr>
              <w:rPr>
                <w:lang w:val="nb-NO"/>
              </w:rPr>
            </w:pPr>
          </w:p>
          <w:p w14:paraId="282742DD" w14:textId="77777777" w:rsidR="005D20DB" w:rsidRDefault="005D20DB" w:rsidP="00B51130">
            <w:pPr>
              <w:rPr>
                <w:lang w:val="nb-NO"/>
              </w:rPr>
            </w:pPr>
          </w:p>
          <w:p w14:paraId="053CE145" w14:textId="77777777" w:rsidR="005D20DB" w:rsidRDefault="005D20DB" w:rsidP="00B51130">
            <w:pPr>
              <w:rPr>
                <w:lang w:val="nb-NO"/>
              </w:rPr>
            </w:pPr>
          </w:p>
          <w:p w14:paraId="0B9AC466" w14:textId="77777777" w:rsidR="005D20DB" w:rsidRDefault="005D20DB" w:rsidP="00B51130">
            <w:pPr>
              <w:rPr>
                <w:lang w:val="nb-NO"/>
              </w:rPr>
            </w:pPr>
          </w:p>
          <w:p w14:paraId="4B6D3699" w14:textId="77777777" w:rsidR="005D20DB" w:rsidRDefault="005D20DB" w:rsidP="00B51130">
            <w:pPr>
              <w:rPr>
                <w:lang w:val="nb-NO"/>
              </w:rPr>
            </w:pPr>
          </w:p>
          <w:p w14:paraId="37D4789B" w14:textId="77777777" w:rsidR="005D20DB" w:rsidRDefault="005D20DB" w:rsidP="00B51130">
            <w:pPr>
              <w:rPr>
                <w:lang w:val="nb-NO"/>
              </w:rPr>
            </w:pPr>
          </w:p>
          <w:p w14:paraId="1E153242" w14:textId="50E3CAB1" w:rsidR="005D20DB" w:rsidRPr="00B51130" w:rsidRDefault="005D20DB" w:rsidP="005D20DB">
            <w:pPr>
              <w:jc w:val="center"/>
              <w:rPr>
                <w:lang w:val="nb-NO"/>
              </w:rPr>
            </w:pPr>
            <w:r>
              <w:rPr>
                <w:lang w:val="pt-BR"/>
              </w:rPr>
              <w:t>1</w:t>
            </w:r>
            <w:r w:rsidRPr="000A6A3D">
              <w:rPr>
                <w:lang w:val="pt-BR"/>
              </w:rPr>
              <w:t>5 phút</w:t>
            </w:r>
          </w:p>
        </w:tc>
      </w:tr>
      <w:tr w:rsidR="0084689E"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4E502EC4" w:rsidR="0084689E" w:rsidRPr="000A6A3D" w:rsidRDefault="0084689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84689E" w:rsidRDefault="0084689E" w:rsidP="000A6A3D">
            <w:pPr>
              <w:rPr>
                <w:b/>
                <w:bCs/>
                <w:u w:val="single"/>
                <w:lang w:val="nb-NO"/>
              </w:rPr>
            </w:pPr>
            <w:r w:rsidRPr="000A6A3D">
              <w:rPr>
                <w:b/>
                <w:bCs/>
                <w:u w:val="single"/>
                <w:lang w:val="nb-NO"/>
              </w:rPr>
              <w:t>Củng cố kiến thức và kết thúc bài</w:t>
            </w:r>
          </w:p>
          <w:p w14:paraId="6BA669F0" w14:textId="77777777" w:rsidR="0084689E" w:rsidRPr="000A6A3D" w:rsidRDefault="0084689E" w:rsidP="000A6A3D">
            <w:pPr>
              <w:rPr>
                <w:b/>
                <w:bCs/>
                <w:u w:val="single"/>
                <w:lang w:val="nb-NO"/>
              </w:rPr>
            </w:pPr>
          </w:p>
          <w:p w14:paraId="5113169D" w14:textId="6A52254D" w:rsidR="0084689E" w:rsidRPr="000A6A3D" w:rsidRDefault="0084689E" w:rsidP="000A6A3D">
            <w:pPr>
              <w:rPr>
                <w:bCs/>
                <w:lang w:val="nb-NO"/>
              </w:rPr>
            </w:pPr>
            <w:r>
              <w:rPr>
                <w:bCs/>
                <w:lang w:val="nb-NO"/>
              </w:rPr>
              <w:t>-</w:t>
            </w:r>
            <w:r w:rsidRPr="000A6A3D">
              <w:rPr>
                <w:bCs/>
                <w:lang w:val="nb-NO"/>
              </w:rPr>
              <w:t xml:space="preserve"> Cấu tạo của b</w:t>
            </w:r>
            <w:r>
              <w:rPr>
                <w:bCs/>
                <w:lang w:val="nb-NO"/>
              </w:rPr>
              <w:t>enzen</w:t>
            </w:r>
            <w:r w:rsidRPr="000A6A3D">
              <w:rPr>
                <w:bCs/>
                <w:lang w:val="nb-NO"/>
              </w:rPr>
              <w:t>.</w:t>
            </w:r>
          </w:p>
          <w:p w14:paraId="0721A613" w14:textId="6A3B1DE3" w:rsidR="0084689E" w:rsidRPr="000A6A3D" w:rsidRDefault="0084689E" w:rsidP="008701D5">
            <w:r>
              <w:rPr>
                <w:lang w:val="nb-NO"/>
              </w:rPr>
              <w:t>- Phản ứng thế, phản ứng cộng, phản ứng oxi hóa của 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84689E" w:rsidRPr="000A6A3D" w:rsidRDefault="0084689E" w:rsidP="00D116B1">
            <w:pPr>
              <w:jc w:val="both"/>
              <w:rPr>
                <w:lang w:val="nb-NO"/>
              </w:rPr>
            </w:pPr>
          </w:p>
          <w:p w14:paraId="78F68306" w14:textId="77777777" w:rsidR="0084689E" w:rsidRDefault="0084689E" w:rsidP="00D116B1">
            <w:pPr>
              <w:jc w:val="both"/>
              <w:rPr>
                <w:lang w:val="de-DE"/>
              </w:rPr>
            </w:pPr>
            <w:r w:rsidRPr="000A6A3D">
              <w:rPr>
                <w:lang w:val="de-DE"/>
              </w:rPr>
              <w:t xml:space="preserve">Giảng viên trình bày tóm tắt nội dung bằng lời. </w:t>
            </w:r>
          </w:p>
          <w:p w14:paraId="0C7C4AA4" w14:textId="234FFBDA" w:rsidR="0084689E" w:rsidRPr="000A6A3D" w:rsidRDefault="0084689E" w:rsidP="00D116B1">
            <w:pPr>
              <w:jc w:val="both"/>
              <w:rPr>
                <w:lang w:val="vi-VN"/>
              </w:rPr>
            </w:pPr>
            <w:r w:rsidRPr="000A6A3D">
              <w:rPr>
                <w:lang w:val="nb-NO"/>
              </w:rPr>
              <w:t xml:space="preserve">GV hướng dẫn bài tập 1 – </w:t>
            </w:r>
            <w:r>
              <w:rPr>
                <w:lang w:val="nb-NO"/>
              </w:rPr>
              <w:t>6</w:t>
            </w:r>
            <w:r w:rsidRPr="000A6A3D">
              <w:rPr>
                <w:lang w:val="nb-NO"/>
              </w:rPr>
              <w:t xml:space="preserve"> trang </w:t>
            </w:r>
            <w:r>
              <w:rPr>
                <w:lang w:val="nb-NO"/>
              </w:rPr>
              <w:t>31-33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84689E" w:rsidRPr="000A6A3D" w:rsidRDefault="0084689E" w:rsidP="00D116B1">
            <w:pPr>
              <w:jc w:val="both"/>
              <w:rPr>
                <w:lang w:val="nb-NO"/>
              </w:rPr>
            </w:pPr>
          </w:p>
          <w:p w14:paraId="495B4D3A" w14:textId="77777777" w:rsidR="0084689E" w:rsidRPr="000A6A3D" w:rsidRDefault="0084689E"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84689E" w:rsidRPr="000A6A3D" w:rsidRDefault="0084689E" w:rsidP="000A6A3D">
            <w:pPr>
              <w:jc w:val="center"/>
              <w:rPr>
                <w:lang w:val="nb-NO"/>
              </w:rPr>
            </w:pPr>
          </w:p>
          <w:p w14:paraId="19CA9F04" w14:textId="77777777" w:rsidR="0084689E" w:rsidRPr="000A6A3D" w:rsidRDefault="0084689E" w:rsidP="000A6A3D">
            <w:pPr>
              <w:jc w:val="center"/>
              <w:rPr>
                <w:lang w:val="nb-NO"/>
              </w:rPr>
            </w:pPr>
            <w:r w:rsidRPr="000A6A3D">
              <w:rPr>
                <w:lang w:val="pt-BR"/>
              </w:rPr>
              <w:t>25 phút</w:t>
            </w:r>
          </w:p>
        </w:tc>
      </w:tr>
      <w:tr w:rsidR="0084689E"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84689E" w:rsidRPr="000A6A3D" w:rsidRDefault="0084689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84689E" w:rsidRPr="000A6A3D" w:rsidRDefault="0084689E" w:rsidP="000A6A3D">
            <w:pPr>
              <w:rPr>
                <w:b/>
                <w:bCs/>
                <w:u w:val="single"/>
                <w:lang w:val="pt-BR"/>
              </w:rPr>
            </w:pPr>
            <w:r w:rsidRPr="000A6A3D">
              <w:rPr>
                <w:b/>
                <w:bCs/>
                <w:u w:val="single"/>
                <w:lang w:val="pt-BR"/>
              </w:rPr>
              <w:t>Hướng dẫn tự học</w:t>
            </w:r>
          </w:p>
          <w:p w14:paraId="15E03807" w14:textId="77777777" w:rsidR="0084689E" w:rsidRPr="000A6A3D" w:rsidRDefault="0084689E" w:rsidP="000A6A3D">
            <w:pPr>
              <w:rPr>
                <w:b/>
                <w:bCs/>
                <w:u w:val="single"/>
                <w:lang w:val="pt-BR"/>
              </w:rPr>
            </w:pPr>
          </w:p>
          <w:p w14:paraId="55D21253" w14:textId="31A6A0EC" w:rsidR="0084689E" w:rsidRPr="000A6A3D" w:rsidRDefault="0084689E" w:rsidP="000A6A3D">
            <w:pPr>
              <w:rPr>
                <w:bCs/>
                <w:lang w:val="nb-NO"/>
              </w:rPr>
            </w:pPr>
            <w:r w:rsidRPr="000A6A3D">
              <w:rPr>
                <w:bCs/>
                <w:lang w:val="nb-NO"/>
              </w:rPr>
              <w:t xml:space="preserve">- Bài tập </w:t>
            </w:r>
            <w:r>
              <w:rPr>
                <w:bCs/>
                <w:lang w:val="nb-NO"/>
              </w:rPr>
              <w:t>7</w:t>
            </w:r>
            <w:r w:rsidRPr="000A6A3D">
              <w:rPr>
                <w:bCs/>
                <w:lang w:val="nb-NO"/>
              </w:rPr>
              <w:t xml:space="preserve"> - 1</w:t>
            </w:r>
            <w:r>
              <w:rPr>
                <w:bCs/>
                <w:lang w:val="nb-NO"/>
              </w:rPr>
              <w:t>0</w:t>
            </w:r>
            <w:r w:rsidRPr="000A6A3D">
              <w:rPr>
                <w:bCs/>
                <w:lang w:val="nb-NO"/>
              </w:rPr>
              <w:t xml:space="preserve"> trang </w:t>
            </w:r>
            <w:r>
              <w:rPr>
                <w:bCs/>
                <w:lang w:val="nb-NO"/>
              </w:rPr>
              <w:t>34,35</w:t>
            </w:r>
            <w:r w:rsidRPr="000A6A3D">
              <w:rPr>
                <w:bCs/>
                <w:lang w:val="nb-NO"/>
              </w:rPr>
              <w:t xml:space="preserve"> trong giáo trình. </w:t>
            </w:r>
          </w:p>
          <w:p w14:paraId="3382CC5D" w14:textId="34512F20" w:rsidR="0084689E" w:rsidRPr="000A6A3D" w:rsidRDefault="0084689E" w:rsidP="000A6A3D">
            <w:pPr>
              <w:rPr>
                <w:bCs/>
                <w:u w:val="single"/>
                <w:lang w:val="nb-NO"/>
              </w:rPr>
            </w:pPr>
            <w:r w:rsidRPr="000A6A3D">
              <w:rPr>
                <w:lang w:val="pt-BR"/>
              </w:rPr>
              <w:t xml:space="preserve">- Chuẩn bị </w:t>
            </w:r>
            <w:r w:rsidRPr="000A6A3D">
              <w:rPr>
                <w:bCs/>
              </w:rPr>
              <w:t xml:space="preserve">Bài </w:t>
            </w:r>
            <w:r>
              <w:rPr>
                <w:bCs/>
              </w:rPr>
              <w:t>49</w:t>
            </w:r>
            <w:r w:rsidRPr="000A6A3D">
              <w:rPr>
                <w:bCs/>
              </w:rPr>
              <w:t xml:space="preserve">. </w:t>
            </w:r>
            <w:r>
              <w:rPr>
                <w:bCs/>
              </w:rPr>
              <w:t>Hệ thống hóa về hidrocacbon</w:t>
            </w:r>
          </w:p>
          <w:p w14:paraId="3BE6DD9C" w14:textId="77777777" w:rsidR="0084689E" w:rsidRPr="000A6A3D" w:rsidRDefault="0084689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785C38" w14:textId="77777777" w:rsidR="0084689E" w:rsidRDefault="0084689E" w:rsidP="00D116B1">
            <w:pPr>
              <w:jc w:val="both"/>
              <w:rPr>
                <w:lang w:val="pt-BR"/>
              </w:rPr>
            </w:pPr>
            <w:r>
              <w:rPr>
                <w:lang w:val="pt-BR"/>
              </w:rPr>
              <w:t xml:space="preserve"> </w:t>
            </w:r>
          </w:p>
          <w:p w14:paraId="3097B533" w14:textId="77777777" w:rsidR="0084689E" w:rsidRPr="000A6A3D" w:rsidRDefault="0084689E"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84689E" w:rsidRPr="000A6A3D" w:rsidRDefault="0084689E"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84689E" w:rsidRPr="000A6A3D" w:rsidRDefault="0084689E" w:rsidP="000A6A3D">
            <w:pPr>
              <w:jc w:val="center"/>
              <w:rPr>
                <w:lang w:val="pt-BR"/>
              </w:rPr>
            </w:pPr>
          </w:p>
          <w:p w14:paraId="7A652457" w14:textId="77777777" w:rsidR="0084689E" w:rsidRPr="000A6A3D" w:rsidRDefault="0084689E" w:rsidP="000A6A3D">
            <w:pPr>
              <w:jc w:val="center"/>
              <w:rPr>
                <w:lang w:val="pt-BR"/>
              </w:rPr>
            </w:pPr>
            <w:r w:rsidRPr="000A6A3D">
              <w:rPr>
                <w:lang w:val="pt-BR"/>
              </w:rPr>
              <w:t>2 phút</w:t>
            </w:r>
          </w:p>
        </w:tc>
      </w:tr>
    </w:tbl>
    <w:p w14:paraId="71CC21C1" w14:textId="0476AC0F" w:rsidR="00427579" w:rsidRPr="000A6A3D" w:rsidRDefault="00427579" w:rsidP="000A6A3D">
      <w:pPr>
        <w:rPr>
          <w:lang w:val="pt-BR"/>
        </w:rPr>
      </w:pPr>
    </w:p>
    <w:tbl>
      <w:tblPr>
        <w:tblW w:w="10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69"/>
        <w:gridCol w:w="54"/>
        <w:gridCol w:w="6925"/>
      </w:tblGrid>
      <w:tr w:rsidR="00427579" w:rsidRPr="000A6A3D" w14:paraId="2CACB141" w14:textId="77777777" w:rsidTr="004D5CB5">
        <w:trPr>
          <w:trHeight w:val="1325"/>
        </w:trPr>
        <w:tc>
          <w:tcPr>
            <w:tcW w:w="3315"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48"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2F1FB8B7" w:rsidR="00427579" w:rsidRPr="000A6A3D" w:rsidRDefault="00427579" w:rsidP="000A6A3D">
            <w:pPr>
              <w:jc w:val="both"/>
            </w:pPr>
            <w:r w:rsidRPr="000A6A3D">
              <w:t xml:space="preserve">1. </w:t>
            </w:r>
            <w:r w:rsidRPr="000A6A3D">
              <w:rPr>
                <w:i/>
                <w:iCs/>
              </w:rPr>
              <w:t xml:space="preserve">Giáo trình hóa học </w:t>
            </w:r>
            <w:r w:rsidR="004D5CB5">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4D5CB5">
              <w:t>9</w:t>
            </w:r>
            <w:r w:rsidRPr="000A6A3D">
              <w:t>.</w:t>
            </w:r>
          </w:p>
          <w:p w14:paraId="538CE247" w14:textId="035288D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4D5CB5">
              <w:rPr>
                <w:i/>
                <w:iCs/>
              </w:rPr>
              <w:t>1</w:t>
            </w:r>
            <w:r w:rsidRPr="000A6A3D">
              <w:rPr>
                <w:i/>
                <w:iCs/>
              </w:rPr>
              <w:t xml:space="preserve">, </w:t>
            </w:r>
            <w:r w:rsidRPr="000A6A3D">
              <w:rPr>
                <w:lang w:val="vi-VN"/>
              </w:rPr>
              <w:t>NXB Giáo dục Việt Nam</w:t>
            </w:r>
            <w:r w:rsidRPr="000A6A3D">
              <w:t>, năm 2015.</w:t>
            </w:r>
          </w:p>
          <w:p w14:paraId="5ED1AB7D" w14:textId="29E131E8" w:rsidR="00427579" w:rsidRPr="000A6A3D" w:rsidRDefault="00427579" w:rsidP="004D5CB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4D5CB5">
              <w:t>1</w:t>
            </w:r>
            <w:r w:rsidRPr="000A6A3D">
              <w:t xml:space="preserve">, </w:t>
            </w:r>
            <w:r w:rsidRPr="000A6A3D">
              <w:rPr>
                <w:lang w:val="vi-VN"/>
              </w:rPr>
              <w:t>NXB Giáo dục Việt Nam</w:t>
            </w:r>
            <w:r w:rsidRPr="000A6A3D">
              <w:t>, năm 2015.</w:t>
            </w:r>
          </w:p>
        </w:tc>
      </w:tr>
      <w:tr w:rsidR="00427579" w:rsidRPr="000A6A3D" w14:paraId="4FA1D203"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38" w:type="dxa"/>
            <w:gridSpan w:val="3"/>
            <w:shd w:val="clear" w:color="auto" w:fill="auto"/>
          </w:tcPr>
          <w:p w14:paraId="7818D217" w14:textId="77777777" w:rsidR="00427579" w:rsidRPr="000A6A3D" w:rsidRDefault="00427579" w:rsidP="000A6A3D">
            <w:pPr>
              <w:rPr>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2F3238D1" w14:textId="77777777" w:rsidR="00427579" w:rsidRPr="000A6A3D" w:rsidRDefault="00427579" w:rsidP="000A6A3D">
            <w:pPr>
              <w:jc w:val="center"/>
              <w:rPr>
                <w:b/>
                <w:bCs/>
                <w:lang w:val="pt-BR"/>
              </w:rPr>
            </w:pPr>
            <w:r w:rsidRPr="000A6A3D">
              <w:rPr>
                <w:b/>
                <w:bCs/>
                <w:lang w:val="vi-VN"/>
              </w:rPr>
              <w:t xml:space="preserve">   </w:t>
            </w:r>
            <w:r w:rsidRPr="000A6A3D">
              <w:rPr>
                <w:b/>
                <w:bCs/>
                <w:lang w:val="pt-BR"/>
              </w:rPr>
              <w:t>Nguyễn Thị Huyền Nga</w:t>
            </w:r>
          </w:p>
          <w:p w14:paraId="34BA7022" w14:textId="77777777" w:rsidR="00427579" w:rsidRPr="000A6A3D" w:rsidRDefault="00427579" w:rsidP="000A6A3D">
            <w:pPr>
              <w:rPr>
                <w:b/>
                <w:bCs/>
                <w:lang w:val="vi-VN"/>
              </w:rPr>
            </w:pPr>
          </w:p>
          <w:p w14:paraId="531BC51D" w14:textId="77777777" w:rsidR="00427579" w:rsidRDefault="00427579" w:rsidP="000A6A3D">
            <w:pPr>
              <w:rPr>
                <w:b/>
                <w:bCs/>
                <w:lang w:val="vi-VN"/>
              </w:rPr>
            </w:pPr>
          </w:p>
          <w:p w14:paraId="5C19B521" w14:textId="77777777" w:rsidR="00B15E3A" w:rsidRDefault="00B15E3A" w:rsidP="000A6A3D">
            <w:pPr>
              <w:rPr>
                <w:b/>
                <w:bCs/>
                <w:lang w:val="vi-VN"/>
              </w:rPr>
            </w:pPr>
          </w:p>
          <w:p w14:paraId="6F6CA9C1" w14:textId="424194CC" w:rsidR="00B15E3A" w:rsidRPr="000A6A3D" w:rsidRDefault="00B15E3A" w:rsidP="000A6A3D">
            <w:pPr>
              <w:rPr>
                <w:b/>
                <w:bCs/>
                <w:lang w:val="vi-VN"/>
              </w:rPr>
            </w:pPr>
          </w:p>
        </w:tc>
        <w:tc>
          <w:tcPr>
            <w:tcW w:w="6925" w:type="dxa"/>
            <w:shd w:val="clear" w:color="auto" w:fill="auto"/>
          </w:tcPr>
          <w:p w14:paraId="36B95669" w14:textId="77777777" w:rsidR="00427579" w:rsidRPr="000A6A3D" w:rsidRDefault="00427579" w:rsidP="000A6A3D">
            <w:pPr>
              <w:rPr>
                <w:lang w:val="pt-BR"/>
              </w:rPr>
            </w:pPr>
          </w:p>
          <w:p w14:paraId="2BB9F2B3" w14:textId="77777777" w:rsidR="005565C1" w:rsidRPr="000A6A3D" w:rsidRDefault="005565C1" w:rsidP="005565C1">
            <w:pPr>
              <w:ind w:left="1420"/>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17A08795" w14:textId="77777777" w:rsidR="005565C1" w:rsidRDefault="005565C1" w:rsidP="005565C1">
            <w:pPr>
              <w:jc w:val="center"/>
              <w:rPr>
                <w:b/>
                <w:lang w:val="pt-BR"/>
              </w:rPr>
            </w:pPr>
            <w:r w:rsidRPr="000A6A3D">
              <w:rPr>
                <w:b/>
                <w:lang w:val="pt-BR"/>
              </w:rPr>
              <w:t>Giảng viên</w:t>
            </w:r>
          </w:p>
          <w:p w14:paraId="1632E883" w14:textId="77D2857B" w:rsidR="004D5CB5" w:rsidRDefault="005565C1" w:rsidP="005565C1">
            <w:pPr>
              <w:jc w:val="center"/>
              <w:rPr>
                <w:b/>
                <w:lang w:val="pt-BR"/>
              </w:rPr>
            </w:pPr>
            <w:r>
              <w:rPr>
                <w:b/>
                <w:lang w:val="pt-BR"/>
              </w:rPr>
              <w:t>Lê Văn Bình</w:t>
            </w:r>
            <w:r>
              <w:rPr>
                <w:b/>
                <w:lang w:val="pt-BR"/>
              </w:rPr>
              <w:t xml:space="preserve"> </w:t>
            </w:r>
          </w:p>
          <w:p w14:paraId="2B1209C9" w14:textId="77777777" w:rsidR="00B15E3A" w:rsidRDefault="00B15E3A" w:rsidP="000A6A3D">
            <w:pPr>
              <w:jc w:val="center"/>
              <w:rPr>
                <w:lang w:val="pt-BR"/>
              </w:rPr>
            </w:pPr>
          </w:p>
          <w:p w14:paraId="4E8B406A" w14:textId="77777777" w:rsidR="00B15E3A" w:rsidRDefault="00B15E3A" w:rsidP="000A6A3D">
            <w:pPr>
              <w:jc w:val="center"/>
              <w:rPr>
                <w:lang w:val="pt-BR"/>
              </w:rPr>
            </w:pPr>
          </w:p>
          <w:p w14:paraId="1C242DD8" w14:textId="77777777" w:rsidR="00B15E3A" w:rsidRDefault="00B15E3A" w:rsidP="000A6A3D">
            <w:pPr>
              <w:jc w:val="center"/>
              <w:rPr>
                <w:lang w:val="pt-BR"/>
              </w:rPr>
            </w:pPr>
          </w:p>
          <w:p w14:paraId="22797E19" w14:textId="77777777" w:rsidR="00B15E3A" w:rsidRDefault="00B15E3A" w:rsidP="000A6A3D">
            <w:pPr>
              <w:jc w:val="center"/>
              <w:rPr>
                <w:lang w:val="pt-BR"/>
              </w:rPr>
            </w:pPr>
          </w:p>
          <w:p w14:paraId="78E4FD8E" w14:textId="77777777" w:rsidR="005B2BD3" w:rsidRDefault="005B2BD3" w:rsidP="000A6A3D">
            <w:pPr>
              <w:jc w:val="center"/>
              <w:rPr>
                <w:lang w:val="pt-BR"/>
              </w:rPr>
            </w:pPr>
          </w:p>
          <w:p w14:paraId="3BD20469" w14:textId="77777777" w:rsidR="005B2BD3" w:rsidRDefault="005B2BD3" w:rsidP="000A6A3D">
            <w:pPr>
              <w:jc w:val="center"/>
              <w:rPr>
                <w:lang w:val="pt-BR"/>
              </w:rPr>
            </w:pPr>
          </w:p>
          <w:p w14:paraId="59AC8C42" w14:textId="77777777" w:rsidR="005B2BD3" w:rsidRDefault="005B2BD3" w:rsidP="000A6A3D">
            <w:pPr>
              <w:jc w:val="center"/>
              <w:rPr>
                <w:lang w:val="pt-BR"/>
              </w:rPr>
            </w:pPr>
          </w:p>
          <w:p w14:paraId="3EACF175" w14:textId="77777777" w:rsidR="005B2BD3" w:rsidRDefault="005B2BD3" w:rsidP="000A6A3D">
            <w:pPr>
              <w:jc w:val="center"/>
              <w:rPr>
                <w:lang w:val="pt-BR"/>
              </w:rPr>
            </w:pPr>
          </w:p>
          <w:p w14:paraId="1B62F120" w14:textId="77777777" w:rsidR="005B2BD3" w:rsidRDefault="005B2BD3" w:rsidP="000A6A3D">
            <w:pPr>
              <w:jc w:val="center"/>
              <w:rPr>
                <w:lang w:val="pt-BR"/>
              </w:rPr>
            </w:pPr>
          </w:p>
          <w:p w14:paraId="64DB1921" w14:textId="77777777" w:rsidR="005B2BD3" w:rsidRDefault="005B2BD3" w:rsidP="000A6A3D">
            <w:pPr>
              <w:jc w:val="center"/>
              <w:rPr>
                <w:lang w:val="pt-BR"/>
              </w:rPr>
            </w:pPr>
          </w:p>
          <w:p w14:paraId="298432E9" w14:textId="0A6F2495" w:rsidR="005B2BD3" w:rsidRPr="000A6A3D" w:rsidRDefault="005B2BD3" w:rsidP="000A6A3D">
            <w:pPr>
              <w:jc w:val="center"/>
              <w:rPr>
                <w:lang w:val="pt-BR"/>
              </w:rPr>
            </w:pPr>
          </w:p>
        </w:tc>
      </w:tr>
      <w:tr w:rsidR="001333C9" w:rsidRPr="000A6A3D" w14:paraId="26B5D0A4"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
        </w:trPr>
        <w:tc>
          <w:tcPr>
            <w:tcW w:w="3384"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6979" w:type="dxa"/>
            <w:gridSpan w:val="2"/>
            <w:shd w:val="clear" w:color="auto" w:fill="auto"/>
          </w:tcPr>
          <w:p w14:paraId="0F023390" w14:textId="77777777" w:rsidR="001333C9" w:rsidRPr="000A6A3D" w:rsidRDefault="001333C9" w:rsidP="000A6A3D">
            <w:r w:rsidRPr="000A6A3D">
              <w:t>Thời gian thực hiện: 3 tiết</w:t>
            </w:r>
          </w:p>
          <w:p w14:paraId="4EA1726E" w14:textId="77777777" w:rsidR="00585AF0" w:rsidRPr="000A6A3D" w:rsidRDefault="00585AF0" w:rsidP="00585AF0">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0175F979" w14:textId="47E25338" w:rsidR="001333C9" w:rsidRPr="000A6A3D" w:rsidRDefault="001E36D0" w:rsidP="000A6A3D">
            <w:r w:rsidRPr="000A6A3D">
              <w:t xml:space="preserve">Thực hiện ngày    </w:t>
            </w:r>
            <w:r>
              <w:t xml:space="preserve"> </w:t>
            </w:r>
            <w:r w:rsidR="007D68EC">
              <w:t>6</w:t>
            </w:r>
            <w:r w:rsidRPr="000A6A3D">
              <w:t xml:space="preserve"> </w:t>
            </w:r>
            <w:r>
              <w:t xml:space="preserve">    </w:t>
            </w:r>
            <w:r w:rsidRPr="000A6A3D">
              <w:t>tháng</w:t>
            </w:r>
            <w:r w:rsidR="007D68EC">
              <w:t xml:space="preserve">  </w:t>
            </w:r>
            <w:r w:rsidRPr="000A6A3D">
              <w:t xml:space="preserve">  </w:t>
            </w:r>
            <w:r w:rsidR="007D68EC">
              <w:t>9</w:t>
            </w:r>
            <w:r w:rsidRPr="000A6A3D">
              <w:t xml:space="preserve">   </w:t>
            </w:r>
            <w:r>
              <w:t xml:space="preserve">   </w:t>
            </w:r>
            <w:r w:rsidRPr="000A6A3D">
              <w:t xml:space="preserve">năm </w:t>
            </w:r>
            <w:r w:rsidR="00B15E3A">
              <w:t xml:space="preserve">   </w:t>
            </w:r>
            <w:r w:rsidRPr="000A6A3D">
              <w:t>20</w:t>
            </w:r>
            <w:r w:rsidR="007D68EC">
              <w:t>21</w:t>
            </w:r>
            <w:r w:rsidR="001333C9" w:rsidRPr="000A6A3D">
              <w:t xml:space="preserve"> </w:t>
            </w:r>
          </w:p>
          <w:p w14:paraId="16D93AEA" w14:textId="77777777" w:rsidR="001333C9" w:rsidRPr="000A6A3D" w:rsidRDefault="001333C9" w:rsidP="000A6A3D"/>
        </w:tc>
      </w:tr>
    </w:tbl>
    <w:p w14:paraId="2811EECF" w14:textId="4A3C4207" w:rsidR="008619A1" w:rsidRPr="00585AF0" w:rsidRDefault="008619A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585AF0">
        <w:rPr>
          <w:b/>
          <w:i/>
        </w:rPr>
        <w:t>49</w:t>
      </w:r>
      <w:r w:rsidRPr="000A6A3D">
        <w:rPr>
          <w:b/>
          <w:i/>
        </w:rPr>
        <w:t xml:space="preserve">: </w:t>
      </w:r>
      <w:r w:rsidR="00585AF0">
        <w:rPr>
          <w:b/>
        </w:rPr>
        <w:t>HỆ THỐNG HÓA VỀ HIDROCACBON</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43864DA5" w14:textId="588A73CA" w:rsidR="00664D3D" w:rsidRPr="00B95C00" w:rsidRDefault="00D601AF" w:rsidP="00CD0943">
      <w:pPr>
        <w:tabs>
          <w:tab w:val="left" w:leader="dot" w:pos="9540"/>
        </w:tabs>
        <w:ind w:firstLine="284"/>
        <w:jc w:val="both"/>
      </w:pPr>
      <w:r>
        <w:t>H</w:t>
      </w:r>
      <w:r w:rsidR="00664D3D" w:rsidRPr="00B95C00">
        <w:t xml:space="preserve">ệ thống hóa </w:t>
      </w:r>
      <w:r>
        <w:t xml:space="preserve">được </w:t>
      </w:r>
      <w:r w:rsidR="00664D3D" w:rsidRPr="00B95C00">
        <w:t>các loại hidrocacbon quan trọng: ankan, anken, ankadien, benzen về đặc điểm cấu tạo, tính chất vật lí, tính chất hóa học đặc trưng và ứng dụng.</w:t>
      </w:r>
    </w:p>
    <w:p w14:paraId="125D861D" w14:textId="6DC30096" w:rsidR="00664D3D" w:rsidRPr="00B95C00" w:rsidRDefault="00D601AF" w:rsidP="00CD0943">
      <w:pPr>
        <w:tabs>
          <w:tab w:val="left" w:leader="dot" w:pos="9540"/>
        </w:tabs>
        <w:ind w:firstLine="284"/>
        <w:jc w:val="both"/>
      </w:pPr>
      <w:r>
        <w:t>Trình bày được</w:t>
      </w:r>
      <w:r w:rsidR="00664D3D" w:rsidRPr="00B95C00">
        <w:t xml:space="preserve"> mối quan hệ giữa các hidrocacbon với nhau.</w:t>
      </w:r>
    </w:p>
    <w:p w14:paraId="6FF32E4E" w14:textId="7953305E" w:rsidR="008619A1" w:rsidRPr="00B95C00" w:rsidRDefault="008619A1" w:rsidP="00CD0943">
      <w:pPr>
        <w:jc w:val="both"/>
        <w:rPr>
          <w:b/>
        </w:rPr>
      </w:pPr>
      <w:r w:rsidRPr="00B95C00">
        <w:rPr>
          <w:b/>
          <w:bCs/>
        </w:rPr>
        <w:t xml:space="preserve">2. </w:t>
      </w:r>
      <w:r w:rsidR="004D3139" w:rsidRPr="00B95C00">
        <w:rPr>
          <w:b/>
          <w:bCs/>
        </w:rPr>
        <w:t>Kỹ năng</w:t>
      </w:r>
      <w:r w:rsidRPr="00B95C00">
        <w:rPr>
          <w:b/>
          <w:bCs/>
        </w:rPr>
        <w:t xml:space="preserve">: </w:t>
      </w:r>
    </w:p>
    <w:p w14:paraId="0B4D5977" w14:textId="398B483F" w:rsidR="00664D3D" w:rsidRPr="00B95C00" w:rsidRDefault="00D601AF" w:rsidP="00CD0943">
      <w:pPr>
        <w:tabs>
          <w:tab w:val="left" w:leader="dot" w:pos="9540"/>
        </w:tabs>
        <w:ind w:firstLine="284"/>
        <w:jc w:val="both"/>
      </w:pPr>
      <w:r>
        <w:t>V</w:t>
      </w:r>
      <w:r w:rsidR="00664D3D" w:rsidRPr="00B95C00">
        <w:t xml:space="preserve">iết được </w:t>
      </w:r>
      <w:r>
        <w:t xml:space="preserve">các </w:t>
      </w:r>
      <w:r w:rsidR="00664D3D" w:rsidRPr="00B95C00">
        <w:t>phương trình hóa học minh họa tính chất của các hidrocacbon.</w:t>
      </w:r>
    </w:p>
    <w:p w14:paraId="316DD637" w14:textId="7267F371" w:rsidR="00664D3D" w:rsidRPr="00B95C00" w:rsidRDefault="005A3945" w:rsidP="00CD0943">
      <w:pPr>
        <w:tabs>
          <w:tab w:val="left" w:leader="dot" w:pos="9540"/>
        </w:tabs>
        <w:ind w:firstLine="284"/>
        <w:jc w:val="both"/>
      </w:pPr>
      <w:r>
        <w:t>G</w:t>
      </w:r>
      <w:r w:rsidR="00664D3D" w:rsidRPr="00B95C00">
        <w:t xml:space="preserve">iải được một số bài tập cơ bản về </w:t>
      </w:r>
      <w:r>
        <w:t>hidro</w:t>
      </w:r>
      <w:r w:rsidR="00664D3D" w:rsidRPr="00B95C00">
        <w:t>cacbon.</w:t>
      </w:r>
    </w:p>
    <w:p w14:paraId="5C30241F" w14:textId="0B3E68FD" w:rsidR="008619A1" w:rsidRPr="000A6A3D" w:rsidRDefault="008619A1" w:rsidP="00CD0943">
      <w:pPr>
        <w:jc w:val="both"/>
        <w:rPr>
          <w:lang w:val="vi-VN"/>
        </w:rPr>
      </w:pPr>
      <w:r w:rsidRPr="000A6A3D">
        <w:rPr>
          <w:b/>
          <w:bCs/>
        </w:rPr>
        <w:t>3. Thái độ</w:t>
      </w:r>
      <w:r w:rsidR="0018687E" w:rsidRPr="000A6A3D">
        <w:rPr>
          <w:b/>
          <w:bCs/>
        </w:rPr>
        <w:t>:</w:t>
      </w:r>
    </w:p>
    <w:p w14:paraId="3DE6ABE7" w14:textId="64E98BF3" w:rsidR="008619A1" w:rsidRPr="000A6A3D" w:rsidRDefault="00B95C0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619A1" w:rsidRPr="000A6A3D">
        <w:rPr>
          <w:color w:val="000000"/>
        </w:rPr>
        <w:t>inh có</w:t>
      </w:r>
      <w:r w:rsidR="008619A1" w:rsidRPr="000A6A3D">
        <w:rPr>
          <w:color w:val="000000"/>
          <w:lang w:val="vi-VN"/>
        </w:rPr>
        <w:t xml:space="preserve"> </w:t>
      </w:r>
      <w:r w:rsidR="008619A1" w:rsidRPr="000A6A3D">
        <w:rPr>
          <w:bCs/>
        </w:rPr>
        <w:t>lòng say mê học tập, biết vận dụng những kiến thức được học vào cuộc sống</w:t>
      </w:r>
      <w:r w:rsidR="008619A1" w:rsidRPr="000A6A3D">
        <w:rPr>
          <w:bCs/>
          <w:lang w:val="vi-VN"/>
        </w:rPr>
        <w:t>, có</w:t>
      </w:r>
      <w:r w:rsidR="008619A1" w:rsidRPr="000A6A3D">
        <w:rPr>
          <w:bCs/>
        </w:rPr>
        <w:t xml:space="preserve"> </w:t>
      </w:r>
      <w:r w:rsidR="008619A1" w:rsidRPr="000A6A3D">
        <w:rPr>
          <w:color w:val="000000"/>
        </w:rPr>
        <w:t>tư duy khoa học, logic trước các sự vật hiện tượng trong tự nhiên</w:t>
      </w:r>
      <w:r w:rsidR="008619A1" w:rsidRPr="000A6A3D">
        <w:rPr>
          <w:color w:val="000000"/>
          <w:lang w:val="vi-VN"/>
        </w:rPr>
        <w:t>,</w:t>
      </w:r>
      <w:r w:rsidR="008619A1" w:rsidRPr="000A6A3D">
        <w:rPr>
          <w:bCs/>
        </w:rPr>
        <w:t xml:space="preserve"> có ý thức bảo vệ môi trường và tài</w:t>
      </w:r>
      <w:r w:rsidR="008619A1" w:rsidRPr="000A6A3D">
        <w:rPr>
          <w:color w:val="000000"/>
        </w:rPr>
        <w:t xml:space="preserve"> </w:t>
      </w:r>
      <w:r w:rsidR="008619A1" w:rsidRPr="000A6A3D">
        <w:rPr>
          <w:bCs/>
        </w:rPr>
        <w:t xml:space="preserve">nguyên, sử dụng </w:t>
      </w:r>
      <w:r w:rsidR="00113F9F">
        <w:rPr>
          <w:bCs/>
        </w:rPr>
        <w:t>hợp lý</w:t>
      </w:r>
      <w:r w:rsidR="008619A1"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Default="008619A1" w:rsidP="000A6A3D">
            <w:pPr>
              <w:rPr>
                <w:b/>
                <w:bCs/>
                <w:u w:val="single"/>
                <w:lang w:val="de-DE"/>
              </w:rPr>
            </w:pPr>
            <w:r w:rsidRPr="000A6A3D">
              <w:rPr>
                <w:b/>
                <w:bCs/>
                <w:u w:val="single"/>
                <w:lang w:val="de-DE"/>
              </w:rPr>
              <w:t>Dẫn nhập</w:t>
            </w:r>
          </w:p>
          <w:p w14:paraId="36D3403E" w14:textId="77777777" w:rsidR="00703E57" w:rsidRPr="000A6A3D" w:rsidRDefault="00703E57" w:rsidP="000A6A3D">
            <w:pPr>
              <w:rPr>
                <w:lang w:val="de-DE"/>
              </w:rPr>
            </w:pPr>
          </w:p>
          <w:p w14:paraId="6ED25886" w14:textId="1783C097" w:rsidR="002C1F04" w:rsidRDefault="008619A1" w:rsidP="000A6A3D">
            <w:pPr>
              <w:tabs>
                <w:tab w:val="left" w:leader="dot" w:pos="9540"/>
              </w:tabs>
              <w:jc w:val="both"/>
              <w:rPr>
                <w:lang w:val="de-DE"/>
              </w:rPr>
            </w:pPr>
            <w:r w:rsidRPr="000A6A3D">
              <w:rPr>
                <w:iCs/>
                <w:lang w:val="de-DE"/>
              </w:rPr>
              <w:t xml:space="preserve">- </w:t>
            </w:r>
            <w:r w:rsidR="005A3945">
              <w:rPr>
                <w:iCs/>
                <w:lang w:val="de-DE"/>
              </w:rPr>
              <w:t>Kiểm tra bài cũ</w:t>
            </w:r>
            <w:r w:rsidR="002C1F04" w:rsidRPr="000A6A3D">
              <w:rPr>
                <w:lang w:val="de-DE"/>
              </w:rPr>
              <w:t>.</w:t>
            </w:r>
          </w:p>
          <w:p w14:paraId="593592C9" w14:textId="77777777" w:rsidR="005A3945" w:rsidRDefault="005A3945" w:rsidP="000A6A3D">
            <w:pPr>
              <w:tabs>
                <w:tab w:val="left" w:leader="dot" w:pos="9540"/>
              </w:tabs>
              <w:jc w:val="both"/>
              <w:rPr>
                <w:lang w:val="de-DE"/>
              </w:rPr>
            </w:pPr>
          </w:p>
          <w:p w14:paraId="7FF3C69A" w14:textId="77777777" w:rsidR="008619A1" w:rsidRDefault="008619A1" w:rsidP="005A3945">
            <w:pPr>
              <w:jc w:val="both"/>
              <w:rPr>
                <w:iCs/>
                <w:lang w:val="de-DE"/>
              </w:rPr>
            </w:pPr>
            <w:r w:rsidRPr="000A6A3D">
              <w:rPr>
                <w:iCs/>
                <w:lang w:val="de-DE"/>
              </w:rPr>
              <w:t xml:space="preserve">- Giới thiệu </w:t>
            </w:r>
            <w:r w:rsidR="005A3945">
              <w:rPr>
                <w:iCs/>
                <w:lang w:val="de-DE"/>
              </w:rPr>
              <w:t>cách lập bảng hệ thống hóa các hidrocacbon</w:t>
            </w:r>
            <w:r w:rsidRPr="000A6A3D">
              <w:rPr>
                <w:iCs/>
                <w:lang w:val="de-DE"/>
              </w:rPr>
              <w:t>.</w:t>
            </w:r>
          </w:p>
          <w:p w14:paraId="5D861353" w14:textId="365B36FD" w:rsidR="00CD0943" w:rsidRPr="000A6A3D" w:rsidRDefault="00CD0943" w:rsidP="005A394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703E57">
            <w:pPr>
              <w:jc w:val="both"/>
              <w:rPr>
                <w:lang w:val="de-DE"/>
              </w:rPr>
            </w:pPr>
          </w:p>
          <w:p w14:paraId="19CE4489" w14:textId="05278C14" w:rsidR="008619A1" w:rsidRPr="000A6A3D" w:rsidRDefault="008619A1" w:rsidP="00703E57">
            <w:pPr>
              <w:jc w:val="both"/>
              <w:rPr>
                <w:lang w:val="de-DE"/>
              </w:rPr>
            </w:pPr>
            <w:r w:rsidRPr="000A6A3D">
              <w:rPr>
                <w:lang w:val="de-DE"/>
              </w:rPr>
              <w:t>- Đă</w:t>
            </w:r>
            <w:r w:rsidR="005A3945">
              <w:rPr>
                <w:lang w:val="de-DE"/>
              </w:rPr>
              <w:t>̣t câu hỏi kiểm tra bài cũ, n</w:t>
            </w:r>
            <w:r w:rsidRPr="000A6A3D">
              <w:rPr>
                <w:lang w:val="de-DE"/>
              </w:rPr>
              <w:t xml:space="preserve">hận xét câu trả lời của </w:t>
            </w:r>
            <w:r w:rsidR="005A3945">
              <w:rPr>
                <w:lang w:val="de-DE"/>
              </w:rPr>
              <w:t>HS</w:t>
            </w:r>
            <w:r w:rsidRPr="000A6A3D">
              <w:rPr>
                <w:lang w:val="de-DE"/>
              </w:rPr>
              <w:t>.</w:t>
            </w:r>
          </w:p>
          <w:p w14:paraId="1927F578" w14:textId="77777777" w:rsidR="008619A1" w:rsidRPr="000A6A3D" w:rsidRDefault="008619A1"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703E57">
            <w:pPr>
              <w:jc w:val="both"/>
              <w:rPr>
                <w:lang w:val="de-DE"/>
              </w:rPr>
            </w:pPr>
          </w:p>
          <w:p w14:paraId="3D8920A9" w14:textId="64596B6A" w:rsidR="008619A1" w:rsidRPr="000A6A3D" w:rsidRDefault="008619A1"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50B6CDC2" w14:textId="77777777" w:rsidR="008619A1" w:rsidRPr="000A6A3D" w:rsidRDefault="008619A1" w:rsidP="00703E57">
            <w:pPr>
              <w:jc w:val="both"/>
              <w:rPr>
                <w:lang w:val="de-DE"/>
              </w:rPr>
            </w:pPr>
          </w:p>
          <w:p w14:paraId="10006791" w14:textId="77777777" w:rsidR="008619A1" w:rsidRPr="000A6A3D" w:rsidRDefault="008619A1"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3A3E37E9" w:rsidR="008619A1" w:rsidRPr="000A6A3D" w:rsidRDefault="00CD0943" w:rsidP="000A6A3D">
            <w:pPr>
              <w:jc w:val="center"/>
              <w:rPr>
                <w:lang w:val="pt-BR"/>
              </w:rPr>
            </w:pPr>
            <w:r>
              <w:rPr>
                <w:lang w:val="pt-BR"/>
              </w:rPr>
              <w:t>8</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A70A17" w:rsidRDefault="008619A1" w:rsidP="000A6A3D">
            <w:pPr>
              <w:rPr>
                <w:b/>
                <w:bCs/>
                <w:u w:val="single"/>
                <w:lang w:val="nb-NO"/>
              </w:rPr>
            </w:pPr>
            <w:r w:rsidRPr="00A70A17">
              <w:rPr>
                <w:b/>
                <w:bCs/>
                <w:u w:val="single"/>
                <w:lang w:val="nb-NO"/>
              </w:rPr>
              <w:t>Giảng bài mới</w:t>
            </w:r>
          </w:p>
          <w:p w14:paraId="3D33971D" w14:textId="115A012D" w:rsidR="008619A1" w:rsidRPr="00A70A17" w:rsidRDefault="008619A1" w:rsidP="000A6A3D">
            <w:pPr>
              <w:tabs>
                <w:tab w:val="left" w:leader="dot" w:pos="9498"/>
              </w:tabs>
              <w:rPr>
                <w:b/>
                <w:bCs/>
                <w:u w:val="single"/>
              </w:rPr>
            </w:pPr>
            <w:r w:rsidRPr="00A70A17">
              <w:rPr>
                <w:b/>
                <w:bCs/>
              </w:rPr>
              <w:t xml:space="preserve">1. </w:t>
            </w:r>
            <w:r w:rsidRPr="00A70A17">
              <w:rPr>
                <w:b/>
                <w:bCs/>
                <w:u w:val="single"/>
              </w:rPr>
              <w:t xml:space="preserve">Hệ thống </w:t>
            </w:r>
            <w:r w:rsidR="00466D62" w:rsidRPr="00A70A17">
              <w:rPr>
                <w:b/>
                <w:bCs/>
                <w:u w:val="single"/>
              </w:rPr>
              <w:t>hóa về hidrocacbon</w:t>
            </w:r>
          </w:p>
          <w:p w14:paraId="358767F0" w14:textId="0BA6428E" w:rsidR="00A069E3" w:rsidRPr="00A70A17" w:rsidRDefault="00A069E3" w:rsidP="00466D62">
            <w:pPr>
              <w:tabs>
                <w:tab w:val="left" w:leader="dot" w:pos="9498"/>
              </w:tabs>
              <w:rPr>
                <w:bCs/>
              </w:rPr>
            </w:pPr>
            <w:r w:rsidRPr="00A70A17">
              <w:rPr>
                <w:bCs/>
              </w:rPr>
              <w:t xml:space="preserve">          (</w:t>
            </w:r>
            <w:r w:rsidR="00466D62" w:rsidRPr="00A70A17">
              <w:rPr>
                <w:bCs/>
              </w:rPr>
              <w:t>Ankan</w:t>
            </w:r>
            <w:r w:rsidRPr="00A70A17">
              <w:rPr>
                <w:bCs/>
              </w:rPr>
              <w:t>, Anken, Ankin, Ankylbenzen)</w:t>
            </w:r>
          </w:p>
          <w:p w14:paraId="0EEE9071" w14:textId="54759C8D" w:rsidR="00466D62" w:rsidRPr="00A70A17" w:rsidRDefault="00A70A17" w:rsidP="00466D62">
            <w:pPr>
              <w:tabs>
                <w:tab w:val="left" w:leader="dot" w:pos="9498"/>
              </w:tabs>
              <w:rPr>
                <w:bCs/>
              </w:rPr>
            </w:pPr>
            <w:r>
              <w:rPr>
                <w:bCs/>
              </w:rPr>
              <w:t xml:space="preserve">1.1. </w:t>
            </w:r>
            <w:r w:rsidR="00466D62" w:rsidRPr="00A70A17">
              <w:rPr>
                <w:bCs/>
              </w:rPr>
              <w:t>Công thức chung</w:t>
            </w:r>
          </w:p>
          <w:p w14:paraId="0068FED2" w14:textId="3F03B479" w:rsidR="00A069E3" w:rsidRPr="00A70A17" w:rsidRDefault="00A70A17" w:rsidP="00466D62">
            <w:pPr>
              <w:tabs>
                <w:tab w:val="left" w:leader="dot" w:pos="9498"/>
              </w:tabs>
              <w:rPr>
                <w:bCs/>
              </w:rPr>
            </w:pPr>
            <w:r>
              <w:rPr>
                <w:bCs/>
              </w:rPr>
              <w:t xml:space="preserve">1.2. </w:t>
            </w:r>
            <w:r w:rsidR="00466D62" w:rsidRPr="00A70A17">
              <w:rPr>
                <w:bCs/>
              </w:rPr>
              <w:t>Đặc điểm cấu tạo phân tử</w:t>
            </w:r>
          </w:p>
          <w:p w14:paraId="780757F0" w14:textId="147E8309" w:rsidR="00466D62" w:rsidRDefault="00A70A17" w:rsidP="00A069E3">
            <w:pPr>
              <w:tabs>
                <w:tab w:val="left" w:leader="dot" w:pos="9498"/>
              </w:tabs>
              <w:rPr>
                <w:bCs/>
              </w:rPr>
            </w:pPr>
            <w:r>
              <w:rPr>
                <w:bCs/>
              </w:rPr>
              <w:t xml:space="preserve">1.3. </w:t>
            </w:r>
            <w:r w:rsidR="00466D62" w:rsidRPr="00A70A17">
              <w:rPr>
                <w:bCs/>
              </w:rPr>
              <w:t>Tính chất vật lí</w:t>
            </w:r>
            <w:r w:rsidR="00A069E3" w:rsidRPr="00A70A17">
              <w:rPr>
                <w:bCs/>
              </w:rPr>
              <w:t xml:space="preserve"> </w:t>
            </w:r>
          </w:p>
          <w:p w14:paraId="1266F440" w14:textId="7B723AFD" w:rsidR="00A70A17" w:rsidRPr="00A70A17" w:rsidRDefault="00A70A17" w:rsidP="00A70A17">
            <w:pPr>
              <w:pStyle w:val="BodyText2"/>
              <w:jc w:val="both"/>
              <w:rPr>
                <w:rFonts w:ascii="Times New Roman" w:hAnsi="Times New Roman"/>
                <w:b w:val="0"/>
                <w:bCs w:val="0"/>
                <w:sz w:val="24"/>
                <w:lang w:val="de-DE"/>
              </w:rPr>
            </w:pPr>
            <w:r>
              <w:rPr>
                <w:bCs w:val="0"/>
              </w:rPr>
              <w:t xml:space="preserve">      </w:t>
            </w:r>
            <w:r>
              <w:rPr>
                <w:rFonts w:ascii="Times New Roman" w:hAnsi="Times New Roman"/>
                <w:bCs w:val="0"/>
                <w:lang w:val="en-US"/>
              </w:rPr>
              <w:t xml:space="preserve">+ </w:t>
            </w:r>
            <w:r w:rsidRPr="00A70A17">
              <w:rPr>
                <w:rFonts w:ascii="Tim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1</w:t>
            </w:r>
            <w:r w:rsidRPr="00A70A17">
              <w:rPr>
                <w:rFonts w:ascii="Times New Roman" w:hAnsi="Times New Roman"/>
                <w:b w:val="0"/>
                <w:sz w:val="24"/>
                <w:lang w:val="de-DE"/>
              </w:rPr>
              <w:t xml:space="preserve"> đến C</w:t>
            </w:r>
            <w:r w:rsidRPr="00A70A17">
              <w:rPr>
                <w:rFonts w:ascii="Times New Roman" w:hAnsi="Times New Roman"/>
                <w:b w:val="0"/>
                <w:sz w:val="24"/>
                <w:vertAlign w:val="subscript"/>
                <w:lang w:val="de-DE"/>
              </w:rPr>
              <w:t>4</w:t>
            </w:r>
            <w:r w:rsidRPr="00A70A17">
              <w:rPr>
                <w:rFonts w:ascii="Times New Roman" w:hAnsi="Times New Roman"/>
                <w:b w:val="0"/>
                <w:sz w:val="24"/>
                <w:lang w:val="de-DE"/>
              </w:rPr>
              <w:t xml:space="preserve"> là chất khí</w:t>
            </w:r>
          </w:p>
          <w:p w14:paraId="12B4FF5D" w14:textId="684DF990" w:rsidR="00A70A17" w:rsidRPr="00A70A17" w:rsidRDefault="00A70A17" w:rsidP="00A70A17">
            <w:pPr>
              <w:pStyle w:val="BodyText2"/>
              <w:jc w:val="both"/>
              <w:rPr>
                <w:rFonts w:ascii="Times New Roman" w:hAnsi="Times New Roman"/>
                <w:b w:val="0"/>
                <w:bCs w:val="0"/>
                <w:sz w:val="24"/>
                <w:lang w:val="de-DE"/>
              </w:rPr>
            </w:pPr>
            <w:r>
              <w:rPr>
                <w:rFonts w:ascii="Times New Roman" w:hAnsi="Times New Roman"/>
                <w:b w:val="0"/>
                <w:sz w:val="24"/>
                <w:lang w:val="de-DE"/>
              </w:rPr>
              <w:t xml:space="preserve">       +  </w:t>
            </w:r>
            <w:r w:rsidRPr="00A70A17">
              <w:rPr>
                <w:rFonts w:ascii="Times New Roman" w:hAnsi="Times New Roman"/>
                <w:b w:val="0"/>
                <w:sz w:val="24"/>
                <w:lang w:val="de-DE"/>
              </w:rPr>
              <w:t>Không màu</w:t>
            </w:r>
          </w:p>
          <w:p w14:paraId="4F8192AF" w14:textId="126BFAAF" w:rsidR="00A70A17" w:rsidRPr="00A70A17" w:rsidRDefault="00A70A17" w:rsidP="00A70A17">
            <w:pPr>
              <w:tabs>
                <w:tab w:val="left" w:leader="dot" w:pos="9498"/>
              </w:tabs>
              <w:rPr>
                <w:bCs/>
              </w:rPr>
            </w:pPr>
            <w:r>
              <w:rPr>
                <w:bCs/>
                <w:lang w:val="de-DE"/>
              </w:rPr>
              <w:t xml:space="preserve">      +    </w:t>
            </w:r>
            <w:r w:rsidRPr="00A70A17">
              <w:rPr>
                <w:bCs/>
                <w:lang w:val="de-DE"/>
              </w:rPr>
              <w:t>Không tan trong nước</w:t>
            </w:r>
          </w:p>
          <w:p w14:paraId="216CB667" w14:textId="0C2F6B57" w:rsidR="00A069E3" w:rsidRPr="00A70A17" w:rsidRDefault="00A70A17" w:rsidP="00466D62">
            <w:pPr>
              <w:tabs>
                <w:tab w:val="left" w:leader="dot" w:pos="9498"/>
              </w:tabs>
              <w:rPr>
                <w:bCs/>
              </w:rPr>
            </w:pPr>
            <w:r>
              <w:rPr>
                <w:bCs/>
              </w:rPr>
              <w:t xml:space="preserve">1.4. </w:t>
            </w:r>
            <w:r w:rsidR="00466D62" w:rsidRPr="00A70A17">
              <w:rPr>
                <w:bCs/>
              </w:rPr>
              <w:t>Tính chất hóa học</w:t>
            </w:r>
          </w:p>
          <w:p w14:paraId="4CC597EF" w14:textId="1A6C2865" w:rsidR="00466D62" w:rsidRPr="00A70A17" w:rsidRDefault="00A069E3" w:rsidP="00466D62">
            <w:pPr>
              <w:tabs>
                <w:tab w:val="left" w:leader="dot" w:pos="9498"/>
              </w:tabs>
              <w:rPr>
                <w:bCs/>
              </w:rPr>
            </w:pPr>
            <w:r w:rsidRPr="00A70A17">
              <w:rPr>
                <w:bCs/>
              </w:rPr>
              <w:t xml:space="preserve">            +  </w:t>
            </w:r>
            <w:r w:rsidR="00466D62" w:rsidRPr="00A70A17">
              <w:rPr>
                <w:bCs/>
              </w:rPr>
              <w:t>Phản ứng thế</w:t>
            </w:r>
          </w:p>
          <w:p w14:paraId="53628E81" w14:textId="304797E2" w:rsidR="00466D62" w:rsidRPr="00A70A17" w:rsidRDefault="00A069E3" w:rsidP="00466D62">
            <w:pPr>
              <w:tabs>
                <w:tab w:val="left" w:leader="dot" w:pos="9498"/>
              </w:tabs>
              <w:rPr>
                <w:bCs/>
              </w:rPr>
            </w:pPr>
            <w:r w:rsidRPr="00A70A17">
              <w:rPr>
                <w:bCs/>
              </w:rPr>
              <w:t xml:space="preserve">            +  </w:t>
            </w:r>
            <w:r w:rsidR="00466D62" w:rsidRPr="00A70A17">
              <w:rPr>
                <w:bCs/>
              </w:rPr>
              <w:t xml:space="preserve">Phản ứng </w:t>
            </w:r>
            <w:r w:rsidRPr="00A70A17">
              <w:rPr>
                <w:bCs/>
              </w:rPr>
              <w:t>cộng</w:t>
            </w:r>
          </w:p>
          <w:p w14:paraId="459A7C2A" w14:textId="11903333" w:rsidR="00A069E3" w:rsidRPr="00A70A17" w:rsidRDefault="00A069E3" w:rsidP="00466D62">
            <w:pPr>
              <w:tabs>
                <w:tab w:val="left" w:leader="dot" w:pos="9498"/>
              </w:tabs>
              <w:rPr>
                <w:bCs/>
              </w:rPr>
            </w:pPr>
            <w:r w:rsidRPr="00A70A17">
              <w:rPr>
                <w:bCs/>
              </w:rPr>
              <w:t xml:space="preserve">            +  Phản ứng trùng hợp</w:t>
            </w:r>
          </w:p>
          <w:p w14:paraId="634A45B4" w14:textId="2DB0884E" w:rsidR="00632AC8" w:rsidRPr="00A70A17" w:rsidRDefault="00632AC8" w:rsidP="00466D62">
            <w:pPr>
              <w:tabs>
                <w:tab w:val="left" w:leader="dot" w:pos="9498"/>
              </w:tabs>
              <w:rPr>
                <w:bCs/>
              </w:rPr>
            </w:pPr>
            <w:r w:rsidRPr="00A70A17">
              <w:rPr>
                <w:bCs/>
              </w:rPr>
              <w:t xml:space="preserve">            +  Phản ứng tách</w:t>
            </w:r>
          </w:p>
          <w:p w14:paraId="4FE1411A" w14:textId="6869E79C" w:rsidR="00FD52EC" w:rsidRPr="00A70A17" w:rsidRDefault="00A069E3" w:rsidP="00466D62">
            <w:pPr>
              <w:tabs>
                <w:tab w:val="left" w:leader="dot" w:pos="9498"/>
              </w:tabs>
              <w:rPr>
                <w:bCs/>
              </w:rPr>
            </w:pPr>
            <w:r w:rsidRPr="00A70A17">
              <w:rPr>
                <w:bCs/>
              </w:rPr>
              <w:t xml:space="preserve">            + </w:t>
            </w:r>
            <w:r w:rsidR="00632AC8" w:rsidRPr="00A70A17">
              <w:rPr>
                <w:bCs/>
              </w:rPr>
              <w:t xml:space="preserve"> </w:t>
            </w:r>
            <w:r w:rsidR="00466D62" w:rsidRPr="00A70A17">
              <w:rPr>
                <w:bCs/>
              </w:rPr>
              <w:t>Phản ứng oxi hóa</w:t>
            </w:r>
          </w:p>
          <w:p w14:paraId="44EBD4E5" w14:textId="704C3DEB" w:rsidR="00466D62" w:rsidRDefault="00A70A17" w:rsidP="000A6A3D">
            <w:pPr>
              <w:tabs>
                <w:tab w:val="left" w:leader="dot" w:pos="9498"/>
              </w:tabs>
              <w:rPr>
                <w:bCs/>
              </w:rPr>
            </w:pPr>
            <w:r>
              <w:rPr>
                <w:bCs/>
              </w:rPr>
              <w:t xml:space="preserve">1.5. </w:t>
            </w:r>
            <w:r w:rsidR="00632AC8" w:rsidRPr="00A70A17">
              <w:rPr>
                <w:bCs/>
              </w:rPr>
              <w:t>Ứng dụng</w:t>
            </w:r>
          </w:p>
          <w:p w14:paraId="37F049F2" w14:textId="3A99B3E9" w:rsidR="00A70A17" w:rsidRDefault="00A70A17" w:rsidP="000A6A3D">
            <w:pPr>
              <w:tabs>
                <w:tab w:val="left" w:leader="dot" w:pos="9498"/>
              </w:tabs>
              <w:rPr>
                <w:bCs/>
              </w:rPr>
            </w:pPr>
          </w:p>
          <w:p w14:paraId="3597C57E" w14:textId="77777777" w:rsidR="00B15E3A" w:rsidRDefault="00B15E3A" w:rsidP="000A6A3D">
            <w:pPr>
              <w:tabs>
                <w:tab w:val="left" w:leader="dot" w:pos="9498"/>
              </w:tabs>
              <w:rPr>
                <w:bCs/>
              </w:rPr>
            </w:pPr>
          </w:p>
          <w:p w14:paraId="3F373273" w14:textId="439748C2" w:rsidR="00632AC8" w:rsidRPr="00A70A17" w:rsidRDefault="00632AC8" w:rsidP="00632AC8">
            <w:pPr>
              <w:pStyle w:val="Heading2"/>
              <w:spacing w:before="120" w:line="288" w:lineRule="auto"/>
              <w:jc w:val="both"/>
              <w:rPr>
                <w:rFonts w:ascii="Times New Roman" w:hAnsi="Times New Roman"/>
                <w:b/>
                <w:sz w:val="24"/>
                <w:u w:val="single"/>
              </w:rPr>
            </w:pPr>
            <w:bookmarkStart w:id="54" w:name="_Toc8233501"/>
            <w:r w:rsidRPr="00A70A17">
              <w:rPr>
                <w:rFonts w:ascii="Times New Roman" w:hAnsi="Times New Roman"/>
                <w:b/>
                <w:sz w:val="24"/>
                <w:lang w:val="en-US"/>
              </w:rPr>
              <w:lastRenderedPageBreak/>
              <w:t>2.</w:t>
            </w:r>
            <w:r w:rsidRPr="00A70A17">
              <w:rPr>
                <w:rFonts w:ascii="Times New Roman" w:hAnsi="Times New Roman"/>
                <w:sz w:val="24"/>
                <w:lang w:val="en-US"/>
              </w:rPr>
              <w:t xml:space="preserve"> </w:t>
            </w:r>
            <w:r w:rsidRPr="00A70A17">
              <w:rPr>
                <w:rFonts w:ascii="Times New Roman" w:hAnsi="Times New Roman"/>
                <w:b/>
                <w:sz w:val="24"/>
                <w:u w:val="single"/>
              </w:rPr>
              <w:t>Sự chuyển hóa giữa các loại hidrocacbon</w:t>
            </w:r>
            <w:bookmarkEnd w:id="54"/>
          </w:p>
          <w:p w14:paraId="5C700604" w14:textId="77777777" w:rsidR="00466D62" w:rsidRPr="00A70A17" w:rsidRDefault="00466D62" w:rsidP="00632AC8">
            <w:pPr>
              <w:tabs>
                <w:tab w:val="left" w:leader="dot" w:pos="9498"/>
              </w:tabs>
              <w:rPr>
                <w:b/>
                <w:bCs/>
                <w:u w:val="single"/>
              </w:rPr>
            </w:pPr>
          </w:p>
          <w:p w14:paraId="40546575" w14:textId="5451DB72" w:rsidR="00133E45" w:rsidRPr="00A70A17" w:rsidRDefault="00820174" w:rsidP="00632AC8">
            <w:pPr>
              <w:pStyle w:val="BodyText2"/>
              <w:spacing w:before="120"/>
              <w:rPr>
                <w:rFonts w:ascii="Times New Roman" w:hAnsi="Times New Roman"/>
                <w:sz w:val="24"/>
                <w:lang w:val="de-DE"/>
              </w:rPr>
            </w:pPr>
            <w:r w:rsidRPr="00A70A17">
              <w:rPr>
                <w:rFonts w:ascii="Times New Roman" w:hAnsi="Times New Roman"/>
                <w:noProof/>
                <w:sz w:val="24"/>
                <w:lang w:val="en-US" w:eastAsia="en-US"/>
              </w:rPr>
              <mc:AlternateContent>
                <mc:Choice Requires="wpg">
                  <w:drawing>
                    <wp:anchor distT="0" distB="0" distL="114300" distR="114300" simplePos="0" relativeHeight="251674112" behindDoc="0" locked="0" layoutInCell="1" allowOverlap="1" wp14:anchorId="1AA2A7DD" wp14:editId="635C86DE">
                      <wp:simplePos x="0" y="0"/>
                      <wp:positionH relativeFrom="column">
                        <wp:posOffset>307975</wp:posOffset>
                      </wp:positionH>
                      <wp:positionV relativeFrom="paragraph">
                        <wp:posOffset>221615</wp:posOffset>
                      </wp:positionV>
                      <wp:extent cx="1685925" cy="1096645"/>
                      <wp:effectExtent l="0" t="76200" r="0" b="8445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2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A8FDB5C" id="Group 28" o:spid="_x0000_s1026" style="position:absolute;margin-left:24.25pt;margin-top:17.45pt;width:132.75pt;height:86.35pt;z-index:25167411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">
                      <v:shape id="AutoShape 45" o:spid="_x0000_s1027" type="#_x0000_t32" style="position:absolute;left:7109;top:11234;width:689;height:5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46" o:spid="_x0000_s1028" type="#_x0000_t32" style="position:absolute;left:7112;top:11081;width:727;height:58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">
                        <v:stroke endarrow="block"/>
                      </v:shape>
                      <v:shape id="AutoShape 47" o:spid="_x0000_s1029" type="#_x0000_t32" style="position:absolute;left:5760;top:11193;width:589;height:5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">
                        <v:stroke endarrow="block"/>
                      </v:shape>
                      <v:shape id="AutoShape 48" o:spid="_x0000_s1030" type="#_x0000_t32" style="position:absolute;left:6035;top:11920;width:1553;height: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49" o:spid="_x0000_s1031" type="#_x0000_t32" style="position:absolute;left:6737;top:10379;width:0;height:5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">
                        <v:stroke endarrow="block"/>
                      </v:shape>
                      <v:shape id="AutoShape 50" o:spid="_x0000_s1032" type="#_x0000_t32" style="position:absolute;left:7388;top:10230;width:10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group>
                  </w:pict>
                </mc:Fallback>
              </mc:AlternateContent>
            </w:r>
            <w:r w:rsidR="00133E45" w:rsidRPr="00A70A17">
              <w:rPr>
                <w:rFonts w:ascii="Times New Roman" w:hAnsi="Times New Roman"/>
                <w:sz w:val="24"/>
                <w:lang w:val="de-DE"/>
              </w:rPr>
              <w:t xml:space="preserve">           Xicloankan</w:t>
            </w:r>
            <w:r w:rsidR="00133E45" w:rsidRPr="00A70A17">
              <w:rPr>
                <w:rFonts w:ascii="Times New Roman" w:hAnsi="Times New Roman"/>
                <w:sz w:val="24"/>
                <w:lang w:val="de-DE"/>
              </w:rPr>
              <w:tab/>
            </w:r>
            <w:r w:rsidR="00133E45" w:rsidRPr="00A70A17">
              <w:rPr>
                <w:rFonts w:ascii="Times New Roman" w:hAnsi="Times New Roman"/>
                <w:sz w:val="24"/>
                <w:lang w:val="de-DE"/>
              </w:rPr>
              <w:tab/>
              <w:t xml:space="preserve">      </w:t>
            </w:r>
            <w:r w:rsidR="00632AC8" w:rsidRPr="00A70A17">
              <w:rPr>
                <w:rFonts w:ascii="Times New Roman" w:hAnsi="Times New Roman"/>
                <w:sz w:val="24"/>
                <w:lang w:val="de-DE"/>
              </w:rPr>
              <w:t xml:space="preserve">Benzen và </w:t>
            </w:r>
          </w:p>
          <w:p w14:paraId="27663F06" w14:textId="505B2972" w:rsidR="00632AC8" w:rsidRPr="00A70A17" w:rsidRDefault="00133E45" w:rsidP="00632AC8">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A70A17">
              <w:rPr>
                <w:rFonts w:ascii="Times New Roman" w:hAnsi="Times New Roman"/>
                <w:sz w:val="24"/>
                <w:lang w:val="de-DE"/>
              </w:rPr>
              <w:t xml:space="preserve">     </w:t>
            </w:r>
            <w:r w:rsidR="00632AC8" w:rsidRPr="00A70A17">
              <w:rPr>
                <w:rFonts w:ascii="Times New Roman" w:hAnsi="Times New Roman"/>
                <w:sz w:val="24"/>
                <w:lang w:val="de-DE"/>
              </w:rPr>
              <w:t>đồng đẳng</w:t>
            </w:r>
          </w:p>
          <w:p w14:paraId="188CA0EC" w14:textId="77777777" w:rsidR="00632AC8" w:rsidRPr="00A70A17" w:rsidRDefault="00632AC8" w:rsidP="00632AC8">
            <w:pPr>
              <w:pStyle w:val="BodyText2"/>
              <w:spacing w:before="120"/>
              <w:ind w:firstLine="720"/>
              <w:jc w:val="center"/>
              <w:rPr>
                <w:rFonts w:ascii="Times New Roman" w:hAnsi="Times New Roman"/>
                <w:sz w:val="24"/>
                <w:lang w:val="de-DE"/>
              </w:rPr>
            </w:pPr>
          </w:p>
          <w:p w14:paraId="66064C1B" w14:textId="22BCF2A3" w:rsidR="00632AC8" w:rsidRPr="00A70A17" w:rsidRDefault="00133E45" w:rsidP="00133E45">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632AC8" w:rsidRPr="00A70A17">
              <w:rPr>
                <w:rFonts w:ascii="Times New Roman" w:hAnsi="Times New Roman"/>
                <w:sz w:val="24"/>
                <w:lang w:val="de-DE"/>
              </w:rPr>
              <w:t xml:space="preserve"> Ankan</w:t>
            </w:r>
          </w:p>
          <w:p w14:paraId="497BA498" w14:textId="77777777" w:rsidR="00632AC8" w:rsidRPr="00A70A17" w:rsidRDefault="00632AC8" w:rsidP="00632AC8">
            <w:pPr>
              <w:tabs>
                <w:tab w:val="left" w:leader="dot" w:pos="9498"/>
              </w:tabs>
              <w:rPr>
                <w:b/>
                <w:bCs/>
                <w:u w:val="single"/>
              </w:rPr>
            </w:pPr>
          </w:p>
          <w:p w14:paraId="7A9C5C2E" w14:textId="0B4332FA" w:rsidR="00133E45" w:rsidRPr="00A70A17" w:rsidRDefault="00133E45" w:rsidP="00632AC8">
            <w:pPr>
              <w:tabs>
                <w:tab w:val="left" w:leader="dot" w:pos="9498"/>
              </w:tabs>
              <w:rPr>
                <w:b/>
                <w:bCs/>
              </w:rPr>
            </w:pPr>
            <w:r w:rsidRPr="00A70A17">
              <w:rPr>
                <w:b/>
                <w:bCs/>
              </w:rPr>
              <w:t xml:space="preserve">Ankin                          </w:t>
            </w:r>
            <w:r w:rsidR="00820174">
              <w:rPr>
                <w:b/>
                <w:bCs/>
              </w:rPr>
              <w:t xml:space="preserve"> </w:t>
            </w:r>
            <w:r w:rsidRPr="00A70A17">
              <w:rPr>
                <w:b/>
                <w:bCs/>
              </w:rPr>
              <w:t>Anken</w:t>
            </w:r>
          </w:p>
          <w:p w14:paraId="5B89539C" w14:textId="77777777" w:rsidR="00133E45" w:rsidRPr="00A70A17" w:rsidRDefault="00133E45" w:rsidP="00632AC8">
            <w:pPr>
              <w:tabs>
                <w:tab w:val="left" w:leader="dot" w:pos="9498"/>
              </w:tabs>
              <w:rPr>
                <w:b/>
                <w:bCs/>
                <w:u w:val="single"/>
              </w:rPr>
            </w:pPr>
          </w:p>
          <w:p w14:paraId="3E596E19" w14:textId="77777777" w:rsidR="00133E45" w:rsidRPr="00A70A17" w:rsidRDefault="00133E45" w:rsidP="00632AC8">
            <w:pPr>
              <w:tabs>
                <w:tab w:val="left" w:leader="dot" w:pos="9498"/>
              </w:tabs>
              <w:rPr>
                <w:b/>
                <w:bCs/>
                <w:u w:val="single"/>
              </w:rPr>
            </w:pPr>
          </w:p>
          <w:p w14:paraId="2C716FB4" w14:textId="4EDC3A2E" w:rsidR="008619A1" w:rsidRPr="00A70A17" w:rsidRDefault="00261117" w:rsidP="000A6A3D">
            <w:pPr>
              <w:tabs>
                <w:tab w:val="left" w:leader="dot" w:pos="9498"/>
              </w:tabs>
              <w:rPr>
                <w:b/>
                <w:bCs/>
              </w:rPr>
            </w:pPr>
            <w:r>
              <w:rPr>
                <w:b/>
                <w:bCs/>
              </w:rPr>
              <w:t>3</w:t>
            </w:r>
            <w:r w:rsidR="008619A1" w:rsidRPr="00A70A17">
              <w:rPr>
                <w:b/>
                <w:bCs/>
              </w:rPr>
              <w:t xml:space="preserve">. </w:t>
            </w:r>
            <w:r w:rsidR="008619A1" w:rsidRPr="00DB5540">
              <w:rPr>
                <w:b/>
                <w:bCs/>
                <w:u w:val="single"/>
              </w:rPr>
              <w:t>Bài tập</w:t>
            </w:r>
          </w:p>
          <w:p w14:paraId="4871CE6A" w14:textId="77777777" w:rsidR="00133E45" w:rsidRPr="00820174" w:rsidRDefault="00133E45" w:rsidP="00820174">
            <w:pPr>
              <w:numPr>
                <w:ilvl w:val="0"/>
                <w:numId w:val="17"/>
              </w:numPr>
              <w:tabs>
                <w:tab w:val="clear" w:pos="720"/>
              </w:tabs>
              <w:spacing w:before="120"/>
              <w:ind w:left="345"/>
              <w:jc w:val="both"/>
              <w:rPr>
                <w:lang w:val="de-DE"/>
              </w:rPr>
            </w:pPr>
            <w:r w:rsidRPr="00820174">
              <w:rPr>
                <w:lang w:val="de-DE"/>
              </w:rPr>
              <w:t>So sánh tính chất hóa học của:</w:t>
            </w:r>
          </w:p>
          <w:p w14:paraId="5108884E" w14:textId="77777777" w:rsidR="00133E45" w:rsidRPr="00820174" w:rsidRDefault="00133E45" w:rsidP="00820174">
            <w:pPr>
              <w:spacing w:before="120"/>
              <w:ind w:left="345"/>
              <w:jc w:val="both"/>
              <w:rPr>
                <w:lang w:val="de-DE"/>
              </w:rPr>
            </w:pPr>
            <w:r w:rsidRPr="00820174">
              <w:rPr>
                <w:lang w:val="de-DE"/>
              </w:rPr>
              <w:t>a) anken với ankin</w:t>
            </w:r>
          </w:p>
          <w:p w14:paraId="4F620355" w14:textId="77777777" w:rsidR="00133E45" w:rsidRPr="00820174" w:rsidRDefault="00133E45" w:rsidP="00820174">
            <w:pPr>
              <w:spacing w:before="120"/>
              <w:ind w:left="345"/>
              <w:jc w:val="both"/>
              <w:rPr>
                <w:lang w:val="de-DE"/>
              </w:rPr>
            </w:pPr>
            <w:r w:rsidRPr="00820174">
              <w:rPr>
                <w:lang w:val="de-DE"/>
              </w:rPr>
              <w:t>b) ankan với ankylbenzen</w:t>
            </w:r>
          </w:p>
          <w:p w14:paraId="11D6BA1A" w14:textId="77777777" w:rsidR="00820174" w:rsidRPr="00820174" w:rsidRDefault="00820174" w:rsidP="00820174">
            <w:pPr>
              <w:numPr>
                <w:ilvl w:val="0"/>
                <w:numId w:val="17"/>
              </w:numPr>
              <w:tabs>
                <w:tab w:val="clear" w:pos="720"/>
              </w:tabs>
              <w:spacing w:before="120"/>
              <w:ind w:left="345"/>
              <w:jc w:val="both"/>
              <w:rPr>
                <w:lang w:val="de-DE"/>
              </w:rPr>
            </w:pPr>
            <w:r w:rsidRPr="00820174">
              <w:rPr>
                <w:lang w:val="de-DE"/>
              </w:rPr>
              <w:t>Viết phương trình hóa học của các phản ứng hoàn thành dãy chuyển hóa sau:</w:t>
            </w:r>
          </w:p>
          <w:p w14:paraId="75AE1F74" w14:textId="77777777" w:rsidR="00820174" w:rsidRPr="00820174" w:rsidRDefault="00820174" w:rsidP="00820174">
            <w:pPr>
              <w:spacing w:before="120"/>
              <w:ind w:left="345"/>
              <w:jc w:val="both"/>
              <w:rPr>
                <w:lang w:val="pt-BR"/>
              </w:rPr>
            </w:pPr>
            <w:r w:rsidRPr="00820174">
              <w:rPr>
                <w:lang w:val="pt-BR"/>
              </w:rPr>
              <w:t xml:space="preserve">a) Etan </w:t>
            </w:r>
            <w:r w:rsidRPr="00820174">
              <w:rPr>
                <w:position w:val="-6"/>
                <w:lang w:val="pt-BR"/>
              </w:rPr>
              <w:object w:dxaOrig="720" w:dyaOrig="320" w14:anchorId="7C3B9976">
                <v:shape id="_x0000_i1036" type="#_x0000_t75" style="width:36pt;height:15.5pt" o:ole="">
                  <v:imagedata r:id="rId59" o:title=""/>
                </v:shape>
                <o:OLEObject Type="Embed" ProgID="Equation.DSMT4" ShapeID="_x0000_i1036" DrawAspect="Content" ObjectID="_1691343831" r:id="rId60"/>
              </w:object>
            </w:r>
            <w:r w:rsidRPr="00820174">
              <w:rPr>
                <w:lang w:val="pt-BR"/>
              </w:rPr>
              <w:t xml:space="preserve"> etilen </w:t>
            </w:r>
            <w:r w:rsidRPr="00820174">
              <w:rPr>
                <w:position w:val="-6"/>
                <w:lang w:val="pt-BR"/>
              </w:rPr>
              <w:object w:dxaOrig="740" w:dyaOrig="320" w14:anchorId="157B4C8A">
                <v:shape id="_x0000_i1037" type="#_x0000_t75" style="width:36.5pt;height:15.5pt" o:ole="">
                  <v:imagedata r:id="rId61" o:title=""/>
                </v:shape>
                <o:OLEObject Type="Embed" ProgID="Equation.DSMT4" ShapeID="_x0000_i1037" DrawAspect="Content" ObjectID="_1691343832" r:id="rId62"/>
              </w:object>
            </w:r>
            <w:r w:rsidRPr="00820174">
              <w:rPr>
                <w:lang w:val="pt-BR"/>
              </w:rPr>
              <w:t xml:space="preserve">  polietilen</w:t>
            </w:r>
          </w:p>
          <w:p w14:paraId="16D727CE" w14:textId="33F9A532" w:rsidR="008619A1" w:rsidRPr="00A70A17" w:rsidRDefault="00820174" w:rsidP="00820174">
            <w:pPr>
              <w:tabs>
                <w:tab w:val="left" w:leader="dot" w:pos="9498"/>
              </w:tabs>
              <w:ind w:left="345"/>
              <w:rPr>
                <w:lang w:val="nb-NO"/>
              </w:rPr>
            </w:pPr>
            <w:r w:rsidRPr="00820174">
              <w:rPr>
                <w:lang w:val="pt-BR"/>
              </w:rPr>
              <w:t>b) Metan</w:t>
            </w:r>
            <w:r w:rsidRPr="00820174">
              <w:rPr>
                <w:position w:val="-6"/>
                <w:lang w:val="pt-BR"/>
              </w:rPr>
              <w:object w:dxaOrig="740" w:dyaOrig="320" w14:anchorId="36340999">
                <v:shape id="_x0000_i1038" type="#_x0000_t75" style="width:36.5pt;height:15.5pt" o:ole="">
                  <v:imagedata r:id="rId63" o:title=""/>
                </v:shape>
                <o:OLEObject Type="Embed" ProgID="Equation.DSMT4" ShapeID="_x0000_i1038" DrawAspect="Content" ObjectID="_1691343833" r:id="rId64"/>
              </w:object>
            </w:r>
            <w:r w:rsidRPr="00820174">
              <w:rPr>
                <w:lang w:val="pt-BR"/>
              </w:rPr>
              <w:t xml:space="preserve">axetilen </w:t>
            </w:r>
            <w:r w:rsidRPr="00820174">
              <w:rPr>
                <w:position w:val="-6"/>
                <w:lang w:val="pt-BR"/>
              </w:rPr>
              <w:object w:dxaOrig="740" w:dyaOrig="320" w14:anchorId="056106A8">
                <v:shape id="_x0000_i1039" type="#_x0000_t75" style="width:36.5pt;height:15.5pt" o:ole="">
                  <v:imagedata r:id="rId65" o:title=""/>
                </v:shape>
                <o:OLEObject Type="Embed" ProgID="Equation.DSMT4" ShapeID="_x0000_i1039" DrawAspect="Content" ObjectID="_1691343834" r:id="rId66"/>
              </w:object>
            </w:r>
            <w:r w:rsidRPr="00820174">
              <w:rPr>
                <w:lang w:val="pt-BR"/>
              </w:rPr>
              <w:t xml:space="preserve"> vinylaxetilen </w:t>
            </w:r>
            <w:r w:rsidRPr="00820174">
              <w:rPr>
                <w:position w:val="-6"/>
                <w:lang w:val="pt-BR"/>
              </w:rPr>
              <w:object w:dxaOrig="740" w:dyaOrig="320" w14:anchorId="764906DC">
                <v:shape id="_x0000_i1040" type="#_x0000_t75" style="width:36.5pt;height:15.5pt" o:ole="">
                  <v:imagedata r:id="rId67" o:title=""/>
                </v:shape>
                <o:OLEObject Type="Embed" ProgID="Equation.DSMT4" ShapeID="_x0000_i1040" DrawAspect="Content" ObjectID="_1691343835" r:id="rId68"/>
              </w:object>
            </w:r>
            <w:r w:rsidRPr="00820174">
              <w:rPr>
                <w:lang w:val="pt-BR"/>
              </w:rPr>
              <w:t xml:space="preserve">butadien </w:t>
            </w:r>
            <w:r w:rsidRPr="00820174">
              <w:rPr>
                <w:position w:val="-6"/>
                <w:lang w:val="pt-BR"/>
              </w:rPr>
              <w:object w:dxaOrig="740" w:dyaOrig="320" w14:anchorId="6A993016">
                <v:shape id="_x0000_i1041" type="#_x0000_t75" style="width:36.5pt;height:15.5pt" o:ole="">
                  <v:imagedata r:id="rId69" o:title=""/>
                </v:shape>
                <o:OLEObject Type="Embed" ProgID="Equation.DSMT4" ShapeID="_x0000_i1041" DrawAspect="Content" ObjectID="_1691343836" r:id="rId70"/>
              </w:object>
            </w:r>
            <w:r w:rsidRPr="00820174">
              <w:rPr>
                <w:lang w:val="pt-BR"/>
              </w:rPr>
              <w:t>poli butadien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703E57">
            <w:pPr>
              <w:jc w:val="both"/>
              <w:rPr>
                <w:lang w:val="nb-NO"/>
              </w:rPr>
            </w:pPr>
          </w:p>
          <w:p w14:paraId="54C6CFE7" w14:textId="77777777" w:rsidR="008619A1" w:rsidRPr="000A6A3D" w:rsidRDefault="008619A1" w:rsidP="00703E57">
            <w:pPr>
              <w:jc w:val="both"/>
              <w:rPr>
                <w:lang w:val="nb-NO"/>
              </w:rPr>
            </w:pPr>
          </w:p>
          <w:p w14:paraId="6A22A702" w14:textId="77777777" w:rsidR="008619A1" w:rsidRPr="000A6A3D" w:rsidRDefault="008619A1" w:rsidP="00703E57">
            <w:pPr>
              <w:jc w:val="both"/>
              <w:rPr>
                <w:lang w:val="nb-NO"/>
              </w:rPr>
            </w:pPr>
          </w:p>
          <w:p w14:paraId="4E6DEC9D" w14:textId="6D4D0517" w:rsidR="008619A1" w:rsidRPr="000A6A3D" w:rsidRDefault="008619A1" w:rsidP="00703E57">
            <w:pPr>
              <w:jc w:val="both"/>
              <w:rPr>
                <w:lang w:val="de-DE"/>
              </w:rPr>
            </w:pPr>
            <w:r w:rsidRPr="000A6A3D">
              <w:rPr>
                <w:lang w:val="de-DE"/>
              </w:rPr>
              <w:t xml:space="preserve">Giảng viên </w:t>
            </w:r>
            <w:r w:rsidR="00215A6C">
              <w:rPr>
                <w:lang w:val="de-DE"/>
              </w:rPr>
              <w:t>hướng dẫn cách lập bảng hệ thống hóa về hidrocacbon</w:t>
            </w:r>
            <w:r w:rsidR="00C91212">
              <w:rPr>
                <w:lang w:val="de-DE"/>
              </w:rPr>
              <w:t>.</w:t>
            </w:r>
          </w:p>
          <w:p w14:paraId="6A1B2AA9" w14:textId="77777777" w:rsidR="008619A1" w:rsidRPr="000A6A3D" w:rsidRDefault="008619A1" w:rsidP="00703E57">
            <w:pPr>
              <w:jc w:val="both"/>
              <w:rPr>
                <w:lang w:val="nb-NO"/>
              </w:rPr>
            </w:pPr>
          </w:p>
          <w:p w14:paraId="572BB4A1" w14:textId="77777777" w:rsidR="008619A1" w:rsidRPr="000A6A3D" w:rsidRDefault="008619A1" w:rsidP="00703E57">
            <w:pPr>
              <w:jc w:val="both"/>
              <w:rPr>
                <w:lang w:val="nb-NO"/>
              </w:rPr>
            </w:pPr>
          </w:p>
          <w:p w14:paraId="42BD7149" w14:textId="77777777" w:rsidR="008619A1" w:rsidRPr="000A6A3D" w:rsidRDefault="008619A1" w:rsidP="00703E57">
            <w:pPr>
              <w:jc w:val="both"/>
              <w:rPr>
                <w:lang w:val="nb-NO"/>
              </w:rPr>
            </w:pPr>
          </w:p>
          <w:p w14:paraId="78AFCD77" w14:textId="77777777" w:rsidR="008619A1" w:rsidRPr="000A6A3D" w:rsidRDefault="008619A1" w:rsidP="00703E57">
            <w:pPr>
              <w:jc w:val="both"/>
              <w:rPr>
                <w:lang w:val="nb-NO"/>
              </w:rPr>
            </w:pPr>
          </w:p>
          <w:p w14:paraId="0B6A472B" w14:textId="77777777" w:rsidR="008619A1" w:rsidRPr="000A6A3D" w:rsidRDefault="008619A1" w:rsidP="00703E57">
            <w:pPr>
              <w:jc w:val="both"/>
              <w:rPr>
                <w:lang w:val="nb-NO"/>
              </w:rPr>
            </w:pPr>
          </w:p>
          <w:p w14:paraId="0738F6B2" w14:textId="77777777" w:rsidR="008619A1" w:rsidRPr="000A6A3D" w:rsidRDefault="008619A1" w:rsidP="00703E57">
            <w:pPr>
              <w:jc w:val="both"/>
              <w:rPr>
                <w:lang w:val="nb-NO"/>
              </w:rPr>
            </w:pPr>
          </w:p>
          <w:p w14:paraId="2F5CB560" w14:textId="77777777" w:rsidR="008619A1" w:rsidRPr="000A6A3D" w:rsidRDefault="008619A1" w:rsidP="00703E57">
            <w:pPr>
              <w:jc w:val="both"/>
              <w:rPr>
                <w:lang w:val="nb-NO"/>
              </w:rPr>
            </w:pPr>
          </w:p>
          <w:p w14:paraId="12A6EBE2" w14:textId="77777777" w:rsidR="008619A1" w:rsidRPr="000A6A3D" w:rsidRDefault="008619A1" w:rsidP="00703E57">
            <w:pPr>
              <w:jc w:val="both"/>
              <w:rPr>
                <w:lang w:val="nb-NO"/>
              </w:rPr>
            </w:pPr>
          </w:p>
          <w:p w14:paraId="28B405EF" w14:textId="77777777" w:rsidR="008619A1" w:rsidRPr="000A6A3D" w:rsidRDefault="008619A1" w:rsidP="00703E57">
            <w:pPr>
              <w:jc w:val="both"/>
              <w:rPr>
                <w:lang w:val="nb-NO"/>
              </w:rPr>
            </w:pPr>
          </w:p>
          <w:p w14:paraId="1D546A95" w14:textId="77777777" w:rsidR="008619A1" w:rsidRPr="000A6A3D" w:rsidRDefault="008619A1" w:rsidP="00703E57">
            <w:pPr>
              <w:jc w:val="both"/>
              <w:rPr>
                <w:lang w:val="nb-NO"/>
              </w:rPr>
            </w:pPr>
          </w:p>
          <w:p w14:paraId="4A8997EA" w14:textId="77777777" w:rsidR="008619A1" w:rsidRPr="000A6A3D" w:rsidRDefault="008619A1" w:rsidP="00703E57">
            <w:pPr>
              <w:jc w:val="both"/>
              <w:rPr>
                <w:lang w:val="nb-NO"/>
              </w:rPr>
            </w:pPr>
          </w:p>
          <w:p w14:paraId="1B95D848" w14:textId="77777777" w:rsidR="008619A1" w:rsidRPr="000A6A3D" w:rsidRDefault="008619A1" w:rsidP="00703E57">
            <w:pPr>
              <w:jc w:val="both"/>
              <w:rPr>
                <w:lang w:val="nb-NO"/>
              </w:rPr>
            </w:pPr>
          </w:p>
          <w:p w14:paraId="1D4A21C9" w14:textId="77777777" w:rsidR="00A51EFF" w:rsidRDefault="00A51EFF" w:rsidP="00703E57">
            <w:pPr>
              <w:jc w:val="both"/>
              <w:rPr>
                <w:lang w:val="de-DE"/>
              </w:rPr>
            </w:pPr>
          </w:p>
          <w:p w14:paraId="31EE98D2" w14:textId="77777777" w:rsidR="00A51EFF" w:rsidRDefault="00A51EFF" w:rsidP="00703E57">
            <w:pPr>
              <w:jc w:val="both"/>
              <w:rPr>
                <w:lang w:val="de-DE"/>
              </w:rPr>
            </w:pPr>
          </w:p>
          <w:p w14:paraId="6D29C96D" w14:textId="05610C66" w:rsidR="00C91212" w:rsidRPr="000A6A3D" w:rsidRDefault="00C91212" w:rsidP="00703E57">
            <w:pPr>
              <w:jc w:val="both"/>
              <w:rPr>
                <w:lang w:val="de-DE"/>
              </w:rPr>
            </w:pPr>
            <w:r w:rsidRPr="000A6A3D">
              <w:rPr>
                <w:lang w:val="de-DE"/>
              </w:rPr>
              <w:t xml:space="preserve">Giảng viên </w:t>
            </w:r>
            <w:r>
              <w:rPr>
                <w:lang w:val="de-DE"/>
              </w:rPr>
              <w:t>hướng dẫn cách lập sơ đồ chuyển hóa về hidrocacbon.</w:t>
            </w:r>
          </w:p>
          <w:p w14:paraId="3D024496" w14:textId="1F091A56" w:rsidR="008619A1" w:rsidRPr="000A6A3D" w:rsidRDefault="008619A1" w:rsidP="00703E57">
            <w:pPr>
              <w:jc w:val="both"/>
              <w:rPr>
                <w:lang w:val="nb-NO"/>
              </w:rPr>
            </w:pPr>
          </w:p>
          <w:p w14:paraId="3B441408" w14:textId="3DC158FD" w:rsidR="00002B89" w:rsidRPr="000A6A3D" w:rsidRDefault="00002B89" w:rsidP="00703E57">
            <w:pPr>
              <w:jc w:val="both"/>
              <w:rPr>
                <w:lang w:val="nb-NO"/>
              </w:rPr>
            </w:pPr>
          </w:p>
          <w:p w14:paraId="1288489F" w14:textId="77777777" w:rsidR="00A51EFF" w:rsidRDefault="008619A1" w:rsidP="00703E57">
            <w:pPr>
              <w:jc w:val="both"/>
              <w:rPr>
                <w:lang w:val="nb-NO"/>
              </w:rPr>
            </w:pPr>
            <w:r w:rsidRPr="000A6A3D">
              <w:rPr>
                <w:lang w:val="nb-NO"/>
              </w:rPr>
              <w:t xml:space="preserve"> </w:t>
            </w:r>
          </w:p>
          <w:p w14:paraId="44BBB246" w14:textId="77777777" w:rsidR="00A51EFF" w:rsidRDefault="00A51EFF" w:rsidP="00703E57">
            <w:pPr>
              <w:jc w:val="both"/>
              <w:rPr>
                <w:lang w:val="de-DE"/>
              </w:rPr>
            </w:pPr>
          </w:p>
          <w:p w14:paraId="05747839" w14:textId="77777777" w:rsidR="00A51EFF" w:rsidRDefault="00A51EFF" w:rsidP="00703E57">
            <w:pPr>
              <w:jc w:val="both"/>
              <w:rPr>
                <w:lang w:val="de-DE"/>
              </w:rPr>
            </w:pPr>
          </w:p>
          <w:p w14:paraId="673D2CE8" w14:textId="77777777" w:rsidR="00A51EFF" w:rsidRDefault="00A51EFF" w:rsidP="00703E57">
            <w:pPr>
              <w:jc w:val="both"/>
              <w:rPr>
                <w:lang w:val="de-DE"/>
              </w:rPr>
            </w:pPr>
          </w:p>
          <w:p w14:paraId="1C2CA837" w14:textId="77777777" w:rsidR="00A51EFF" w:rsidRDefault="00A51EFF" w:rsidP="00703E57">
            <w:pPr>
              <w:jc w:val="both"/>
              <w:rPr>
                <w:lang w:val="de-DE"/>
              </w:rPr>
            </w:pPr>
          </w:p>
          <w:p w14:paraId="4B3B4B02" w14:textId="7E2B7583" w:rsidR="008619A1" w:rsidRDefault="00703E57" w:rsidP="00703E57">
            <w:pPr>
              <w:jc w:val="both"/>
            </w:pPr>
            <w:r>
              <w:rPr>
                <w:lang w:val="de-DE"/>
              </w:rPr>
              <w:t>GV</w:t>
            </w:r>
            <w:r w:rsidR="008619A1" w:rsidRPr="000A6A3D">
              <w:rPr>
                <w:lang w:val="de-DE"/>
              </w:rPr>
              <w:t xml:space="preserve"> giải thích và hướng dẫn giải b</w:t>
            </w:r>
            <w:r w:rsidR="008619A1" w:rsidRPr="000A6A3D">
              <w:t xml:space="preserve">ài tập 1 – </w:t>
            </w:r>
            <w:r w:rsidR="00C91212">
              <w:t>5</w:t>
            </w:r>
            <w:r w:rsidR="008619A1" w:rsidRPr="000A6A3D">
              <w:t xml:space="preserve"> trang </w:t>
            </w:r>
            <w:r w:rsidR="00C91212">
              <w:t>36-38</w:t>
            </w:r>
            <w:r w:rsidR="008619A1" w:rsidRPr="000A6A3D">
              <w:t xml:space="preserve"> trong giáo trình.</w:t>
            </w:r>
          </w:p>
          <w:p w14:paraId="644817A0" w14:textId="77777777" w:rsidR="00703E57" w:rsidRDefault="00703E57" w:rsidP="00703E57">
            <w:pPr>
              <w:jc w:val="both"/>
            </w:pPr>
          </w:p>
          <w:p w14:paraId="3CBF4AD6" w14:textId="77777777" w:rsidR="00703E57" w:rsidRDefault="00703E57" w:rsidP="00703E57">
            <w:pPr>
              <w:jc w:val="both"/>
            </w:pPr>
          </w:p>
          <w:p w14:paraId="3367073A" w14:textId="3535EA54" w:rsidR="00C91212" w:rsidRPr="000A6A3D" w:rsidRDefault="00C91212" w:rsidP="00703E57">
            <w:pPr>
              <w:jc w:val="both"/>
              <w:rPr>
                <w:lang w:val="nb-NO"/>
              </w:rPr>
            </w:pPr>
            <w:r>
              <w:t>GV nhận xét, đánh giá</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703E57">
            <w:pPr>
              <w:jc w:val="both"/>
              <w:rPr>
                <w:lang w:val="nb-NO"/>
              </w:rPr>
            </w:pPr>
          </w:p>
          <w:p w14:paraId="4957CB46" w14:textId="77777777" w:rsidR="008619A1" w:rsidRPr="000A6A3D" w:rsidRDefault="008619A1" w:rsidP="00703E57">
            <w:pPr>
              <w:jc w:val="both"/>
              <w:rPr>
                <w:lang w:val="nb-NO"/>
              </w:rPr>
            </w:pPr>
          </w:p>
          <w:p w14:paraId="481E260A" w14:textId="77777777" w:rsidR="008619A1" w:rsidRPr="000A6A3D" w:rsidRDefault="008619A1" w:rsidP="00703E57">
            <w:pPr>
              <w:jc w:val="both"/>
              <w:rPr>
                <w:lang w:val="nb-NO"/>
              </w:rPr>
            </w:pPr>
          </w:p>
          <w:p w14:paraId="47A63B7A" w14:textId="77777777" w:rsidR="008619A1" w:rsidRPr="000A6A3D" w:rsidRDefault="008619A1" w:rsidP="00703E57">
            <w:pPr>
              <w:jc w:val="both"/>
              <w:rPr>
                <w:lang w:val="nb-NO"/>
              </w:rPr>
            </w:pPr>
            <w:r w:rsidRPr="000A6A3D">
              <w:rPr>
                <w:lang w:val="nb-NO"/>
              </w:rPr>
              <w:t>HS theo dõi, ghi bài.</w:t>
            </w:r>
          </w:p>
          <w:p w14:paraId="4F449C19" w14:textId="77777777" w:rsidR="008619A1" w:rsidRPr="000A6A3D" w:rsidRDefault="008619A1" w:rsidP="00703E57">
            <w:pPr>
              <w:jc w:val="both"/>
              <w:rPr>
                <w:lang w:val="nb-NO"/>
              </w:rPr>
            </w:pPr>
          </w:p>
          <w:p w14:paraId="162550B0" w14:textId="77777777" w:rsidR="008619A1" w:rsidRPr="000A6A3D" w:rsidRDefault="008619A1" w:rsidP="00703E57">
            <w:pPr>
              <w:jc w:val="both"/>
              <w:rPr>
                <w:lang w:val="nb-NO"/>
              </w:rPr>
            </w:pPr>
          </w:p>
          <w:p w14:paraId="753634AC" w14:textId="77777777" w:rsidR="00A51EFF" w:rsidRDefault="00A51EFF" w:rsidP="00703E57">
            <w:pPr>
              <w:jc w:val="both"/>
              <w:rPr>
                <w:lang w:val="nb-NO"/>
              </w:rPr>
            </w:pPr>
          </w:p>
          <w:p w14:paraId="30952F1A" w14:textId="3EC93F23" w:rsidR="008619A1" w:rsidRPr="000A6A3D" w:rsidRDefault="008619A1" w:rsidP="00703E57">
            <w:pPr>
              <w:jc w:val="both"/>
              <w:rPr>
                <w:lang w:val="nb-NO"/>
              </w:rPr>
            </w:pPr>
            <w:r w:rsidRPr="000A6A3D">
              <w:rPr>
                <w:lang w:val="de-DE"/>
              </w:rPr>
              <w:t>.</w:t>
            </w:r>
          </w:p>
          <w:p w14:paraId="663CD701" w14:textId="77777777" w:rsidR="008619A1" w:rsidRPr="000A6A3D" w:rsidRDefault="008619A1" w:rsidP="00703E57">
            <w:pPr>
              <w:jc w:val="both"/>
              <w:rPr>
                <w:lang w:val="nb-NO"/>
              </w:rPr>
            </w:pPr>
          </w:p>
          <w:p w14:paraId="4711240B" w14:textId="77777777" w:rsidR="008619A1" w:rsidRPr="000A6A3D" w:rsidRDefault="008619A1" w:rsidP="00703E57">
            <w:pPr>
              <w:jc w:val="both"/>
              <w:rPr>
                <w:lang w:val="nb-NO"/>
              </w:rPr>
            </w:pPr>
          </w:p>
          <w:p w14:paraId="77A09C4D" w14:textId="77777777" w:rsidR="008619A1" w:rsidRPr="000A6A3D" w:rsidRDefault="008619A1" w:rsidP="00703E57">
            <w:pPr>
              <w:jc w:val="both"/>
              <w:rPr>
                <w:lang w:val="nb-NO"/>
              </w:rPr>
            </w:pPr>
          </w:p>
          <w:p w14:paraId="67991BCC" w14:textId="77777777" w:rsidR="008619A1" w:rsidRPr="000A6A3D" w:rsidRDefault="008619A1" w:rsidP="00703E57">
            <w:pPr>
              <w:jc w:val="both"/>
              <w:rPr>
                <w:lang w:val="nb-NO"/>
              </w:rPr>
            </w:pPr>
          </w:p>
          <w:p w14:paraId="77CC5B9D" w14:textId="77777777" w:rsidR="008619A1" w:rsidRPr="000A6A3D" w:rsidRDefault="008619A1" w:rsidP="00703E57">
            <w:pPr>
              <w:jc w:val="both"/>
              <w:rPr>
                <w:lang w:val="nb-NO"/>
              </w:rPr>
            </w:pPr>
          </w:p>
          <w:p w14:paraId="75E3958F" w14:textId="77777777" w:rsidR="008619A1" w:rsidRPr="000A6A3D" w:rsidRDefault="008619A1" w:rsidP="00703E57">
            <w:pPr>
              <w:jc w:val="both"/>
              <w:rPr>
                <w:lang w:val="nb-NO"/>
              </w:rPr>
            </w:pPr>
          </w:p>
          <w:p w14:paraId="36ED9526" w14:textId="77777777" w:rsidR="008619A1" w:rsidRPr="000A6A3D" w:rsidRDefault="008619A1" w:rsidP="00703E57">
            <w:pPr>
              <w:jc w:val="both"/>
              <w:rPr>
                <w:lang w:val="nb-NO"/>
              </w:rPr>
            </w:pPr>
          </w:p>
          <w:p w14:paraId="537F9291" w14:textId="77777777" w:rsidR="008619A1" w:rsidRPr="000A6A3D" w:rsidRDefault="008619A1" w:rsidP="00703E57">
            <w:pPr>
              <w:jc w:val="both"/>
              <w:rPr>
                <w:lang w:val="nb-NO"/>
              </w:rPr>
            </w:pPr>
          </w:p>
          <w:p w14:paraId="6026B49E" w14:textId="77777777" w:rsidR="008619A1" w:rsidRPr="000A6A3D" w:rsidRDefault="008619A1" w:rsidP="00703E57">
            <w:pPr>
              <w:jc w:val="both"/>
              <w:rPr>
                <w:lang w:val="nb-NO"/>
              </w:rPr>
            </w:pPr>
          </w:p>
          <w:p w14:paraId="47EBF979" w14:textId="77777777" w:rsidR="008619A1" w:rsidRPr="000A6A3D" w:rsidRDefault="008619A1" w:rsidP="00703E57">
            <w:pPr>
              <w:jc w:val="both"/>
              <w:rPr>
                <w:lang w:val="nb-NO"/>
              </w:rPr>
            </w:pPr>
          </w:p>
          <w:p w14:paraId="42CE7C43" w14:textId="77777777" w:rsidR="008619A1" w:rsidRPr="000A6A3D" w:rsidRDefault="008619A1" w:rsidP="00703E57">
            <w:pPr>
              <w:jc w:val="both"/>
              <w:rPr>
                <w:lang w:val="nb-NO"/>
              </w:rPr>
            </w:pPr>
          </w:p>
          <w:p w14:paraId="0681E000" w14:textId="296982A3" w:rsidR="008619A1" w:rsidRDefault="008619A1" w:rsidP="00703E57">
            <w:pPr>
              <w:jc w:val="both"/>
              <w:rPr>
                <w:lang w:val="nb-NO"/>
              </w:rPr>
            </w:pPr>
          </w:p>
          <w:p w14:paraId="2C05BD06" w14:textId="77777777" w:rsidR="008619A1" w:rsidRPr="000A6A3D" w:rsidRDefault="008619A1" w:rsidP="00703E57">
            <w:pPr>
              <w:jc w:val="both"/>
              <w:rPr>
                <w:lang w:val="nb-NO"/>
              </w:rPr>
            </w:pPr>
            <w:r w:rsidRPr="000A6A3D">
              <w:rPr>
                <w:lang w:val="nb-NO"/>
              </w:rPr>
              <w:t xml:space="preserve">HS theo dõi, ghi bài </w:t>
            </w:r>
          </w:p>
          <w:p w14:paraId="73316472" w14:textId="77777777" w:rsidR="008619A1" w:rsidRPr="000A6A3D" w:rsidRDefault="008619A1" w:rsidP="00703E57">
            <w:pPr>
              <w:jc w:val="both"/>
              <w:rPr>
                <w:lang w:val="nb-NO"/>
              </w:rPr>
            </w:pPr>
          </w:p>
          <w:p w14:paraId="48E75E60" w14:textId="77777777" w:rsidR="008619A1" w:rsidRPr="000A6A3D" w:rsidRDefault="008619A1" w:rsidP="00703E57">
            <w:pPr>
              <w:jc w:val="both"/>
              <w:rPr>
                <w:lang w:val="nb-NO"/>
              </w:rPr>
            </w:pPr>
          </w:p>
          <w:p w14:paraId="6F1C778B" w14:textId="77777777" w:rsidR="008619A1" w:rsidRPr="000A6A3D" w:rsidRDefault="008619A1" w:rsidP="00703E57">
            <w:pPr>
              <w:jc w:val="both"/>
              <w:rPr>
                <w:lang w:val="nb-NO"/>
              </w:rPr>
            </w:pPr>
          </w:p>
          <w:p w14:paraId="3222F433" w14:textId="77777777" w:rsidR="008619A1" w:rsidRPr="000A6A3D" w:rsidRDefault="008619A1" w:rsidP="00703E57">
            <w:pPr>
              <w:jc w:val="both"/>
              <w:rPr>
                <w:lang w:val="nb-NO"/>
              </w:rPr>
            </w:pPr>
          </w:p>
          <w:p w14:paraId="0140B982" w14:textId="77777777" w:rsidR="00A51EFF" w:rsidRDefault="00A51EFF" w:rsidP="00703E57">
            <w:pPr>
              <w:jc w:val="both"/>
              <w:rPr>
                <w:lang w:val="nb-NO"/>
              </w:rPr>
            </w:pPr>
          </w:p>
          <w:p w14:paraId="0A6E66E9" w14:textId="77777777" w:rsidR="00A51EFF" w:rsidRDefault="00A51EFF" w:rsidP="00703E57">
            <w:pPr>
              <w:jc w:val="both"/>
              <w:rPr>
                <w:lang w:val="nb-NO"/>
              </w:rPr>
            </w:pPr>
          </w:p>
          <w:p w14:paraId="573FD4D8" w14:textId="77777777" w:rsidR="00A51EFF" w:rsidRDefault="00A51EFF" w:rsidP="00703E57">
            <w:pPr>
              <w:jc w:val="both"/>
              <w:rPr>
                <w:lang w:val="nb-NO"/>
              </w:rPr>
            </w:pPr>
          </w:p>
          <w:p w14:paraId="7F90FC2F" w14:textId="77777777" w:rsidR="00A51EFF" w:rsidRDefault="00A51EFF" w:rsidP="00703E57">
            <w:pPr>
              <w:jc w:val="both"/>
              <w:rPr>
                <w:lang w:val="nb-NO"/>
              </w:rPr>
            </w:pPr>
          </w:p>
          <w:p w14:paraId="2150B710" w14:textId="77777777" w:rsidR="00A51EFF" w:rsidRDefault="00A51EFF" w:rsidP="00703E57">
            <w:pPr>
              <w:jc w:val="both"/>
              <w:rPr>
                <w:lang w:val="nb-NO"/>
              </w:rPr>
            </w:pPr>
          </w:p>
          <w:p w14:paraId="78768D83" w14:textId="77777777" w:rsidR="00A51EFF" w:rsidRDefault="00A51EFF" w:rsidP="00703E57">
            <w:pPr>
              <w:jc w:val="both"/>
              <w:rPr>
                <w:lang w:val="nb-NO"/>
              </w:rPr>
            </w:pPr>
          </w:p>
          <w:p w14:paraId="47559EEB" w14:textId="23EDBC57" w:rsidR="008619A1" w:rsidRDefault="008619A1" w:rsidP="00703E57">
            <w:pPr>
              <w:jc w:val="both"/>
              <w:rPr>
                <w:lang w:val="de-DE"/>
              </w:rPr>
            </w:pPr>
            <w:r w:rsidRPr="000A6A3D">
              <w:rPr>
                <w:lang w:val="nb-NO"/>
              </w:rPr>
              <w:t>H</w:t>
            </w:r>
            <w:r w:rsidR="00306546">
              <w:rPr>
                <w:lang w:val="nb-NO"/>
              </w:rPr>
              <w:t>S</w:t>
            </w:r>
            <w:r w:rsidRPr="000A6A3D">
              <w:rPr>
                <w:lang w:val="nb-NO"/>
              </w:rPr>
              <w:t xml:space="preserve"> </w:t>
            </w:r>
            <w:r w:rsidRPr="000A6A3D">
              <w:rPr>
                <w:lang w:val="de-DE"/>
              </w:rPr>
              <w:t>lắng nghe phần giải thích và giải bài tập.</w:t>
            </w:r>
          </w:p>
          <w:p w14:paraId="414E5D01" w14:textId="77777777" w:rsidR="00C91212" w:rsidRDefault="00C91212" w:rsidP="00703E57">
            <w:pPr>
              <w:jc w:val="both"/>
              <w:rPr>
                <w:lang w:val="de-DE"/>
              </w:rPr>
            </w:pPr>
          </w:p>
          <w:p w14:paraId="502A2A02" w14:textId="77777777" w:rsidR="00C91212" w:rsidRDefault="00C91212" w:rsidP="00703E57">
            <w:pPr>
              <w:jc w:val="both"/>
              <w:rPr>
                <w:lang w:val="de-DE"/>
              </w:rPr>
            </w:pPr>
            <w:r>
              <w:rPr>
                <w:lang w:val="de-DE"/>
              </w:rPr>
              <w:t>HS lên bảng trình bày.</w:t>
            </w:r>
          </w:p>
          <w:p w14:paraId="348E398B" w14:textId="7C9A7048" w:rsidR="00C628C9" w:rsidRPr="000A6A3D" w:rsidRDefault="00C628C9" w:rsidP="00703E57">
            <w:pPr>
              <w:jc w:val="both"/>
              <w:rPr>
                <w:lang w:val="nb-NO"/>
              </w:rPr>
            </w:pPr>
            <w:r>
              <w:rPr>
                <w:lang w:val="de-DE"/>
              </w:rPr>
              <w:t>HS sửa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3614564A" w:rsidR="0085592B" w:rsidRPr="000A6A3D" w:rsidRDefault="00C628C9" w:rsidP="0085592B">
            <w:pPr>
              <w:jc w:val="center"/>
              <w:rPr>
                <w:lang w:val="pt-BR"/>
              </w:rPr>
            </w:pPr>
            <w:r>
              <w:rPr>
                <w:lang w:val="pt-BR"/>
              </w:rPr>
              <w:t>2</w:t>
            </w:r>
            <w:r w:rsidR="0085592B">
              <w:rPr>
                <w:lang w:val="pt-BR"/>
              </w:rPr>
              <w:t>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245786BE" w14:textId="77777777" w:rsidR="00C628C9" w:rsidRPr="000A6A3D" w:rsidRDefault="00C628C9" w:rsidP="00C628C9">
            <w:pPr>
              <w:jc w:val="center"/>
              <w:rPr>
                <w:lang w:val="pt-BR"/>
              </w:rPr>
            </w:pPr>
            <w:r>
              <w:rPr>
                <w:lang w:val="pt-BR"/>
              </w:rPr>
              <w:t>20</w:t>
            </w:r>
          </w:p>
          <w:p w14:paraId="50133D55" w14:textId="38347BCD" w:rsidR="00FC51BA" w:rsidRPr="00FC51BA" w:rsidRDefault="00C628C9" w:rsidP="00C628C9">
            <w:pPr>
              <w:jc w:val="center"/>
              <w:rPr>
                <w:lang w:val="nb-NO"/>
              </w:rPr>
            </w:pPr>
            <w:r w:rsidRPr="000A6A3D">
              <w:rPr>
                <w:lang w:val="pt-BR"/>
              </w:rPr>
              <w:t>phút</w:t>
            </w: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46CAC196" w14:textId="25187AD0" w:rsidR="00FC51BA" w:rsidRPr="000A6A3D" w:rsidRDefault="00C628C9" w:rsidP="00FC51BA">
            <w:pPr>
              <w:jc w:val="center"/>
              <w:rPr>
                <w:lang w:val="pt-BR"/>
              </w:rPr>
            </w:pPr>
            <w:r>
              <w:rPr>
                <w:lang w:val="pt-BR"/>
              </w:rPr>
              <w:t>70</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529A2089"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44436C82" w14:textId="260EA653" w:rsidR="004B0370" w:rsidRDefault="004B0370" w:rsidP="000A6A3D">
            <w:r>
              <w:t xml:space="preserve">- So sánh tính chất hóa học của </w:t>
            </w:r>
            <w:r w:rsidRPr="00A70A17">
              <w:rPr>
                <w:bCs/>
              </w:rPr>
              <w:t>Ankan, Anken, Ankin, Ankylbenzen</w:t>
            </w:r>
            <w:r>
              <w:rPr>
                <w:bCs/>
              </w:rPr>
              <w:t>.</w:t>
            </w:r>
          </w:p>
          <w:p w14:paraId="54F1F3AA" w14:textId="1B0F9539" w:rsidR="004B0370" w:rsidRPr="004B0370" w:rsidRDefault="00261117" w:rsidP="000A6A3D">
            <w:pPr>
              <w:rPr>
                <w:bCs/>
              </w:rPr>
            </w:pPr>
            <w:r>
              <w:t xml:space="preserve">- Phương pháp nhận diện </w:t>
            </w:r>
            <w:r w:rsidR="004B0370" w:rsidRPr="00A70A17">
              <w:rPr>
                <w:bCs/>
              </w:rPr>
              <w:t>Ankan, Anken, Ankin, Ankylbenzen</w:t>
            </w:r>
            <w:r w:rsidR="004B0370">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703E57">
            <w:pPr>
              <w:jc w:val="both"/>
              <w:rPr>
                <w:lang w:val="nb-NO"/>
              </w:rPr>
            </w:pPr>
          </w:p>
          <w:p w14:paraId="4878A8FA" w14:textId="77777777" w:rsidR="008619A1" w:rsidRPr="000A6A3D" w:rsidRDefault="008619A1" w:rsidP="00703E57">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703E57">
            <w:pPr>
              <w:jc w:val="both"/>
              <w:rPr>
                <w:lang w:val="nb-NO"/>
              </w:rPr>
            </w:pPr>
          </w:p>
          <w:p w14:paraId="47B7D591" w14:textId="77777777" w:rsidR="008619A1" w:rsidRPr="000A6A3D" w:rsidRDefault="008619A1" w:rsidP="00703E57">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5129DB48" w:rsidR="008619A1" w:rsidRPr="000A6A3D" w:rsidRDefault="008619A1" w:rsidP="000A6A3D">
            <w:pPr>
              <w:rPr>
                <w:bCs/>
                <w:lang w:val="nb-NO"/>
              </w:rPr>
            </w:pPr>
            <w:r w:rsidRPr="000A6A3D">
              <w:rPr>
                <w:bCs/>
                <w:lang w:val="nb-NO"/>
              </w:rPr>
              <w:t xml:space="preserve">- Bài tập </w:t>
            </w:r>
            <w:r w:rsidR="004B0370">
              <w:rPr>
                <w:bCs/>
                <w:lang w:val="nb-NO"/>
              </w:rPr>
              <w:t>7</w:t>
            </w:r>
            <w:r w:rsidRPr="000A6A3D">
              <w:rPr>
                <w:bCs/>
                <w:lang w:val="nb-NO"/>
              </w:rPr>
              <w:t xml:space="preserve"> - </w:t>
            </w:r>
            <w:r w:rsidR="004B0370">
              <w:rPr>
                <w:bCs/>
                <w:lang w:val="nb-NO"/>
              </w:rPr>
              <w:t>8</w:t>
            </w:r>
            <w:r w:rsidRPr="000A6A3D">
              <w:rPr>
                <w:bCs/>
                <w:lang w:val="nb-NO"/>
              </w:rPr>
              <w:t xml:space="preserve"> trang </w:t>
            </w:r>
            <w:r w:rsidR="004B0370">
              <w:rPr>
                <w:bCs/>
                <w:lang w:val="nb-NO"/>
              </w:rPr>
              <w:t>39</w:t>
            </w:r>
            <w:r w:rsidRPr="000A6A3D">
              <w:rPr>
                <w:bCs/>
                <w:lang w:val="nb-NO"/>
              </w:rPr>
              <w:t xml:space="preserve"> trong giáo trình. </w:t>
            </w:r>
          </w:p>
          <w:p w14:paraId="0562BDD2" w14:textId="0FF28FD9" w:rsidR="008619A1" w:rsidRPr="000A6A3D" w:rsidRDefault="008619A1" w:rsidP="000A6A3D">
            <w:pPr>
              <w:rPr>
                <w:bCs/>
                <w:u w:val="single"/>
                <w:lang w:val="nb-NO"/>
              </w:rPr>
            </w:pPr>
            <w:r w:rsidRPr="000A6A3D">
              <w:rPr>
                <w:lang w:val="pt-BR"/>
              </w:rPr>
              <w:t xml:space="preserve">- Chuẩn bị </w:t>
            </w:r>
            <w:r w:rsidR="004B0370">
              <w:rPr>
                <w:lang w:val="pt-BR"/>
              </w:rPr>
              <w:t xml:space="preserve">bài </w:t>
            </w:r>
            <w:r w:rsidR="00FB457F">
              <w:rPr>
                <w:lang w:val="pt-BR"/>
              </w:rPr>
              <w:t>50. Ôn tập chương.</w:t>
            </w:r>
            <w:r w:rsidR="0065658A" w:rsidRPr="000A6A3D">
              <w:t xml:space="preserve">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703E57">
            <w:pPr>
              <w:jc w:val="both"/>
              <w:rPr>
                <w:lang w:val="pt-BR"/>
              </w:rPr>
            </w:pPr>
          </w:p>
          <w:p w14:paraId="4254110A" w14:textId="77777777" w:rsidR="008619A1" w:rsidRPr="000A6A3D" w:rsidRDefault="008619A1"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703E57">
            <w:pPr>
              <w:jc w:val="both"/>
              <w:rPr>
                <w:lang w:val="de-DE"/>
              </w:rPr>
            </w:pPr>
          </w:p>
          <w:p w14:paraId="630B6DC9" w14:textId="77777777" w:rsidR="008619A1" w:rsidRPr="000A6A3D" w:rsidRDefault="008619A1"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62972A4C" w14:textId="77777777" w:rsidR="00651C1C" w:rsidRPr="000A6A3D" w:rsidRDefault="00651C1C" w:rsidP="000A6A3D">
      <w:pPr>
        <w:rPr>
          <w:lang w:val="pt-BR"/>
        </w:rPr>
      </w:pP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651C1C" w:rsidRPr="000A6A3D" w14:paraId="777F5409" w14:textId="77777777" w:rsidTr="00777EB1">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139EC7E" w14:textId="77777777" w:rsidR="00651C1C" w:rsidRPr="000A6A3D" w:rsidRDefault="00651C1C" w:rsidP="00777EB1">
            <w:pPr>
              <w:rPr>
                <w:u w:val="single"/>
                <w:lang w:val="pt-BR"/>
              </w:rPr>
            </w:pPr>
          </w:p>
          <w:p w14:paraId="36328A58" w14:textId="77777777" w:rsidR="00651C1C" w:rsidRPr="000A6A3D" w:rsidRDefault="00651C1C" w:rsidP="00777EB1">
            <w:pPr>
              <w:rPr>
                <w:u w:val="single"/>
                <w:lang w:val="pt-BR"/>
              </w:rPr>
            </w:pPr>
          </w:p>
          <w:p w14:paraId="4BF23360" w14:textId="77777777" w:rsidR="00651C1C" w:rsidRPr="000A6A3D" w:rsidRDefault="00651C1C" w:rsidP="00777EB1">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25A9C8D0" w14:textId="77777777" w:rsidR="00651C1C" w:rsidRPr="000A6A3D" w:rsidRDefault="00651C1C" w:rsidP="00777EB1">
            <w:pPr>
              <w:jc w:val="both"/>
            </w:pPr>
            <w:r w:rsidRPr="000A6A3D">
              <w:t xml:space="preserve">1. </w:t>
            </w:r>
            <w:r w:rsidRPr="000A6A3D">
              <w:rPr>
                <w:i/>
                <w:iCs/>
              </w:rPr>
              <w:t xml:space="preserve">Giáo trình hóa học </w:t>
            </w:r>
            <w:r>
              <w:rPr>
                <w:i/>
                <w:iCs/>
              </w:rPr>
              <w:t>3</w:t>
            </w:r>
            <w:r w:rsidRPr="000A6A3D">
              <w:rPr>
                <w:i/>
                <w:iCs/>
              </w:rPr>
              <w:t xml:space="preserve">, </w:t>
            </w:r>
            <w:r>
              <w:t>Trường CĐ L</w:t>
            </w:r>
            <w:r w:rsidRPr="000A6A3D">
              <w:t xml:space="preserve">ý </w:t>
            </w:r>
            <w:r>
              <w:t>T</w:t>
            </w:r>
            <w:r w:rsidRPr="000A6A3D">
              <w:t xml:space="preserve">ự </w:t>
            </w:r>
            <w:r>
              <w:t>T</w:t>
            </w:r>
            <w:r w:rsidRPr="000A6A3D">
              <w:t>rọng Tp. HCM, năm 201</w:t>
            </w:r>
            <w:r>
              <w:t>9</w:t>
            </w:r>
            <w:r w:rsidRPr="000A6A3D">
              <w:t>.</w:t>
            </w:r>
          </w:p>
          <w:p w14:paraId="7D898C5B" w14:textId="77777777" w:rsidR="00651C1C" w:rsidRPr="000A6A3D" w:rsidRDefault="00651C1C" w:rsidP="00777EB1">
            <w:pPr>
              <w:jc w:val="both"/>
            </w:pPr>
            <w:r w:rsidRPr="000A6A3D">
              <w:t xml:space="preserve">2. </w:t>
            </w:r>
            <w:r w:rsidRPr="000A6A3D">
              <w:rPr>
                <w:lang w:val="vi-VN"/>
              </w:rPr>
              <w:t>Nguyễn Xuân Trường</w:t>
            </w:r>
            <w:r w:rsidRPr="000A6A3D">
              <w:t xml:space="preserve">, </w:t>
            </w:r>
            <w:r w:rsidRPr="000A6A3D">
              <w:rPr>
                <w:i/>
                <w:iCs/>
              </w:rPr>
              <w:t>Hóa học 1</w:t>
            </w:r>
            <w:r>
              <w:rPr>
                <w:i/>
                <w:iCs/>
              </w:rPr>
              <w:t>1</w:t>
            </w:r>
            <w:r w:rsidRPr="000A6A3D">
              <w:rPr>
                <w:i/>
                <w:iCs/>
              </w:rPr>
              <w:t xml:space="preserve">, </w:t>
            </w:r>
            <w:r w:rsidRPr="000A6A3D">
              <w:rPr>
                <w:lang w:val="vi-VN"/>
              </w:rPr>
              <w:t>NXB Giáo dục Việt Nam</w:t>
            </w:r>
            <w:r w:rsidRPr="000A6A3D">
              <w:t>, năm 2015.</w:t>
            </w:r>
          </w:p>
          <w:p w14:paraId="20DA7320" w14:textId="77777777" w:rsidR="00651C1C" w:rsidRPr="000A6A3D" w:rsidRDefault="00651C1C" w:rsidP="00777EB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1</w:t>
            </w:r>
            <w:r w:rsidRPr="000A6A3D">
              <w:t xml:space="preserve">, </w:t>
            </w:r>
            <w:r w:rsidRPr="000A6A3D">
              <w:rPr>
                <w:lang w:val="vi-VN"/>
              </w:rPr>
              <w:t>NXB Giáo dục Việt Nam</w:t>
            </w:r>
            <w:r w:rsidRPr="000A6A3D">
              <w:t>, năm 2015.</w:t>
            </w:r>
          </w:p>
        </w:tc>
      </w:tr>
      <w:tr w:rsidR="00651C1C" w:rsidRPr="000A6A3D" w14:paraId="12D64EE5" w14:textId="77777777" w:rsidTr="00777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6AC7CD0F" w14:textId="77777777" w:rsidR="00651C1C" w:rsidRPr="000A6A3D" w:rsidRDefault="00651C1C" w:rsidP="00777EB1">
            <w:pPr>
              <w:rPr>
                <w:lang w:val="pt-BR"/>
              </w:rPr>
            </w:pPr>
          </w:p>
          <w:p w14:paraId="0E12B8F4" w14:textId="77777777" w:rsidR="00651C1C" w:rsidRPr="000A6A3D" w:rsidRDefault="00651C1C" w:rsidP="00777EB1">
            <w:pPr>
              <w:jc w:val="center"/>
              <w:rPr>
                <w:b/>
                <w:bCs/>
                <w:lang w:val="pt-BR"/>
              </w:rPr>
            </w:pPr>
            <w:r w:rsidRPr="000A6A3D">
              <w:rPr>
                <w:b/>
                <w:bCs/>
                <w:lang w:val="pt-BR"/>
              </w:rPr>
              <w:t>Trưởng tổ môn</w:t>
            </w:r>
          </w:p>
          <w:p w14:paraId="7F4E2FE5" w14:textId="77777777" w:rsidR="00651C1C" w:rsidRPr="000A6A3D" w:rsidRDefault="00651C1C" w:rsidP="00777EB1">
            <w:pPr>
              <w:jc w:val="center"/>
              <w:rPr>
                <w:b/>
                <w:bCs/>
                <w:lang w:val="pt-BR"/>
              </w:rPr>
            </w:pPr>
            <w:r w:rsidRPr="000A6A3D">
              <w:rPr>
                <w:b/>
                <w:bCs/>
                <w:lang w:val="vi-VN"/>
              </w:rPr>
              <w:t xml:space="preserve">   </w:t>
            </w:r>
            <w:r w:rsidRPr="000A6A3D">
              <w:rPr>
                <w:b/>
                <w:bCs/>
                <w:lang w:val="pt-BR"/>
              </w:rPr>
              <w:t>Nguyễn Thị Huyền Nga</w:t>
            </w:r>
          </w:p>
          <w:p w14:paraId="75905A6D" w14:textId="77777777" w:rsidR="00651C1C" w:rsidRPr="000A6A3D" w:rsidRDefault="00651C1C" w:rsidP="00777EB1">
            <w:pPr>
              <w:rPr>
                <w:b/>
                <w:bCs/>
                <w:lang w:val="vi-VN"/>
              </w:rPr>
            </w:pPr>
          </w:p>
          <w:p w14:paraId="3DE9F9B7" w14:textId="77777777" w:rsidR="00651C1C" w:rsidRPr="000A6A3D" w:rsidRDefault="00651C1C" w:rsidP="00777EB1">
            <w:pPr>
              <w:rPr>
                <w:b/>
                <w:bCs/>
                <w:lang w:val="vi-VN"/>
              </w:rPr>
            </w:pPr>
          </w:p>
        </w:tc>
        <w:tc>
          <w:tcPr>
            <w:tcW w:w="6905" w:type="dxa"/>
            <w:shd w:val="clear" w:color="auto" w:fill="auto"/>
          </w:tcPr>
          <w:p w14:paraId="541DAD88" w14:textId="77777777" w:rsidR="00651C1C" w:rsidRPr="000A6A3D" w:rsidRDefault="00651C1C" w:rsidP="00777EB1">
            <w:pPr>
              <w:rPr>
                <w:lang w:val="pt-BR"/>
              </w:rPr>
            </w:pPr>
          </w:p>
          <w:p w14:paraId="7F9A1B0C" w14:textId="77777777" w:rsidR="005565C1" w:rsidRPr="000A6A3D" w:rsidRDefault="005565C1" w:rsidP="005565C1">
            <w:pPr>
              <w:ind w:left="1420"/>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560CAB25" w14:textId="77777777" w:rsidR="005565C1" w:rsidRDefault="005565C1" w:rsidP="005565C1">
            <w:pPr>
              <w:jc w:val="center"/>
              <w:rPr>
                <w:b/>
                <w:lang w:val="pt-BR"/>
              </w:rPr>
            </w:pPr>
            <w:r w:rsidRPr="000A6A3D">
              <w:rPr>
                <w:b/>
                <w:lang w:val="pt-BR"/>
              </w:rPr>
              <w:t>Giảng viên</w:t>
            </w:r>
          </w:p>
          <w:p w14:paraId="6E0A0E5F" w14:textId="3F0E9A29" w:rsidR="00651C1C" w:rsidRPr="000A6A3D" w:rsidRDefault="005565C1" w:rsidP="005565C1">
            <w:pPr>
              <w:jc w:val="center"/>
              <w:rPr>
                <w:lang w:val="pt-BR"/>
              </w:rPr>
            </w:pPr>
            <w:r>
              <w:rPr>
                <w:b/>
                <w:lang w:val="pt-BR"/>
              </w:rPr>
              <w:t>Lê Văn Bình</w:t>
            </w:r>
          </w:p>
        </w:tc>
      </w:tr>
    </w:tbl>
    <w:p w14:paraId="575EFEA3" w14:textId="77777777" w:rsidR="000151E8" w:rsidRDefault="000151E8" w:rsidP="000A6A3D">
      <w:r w:rsidRPr="000A6A3D">
        <w:br w:type="page"/>
      </w:r>
    </w:p>
    <w:p w14:paraId="3EA344BD" w14:textId="77777777" w:rsidR="006D77B2" w:rsidRPr="000A6A3D" w:rsidRDefault="006D77B2" w:rsidP="000A6A3D"/>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440ECF72" w14:textId="77777777" w:rsidR="00AE4285" w:rsidRPr="000A6A3D" w:rsidRDefault="00AE4285" w:rsidP="00AE4285">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653C19F6" w14:textId="05AF8F33" w:rsidR="007A6F0B" w:rsidRPr="000A6A3D" w:rsidRDefault="001E36D0" w:rsidP="000A6A3D">
            <w:r w:rsidRPr="000A6A3D">
              <w:t xml:space="preserve">Thực hiện ngày    </w:t>
            </w:r>
            <w:r>
              <w:t xml:space="preserve">  </w:t>
            </w:r>
            <w:r w:rsidR="007D68EC">
              <w:t>8, 9</w:t>
            </w:r>
            <w:r>
              <w:t xml:space="preserve"> </w:t>
            </w:r>
            <w:r w:rsidRPr="000A6A3D">
              <w:t xml:space="preserve"> </w:t>
            </w:r>
            <w:r>
              <w:t xml:space="preserve">    </w:t>
            </w:r>
            <w:r w:rsidRPr="000A6A3D">
              <w:t xml:space="preserve">tháng     </w:t>
            </w:r>
            <w:r>
              <w:t xml:space="preserve">    </w:t>
            </w:r>
            <w:r w:rsidR="007D68EC">
              <w:t>9</w:t>
            </w:r>
            <w:r>
              <w:t xml:space="preserve">        </w:t>
            </w:r>
            <w:r w:rsidRPr="000A6A3D">
              <w:t>năm 20</w:t>
            </w:r>
            <w:r w:rsidR="007D68EC">
              <w:t>21</w:t>
            </w:r>
            <w:r w:rsidRPr="000A6A3D">
              <w:t xml:space="preserve"> </w:t>
            </w:r>
            <w:r w:rsidR="007A6F0B" w:rsidRPr="000A6A3D">
              <w:t xml:space="preserve"> </w:t>
            </w:r>
          </w:p>
          <w:p w14:paraId="4DBCEF0C" w14:textId="77777777" w:rsidR="007A6F0B" w:rsidRPr="000A6A3D" w:rsidRDefault="007A6F0B" w:rsidP="000A6A3D"/>
        </w:tc>
      </w:tr>
    </w:tbl>
    <w:p w14:paraId="74455AA5" w14:textId="195975D6"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AE4285">
        <w:rPr>
          <w:b/>
          <w:i/>
        </w:rPr>
        <w:t>50</w:t>
      </w:r>
      <w:r w:rsidRPr="000A6A3D">
        <w:rPr>
          <w:b/>
          <w:i/>
        </w:rPr>
        <w:t xml:space="preserve">: </w:t>
      </w:r>
      <w:r w:rsidR="00AE4285">
        <w:rPr>
          <w:b/>
        </w:rPr>
        <w:t>ÔN TẬP CHƯƠNG XIII</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296C280C" w14:textId="0E104613" w:rsidR="00DB5540" w:rsidRPr="00DB5540" w:rsidRDefault="00B77A74" w:rsidP="00CD0943">
      <w:pPr>
        <w:tabs>
          <w:tab w:val="left" w:leader="dot" w:pos="9540"/>
        </w:tabs>
        <w:ind w:firstLine="284"/>
        <w:jc w:val="both"/>
      </w:pPr>
      <w:r>
        <w:t xml:space="preserve">Trình bày được công thức chung và gọi tên của </w:t>
      </w:r>
      <w:r w:rsidR="00DB5540" w:rsidRPr="00DB5540">
        <w:t>benzen</w:t>
      </w:r>
      <w:r>
        <w:t xml:space="preserve"> và đồng đẳng</w:t>
      </w:r>
      <w:r w:rsidR="00DB5540" w:rsidRPr="00DB5540">
        <w:t>.</w:t>
      </w:r>
    </w:p>
    <w:p w14:paraId="3549171F" w14:textId="280BB174" w:rsidR="00DB5540" w:rsidRPr="00DB5540" w:rsidRDefault="00AD43CB" w:rsidP="00CD0943">
      <w:pPr>
        <w:tabs>
          <w:tab w:val="left" w:leader="dot" w:pos="9540"/>
        </w:tabs>
        <w:ind w:firstLine="284"/>
        <w:jc w:val="both"/>
      </w:pPr>
      <w:r>
        <w:t xml:space="preserve">Nêu được ứng dụng và phương pháp điều chế </w:t>
      </w:r>
      <w:r w:rsidRPr="00DB5540">
        <w:t>benzen</w:t>
      </w:r>
      <w:r>
        <w:t xml:space="preserve"> và đồng đẳng</w:t>
      </w:r>
      <w:r w:rsidRPr="00DB5540">
        <w:t>.</w:t>
      </w:r>
    </w:p>
    <w:p w14:paraId="6FB6B232" w14:textId="73D6B4F5" w:rsidR="007A6F0B" w:rsidRPr="00DB5540" w:rsidRDefault="007A6F0B" w:rsidP="00CD0943">
      <w:pPr>
        <w:jc w:val="both"/>
        <w:rPr>
          <w:b/>
        </w:rPr>
      </w:pPr>
      <w:r w:rsidRPr="00DB5540">
        <w:rPr>
          <w:b/>
          <w:bCs/>
        </w:rPr>
        <w:t xml:space="preserve">2. </w:t>
      </w:r>
      <w:r w:rsidR="004D3139" w:rsidRPr="00DB5540">
        <w:rPr>
          <w:b/>
          <w:bCs/>
        </w:rPr>
        <w:t>Kỹ năng</w:t>
      </w:r>
      <w:r w:rsidRPr="00DB5540">
        <w:rPr>
          <w:b/>
          <w:bCs/>
        </w:rPr>
        <w:t xml:space="preserve">: </w:t>
      </w:r>
    </w:p>
    <w:p w14:paraId="43D6A846" w14:textId="6697E4B5" w:rsidR="00DB5540" w:rsidRPr="00DB5540" w:rsidRDefault="00AD43CB" w:rsidP="00CD0943">
      <w:pPr>
        <w:tabs>
          <w:tab w:val="left" w:leader="dot" w:pos="9540"/>
        </w:tabs>
        <w:jc w:val="both"/>
      </w:pPr>
      <w:r>
        <w:t xml:space="preserve">     V</w:t>
      </w:r>
      <w:r w:rsidR="00DB5540" w:rsidRPr="00DB5540">
        <w:t xml:space="preserve">iết được phương trình hóa học minh họa </w:t>
      </w:r>
      <w:r>
        <w:t xml:space="preserve">tính chất hóa học của </w:t>
      </w:r>
      <w:r w:rsidRPr="00DB5540">
        <w:t>benzen</w:t>
      </w:r>
      <w:r>
        <w:t xml:space="preserve"> và đồng đẳng</w:t>
      </w:r>
      <w:r w:rsidRPr="00DB5540">
        <w:t>.</w:t>
      </w:r>
    </w:p>
    <w:p w14:paraId="1D0260C5" w14:textId="4DA942B5" w:rsidR="00DB5540" w:rsidRPr="00DB5540" w:rsidRDefault="00AD43CB" w:rsidP="00CD0943">
      <w:pPr>
        <w:tabs>
          <w:tab w:val="left" w:leader="dot" w:pos="9540"/>
        </w:tabs>
        <w:ind w:firstLine="284"/>
        <w:jc w:val="both"/>
      </w:pPr>
      <w:r>
        <w:t>G</w:t>
      </w:r>
      <w:r w:rsidR="00DB5540" w:rsidRPr="00DB5540">
        <w:t xml:space="preserve">iải được các bài tập </w:t>
      </w:r>
      <w:r>
        <w:t xml:space="preserve">về của </w:t>
      </w:r>
      <w:r w:rsidRPr="00DB5540">
        <w:t>benzen</w:t>
      </w:r>
      <w:r>
        <w:t xml:space="preserve"> và đồng đẳng</w:t>
      </w:r>
      <w:r w:rsidRPr="00DB5540">
        <w:t>.</w:t>
      </w:r>
    </w:p>
    <w:p w14:paraId="623EEE57" w14:textId="76260EF3" w:rsidR="007A6F0B" w:rsidRPr="000A6A3D" w:rsidRDefault="007A6F0B" w:rsidP="00CD0943">
      <w:pPr>
        <w:jc w:val="both"/>
        <w:rPr>
          <w:lang w:val="vi-VN"/>
        </w:rPr>
      </w:pPr>
      <w:r w:rsidRPr="000A6A3D">
        <w:rPr>
          <w:b/>
          <w:bCs/>
        </w:rPr>
        <w:t>3. Thái độ</w:t>
      </w:r>
      <w:r w:rsidR="00A24ACE" w:rsidRPr="000A6A3D">
        <w:rPr>
          <w:b/>
          <w:bCs/>
        </w:rPr>
        <w:t>:</w:t>
      </w:r>
    </w:p>
    <w:p w14:paraId="234A7B3D" w14:textId="56901DAE" w:rsidR="007A6F0B" w:rsidRPr="000A6A3D" w:rsidRDefault="00DB554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A6F0B" w:rsidRPr="000A6A3D">
        <w:rPr>
          <w:color w:val="000000"/>
        </w:rPr>
        <w:t>inh có</w:t>
      </w:r>
      <w:r w:rsidR="007A6F0B" w:rsidRPr="000A6A3D">
        <w:rPr>
          <w:color w:val="000000"/>
          <w:lang w:val="vi-VN"/>
        </w:rPr>
        <w:t xml:space="preserve"> </w:t>
      </w:r>
      <w:r w:rsidR="007A6F0B" w:rsidRPr="000A6A3D">
        <w:rPr>
          <w:bCs/>
        </w:rPr>
        <w:t>lòng say mê học tập, biết vận dụng những kiến thức được học vào cuộc sống</w:t>
      </w:r>
      <w:r w:rsidR="007A6F0B" w:rsidRPr="000A6A3D">
        <w:rPr>
          <w:bCs/>
          <w:lang w:val="vi-VN"/>
        </w:rPr>
        <w:t>, có</w:t>
      </w:r>
      <w:r w:rsidR="007A6F0B" w:rsidRPr="000A6A3D">
        <w:rPr>
          <w:bCs/>
        </w:rPr>
        <w:t xml:space="preserve"> </w:t>
      </w:r>
      <w:r w:rsidR="007A6F0B" w:rsidRPr="000A6A3D">
        <w:rPr>
          <w:color w:val="000000"/>
        </w:rPr>
        <w:t>tư duy khoa học, logic trước các sự vật hiện tượng trong tự nhiên</w:t>
      </w:r>
      <w:r w:rsidR="007A6F0B" w:rsidRPr="000A6A3D">
        <w:rPr>
          <w:color w:val="000000"/>
          <w:lang w:val="vi-VN"/>
        </w:rPr>
        <w:t>,</w:t>
      </w:r>
      <w:r w:rsidR="007A6F0B" w:rsidRPr="000A6A3D">
        <w:rPr>
          <w:bCs/>
        </w:rPr>
        <w:t xml:space="preserve"> có ý thức bảo vệ môi trường và tài</w:t>
      </w:r>
      <w:r w:rsidR="007A6F0B" w:rsidRPr="000A6A3D">
        <w:rPr>
          <w:color w:val="000000"/>
        </w:rPr>
        <w:t xml:space="preserve"> </w:t>
      </w:r>
      <w:r w:rsidR="007A6F0B" w:rsidRPr="000A6A3D">
        <w:rPr>
          <w:bCs/>
        </w:rPr>
        <w:t xml:space="preserve">nguyên, sử dụng </w:t>
      </w:r>
      <w:r w:rsidR="00113F9F">
        <w:rPr>
          <w:bCs/>
        </w:rPr>
        <w:t>hợp lý</w:t>
      </w:r>
      <w:r w:rsidR="007A6F0B"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Default="007A6F0B" w:rsidP="000A6A3D">
            <w:pPr>
              <w:rPr>
                <w:b/>
                <w:bCs/>
                <w:u w:val="single"/>
                <w:lang w:val="de-DE"/>
              </w:rPr>
            </w:pPr>
            <w:r w:rsidRPr="000A6A3D">
              <w:rPr>
                <w:b/>
                <w:bCs/>
                <w:u w:val="single"/>
                <w:lang w:val="de-DE"/>
              </w:rPr>
              <w:t>Dẫn nhập</w:t>
            </w:r>
          </w:p>
          <w:p w14:paraId="11A6DB4C" w14:textId="77777777" w:rsidR="00703E57" w:rsidRPr="000A6A3D" w:rsidRDefault="00703E57" w:rsidP="000A6A3D">
            <w:pPr>
              <w:rPr>
                <w:lang w:val="de-DE"/>
              </w:rPr>
            </w:pPr>
          </w:p>
          <w:p w14:paraId="1A014743" w14:textId="7A4C1249" w:rsidR="00765B2A" w:rsidRDefault="007A6F0B" w:rsidP="000A6A3D">
            <w:pPr>
              <w:jc w:val="both"/>
              <w:rPr>
                <w:iCs/>
                <w:lang w:val="de-DE"/>
              </w:rPr>
            </w:pPr>
            <w:r w:rsidRPr="000A6A3D">
              <w:rPr>
                <w:iCs/>
                <w:lang w:val="de-DE"/>
              </w:rPr>
              <w:t xml:space="preserve">- </w:t>
            </w:r>
            <w:r w:rsidR="00156088">
              <w:rPr>
                <w:iCs/>
                <w:lang w:val="de-DE"/>
              </w:rPr>
              <w:t xml:space="preserve">Viết sơ đồ </w:t>
            </w:r>
            <w:r w:rsidR="00765B2A">
              <w:rPr>
                <w:iCs/>
                <w:lang w:val="de-DE"/>
              </w:rPr>
              <w:t>chuyển hóa giữa các hidrocab</w:t>
            </w:r>
            <w:r w:rsidR="00156088">
              <w:rPr>
                <w:iCs/>
                <w:lang w:val="de-DE"/>
              </w:rPr>
              <w:t>on</w:t>
            </w:r>
            <w:r w:rsidR="00765B2A">
              <w:rPr>
                <w:iCs/>
                <w:lang w:val="de-DE"/>
              </w:rPr>
              <w:t>.</w:t>
            </w:r>
          </w:p>
          <w:p w14:paraId="2BAB8046" w14:textId="77777777" w:rsidR="00765B2A" w:rsidRDefault="00765B2A" w:rsidP="000A6A3D">
            <w:pPr>
              <w:jc w:val="both"/>
              <w:rPr>
                <w:iCs/>
                <w:lang w:val="de-DE"/>
              </w:rPr>
            </w:pPr>
          </w:p>
          <w:p w14:paraId="5E7F98B8" w14:textId="77777777" w:rsidR="007A6F0B" w:rsidRDefault="007A6F0B" w:rsidP="00765B2A">
            <w:pPr>
              <w:jc w:val="both"/>
              <w:rPr>
                <w:iCs/>
                <w:lang w:val="de-DE"/>
              </w:rPr>
            </w:pPr>
            <w:r w:rsidRPr="000A6A3D">
              <w:rPr>
                <w:iCs/>
                <w:lang w:val="de-DE"/>
              </w:rPr>
              <w:t xml:space="preserve">- </w:t>
            </w:r>
            <w:r w:rsidR="00765B2A">
              <w:rPr>
                <w:iCs/>
                <w:lang w:val="de-DE"/>
              </w:rPr>
              <w:t xml:space="preserve">Hướng dẫn </w:t>
            </w:r>
            <w:r w:rsidRPr="000A6A3D">
              <w:rPr>
                <w:iCs/>
                <w:lang w:val="de-DE"/>
              </w:rPr>
              <w:t xml:space="preserve">phương pháp </w:t>
            </w:r>
            <w:r w:rsidR="00765B2A">
              <w:rPr>
                <w:iCs/>
                <w:lang w:val="de-DE"/>
              </w:rPr>
              <w:t xml:space="preserve">giải </w:t>
            </w:r>
            <w:r w:rsidRPr="000A6A3D">
              <w:rPr>
                <w:iCs/>
                <w:lang w:val="de-DE"/>
              </w:rPr>
              <w:t xml:space="preserve">bài </w:t>
            </w:r>
            <w:r w:rsidR="00765B2A">
              <w:rPr>
                <w:iCs/>
                <w:lang w:val="de-DE"/>
              </w:rPr>
              <w:t>tập về benzen và đồng đẳng</w:t>
            </w:r>
            <w:r w:rsidRPr="000A6A3D">
              <w:rPr>
                <w:iCs/>
                <w:lang w:val="de-DE"/>
              </w:rPr>
              <w:t>.</w:t>
            </w:r>
          </w:p>
          <w:p w14:paraId="31D7D8BD" w14:textId="43ED4534" w:rsidR="00CD0943" w:rsidRPr="000A6A3D" w:rsidRDefault="00CD0943" w:rsidP="00765B2A">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703E57">
            <w:pPr>
              <w:jc w:val="both"/>
              <w:rPr>
                <w:lang w:val="de-DE"/>
              </w:rPr>
            </w:pPr>
          </w:p>
          <w:p w14:paraId="5CBF8803" w14:textId="1FC9CC3A" w:rsidR="007A6F0B" w:rsidRPr="000A6A3D" w:rsidRDefault="00765B2A" w:rsidP="00703E57">
            <w:pPr>
              <w:jc w:val="both"/>
              <w:rPr>
                <w:lang w:val="de-DE"/>
              </w:rPr>
            </w:pPr>
            <w:r>
              <w:rPr>
                <w:lang w:val="de-DE"/>
              </w:rPr>
              <w:t>- Đặt câu hỏi kiểm tra bài cũ, n</w:t>
            </w:r>
            <w:r w:rsidR="007A6F0B" w:rsidRPr="000A6A3D">
              <w:rPr>
                <w:lang w:val="de-DE"/>
              </w:rPr>
              <w:t xml:space="preserve">hận xét câu trả lời của </w:t>
            </w:r>
            <w:r>
              <w:rPr>
                <w:lang w:val="de-DE"/>
              </w:rPr>
              <w:t>HS</w:t>
            </w:r>
            <w:r w:rsidR="007A6F0B" w:rsidRPr="000A6A3D">
              <w:rPr>
                <w:lang w:val="de-DE"/>
              </w:rPr>
              <w:t>.</w:t>
            </w:r>
          </w:p>
          <w:p w14:paraId="3AD1B215" w14:textId="77777777" w:rsidR="007A6F0B" w:rsidRPr="000A6A3D" w:rsidRDefault="007A6F0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703E57">
            <w:pPr>
              <w:jc w:val="both"/>
              <w:rPr>
                <w:lang w:val="de-DE"/>
              </w:rPr>
            </w:pPr>
          </w:p>
          <w:p w14:paraId="1C75CC8C" w14:textId="0084A7F2" w:rsidR="007A6F0B" w:rsidRPr="000A6A3D" w:rsidRDefault="007A6F0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E34CEFA" w14:textId="77777777" w:rsidR="007A6F0B" w:rsidRPr="000A6A3D" w:rsidRDefault="007A6F0B" w:rsidP="00703E57">
            <w:pPr>
              <w:jc w:val="both"/>
              <w:rPr>
                <w:lang w:val="de-DE"/>
              </w:rPr>
            </w:pPr>
          </w:p>
          <w:p w14:paraId="7AF54EE4" w14:textId="77777777" w:rsidR="007A6F0B" w:rsidRPr="000A6A3D" w:rsidRDefault="007A6F0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9AC3524" w:rsidR="007A6F0B" w:rsidRPr="000A6A3D" w:rsidRDefault="00CD0943" w:rsidP="000A6A3D">
            <w:pPr>
              <w:jc w:val="center"/>
              <w:rPr>
                <w:lang w:val="pt-BR"/>
              </w:rPr>
            </w:pPr>
            <w:r>
              <w:rPr>
                <w:lang w:val="pt-BR"/>
              </w:rPr>
              <w:t>8</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9F3A9F"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9F3A9F" w:rsidRPr="000A6A3D" w:rsidRDefault="009F3A9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9F3A9F" w:rsidRPr="00DE464B" w:rsidRDefault="009F3A9F" w:rsidP="000A6A3D">
            <w:pPr>
              <w:rPr>
                <w:b/>
                <w:bCs/>
                <w:u w:val="single"/>
                <w:lang w:val="nb-NO"/>
              </w:rPr>
            </w:pPr>
            <w:r w:rsidRPr="00DE464B">
              <w:rPr>
                <w:b/>
                <w:bCs/>
                <w:u w:val="single"/>
                <w:lang w:val="nb-NO"/>
              </w:rPr>
              <w:t>Giảng bài mới</w:t>
            </w:r>
          </w:p>
          <w:p w14:paraId="46F75C65"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5" w:name="_Toc8233503"/>
            <w:r w:rsidRPr="00DE464B">
              <w:rPr>
                <w:rFonts w:ascii="Times New Roman" w:hAnsi="Times New Roman"/>
                <w:b/>
                <w:sz w:val="24"/>
              </w:rPr>
              <w:t>Kiến thức cần nắm vững</w:t>
            </w:r>
            <w:bookmarkEnd w:id="55"/>
            <w:r w:rsidRPr="00DE464B">
              <w:rPr>
                <w:rFonts w:ascii="Times New Roman" w:hAnsi="Times New Roman"/>
                <w:b/>
                <w:sz w:val="24"/>
              </w:rPr>
              <w:t xml:space="preserve"> </w:t>
            </w:r>
          </w:p>
          <w:p w14:paraId="1AA06F20" w14:textId="470EF4B6" w:rsidR="009F3A9F" w:rsidRPr="00DE464B" w:rsidRDefault="009F3A9F" w:rsidP="00DE464B">
            <w:pPr>
              <w:spacing w:line="276" w:lineRule="auto"/>
              <w:rPr>
                <w:lang w:val="pt-BR"/>
              </w:rPr>
            </w:pPr>
            <w:r>
              <w:rPr>
                <w:lang w:val="pt-BR"/>
              </w:rPr>
              <w:t xml:space="preserve">- </w:t>
            </w:r>
            <w:r w:rsidRPr="00DE464B">
              <w:rPr>
                <w:lang w:val="pt-BR"/>
              </w:rPr>
              <w:t>Công thức chung</w:t>
            </w:r>
            <w:r>
              <w:rPr>
                <w:lang w:val="pt-BR"/>
              </w:rPr>
              <w:t xml:space="preserve"> </w:t>
            </w:r>
            <w:r w:rsidRPr="00DE464B">
              <w:rPr>
                <w:lang w:val="pt-BR"/>
              </w:rPr>
              <w:t>benzen và đồng đẳng.</w:t>
            </w:r>
          </w:p>
          <w:p w14:paraId="17D3EFB3" w14:textId="23CEB486" w:rsidR="009F3A9F" w:rsidRPr="00DE464B" w:rsidRDefault="009F3A9F" w:rsidP="00DE464B">
            <w:pPr>
              <w:spacing w:line="276" w:lineRule="auto"/>
              <w:rPr>
                <w:lang w:val="pt-BR"/>
              </w:rPr>
            </w:pPr>
            <w:r>
              <w:rPr>
                <w:lang w:val="pt-BR"/>
              </w:rPr>
              <w:t xml:space="preserve">- </w:t>
            </w:r>
            <w:r w:rsidRPr="00DE464B">
              <w:rPr>
                <w:lang w:val="pt-BR"/>
              </w:rPr>
              <w:t>Đồng phân, danh pháp, cấu tạo benzen và đồng đẳng.</w:t>
            </w:r>
          </w:p>
          <w:p w14:paraId="389F6E09" w14:textId="4BF03A51" w:rsidR="009F3A9F" w:rsidRPr="00DE464B" w:rsidRDefault="009F3A9F" w:rsidP="00DE464B">
            <w:pPr>
              <w:spacing w:line="276" w:lineRule="auto"/>
              <w:rPr>
                <w:lang w:val="pt-BR"/>
              </w:rPr>
            </w:pPr>
            <w:r>
              <w:rPr>
                <w:lang w:val="pt-BR"/>
              </w:rPr>
              <w:t xml:space="preserve">- </w:t>
            </w:r>
            <w:r w:rsidRPr="00DE464B">
              <w:rPr>
                <w:lang w:val="pt-BR"/>
              </w:rPr>
              <w:t>Phản ứng cộng, phản ứng thế, phản ứng nitro hóa, phản ứng oxi hóa.</w:t>
            </w:r>
          </w:p>
          <w:p w14:paraId="574D1819" w14:textId="59FA13C2" w:rsidR="009F3A9F" w:rsidRPr="00DE464B" w:rsidRDefault="009F3A9F" w:rsidP="00DE464B">
            <w:pPr>
              <w:spacing w:line="276" w:lineRule="auto"/>
              <w:rPr>
                <w:lang w:val="pt-BR"/>
              </w:rPr>
            </w:pPr>
            <w:r>
              <w:rPr>
                <w:lang w:val="pt-BR"/>
              </w:rPr>
              <w:t xml:space="preserve">- </w:t>
            </w:r>
            <w:r w:rsidRPr="00DE464B">
              <w:rPr>
                <w:lang w:val="pt-BR"/>
              </w:rPr>
              <w:t>Điều chế, ứng dụng benzen và đồng đẳng.</w:t>
            </w:r>
          </w:p>
          <w:p w14:paraId="43A26633"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6" w:name="_Toc8233504"/>
            <w:r w:rsidRPr="00DE464B">
              <w:rPr>
                <w:rFonts w:ascii="Times New Roman" w:hAnsi="Times New Roman"/>
                <w:b/>
                <w:sz w:val="24"/>
              </w:rPr>
              <w:t>Bài tập</w:t>
            </w:r>
            <w:bookmarkEnd w:id="56"/>
          </w:p>
          <w:p w14:paraId="1AB97187" w14:textId="77777777" w:rsidR="009F3A9F" w:rsidRDefault="009F3A9F" w:rsidP="002C5382">
            <w:pPr>
              <w:numPr>
                <w:ilvl w:val="0"/>
                <w:numId w:val="18"/>
              </w:numPr>
              <w:tabs>
                <w:tab w:val="clear" w:pos="720"/>
              </w:tabs>
              <w:spacing w:before="120"/>
              <w:ind w:left="61" w:firstLine="15"/>
              <w:rPr>
                <w:lang w:val="de-DE"/>
              </w:rPr>
            </w:pPr>
            <w:r w:rsidRPr="00DE464B">
              <w:rPr>
                <w:lang w:val="de-DE"/>
              </w:rPr>
              <w:t xml:space="preserve">Có 4 tên gọi: </w:t>
            </w:r>
          </w:p>
          <w:p w14:paraId="03C0D88F" w14:textId="77777777" w:rsidR="009F3A9F" w:rsidRDefault="009F3A9F" w:rsidP="002C5382">
            <w:pPr>
              <w:spacing w:before="120"/>
              <w:ind w:left="76"/>
              <w:rPr>
                <w:lang w:val="de-DE"/>
              </w:rPr>
            </w:pPr>
            <w:r w:rsidRPr="00DE464B">
              <w:rPr>
                <w:lang w:val="de-DE"/>
              </w:rPr>
              <w:t xml:space="preserve">o-xilen; o-đimetylbenzen; </w:t>
            </w:r>
            <w:r>
              <w:rPr>
                <w:lang w:val="de-DE"/>
              </w:rPr>
              <w:t xml:space="preserve">etylbenzen, </w:t>
            </w:r>
          </w:p>
          <w:p w14:paraId="48379AAD" w14:textId="1840A557" w:rsidR="009F3A9F" w:rsidRPr="00DE464B" w:rsidRDefault="009F3A9F" w:rsidP="002C5382">
            <w:pPr>
              <w:spacing w:before="120"/>
              <w:ind w:left="76"/>
              <w:rPr>
                <w:lang w:val="de-DE"/>
              </w:rPr>
            </w:pPr>
            <w:r w:rsidRPr="00DE464B">
              <w:rPr>
                <w:lang w:val="de-DE"/>
              </w:rPr>
              <w:t xml:space="preserve">1,2- đimetylbenzen, </w:t>
            </w:r>
          </w:p>
          <w:p w14:paraId="1835CB1F" w14:textId="77777777" w:rsidR="009F3A9F" w:rsidRPr="00DE464B" w:rsidRDefault="009F3A9F" w:rsidP="002C5382">
            <w:pPr>
              <w:spacing w:before="120"/>
              <w:ind w:left="61" w:firstLine="15"/>
              <w:rPr>
                <w:lang w:val="de-DE"/>
              </w:rPr>
            </w:pPr>
            <w:r w:rsidRPr="00DE464B">
              <w:rPr>
                <w:lang w:val="de-DE"/>
              </w:rPr>
              <w:t>Viết công thức cấu tạo và cho biết đó là tên của mấy chất?</w:t>
            </w:r>
          </w:p>
          <w:p w14:paraId="4E0DDB28"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 xml:space="preserve">Hãy dùng phương pháp hóa học phân </w:t>
            </w:r>
            <w:r w:rsidRPr="00DE464B">
              <w:rPr>
                <w:lang w:val="de-DE"/>
              </w:rPr>
              <w:lastRenderedPageBreak/>
              <w:t>biệt các chất trong mỗi nhóm sau:</w:t>
            </w:r>
          </w:p>
          <w:p w14:paraId="049D7B01" w14:textId="77777777" w:rsidR="009F3A9F" w:rsidRPr="00DE464B" w:rsidRDefault="009F3A9F" w:rsidP="002C5382">
            <w:pPr>
              <w:spacing w:before="120"/>
              <w:ind w:left="61" w:firstLine="15"/>
              <w:rPr>
                <w:lang w:val="de-DE"/>
              </w:rPr>
            </w:pPr>
            <w:r w:rsidRPr="00DE464B">
              <w:rPr>
                <w:lang w:val="de-DE"/>
              </w:rPr>
              <w:t>a) Toluen, hept-1-en và heptan</w:t>
            </w:r>
          </w:p>
          <w:p w14:paraId="2884974D" w14:textId="77777777" w:rsidR="009F3A9F" w:rsidRPr="00DE464B" w:rsidRDefault="009F3A9F" w:rsidP="002C5382">
            <w:pPr>
              <w:spacing w:before="120"/>
              <w:ind w:left="61" w:firstLine="15"/>
              <w:rPr>
                <w:lang w:val="de-DE"/>
              </w:rPr>
            </w:pPr>
            <w:r w:rsidRPr="00DE464B">
              <w:rPr>
                <w:lang w:val="de-DE"/>
              </w:rPr>
              <w:t>b) Etylbenzen, vinylbenzen và vinylaxetilen</w:t>
            </w:r>
          </w:p>
          <w:p w14:paraId="2984C0E7"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(Z) là đồng đẳng của benzen có tỉ khối hơi so với metan bằng 5,75. (Z) có thể tham gia phản ứng hóa học tạo ra các sản phẩm hữu cơ theo sơ đồ sau:</w:t>
            </w:r>
          </w:p>
          <w:p w14:paraId="64E931C3" w14:textId="77777777" w:rsidR="009F3A9F" w:rsidRPr="00DE464B" w:rsidRDefault="009F3A9F" w:rsidP="002C5382">
            <w:pPr>
              <w:spacing w:before="120"/>
              <w:ind w:left="61" w:firstLine="15"/>
              <w:rPr>
                <w:lang w:val="de-DE"/>
              </w:rPr>
            </w:pPr>
            <w:r w:rsidRPr="00DE464B">
              <w:rPr>
                <w:lang w:val="de-DE"/>
              </w:rPr>
              <w:t>1 mol (Z) + 1 mol Cl</w:t>
            </w:r>
            <w:r w:rsidRPr="00DE464B">
              <w:rPr>
                <w:vertAlign w:val="subscript"/>
                <w:lang w:val="de-DE"/>
              </w:rPr>
              <w:t>2</w:t>
            </w:r>
            <w:r w:rsidRPr="00DE464B">
              <w:rPr>
                <w:lang w:val="de-DE"/>
              </w:rPr>
              <w:t xml:space="preserve"> </w:t>
            </w:r>
            <w:r w:rsidRPr="00DE464B">
              <w:rPr>
                <w:lang w:val="de-DE"/>
              </w:rPr>
              <w:sym w:font="Symbol" w:char="F0AE"/>
            </w:r>
            <w:r w:rsidRPr="00DE464B">
              <w:rPr>
                <w:lang w:val="de-DE"/>
              </w:rPr>
              <w:t xml:space="preserve"> (B)</w:t>
            </w:r>
          </w:p>
          <w:p w14:paraId="6126E97E" w14:textId="77777777" w:rsidR="009F3A9F" w:rsidRPr="00DE464B" w:rsidRDefault="009F3A9F" w:rsidP="002C5382">
            <w:pPr>
              <w:spacing w:before="120"/>
              <w:ind w:left="61" w:firstLine="15"/>
              <w:rPr>
                <w:lang w:val="de-DE"/>
              </w:rPr>
            </w:pPr>
            <w:r w:rsidRPr="00DE464B">
              <w:rPr>
                <w:lang w:val="de-DE"/>
              </w:rPr>
              <w:t>1 mol (Z) + H</w:t>
            </w:r>
            <w:r w:rsidRPr="00DE464B">
              <w:rPr>
                <w:vertAlign w:val="subscript"/>
                <w:lang w:val="de-DE"/>
              </w:rPr>
              <w:t>2</w:t>
            </w:r>
            <w:r w:rsidRPr="00DE464B">
              <w:rPr>
                <w:lang w:val="de-DE"/>
              </w:rPr>
              <w:t xml:space="preserve"> dư </w:t>
            </w:r>
            <w:r w:rsidRPr="00DE464B">
              <w:rPr>
                <w:lang w:val="de-DE"/>
              </w:rPr>
              <w:sym w:font="Symbol" w:char="F0AE"/>
            </w:r>
            <w:r w:rsidRPr="00DE464B">
              <w:rPr>
                <w:lang w:val="de-DE"/>
              </w:rPr>
              <w:t xml:space="preserve"> (C)</w:t>
            </w:r>
          </w:p>
          <w:p w14:paraId="2CD876F1" w14:textId="77777777" w:rsidR="009F3A9F" w:rsidRPr="00DE464B" w:rsidRDefault="009F3A9F" w:rsidP="002C5382">
            <w:pPr>
              <w:spacing w:before="120"/>
              <w:ind w:left="61" w:firstLine="15"/>
              <w:rPr>
                <w:lang w:val="de-DE"/>
              </w:rPr>
            </w:pPr>
            <w:r w:rsidRPr="00DE464B">
              <w:rPr>
                <w:lang w:val="de-DE"/>
              </w:rPr>
              <w:t>1 mol (Z) + 3 mol HNO</w:t>
            </w:r>
            <w:r w:rsidRPr="00DE464B">
              <w:rPr>
                <w:vertAlign w:val="subscript"/>
                <w:lang w:val="de-DE"/>
              </w:rPr>
              <w:t>3</w:t>
            </w:r>
            <w:r w:rsidRPr="00DE464B">
              <w:rPr>
                <w:lang w:val="de-DE"/>
              </w:rPr>
              <w:t>/H</w:t>
            </w:r>
            <w:r w:rsidRPr="00DE464B">
              <w:rPr>
                <w:vertAlign w:val="subscript"/>
                <w:lang w:val="de-DE"/>
              </w:rPr>
              <w:t>2</w:t>
            </w:r>
            <w:r w:rsidRPr="00DE464B">
              <w:rPr>
                <w:lang w:val="de-DE"/>
              </w:rPr>
              <w:t>SO</w:t>
            </w:r>
            <w:r w:rsidRPr="00DE464B">
              <w:rPr>
                <w:vertAlign w:val="subscript"/>
                <w:lang w:val="de-DE"/>
              </w:rPr>
              <w:t>4</w:t>
            </w:r>
            <w:r w:rsidRPr="00DE464B">
              <w:rPr>
                <w:lang w:val="de-DE"/>
              </w:rPr>
              <w:t xml:space="preserve"> đặc </w:t>
            </w:r>
            <w:r w:rsidRPr="00DE464B">
              <w:rPr>
                <w:lang w:val="de-DE"/>
              </w:rPr>
              <w:sym w:font="Symbol" w:char="F0AE"/>
            </w:r>
            <w:r w:rsidRPr="00DE464B">
              <w:rPr>
                <w:lang w:val="de-DE"/>
              </w:rPr>
              <w:t xml:space="preserve"> (D)</w:t>
            </w:r>
          </w:p>
          <w:p w14:paraId="0757D22C" w14:textId="77777777" w:rsidR="009F3A9F" w:rsidRPr="00DE464B" w:rsidRDefault="009F3A9F" w:rsidP="002C5382">
            <w:pPr>
              <w:spacing w:before="120"/>
              <w:ind w:left="61" w:firstLine="15"/>
              <w:rPr>
                <w:lang w:val="de-DE"/>
              </w:rPr>
            </w:pPr>
            <w:r w:rsidRPr="00DE464B">
              <w:rPr>
                <w:lang w:val="de-DE"/>
              </w:rPr>
              <w:t>1 mol (Z) + KMnO</w:t>
            </w:r>
            <w:r w:rsidRPr="00DE464B">
              <w:rPr>
                <w:vertAlign w:val="subscript"/>
                <w:lang w:val="de-DE"/>
              </w:rPr>
              <w:t>4</w:t>
            </w:r>
            <w:r w:rsidRPr="00DE464B">
              <w:rPr>
                <w:lang w:val="de-DE"/>
              </w:rPr>
              <w:t xml:space="preserve"> dư </w:t>
            </w:r>
            <w:r w:rsidRPr="00DE464B">
              <w:rPr>
                <w:lang w:val="de-DE"/>
              </w:rPr>
              <w:sym w:font="Symbol" w:char="F0AE"/>
            </w:r>
            <w:r w:rsidRPr="00DE464B">
              <w:rPr>
                <w:lang w:val="de-DE"/>
              </w:rPr>
              <w:t xml:space="preserve"> (E)</w:t>
            </w:r>
          </w:p>
          <w:p w14:paraId="4F26948F" w14:textId="77777777" w:rsidR="009F3A9F" w:rsidRPr="00DE464B" w:rsidRDefault="009F3A9F" w:rsidP="002C5382">
            <w:pPr>
              <w:spacing w:before="120"/>
              <w:ind w:left="61" w:firstLine="15"/>
              <w:rPr>
                <w:lang w:val="de-DE"/>
              </w:rPr>
            </w:pPr>
            <w:r w:rsidRPr="00DE464B">
              <w:rPr>
                <w:lang w:val="de-DE"/>
              </w:rPr>
              <w:t xml:space="preserve">a) Xác định công thức của (Z) </w:t>
            </w:r>
          </w:p>
          <w:p w14:paraId="161E2318" w14:textId="77777777" w:rsidR="009F3A9F" w:rsidRPr="00DE464B" w:rsidRDefault="009F3A9F" w:rsidP="002C5382">
            <w:pPr>
              <w:spacing w:before="120"/>
              <w:ind w:left="61" w:firstLine="15"/>
              <w:rPr>
                <w:lang w:val="de-DE"/>
              </w:rPr>
            </w:pPr>
            <w:r w:rsidRPr="00DE464B">
              <w:rPr>
                <w:lang w:val="de-DE"/>
              </w:rPr>
              <w:t>b) Viết các phương trình hóa học.</w:t>
            </w:r>
          </w:p>
          <w:p w14:paraId="395371F7" w14:textId="0AFDC233" w:rsidR="009F3A9F" w:rsidRPr="00DE464B" w:rsidRDefault="009F3A9F" w:rsidP="00765B2A">
            <w:pPr>
              <w:pStyle w:val="NormalWeb"/>
              <w:spacing w:before="12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44B9F90" w14:textId="77777777" w:rsidR="009F3A9F" w:rsidRPr="000A6A3D" w:rsidRDefault="009F3A9F" w:rsidP="00703E57">
            <w:pPr>
              <w:jc w:val="both"/>
              <w:rPr>
                <w:lang w:val="nb-NO"/>
              </w:rPr>
            </w:pPr>
          </w:p>
          <w:p w14:paraId="2435276A" w14:textId="77777777" w:rsidR="009F3A9F" w:rsidRPr="000A6A3D" w:rsidRDefault="009F3A9F" w:rsidP="00703E57">
            <w:pPr>
              <w:jc w:val="both"/>
              <w:rPr>
                <w:lang w:val="nb-NO"/>
              </w:rPr>
            </w:pPr>
          </w:p>
          <w:p w14:paraId="2635C7A7" w14:textId="77777777" w:rsidR="009F3A9F" w:rsidRPr="000A6A3D" w:rsidRDefault="009F3A9F" w:rsidP="00703E57">
            <w:pPr>
              <w:jc w:val="both"/>
              <w:rPr>
                <w:lang w:val="nb-NO"/>
              </w:rPr>
            </w:pPr>
          </w:p>
          <w:p w14:paraId="783929B5" w14:textId="77777777" w:rsidR="009F3A9F" w:rsidRPr="000A6A3D" w:rsidRDefault="009F3A9F" w:rsidP="00703E57">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4401EF01" w14:textId="77777777" w:rsidR="009F3A9F" w:rsidRPr="000A6A3D" w:rsidRDefault="009F3A9F" w:rsidP="00703E57">
            <w:pPr>
              <w:jc w:val="both"/>
              <w:rPr>
                <w:lang w:val="nb-NO"/>
              </w:rPr>
            </w:pPr>
          </w:p>
          <w:p w14:paraId="193AC2B9" w14:textId="4C054BF3" w:rsidR="009F3A9F" w:rsidRDefault="009F3A9F" w:rsidP="00703E57">
            <w:pPr>
              <w:jc w:val="both"/>
              <w:rPr>
                <w:lang w:val="nb-NO"/>
              </w:rPr>
            </w:pPr>
            <w:r>
              <w:rPr>
                <w:lang w:val="nb-NO"/>
              </w:rPr>
              <w:t>GV nhận xét, đánh giá, bổ sung.</w:t>
            </w:r>
          </w:p>
          <w:p w14:paraId="023F946E" w14:textId="77777777" w:rsidR="009F3A9F" w:rsidRDefault="009F3A9F" w:rsidP="00703E57">
            <w:pPr>
              <w:jc w:val="both"/>
              <w:rPr>
                <w:lang w:val="nb-NO"/>
              </w:rPr>
            </w:pPr>
          </w:p>
          <w:p w14:paraId="686B322C" w14:textId="77777777" w:rsidR="009F3A9F" w:rsidRPr="000A6A3D" w:rsidRDefault="009F3A9F" w:rsidP="00703E57">
            <w:pPr>
              <w:jc w:val="both"/>
              <w:rPr>
                <w:lang w:val="nb-NO"/>
              </w:rPr>
            </w:pPr>
          </w:p>
          <w:p w14:paraId="7E4CE003" w14:textId="77777777" w:rsidR="009F3A9F" w:rsidRPr="000A6A3D" w:rsidRDefault="009F3A9F" w:rsidP="00703E57">
            <w:pPr>
              <w:jc w:val="both"/>
              <w:rPr>
                <w:lang w:val="nb-NO"/>
              </w:rPr>
            </w:pPr>
          </w:p>
          <w:p w14:paraId="663AC4C1" w14:textId="77777777" w:rsidR="009F3A9F" w:rsidRPr="000A6A3D" w:rsidRDefault="009F3A9F" w:rsidP="00703E57">
            <w:pPr>
              <w:jc w:val="both"/>
              <w:rPr>
                <w:lang w:val="nb-NO"/>
              </w:rPr>
            </w:pPr>
            <w:r>
              <w:rPr>
                <w:lang w:val="nb-NO"/>
              </w:rPr>
              <w:t>GV chia nhóm thảo luận, làm bài tập nhóm vào phiếu học tập.</w:t>
            </w:r>
          </w:p>
          <w:p w14:paraId="779B0F14" w14:textId="77777777" w:rsidR="009F3A9F" w:rsidRPr="000A6A3D" w:rsidRDefault="009F3A9F" w:rsidP="00703E57">
            <w:pPr>
              <w:jc w:val="both"/>
              <w:rPr>
                <w:lang w:val="nb-NO"/>
              </w:rPr>
            </w:pPr>
          </w:p>
          <w:p w14:paraId="129E72D8" w14:textId="77777777" w:rsidR="009F3A9F" w:rsidRPr="000A6A3D" w:rsidRDefault="009F3A9F" w:rsidP="00703E57">
            <w:pPr>
              <w:jc w:val="both"/>
              <w:rPr>
                <w:lang w:val="nb-NO"/>
              </w:rPr>
            </w:pPr>
          </w:p>
          <w:p w14:paraId="63A8969E" w14:textId="77777777" w:rsidR="009F3A9F" w:rsidRPr="000A6A3D" w:rsidRDefault="009F3A9F" w:rsidP="00703E57">
            <w:pPr>
              <w:jc w:val="both"/>
              <w:rPr>
                <w:lang w:val="nb-NO"/>
              </w:rPr>
            </w:pPr>
          </w:p>
          <w:p w14:paraId="55A7168B" w14:textId="77777777" w:rsidR="009F3A9F" w:rsidRPr="000A6A3D" w:rsidRDefault="009F3A9F" w:rsidP="00703E57">
            <w:pPr>
              <w:jc w:val="both"/>
              <w:rPr>
                <w:lang w:val="nb-NO"/>
              </w:rPr>
            </w:pPr>
          </w:p>
          <w:p w14:paraId="0618C8F6" w14:textId="77777777" w:rsidR="009F3A9F" w:rsidRPr="000A6A3D" w:rsidRDefault="009F3A9F" w:rsidP="00703E57">
            <w:pPr>
              <w:jc w:val="both"/>
              <w:rPr>
                <w:lang w:val="nb-NO"/>
              </w:rPr>
            </w:pPr>
          </w:p>
          <w:p w14:paraId="7FE23F82" w14:textId="77777777" w:rsidR="009F3A9F" w:rsidRPr="000A6A3D" w:rsidRDefault="009F3A9F" w:rsidP="00703E57">
            <w:pPr>
              <w:jc w:val="both"/>
              <w:rPr>
                <w:lang w:val="nb-NO"/>
              </w:rPr>
            </w:pPr>
          </w:p>
          <w:p w14:paraId="25AB5CA2" w14:textId="77777777" w:rsidR="009F3A9F" w:rsidRPr="000A6A3D" w:rsidRDefault="009F3A9F" w:rsidP="00703E57">
            <w:pPr>
              <w:jc w:val="both"/>
              <w:rPr>
                <w:lang w:val="nb-NO"/>
              </w:rPr>
            </w:pPr>
          </w:p>
          <w:p w14:paraId="3A0D76D0" w14:textId="77777777" w:rsidR="009F3A9F" w:rsidRPr="000A6A3D" w:rsidRDefault="009F3A9F" w:rsidP="00703E57">
            <w:pPr>
              <w:jc w:val="both"/>
              <w:rPr>
                <w:lang w:val="nb-NO"/>
              </w:rPr>
            </w:pPr>
          </w:p>
          <w:p w14:paraId="3193D9BD" w14:textId="7A751B77" w:rsidR="009F3A9F" w:rsidRPr="000A6A3D" w:rsidRDefault="009F3A9F" w:rsidP="00703E57">
            <w:pPr>
              <w:jc w:val="both"/>
              <w:rPr>
                <w:lang w:val="de-DE"/>
              </w:rPr>
            </w:pPr>
            <w:r>
              <w:rPr>
                <w:lang w:val="nb-NO"/>
              </w:rPr>
              <w:t xml:space="preserve">GV nhận xét, đánh giá, </w:t>
            </w:r>
            <w:r w:rsidR="00845807">
              <w:rPr>
                <w:lang w:val="nb-NO"/>
              </w:rPr>
              <w:t>lưu ý</w:t>
            </w:r>
            <w:r w:rsidRPr="000A6A3D">
              <w:rPr>
                <w:lang w:val="de-DE"/>
              </w:rPr>
              <w:t xml:space="preserve"> </w:t>
            </w:r>
            <w:r>
              <w:rPr>
                <w:lang w:val="de-DE"/>
              </w:rPr>
              <w:t xml:space="preserve">một số </w:t>
            </w:r>
            <w:r w:rsidRPr="000A6A3D">
              <w:rPr>
                <w:lang w:val="de-DE"/>
              </w:rPr>
              <w:t>nội dung</w:t>
            </w:r>
            <w:r>
              <w:rPr>
                <w:lang w:val="de-DE"/>
              </w:rPr>
              <w:t xml:space="preserve"> cần </w:t>
            </w:r>
            <w:r w:rsidR="00845807">
              <w:rPr>
                <w:lang w:val="de-DE"/>
              </w:rPr>
              <w:t>nắm vững</w:t>
            </w:r>
            <w:r>
              <w:rPr>
                <w:lang w:val="de-DE"/>
              </w:rPr>
              <w:t>.</w:t>
            </w:r>
          </w:p>
          <w:p w14:paraId="1014E8C7" w14:textId="77777777" w:rsidR="009F3A9F" w:rsidRPr="000A6A3D" w:rsidRDefault="009F3A9F" w:rsidP="00703E57">
            <w:pPr>
              <w:jc w:val="both"/>
              <w:rPr>
                <w:lang w:val="nb-NO"/>
              </w:rPr>
            </w:pPr>
          </w:p>
          <w:p w14:paraId="0D32C7DA" w14:textId="77777777" w:rsidR="009F3A9F" w:rsidRPr="000A6A3D" w:rsidRDefault="009F3A9F" w:rsidP="00703E57">
            <w:pPr>
              <w:jc w:val="both"/>
              <w:rPr>
                <w:lang w:val="nb-NO"/>
              </w:rPr>
            </w:pPr>
          </w:p>
          <w:p w14:paraId="7029BA74" w14:textId="77777777" w:rsidR="009F3A9F" w:rsidRPr="000A6A3D" w:rsidRDefault="009F3A9F" w:rsidP="00703E57">
            <w:pPr>
              <w:jc w:val="both"/>
              <w:rPr>
                <w:lang w:val="nb-NO"/>
              </w:rPr>
            </w:pPr>
          </w:p>
          <w:p w14:paraId="0BE2E031" w14:textId="77777777" w:rsidR="009F3A9F" w:rsidRDefault="009F3A9F" w:rsidP="00703E57">
            <w:pPr>
              <w:jc w:val="both"/>
              <w:rPr>
                <w:lang w:val="nb-NO"/>
              </w:rPr>
            </w:pPr>
            <w:r w:rsidRPr="000A6A3D">
              <w:rPr>
                <w:lang w:val="nb-NO"/>
              </w:rPr>
              <w:t xml:space="preserve"> </w:t>
            </w:r>
          </w:p>
          <w:p w14:paraId="19BF6895" w14:textId="77777777" w:rsidR="009F3A9F" w:rsidRDefault="009F3A9F" w:rsidP="00703E57">
            <w:pPr>
              <w:jc w:val="both"/>
              <w:rPr>
                <w:lang w:val="de-DE"/>
              </w:rPr>
            </w:pPr>
          </w:p>
          <w:p w14:paraId="5F1BD91E" w14:textId="77777777" w:rsidR="009F3A9F" w:rsidRDefault="009F3A9F" w:rsidP="00703E57">
            <w:pPr>
              <w:jc w:val="both"/>
              <w:rPr>
                <w:lang w:val="de-DE"/>
              </w:rPr>
            </w:pPr>
          </w:p>
          <w:p w14:paraId="4A654E8E" w14:textId="77777777" w:rsidR="009F3A9F" w:rsidRDefault="009F3A9F" w:rsidP="00703E57">
            <w:pPr>
              <w:jc w:val="both"/>
              <w:rPr>
                <w:lang w:val="de-DE"/>
              </w:rPr>
            </w:pPr>
          </w:p>
          <w:p w14:paraId="2B8384B0" w14:textId="77777777" w:rsidR="009F3A9F" w:rsidRDefault="009F3A9F" w:rsidP="00703E57">
            <w:pPr>
              <w:jc w:val="both"/>
              <w:rPr>
                <w:lang w:val="de-DE"/>
              </w:rPr>
            </w:pPr>
          </w:p>
          <w:p w14:paraId="6F862B60" w14:textId="77777777" w:rsidR="009F3A9F" w:rsidRDefault="009F3A9F" w:rsidP="00703E57">
            <w:pPr>
              <w:jc w:val="both"/>
              <w:rPr>
                <w:lang w:val="de-DE"/>
              </w:rPr>
            </w:pPr>
          </w:p>
          <w:p w14:paraId="13230BCA" w14:textId="09EC2B73" w:rsidR="009F3A9F" w:rsidRPr="000A6A3D" w:rsidRDefault="009F3A9F" w:rsidP="00703E57">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93B011B" w14:textId="77777777" w:rsidR="009F3A9F" w:rsidRPr="000A6A3D" w:rsidRDefault="009F3A9F" w:rsidP="00703E57">
            <w:pPr>
              <w:jc w:val="both"/>
              <w:rPr>
                <w:lang w:val="nb-NO"/>
              </w:rPr>
            </w:pPr>
          </w:p>
          <w:p w14:paraId="37A62CC5" w14:textId="77777777" w:rsidR="009F3A9F" w:rsidRPr="000A6A3D" w:rsidRDefault="009F3A9F" w:rsidP="00703E57">
            <w:pPr>
              <w:jc w:val="both"/>
              <w:rPr>
                <w:lang w:val="nb-NO"/>
              </w:rPr>
            </w:pPr>
          </w:p>
          <w:p w14:paraId="7D1051BC" w14:textId="77777777" w:rsidR="009F3A9F" w:rsidRPr="000A6A3D" w:rsidRDefault="009F3A9F" w:rsidP="00703E57">
            <w:pPr>
              <w:jc w:val="both"/>
              <w:rPr>
                <w:lang w:val="nb-NO"/>
              </w:rPr>
            </w:pPr>
          </w:p>
          <w:p w14:paraId="761CA722" w14:textId="77777777" w:rsidR="009F3A9F" w:rsidRPr="000A6A3D" w:rsidRDefault="009F3A9F" w:rsidP="00703E57">
            <w:pPr>
              <w:jc w:val="both"/>
              <w:rPr>
                <w:lang w:val="nb-NO"/>
              </w:rPr>
            </w:pPr>
            <w:r w:rsidRPr="000A6A3D">
              <w:rPr>
                <w:lang w:val="nb-NO"/>
              </w:rPr>
              <w:t>HS t</w:t>
            </w:r>
            <w:r w:rsidRPr="000A6A3D">
              <w:rPr>
                <w:lang w:val="de-DE"/>
              </w:rPr>
              <w:t>rả lời các câu hỏi.</w:t>
            </w:r>
          </w:p>
          <w:p w14:paraId="4444BDB6" w14:textId="77777777" w:rsidR="009F3A9F" w:rsidRPr="000A6A3D" w:rsidRDefault="009F3A9F" w:rsidP="00703E57">
            <w:pPr>
              <w:jc w:val="both"/>
              <w:rPr>
                <w:lang w:val="nb-NO"/>
              </w:rPr>
            </w:pPr>
          </w:p>
          <w:p w14:paraId="1C2EBA6C" w14:textId="77777777" w:rsidR="009F3A9F" w:rsidRPr="000A6A3D" w:rsidRDefault="009F3A9F" w:rsidP="00703E57">
            <w:pPr>
              <w:jc w:val="both"/>
              <w:rPr>
                <w:lang w:val="nb-NO"/>
              </w:rPr>
            </w:pPr>
          </w:p>
          <w:p w14:paraId="47B289C4" w14:textId="77777777" w:rsidR="009F3A9F" w:rsidRPr="000A6A3D" w:rsidRDefault="009F3A9F" w:rsidP="00703E57">
            <w:pPr>
              <w:jc w:val="both"/>
              <w:rPr>
                <w:lang w:val="nb-NO"/>
              </w:rPr>
            </w:pPr>
            <w:r w:rsidRPr="000A6A3D">
              <w:rPr>
                <w:lang w:val="nb-NO"/>
              </w:rPr>
              <w:t xml:space="preserve">HS theo dõi, ghi bài </w:t>
            </w:r>
          </w:p>
          <w:p w14:paraId="275BF773" w14:textId="77777777" w:rsidR="009F3A9F" w:rsidRPr="000A6A3D" w:rsidRDefault="009F3A9F" w:rsidP="00703E57">
            <w:pPr>
              <w:jc w:val="both"/>
              <w:rPr>
                <w:lang w:val="nb-NO"/>
              </w:rPr>
            </w:pPr>
          </w:p>
          <w:p w14:paraId="0E30C90D" w14:textId="77777777" w:rsidR="009F3A9F" w:rsidRPr="000A6A3D" w:rsidRDefault="009F3A9F" w:rsidP="00703E57">
            <w:pPr>
              <w:jc w:val="both"/>
              <w:rPr>
                <w:lang w:val="nb-NO"/>
              </w:rPr>
            </w:pPr>
          </w:p>
          <w:p w14:paraId="7370B106" w14:textId="77777777" w:rsidR="009F3A9F" w:rsidRDefault="009F3A9F" w:rsidP="00703E57">
            <w:pPr>
              <w:jc w:val="both"/>
              <w:rPr>
                <w:lang w:val="nb-NO"/>
              </w:rPr>
            </w:pPr>
          </w:p>
          <w:p w14:paraId="45443ABA" w14:textId="77777777" w:rsidR="009F3A9F" w:rsidRDefault="009F3A9F" w:rsidP="00703E57">
            <w:pPr>
              <w:jc w:val="both"/>
              <w:rPr>
                <w:lang w:val="nb-NO"/>
              </w:rPr>
            </w:pPr>
          </w:p>
          <w:p w14:paraId="009DBC23" w14:textId="77777777" w:rsidR="009F3A9F" w:rsidRDefault="009F3A9F" w:rsidP="00703E57">
            <w:pPr>
              <w:jc w:val="both"/>
              <w:rPr>
                <w:lang w:val="nb-NO"/>
              </w:rPr>
            </w:pPr>
            <w:r>
              <w:rPr>
                <w:lang w:val="nb-NO"/>
              </w:rPr>
              <w:t>HS làm bài tập nhóm.</w:t>
            </w:r>
          </w:p>
          <w:p w14:paraId="3E4737F9" w14:textId="77777777" w:rsidR="009F3A9F" w:rsidRDefault="009F3A9F" w:rsidP="00703E57">
            <w:pPr>
              <w:jc w:val="both"/>
              <w:rPr>
                <w:lang w:val="nb-NO"/>
              </w:rPr>
            </w:pPr>
          </w:p>
          <w:p w14:paraId="4D3B1A35" w14:textId="77777777" w:rsidR="009F3A9F" w:rsidRDefault="009F3A9F" w:rsidP="00703E57">
            <w:pPr>
              <w:jc w:val="both"/>
              <w:rPr>
                <w:lang w:val="nb-NO"/>
              </w:rPr>
            </w:pPr>
          </w:p>
          <w:p w14:paraId="6F6944E2" w14:textId="77777777" w:rsidR="009F3A9F" w:rsidRDefault="009F3A9F" w:rsidP="00703E57">
            <w:pPr>
              <w:jc w:val="both"/>
              <w:rPr>
                <w:lang w:val="nb-NO"/>
              </w:rPr>
            </w:pPr>
          </w:p>
          <w:p w14:paraId="348485F1" w14:textId="77777777" w:rsidR="009F3A9F" w:rsidRDefault="009F3A9F" w:rsidP="00703E57">
            <w:pPr>
              <w:jc w:val="both"/>
              <w:rPr>
                <w:lang w:val="nb-NO"/>
              </w:rPr>
            </w:pPr>
          </w:p>
          <w:p w14:paraId="5B13417F" w14:textId="77777777" w:rsidR="009F3A9F" w:rsidRDefault="009F3A9F" w:rsidP="00703E57">
            <w:pPr>
              <w:jc w:val="both"/>
              <w:rPr>
                <w:lang w:val="nb-NO"/>
              </w:rPr>
            </w:pPr>
          </w:p>
          <w:p w14:paraId="0CC481E7" w14:textId="77777777" w:rsidR="009F3A9F" w:rsidRDefault="009F3A9F" w:rsidP="00703E57">
            <w:pPr>
              <w:jc w:val="both"/>
              <w:rPr>
                <w:lang w:val="nb-NO"/>
              </w:rPr>
            </w:pPr>
          </w:p>
          <w:p w14:paraId="69B82972" w14:textId="77777777" w:rsidR="009F3A9F" w:rsidRDefault="009F3A9F" w:rsidP="00703E57">
            <w:pPr>
              <w:jc w:val="both"/>
              <w:rPr>
                <w:lang w:val="nb-NO"/>
              </w:rPr>
            </w:pPr>
            <w:r>
              <w:rPr>
                <w:lang w:val="nb-NO"/>
              </w:rPr>
              <w:t>HS lên bảng trình bày.</w:t>
            </w:r>
          </w:p>
          <w:p w14:paraId="591AF2E6" w14:textId="77777777" w:rsidR="009F3A9F" w:rsidRDefault="009F3A9F" w:rsidP="00703E57">
            <w:pPr>
              <w:jc w:val="both"/>
              <w:rPr>
                <w:lang w:val="nb-NO"/>
              </w:rPr>
            </w:pPr>
            <w:r>
              <w:rPr>
                <w:lang w:val="nb-NO"/>
              </w:rPr>
              <w:t>HS nhóm khác bổ sung.</w:t>
            </w:r>
          </w:p>
          <w:p w14:paraId="228EEBC9" w14:textId="790D7AE2" w:rsidR="009F3A9F" w:rsidRPr="00DA732B" w:rsidRDefault="00703E57" w:rsidP="00703E57">
            <w:pPr>
              <w:jc w:val="both"/>
              <w:rPr>
                <w:lang w:val="nb-NO"/>
              </w:rPr>
            </w:pPr>
            <w:r>
              <w:rPr>
                <w:lang w:val="nb-NO"/>
              </w:rPr>
              <w:t>HS</w:t>
            </w:r>
            <w:r w:rsidR="009F3A9F" w:rsidRPr="000A6A3D">
              <w:rPr>
                <w:lang w:val="nb-NO"/>
              </w:rPr>
              <w:t xml:space="preserve"> </w:t>
            </w:r>
            <w:r w:rsidR="009F3A9F" w:rsidRPr="000A6A3D">
              <w:rPr>
                <w:lang w:val="de-DE"/>
              </w:rPr>
              <w:t xml:space="preserve">lắng nghe phần giải thích và </w:t>
            </w:r>
            <w:r w:rsidR="009F3A9F">
              <w:rPr>
                <w:lang w:val="de-DE"/>
              </w:rPr>
              <w:t>sửa</w:t>
            </w:r>
            <w:r w:rsidR="009F3A9F"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9F3A9F" w:rsidRPr="000A6A3D" w:rsidRDefault="009F3A9F" w:rsidP="000A6A3D">
            <w:pPr>
              <w:rPr>
                <w:lang w:val="nb-NO"/>
              </w:rPr>
            </w:pPr>
          </w:p>
          <w:p w14:paraId="746715A0" w14:textId="77777777" w:rsidR="009F3A9F" w:rsidRPr="000A6A3D" w:rsidRDefault="009F3A9F" w:rsidP="000A6A3D">
            <w:pPr>
              <w:jc w:val="center"/>
              <w:rPr>
                <w:lang w:val="pt-BR"/>
              </w:rPr>
            </w:pPr>
          </w:p>
          <w:p w14:paraId="79AB955E" w14:textId="77777777" w:rsidR="00845807" w:rsidRDefault="00845807" w:rsidP="00014552">
            <w:pPr>
              <w:jc w:val="center"/>
              <w:rPr>
                <w:lang w:val="pt-BR"/>
              </w:rPr>
            </w:pPr>
          </w:p>
          <w:p w14:paraId="0C31BDCF" w14:textId="72942772" w:rsidR="009F3A9F" w:rsidRPr="000A6A3D" w:rsidRDefault="00845807" w:rsidP="00014552">
            <w:pPr>
              <w:jc w:val="center"/>
              <w:rPr>
                <w:lang w:val="pt-BR"/>
              </w:rPr>
            </w:pPr>
            <w:r>
              <w:rPr>
                <w:lang w:val="pt-BR"/>
              </w:rPr>
              <w:t>40</w:t>
            </w:r>
          </w:p>
          <w:p w14:paraId="6B4B6C76" w14:textId="77777777" w:rsidR="009F3A9F" w:rsidRPr="000A6A3D" w:rsidRDefault="009F3A9F" w:rsidP="00014552">
            <w:pPr>
              <w:jc w:val="center"/>
              <w:rPr>
                <w:lang w:val="pt-BR"/>
              </w:rPr>
            </w:pPr>
            <w:r w:rsidRPr="000A6A3D">
              <w:rPr>
                <w:lang w:val="pt-BR"/>
              </w:rPr>
              <w:t>phút</w:t>
            </w:r>
          </w:p>
          <w:p w14:paraId="3A4F877B" w14:textId="77777777" w:rsidR="009F3A9F" w:rsidRPr="000A6A3D" w:rsidRDefault="009F3A9F" w:rsidP="000A6A3D">
            <w:pPr>
              <w:jc w:val="center"/>
              <w:rPr>
                <w:lang w:val="pt-BR"/>
              </w:rPr>
            </w:pPr>
          </w:p>
          <w:p w14:paraId="180D5865" w14:textId="77777777" w:rsidR="009F3A9F" w:rsidRPr="000A6A3D" w:rsidRDefault="009F3A9F" w:rsidP="000A6A3D">
            <w:pPr>
              <w:jc w:val="center"/>
              <w:rPr>
                <w:lang w:val="pt-BR"/>
              </w:rPr>
            </w:pPr>
          </w:p>
          <w:p w14:paraId="5304E4F2" w14:textId="77777777" w:rsidR="009F3A9F" w:rsidRPr="000A6A3D" w:rsidRDefault="009F3A9F" w:rsidP="000A6A3D">
            <w:pPr>
              <w:jc w:val="center"/>
              <w:rPr>
                <w:lang w:val="pt-BR"/>
              </w:rPr>
            </w:pPr>
          </w:p>
          <w:p w14:paraId="7DCFF1F9" w14:textId="77777777" w:rsidR="009F3A9F" w:rsidRPr="000A6A3D" w:rsidRDefault="009F3A9F" w:rsidP="000A6A3D">
            <w:pPr>
              <w:jc w:val="center"/>
              <w:rPr>
                <w:lang w:val="pt-BR"/>
              </w:rPr>
            </w:pPr>
          </w:p>
          <w:p w14:paraId="2D82EA66" w14:textId="77777777" w:rsidR="009F3A9F" w:rsidRPr="000A6A3D" w:rsidRDefault="009F3A9F" w:rsidP="000A6A3D">
            <w:pPr>
              <w:jc w:val="center"/>
              <w:rPr>
                <w:lang w:val="pt-BR"/>
              </w:rPr>
            </w:pPr>
          </w:p>
          <w:p w14:paraId="12671829" w14:textId="77777777" w:rsidR="009F3A9F" w:rsidRPr="000A6A3D" w:rsidRDefault="009F3A9F" w:rsidP="000A6A3D">
            <w:pPr>
              <w:jc w:val="center"/>
              <w:rPr>
                <w:lang w:val="pt-BR"/>
              </w:rPr>
            </w:pPr>
          </w:p>
          <w:p w14:paraId="3F615E56" w14:textId="58FDC538" w:rsidR="009F3A9F" w:rsidRDefault="009F3A9F" w:rsidP="00014552">
            <w:pPr>
              <w:jc w:val="center"/>
              <w:rPr>
                <w:lang w:val="pt-BR"/>
              </w:rPr>
            </w:pPr>
          </w:p>
          <w:p w14:paraId="1A83E92F" w14:textId="519582DF" w:rsidR="00845807" w:rsidRPr="000A6A3D" w:rsidRDefault="00845807" w:rsidP="00014552">
            <w:pPr>
              <w:jc w:val="center"/>
              <w:rPr>
                <w:lang w:val="pt-BR"/>
              </w:rPr>
            </w:pPr>
            <w:r>
              <w:rPr>
                <w:lang w:val="pt-BR"/>
              </w:rPr>
              <w:t>55</w:t>
            </w:r>
          </w:p>
          <w:p w14:paraId="156CED6D" w14:textId="77777777" w:rsidR="009F3A9F" w:rsidRPr="000A6A3D" w:rsidRDefault="009F3A9F" w:rsidP="00014552">
            <w:pPr>
              <w:jc w:val="center"/>
              <w:rPr>
                <w:lang w:val="pt-BR"/>
              </w:rPr>
            </w:pPr>
            <w:r w:rsidRPr="000A6A3D">
              <w:rPr>
                <w:lang w:val="pt-BR"/>
              </w:rPr>
              <w:t>phút</w:t>
            </w:r>
          </w:p>
          <w:p w14:paraId="495AE71F" w14:textId="656B3EC3" w:rsidR="009F3A9F" w:rsidRDefault="009F3A9F" w:rsidP="00014552">
            <w:pPr>
              <w:rPr>
                <w:lang w:val="nb-NO"/>
              </w:rPr>
            </w:pPr>
          </w:p>
          <w:p w14:paraId="13E58085" w14:textId="77777777" w:rsidR="009F3A9F" w:rsidRPr="00014552" w:rsidRDefault="009F3A9F" w:rsidP="00014552">
            <w:pPr>
              <w:rPr>
                <w:lang w:val="nb-NO"/>
              </w:rPr>
            </w:pPr>
          </w:p>
          <w:p w14:paraId="5E40E789" w14:textId="77777777" w:rsidR="009F3A9F" w:rsidRPr="00014552" w:rsidRDefault="009F3A9F" w:rsidP="00014552">
            <w:pPr>
              <w:rPr>
                <w:lang w:val="nb-NO"/>
              </w:rPr>
            </w:pPr>
          </w:p>
          <w:p w14:paraId="30EB3A2C" w14:textId="77777777" w:rsidR="009F3A9F" w:rsidRPr="00014552" w:rsidRDefault="009F3A9F" w:rsidP="00014552">
            <w:pPr>
              <w:rPr>
                <w:lang w:val="nb-NO"/>
              </w:rPr>
            </w:pPr>
          </w:p>
          <w:p w14:paraId="281E3A06" w14:textId="0F7AE058" w:rsidR="009F3A9F" w:rsidRDefault="009F3A9F" w:rsidP="00014552">
            <w:pPr>
              <w:rPr>
                <w:lang w:val="nb-NO"/>
              </w:rPr>
            </w:pPr>
          </w:p>
          <w:p w14:paraId="77FD5AF8" w14:textId="77777777" w:rsidR="009F3A9F" w:rsidRPr="00014552" w:rsidRDefault="009F3A9F" w:rsidP="00014552">
            <w:pPr>
              <w:rPr>
                <w:lang w:val="nb-NO"/>
              </w:rPr>
            </w:pPr>
          </w:p>
          <w:p w14:paraId="5E53AC89" w14:textId="2AA4AF67" w:rsidR="009F3A9F" w:rsidRDefault="009F3A9F" w:rsidP="00014552">
            <w:pPr>
              <w:rPr>
                <w:lang w:val="nb-NO"/>
              </w:rPr>
            </w:pPr>
          </w:p>
          <w:p w14:paraId="0AE9D73E" w14:textId="77777777" w:rsidR="009F3A9F" w:rsidRPr="00014552" w:rsidRDefault="009F3A9F" w:rsidP="00845807">
            <w:pPr>
              <w:jc w:val="center"/>
              <w:rPr>
                <w:lang w:val="nb-NO"/>
              </w:rPr>
            </w:pPr>
          </w:p>
        </w:tc>
      </w:tr>
      <w:tr w:rsidR="009F3A9F"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5C2DE9B2" w:rsidR="009F3A9F" w:rsidRPr="000A6A3D" w:rsidRDefault="009F3A9F"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9F3A9F" w:rsidRPr="000A6A3D" w:rsidRDefault="009F3A9F" w:rsidP="000A6A3D">
            <w:pPr>
              <w:rPr>
                <w:b/>
                <w:bCs/>
                <w:u w:val="single"/>
                <w:lang w:val="nb-NO"/>
              </w:rPr>
            </w:pPr>
            <w:r w:rsidRPr="000A6A3D">
              <w:rPr>
                <w:b/>
                <w:bCs/>
                <w:u w:val="single"/>
                <w:lang w:val="nb-NO"/>
              </w:rPr>
              <w:t>Củng cố kiến thức và kết thúc bài</w:t>
            </w:r>
          </w:p>
          <w:p w14:paraId="042F554A" w14:textId="468E4224" w:rsidR="009F3A9F" w:rsidRPr="000A6A3D" w:rsidRDefault="009F3A9F" w:rsidP="002C5382">
            <w:r>
              <w:rPr>
                <w:bCs/>
                <w:lang w:val="nb-NO"/>
              </w:rPr>
              <w:t>Tóm tắt lại cách giải</w:t>
            </w:r>
            <w:r w:rsidR="00845807">
              <w:rPr>
                <w:bCs/>
                <w:lang w:val="nb-NO"/>
              </w:rPr>
              <w:t xml:space="preserve"> </w:t>
            </w:r>
            <w:r>
              <w:rPr>
                <w:bCs/>
                <w:lang w:val="nb-NO"/>
              </w:rPr>
              <w:t>bài tập.</w:t>
            </w:r>
          </w:p>
          <w:p w14:paraId="2171D0EA" w14:textId="0313C7B6" w:rsidR="009F3A9F" w:rsidRPr="000A6A3D" w:rsidRDefault="009F3A9F"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9F3A9F" w:rsidRPr="000A6A3D" w:rsidRDefault="009F3A9F" w:rsidP="00703E57">
            <w:pPr>
              <w:jc w:val="both"/>
              <w:rPr>
                <w:lang w:val="nb-NO"/>
              </w:rPr>
            </w:pPr>
          </w:p>
          <w:p w14:paraId="0D91B2CC" w14:textId="1EDAD4F0" w:rsidR="009F3A9F" w:rsidRPr="000A6A3D" w:rsidRDefault="009F3A9F"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5 trang </w:t>
            </w:r>
            <w:r>
              <w:rPr>
                <w:lang w:val="nb-NO"/>
              </w:rPr>
              <w:t>40,41/GT.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9F3A9F" w:rsidRPr="000A6A3D" w:rsidRDefault="009F3A9F" w:rsidP="00703E57">
            <w:pPr>
              <w:jc w:val="both"/>
              <w:rPr>
                <w:lang w:val="nb-NO"/>
              </w:rPr>
            </w:pPr>
          </w:p>
          <w:p w14:paraId="6C91B788" w14:textId="77777777" w:rsidR="009F3A9F" w:rsidRPr="000A6A3D" w:rsidRDefault="009F3A9F"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9F3A9F" w:rsidRPr="000A6A3D" w:rsidRDefault="009F3A9F" w:rsidP="000A6A3D">
            <w:pPr>
              <w:jc w:val="center"/>
              <w:rPr>
                <w:lang w:val="nb-NO"/>
              </w:rPr>
            </w:pPr>
          </w:p>
          <w:p w14:paraId="442B957E" w14:textId="77777777" w:rsidR="009F3A9F" w:rsidRPr="000A6A3D" w:rsidRDefault="009F3A9F" w:rsidP="000A6A3D">
            <w:pPr>
              <w:jc w:val="center"/>
              <w:rPr>
                <w:lang w:val="nb-NO"/>
              </w:rPr>
            </w:pPr>
            <w:r w:rsidRPr="000A6A3D">
              <w:rPr>
                <w:lang w:val="pt-BR"/>
              </w:rPr>
              <w:t>25 phút</w:t>
            </w:r>
          </w:p>
        </w:tc>
      </w:tr>
      <w:tr w:rsidR="009F3A9F"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9F3A9F" w:rsidRPr="000A6A3D" w:rsidRDefault="009F3A9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9F3A9F" w:rsidRPr="000A6A3D" w:rsidRDefault="009F3A9F" w:rsidP="000A6A3D">
            <w:pPr>
              <w:rPr>
                <w:b/>
                <w:bCs/>
                <w:u w:val="single"/>
                <w:lang w:val="pt-BR"/>
              </w:rPr>
            </w:pPr>
            <w:r w:rsidRPr="000A6A3D">
              <w:rPr>
                <w:b/>
                <w:bCs/>
                <w:u w:val="single"/>
                <w:lang w:val="pt-BR"/>
              </w:rPr>
              <w:t>Hướng dẫn tự học</w:t>
            </w:r>
          </w:p>
          <w:p w14:paraId="6563F92C" w14:textId="77777777" w:rsidR="009F3A9F" w:rsidRPr="000A6A3D" w:rsidRDefault="009F3A9F" w:rsidP="000A6A3D">
            <w:pPr>
              <w:rPr>
                <w:b/>
                <w:bCs/>
                <w:u w:val="single"/>
                <w:lang w:val="pt-BR"/>
              </w:rPr>
            </w:pPr>
          </w:p>
          <w:p w14:paraId="475AF7D5" w14:textId="6D2067FD" w:rsidR="009F3A9F" w:rsidRPr="000A6A3D" w:rsidRDefault="009F3A9F" w:rsidP="000A6A3D">
            <w:pPr>
              <w:rPr>
                <w:bCs/>
                <w:lang w:val="nb-NO"/>
              </w:rPr>
            </w:pPr>
            <w:r>
              <w:rPr>
                <w:bCs/>
                <w:lang w:val="nb-NO"/>
              </w:rPr>
              <w:t>- Bài tập 6 - 7</w:t>
            </w:r>
            <w:r w:rsidRPr="000A6A3D">
              <w:rPr>
                <w:bCs/>
                <w:lang w:val="nb-NO"/>
              </w:rPr>
              <w:t xml:space="preserve"> trang </w:t>
            </w:r>
            <w:r>
              <w:rPr>
                <w:bCs/>
                <w:lang w:val="nb-NO"/>
              </w:rPr>
              <w:t>4</w:t>
            </w:r>
            <w:r w:rsidRPr="000A6A3D">
              <w:rPr>
                <w:bCs/>
                <w:lang w:val="nb-NO"/>
              </w:rPr>
              <w:t xml:space="preserve">2 trong giáo trình. </w:t>
            </w:r>
          </w:p>
          <w:p w14:paraId="07E280F9" w14:textId="13281807" w:rsidR="009F3A9F" w:rsidRPr="000A6A3D" w:rsidRDefault="009F3A9F" w:rsidP="00FB457F">
            <w:pPr>
              <w:tabs>
                <w:tab w:val="right" w:leader="dot" w:pos="3331"/>
              </w:tabs>
            </w:pPr>
            <w:r w:rsidRPr="000A6A3D">
              <w:rPr>
                <w:lang w:val="pt-BR"/>
              </w:rPr>
              <w:t xml:space="preserve">- Chuẩn bị </w:t>
            </w:r>
            <w:r>
              <w:rPr>
                <w:lang w:val="pt-BR"/>
              </w:rPr>
              <w:t>b</w:t>
            </w:r>
            <w:r w:rsidRPr="000A6A3D">
              <w:rPr>
                <w:bCs/>
              </w:rPr>
              <w:t>ài</w:t>
            </w:r>
            <w:r>
              <w:rPr>
                <w:bCs/>
              </w:rPr>
              <w:t xml:space="preserve"> 51. Dẫn xuất Halogen của hidrocacbon.</w:t>
            </w:r>
          </w:p>
          <w:p w14:paraId="177A74BA" w14:textId="77777777" w:rsidR="009F3A9F" w:rsidRPr="000A6A3D" w:rsidRDefault="009F3A9F" w:rsidP="000A6A3D">
            <w:pPr>
              <w:rPr>
                <w:bCs/>
                <w:u w:val="single"/>
                <w:lang w:val="nb-NO"/>
              </w:rPr>
            </w:pPr>
          </w:p>
          <w:p w14:paraId="4FDCB3C0" w14:textId="77777777" w:rsidR="009F3A9F" w:rsidRPr="000A6A3D" w:rsidRDefault="009F3A9F" w:rsidP="000A6A3D">
            <w:pPr>
              <w:rPr>
                <w:bCs/>
                <w:u w:val="single"/>
                <w:lang w:val="nb-NO"/>
              </w:rPr>
            </w:pPr>
          </w:p>
          <w:p w14:paraId="60E89EB8" w14:textId="77777777" w:rsidR="009F3A9F" w:rsidRPr="000A6A3D" w:rsidRDefault="009F3A9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9F3A9F" w:rsidRPr="000A6A3D" w:rsidRDefault="009F3A9F" w:rsidP="00703E57">
            <w:pPr>
              <w:jc w:val="both"/>
              <w:rPr>
                <w:lang w:val="pt-BR"/>
              </w:rPr>
            </w:pPr>
          </w:p>
          <w:p w14:paraId="324465EA" w14:textId="77777777" w:rsidR="009F3A9F" w:rsidRPr="000A6A3D" w:rsidRDefault="009F3A9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9F3A9F" w:rsidRPr="000A6A3D" w:rsidRDefault="009F3A9F" w:rsidP="00703E57">
            <w:pPr>
              <w:jc w:val="both"/>
              <w:rPr>
                <w:lang w:val="de-DE"/>
              </w:rPr>
            </w:pPr>
          </w:p>
          <w:p w14:paraId="67B2BB3B" w14:textId="77777777" w:rsidR="009F3A9F" w:rsidRPr="000A6A3D" w:rsidRDefault="009F3A9F"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9F3A9F" w:rsidRPr="000A6A3D" w:rsidRDefault="009F3A9F" w:rsidP="000A6A3D">
            <w:pPr>
              <w:jc w:val="center"/>
              <w:rPr>
                <w:lang w:val="pt-BR"/>
              </w:rPr>
            </w:pPr>
          </w:p>
          <w:p w14:paraId="0ED62CC7" w14:textId="77777777" w:rsidR="009F3A9F" w:rsidRPr="000A6A3D" w:rsidRDefault="009F3A9F" w:rsidP="000A6A3D">
            <w:pPr>
              <w:jc w:val="center"/>
              <w:rPr>
                <w:lang w:val="pt-BR"/>
              </w:rPr>
            </w:pPr>
            <w:r w:rsidRPr="000A6A3D">
              <w:rPr>
                <w:lang w:val="pt-BR"/>
              </w:rPr>
              <w:t>2 phút</w:t>
            </w:r>
          </w:p>
        </w:tc>
      </w:tr>
    </w:tbl>
    <w:p w14:paraId="624FB09E" w14:textId="77777777" w:rsidR="007A6F0B" w:rsidRPr="000A6A3D" w:rsidRDefault="007A6F0B" w:rsidP="000A6A3D">
      <w:pPr>
        <w:rPr>
          <w:lang w:val="pt-BR"/>
        </w:rPr>
      </w:pP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7A6F0B" w:rsidRPr="000A6A3D" w14:paraId="38039B88" w14:textId="77777777" w:rsidTr="00AF42B4">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68F12C9" w:rsidR="007A6F0B" w:rsidRPr="000A6A3D" w:rsidRDefault="007A6F0B" w:rsidP="000A6A3D">
            <w:pPr>
              <w:jc w:val="both"/>
            </w:pPr>
            <w:r w:rsidRPr="000A6A3D">
              <w:t xml:space="preserve">1. </w:t>
            </w:r>
            <w:r w:rsidRPr="000A6A3D">
              <w:rPr>
                <w:i/>
                <w:iCs/>
              </w:rPr>
              <w:t xml:space="preserve">Giáo trình hóa học </w:t>
            </w:r>
            <w:r w:rsidR="00DE464B">
              <w:rPr>
                <w:i/>
                <w:iCs/>
              </w:rPr>
              <w:t>3</w:t>
            </w:r>
            <w:r w:rsidRPr="000A6A3D">
              <w:rPr>
                <w:i/>
                <w:iCs/>
              </w:rPr>
              <w:t xml:space="preserve">, </w:t>
            </w:r>
            <w:r w:rsidR="00AF42B4">
              <w:t>Trường CĐ L</w:t>
            </w:r>
            <w:r w:rsidRPr="000A6A3D">
              <w:t xml:space="preserve">ý </w:t>
            </w:r>
            <w:r w:rsidR="00AF42B4">
              <w:t>T</w:t>
            </w:r>
            <w:r w:rsidRPr="000A6A3D">
              <w:t xml:space="preserve">ự </w:t>
            </w:r>
            <w:r w:rsidR="00AF42B4">
              <w:t>T</w:t>
            </w:r>
            <w:r w:rsidRPr="000A6A3D">
              <w:t>rọng Tp. HCM, năm 201</w:t>
            </w:r>
            <w:r w:rsidR="00DE464B">
              <w:t>9</w:t>
            </w:r>
            <w:r w:rsidRPr="000A6A3D">
              <w:t>.</w:t>
            </w:r>
          </w:p>
          <w:p w14:paraId="206DC8D0" w14:textId="5F026375"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Hóa học 1</w:t>
            </w:r>
            <w:r w:rsidR="00DE464B">
              <w:rPr>
                <w:i/>
                <w:iCs/>
              </w:rPr>
              <w:t>1</w:t>
            </w:r>
            <w:r w:rsidRPr="000A6A3D">
              <w:rPr>
                <w:i/>
                <w:iCs/>
              </w:rPr>
              <w:t xml:space="preserve">, </w:t>
            </w:r>
            <w:r w:rsidRPr="000A6A3D">
              <w:rPr>
                <w:lang w:val="vi-VN"/>
              </w:rPr>
              <w:t>NXB Giáo dục Việt Nam</w:t>
            </w:r>
            <w:r w:rsidRPr="000A6A3D">
              <w:t>, năm 2015.</w:t>
            </w:r>
          </w:p>
          <w:p w14:paraId="2EBD877D" w14:textId="33FEF01A" w:rsidR="007A6F0B" w:rsidRPr="000A6A3D" w:rsidRDefault="007A6F0B" w:rsidP="00DE464B">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DE464B">
              <w:t>1</w:t>
            </w:r>
            <w:r w:rsidRPr="000A6A3D">
              <w:t xml:space="preserve">, </w:t>
            </w:r>
            <w:r w:rsidRPr="000A6A3D">
              <w:rPr>
                <w:lang w:val="vi-VN"/>
              </w:rPr>
              <w:t>NXB Giáo dục Việt Nam</w:t>
            </w:r>
            <w:r w:rsidRPr="000A6A3D">
              <w:t>, năm 2015.</w:t>
            </w:r>
          </w:p>
        </w:tc>
      </w:tr>
      <w:tr w:rsidR="007A6F0B" w:rsidRPr="000A6A3D" w14:paraId="24DBC249" w14:textId="77777777" w:rsidTr="00DE4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7D727111" w14:textId="77777777" w:rsidR="007A6F0B" w:rsidRPr="000A6A3D" w:rsidRDefault="007A6F0B" w:rsidP="000A6A3D">
            <w:pPr>
              <w:rPr>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77777777" w:rsidR="007A6F0B" w:rsidRPr="000A6A3D" w:rsidRDefault="007A6F0B" w:rsidP="000A6A3D">
            <w:pPr>
              <w:jc w:val="center"/>
              <w:rPr>
                <w:b/>
                <w:bCs/>
                <w:lang w:val="pt-BR"/>
              </w:rPr>
            </w:pPr>
            <w:r w:rsidRPr="000A6A3D">
              <w:rPr>
                <w:b/>
                <w:bCs/>
                <w:lang w:val="vi-VN"/>
              </w:rPr>
              <w:t xml:space="preserve">   </w:t>
            </w:r>
            <w:r w:rsidRPr="000A6A3D">
              <w:rPr>
                <w:b/>
                <w:bCs/>
                <w:lang w:val="pt-BR"/>
              </w:rPr>
              <w:t>Nguyễn Thị Huyền Nga</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905" w:type="dxa"/>
            <w:shd w:val="clear" w:color="auto" w:fill="auto"/>
          </w:tcPr>
          <w:p w14:paraId="141F052C" w14:textId="77777777" w:rsidR="007A6F0B" w:rsidRPr="000A6A3D" w:rsidRDefault="007A6F0B" w:rsidP="000A6A3D">
            <w:pPr>
              <w:rPr>
                <w:lang w:val="pt-BR"/>
              </w:rPr>
            </w:pPr>
          </w:p>
          <w:p w14:paraId="78249B0F" w14:textId="77777777" w:rsidR="005565C1" w:rsidRPr="000A6A3D" w:rsidRDefault="005565C1" w:rsidP="005565C1">
            <w:pPr>
              <w:ind w:left="1420"/>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2F5D8D01" w14:textId="77777777" w:rsidR="005565C1" w:rsidRDefault="005565C1" w:rsidP="005565C1">
            <w:pPr>
              <w:jc w:val="center"/>
              <w:rPr>
                <w:b/>
                <w:lang w:val="pt-BR"/>
              </w:rPr>
            </w:pPr>
            <w:r w:rsidRPr="000A6A3D">
              <w:rPr>
                <w:b/>
                <w:lang w:val="pt-BR"/>
              </w:rPr>
              <w:t>Giảng viên</w:t>
            </w:r>
          </w:p>
          <w:p w14:paraId="3FB88539" w14:textId="32F73143" w:rsidR="007A6F0B" w:rsidRPr="000A6A3D" w:rsidRDefault="005565C1" w:rsidP="005565C1">
            <w:pPr>
              <w:jc w:val="center"/>
              <w:rPr>
                <w:lang w:val="pt-BR"/>
              </w:rPr>
            </w:pPr>
            <w:r>
              <w:rPr>
                <w:b/>
                <w:lang w:val="pt-BR"/>
              </w:rPr>
              <w:t>Lê Văn Bình</w:t>
            </w:r>
          </w:p>
        </w:tc>
      </w:tr>
    </w:tbl>
    <w:p w14:paraId="119D51E1" w14:textId="0F87BC8C" w:rsidR="003A736C" w:rsidRPr="000A6A3D" w:rsidRDefault="003A736C" w:rsidP="000A6A3D"/>
    <w:p w14:paraId="65590A25" w14:textId="77777777" w:rsidR="003A736C" w:rsidRDefault="003A736C" w:rsidP="000A6A3D">
      <w:r w:rsidRPr="000A6A3D">
        <w:br w:type="page"/>
      </w:r>
    </w:p>
    <w:p w14:paraId="1783A272" w14:textId="77777777" w:rsidR="00B752BF" w:rsidRPr="000A6A3D" w:rsidRDefault="00B752BF" w:rsidP="000A6A3D"/>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74537542" w14:textId="77777777" w:rsidR="00E823CD" w:rsidRDefault="003A736C" w:rsidP="000A6A3D">
            <w:pPr>
              <w:tabs>
                <w:tab w:val="right" w:leader="dot" w:pos="3331"/>
              </w:tabs>
              <w:rPr>
                <w:b/>
                <w:bCs/>
              </w:rPr>
            </w:pPr>
            <w:r w:rsidRPr="000A6A3D">
              <w:t xml:space="preserve">Tên chương: </w:t>
            </w:r>
            <w:r w:rsidRPr="000A6A3D">
              <w:rPr>
                <w:b/>
                <w:bCs/>
              </w:rPr>
              <w:t xml:space="preserve">CHƯƠNG </w:t>
            </w:r>
            <w:r w:rsidR="00CB5BE5">
              <w:rPr>
                <w:b/>
                <w:bCs/>
              </w:rPr>
              <w:t>XIV</w:t>
            </w:r>
            <w:r w:rsidRPr="000A6A3D">
              <w:rPr>
                <w:b/>
                <w:bCs/>
              </w:rPr>
              <w:t xml:space="preserve">:  </w:t>
            </w:r>
            <w:r w:rsidR="00E823CD">
              <w:rPr>
                <w:b/>
                <w:bCs/>
              </w:rPr>
              <w:t xml:space="preserve">DẪN XUẤT HALOGEN-  </w:t>
            </w:r>
          </w:p>
          <w:p w14:paraId="69456A10" w14:textId="1672040B" w:rsidR="003A736C" w:rsidRPr="000A6A3D" w:rsidRDefault="00E823CD" w:rsidP="000A6A3D">
            <w:pPr>
              <w:tabs>
                <w:tab w:val="right" w:leader="dot" w:pos="3331"/>
              </w:tabs>
            </w:pPr>
            <w:r>
              <w:rPr>
                <w:b/>
                <w:bCs/>
              </w:rPr>
              <w:t xml:space="preserve">                                                  ANCOL-PHENOL</w:t>
            </w:r>
          </w:p>
          <w:p w14:paraId="56E89C04" w14:textId="22F38B8E" w:rsidR="001E36D0" w:rsidRPr="000A6A3D" w:rsidRDefault="001E36D0" w:rsidP="001E36D0">
            <w:r w:rsidRPr="000A6A3D">
              <w:t xml:space="preserve">Thực hiện ngày    </w:t>
            </w:r>
            <w:r w:rsidR="00430DD5">
              <w:t>13</w:t>
            </w:r>
            <w:r w:rsidRPr="000A6A3D">
              <w:t xml:space="preserve"> </w:t>
            </w:r>
            <w:r>
              <w:t xml:space="preserve">   </w:t>
            </w:r>
            <w:r w:rsidRPr="000A6A3D">
              <w:t xml:space="preserve">tháng     </w:t>
            </w:r>
            <w:r>
              <w:t xml:space="preserve"> </w:t>
            </w:r>
            <w:r w:rsidR="00430DD5">
              <w:t>9</w:t>
            </w:r>
            <w:r>
              <w:t xml:space="preserve">     </w:t>
            </w:r>
            <w:r w:rsidRPr="000A6A3D">
              <w:t xml:space="preserve">năm </w:t>
            </w:r>
            <w:r w:rsidR="005565C1">
              <w:t xml:space="preserve">  </w:t>
            </w:r>
            <w:r w:rsidRPr="000A6A3D">
              <w:t>20</w:t>
            </w:r>
            <w:r w:rsidR="00430DD5">
              <w:t>21</w:t>
            </w:r>
            <w:r w:rsidRPr="000A6A3D">
              <w:t xml:space="preserve"> </w:t>
            </w:r>
          </w:p>
          <w:p w14:paraId="3152E3C1" w14:textId="77777777" w:rsidR="003A736C" w:rsidRPr="000A6A3D" w:rsidRDefault="003A736C" w:rsidP="000A6A3D"/>
        </w:tc>
      </w:tr>
    </w:tbl>
    <w:p w14:paraId="71B5176F" w14:textId="255B2B81"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E823CD">
        <w:rPr>
          <w:b/>
          <w:i/>
        </w:rPr>
        <w:t>51</w:t>
      </w:r>
      <w:r w:rsidRPr="000A6A3D">
        <w:rPr>
          <w:b/>
          <w:i/>
        </w:rPr>
        <w:t xml:space="preserve">: </w:t>
      </w:r>
      <w:r w:rsidR="00E823CD">
        <w:rPr>
          <w:b/>
          <w:bCs/>
        </w:rPr>
        <w:t>DẪN XUẤT HALOGEN</w:t>
      </w:r>
      <w:r w:rsidR="00E823CD" w:rsidRPr="000A6A3D">
        <w:rPr>
          <w:b/>
        </w:rPr>
        <w:t xml:space="preserve"> </w:t>
      </w:r>
      <w:r w:rsidR="00E823CD">
        <w:rPr>
          <w:b/>
        </w:rPr>
        <w:t>CỦA HIDROCACBON</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32759750" w14:textId="2C2C6E10" w:rsidR="005A4E17" w:rsidRPr="005A4E17" w:rsidRDefault="004E320D" w:rsidP="00CD0943">
      <w:pPr>
        <w:tabs>
          <w:tab w:val="left" w:leader="dot" w:pos="9540"/>
        </w:tabs>
        <w:ind w:firstLine="284"/>
        <w:jc w:val="both"/>
      </w:pPr>
      <w:r>
        <w:t>Nêu</w:t>
      </w:r>
      <w:r w:rsidR="005A4E17" w:rsidRPr="005A4E17">
        <w:t xml:space="preserve"> khái niệm, </w:t>
      </w:r>
      <w:r>
        <w:t xml:space="preserve">cách </w:t>
      </w:r>
      <w:r w:rsidR="005A4E17" w:rsidRPr="005A4E17">
        <w:t>phân loại dẫn xuất halogen của hidrocacbon, tính chất hóa học đặc trưng và ứng dụng của một số dẫn xuất halogen.</w:t>
      </w:r>
    </w:p>
    <w:p w14:paraId="4AE69AE6" w14:textId="1DC8C8F8" w:rsidR="003A736C" w:rsidRPr="005A4E17" w:rsidRDefault="003A736C" w:rsidP="00CD0943">
      <w:pPr>
        <w:jc w:val="both"/>
        <w:rPr>
          <w:b/>
        </w:rPr>
      </w:pPr>
      <w:r w:rsidRPr="005A4E17">
        <w:rPr>
          <w:b/>
          <w:bCs/>
        </w:rPr>
        <w:t xml:space="preserve">2. </w:t>
      </w:r>
      <w:r w:rsidR="004D3139" w:rsidRPr="005A4E17">
        <w:rPr>
          <w:b/>
          <w:bCs/>
        </w:rPr>
        <w:t>Kỹ năng</w:t>
      </w:r>
      <w:r w:rsidRPr="005A4E17">
        <w:rPr>
          <w:b/>
          <w:bCs/>
        </w:rPr>
        <w:t xml:space="preserve">: </w:t>
      </w:r>
    </w:p>
    <w:p w14:paraId="3B402A56" w14:textId="4E475BB3" w:rsidR="005A4E17" w:rsidRPr="005A4E17" w:rsidRDefault="004E320D" w:rsidP="00CD0943">
      <w:pPr>
        <w:tabs>
          <w:tab w:val="left" w:leader="dot" w:pos="9540"/>
        </w:tabs>
        <w:ind w:firstLine="284"/>
        <w:jc w:val="both"/>
      </w:pPr>
      <w:r>
        <w:t>V</w:t>
      </w:r>
      <w:r w:rsidR="005A4E17" w:rsidRPr="005A4E17">
        <w:t>iết được công thức cấu tạo các đồng phân dẫn xuất halogen</w:t>
      </w:r>
    </w:p>
    <w:p w14:paraId="27A4FE1C" w14:textId="454AE9EF" w:rsidR="005A4E17" w:rsidRPr="005A4E17" w:rsidRDefault="004E320D" w:rsidP="00CD0943">
      <w:pPr>
        <w:tabs>
          <w:tab w:val="left" w:leader="dot" w:pos="9540"/>
        </w:tabs>
        <w:ind w:firstLine="284"/>
        <w:jc w:val="both"/>
      </w:pPr>
      <w:r>
        <w:t>V</w:t>
      </w:r>
      <w:r w:rsidR="005A4E17" w:rsidRPr="005A4E17">
        <w:t>iết được phương trình hóa học: ph</w:t>
      </w:r>
      <w:r w:rsidR="00022465">
        <w:t xml:space="preserve">ản ứng </w:t>
      </w:r>
      <w:r w:rsidR="001807F9">
        <w:t>thế</w:t>
      </w:r>
      <w:r w:rsidR="00022465">
        <w:t xml:space="preserve">, phản ứng tách </w:t>
      </w:r>
      <w:r w:rsidR="00022465" w:rsidRPr="005A4E17">
        <w:t>của dẫn xuất halogen</w:t>
      </w:r>
      <w:r w:rsidR="005A4E17" w:rsidRPr="005A4E17">
        <w:t xml:space="preserve"> </w:t>
      </w:r>
    </w:p>
    <w:p w14:paraId="7904697A" w14:textId="2B50A1D4" w:rsidR="003A736C" w:rsidRPr="000A6A3D" w:rsidRDefault="003A736C" w:rsidP="00CD0943">
      <w:pPr>
        <w:jc w:val="both"/>
        <w:rPr>
          <w:lang w:val="vi-VN"/>
        </w:rPr>
      </w:pPr>
      <w:r w:rsidRPr="000A6A3D">
        <w:rPr>
          <w:b/>
          <w:bCs/>
        </w:rPr>
        <w:t>3. Thái độ:</w:t>
      </w:r>
    </w:p>
    <w:p w14:paraId="394F6787" w14:textId="7EE4A726" w:rsidR="003A736C" w:rsidRPr="000A6A3D" w:rsidRDefault="005A4E17"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3A736C" w:rsidRPr="000A6A3D">
        <w:rPr>
          <w:color w:val="000000"/>
        </w:rPr>
        <w:t>inh có</w:t>
      </w:r>
      <w:r w:rsidR="003A736C" w:rsidRPr="000A6A3D">
        <w:rPr>
          <w:color w:val="000000"/>
          <w:lang w:val="vi-VN"/>
        </w:rPr>
        <w:t xml:space="preserve"> </w:t>
      </w:r>
      <w:r w:rsidR="003A736C" w:rsidRPr="000A6A3D">
        <w:rPr>
          <w:bCs/>
        </w:rPr>
        <w:t>lòng say mê học tập, biết vận dụng những kiến thức được học vào cuộc sống</w:t>
      </w:r>
      <w:r w:rsidR="003A736C" w:rsidRPr="000A6A3D">
        <w:rPr>
          <w:bCs/>
          <w:lang w:val="vi-VN"/>
        </w:rPr>
        <w:t>, có</w:t>
      </w:r>
      <w:r w:rsidR="003A736C" w:rsidRPr="000A6A3D">
        <w:rPr>
          <w:bCs/>
        </w:rPr>
        <w:t xml:space="preserve"> </w:t>
      </w:r>
      <w:r w:rsidR="003A736C" w:rsidRPr="000A6A3D">
        <w:rPr>
          <w:color w:val="000000"/>
        </w:rPr>
        <w:t>tư duy khoa học, logic trước các sự vật hiện tượng trong tự nhiên</w:t>
      </w:r>
      <w:r w:rsidR="003A736C" w:rsidRPr="000A6A3D">
        <w:rPr>
          <w:color w:val="000000"/>
          <w:lang w:val="vi-VN"/>
        </w:rPr>
        <w:t>,</w:t>
      </w:r>
      <w:r w:rsidR="003A736C" w:rsidRPr="000A6A3D">
        <w:rPr>
          <w:bCs/>
        </w:rPr>
        <w:t xml:space="preserve"> có ý thức bảo vệ môi trường và tài</w:t>
      </w:r>
      <w:r w:rsidR="003A736C" w:rsidRPr="000A6A3D">
        <w:rPr>
          <w:color w:val="000000"/>
        </w:rPr>
        <w:t xml:space="preserve"> </w:t>
      </w:r>
      <w:r w:rsidR="003A736C" w:rsidRPr="000A6A3D">
        <w:rPr>
          <w:bCs/>
        </w:rPr>
        <w:t xml:space="preserve">nguyên, sử dụng </w:t>
      </w:r>
      <w:r w:rsidR="00113F9F">
        <w:rPr>
          <w:bCs/>
        </w:rPr>
        <w:t>hợp lý</w:t>
      </w:r>
      <w:r w:rsidR="003A736C"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C7071B"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C7071B" w:rsidRPr="000A6A3D" w:rsidRDefault="00C7071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C7071B" w:rsidRDefault="00C7071B" w:rsidP="000A6A3D">
            <w:pPr>
              <w:rPr>
                <w:b/>
                <w:bCs/>
                <w:u w:val="single"/>
                <w:lang w:val="de-DE"/>
              </w:rPr>
            </w:pPr>
            <w:r w:rsidRPr="000A6A3D">
              <w:rPr>
                <w:b/>
                <w:bCs/>
                <w:u w:val="single"/>
                <w:lang w:val="de-DE"/>
              </w:rPr>
              <w:t>Dẫn nhập</w:t>
            </w:r>
          </w:p>
          <w:p w14:paraId="72FC660D" w14:textId="77777777" w:rsidR="00703E57" w:rsidRPr="000A6A3D" w:rsidRDefault="00703E57" w:rsidP="000A6A3D">
            <w:pPr>
              <w:rPr>
                <w:lang w:val="de-DE"/>
              </w:rPr>
            </w:pPr>
          </w:p>
          <w:p w14:paraId="201DD3D5" w14:textId="153024B1" w:rsidR="00C7071B" w:rsidRDefault="00C7071B" w:rsidP="000A6A3D">
            <w:pPr>
              <w:jc w:val="both"/>
              <w:rPr>
                <w:iCs/>
                <w:lang w:val="de-DE"/>
              </w:rPr>
            </w:pPr>
            <w:r w:rsidRPr="000A6A3D">
              <w:rPr>
                <w:iCs/>
                <w:lang w:val="de-DE"/>
              </w:rPr>
              <w:t xml:space="preserve">- </w:t>
            </w:r>
            <w:r>
              <w:rPr>
                <w:iCs/>
                <w:lang w:val="de-DE"/>
              </w:rPr>
              <w:t>Kiểm tra bài cũ.</w:t>
            </w:r>
          </w:p>
          <w:p w14:paraId="33545A3C" w14:textId="77777777" w:rsidR="00C7071B" w:rsidRPr="000A6A3D" w:rsidRDefault="00C7071B" w:rsidP="000A6A3D">
            <w:pPr>
              <w:jc w:val="both"/>
            </w:pPr>
          </w:p>
          <w:p w14:paraId="58A06ABE" w14:textId="6CD21A66" w:rsidR="00C7071B" w:rsidRPr="000A6A3D" w:rsidRDefault="00C7071B" w:rsidP="00C7071B">
            <w:pPr>
              <w:jc w:val="both"/>
              <w:rPr>
                <w:lang w:val="de-DE"/>
              </w:rPr>
            </w:pPr>
            <w:r w:rsidRPr="000A6A3D">
              <w:rPr>
                <w:iCs/>
                <w:lang w:val="de-DE"/>
              </w:rPr>
              <w:t xml:space="preserve">- Giới thiệu </w:t>
            </w:r>
            <w:r>
              <w:rPr>
                <w:iCs/>
                <w:lang w:val="de-DE"/>
              </w:rPr>
              <w:t>ứng dụng của một số dẫn xuất halogen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81B6EA" w14:textId="77777777" w:rsidR="00C7071B" w:rsidRPr="000A6A3D" w:rsidRDefault="00C7071B" w:rsidP="00703E57">
            <w:pPr>
              <w:jc w:val="both"/>
              <w:rPr>
                <w:lang w:val="de-DE"/>
              </w:rPr>
            </w:pPr>
          </w:p>
          <w:p w14:paraId="7D52EF25" w14:textId="77777777" w:rsidR="00C7071B" w:rsidRPr="000A6A3D" w:rsidRDefault="00C7071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A1E0316" w14:textId="71AD4ADC" w:rsidR="00C7071B" w:rsidRPr="000A6A3D" w:rsidRDefault="00C7071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C7071B" w:rsidRPr="000A6A3D" w:rsidRDefault="00C7071B" w:rsidP="00703E57">
            <w:pPr>
              <w:jc w:val="both"/>
              <w:rPr>
                <w:lang w:val="de-DE"/>
              </w:rPr>
            </w:pPr>
          </w:p>
          <w:p w14:paraId="1EB0EDB6" w14:textId="77777777" w:rsidR="00C7071B" w:rsidRPr="000A6A3D" w:rsidRDefault="00C7071B"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C7071B" w:rsidRPr="000A6A3D" w:rsidRDefault="00C7071B" w:rsidP="00703E57">
            <w:pPr>
              <w:jc w:val="both"/>
              <w:rPr>
                <w:lang w:val="nb-NO"/>
              </w:rPr>
            </w:pPr>
          </w:p>
          <w:p w14:paraId="74CC8881" w14:textId="77777777" w:rsidR="00C7071B" w:rsidRPr="000A6A3D" w:rsidRDefault="00C7071B" w:rsidP="00703E57">
            <w:pPr>
              <w:jc w:val="both"/>
              <w:rPr>
                <w:lang w:val="de-DE"/>
              </w:rPr>
            </w:pPr>
          </w:p>
          <w:p w14:paraId="659DBFE9" w14:textId="77777777" w:rsidR="00C7071B" w:rsidRPr="000A6A3D" w:rsidRDefault="00C7071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C7071B" w:rsidRPr="000A6A3D" w:rsidRDefault="00C7071B" w:rsidP="000A6A3D">
            <w:pPr>
              <w:rPr>
                <w:lang w:val="de-DE"/>
              </w:rPr>
            </w:pPr>
          </w:p>
          <w:p w14:paraId="566923F0" w14:textId="45C624F0" w:rsidR="00C7071B" w:rsidRPr="000A6A3D" w:rsidRDefault="00CD0943" w:rsidP="000A6A3D">
            <w:pPr>
              <w:jc w:val="center"/>
              <w:rPr>
                <w:lang w:val="pt-BR"/>
              </w:rPr>
            </w:pPr>
            <w:r>
              <w:rPr>
                <w:lang w:val="pt-BR"/>
              </w:rPr>
              <w:t>8</w:t>
            </w:r>
          </w:p>
          <w:p w14:paraId="1A948688" w14:textId="77777777" w:rsidR="00C7071B" w:rsidRPr="000A6A3D" w:rsidRDefault="00C7071B" w:rsidP="000A6A3D">
            <w:pPr>
              <w:jc w:val="center"/>
              <w:rPr>
                <w:lang w:val="de-DE"/>
              </w:rPr>
            </w:pPr>
            <w:r w:rsidRPr="000A6A3D">
              <w:rPr>
                <w:lang w:val="pt-BR"/>
              </w:rPr>
              <w:t>phút</w:t>
            </w:r>
            <w:r w:rsidRPr="000A6A3D">
              <w:rPr>
                <w:lang w:val="de-DE"/>
              </w:rPr>
              <w:t xml:space="preserve"> </w:t>
            </w:r>
          </w:p>
        </w:tc>
      </w:tr>
      <w:tr w:rsidR="00DD7F06"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DD7F06" w:rsidRPr="000A6A3D" w:rsidRDefault="00DD7F06"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DD7F06" w:rsidRPr="00807B35" w:rsidRDefault="00DD7F06" w:rsidP="000A6A3D">
            <w:pPr>
              <w:rPr>
                <w:b/>
                <w:bCs/>
                <w:u w:val="single"/>
                <w:lang w:val="nb-NO"/>
              </w:rPr>
            </w:pPr>
            <w:r w:rsidRPr="00807B35">
              <w:rPr>
                <w:b/>
                <w:bCs/>
                <w:u w:val="single"/>
                <w:lang w:val="nb-NO"/>
              </w:rPr>
              <w:t>Giảng bài mới</w:t>
            </w:r>
          </w:p>
          <w:p w14:paraId="60B6F141" w14:textId="77777777" w:rsidR="00DD7F06" w:rsidRPr="00807B35" w:rsidRDefault="00DD7F06" w:rsidP="00C7071B">
            <w:pPr>
              <w:pStyle w:val="Heading2"/>
              <w:numPr>
                <w:ilvl w:val="0"/>
                <w:numId w:val="20"/>
              </w:numPr>
              <w:spacing w:before="120" w:line="288" w:lineRule="auto"/>
              <w:ind w:left="480" w:hanging="480"/>
              <w:jc w:val="both"/>
              <w:rPr>
                <w:rFonts w:ascii="Times New Roman" w:hAnsi="Times New Roman"/>
                <w:b/>
                <w:sz w:val="24"/>
                <w:u w:val="single"/>
              </w:rPr>
            </w:pPr>
            <w:bookmarkStart w:id="57" w:name="_Toc8233506"/>
            <w:r w:rsidRPr="00807B35">
              <w:rPr>
                <w:rFonts w:ascii="Times New Roman" w:hAnsi="Times New Roman"/>
                <w:b/>
                <w:sz w:val="24"/>
                <w:u w:val="single"/>
              </w:rPr>
              <w:t>Khái niệm, phân loại</w:t>
            </w:r>
            <w:bookmarkEnd w:id="57"/>
          </w:p>
          <w:p w14:paraId="65522580" w14:textId="77777777" w:rsidR="00DD7F06" w:rsidRPr="00807B35" w:rsidRDefault="00DD7F06" w:rsidP="00C7071B">
            <w:pPr>
              <w:pStyle w:val="Heading3"/>
              <w:ind w:left="480" w:hanging="480"/>
            </w:pPr>
            <w:bookmarkStart w:id="58" w:name="_Toc8233507"/>
            <w:r w:rsidRPr="00807B35">
              <w:t>1.1. Khái niệm</w:t>
            </w:r>
            <w:bookmarkEnd w:id="58"/>
          </w:p>
          <w:p w14:paraId="1B758601" w14:textId="77777777" w:rsidR="00DD7F06" w:rsidRPr="00807B35" w:rsidRDefault="00DD7F06" w:rsidP="00C7071B">
            <w:pPr>
              <w:spacing w:before="120"/>
              <w:jc w:val="both"/>
              <w:rPr>
                <w:lang w:val="de-DE"/>
              </w:rPr>
            </w:pPr>
            <w:r w:rsidRPr="00807B35">
              <w:rPr>
                <w:lang w:val="de-DE"/>
              </w:rPr>
              <w:t>Khi thay thế nguyên tử hidro của phân tử hidrocacbon bằng nguyên tử halogen ta được dẫn xuất halogen của hidrocacbon.</w:t>
            </w:r>
          </w:p>
          <w:p w14:paraId="06A29A6D" w14:textId="4A313E4B" w:rsidR="00DD7F06" w:rsidRPr="00807B35" w:rsidRDefault="00DD7F06" w:rsidP="00C7071B">
            <w:pPr>
              <w:spacing w:before="120"/>
              <w:jc w:val="both"/>
              <w:rPr>
                <w:lang w:val="de-DE"/>
              </w:rPr>
            </w:pPr>
            <w:r>
              <w:rPr>
                <w:lang w:val="de-DE"/>
              </w:rPr>
              <w:t xml:space="preserve">Hidrocacbon:    </w:t>
            </w:r>
            <w:r w:rsidRPr="00807B35">
              <w:rPr>
                <w:lang w:val="de-DE"/>
              </w:rPr>
              <w:t>CH</w:t>
            </w:r>
            <w:r w:rsidRPr="00807B35">
              <w:rPr>
                <w:vertAlign w:val="subscript"/>
                <w:lang w:val="de-DE"/>
              </w:rPr>
              <w:t>4</w:t>
            </w:r>
            <w:r w:rsidRPr="00807B35">
              <w:rPr>
                <w:lang w:val="de-DE"/>
              </w:rPr>
              <w:t xml:space="preserve">        CH</w:t>
            </w:r>
            <w:r w:rsidRPr="00807B35">
              <w:rPr>
                <w:vertAlign w:val="subscript"/>
                <w:lang w:val="de-DE"/>
              </w:rPr>
              <w:t>2</w:t>
            </w:r>
            <w:r w:rsidRPr="00807B35">
              <w:rPr>
                <w:lang w:val="de-DE"/>
              </w:rPr>
              <w:t>=CH</w:t>
            </w:r>
            <w:r w:rsidRPr="00807B35">
              <w:rPr>
                <w:vertAlign w:val="subscript"/>
                <w:lang w:val="de-DE"/>
              </w:rPr>
              <w:t>2</w:t>
            </w:r>
            <w:r w:rsidRPr="00807B35">
              <w:rPr>
                <w:lang w:val="de-DE"/>
              </w:rPr>
              <w:t xml:space="preserve">        C</w:t>
            </w:r>
            <w:r w:rsidRPr="00807B35">
              <w:rPr>
                <w:vertAlign w:val="subscript"/>
                <w:lang w:val="de-DE"/>
              </w:rPr>
              <w:t>6</w:t>
            </w:r>
            <w:r w:rsidRPr="00807B35">
              <w:rPr>
                <w:lang w:val="de-DE"/>
              </w:rPr>
              <w:t>H</w:t>
            </w:r>
            <w:r w:rsidRPr="00807B35">
              <w:rPr>
                <w:vertAlign w:val="subscript"/>
                <w:lang w:val="de-DE"/>
              </w:rPr>
              <w:t>6</w:t>
            </w:r>
          </w:p>
          <w:p w14:paraId="270AF4B5" w14:textId="730A22FB" w:rsidR="00DD7F06" w:rsidRPr="00807B35" w:rsidRDefault="00DD7F06" w:rsidP="00C7071B">
            <w:pPr>
              <w:spacing w:before="120"/>
              <w:jc w:val="both"/>
              <w:rPr>
                <w:lang w:val="de-DE"/>
              </w:rPr>
            </w:pPr>
            <w:r>
              <w:rPr>
                <w:lang w:val="de-DE"/>
              </w:rPr>
              <w:t>DX</w:t>
            </w:r>
            <w:r w:rsidRPr="00807B35">
              <w:rPr>
                <w:lang w:val="de-DE"/>
              </w:rPr>
              <w:t xml:space="preserve"> halogen:   </w:t>
            </w:r>
            <w:r w:rsidRPr="00807B35">
              <w:rPr>
                <w:lang w:val="de-DE"/>
              </w:rPr>
              <w:tab/>
              <w:t>CH</w:t>
            </w:r>
            <w:r w:rsidRPr="00807B35">
              <w:rPr>
                <w:vertAlign w:val="subscript"/>
                <w:lang w:val="de-DE"/>
              </w:rPr>
              <w:t>3</w:t>
            </w:r>
            <w:r w:rsidRPr="00807B35">
              <w:rPr>
                <w:lang w:val="de-DE"/>
              </w:rPr>
              <w:t>Cl   CH</w:t>
            </w:r>
            <w:r w:rsidRPr="00807B35">
              <w:rPr>
                <w:vertAlign w:val="subscript"/>
                <w:lang w:val="de-DE"/>
              </w:rPr>
              <w:t>2</w:t>
            </w:r>
            <w:r w:rsidRPr="00807B35">
              <w:rPr>
                <w:lang w:val="de-DE"/>
              </w:rPr>
              <w:t>=CH-Cl    C</w:t>
            </w:r>
            <w:r w:rsidRPr="00807B35">
              <w:rPr>
                <w:vertAlign w:val="subscript"/>
                <w:lang w:val="de-DE"/>
              </w:rPr>
              <w:t>6</w:t>
            </w:r>
            <w:r w:rsidRPr="00807B35">
              <w:rPr>
                <w:lang w:val="de-DE"/>
              </w:rPr>
              <w:t>H</w:t>
            </w:r>
            <w:r w:rsidRPr="00807B35">
              <w:rPr>
                <w:vertAlign w:val="subscript"/>
                <w:lang w:val="de-DE"/>
              </w:rPr>
              <w:t>5</w:t>
            </w:r>
            <w:r w:rsidRPr="00807B35">
              <w:rPr>
                <w:lang w:val="de-DE"/>
              </w:rPr>
              <w:t xml:space="preserve">Br   </w:t>
            </w:r>
          </w:p>
          <w:p w14:paraId="5930C346" w14:textId="77777777" w:rsidR="00DD7F06" w:rsidRPr="00807B35" w:rsidRDefault="00DD7F06" w:rsidP="00807B35">
            <w:pPr>
              <w:pStyle w:val="Heading3"/>
              <w:ind w:left="480" w:hanging="480"/>
            </w:pPr>
            <w:bookmarkStart w:id="59" w:name="_Toc8233508"/>
            <w:r w:rsidRPr="00807B35">
              <w:t>1.2. Phân loại</w:t>
            </w:r>
            <w:bookmarkEnd w:id="59"/>
          </w:p>
          <w:p w14:paraId="3EC041E6" w14:textId="77777777" w:rsidR="00DD7F06" w:rsidRPr="00807B35" w:rsidRDefault="00DD7F06" w:rsidP="00807B35">
            <w:pPr>
              <w:spacing w:before="120"/>
              <w:jc w:val="both"/>
            </w:pPr>
            <w:r w:rsidRPr="00807B35">
              <w:t>Các dẫn xuất halogen được phân loại dựa vào bản chất của halogen, số lượng nguyên tử halogen và đặc điểm cấu tạo của gốc hidrocacbon.</w:t>
            </w:r>
          </w:p>
          <w:p w14:paraId="70ACFCDA" w14:textId="77777777" w:rsidR="00DD7F06" w:rsidRPr="00807B35" w:rsidRDefault="00DD7F06" w:rsidP="00807B35">
            <w:pPr>
              <w:spacing w:before="120"/>
              <w:jc w:val="both"/>
            </w:pPr>
            <w:r w:rsidRPr="00807B35">
              <w:t>- Dẫn xuất halogen của hidrocacbon no, mạch hở</w:t>
            </w:r>
          </w:p>
          <w:p w14:paraId="376D3167" w14:textId="77777777" w:rsidR="00DD7F06" w:rsidRPr="00807B35" w:rsidRDefault="00DD7F06" w:rsidP="00807B35">
            <w:pPr>
              <w:spacing w:before="120"/>
              <w:jc w:val="both"/>
            </w:pPr>
            <w:r w:rsidRPr="00807B35">
              <w:lastRenderedPageBreak/>
              <w:t>- Dẫn xuất halogen của hidrocacbon không no, mạch hở</w:t>
            </w:r>
          </w:p>
          <w:p w14:paraId="730D2025" w14:textId="77777777" w:rsidR="00DD7F06" w:rsidRPr="00807B35" w:rsidRDefault="00DD7F06" w:rsidP="00807B35">
            <w:pPr>
              <w:spacing w:before="120"/>
              <w:jc w:val="both"/>
            </w:pPr>
            <w:r w:rsidRPr="00807B35">
              <w:t>- Dẫn xuất halogen của hidrocacbon thơm</w:t>
            </w:r>
          </w:p>
          <w:p w14:paraId="59972293" w14:textId="77777777" w:rsidR="00DD7F06" w:rsidRPr="00807B35" w:rsidRDefault="00DD7F06" w:rsidP="00807B35">
            <w:pPr>
              <w:spacing w:before="120"/>
              <w:jc w:val="both"/>
            </w:pPr>
            <w:r w:rsidRPr="00807B35">
              <w:t>* Bậc của dẫn xuất halogen bằng bậc của C liên kết với nguyên tử halogen</w:t>
            </w:r>
          </w:p>
          <w:p w14:paraId="3B01283D"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0" w:name="_Toc8233509"/>
            <w:r w:rsidRPr="00807B35">
              <w:rPr>
                <w:rFonts w:ascii="Times New Roman" w:hAnsi="Times New Roman"/>
                <w:b/>
                <w:sz w:val="24"/>
              </w:rPr>
              <w:t>Tính chất vật lí</w:t>
            </w:r>
            <w:bookmarkEnd w:id="60"/>
          </w:p>
          <w:p w14:paraId="459AE63F"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1" w:name="_Toc8233510"/>
            <w:r w:rsidRPr="00807B35">
              <w:rPr>
                <w:rFonts w:ascii="Times New Roman" w:hAnsi="Times New Roman"/>
                <w:b/>
                <w:sz w:val="24"/>
              </w:rPr>
              <w:t>Tính chất hóa học</w:t>
            </w:r>
            <w:bookmarkEnd w:id="61"/>
          </w:p>
          <w:p w14:paraId="627FCA56" w14:textId="77777777" w:rsidR="00DD7F06" w:rsidRPr="00807B35" w:rsidRDefault="00DD7F06" w:rsidP="00807B35">
            <w:pPr>
              <w:pStyle w:val="Heading3"/>
              <w:ind w:left="480" w:hanging="480"/>
            </w:pPr>
            <w:bookmarkStart w:id="62" w:name="_Toc8233511"/>
            <w:r w:rsidRPr="00807B35">
              <w:t>3.1. Phản ứng thế nguyên tử halogen bằng nhóm -OH</w:t>
            </w:r>
            <w:bookmarkEnd w:id="62"/>
            <w:r w:rsidRPr="00807B35">
              <w:t xml:space="preserve">         </w:t>
            </w:r>
          </w:p>
          <w:p w14:paraId="5B824212" w14:textId="66ECFF5D" w:rsidR="00DD7F06" w:rsidRPr="00807B35" w:rsidRDefault="00DD7F06" w:rsidP="00807B35">
            <w:pPr>
              <w:spacing w:before="120"/>
            </w:pPr>
            <w:r>
              <w:t xml:space="preserve">     </w:t>
            </w:r>
            <w:r w:rsidRPr="00807B35">
              <w:t xml:space="preserve">R-X  + NaOH  </w:t>
            </w:r>
            <w:r w:rsidRPr="00807B35">
              <w:rPr>
                <w:position w:val="-6"/>
              </w:rPr>
              <w:object w:dxaOrig="680" w:dyaOrig="360" w14:anchorId="59A47697">
                <v:shape id="_x0000_i1042" type="#_x0000_t75" style="width:34pt;height:18pt" o:ole="">
                  <v:imagedata r:id="rId71" o:title=""/>
                </v:shape>
                <o:OLEObject Type="Embed" ProgID="Equation.DSMT4" ShapeID="_x0000_i1042" DrawAspect="Content" ObjectID="_1691343837" r:id="rId72"/>
              </w:object>
            </w:r>
            <w:r w:rsidRPr="00807B35">
              <w:t xml:space="preserve"> R-OH   + NaX</w:t>
            </w:r>
          </w:p>
          <w:p w14:paraId="2D0D84E7" w14:textId="77777777" w:rsidR="00DD7F06" w:rsidRDefault="00DD7F06" w:rsidP="00807B35">
            <w:pPr>
              <w:spacing w:before="120"/>
            </w:pPr>
            <w:r w:rsidRPr="00807B35">
              <w:t>CH</w:t>
            </w:r>
            <w:r w:rsidRPr="00807B35">
              <w:rPr>
                <w:vertAlign w:val="subscript"/>
              </w:rPr>
              <w:t>3</w:t>
            </w:r>
            <w:r w:rsidRPr="00807B35">
              <w:t>CH</w:t>
            </w:r>
            <w:r w:rsidRPr="00807B35">
              <w:rPr>
                <w:vertAlign w:val="subscript"/>
              </w:rPr>
              <w:t>2</w:t>
            </w:r>
            <w:r w:rsidRPr="00807B35">
              <w:t xml:space="preserve">-Br +NaOH </w:t>
            </w:r>
            <w:r w:rsidRPr="00807B35">
              <w:rPr>
                <w:vertAlign w:val="subscript"/>
              </w:rPr>
              <w:t xml:space="preserve">loãng </w:t>
            </w:r>
            <w:r w:rsidRPr="00807B35">
              <w:rPr>
                <w:position w:val="-6"/>
              </w:rPr>
              <w:object w:dxaOrig="680" w:dyaOrig="360" w14:anchorId="15665FD1">
                <v:shape id="_x0000_i1043" type="#_x0000_t75" style="width:34pt;height:18pt" o:ole="">
                  <v:imagedata r:id="rId71" o:title=""/>
                </v:shape>
                <o:OLEObject Type="Embed" ProgID="Equation.DSMT4" ShapeID="_x0000_i1043" DrawAspect="Content" ObjectID="_1691343838" r:id="rId73"/>
              </w:object>
            </w:r>
            <w:r w:rsidRPr="00807B35">
              <w:t xml:space="preserve">  </w:t>
            </w:r>
          </w:p>
          <w:p w14:paraId="2F2D9DE8" w14:textId="5B0EFB13" w:rsidR="00DD7F06" w:rsidRPr="00807B35" w:rsidRDefault="00DD7F06" w:rsidP="00807B35">
            <w:pPr>
              <w:spacing w:before="120"/>
            </w:pPr>
            <w:r>
              <w:t xml:space="preserve">                          </w:t>
            </w:r>
            <w:r w:rsidRPr="00807B35">
              <w:t>CH</w:t>
            </w:r>
            <w:r w:rsidRPr="00807B35">
              <w:rPr>
                <w:vertAlign w:val="subscript"/>
              </w:rPr>
              <w:t>3</w:t>
            </w:r>
            <w:r w:rsidRPr="00807B35">
              <w:t>CH</w:t>
            </w:r>
            <w:r w:rsidRPr="00807B35">
              <w:rPr>
                <w:vertAlign w:val="subscript"/>
              </w:rPr>
              <w:t>2</w:t>
            </w:r>
            <w:r w:rsidRPr="00807B35">
              <w:t>-OH + NaBr</w:t>
            </w:r>
          </w:p>
          <w:p w14:paraId="040FA04E" w14:textId="77777777" w:rsidR="00DD7F06" w:rsidRPr="00807B35" w:rsidRDefault="00DD7F06" w:rsidP="00807B35">
            <w:pPr>
              <w:pStyle w:val="Heading3"/>
              <w:ind w:left="480" w:hanging="480"/>
            </w:pPr>
            <w:bookmarkStart w:id="63" w:name="_Toc8233512"/>
            <w:r w:rsidRPr="00807B35">
              <w:t>3.2. Phản ứng tách hidro halogen</w:t>
            </w:r>
            <w:bookmarkEnd w:id="63"/>
          </w:p>
          <w:p w14:paraId="68C2DC7F" w14:textId="77777777" w:rsidR="00DD7F06" w:rsidRDefault="00DD7F06" w:rsidP="00807B35">
            <w:pPr>
              <w:spacing w:before="120"/>
            </w:pPr>
            <w:r w:rsidRPr="00807B35">
              <w:t>CH</w:t>
            </w:r>
            <w:r w:rsidRPr="00807B35">
              <w:rPr>
                <w:vertAlign w:val="subscript"/>
              </w:rPr>
              <w:t xml:space="preserve">3 </w:t>
            </w:r>
            <w:r w:rsidRPr="00807B35">
              <w:t>– CH</w:t>
            </w:r>
            <w:r w:rsidRPr="00807B35">
              <w:rPr>
                <w:vertAlign w:val="subscript"/>
              </w:rPr>
              <w:t>2</w:t>
            </w:r>
            <w:r w:rsidRPr="00807B35">
              <w:t xml:space="preserve"> Br + KOH  </w:t>
            </w:r>
            <w:r w:rsidRPr="00807B35">
              <w:rPr>
                <w:position w:val="-14"/>
              </w:rPr>
              <w:object w:dxaOrig="1080" w:dyaOrig="400" w14:anchorId="13768A0E">
                <v:shape id="_x0000_i1044" type="#_x0000_t75" style="width:54pt;height:20.5pt" o:ole="">
                  <v:imagedata r:id="rId74" o:title=""/>
                </v:shape>
                <o:OLEObject Type="Embed" ProgID="Equation.DSMT4" ShapeID="_x0000_i1044" DrawAspect="Content" ObjectID="_1691343839" r:id="rId75"/>
              </w:object>
            </w:r>
            <w:r w:rsidRPr="00807B35">
              <w:t xml:space="preserve"> </w:t>
            </w:r>
          </w:p>
          <w:p w14:paraId="3314261E" w14:textId="77777777" w:rsidR="00DD7F06" w:rsidRDefault="00DD7F06" w:rsidP="00807B35">
            <w:pPr>
              <w:spacing w:before="120"/>
            </w:pPr>
            <w:r>
              <w:t xml:space="preserve">                               </w:t>
            </w:r>
            <w:r w:rsidRPr="00807B35">
              <w:t>CH</w:t>
            </w:r>
            <w:r w:rsidRPr="00807B35">
              <w:rPr>
                <w:vertAlign w:val="subscript"/>
              </w:rPr>
              <w:t>2</w:t>
            </w:r>
            <w:r w:rsidRPr="00807B35">
              <w:t>=CH + KBr  + H</w:t>
            </w:r>
            <w:r w:rsidRPr="00807B35">
              <w:rPr>
                <w:vertAlign w:val="subscript"/>
              </w:rPr>
              <w:t>2</w:t>
            </w:r>
            <w:r w:rsidRPr="00807B35">
              <w:t>O</w:t>
            </w:r>
          </w:p>
          <w:p w14:paraId="66858DB3" w14:textId="27072923" w:rsidR="00DD7F06" w:rsidRPr="00807B35" w:rsidRDefault="00DD7F06" w:rsidP="00807B35">
            <w:pPr>
              <w:spacing w:before="120"/>
            </w:pPr>
            <w:r w:rsidRPr="00807B35">
              <w:t xml:space="preserve">   </w:t>
            </w:r>
          </w:p>
          <w:p w14:paraId="227A3E26" w14:textId="25D96354" w:rsidR="00DD7F06" w:rsidRPr="00807B35" w:rsidRDefault="00DD7F06" w:rsidP="00807B35">
            <w:pPr>
              <w:pStyle w:val="NormalWeb"/>
              <w:spacing w:before="0" w:beforeAutospacing="0" w:after="0" w:afterAutospacing="0"/>
              <w:rPr>
                <w:lang w:val="nb-NO"/>
              </w:rPr>
            </w:pPr>
            <w:bookmarkStart w:id="64" w:name="_Toc8233513"/>
            <w:r w:rsidRPr="00807B35">
              <w:rPr>
                <w:b/>
              </w:rPr>
              <w:t>4.</w:t>
            </w:r>
            <w:r>
              <w:t xml:space="preserve">      </w:t>
            </w:r>
            <w:r w:rsidRPr="00807B35">
              <w:rPr>
                <w:b/>
              </w:rPr>
              <w:t>Ứng dụng</w:t>
            </w:r>
            <w:bookmarkEnd w:id="64"/>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EC9588" w14:textId="77777777" w:rsidR="00DD7F06" w:rsidRPr="000A6A3D" w:rsidRDefault="00DD7F06" w:rsidP="00703E57">
            <w:pPr>
              <w:jc w:val="both"/>
              <w:rPr>
                <w:lang w:val="nb-NO"/>
              </w:rPr>
            </w:pPr>
          </w:p>
          <w:p w14:paraId="3C31319D" w14:textId="77777777" w:rsidR="00DD7F06" w:rsidRPr="000A6A3D" w:rsidRDefault="00DD7F06" w:rsidP="00703E57">
            <w:pPr>
              <w:jc w:val="both"/>
              <w:rPr>
                <w:lang w:val="nb-NO"/>
              </w:rPr>
            </w:pPr>
          </w:p>
          <w:p w14:paraId="46491825" w14:textId="77777777" w:rsidR="00DD7F06" w:rsidRPr="000A6A3D" w:rsidRDefault="00DD7F06" w:rsidP="00703E57">
            <w:pPr>
              <w:jc w:val="both"/>
              <w:rPr>
                <w:lang w:val="nb-NO"/>
              </w:rPr>
            </w:pPr>
          </w:p>
          <w:p w14:paraId="7D30218C" w14:textId="74DE92BB" w:rsidR="00DD7F06" w:rsidRDefault="00DD7F06" w:rsidP="00703E57">
            <w:pPr>
              <w:jc w:val="both"/>
              <w:rPr>
                <w:lang w:val="nb-NO"/>
              </w:rPr>
            </w:pPr>
            <w:r w:rsidRPr="000A6A3D">
              <w:rPr>
                <w:lang w:val="nb-NO"/>
              </w:rPr>
              <w:t xml:space="preserve">GV </w:t>
            </w:r>
            <w:r>
              <w:rPr>
                <w:lang w:val="nb-NO"/>
              </w:rPr>
              <w:t>giới thiệu khái niệm,</w:t>
            </w:r>
            <w:r w:rsidR="00AC3E71">
              <w:rPr>
                <w:lang w:val="nb-NO"/>
              </w:rPr>
              <w:t xml:space="preserve"> cách phân loại dẫn xuất halogen</w:t>
            </w:r>
            <w:r>
              <w:rPr>
                <w:lang w:val="nb-NO"/>
              </w:rPr>
              <w:t>.</w:t>
            </w:r>
          </w:p>
          <w:p w14:paraId="3A83FD75" w14:textId="77777777" w:rsidR="00DD7F06" w:rsidRDefault="00DD7F06" w:rsidP="00703E57">
            <w:pPr>
              <w:jc w:val="both"/>
              <w:rPr>
                <w:lang w:val="nb-NO"/>
              </w:rPr>
            </w:pPr>
          </w:p>
          <w:p w14:paraId="749F463F" w14:textId="77777777" w:rsidR="00DD7F06" w:rsidRDefault="00DD7F06" w:rsidP="00703E57">
            <w:pPr>
              <w:jc w:val="both"/>
              <w:rPr>
                <w:lang w:val="nb-NO"/>
              </w:rPr>
            </w:pPr>
          </w:p>
          <w:p w14:paraId="021D49D9" w14:textId="77777777" w:rsidR="00AC3E71" w:rsidRDefault="00AC3E71" w:rsidP="00703E57">
            <w:pPr>
              <w:jc w:val="both"/>
              <w:rPr>
                <w:lang w:val="nb-NO"/>
              </w:rPr>
            </w:pPr>
          </w:p>
          <w:p w14:paraId="38A6A8DA" w14:textId="77777777" w:rsidR="00AC3E71" w:rsidRDefault="00AC3E71" w:rsidP="00703E57">
            <w:pPr>
              <w:jc w:val="both"/>
              <w:rPr>
                <w:lang w:val="nb-NO"/>
              </w:rPr>
            </w:pPr>
          </w:p>
          <w:p w14:paraId="0FBE9F31" w14:textId="106EB4DD" w:rsidR="00AC3E71" w:rsidRDefault="00AC3E71" w:rsidP="00703E57">
            <w:pPr>
              <w:jc w:val="both"/>
              <w:rPr>
                <w:lang w:val="nb-NO"/>
              </w:rPr>
            </w:pPr>
            <w:r w:rsidRPr="000A6A3D">
              <w:rPr>
                <w:lang w:val="nb-NO"/>
              </w:rPr>
              <w:t xml:space="preserve">GV </w:t>
            </w:r>
            <w:r>
              <w:rPr>
                <w:lang w:val="nb-NO"/>
              </w:rPr>
              <w:t>giới thiệu các cách điều chế dẫn xuất halogen.</w:t>
            </w:r>
          </w:p>
          <w:p w14:paraId="257A8C8E" w14:textId="77777777" w:rsidR="00DD7F06" w:rsidRPr="000A6A3D" w:rsidRDefault="00DD7F06" w:rsidP="00703E57">
            <w:pPr>
              <w:jc w:val="both"/>
              <w:rPr>
                <w:lang w:val="nb-NO"/>
              </w:rPr>
            </w:pPr>
          </w:p>
          <w:p w14:paraId="696EE645" w14:textId="77777777" w:rsidR="00DD7F06" w:rsidRPr="000A6A3D" w:rsidRDefault="00DD7F06" w:rsidP="00703E57">
            <w:pPr>
              <w:jc w:val="both"/>
              <w:rPr>
                <w:lang w:val="de-DE"/>
              </w:rPr>
            </w:pPr>
          </w:p>
          <w:p w14:paraId="5E84D83B" w14:textId="77777777" w:rsidR="00DD7F06" w:rsidRPr="000A6A3D" w:rsidRDefault="00DD7F06" w:rsidP="00703E57">
            <w:pPr>
              <w:jc w:val="both"/>
              <w:rPr>
                <w:lang w:val="de-DE"/>
              </w:rPr>
            </w:pPr>
          </w:p>
          <w:p w14:paraId="2968303E" w14:textId="77777777" w:rsidR="00DD7F06" w:rsidRDefault="00DD7F06" w:rsidP="00703E57">
            <w:pPr>
              <w:jc w:val="both"/>
              <w:rPr>
                <w:lang w:val="de-DE"/>
              </w:rPr>
            </w:pPr>
          </w:p>
          <w:p w14:paraId="2B2E79F9" w14:textId="77777777" w:rsidR="00AC3E71" w:rsidRDefault="00AC3E71" w:rsidP="00703E57">
            <w:pPr>
              <w:jc w:val="both"/>
              <w:rPr>
                <w:lang w:val="de-DE"/>
              </w:rPr>
            </w:pPr>
          </w:p>
          <w:p w14:paraId="310A2105" w14:textId="77777777" w:rsidR="00AC3E71" w:rsidRDefault="00AC3E71" w:rsidP="00703E57">
            <w:pPr>
              <w:jc w:val="both"/>
              <w:rPr>
                <w:lang w:val="de-DE"/>
              </w:rPr>
            </w:pPr>
          </w:p>
          <w:p w14:paraId="6CA1954E" w14:textId="77777777" w:rsidR="00AC3E71" w:rsidRDefault="00AC3E71" w:rsidP="00703E57">
            <w:pPr>
              <w:jc w:val="both"/>
              <w:rPr>
                <w:lang w:val="de-DE"/>
              </w:rPr>
            </w:pPr>
          </w:p>
          <w:p w14:paraId="0DE9BF09" w14:textId="77777777" w:rsidR="00AC3E71" w:rsidRDefault="00AC3E71" w:rsidP="00703E57">
            <w:pPr>
              <w:jc w:val="both"/>
              <w:rPr>
                <w:lang w:val="de-DE"/>
              </w:rPr>
            </w:pPr>
          </w:p>
          <w:p w14:paraId="5B526CBF" w14:textId="77777777" w:rsidR="00AC3E71" w:rsidRDefault="00AC3E71" w:rsidP="00703E57">
            <w:pPr>
              <w:jc w:val="both"/>
              <w:rPr>
                <w:lang w:val="de-DE"/>
              </w:rPr>
            </w:pPr>
          </w:p>
          <w:p w14:paraId="0422C93C" w14:textId="77777777" w:rsidR="00AC3E71" w:rsidRDefault="00AC3E71" w:rsidP="00703E57">
            <w:pPr>
              <w:jc w:val="both"/>
              <w:rPr>
                <w:lang w:val="de-DE"/>
              </w:rPr>
            </w:pPr>
          </w:p>
          <w:p w14:paraId="458EC136" w14:textId="77777777" w:rsidR="00AC3E71" w:rsidRDefault="00AC3E71" w:rsidP="00703E57">
            <w:pPr>
              <w:jc w:val="both"/>
              <w:rPr>
                <w:lang w:val="de-DE"/>
              </w:rPr>
            </w:pPr>
          </w:p>
          <w:p w14:paraId="10971A39" w14:textId="77777777" w:rsidR="00AC3E71" w:rsidRPr="000A6A3D" w:rsidRDefault="00AC3E71" w:rsidP="00703E57">
            <w:pPr>
              <w:jc w:val="both"/>
              <w:rPr>
                <w:lang w:val="de-DE"/>
              </w:rPr>
            </w:pPr>
          </w:p>
          <w:p w14:paraId="1D0F8814" w14:textId="77777777" w:rsidR="00DD7F06" w:rsidRDefault="00DD7F06" w:rsidP="00703E57">
            <w:pPr>
              <w:jc w:val="both"/>
              <w:rPr>
                <w:lang w:val="de-DE"/>
              </w:rPr>
            </w:pPr>
            <w:r>
              <w:rPr>
                <w:lang w:val="de-DE"/>
              </w:rPr>
              <w:t>GV nêu câu hỏi</w:t>
            </w:r>
          </w:p>
          <w:p w14:paraId="77E41AAA" w14:textId="77777777" w:rsidR="00DD7F06" w:rsidRDefault="00DD7F06" w:rsidP="00703E57">
            <w:pPr>
              <w:jc w:val="both"/>
              <w:rPr>
                <w:lang w:val="de-DE"/>
              </w:rPr>
            </w:pPr>
          </w:p>
          <w:p w14:paraId="1B27683E" w14:textId="77777777" w:rsidR="00DD7F06" w:rsidRDefault="00DD7F06" w:rsidP="00703E57">
            <w:pPr>
              <w:ind w:right="51"/>
              <w:jc w:val="both"/>
              <w:rPr>
                <w:lang w:val="nb-NO"/>
              </w:rPr>
            </w:pPr>
          </w:p>
          <w:p w14:paraId="51D6C0FA" w14:textId="1204702F" w:rsidR="00DD7F06" w:rsidRPr="00DC3C4B" w:rsidRDefault="00DD7F06" w:rsidP="00703E57">
            <w:pPr>
              <w:ind w:right="51"/>
              <w:jc w:val="both"/>
              <w:rPr>
                <w:bCs/>
                <w:iCs/>
              </w:rPr>
            </w:pPr>
            <w:r>
              <w:rPr>
                <w:lang w:val="nb-NO"/>
              </w:rPr>
              <w:t xml:space="preserve">GV hướng dẫn cách viết phương trình phản ứng </w:t>
            </w:r>
            <w:r w:rsidR="00091A6C">
              <w:rPr>
                <w:lang w:val="nb-NO"/>
              </w:rPr>
              <w:t>thế nguyên tử X bằng nhóm –OH, phản ứng tách HX.</w:t>
            </w:r>
          </w:p>
          <w:p w14:paraId="36B62856" w14:textId="77777777" w:rsidR="00DD7F06" w:rsidRPr="000A6A3D" w:rsidRDefault="00DD7F06" w:rsidP="00703E57">
            <w:pPr>
              <w:jc w:val="both"/>
              <w:rPr>
                <w:lang w:val="nb-NO"/>
              </w:rPr>
            </w:pPr>
          </w:p>
          <w:p w14:paraId="05364C34" w14:textId="77777777" w:rsidR="00DD7F06" w:rsidRPr="000A6A3D" w:rsidRDefault="00DD7F06" w:rsidP="00703E57">
            <w:pPr>
              <w:jc w:val="both"/>
              <w:rPr>
                <w:lang w:val="nb-NO"/>
              </w:rPr>
            </w:pPr>
          </w:p>
          <w:p w14:paraId="0F161C05" w14:textId="77777777" w:rsidR="00DD7F06" w:rsidRDefault="00DD7F06" w:rsidP="00703E57">
            <w:pPr>
              <w:jc w:val="both"/>
              <w:rPr>
                <w:lang w:val="nb-NO"/>
              </w:rPr>
            </w:pPr>
          </w:p>
          <w:p w14:paraId="5E3D96F9" w14:textId="77777777" w:rsidR="00DD7F06" w:rsidRPr="000A6A3D" w:rsidRDefault="00DD7F06" w:rsidP="00703E57">
            <w:pPr>
              <w:jc w:val="both"/>
              <w:rPr>
                <w:lang w:val="nb-NO"/>
              </w:rPr>
            </w:pPr>
            <w:r w:rsidRPr="000A6A3D">
              <w:rPr>
                <w:lang w:val="nb-NO"/>
              </w:rPr>
              <w:t>.</w:t>
            </w:r>
          </w:p>
          <w:p w14:paraId="7BD5C045" w14:textId="77777777" w:rsidR="00DD7F06" w:rsidRPr="000A6A3D" w:rsidRDefault="00DD7F06" w:rsidP="00703E57">
            <w:pPr>
              <w:jc w:val="both"/>
              <w:rPr>
                <w:lang w:val="nb-NO"/>
              </w:rPr>
            </w:pPr>
          </w:p>
          <w:p w14:paraId="523E13E5" w14:textId="77777777" w:rsidR="00DD7F06" w:rsidRDefault="00DD7F06" w:rsidP="00703E57">
            <w:pPr>
              <w:jc w:val="both"/>
              <w:rPr>
                <w:lang w:val="nb-NO"/>
              </w:rPr>
            </w:pPr>
          </w:p>
          <w:p w14:paraId="7D4CCEEB" w14:textId="43C20487" w:rsidR="00DD7F06" w:rsidRPr="00371971" w:rsidRDefault="00DD7F06"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BE7D64" w14:textId="77777777" w:rsidR="00DD7F06" w:rsidRPr="000A6A3D" w:rsidRDefault="00DD7F06" w:rsidP="00703E57">
            <w:pPr>
              <w:jc w:val="both"/>
              <w:rPr>
                <w:lang w:val="nb-NO"/>
              </w:rPr>
            </w:pPr>
          </w:p>
          <w:p w14:paraId="1FDD4204" w14:textId="77777777" w:rsidR="00DD7F06" w:rsidRPr="000A6A3D" w:rsidRDefault="00DD7F06" w:rsidP="00703E57">
            <w:pPr>
              <w:jc w:val="both"/>
              <w:rPr>
                <w:lang w:val="nb-NO"/>
              </w:rPr>
            </w:pPr>
          </w:p>
          <w:p w14:paraId="063A6162" w14:textId="77777777" w:rsidR="00DD7F06" w:rsidRPr="000A6A3D" w:rsidRDefault="00DD7F06" w:rsidP="00703E57">
            <w:pPr>
              <w:jc w:val="both"/>
              <w:rPr>
                <w:lang w:val="nb-NO"/>
              </w:rPr>
            </w:pPr>
          </w:p>
          <w:p w14:paraId="08B69C7C" w14:textId="77777777" w:rsidR="00DD7F06" w:rsidRPr="000A6A3D" w:rsidRDefault="00DD7F06" w:rsidP="00703E57">
            <w:pPr>
              <w:jc w:val="both"/>
              <w:rPr>
                <w:lang w:val="nb-NO"/>
              </w:rPr>
            </w:pPr>
            <w:r w:rsidRPr="000A6A3D">
              <w:rPr>
                <w:lang w:val="nb-NO"/>
              </w:rPr>
              <w:t>HS theo dõi, ghi bài.</w:t>
            </w:r>
          </w:p>
          <w:p w14:paraId="609DF725" w14:textId="77777777" w:rsidR="00DD7F06" w:rsidRPr="000A6A3D" w:rsidRDefault="00DD7F06" w:rsidP="00703E57">
            <w:pPr>
              <w:jc w:val="both"/>
              <w:rPr>
                <w:lang w:val="nb-NO"/>
              </w:rPr>
            </w:pPr>
          </w:p>
          <w:p w14:paraId="271F25D4" w14:textId="77777777" w:rsidR="00DD7F06" w:rsidRPr="000A6A3D" w:rsidRDefault="00DD7F06" w:rsidP="00703E57">
            <w:pPr>
              <w:jc w:val="both"/>
              <w:rPr>
                <w:lang w:val="nb-NO"/>
              </w:rPr>
            </w:pPr>
          </w:p>
          <w:p w14:paraId="70FAF241" w14:textId="77777777" w:rsidR="00DD7F06" w:rsidRPr="000A6A3D" w:rsidRDefault="00DD7F06" w:rsidP="00703E57">
            <w:pPr>
              <w:jc w:val="both"/>
              <w:rPr>
                <w:lang w:val="nb-NO"/>
              </w:rPr>
            </w:pPr>
          </w:p>
          <w:p w14:paraId="662CA950" w14:textId="77777777" w:rsidR="00DD7F06" w:rsidRPr="000A6A3D" w:rsidRDefault="00DD7F06" w:rsidP="00703E57">
            <w:pPr>
              <w:jc w:val="both"/>
              <w:rPr>
                <w:lang w:val="nb-NO"/>
              </w:rPr>
            </w:pPr>
          </w:p>
          <w:p w14:paraId="1A5CADC1" w14:textId="77777777" w:rsidR="00AC3E71" w:rsidRDefault="00AC3E71" w:rsidP="00703E57">
            <w:pPr>
              <w:jc w:val="both"/>
              <w:rPr>
                <w:lang w:val="nb-NO"/>
              </w:rPr>
            </w:pPr>
          </w:p>
          <w:p w14:paraId="5A684C16" w14:textId="5CEDD5C3" w:rsidR="00DD7F06" w:rsidRPr="000A6A3D" w:rsidRDefault="00AC3E71" w:rsidP="00703E57">
            <w:pPr>
              <w:jc w:val="both"/>
              <w:rPr>
                <w:lang w:val="nb-NO"/>
              </w:rPr>
            </w:pPr>
            <w:r w:rsidRPr="000A6A3D">
              <w:rPr>
                <w:lang w:val="nb-NO"/>
              </w:rPr>
              <w:t>HS theo dõi, ghi bài</w:t>
            </w:r>
            <w:r>
              <w:rPr>
                <w:lang w:val="nb-NO"/>
              </w:rPr>
              <w:t xml:space="preserve"> </w:t>
            </w:r>
            <w:r w:rsidR="00DD7F06">
              <w:rPr>
                <w:lang w:val="nb-NO"/>
              </w:rPr>
              <w:t>HS làm bài luyện tập</w:t>
            </w:r>
          </w:p>
          <w:p w14:paraId="6E3BC2A7" w14:textId="77777777" w:rsidR="00DD7F06" w:rsidRPr="000A6A3D" w:rsidRDefault="00DD7F06" w:rsidP="00703E57">
            <w:pPr>
              <w:jc w:val="both"/>
              <w:rPr>
                <w:lang w:val="nb-NO"/>
              </w:rPr>
            </w:pPr>
          </w:p>
          <w:p w14:paraId="05A778A2" w14:textId="77777777" w:rsidR="00DD7F06" w:rsidRPr="000A6A3D" w:rsidRDefault="00DD7F06" w:rsidP="00703E57">
            <w:pPr>
              <w:jc w:val="both"/>
              <w:rPr>
                <w:lang w:val="nb-NO"/>
              </w:rPr>
            </w:pPr>
          </w:p>
          <w:p w14:paraId="04CB8AFD" w14:textId="77777777" w:rsidR="00DD7F06" w:rsidRPr="000A6A3D" w:rsidRDefault="00DD7F06" w:rsidP="00703E57">
            <w:pPr>
              <w:jc w:val="both"/>
              <w:rPr>
                <w:lang w:val="nb-NO"/>
              </w:rPr>
            </w:pPr>
          </w:p>
          <w:p w14:paraId="0F9FBEDD" w14:textId="77777777" w:rsidR="00DD7F06" w:rsidRDefault="00DD7F06" w:rsidP="00703E57">
            <w:pPr>
              <w:jc w:val="both"/>
              <w:rPr>
                <w:lang w:val="nb-NO"/>
              </w:rPr>
            </w:pPr>
          </w:p>
          <w:p w14:paraId="0FD5BBE0" w14:textId="77777777" w:rsidR="00AC3E71" w:rsidRDefault="00AC3E71" w:rsidP="00703E57">
            <w:pPr>
              <w:jc w:val="both"/>
              <w:rPr>
                <w:lang w:val="nb-NO"/>
              </w:rPr>
            </w:pPr>
          </w:p>
          <w:p w14:paraId="15953893" w14:textId="77777777" w:rsidR="00AC3E71" w:rsidRDefault="00AC3E71" w:rsidP="00703E57">
            <w:pPr>
              <w:jc w:val="both"/>
              <w:rPr>
                <w:lang w:val="nb-NO"/>
              </w:rPr>
            </w:pPr>
          </w:p>
          <w:p w14:paraId="18A81BB9" w14:textId="77777777" w:rsidR="00AC3E71" w:rsidRDefault="00AC3E71" w:rsidP="00703E57">
            <w:pPr>
              <w:jc w:val="both"/>
              <w:rPr>
                <w:lang w:val="nb-NO"/>
              </w:rPr>
            </w:pPr>
          </w:p>
          <w:p w14:paraId="043C4427" w14:textId="77777777" w:rsidR="00AC3E71" w:rsidRDefault="00AC3E71" w:rsidP="00703E57">
            <w:pPr>
              <w:jc w:val="both"/>
              <w:rPr>
                <w:lang w:val="nb-NO"/>
              </w:rPr>
            </w:pPr>
          </w:p>
          <w:p w14:paraId="170F4BA3" w14:textId="77777777" w:rsidR="00AC3E71" w:rsidRDefault="00AC3E71" w:rsidP="00703E57">
            <w:pPr>
              <w:jc w:val="both"/>
              <w:rPr>
                <w:lang w:val="nb-NO"/>
              </w:rPr>
            </w:pPr>
          </w:p>
          <w:p w14:paraId="40D559EC" w14:textId="77777777" w:rsidR="00AC3E71" w:rsidRDefault="00AC3E71" w:rsidP="00703E57">
            <w:pPr>
              <w:jc w:val="both"/>
              <w:rPr>
                <w:lang w:val="nb-NO"/>
              </w:rPr>
            </w:pPr>
          </w:p>
          <w:p w14:paraId="53E784EE" w14:textId="77777777" w:rsidR="00AC3E71" w:rsidRPr="000A6A3D" w:rsidRDefault="00AC3E71" w:rsidP="00703E57">
            <w:pPr>
              <w:jc w:val="both"/>
              <w:rPr>
                <w:lang w:val="nb-NO"/>
              </w:rPr>
            </w:pPr>
          </w:p>
          <w:p w14:paraId="7E69EB8A" w14:textId="77777777" w:rsidR="00DD7F06" w:rsidRDefault="00DD7F06" w:rsidP="00703E57">
            <w:pPr>
              <w:jc w:val="both"/>
              <w:rPr>
                <w:lang w:val="nb-NO"/>
              </w:rPr>
            </w:pPr>
          </w:p>
          <w:p w14:paraId="407E035F" w14:textId="77777777" w:rsidR="00DD7F06" w:rsidRDefault="00DD7F06" w:rsidP="00703E57">
            <w:pPr>
              <w:spacing w:line="276" w:lineRule="auto"/>
              <w:jc w:val="both"/>
              <w:rPr>
                <w:lang w:val="nb-NO"/>
              </w:rPr>
            </w:pPr>
            <w:r>
              <w:rPr>
                <w:lang w:val="nb-NO"/>
              </w:rPr>
              <w:t>HS trả lời, ghi bài.</w:t>
            </w:r>
          </w:p>
          <w:p w14:paraId="3D541F44" w14:textId="77777777" w:rsidR="00DD7F06" w:rsidRDefault="00DD7F06" w:rsidP="00703E57">
            <w:pPr>
              <w:jc w:val="both"/>
              <w:rPr>
                <w:lang w:val="nb-NO"/>
              </w:rPr>
            </w:pPr>
          </w:p>
          <w:p w14:paraId="5F403FAE" w14:textId="77777777" w:rsidR="00DD7F06" w:rsidRDefault="00DD7F06" w:rsidP="00703E57">
            <w:pPr>
              <w:jc w:val="both"/>
              <w:rPr>
                <w:lang w:val="nb-NO"/>
              </w:rPr>
            </w:pPr>
          </w:p>
          <w:p w14:paraId="7963883C" w14:textId="77777777" w:rsidR="00DD7F06" w:rsidRPr="000A6A3D" w:rsidRDefault="00DD7F06" w:rsidP="00703E57">
            <w:pPr>
              <w:jc w:val="both"/>
              <w:rPr>
                <w:lang w:val="nb-NO"/>
              </w:rPr>
            </w:pPr>
            <w:r w:rsidRPr="000A6A3D">
              <w:rPr>
                <w:lang w:val="nb-NO"/>
              </w:rPr>
              <w:t xml:space="preserve">HS theo dõi, ghi bài </w:t>
            </w:r>
          </w:p>
          <w:p w14:paraId="7A6E61CD" w14:textId="77777777" w:rsidR="00DD7F06" w:rsidRPr="000A6A3D" w:rsidRDefault="00DD7F06" w:rsidP="00703E57">
            <w:pPr>
              <w:jc w:val="both"/>
              <w:rPr>
                <w:lang w:val="nb-NO"/>
              </w:rPr>
            </w:pPr>
          </w:p>
          <w:p w14:paraId="77AAE6FC" w14:textId="77777777" w:rsidR="00DD7F06" w:rsidRPr="000A6A3D" w:rsidRDefault="00DD7F06" w:rsidP="00703E57">
            <w:pPr>
              <w:jc w:val="both"/>
              <w:rPr>
                <w:lang w:val="nb-NO"/>
              </w:rPr>
            </w:pPr>
            <w:r>
              <w:rPr>
                <w:lang w:val="nb-NO"/>
              </w:rPr>
              <w:t>HS làm bài luyện tập</w:t>
            </w:r>
          </w:p>
          <w:p w14:paraId="726C58F1" w14:textId="77777777" w:rsidR="00DD7F06" w:rsidRPr="000A6A3D" w:rsidRDefault="00DD7F06" w:rsidP="00703E57">
            <w:pPr>
              <w:jc w:val="both"/>
              <w:rPr>
                <w:lang w:val="nb-NO"/>
              </w:rPr>
            </w:pPr>
          </w:p>
          <w:p w14:paraId="419CF815" w14:textId="77777777" w:rsidR="00DD7F06" w:rsidRPr="000A6A3D" w:rsidRDefault="00DD7F06" w:rsidP="00703E57">
            <w:pPr>
              <w:jc w:val="both"/>
              <w:rPr>
                <w:lang w:val="nb-NO"/>
              </w:rPr>
            </w:pPr>
          </w:p>
          <w:p w14:paraId="3DE61213" w14:textId="77777777" w:rsidR="00DD7F06" w:rsidRPr="000A6A3D" w:rsidRDefault="00DD7F06" w:rsidP="00703E57">
            <w:pPr>
              <w:jc w:val="both"/>
              <w:rPr>
                <w:lang w:val="nb-NO"/>
              </w:rPr>
            </w:pPr>
          </w:p>
          <w:p w14:paraId="3E503194" w14:textId="77777777" w:rsidR="00DD7F06" w:rsidRPr="000A6A3D" w:rsidRDefault="00DD7F06" w:rsidP="00703E57">
            <w:pPr>
              <w:jc w:val="both"/>
              <w:rPr>
                <w:lang w:val="nb-NO"/>
              </w:rPr>
            </w:pPr>
          </w:p>
          <w:p w14:paraId="258AC9F7" w14:textId="77777777" w:rsidR="00DD7F06" w:rsidRDefault="00DD7F06" w:rsidP="00703E57">
            <w:pPr>
              <w:jc w:val="both"/>
              <w:rPr>
                <w:lang w:val="nb-NO"/>
              </w:rPr>
            </w:pPr>
          </w:p>
          <w:p w14:paraId="5872E258" w14:textId="77777777" w:rsidR="00DD7F06" w:rsidRPr="000A6A3D" w:rsidRDefault="00DD7F06" w:rsidP="00703E57">
            <w:pPr>
              <w:jc w:val="both"/>
              <w:rPr>
                <w:lang w:val="nb-NO"/>
              </w:rPr>
            </w:pPr>
          </w:p>
          <w:p w14:paraId="4A622D19" w14:textId="77777777" w:rsidR="00DD7F06" w:rsidRDefault="00DD7F06" w:rsidP="00703E57">
            <w:pPr>
              <w:jc w:val="both"/>
              <w:rPr>
                <w:lang w:val="nb-NO"/>
              </w:rPr>
            </w:pPr>
          </w:p>
          <w:p w14:paraId="3368FDD6" w14:textId="77777777" w:rsidR="00DD7F06" w:rsidRDefault="00DD7F06" w:rsidP="00703E57">
            <w:pPr>
              <w:jc w:val="both"/>
              <w:rPr>
                <w:lang w:val="nb-NO"/>
              </w:rPr>
            </w:pPr>
          </w:p>
          <w:p w14:paraId="741155EB" w14:textId="5F7A2CBD" w:rsidR="00DD7F06" w:rsidRPr="00371971" w:rsidRDefault="00DD7F06" w:rsidP="00703E57">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DD7F06" w:rsidRPr="000A6A3D" w:rsidRDefault="00DD7F06" w:rsidP="000A6A3D">
            <w:pPr>
              <w:rPr>
                <w:lang w:val="nb-NO"/>
              </w:rPr>
            </w:pPr>
          </w:p>
          <w:p w14:paraId="692CAC1F" w14:textId="77777777" w:rsidR="00DD7F06" w:rsidRPr="000A6A3D" w:rsidRDefault="00DD7F06" w:rsidP="000A6A3D">
            <w:pPr>
              <w:jc w:val="center"/>
              <w:rPr>
                <w:lang w:val="pt-BR"/>
              </w:rPr>
            </w:pPr>
          </w:p>
          <w:p w14:paraId="563294FD" w14:textId="77777777" w:rsidR="00DD7F06" w:rsidRDefault="00DD7F06" w:rsidP="001B6227">
            <w:pPr>
              <w:jc w:val="center"/>
              <w:rPr>
                <w:lang w:val="pt-BR"/>
              </w:rPr>
            </w:pPr>
          </w:p>
          <w:p w14:paraId="06490566" w14:textId="6F267646" w:rsidR="00DD7F06" w:rsidRPr="000A6A3D" w:rsidRDefault="00091A6C" w:rsidP="001B6227">
            <w:pPr>
              <w:jc w:val="center"/>
              <w:rPr>
                <w:lang w:val="pt-BR"/>
              </w:rPr>
            </w:pPr>
            <w:r>
              <w:rPr>
                <w:lang w:val="pt-BR"/>
              </w:rPr>
              <w:t>45</w:t>
            </w:r>
          </w:p>
          <w:p w14:paraId="3A60E0DD" w14:textId="77777777" w:rsidR="00DD7F06" w:rsidRPr="000A6A3D" w:rsidRDefault="00DD7F06" w:rsidP="001B6227">
            <w:pPr>
              <w:jc w:val="center"/>
              <w:rPr>
                <w:lang w:val="pt-BR"/>
              </w:rPr>
            </w:pPr>
            <w:r w:rsidRPr="000A6A3D">
              <w:rPr>
                <w:lang w:val="pt-BR"/>
              </w:rPr>
              <w:t>phút</w:t>
            </w:r>
          </w:p>
          <w:p w14:paraId="5800571D" w14:textId="77777777" w:rsidR="00DD7F06" w:rsidRPr="000A6A3D" w:rsidRDefault="00DD7F06" w:rsidP="000A6A3D">
            <w:pPr>
              <w:jc w:val="center"/>
              <w:rPr>
                <w:lang w:val="pt-BR"/>
              </w:rPr>
            </w:pPr>
          </w:p>
          <w:p w14:paraId="201AE5CE" w14:textId="77777777" w:rsidR="00DD7F06" w:rsidRPr="000A6A3D" w:rsidRDefault="00DD7F06" w:rsidP="000A6A3D">
            <w:pPr>
              <w:jc w:val="center"/>
              <w:rPr>
                <w:lang w:val="pt-BR"/>
              </w:rPr>
            </w:pPr>
          </w:p>
          <w:p w14:paraId="42EEC363" w14:textId="77777777" w:rsidR="00DD7F06" w:rsidRPr="000A6A3D" w:rsidRDefault="00DD7F06" w:rsidP="000A6A3D">
            <w:pPr>
              <w:jc w:val="center"/>
              <w:rPr>
                <w:lang w:val="pt-BR"/>
              </w:rPr>
            </w:pPr>
          </w:p>
          <w:p w14:paraId="5CCA859B" w14:textId="77777777" w:rsidR="00DD7F06" w:rsidRPr="000A6A3D" w:rsidRDefault="00DD7F06" w:rsidP="000A6A3D">
            <w:pPr>
              <w:jc w:val="center"/>
              <w:rPr>
                <w:lang w:val="pt-BR"/>
              </w:rPr>
            </w:pPr>
          </w:p>
          <w:p w14:paraId="60746093" w14:textId="77777777" w:rsidR="00DD7F06" w:rsidRPr="000A6A3D" w:rsidRDefault="00DD7F06" w:rsidP="000A6A3D">
            <w:pPr>
              <w:jc w:val="center"/>
              <w:rPr>
                <w:lang w:val="pt-BR"/>
              </w:rPr>
            </w:pPr>
          </w:p>
          <w:p w14:paraId="6BA9DC5D" w14:textId="77777777" w:rsidR="00DD7F06" w:rsidRPr="000A6A3D" w:rsidRDefault="00DD7F06" w:rsidP="000A6A3D">
            <w:pPr>
              <w:jc w:val="center"/>
              <w:rPr>
                <w:lang w:val="pt-BR"/>
              </w:rPr>
            </w:pPr>
          </w:p>
          <w:p w14:paraId="6E77CA60" w14:textId="77777777" w:rsidR="00DD7F06" w:rsidRPr="000A6A3D" w:rsidRDefault="00DD7F06" w:rsidP="000A6A3D">
            <w:pPr>
              <w:jc w:val="center"/>
              <w:rPr>
                <w:lang w:val="pt-BR"/>
              </w:rPr>
            </w:pPr>
          </w:p>
          <w:p w14:paraId="049BC8FA" w14:textId="77777777" w:rsidR="00DD7F06" w:rsidRPr="000A6A3D" w:rsidRDefault="00DD7F06" w:rsidP="000A6A3D">
            <w:pPr>
              <w:jc w:val="center"/>
              <w:rPr>
                <w:lang w:val="pt-BR"/>
              </w:rPr>
            </w:pPr>
          </w:p>
          <w:p w14:paraId="6779DB49" w14:textId="77777777" w:rsidR="00DD7F06" w:rsidRPr="000A6A3D" w:rsidRDefault="00DD7F06" w:rsidP="000A6A3D">
            <w:pPr>
              <w:jc w:val="center"/>
              <w:rPr>
                <w:lang w:val="pt-BR"/>
              </w:rPr>
            </w:pPr>
          </w:p>
          <w:p w14:paraId="48DE6FC3" w14:textId="77777777" w:rsidR="00DD7F06" w:rsidRPr="000A6A3D" w:rsidRDefault="00DD7F06" w:rsidP="000A6A3D">
            <w:pPr>
              <w:jc w:val="center"/>
              <w:rPr>
                <w:lang w:val="pt-BR"/>
              </w:rPr>
            </w:pPr>
          </w:p>
          <w:p w14:paraId="1872696E" w14:textId="77777777" w:rsidR="00DD7F06" w:rsidRPr="000A6A3D" w:rsidRDefault="00DD7F06" w:rsidP="000A6A3D">
            <w:pPr>
              <w:jc w:val="center"/>
              <w:rPr>
                <w:lang w:val="pt-BR"/>
              </w:rPr>
            </w:pPr>
          </w:p>
          <w:p w14:paraId="78434F6A" w14:textId="77777777" w:rsidR="00DD7F06" w:rsidRPr="000A6A3D" w:rsidRDefault="00DD7F06" w:rsidP="000A6A3D">
            <w:pPr>
              <w:jc w:val="center"/>
              <w:rPr>
                <w:lang w:val="pt-BR"/>
              </w:rPr>
            </w:pPr>
          </w:p>
          <w:p w14:paraId="494A8706" w14:textId="77777777" w:rsidR="00DD7F06" w:rsidRPr="000A6A3D" w:rsidRDefault="00DD7F06" w:rsidP="000A6A3D">
            <w:pPr>
              <w:jc w:val="center"/>
              <w:rPr>
                <w:lang w:val="pt-BR"/>
              </w:rPr>
            </w:pPr>
          </w:p>
          <w:p w14:paraId="4B2AD236" w14:textId="77777777" w:rsidR="00DD7F06" w:rsidRPr="000A6A3D" w:rsidRDefault="00DD7F06" w:rsidP="000A6A3D">
            <w:pPr>
              <w:jc w:val="center"/>
              <w:rPr>
                <w:lang w:val="pt-BR"/>
              </w:rPr>
            </w:pPr>
          </w:p>
          <w:p w14:paraId="44CF4413" w14:textId="77777777" w:rsidR="00DD7F06" w:rsidRPr="000A6A3D" w:rsidRDefault="00DD7F06" w:rsidP="000A6A3D">
            <w:pPr>
              <w:jc w:val="center"/>
              <w:rPr>
                <w:lang w:val="pt-BR"/>
              </w:rPr>
            </w:pPr>
          </w:p>
          <w:p w14:paraId="5E735A4D" w14:textId="77777777" w:rsidR="00DD7F06" w:rsidRPr="000A6A3D" w:rsidRDefault="00DD7F06" w:rsidP="000A6A3D">
            <w:pPr>
              <w:jc w:val="center"/>
              <w:rPr>
                <w:lang w:val="pt-BR"/>
              </w:rPr>
            </w:pPr>
          </w:p>
          <w:p w14:paraId="0A5C2E2B" w14:textId="77777777" w:rsidR="00DD7F06" w:rsidRPr="000A6A3D" w:rsidRDefault="00DD7F06" w:rsidP="000A6A3D">
            <w:pPr>
              <w:jc w:val="center"/>
              <w:rPr>
                <w:lang w:val="pt-BR"/>
              </w:rPr>
            </w:pPr>
          </w:p>
          <w:p w14:paraId="0D63D435" w14:textId="34A45392" w:rsidR="00DD7F06" w:rsidRDefault="00DD7F06" w:rsidP="000A6A3D">
            <w:pPr>
              <w:jc w:val="center"/>
              <w:rPr>
                <w:lang w:val="nb-NO"/>
              </w:rPr>
            </w:pPr>
          </w:p>
          <w:p w14:paraId="38D74261" w14:textId="77777777" w:rsidR="00DD7F06" w:rsidRPr="001B6227" w:rsidRDefault="00DD7F06" w:rsidP="001B6227">
            <w:pPr>
              <w:rPr>
                <w:lang w:val="nb-NO"/>
              </w:rPr>
            </w:pPr>
          </w:p>
          <w:p w14:paraId="1F26DFEF" w14:textId="351A47B9" w:rsidR="00DD7F06" w:rsidRDefault="00DD7F06" w:rsidP="001B6227">
            <w:pPr>
              <w:rPr>
                <w:lang w:val="nb-NO"/>
              </w:rPr>
            </w:pPr>
          </w:p>
          <w:p w14:paraId="31944ED2" w14:textId="77777777" w:rsidR="00091A6C" w:rsidRDefault="00091A6C" w:rsidP="001B6227">
            <w:pPr>
              <w:jc w:val="center"/>
              <w:rPr>
                <w:lang w:val="pt-BR"/>
              </w:rPr>
            </w:pPr>
          </w:p>
          <w:p w14:paraId="21A09DA4" w14:textId="77777777" w:rsidR="00091A6C" w:rsidRDefault="00091A6C" w:rsidP="001B6227">
            <w:pPr>
              <w:jc w:val="center"/>
              <w:rPr>
                <w:lang w:val="pt-BR"/>
              </w:rPr>
            </w:pPr>
          </w:p>
          <w:p w14:paraId="29CC5DC4" w14:textId="77777777" w:rsidR="00091A6C" w:rsidRDefault="00091A6C" w:rsidP="001B6227">
            <w:pPr>
              <w:jc w:val="center"/>
              <w:rPr>
                <w:lang w:val="pt-BR"/>
              </w:rPr>
            </w:pPr>
          </w:p>
          <w:p w14:paraId="0FC782BE" w14:textId="44CD10FB" w:rsidR="00DD7F06" w:rsidRPr="000A6A3D" w:rsidRDefault="00091A6C" w:rsidP="001B6227">
            <w:pPr>
              <w:jc w:val="center"/>
              <w:rPr>
                <w:lang w:val="pt-BR"/>
              </w:rPr>
            </w:pPr>
            <w:r>
              <w:rPr>
                <w:lang w:val="pt-BR"/>
              </w:rPr>
              <w:t>45</w:t>
            </w:r>
          </w:p>
          <w:p w14:paraId="73EF6333" w14:textId="77777777" w:rsidR="00DD7F06" w:rsidRPr="000A6A3D" w:rsidRDefault="00DD7F06" w:rsidP="001B6227">
            <w:pPr>
              <w:jc w:val="center"/>
              <w:rPr>
                <w:lang w:val="pt-BR"/>
              </w:rPr>
            </w:pPr>
            <w:r w:rsidRPr="000A6A3D">
              <w:rPr>
                <w:lang w:val="pt-BR"/>
              </w:rPr>
              <w:t>phút</w:t>
            </w:r>
          </w:p>
          <w:p w14:paraId="4C3E5ECB" w14:textId="61EC4CBE" w:rsidR="00DD7F06" w:rsidRDefault="00DD7F06" w:rsidP="001B6227">
            <w:pPr>
              <w:rPr>
                <w:lang w:val="nb-NO"/>
              </w:rPr>
            </w:pPr>
          </w:p>
          <w:p w14:paraId="274FE31B" w14:textId="77777777" w:rsidR="00DD7F06" w:rsidRPr="001B6227" w:rsidRDefault="00DD7F06" w:rsidP="001B6227">
            <w:pPr>
              <w:rPr>
                <w:lang w:val="nb-NO"/>
              </w:rPr>
            </w:pPr>
          </w:p>
          <w:p w14:paraId="22B7961B" w14:textId="77777777" w:rsidR="00DD7F06" w:rsidRPr="001B6227" w:rsidRDefault="00DD7F06" w:rsidP="001B6227">
            <w:pPr>
              <w:rPr>
                <w:lang w:val="nb-NO"/>
              </w:rPr>
            </w:pPr>
          </w:p>
          <w:p w14:paraId="25EAC2D8" w14:textId="77777777" w:rsidR="00DD7F06" w:rsidRPr="001B6227" w:rsidRDefault="00DD7F06" w:rsidP="001B6227">
            <w:pPr>
              <w:rPr>
                <w:lang w:val="nb-NO"/>
              </w:rPr>
            </w:pPr>
          </w:p>
          <w:p w14:paraId="025FF509" w14:textId="77777777" w:rsidR="00DD7F06" w:rsidRPr="001B6227" w:rsidRDefault="00DD7F06" w:rsidP="001B6227">
            <w:pPr>
              <w:rPr>
                <w:lang w:val="nb-NO"/>
              </w:rPr>
            </w:pPr>
          </w:p>
          <w:p w14:paraId="03FC78CF" w14:textId="77777777" w:rsidR="00DD7F06" w:rsidRPr="001B6227" w:rsidRDefault="00DD7F06" w:rsidP="001B6227">
            <w:pPr>
              <w:rPr>
                <w:lang w:val="nb-NO"/>
              </w:rPr>
            </w:pPr>
          </w:p>
          <w:p w14:paraId="04367984" w14:textId="77777777" w:rsidR="00DD7F06" w:rsidRPr="001B6227" w:rsidRDefault="00DD7F06" w:rsidP="001B6227">
            <w:pPr>
              <w:rPr>
                <w:lang w:val="nb-NO"/>
              </w:rPr>
            </w:pPr>
          </w:p>
          <w:p w14:paraId="663E7A1E" w14:textId="77777777" w:rsidR="00DD7F06" w:rsidRPr="001B6227" w:rsidRDefault="00DD7F06" w:rsidP="001B6227">
            <w:pPr>
              <w:rPr>
                <w:lang w:val="nb-NO"/>
              </w:rPr>
            </w:pPr>
          </w:p>
          <w:p w14:paraId="70D9A400" w14:textId="77777777" w:rsidR="00DD7F06" w:rsidRPr="001B6227" w:rsidRDefault="00DD7F06" w:rsidP="001B6227">
            <w:pPr>
              <w:rPr>
                <w:lang w:val="nb-NO"/>
              </w:rPr>
            </w:pPr>
          </w:p>
          <w:p w14:paraId="0213DD05" w14:textId="77777777" w:rsidR="00DD7F06" w:rsidRPr="001B6227" w:rsidRDefault="00DD7F06" w:rsidP="001B6227">
            <w:pPr>
              <w:rPr>
                <w:lang w:val="nb-NO"/>
              </w:rPr>
            </w:pPr>
          </w:p>
          <w:p w14:paraId="4148FA07" w14:textId="53D90523" w:rsidR="00DD7F06" w:rsidRDefault="00DD7F06" w:rsidP="001B6227">
            <w:pPr>
              <w:rPr>
                <w:lang w:val="nb-NO"/>
              </w:rPr>
            </w:pPr>
          </w:p>
          <w:p w14:paraId="47A6F9AA" w14:textId="77777777" w:rsidR="00DD7F06" w:rsidRPr="001B6227" w:rsidRDefault="00DD7F06" w:rsidP="00091A6C">
            <w:pPr>
              <w:jc w:val="center"/>
              <w:rPr>
                <w:lang w:val="nb-NO"/>
              </w:rPr>
            </w:pPr>
          </w:p>
        </w:tc>
      </w:tr>
      <w:tr w:rsidR="00DD7F06"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DD7F06" w:rsidRPr="000A6A3D" w:rsidRDefault="00DD7F06"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DD7F06" w:rsidRPr="000A6A3D" w:rsidRDefault="00DD7F06" w:rsidP="000A6A3D">
            <w:pPr>
              <w:rPr>
                <w:b/>
                <w:bCs/>
                <w:u w:val="single"/>
                <w:lang w:val="nb-NO"/>
              </w:rPr>
            </w:pPr>
            <w:r w:rsidRPr="000A6A3D">
              <w:rPr>
                <w:b/>
                <w:bCs/>
                <w:u w:val="single"/>
                <w:lang w:val="nb-NO"/>
              </w:rPr>
              <w:t>Củng cố kiến thức và kết thúc bài</w:t>
            </w:r>
          </w:p>
          <w:p w14:paraId="483EE3D7" w14:textId="77777777" w:rsidR="00DD7F06" w:rsidRDefault="00DD7F06" w:rsidP="000A6A3D">
            <w:r>
              <w:t xml:space="preserve">- </w:t>
            </w:r>
            <w:r w:rsidRPr="00807B35">
              <w:t xml:space="preserve">Phản ứng thế nguyên tử halogen bằng </w:t>
            </w:r>
          </w:p>
          <w:p w14:paraId="29F2EF5A" w14:textId="2FB79BAE" w:rsidR="00DD7F06" w:rsidRDefault="00DD7F06" w:rsidP="000A6A3D">
            <w:pPr>
              <w:rPr>
                <w:bCs/>
                <w:lang w:val="nb-NO"/>
              </w:rPr>
            </w:pPr>
            <w:r w:rsidRPr="00807B35">
              <w:t xml:space="preserve">nhóm </w:t>
            </w:r>
            <w:r>
              <w:t>–</w:t>
            </w:r>
            <w:r w:rsidRPr="00807B35">
              <w:t>OH</w:t>
            </w:r>
            <w:r>
              <w:t>.</w:t>
            </w:r>
            <w:r w:rsidRPr="00807B35">
              <w:t xml:space="preserve">         </w:t>
            </w:r>
          </w:p>
          <w:p w14:paraId="21D3D72A" w14:textId="0D567122" w:rsidR="00DD7F06" w:rsidRPr="000A6A3D" w:rsidRDefault="00DD7F06" w:rsidP="00812A64">
            <w:r>
              <w:t xml:space="preserve">- </w:t>
            </w:r>
            <w:r w:rsidRPr="00807B35">
              <w:t>Phản ứng tách hidro halogen</w:t>
            </w:r>
            <w:r>
              <w:t>.</w:t>
            </w:r>
          </w:p>
          <w:p w14:paraId="56F21BC1" w14:textId="6E6C3EFC" w:rsidR="00DD7F06" w:rsidRPr="000A6A3D" w:rsidRDefault="00DD7F06"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DD7F06" w:rsidRPr="000A6A3D" w:rsidRDefault="00DD7F06" w:rsidP="00703E57">
            <w:pPr>
              <w:jc w:val="both"/>
              <w:rPr>
                <w:lang w:val="nb-NO"/>
              </w:rPr>
            </w:pPr>
          </w:p>
          <w:p w14:paraId="579BB888" w14:textId="0D30CBA8" w:rsidR="00DD7F06" w:rsidRPr="000A6A3D" w:rsidRDefault="00DD7F06"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45-47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DD7F06" w:rsidRPr="000A6A3D" w:rsidRDefault="00DD7F06" w:rsidP="00703E57">
            <w:pPr>
              <w:jc w:val="both"/>
              <w:rPr>
                <w:lang w:val="nb-NO"/>
              </w:rPr>
            </w:pPr>
          </w:p>
          <w:p w14:paraId="6CCCAC25" w14:textId="77777777" w:rsidR="00DD7F06" w:rsidRPr="000A6A3D" w:rsidRDefault="00DD7F06"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DD7F06" w:rsidRPr="000A6A3D" w:rsidRDefault="00DD7F06" w:rsidP="000A6A3D">
            <w:pPr>
              <w:jc w:val="center"/>
              <w:rPr>
                <w:lang w:val="nb-NO"/>
              </w:rPr>
            </w:pPr>
          </w:p>
          <w:p w14:paraId="083C8FDB" w14:textId="675DA4A7" w:rsidR="00DD7F06" w:rsidRPr="000A6A3D" w:rsidRDefault="00091A6C" w:rsidP="00091A6C">
            <w:pPr>
              <w:jc w:val="center"/>
              <w:rPr>
                <w:lang w:val="nb-NO"/>
              </w:rPr>
            </w:pPr>
            <w:r>
              <w:rPr>
                <w:lang w:val="pt-BR"/>
              </w:rPr>
              <w:t>30</w:t>
            </w:r>
            <w:r w:rsidR="00DD7F06" w:rsidRPr="000A6A3D">
              <w:rPr>
                <w:lang w:val="pt-BR"/>
              </w:rPr>
              <w:t xml:space="preserve"> phút</w:t>
            </w:r>
          </w:p>
        </w:tc>
      </w:tr>
      <w:tr w:rsidR="00DD7F06"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DD7F06" w:rsidRPr="000A6A3D" w:rsidRDefault="00DD7F0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DD7F06" w:rsidRPr="000A6A3D" w:rsidRDefault="00DD7F06" w:rsidP="000A6A3D">
            <w:pPr>
              <w:rPr>
                <w:b/>
                <w:bCs/>
                <w:u w:val="single"/>
                <w:lang w:val="pt-BR"/>
              </w:rPr>
            </w:pPr>
            <w:r w:rsidRPr="000A6A3D">
              <w:rPr>
                <w:b/>
                <w:bCs/>
                <w:u w:val="single"/>
                <w:lang w:val="pt-BR"/>
              </w:rPr>
              <w:t>Hướng dẫn tự học</w:t>
            </w:r>
          </w:p>
          <w:p w14:paraId="7925C791" w14:textId="729791C4" w:rsidR="00DD7F06" w:rsidRPr="000A6A3D" w:rsidRDefault="00DD7F06" w:rsidP="000A6A3D">
            <w:pPr>
              <w:rPr>
                <w:bCs/>
                <w:lang w:val="nb-NO"/>
              </w:rPr>
            </w:pPr>
            <w:r w:rsidRPr="000A6A3D">
              <w:rPr>
                <w:bCs/>
                <w:lang w:val="nb-NO"/>
              </w:rPr>
              <w:t xml:space="preserve">- Bài tập </w:t>
            </w:r>
            <w:r>
              <w:rPr>
                <w:bCs/>
                <w:lang w:val="nb-NO"/>
              </w:rPr>
              <w:t>7</w:t>
            </w:r>
            <w:r w:rsidRPr="000A6A3D">
              <w:rPr>
                <w:bCs/>
                <w:lang w:val="nb-NO"/>
              </w:rPr>
              <w:t xml:space="preserve"> - 9 trang </w:t>
            </w:r>
            <w:r>
              <w:rPr>
                <w:bCs/>
                <w:lang w:val="nb-NO"/>
              </w:rPr>
              <w:t>4</w:t>
            </w:r>
            <w:r w:rsidRPr="000A6A3D">
              <w:rPr>
                <w:bCs/>
                <w:lang w:val="nb-NO"/>
              </w:rPr>
              <w:t xml:space="preserve">7 trong giáo trình. </w:t>
            </w:r>
          </w:p>
          <w:p w14:paraId="7F4F711F" w14:textId="0D97C404" w:rsidR="00DD7F06" w:rsidRPr="000A6A3D" w:rsidRDefault="00DD7F06" w:rsidP="00812A64">
            <w:pPr>
              <w:tabs>
                <w:tab w:val="right" w:leader="dot" w:pos="3331"/>
              </w:tabs>
              <w:rPr>
                <w:bCs/>
                <w:u w:val="single"/>
                <w:lang w:val="nb-NO"/>
              </w:rPr>
            </w:pPr>
            <w:r w:rsidRPr="000A6A3D">
              <w:rPr>
                <w:lang w:val="pt-BR"/>
              </w:rPr>
              <w:t xml:space="preserve">- Chuẩn bị </w:t>
            </w:r>
            <w:r w:rsidRPr="000A6A3D">
              <w:rPr>
                <w:bCs/>
              </w:rPr>
              <w:t>Bài</w:t>
            </w:r>
            <w:r>
              <w:rPr>
                <w:bCs/>
              </w:rPr>
              <w:t xml:space="preserve"> 52.Ancol.</w:t>
            </w:r>
          </w:p>
          <w:p w14:paraId="25B3A128" w14:textId="77777777" w:rsidR="00DD7F06" w:rsidRPr="000A6A3D" w:rsidRDefault="00DD7F0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A6DC2C" w14:textId="77777777" w:rsidR="00DD7F06" w:rsidRDefault="00DD7F06" w:rsidP="00703E57">
            <w:pPr>
              <w:jc w:val="both"/>
              <w:rPr>
                <w:lang w:val="pt-BR"/>
              </w:rPr>
            </w:pPr>
          </w:p>
          <w:p w14:paraId="12ECFA91" w14:textId="77777777" w:rsidR="00DD7F06" w:rsidRPr="000A6A3D" w:rsidRDefault="00DD7F06"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4594134" w14:textId="77777777" w:rsidR="00DD7F06" w:rsidRDefault="00DD7F06" w:rsidP="00703E57">
            <w:pPr>
              <w:jc w:val="both"/>
              <w:rPr>
                <w:lang w:val="pt-BR"/>
              </w:rPr>
            </w:pPr>
          </w:p>
          <w:p w14:paraId="6C1A4C5A" w14:textId="6BF2F606" w:rsidR="00DD7F06" w:rsidRPr="000A6A3D" w:rsidRDefault="00DD7F06"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1140A8" w14:textId="77777777" w:rsidR="00091A6C" w:rsidRDefault="00091A6C" w:rsidP="000A6A3D">
            <w:pPr>
              <w:jc w:val="center"/>
              <w:rPr>
                <w:lang w:val="pt-BR"/>
              </w:rPr>
            </w:pPr>
          </w:p>
          <w:p w14:paraId="5E1262AB" w14:textId="77777777" w:rsidR="00DD7F06" w:rsidRPr="000A6A3D" w:rsidRDefault="00DD7F06" w:rsidP="000A6A3D">
            <w:pPr>
              <w:jc w:val="center"/>
              <w:rPr>
                <w:lang w:val="pt-BR"/>
              </w:rPr>
            </w:pPr>
            <w:r w:rsidRPr="000A6A3D">
              <w:rPr>
                <w:lang w:val="pt-BR"/>
              </w:rPr>
              <w:t>2 phút</w:t>
            </w:r>
          </w:p>
        </w:tc>
      </w:tr>
    </w:tbl>
    <w:p w14:paraId="3A40FDAC" w14:textId="77777777" w:rsidR="003A736C" w:rsidRPr="000A6A3D" w:rsidRDefault="003A736C"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6915"/>
      </w:tblGrid>
      <w:tr w:rsidR="003A736C" w:rsidRPr="000A6A3D" w14:paraId="6D0E2857" w14:textId="77777777" w:rsidTr="00605030">
        <w:trPr>
          <w:trHeight w:val="132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350AA8B4" w14:textId="2EEAD0F1" w:rsidR="003A736C" w:rsidRPr="000A6A3D" w:rsidRDefault="003A736C" w:rsidP="000A6A3D">
            <w:pPr>
              <w:jc w:val="both"/>
            </w:pPr>
            <w:r w:rsidRPr="000A6A3D">
              <w:t xml:space="preserve">1. </w:t>
            </w:r>
            <w:r w:rsidRPr="000A6A3D">
              <w:rPr>
                <w:i/>
                <w:iCs/>
              </w:rPr>
              <w:t xml:space="preserve">Giáo trình hóa học </w:t>
            </w:r>
            <w:r w:rsidR="00605030">
              <w:rPr>
                <w:i/>
                <w:iCs/>
              </w:rPr>
              <w:t>3</w:t>
            </w:r>
            <w:r w:rsidRPr="000A6A3D">
              <w:rPr>
                <w:i/>
                <w:iCs/>
              </w:rPr>
              <w:t xml:space="preserve">, </w:t>
            </w:r>
            <w:r w:rsidRPr="000A6A3D">
              <w:t>Trường</w:t>
            </w:r>
            <w:r w:rsidR="00605030">
              <w:t xml:space="preserve"> CĐ Lý Tự T</w:t>
            </w:r>
            <w:r w:rsidRPr="000A6A3D">
              <w:t>rọng Tp. HCM, năm 201</w:t>
            </w:r>
            <w:r w:rsidR="00605030">
              <w:t>9</w:t>
            </w:r>
            <w:r w:rsidRPr="000A6A3D">
              <w:t>.</w:t>
            </w:r>
          </w:p>
          <w:p w14:paraId="74F6C067" w14:textId="1E4CA076"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Hóa học 1</w:t>
            </w:r>
            <w:r w:rsidR="00605030">
              <w:rPr>
                <w:i/>
                <w:iCs/>
              </w:rPr>
              <w:t>2</w:t>
            </w:r>
            <w:r w:rsidRPr="000A6A3D">
              <w:rPr>
                <w:i/>
                <w:iCs/>
              </w:rPr>
              <w:t xml:space="preserve">, </w:t>
            </w:r>
            <w:r w:rsidRPr="000A6A3D">
              <w:rPr>
                <w:lang w:val="vi-VN"/>
              </w:rPr>
              <w:t>NXB Giáo dục Việt Nam</w:t>
            </w:r>
            <w:r w:rsidRPr="000A6A3D">
              <w:t>, năm 2015.</w:t>
            </w:r>
          </w:p>
          <w:p w14:paraId="39402668" w14:textId="3746559F" w:rsidR="003A736C" w:rsidRPr="000A6A3D" w:rsidRDefault="003A736C" w:rsidP="00605030">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05030">
              <w:t>2</w:t>
            </w:r>
            <w:r w:rsidRPr="000A6A3D">
              <w:t xml:space="preserve">, </w:t>
            </w:r>
            <w:r w:rsidRPr="000A6A3D">
              <w:rPr>
                <w:lang w:val="vi-VN"/>
              </w:rPr>
              <w:t>NXB Giáo dục Việt Nam</w:t>
            </w:r>
            <w:r w:rsidRPr="000A6A3D">
              <w:t>, năm 2015.</w:t>
            </w:r>
          </w:p>
        </w:tc>
      </w:tr>
      <w:tr w:rsidR="003A736C" w:rsidRPr="000A6A3D" w14:paraId="75065624" w14:textId="77777777" w:rsidTr="00807B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433" w:type="dxa"/>
            <w:gridSpan w:val="2"/>
            <w:shd w:val="clear" w:color="auto" w:fill="auto"/>
          </w:tcPr>
          <w:p w14:paraId="532E7329" w14:textId="77777777" w:rsidR="003A736C" w:rsidRPr="000A6A3D" w:rsidRDefault="003A736C" w:rsidP="000A6A3D">
            <w:pPr>
              <w:rPr>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58C341EC" w:rsidR="003A736C" w:rsidRPr="00C62BCF" w:rsidRDefault="003A736C" w:rsidP="00C62BCF">
            <w:pPr>
              <w:jc w:val="center"/>
              <w:rPr>
                <w:b/>
                <w:bCs/>
                <w:lang w:val="pt-BR"/>
              </w:rPr>
            </w:pPr>
            <w:r w:rsidRPr="000A6A3D">
              <w:rPr>
                <w:b/>
                <w:bCs/>
                <w:lang w:val="vi-VN"/>
              </w:rPr>
              <w:t xml:space="preserve">   </w:t>
            </w:r>
            <w:r w:rsidRPr="000A6A3D">
              <w:rPr>
                <w:b/>
                <w:bCs/>
                <w:lang w:val="pt-BR"/>
              </w:rPr>
              <w:t>Nguyễn Thị Huyền Nga</w:t>
            </w:r>
          </w:p>
        </w:tc>
        <w:tc>
          <w:tcPr>
            <w:tcW w:w="6915" w:type="dxa"/>
            <w:shd w:val="clear" w:color="auto" w:fill="auto"/>
          </w:tcPr>
          <w:p w14:paraId="1E1FBFA6" w14:textId="77777777" w:rsidR="003A736C" w:rsidRPr="000A6A3D" w:rsidRDefault="003A736C" w:rsidP="000A6A3D">
            <w:pPr>
              <w:rPr>
                <w:lang w:val="pt-BR"/>
              </w:rPr>
            </w:pPr>
          </w:p>
          <w:p w14:paraId="28753357" w14:textId="77777777" w:rsidR="005565C1" w:rsidRPr="000A6A3D" w:rsidRDefault="005565C1" w:rsidP="005565C1">
            <w:pPr>
              <w:ind w:left="1420"/>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333F53E4" w14:textId="77777777" w:rsidR="005565C1" w:rsidRDefault="005565C1" w:rsidP="005565C1">
            <w:pPr>
              <w:jc w:val="center"/>
              <w:rPr>
                <w:b/>
                <w:lang w:val="pt-BR"/>
              </w:rPr>
            </w:pPr>
            <w:r w:rsidRPr="000A6A3D">
              <w:rPr>
                <w:b/>
                <w:lang w:val="pt-BR"/>
              </w:rPr>
              <w:t>Giảng viên</w:t>
            </w:r>
          </w:p>
          <w:p w14:paraId="245F3F26" w14:textId="1F823004" w:rsidR="003A736C" w:rsidRPr="000A6A3D" w:rsidRDefault="005565C1" w:rsidP="005565C1">
            <w:pPr>
              <w:jc w:val="center"/>
              <w:rPr>
                <w:lang w:val="pt-BR"/>
              </w:rPr>
            </w:pPr>
            <w:r>
              <w:rPr>
                <w:b/>
                <w:lang w:val="pt-BR"/>
              </w:rPr>
              <w:t>Lê Văn Bình</w:t>
            </w:r>
          </w:p>
        </w:tc>
      </w:tr>
      <w:tr w:rsidR="00D919C3" w:rsidRPr="000A6A3D" w14:paraId="547D0E29" w14:textId="77777777" w:rsidTr="00807B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433" w:type="dxa"/>
            <w:gridSpan w:val="2"/>
            <w:shd w:val="clear" w:color="auto" w:fill="auto"/>
          </w:tcPr>
          <w:p w14:paraId="5BAEE92E" w14:textId="77777777" w:rsidR="00D919C3" w:rsidRPr="000A6A3D" w:rsidRDefault="00D919C3" w:rsidP="000A6A3D">
            <w:pPr>
              <w:rPr>
                <w:lang w:val="pt-BR"/>
              </w:rPr>
            </w:pPr>
          </w:p>
        </w:tc>
        <w:tc>
          <w:tcPr>
            <w:tcW w:w="6915" w:type="dxa"/>
            <w:shd w:val="clear" w:color="auto" w:fill="auto"/>
          </w:tcPr>
          <w:p w14:paraId="7B6C874A" w14:textId="77777777" w:rsidR="00D919C3" w:rsidRDefault="00D919C3" w:rsidP="000A6A3D">
            <w:pPr>
              <w:rPr>
                <w:lang w:val="pt-BR"/>
              </w:rPr>
            </w:pPr>
          </w:p>
          <w:p w14:paraId="0D8F1341" w14:textId="77777777" w:rsidR="00605030" w:rsidRDefault="00605030" w:rsidP="000A6A3D">
            <w:pPr>
              <w:rPr>
                <w:lang w:val="pt-BR"/>
              </w:rPr>
            </w:pPr>
          </w:p>
          <w:p w14:paraId="015E6CB8" w14:textId="77777777" w:rsidR="00605030" w:rsidRDefault="00605030" w:rsidP="000A6A3D">
            <w:pPr>
              <w:rPr>
                <w:lang w:val="pt-BR"/>
              </w:rPr>
            </w:pPr>
          </w:p>
          <w:p w14:paraId="1E7D870B" w14:textId="77777777" w:rsidR="00605030" w:rsidRDefault="00605030" w:rsidP="000A6A3D">
            <w:pPr>
              <w:rPr>
                <w:lang w:val="pt-BR"/>
              </w:rPr>
            </w:pPr>
          </w:p>
          <w:p w14:paraId="50B26D50" w14:textId="77777777" w:rsidR="00605030" w:rsidRDefault="00605030" w:rsidP="000A6A3D">
            <w:pPr>
              <w:rPr>
                <w:lang w:val="pt-BR"/>
              </w:rPr>
            </w:pPr>
          </w:p>
          <w:p w14:paraId="681883DE" w14:textId="77777777" w:rsidR="00605030" w:rsidRDefault="00605030" w:rsidP="000A6A3D">
            <w:pPr>
              <w:rPr>
                <w:lang w:val="pt-BR"/>
              </w:rPr>
            </w:pPr>
          </w:p>
          <w:p w14:paraId="52EA2DD8" w14:textId="77777777" w:rsidR="00605030" w:rsidRDefault="00605030" w:rsidP="000A6A3D">
            <w:pPr>
              <w:rPr>
                <w:lang w:val="pt-BR"/>
              </w:rPr>
            </w:pPr>
          </w:p>
          <w:p w14:paraId="7CED95E0" w14:textId="77777777" w:rsidR="00091A6C" w:rsidRDefault="00091A6C" w:rsidP="000A6A3D">
            <w:pPr>
              <w:rPr>
                <w:lang w:val="pt-BR"/>
              </w:rPr>
            </w:pPr>
          </w:p>
          <w:p w14:paraId="60346113" w14:textId="77777777" w:rsidR="00091A6C" w:rsidRPr="000A6A3D" w:rsidRDefault="00091A6C" w:rsidP="000A6A3D">
            <w:pPr>
              <w:rPr>
                <w:lang w:val="pt-BR"/>
              </w:rPr>
            </w:pPr>
          </w:p>
        </w:tc>
      </w:tr>
    </w:tbl>
    <w:p w14:paraId="1FF184FE" w14:textId="787879E0" w:rsidR="00E32631" w:rsidRPr="000A6A3D" w:rsidRDefault="00E32631" w:rsidP="000A6A3D"/>
    <w:tbl>
      <w:tblPr>
        <w:tblW w:w="10738" w:type="dxa"/>
        <w:tblInd w:w="108" w:type="dxa"/>
        <w:tblLook w:val="01E0" w:firstRow="1" w:lastRow="1" w:firstColumn="1" w:lastColumn="1" w:noHBand="0" w:noVBand="0"/>
      </w:tblPr>
      <w:tblGrid>
        <w:gridCol w:w="3870"/>
        <w:gridCol w:w="6868"/>
      </w:tblGrid>
      <w:tr w:rsidR="00E32631" w:rsidRPr="000A6A3D" w14:paraId="45024B14" w14:textId="77777777" w:rsidTr="00114B7C">
        <w:tc>
          <w:tcPr>
            <w:tcW w:w="3870" w:type="dxa"/>
            <w:shd w:val="clear" w:color="auto" w:fill="auto"/>
          </w:tcPr>
          <w:p w14:paraId="50929C2F" w14:textId="628423A9" w:rsidR="00E32631" w:rsidRPr="000A6A3D" w:rsidRDefault="00E32631" w:rsidP="000A6A3D">
            <w:pPr>
              <w:rPr>
                <w:lang w:val="pt-BR"/>
              </w:rPr>
            </w:pPr>
            <w:r w:rsidRPr="000A6A3D">
              <w:br w:type="page"/>
            </w:r>
            <w:r w:rsidRPr="000A6A3D">
              <w:rPr>
                <w:lang w:val="pt-BR"/>
              </w:rPr>
              <w:t>Giáo án số:  09</w:t>
            </w:r>
          </w:p>
        </w:tc>
        <w:tc>
          <w:tcPr>
            <w:tcW w:w="6868" w:type="dxa"/>
            <w:shd w:val="clear" w:color="auto" w:fill="auto"/>
          </w:tcPr>
          <w:p w14:paraId="237EA8BE" w14:textId="43D275B5" w:rsidR="00E32631" w:rsidRPr="000A6A3D" w:rsidRDefault="00E32631" w:rsidP="000A6A3D">
            <w:r w:rsidRPr="000A6A3D">
              <w:t xml:space="preserve">Thời gian thực hiện: </w:t>
            </w:r>
            <w:r w:rsidR="00A2487B">
              <w:t>5</w:t>
            </w:r>
            <w:r w:rsidRPr="000A6A3D">
              <w:t xml:space="preserve"> tiết</w:t>
            </w:r>
          </w:p>
          <w:p w14:paraId="237A5EFA" w14:textId="77777777" w:rsidR="000542D7" w:rsidRDefault="000542D7" w:rsidP="000542D7">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89A5385" w14:textId="77777777" w:rsidR="000542D7" w:rsidRPr="000A6A3D" w:rsidRDefault="000542D7" w:rsidP="000542D7">
            <w:pPr>
              <w:tabs>
                <w:tab w:val="right" w:leader="dot" w:pos="3331"/>
              </w:tabs>
            </w:pPr>
            <w:r>
              <w:rPr>
                <w:b/>
                <w:bCs/>
              </w:rPr>
              <w:t xml:space="preserve">                                                  ANCOL-PHENOL</w:t>
            </w:r>
          </w:p>
          <w:p w14:paraId="513E9FD5" w14:textId="37832D14" w:rsidR="00E32631" w:rsidRPr="000A6A3D" w:rsidRDefault="001E36D0" w:rsidP="000A6A3D">
            <w:r w:rsidRPr="000A6A3D">
              <w:t xml:space="preserve">Thực hiện ngày    </w:t>
            </w:r>
            <w:r>
              <w:t xml:space="preserve"> </w:t>
            </w:r>
            <w:r w:rsidR="00430DD5">
              <w:t>15</w:t>
            </w:r>
            <w:r w:rsidR="002F49A4">
              <w:t>, 16</w:t>
            </w:r>
            <w:r w:rsidR="00430DD5">
              <w:t xml:space="preserve">     </w:t>
            </w:r>
            <w:r w:rsidRPr="000A6A3D">
              <w:t xml:space="preserve">tháng   </w:t>
            </w:r>
            <w:r w:rsidR="00430DD5">
              <w:t xml:space="preserve"> </w:t>
            </w:r>
            <w:r w:rsidRPr="000A6A3D">
              <w:t xml:space="preserve"> </w:t>
            </w:r>
            <w:r w:rsidR="00430DD5">
              <w:t>09</w:t>
            </w:r>
            <w:r>
              <w:t xml:space="preserve">      </w:t>
            </w:r>
            <w:r w:rsidRPr="000A6A3D">
              <w:t xml:space="preserve">năm </w:t>
            </w:r>
            <w:r w:rsidR="005565C1">
              <w:t xml:space="preserve"> </w:t>
            </w:r>
            <w:r w:rsidRPr="000A6A3D">
              <w:t>20</w:t>
            </w:r>
            <w:r w:rsidR="00430DD5">
              <w:t>21</w:t>
            </w:r>
            <w:r w:rsidRPr="000A6A3D">
              <w:t xml:space="preserve"> </w:t>
            </w:r>
            <w:r w:rsidR="00E32631" w:rsidRPr="000A6A3D">
              <w:t xml:space="preserve"> </w:t>
            </w:r>
          </w:p>
          <w:p w14:paraId="6A8680A6" w14:textId="77777777" w:rsidR="00E32631" w:rsidRPr="000A6A3D" w:rsidRDefault="00E32631" w:rsidP="000A6A3D"/>
        </w:tc>
      </w:tr>
    </w:tbl>
    <w:p w14:paraId="040711E4" w14:textId="4F69B8FA"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0542D7">
        <w:rPr>
          <w:b/>
          <w:i/>
        </w:rPr>
        <w:t>52</w:t>
      </w:r>
      <w:r w:rsidRPr="000A6A3D">
        <w:rPr>
          <w:b/>
          <w:i/>
        </w:rPr>
        <w:t xml:space="preserve">: </w:t>
      </w:r>
      <w:r w:rsidR="000542D7">
        <w:rPr>
          <w:b/>
        </w:rPr>
        <w:t>ANCOL</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1BC25FA5" w14:textId="000E55D2" w:rsidR="004643CD" w:rsidRPr="004643CD" w:rsidRDefault="004643CD" w:rsidP="00DE51FA">
      <w:pPr>
        <w:tabs>
          <w:tab w:val="left" w:leader="dot" w:pos="9540"/>
        </w:tabs>
        <w:jc w:val="both"/>
      </w:pPr>
      <w:r>
        <w:t xml:space="preserve">     Trình bày được</w:t>
      </w:r>
      <w:r w:rsidRPr="004643CD">
        <w:t xml:space="preserve"> định nghĩa, </w:t>
      </w:r>
      <w:r w:rsidR="0036269C">
        <w:t xml:space="preserve">cách </w:t>
      </w:r>
      <w:r w:rsidRPr="004643CD">
        <w:t>phân loại, liên kết hidro của ancol.</w:t>
      </w:r>
    </w:p>
    <w:p w14:paraId="0ADBF79D" w14:textId="63C1B4B7" w:rsidR="004643CD" w:rsidRPr="004643CD" w:rsidRDefault="0036269C" w:rsidP="00DE51FA">
      <w:pPr>
        <w:tabs>
          <w:tab w:val="left" w:leader="dot" w:pos="9540"/>
        </w:tabs>
        <w:ind w:firstLine="284"/>
        <w:jc w:val="both"/>
      </w:pPr>
      <w:r>
        <w:t>Nêu được</w:t>
      </w:r>
      <w:r w:rsidR="004643CD" w:rsidRPr="004643CD">
        <w:t xml:space="preserve"> phương pháp điều chế ancol và ứng dụng của ancol etylic.</w:t>
      </w:r>
    </w:p>
    <w:p w14:paraId="11D648A4" w14:textId="3B748B87" w:rsidR="00E32631" w:rsidRPr="004643CD" w:rsidRDefault="00E32631" w:rsidP="00DE51FA">
      <w:pPr>
        <w:jc w:val="both"/>
        <w:rPr>
          <w:b/>
        </w:rPr>
      </w:pPr>
      <w:r w:rsidRPr="004643CD">
        <w:rPr>
          <w:b/>
          <w:bCs/>
        </w:rPr>
        <w:t xml:space="preserve">2. </w:t>
      </w:r>
      <w:r w:rsidR="004D3139" w:rsidRPr="004643CD">
        <w:rPr>
          <w:b/>
          <w:bCs/>
        </w:rPr>
        <w:t>Kỹ năng</w:t>
      </w:r>
      <w:r w:rsidRPr="004643CD">
        <w:rPr>
          <w:b/>
          <w:bCs/>
        </w:rPr>
        <w:t xml:space="preserve">: </w:t>
      </w:r>
    </w:p>
    <w:p w14:paraId="299B3315" w14:textId="358C1135" w:rsidR="004643CD" w:rsidRPr="004643CD" w:rsidRDefault="0036269C" w:rsidP="00DE51FA">
      <w:pPr>
        <w:tabs>
          <w:tab w:val="left" w:leader="dot" w:pos="9540"/>
        </w:tabs>
        <w:ind w:firstLine="284"/>
        <w:jc w:val="both"/>
      </w:pPr>
      <w:r>
        <w:t>V</w:t>
      </w:r>
      <w:r w:rsidR="004643CD" w:rsidRPr="004643CD">
        <w:t>iết được công thức cấu tạo các đồng phân ancol, đọc được tên của các ancol khi biết công thức cấu tạo và viết được công thức cấu tạo khi biết tên.</w:t>
      </w:r>
    </w:p>
    <w:p w14:paraId="42038186" w14:textId="7B034742" w:rsidR="004643CD" w:rsidRPr="004643CD" w:rsidRDefault="0036269C" w:rsidP="00DE51FA">
      <w:pPr>
        <w:tabs>
          <w:tab w:val="left" w:leader="dot" w:pos="9540"/>
        </w:tabs>
        <w:ind w:firstLine="284"/>
        <w:jc w:val="both"/>
      </w:pPr>
      <w:r>
        <w:t xml:space="preserve">Viết </w:t>
      </w:r>
      <w:r w:rsidR="004643CD" w:rsidRPr="004643CD">
        <w:t xml:space="preserve">được </w:t>
      </w:r>
      <w:r>
        <w:t>phương trình phản ứng minh họa tính</w:t>
      </w:r>
      <w:r w:rsidR="004643CD" w:rsidRPr="004643CD">
        <w:t xml:space="preserve"> chất của ancol. </w:t>
      </w:r>
    </w:p>
    <w:p w14:paraId="1B8CC3CE" w14:textId="4067D34D" w:rsidR="004643CD" w:rsidRPr="004643CD" w:rsidRDefault="0036269C" w:rsidP="00DE51FA">
      <w:pPr>
        <w:tabs>
          <w:tab w:val="left" w:leader="dot" w:pos="9540"/>
        </w:tabs>
        <w:ind w:firstLine="284"/>
        <w:jc w:val="both"/>
      </w:pPr>
      <w:r>
        <w:t>G</w:t>
      </w:r>
      <w:r w:rsidR="004643CD" w:rsidRPr="004643CD">
        <w:t xml:space="preserve">iải được các bài tập </w:t>
      </w:r>
      <w:r>
        <w:t>về ancol.</w:t>
      </w:r>
    </w:p>
    <w:p w14:paraId="6CACBC34" w14:textId="008A2999" w:rsidR="00E32631" w:rsidRPr="000A6A3D" w:rsidRDefault="00E32631" w:rsidP="00DE51FA">
      <w:pPr>
        <w:jc w:val="both"/>
        <w:rPr>
          <w:lang w:val="vi-VN"/>
        </w:rPr>
      </w:pPr>
      <w:r w:rsidRPr="000A6A3D">
        <w:rPr>
          <w:b/>
          <w:bCs/>
        </w:rPr>
        <w:t>3. Thái độ:</w:t>
      </w:r>
    </w:p>
    <w:p w14:paraId="39BD0B8E" w14:textId="0F0DCC2D" w:rsidR="00E32631" w:rsidRPr="000A6A3D" w:rsidRDefault="004643CD"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32631" w:rsidRPr="000A6A3D">
        <w:rPr>
          <w:color w:val="000000"/>
        </w:rPr>
        <w:t>inh có</w:t>
      </w:r>
      <w:r w:rsidR="00E32631" w:rsidRPr="000A6A3D">
        <w:rPr>
          <w:color w:val="000000"/>
          <w:lang w:val="vi-VN"/>
        </w:rPr>
        <w:t xml:space="preserve"> </w:t>
      </w:r>
      <w:r w:rsidR="00E32631" w:rsidRPr="000A6A3D">
        <w:rPr>
          <w:bCs/>
        </w:rPr>
        <w:t>lòng say mê học tập, biết vận dụng những kiến thức được học vào cuộc sống</w:t>
      </w:r>
      <w:r w:rsidR="00E32631" w:rsidRPr="000A6A3D">
        <w:rPr>
          <w:bCs/>
          <w:lang w:val="vi-VN"/>
        </w:rPr>
        <w:t>, có</w:t>
      </w:r>
      <w:r w:rsidR="00E32631" w:rsidRPr="000A6A3D">
        <w:rPr>
          <w:bCs/>
        </w:rPr>
        <w:t xml:space="preserve"> </w:t>
      </w:r>
      <w:r w:rsidR="00E32631" w:rsidRPr="000A6A3D">
        <w:rPr>
          <w:color w:val="000000"/>
        </w:rPr>
        <w:t>tư duy khoa học, logic trước các sự vật hiện tượng trong tự nhiên</w:t>
      </w:r>
      <w:r w:rsidR="00E32631" w:rsidRPr="000A6A3D">
        <w:rPr>
          <w:color w:val="000000"/>
          <w:lang w:val="vi-VN"/>
        </w:rPr>
        <w:t>,</w:t>
      </w:r>
      <w:r w:rsidR="00E32631" w:rsidRPr="000A6A3D">
        <w:rPr>
          <w:bCs/>
        </w:rPr>
        <w:t xml:space="preserve"> có ý thức bảo vệ môi trường và tài</w:t>
      </w:r>
      <w:r w:rsidR="00E32631" w:rsidRPr="000A6A3D">
        <w:rPr>
          <w:color w:val="000000"/>
        </w:rPr>
        <w:t xml:space="preserve"> </w:t>
      </w:r>
      <w:r w:rsidR="00E32631" w:rsidRPr="000A6A3D">
        <w:rPr>
          <w:bCs/>
        </w:rPr>
        <w:t xml:space="preserve">nguyên, sử dụng </w:t>
      </w:r>
      <w:r w:rsidR="00113F9F">
        <w:rPr>
          <w:bCs/>
        </w:rPr>
        <w:t>hợp lý</w:t>
      </w:r>
      <w:r w:rsidR="00E32631"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A2487B"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A2487B" w:rsidRPr="000A6A3D" w:rsidRDefault="00A2487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A2487B" w:rsidRPr="000A6A3D" w:rsidRDefault="00A2487B" w:rsidP="000A6A3D">
            <w:pPr>
              <w:rPr>
                <w:lang w:val="de-DE"/>
              </w:rPr>
            </w:pPr>
            <w:r w:rsidRPr="000A6A3D">
              <w:rPr>
                <w:b/>
                <w:bCs/>
                <w:u w:val="single"/>
                <w:lang w:val="de-DE"/>
              </w:rPr>
              <w:t>Dẫn nhập</w:t>
            </w:r>
          </w:p>
          <w:p w14:paraId="6CFA7650" w14:textId="499E3E44" w:rsidR="00A2487B" w:rsidRPr="000A6A3D" w:rsidRDefault="00A2487B" w:rsidP="00A2487B">
            <w:r w:rsidRPr="000A6A3D">
              <w:rPr>
                <w:iCs/>
                <w:lang w:val="de-DE"/>
              </w:rPr>
              <w:t xml:space="preserve">- </w:t>
            </w:r>
            <w:r>
              <w:rPr>
                <w:iCs/>
                <w:lang w:val="de-DE"/>
              </w:rPr>
              <w:t xml:space="preserve">Viết phương trình </w:t>
            </w:r>
            <w:r>
              <w:t>p</w:t>
            </w:r>
            <w:r w:rsidRPr="00807B35">
              <w:t>hản ứng thế nguyên tử halogen</w:t>
            </w:r>
            <w:r>
              <w:t>, p</w:t>
            </w:r>
            <w:r w:rsidRPr="00807B35">
              <w:t>hản ứng tách hidro halogen</w:t>
            </w:r>
            <w:r>
              <w:t xml:space="preserve"> của dx halogen</w:t>
            </w:r>
            <w:r w:rsidRPr="000A6A3D">
              <w:t>.</w:t>
            </w:r>
          </w:p>
          <w:p w14:paraId="5F99D50B" w14:textId="74A251FA" w:rsidR="00A2487B" w:rsidRPr="000A6A3D" w:rsidRDefault="00A2487B" w:rsidP="00A2487B">
            <w:pPr>
              <w:jc w:val="both"/>
              <w:rPr>
                <w:lang w:val="de-DE"/>
              </w:rPr>
            </w:pPr>
            <w:r w:rsidRPr="000A6A3D">
              <w:rPr>
                <w:iCs/>
                <w:lang w:val="de-DE"/>
              </w:rPr>
              <w:t xml:space="preserve">- Giới thiệu </w:t>
            </w:r>
            <w:r>
              <w:rPr>
                <w:iCs/>
                <w:lang w:val="de-DE"/>
              </w:rPr>
              <w:t>ứng dụng của ancol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61BF89" w14:textId="77777777" w:rsidR="00A2487B" w:rsidRPr="000A6A3D" w:rsidRDefault="00A2487B" w:rsidP="00703E57">
            <w:pPr>
              <w:jc w:val="both"/>
              <w:rPr>
                <w:lang w:val="de-DE"/>
              </w:rPr>
            </w:pPr>
          </w:p>
          <w:p w14:paraId="5CFDDA43" w14:textId="77777777" w:rsidR="00A2487B" w:rsidRPr="000A6A3D" w:rsidRDefault="00A2487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882D996" w14:textId="11AB20F9" w:rsidR="00A2487B" w:rsidRPr="000A6A3D" w:rsidRDefault="00A2487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A2487B" w:rsidRPr="000A6A3D" w:rsidRDefault="00A2487B" w:rsidP="00703E57">
            <w:pPr>
              <w:jc w:val="both"/>
              <w:rPr>
                <w:lang w:val="de-DE"/>
              </w:rPr>
            </w:pPr>
          </w:p>
          <w:p w14:paraId="5C24155D" w14:textId="1A5894D6" w:rsidR="00A2487B" w:rsidRPr="000A6A3D" w:rsidRDefault="00A2487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F5488F8" w14:textId="77777777" w:rsidR="00A2487B" w:rsidRPr="000A6A3D" w:rsidRDefault="00A2487B" w:rsidP="00703E57">
            <w:pPr>
              <w:jc w:val="both"/>
              <w:rPr>
                <w:lang w:val="de-DE"/>
              </w:rPr>
            </w:pPr>
          </w:p>
          <w:p w14:paraId="1917796C" w14:textId="77777777" w:rsidR="00A2487B" w:rsidRPr="000A6A3D" w:rsidRDefault="00A2487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A2487B" w:rsidRPr="000A6A3D" w:rsidRDefault="00A2487B" w:rsidP="000A6A3D">
            <w:pPr>
              <w:rPr>
                <w:lang w:val="de-DE"/>
              </w:rPr>
            </w:pPr>
          </w:p>
          <w:p w14:paraId="0FBE12B8" w14:textId="1239A056" w:rsidR="00A2487B" w:rsidRPr="000A6A3D" w:rsidRDefault="00DE51FA" w:rsidP="000A6A3D">
            <w:pPr>
              <w:jc w:val="center"/>
              <w:rPr>
                <w:lang w:val="pt-BR"/>
              </w:rPr>
            </w:pPr>
            <w:r>
              <w:rPr>
                <w:lang w:val="pt-BR"/>
              </w:rPr>
              <w:t>8</w:t>
            </w:r>
          </w:p>
          <w:p w14:paraId="09E0DDA9" w14:textId="77777777" w:rsidR="00A2487B" w:rsidRPr="000A6A3D" w:rsidRDefault="00A2487B" w:rsidP="000A6A3D">
            <w:pPr>
              <w:jc w:val="center"/>
              <w:rPr>
                <w:lang w:val="de-DE"/>
              </w:rPr>
            </w:pPr>
            <w:r w:rsidRPr="000A6A3D">
              <w:rPr>
                <w:lang w:val="pt-BR"/>
              </w:rPr>
              <w:t>phút</w:t>
            </w:r>
            <w:r w:rsidRPr="000A6A3D">
              <w:rPr>
                <w:lang w:val="de-DE"/>
              </w:rPr>
              <w:t xml:space="preserve"> </w:t>
            </w:r>
          </w:p>
        </w:tc>
      </w:tr>
      <w:tr w:rsidR="00395DB4"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395DB4" w:rsidRPr="000A6A3D" w:rsidRDefault="00395DB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395DB4" w:rsidRPr="00DD328E" w:rsidRDefault="00395DB4" w:rsidP="000A6A3D">
            <w:pPr>
              <w:rPr>
                <w:b/>
                <w:bCs/>
                <w:u w:val="single"/>
                <w:lang w:val="nb-NO"/>
              </w:rPr>
            </w:pPr>
            <w:r w:rsidRPr="00DD328E">
              <w:rPr>
                <w:b/>
                <w:bCs/>
                <w:u w:val="single"/>
                <w:lang w:val="nb-NO"/>
              </w:rPr>
              <w:t>Giảng bài mới</w:t>
            </w:r>
          </w:p>
          <w:p w14:paraId="62EA1B18"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u w:val="single"/>
              </w:rPr>
            </w:pPr>
            <w:bookmarkStart w:id="65" w:name="_Toc8233515"/>
            <w:r w:rsidRPr="00DD328E">
              <w:rPr>
                <w:rFonts w:ascii="Times New Roman" w:hAnsi="Times New Roman"/>
                <w:b/>
                <w:sz w:val="24"/>
                <w:u w:val="single"/>
              </w:rPr>
              <w:t>Định nghĩa, phân loại</w:t>
            </w:r>
            <w:bookmarkEnd w:id="65"/>
          </w:p>
          <w:p w14:paraId="4A1E4741" w14:textId="77777777" w:rsidR="00395DB4" w:rsidRPr="00DD328E" w:rsidRDefault="00395DB4" w:rsidP="00D444DD">
            <w:pPr>
              <w:pStyle w:val="Heading3"/>
              <w:ind w:left="480" w:hanging="480"/>
            </w:pPr>
            <w:bookmarkStart w:id="66" w:name="_Toc8233516"/>
            <w:r w:rsidRPr="00DD328E">
              <w:t>1.1. Định nghĩa</w:t>
            </w:r>
            <w:bookmarkEnd w:id="66"/>
          </w:p>
          <w:p w14:paraId="4F9508D7" w14:textId="77777777" w:rsidR="00395DB4" w:rsidRPr="00DD328E" w:rsidRDefault="00395DB4" w:rsidP="00D444DD">
            <w:pPr>
              <w:pStyle w:val="Heading3"/>
              <w:ind w:left="480" w:hanging="480"/>
            </w:pPr>
            <w:bookmarkStart w:id="67" w:name="_Toc8233517"/>
            <w:r w:rsidRPr="00DD328E">
              <w:t>1.2. Phân loại</w:t>
            </w:r>
            <w:bookmarkEnd w:id="67"/>
          </w:p>
          <w:p w14:paraId="0B7FAAF4" w14:textId="77777777" w:rsidR="00395DB4" w:rsidRPr="00DD328E" w:rsidRDefault="00CB0009" w:rsidP="00D444DD">
            <w:pPr>
              <w:pStyle w:val="ListParagraph"/>
              <w:numPr>
                <w:ilvl w:val="0"/>
                <w:numId w:val="22"/>
              </w:numPr>
              <w:spacing w:before="120"/>
              <w:ind w:left="425" w:hanging="425"/>
              <w:rPr>
                <w:b/>
              </w:rPr>
            </w:pPr>
            <w:hyperlink r:id="rId76" w:anchor="m" w:tgtFrame="_blank" w:history="1">
              <w:r w:rsidR="00395DB4" w:rsidRPr="00DD328E">
                <w:rPr>
                  <w:b/>
                  <w:u w:val="single"/>
                </w:rPr>
                <w:t>Đồng phân</w:t>
              </w:r>
            </w:hyperlink>
            <w:r w:rsidR="00395DB4" w:rsidRPr="00DD328E">
              <w:rPr>
                <w:b/>
                <w:u w:val="single"/>
              </w:rPr>
              <w:t xml:space="preserve">, danh pháp </w:t>
            </w:r>
          </w:p>
          <w:p w14:paraId="3BCE054B" w14:textId="77777777" w:rsidR="00395DB4" w:rsidRPr="00DD328E" w:rsidRDefault="00395DB4" w:rsidP="00D444DD">
            <w:pPr>
              <w:rPr>
                <w:b/>
              </w:rPr>
            </w:pPr>
            <w:r w:rsidRPr="00DD328E">
              <w:rPr>
                <w:b/>
              </w:rPr>
              <w:t xml:space="preserve">2.1. </w:t>
            </w:r>
            <w:hyperlink r:id="rId77" w:anchor="m" w:tgtFrame="_blank" w:history="1">
              <w:r w:rsidRPr="00DD328E">
                <w:rPr>
                  <w:b/>
                </w:rPr>
                <w:t>Đồng phân</w:t>
              </w:r>
            </w:hyperlink>
          </w:p>
          <w:p w14:paraId="31D41E22" w14:textId="77777777" w:rsidR="00395DB4" w:rsidRPr="00DD328E" w:rsidRDefault="00395DB4" w:rsidP="00D444DD">
            <w:pPr>
              <w:spacing w:before="120"/>
              <w:rPr>
                <w:rStyle w:val="Strong"/>
                <w:lang w:val="pt-BR"/>
              </w:rPr>
            </w:pPr>
            <w:r w:rsidRPr="00DD328E">
              <w:rPr>
                <w:rStyle w:val="Emphasis"/>
                <w:b/>
                <w:bCs/>
                <w:i w:val="0"/>
                <w:lang w:val="pt-BR"/>
              </w:rPr>
              <w:t xml:space="preserve">2.2. Danh pháp </w:t>
            </w:r>
            <w:r w:rsidRPr="00DD328E">
              <w:rPr>
                <w:i/>
                <w:lang w:val="pt-BR"/>
              </w:rPr>
              <w:br/>
            </w:r>
            <w:r w:rsidRPr="00DD328E">
              <w:rPr>
                <w:rStyle w:val="Strong"/>
                <w:lang w:val="pt-BR"/>
              </w:rPr>
              <w:t xml:space="preserve"> </w:t>
            </w:r>
            <w:r w:rsidRPr="00DD328E">
              <w:rPr>
                <w:rStyle w:val="Strong"/>
                <w:i/>
                <w:lang w:val="pt-BR"/>
              </w:rPr>
              <w:t>2.2.1. Tên thông thường</w:t>
            </w:r>
            <w:r w:rsidRPr="00DD328E">
              <w:rPr>
                <w:rStyle w:val="Strong"/>
                <w:lang w:val="pt-BR"/>
              </w:rPr>
              <w:t xml:space="preserve"> </w:t>
            </w:r>
          </w:p>
          <w:p w14:paraId="16360D85" w14:textId="77777777" w:rsidR="00395DB4" w:rsidRPr="00DD328E" w:rsidRDefault="00395DB4" w:rsidP="00D444DD">
            <w:pPr>
              <w:spacing w:before="120"/>
              <w:ind w:left="720" w:hanging="720"/>
              <w:rPr>
                <w:rStyle w:val="Strong"/>
              </w:rPr>
            </w:pPr>
            <w:r w:rsidRPr="00DD328E">
              <w:rPr>
                <w:rStyle w:val="Strong"/>
                <w:i/>
              </w:rPr>
              <w:t>2.2.2. Tên thay thế</w:t>
            </w:r>
            <w:r w:rsidRPr="00DD328E">
              <w:rPr>
                <w:rStyle w:val="Strong"/>
              </w:rPr>
              <w:t xml:space="preserve"> </w:t>
            </w:r>
          </w:p>
          <w:p w14:paraId="32B15819" w14:textId="77777777" w:rsidR="00395DB4" w:rsidRPr="00DD328E" w:rsidRDefault="00395DB4" w:rsidP="00D444DD">
            <w:pPr>
              <w:spacing w:before="120"/>
              <w:ind w:left="720" w:hanging="720"/>
              <w:rPr>
                <w:b/>
              </w:rPr>
            </w:pPr>
            <w:r w:rsidRPr="00DD328E">
              <w:rPr>
                <w:rStyle w:val="Strong"/>
                <w:b w:val="0"/>
              </w:rPr>
              <w:t xml:space="preserve">Tên </w:t>
            </w:r>
            <w:hyperlink r:id="rId78" w:tgtFrame="_blank" w:history="1">
              <w:r w:rsidRPr="00FB457F">
                <w:rPr>
                  <w:rStyle w:val="Hyperlink"/>
                  <w:b/>
                  <w:color w:val="auto"/>
                  <w:u w:val="none"/>
                </w:rPr>
                <w:t>hiđrocacbon</w:t>
              </w:r>
            </w:hyperlink>
            <w:r w:rsidRPr="00FB457F">
              <w:rPr>
                <w:rStyle w:val="Strong"/>
                <w:b w:val="0"/>
              </w:rPr>
              <w:t xml:space="preserve"> </w:t>
            </w:r>
            <w:r w:rsidRPr="00DD328E">
              <w:rPr>
                <w:rStyle w:val="Strong"/>
                <w:b w:val="0"/>
              </w:rPr>
              <w:t xml:space="preserve">tương ứng với mạch chính + số chỉ vị trí nhóm –OH + ol </w:t>
            </w:r>
          </w:p>
          <w:p w14:paraId="45AAD132"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rPr>
            </w:pPr>
            <w:bookmarkStart w:id="68" w:name="_Toc8233518"/>
            <w:r w:rsidRPr="00DD328E">
              <w:rPr>
                <w:rFonts w:ascii="Times New Roman" w:hAnsi="Times New Roman"/>
                <w:b/>
                <w:sz w:val="24"/>
              </w:rPr>
              <w:t>Tính chất vật lí</w:t>
            </w:r>
            <w:bookmarkEnd w:id="68"/>
          </w:p>
          <w:p w14:paraId="1CD2AE4F" w14:textId="77777777" w:rsidR="00395DB4" w:rsidRPr="00DD328E" w:rsidRDefault="00395DB4" w:rsidP="00D444DD">
            <w:pPr>
              <w:spacing w:before="120"/>
              <w:rPr>
                <w:b/>
              </w:rPr>
            </w:pPr>
            <w:r w:rsidRPr="00DD328E">
              <w:rPr>
                <w:b/>
              </w:rPr>
              <w:t>Liên kết hidro</w:t>
            </w:r>
          </w:p>
          <w:p w14:paraId="2C1D3B79" w14:textId="77777777" w:rsidR="00395DB4" w:rsidRPr="00DD328E"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69" w:name="_Toc8233519"/>
            <w:r w:rsidRPr="00DD328E">
              <w:rPr>
                <w:rFonts w:ascii="Times New Roman" w:hAnsi="Times New Roman"/>
                <w:b/>
                <w:sz w:val="24"/>
              </w:rPr>
              <w:lastRenderedPageBreak/>
              <w:t>Tính chất hóa học</w:t>
            </w:r>
            <w:bookmarkEnd w:id="69"/>
          </w:p>
          <w:p w14:paraId="787F69AB" w14:textId="77777777" w:rsidR="00395DB4" w:rsidRPr="00DD328E" w:rsidRDefault="00395DB4" w:rsidP="00DD328E">
            <w:pPr>
              <w:pStyle w:val="Heading3"/>
              <w:ind w:left="480" w:hanging="480"/>
            </w:pPr>
            <w:bookmarkStart w:id="70" w:name="_Toc8233520"/>
            <w:r w:rsidRPr="00DD328E">
              <w:t>4.1. Phản ứng thế H của nhóm -OH</w:t>
            </w:r>
            <w:bookmarkEnd w:id="70"/>
          </w:p>
          <w:p w14:paraId="4B05C7B9" w14:textId="77777777" w:rsidR="00395DB4" w:rsidRPr="00DD328E" w:rsidRDefault="00395DB4" w:rsidP="00DD328E">
            <w:pPr>
              <w:spacing w:before="120"/>
              <w:jc w:val="both"/>
              <w:rPr>
                <w:b/>
                <w:i/>
              </w:rPr>
            </w:pPr>
            <w:r w:rsidRPr="00DD328E">
              <w:rPr>
                <w:b/>
                <w:i/>
              </w:rPr>
              <w:t>4.1.1. Tính chất chung của ancol</w:t>
            </w:r>
          </w:p>
          <w:p w14:paraId="20C7DE6A" w14:textId="1C42FB58" w:rsidR="00395DB4" w:rsidRPr="00DD328E" w:rsidRDefault="00395DB4" w:rsidP="0092770B">
            <w:pPr>
              <w:spacing w:before="120"/>
              <w:jc w:val="both"/>
            </w:pPr>
            <w:r>
              <w:t xml:space="preserve">    </w:t>
            </w:r>
            <w:r w:rsidRPr="00DD328E">
              <w:t>2C</w:t>
            </w:r>
            <w:r w:rsidRPr="00DD328E">
              <w:rPr>
                <w:vertAlign w:val="subscript"/>
              </w:rPr>
              <w:t>2</w:t>
            </w:r>
            <w:r w:rsidRPr="00DD328E">
              <w:t>H</w:t>
            </w:r>
            <w:r w:rsidRPr="00DD328E">
              <w:rPr>
                <w:vertAlign w:val="subscript"/>
              </w:rPr>
              <w:t>5</w:t>
            </w:r>
            <w:r w:rsidRPr="00DD328E">
              <w:t xml:space="preserve">OH + 2Na </w:t>
            </w:r>
            <w:r w:rsidRPr="00DD328E">
              <w:sym w:font="Symbol" w:char="F0AE"/>
            </w:r>
            <w:r w:rsidRPr="00DD328E">
              <w:t xml:space="preserve"> 2C</w:t>
            </w:r>
            <w:r w:rsidRPr="00DD328E">
              <w:rPr>
                <w:vertAlign w:val="subscript"/>
              </w:rPr>
              <w:t>2</w:t>
            </w:r>
            <w:r w:rsidRPr="00DD328E">
              <w:t>H</w:t>
            </w:r>
            <w:r w:rsidRPr="00DD328E">
              <w:rPr>
                <w:vertAlign w:val="subscript"/>
              </w:rPr>
              <w:t>5</w:t>
            </w:r>
            <w:r w:rsidRPr="00DD328E">
              <w:t>ONa + H</w:t>
            </w:r>
            <w:r w:rsidRPr="00DD328E">
              <w:rPr>
                <w:vertAlign w:val="subscript"/>
              </w:rPr>
              <w:t>2</w:t>
            </w:r>
          </w:p>
          <w:p w14:paraId="2EAC5E9A" w14:textId="77777777" w:rsidR="00395DB4" w:rsidRPr="00DD328E" w:rsidRDefault="00395DB4" w:rsidP="00DD328E">
            <w:pPr>
              <w:spacing w:before="120"/>
              <w:jc w:val="both"/>
              <w:rPr>
                <w:b/>
                <w:i/>
              </w:rPr>
            </w:pPr>
            <w:r w:rsidRPr="00DD328E">
              <w:rPr>
                <w:b/>
                <w:i/>
              </w:rPr>
              <w:t>4.1.2. Tính chất đặc trưng của glixerol</w:t>
            </w:r>
          </w:p>
          <w:p w14:paraId="25B60879" w14:textId="4597FB02" w:rsidR="00395DB4" w:rsidRPr="00DD328E" w:rsidRDefault="00395DB4" w:rsidP="00DD328E">
            <w:pPr>
              <w:spacing w:before="120"/>
            </w:pPr>
            <w:r w:rsidRPr="00DD328E">
              <w:t>2C</w:t>
            </w:r>
            <w:r w:rsidRPr="00DD328E">
              <w:rPr>
                <w:vertAlign w:val="subscript"/>
              </w:rPr>
              <w:t>3</w:t>
            </w:r>
            <w:r w:rsidRPr="00DD328E">
              <w:t>H</w:t>
            </w:r>
            <w:r w:rsidRPr="00DD328E">
              <w:rPr>
                <w:vertAlign w:val="subscript"/>
              </w:rPr>
              <w:t>5</w:t>
            </w:r>
            <w:r w:rsidRPr="00DD328E">
              <w:t>(OH)</w:t>
            </w:r>
            <w:r w:rsidRPr="00DD328E">
              <w:rPr>
                <w:vertAlign w:val="subscript"/>
              </w:rPr>
              <w:t>3</w:t>
            </w:r>
            <w:r w:rsidRPr="00DD328E">
              <w:t xml:space="preserve"> + Cu(OH)</w:t>
            </w:r>
            <w:r w:rsidRPr="00DD328E">
              <w:rPr>
                <w:vertAlign w:val="subscript"/>
              </w:rPr>
              <w:t xml:space="preserve">2 </w:t>
            </w:r>
            <w:r w:rsidRPr="00DD328E">
              <w:sym w:font="Symbol" w:char="F0AE"/>
            </w:r>
            <w:r w:rsidRPr="00DD328E">
              <w:tab/>
              <w:t xml:space="preserve"> [C</w:t>
            </w:r>
            <w:r w:rsidRPr="00DD328E">
              <w:rPr>
                <w:vertAlign w:val="subscript"/>
              </w:rPr>
              <w:t>3</w:t>
            </w:r>
            <w:r w:rsidRPr="00DD328E">
              <w:t>H</w:t>
            </w:r>
            <w:r w:rsidRPr="00DD328E">
              <w:rPr>
                <w:vertAlign w:val="subscript"/>
              </w:rPr>
              <w:t>5</w:t>
            </w:r>
            <w:r w:rsidRPr="00DD328E">
              <w:t>(OH)</w:t>
            </w:r>
            <w:r w:rsidRPr="00DD328E">
              <w:rPr>
                <w:vertAlign w:val="subscript"/>
              </w:rPr>
              <w:t>2</w:t>
            </w:r>
            <w:r w:rsidRPr="00DD328E">
              <w:t>O]</w:t>
            </w:r>
            <w:r w:rsidRPr="00DD328E">
              <w:rPr>
                <w:vertAlign w:val="subscript"/>
              </w:rPr>
              <w:t>2</w:t>
            </w:r>
            <w:r w:rsidRPr="00DD328E">
              <w:t>Cu + 2H</w:t>
            </w:r>
            <w:r w:rsidRPr="00DD328E">
              <w:rPr>
                <w:vertAlign w:val="subscript"/>
              </w:rPr>
              <w:t>2</w:t>
            </w:r>
            <w:r w:rsidRPr="00DD328E">
              <w:t>O  đồng (II) glixerat</w:t>
            </w:r>
          </w:p>
          <w:p w14:paraId="536FCB38" w14:textId="77777777" w:rsidR="00395DB4" w:rsidRPr="00DD328E" w:rsidRDefault="00395DB4" w:rsidP="0092770B">
            <w:pPr>
              <w:pStyle w:val="Heading3"/>
              <w:spacing w:before="120"/>
              <w:ind w:left="482" w:hanging="482"/>
            </w:pPr>
            <w:bookmarkStart w:id="71" w:name="_Toc8233521"/>
            <w:r w:rsidRPr="00DD328E">
              <w:t>4.2. Phản ứng thế nhóm –OH</w:t>
            </w:r>
            <w:bookmarkEnd w:id="71"/>
          </w:p>
          <w:p w14:paraId="02D40534" w14:textId="77777777" w:rsidR="00395DB4" w:rsidRPr="00DD328E" w:rsidRDefault="00395DB4" w:rsidP="00DD328E">
            <w:pPr>
              <w:spacing w:before="120"/>
              <w:jc w:val="both"/>
              <w:rPr>
                <w:b/>
                <w:i/>
              </w:rPr>
            </w:pPr>
            <w:r w:rsidRPr="00DD328E">
              <w:rPr>
                <w:b/>
                <w:i/>
              </w:rPr>
              <w:t>4.2.1. Phản ứng với axit vô cơ</w:t>
            </w:r>
          </w:p>
          <w:p w14:paraId="1AD857E9" w14:textId="77777777" w:rsidR="00395DB4" w:rsidRPr="00DD328E" w:rsidRDefault="00395DB4" w:rsidP="0092770B">
            <w:pPr>
              <w:spacing w:before="120"/>
              <w:jc w:val="both"/>
            </w:pPr>
            <w:r w:rsidRPr="00DD328E">
              <w:t>CH</w:t>
            </w:r>
            <w:r w:rsidRPr="00DD328E">
              <w:rPr>
                <w:vertAlign w:val="subscript"/>
              </w:rPr>
              <w:t>3</w:t>
            </w:r>
            <w:r w:rsidRPr="00DD328E">
              <w:t xml:space="preserve">OH + HBr </w:t>
            </w:r>
            <w:r w:rsidRPr="00DD328E">
              <w:rPr>
                <w:position w:val="-6"/>
              </w:rPr>
              <w:object w:dxaOrig="680" w:dyaOrig="360" w14:anchorId="6E0811DA">
                <v:shape id="_x0000_i1045" type="#_x0000_t75" style="width:34pt;height:18pt" o:ole="">
                  <v:imagedata r:id="rId79" o:title=""/>
                </v:shape>
                <o:OLEObject Type="Embed" ProgID="Equation.DSMT4" ShapeID="_x0000_i1045" DrawAspect="Content" ObjectID="_1691343840" r:id="rId80"/>
              </w:object>
            </w:r>
            <w:r w:rsidRPr="00DD328E">
              <w:t xml:space="preserve"> CH</w:t>
            </w:r>
            <w:r w:rsidRPr="00DD328E">
              <w:rPr>
                <w:vertAlign w:val="subscript"/>
              </w:rPr>
              <w:t>3</w:t>
            </w:r>
            <w:r w:rsidRPr="00DD328E">
              <w:t>Br + H</w:t>
            </w:r>
            <w:r w:rsidRPr="00DD328E">
              <w:rPr>
                <w:vertAlign w:val="subscript"/>
              </w:rPr>
              <w:t>2</w:t>
            </w:r>
            <w:r w:rsidRPr="00DD328E">
              <w:t>O</w:t>
            </w:r>
          </w:p>
          <w:p w14:paraId="78B14C14" w14:textId="77777777" w:rsidR="00395DB4" w:rsidRPr="00DD328E" w:rsidRDefault="00395DB4" w:rsidP="00DD328E">
            <w:pPr>
              <w:spacing w:before="120"/>
              <w:jc w:val="both"/>
              <w:rPr>
                <w:b/>
                <w:i/>
              </w:rPr>
            </w:pPr>
            <w:r w:rsidRPr="00DD328E">
              <w:rPr>
                <w:b/>
                <w:i/>
              </w:rPr>
              <w:t>4.2.2. Phản ứng với ancol</w:t>
            </w:r>
          </w:p>
          <w:p w14:paraId="44C08238" w14:textId="77777777" w:rsidR="00395DB4" w:rsidRPr="00DD328E" w:rsidRDefault="00395DB4" w:rsidP="0092770B">
            <w:pPr>
              <w:spacing w:before="120"/>
              <w:jc w:val="both"/>
            </w:pPr>
            <w:r w:rsidRPr="00DD328E">
              <w:t>C</w:t>
            </w:r>
            <w:r w:rsidRPr="00DD328E">
              <w:rPr>
                <w:vertAlign w:val="subscript"/>
              </w:rPr>
              <w:t>2</w:t>
            </w:r>
            <w:r w:rsidRPr="00DD328E">
              <w:t>H</w:t>
            </w:r>
            <w:r w:rsidRPr="00DD328E">
              <w:rPr>
                <w:vertAlign w:val="subscript"/>
              </w:rPr>
              <w:t>5</w:t>
            </w:r>
            <w:r w:rsidRPr="00DD328E">
              <w:t>OH + C</w:t>
            </w:r>
            <w:r w:rsidRPr="00DD328E">
              <w:rPr>
                <w:vertAlign w:val="subscript"/>
              </w:rPr>
              <w:t>2</w:t>
            </w:r>
            <w:r w:rsidRPr="00DD328E">
              <w:t>H</w:t>
            </w:r>
            <w:r w:rsidRPr="00DD328E">
              <w:rPr>
                <w:vertAlign w:val="subscript"/>
              </w:rPr>
              <w:t>5</w:t>
            </w:r>
            <w:r w:rsidRPr="00DD328E">
              <w:t xml:space="preserve">OH </w:t>
            </w:r>
            <w:r w:rsidRPr="00DD328E">
              <w:rPr>
                <w:position w:val="-6"/>
              </w:rPr>
              <w:object w:dxaOrig="1460" w:dyaOrig="360" w14:anchorId="46A1DA92">
                <v:shape id="_x0000_i1046" type="#_x0000_t75" style="width:73pt;height:18pt" o:ole="">
                  <v:imagedata r:id="rId81" o:title=""/>
                </v:shape>
                <o:OLEObject Type="Embed" ProgID="Equation.DSMT4" ShapeID="_x0000_i1046" DrawAspect="Content" ObjectID="_1691343841" r:id="rId82"/>
              </w:object>
            </w:r>
            <w:r w:rsidRPr="00DD328E">
              <w:t>C</w:t>
            </w:r>
            <w:r w:rsidRPr="00DD328E">
              <w:rPr>
                <w:vertAlign w:val="subscript"/>
              </w:rPr>
              <w:t>2</w:t>
            </w:r>
            <w:r w:rsidRPr="00DD328E">
              <w:t>H</w:t>
            </w:r>
            <w:r w:rsidRPr="00DD328E">
              <w:rPr>
                <w:vertAlign w:val="subscript"/>
              </w:rPr>
              <w:t>5</w:t>
            </w:r>
            <w:r w:rsidRPr="00DD328E">
              <w:t>OC</w:t>
            </w:r>
            <w:r w:rsidRPr="00DD328E">
              <w:rPr>
                <w:vertAlign w:val="subscript"/>
              </w:rPr>
              <w:t>2</w:t>
            </w:r>
            <w:r w:rsidRPr="00DD328E">
              <w:t>H</w:t>
            </w:r>
            <w:r w:rsidRPr="00DD328E">
              <w:rPr>
                <w:vertAlign w:val="subscript"/>
              </w:rPr>
              <w:t xml:space="preserve">5 </w:t>
            </w:r>
            <w:r w:rsidRPr="00DD328E">
              <w:t>+ H</w:t>
            </w:r>
            <w:r w:rsidRPr="00DD328E">
              <w:rPr>
                <w:vertAlign w:val="subscript"/>
              </w:rPr>
              <w:t>2</w:t>
            </w:r>
            <w:r w:rsidRPr="00DD328E">
              <w:t xml:space="preserve">O </w:t>
            </w:r>
            <w:r w:rsidRPr="00DD328E">
              <w:tab/>
              <w:t>(đietyl ete)</w:t>
            </w:r>
          </w:p>
          <w:p w14:paraId="2FB290AF" w14:textId="77777777" w:rsidR="00395DB4" w:rsidRPr="00DD328E" w:rsidRDefault="00395DB4" w:rsidP="0092770B">
            <w:pPr>
              <w:pStyle w:val="Heading3"/>
              <w:spacing w:before="120"/>
              <w:ind w:left="482" w:hanging="482"/>
            </w:pPr>
            <w:bookmarkStart w:id="72" w:name="_Toc8233522"/>
            <w:r w:rsidRPr="00DD328E">
              <w:t>4.3. Phản ứng tách nước</w:t>
            </w:r>
            <w:bookmarkEnd w:id="72"/>
          </w:p>
          <w:p w14:paraId="580B9E5D" w14:textId="3034DBDE" w:rsidR="00395DB4" w:rsidRPr="0092770B" w:rsidRDefault="00395DB4" w:rsidP="00DD328E">
            <w:pPr>
              <w:pStyle w:val="NormalWeb"/>
              <w:spacing w:before="0" w:beforeAutospacing="0" w:after="0" w:afterAutospacing="0"/>
              <w:rPr>
                <w:i/>
              </w:rPr>
            </w:pPr>
            <w:r>
              <w:rPr>
                <w:i/>
              </w:rPr>
              <w:t xml:space="preserve">* </w:t>
            </w:r>
            <w:r w:rsidRPr="0092770B">
              <w:rPr>
                <w:i/>
              </w:rPr>
              <w:t>Quy tắc Zaix</w:t>
            </w:r>
            <w:r>
              <w:rPr>
                <w:i/>
              </w:rPr>
              <w:t>ep</w:t>
            </w:r>
          </w:p>
          <w:p w14:paraId="1D09B8B5" w14:textId="77777777" w:rsidR="00395DB4" w:rsidRPr="00DD328E" w:rsidRDefault="00395DB4" w:rsidP="0092770B">
            <w:pPr>
              <w:pStyle w:val="Heading3"/>
              <w:spacing w:before="120"/>
              <w:ind w:left="482" w:hanging="482"/>
            </w:pPr>
            <w:bookmarkStart w:id="73" w:name="_Toc8233523"/>
            <w:r w:rsidRPr="00DD328E">
              <w:t>4.4. Phản ứng oxi hóa</w:t>
            </w:r>
            <w:bookmarkEnd w:id="73"/>
          </w:p>
          <w:p w14:paraId="18FFAF47" w14:textId="77777777" w:rsidR="00395DB4" w:rsidRPr="00DD328E" w:rsidRDefault="00395DB4" w:rsidP="00DD328E">
            <w:pPr>
              <w:spacing w:before="120"/>
              <w:rPr>
                <w:b/>
                <w:i/>
              </w:rPr>
            </w:pPr>
            <w:r w:rsidRPr="00DD328E">
              <w:rPr>
                <w:b/>
                <w:i/>
              </w:rPr>
              <w:t>4.4.1. Oxi hóa không hoàn toàn</w:t>
            </w:r>
          </w:p>
          <w:p w14:paraId="2F6AB59D" w14:textId="77777777" w:rsidR="00395DB4" w:rsidRPr="00DD328E" w:rsidRDefault="00395DB4" w:rsidP="00DD328E">
            <w:pPr>
              <w:spacing w:before="120"/>
              <w:rPr>
                <w:b/>
                <w:i/>
              </w:rPr>
            </w:pPr>
            <w:r w:rsidRPr="00DD328E">
              <w:rPr>
                <w:b/>
                <w:i/>
              </w:rPr>
              <w:t>4.4.2. Oxi hóa hoàn toàn</w:t>
            </w:r>
          </w:p>
          <w:p w14:paraId="69E64D5D" w14:textId="77777777" w:rsidR="00395DB4" w:rsidRPr="0092770B"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4" w:name="_Toc8233524"/>
            <w:r w:rsidRPr="0092770B">
              <w:rPr>
                <w:rFonts w:ascii="Times New Roman" w:hAnsi="Times New Roman"/>
                <w:b/>
                <w:sz w:val="24"/>
              </w:rPr>
              <w:t>Điều chế</w:t>
            </w:r>
            <w:bookmarkEnd w:id="74"/>
          </w:p>
          <w:p w14:paraId="4332EB03" w14:textId="77777777" w:rsidR="00395DB4" w:rsidRPr="00DD328E" w:rsidRDefault="00395DB4" w:rsidP="00DD328E">
            <w:pPr>
              <w:pStyle w:val="Heading3"/>
              <w:ind w:left="480" w:hanging="480"/>
            </w:pPr>
            <w:bookmarkStart w:id="75" w:name="_Toc8233525"/>
            <w:r w:rsidRPr="00DD328E">
              <w:t>5.1. Phương pháp tổng hợp</w:t>
            </w:r>
            <w:bookmarkEnd w:id="75"/>
          </w:p>
          <w:p w14:paraId="655CF90D" w14:textId="77777777" w:rsidR="00395DB4" w:rsidRPr="00DD328E" w:rsidRDefault="00395DB4" w:rsidP="00DD328E">
            <w:pPr>
              <w:pStyle w:val="Heading3"/>
              <w:ind w:left="480" w:hanging="480"/>
            </w:pPr>
            <w:bookmarkStart w:id="76" w:name="_Toc8233526"/>
            <w:r w:rsidRPr="00DD328E">
              <w:t>5.2. Phương pháp sinh hóa</w:t>
            </w:r>
            <w:bookmarkEnd w:id="76"/>
          </w:p>
          <w:p w14:paraId="3ACB5318" w14:textId="77777777" w:rsidR="00395DB4" w:rsidRPr="00DD328E" w:rsidRDefault="00395DB4" w:rsidP="00DD328E">
            <w:pPr>
              <w:spacing w:before="120"/>
            </w:pPr>
            <w:r w:rsidRPr="00DD328E">
              <w:t>Lên men tinh bột, đường thu được etanol.</w:t>
            </w:r>
          </w:p>
          <w:p w14:paraId="253FA4B9" w14:textId="77777777" w:rsidR="00395DB4" w:rsidRPr="00DD328E" w:rsidRDefault="00395DB4" w:rsidP="00DD328E">
            <w:pPr>
              <w:spacing w:before="120"/>
              <w:ind w:firstLine="720"/>
            </w:pPr>
            <w:r w:rsidRPr="00DD328E">
              <w:t>(C</w:t>
            </w:r>
            <w:r w:rsidRPr="00DD328E">
              <w:rPr>
                <w:vertAlign w:val="subscript"/>
              </w:rPr>
              <w:t>6</w:t>
            </w:r>
            <w:r w:rsidRPr="00DD328E">
              <w:t>H</w:t>
            </w:r>
            <w:r w:rsidRPr="00DD328E">
              <w:rPr>
                <w:vertAlign w:val="subscript"/>
              </w:rPr>
              <w:t>10</w:t>
            </w:r>
            <w:r w:rsidRPr="00DD328E">
              <w:t>O</w:t>
            </w:r>
            <w:r w:rsidRPr="00DD328E">
              <w:rPr>
                <w:vertAlign w:val="subscript"/>
              </w:rPr>
              <w:t>5</w:t>
            </w:r>
            <w:r w:rsidRPr="00DD328E">
              <w:t>)</w:t>
            </w:r>
            <w:r w:rsidRPr="00DD328E">
              <w:rPr>
                <w:vertAlign w:val="subscript"/>
              </w:rPr>
              <w:t>n</w:t>
            </w:r>
            <w:r w:rsidRPr="00DD328E">
              <w:t xml:space="preserve"> + H</w:t>
            </w:r>
            <w:r w:rsidRPr="00DD328E">
              <w:rPr>
                <w:vertAlign w:val="subscript"/>
              </w:rPr>
              <w:t>2</w:t>
            </w:r>
            <w:r w:rsidRPr="00DD328E">
              <w:t xml:space="preserve">O </w:t>
            </w:r>
            <w:r w:rsidRPr="00DD328E">
              <w:rPr>
                <w:position w:val="-16"/>
              </w:rPr>
              <w:object w:dxaOrig="920" w:dyaOrig="420" w14:anchorId="220C91EF">
                <v:shape id="_x0000_i1047" type="#_x0000_t75" style="width:45.85pt;height:20.9pt" o:ole="">
                  <v:imagedata r:id="rId83" o:title=""/>
                </v:shape>
                <o:OLEObject Type="Embed" ProgID="Equation.DSMT4" ShapeID="_x0000_i1047" DrawAspect="Content" ObjectID="_1691343842" r:id="rId84"/>
              </w:object>
            </w: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p>
          <w:p w14:paraId="159F215B" w14:textId="77777777" w:rsidR="00395DB4" w:rsidRPr="00DD328E" w:rsidRDefault="00395DB4" w:rsidP="00DD328E">
            <w:pPr>
              <w:spacing w:before="120"/>
              <w:ind w:firstLine="720"/>
              <w:rPr>
                <w:b/>
              </w:rPr>
            </w:pP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r w:rsidRPr="00DD328E">
              <w:rPr>
                <w:position w:val="-6"/>
              </w:rPr>
              <w:object w:dxaOrig="900" w:dyaOrig="320" w14:anchorId="57474CDF">
                <v:shape id="_x0000_i1048" type="#_x0000_t75" style="width:45.3pt;height:15.7pt" o:ole="">
                  <v:imagedata r:id="rId85" o:title=""/>
                </v:shape>
                <o:OLEObject Type="Embed" ProgID="Equation.DSMT4" ShapeID="_x0000_i1048" DrawAspect="Content" ObjectID="_1691343843" r:id="rId86"/>
              </w:object>
            </w:r>
            <w:r w:rsidRPr="00DD328E">
              <w:t>2C</w:t>
            </w:r>
            <w:r w:rsidRPr="00DD328E">
              <w:rPr>
                <w:vertAlign w:val="subscript"/>
              </w:rPr>
              <w:t>2</w:t>
            </w:r>
            <w:r w:rsidRPr="00DD328E">
              <w:t>H</w:t>
            </w:r>
            <w:r w:rsidRPr="00DD328E">
              <w:rPr>
                <w:vertAlign w:val="subscript"/>
              </w:rPr>
              <w:t>5</w:t>
            </w:r>
            <w:r w:rsidRPr="00DD328E">
              <w:t>OH + 2CO</w:t>
            </w:r>
            <w:r w:rsidRPr="00DD328E">
              <w:rPr>
                <w:vertAlign w:val="subscript"/>
              </w:rPr>
              <w:t>2</w:t>
            </w:r>
          </w:p>
          <w:p w14:paraId="5A7C0728" w14:textId="578FE468" w:rsidR="00395DB4" w:rsidRPr="00DD328E" w:rsidRDefault="00395DB4" w:rsidP="00427363">
            <w:pPr>
              <w:pStyle w:val="Heading2"/>
              <w:numPr>
                <w:ilvl w:val="0"/>
                <w:numId w:val="22"/>
              </w:numPr>
              <w:spacing w:before="120" w:line="288" w:lineRule="auto"/>
              <w:ind w:left="480" w:hanging="480"/>
              <w:jc w:val="both"/>
              <w:rPr>
                <w:b/>
                <w:sz w:val="24"/>
                <w:lang w:val="nb-NO"/>
              </w:rPr>
            </w:pPr>
            <w:bookmarkStart w:id="77" w:name="_Toc8233527"/>
            <w:r w:rsidRPr="0092770B">
              <w:rPr>
                <w:rFonts w:ascii="Times New Roman" w:hAnsi="Times New Roman"/>
                <w:b/>
                <w:sz w:val="24"/>
              </w:rPr>
              <w:t>Ứng dụng</w:t>
            </w:r>
            <w:bookmarkEnd w:id="77"/>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E91AF8" w14:textId="77777777" w:rsidR="00395DB4" w:rsidRPr="000A6A3D" w:rsidRDefault="00395DB4" w:rsidP="00703E57">
            <w:pPr>
              <w:jc w:val="both"/>
              <w:rPr>
                <w:lang w:val="nb-NO"/>
              </w:rPr>
            </w:pPr>
          </w:p>
          <w:p w14:paraId="5BEDA200" w14:textId="77777777" w:rsidR="00395DB4" w:rsidRPr="000A6A3D" w:rsidRDefault="00395DB4" w:rsidP="00703E57">
            <w:pPr>
              <w:jc w:val="both"/>
              <w:rPr>
                <w:lang w:val="nb-NO"/>
              </w:rPr>
            </w:pPr>
          </w:p>
          <w:p w14:paraId="466CBA36" w14:textId="0A4B3B65" w:rsidR="00395DB4" w:rsidRDefault="00395DB4" w:rsidP="00703E57">
            <w:pPr>
              <w:jc w:val="both"/>
              <w:rPr>
                <w:lang w:val="nb-NO"/>
              </w:rPr>
            </w:pPr>
            <w:r w:rsidRPr="000A6A3D">
              <w:rPr>
                <w:lang w:val="nb-NO"/>
              </w:rPr>
              <w:t xml:space="preserve">GV </w:t>
            </w:r>
            <w:r>
              <w:rPr>
                <w:lang w:val="nb-NO"/>
              </w:rPr>
              <w:t>giới thiệu định nghĩa, cách phân loại ancol.</w:t>
            </w:r>
          </w:p>
          <w:p w14:paraId="5430713F" w14:textId="77777777" w:rsidR="00395DB4" w:rsidRDefault="00395DB4" w:rsidP="00703E57">
            <w:pPr>
              <w:jc w:val="both"/>
              <w:rPr>
                <w:lang w:val="nb-NO"/>
              </w:rPr>
            </w:pPr>
          </w:p>
          <w:p w14:paraId="716DA14E" w14:textId="77777777" w:rsidR="00395DB4" w:rsidRPr="000A6A3D" w:rsidRDefault="00395DB4" w:rsidP="00703E57">
            <w:pPr>
              <w:jc w:val="both"/>
              <w:rPr>
                <w:lang w:val="nb-NO"/>
              </w:rPr>
            </w:pPr>
            <w:r>
              <w:rPr>
                <w:lang w:val="nb-NO"/>
              </w:rPr>
              <w:t>GV hướng dẫn cách viết CTCT và gọi tên các đồng phân .</w:t>
            </w:r>
          </w:p>
          <w:p w14:paraId="15D2139E" w14:textId="77777777" w:rsidR="00395DB4" w:rsidRPr="000A6A3D" w:rsidRDefault="00395DB4" w:rsidP="00703E57">
            <w:pPr>
              <w:jc w:val="both"/>
              <w:rPr>
                <w:lang w:val="nb-NO"/>
              </w:rPr>
            </w:pPr>
          </w:p>
          <w:p w14:paraId="374745A1" w14:textId="77777777" w:rsidR="00395DB4" w:rsidRPr="000A6A3D" w:rsidRDefault="00395DB4" w:rsidP="00703E57">
            <w:pPr>
              <w:jc w:val="both"/>
              <w:rPr>
                <w:lang w:val="de-DE"/>
              </w:rPr>
            </w:pPr>
          </w:p>
          <w:p w14:paraId="4446F1ED" w14:textId="77777777" w:rsidR="00395DB4" w:rsidRPr="000A6A3D" w:rsidRDefault="00395DB4" w:rsidP="00703E57">
            <w:pPr>
              <w:jc w:val="both"/>
              <w:rPr>
                <w:lang w:val="de-DE"/>
              </w:rPr>
            </w:pPr>
          </w:p>
          <w:p w14:paraId="70BBF307" w14:textId="77777777" w:rsidR="00395DB4" w:rsidRPr="000A6A3D" w:rsidRDefault="00395DB4" w:rsidP="00703E57">
            <w:pPr>
              <w:jc w:val="both"/>
              <w:rPr>
                <w:lang w:val="de-DE"/>
              </w:rPr>
            </w:pPr>
          </w:p>
          <w:p w14:paraId="5DFE83FB" w14:textId="77777777" w:rsidR="00972CC3" w:rsidRDefault="00972CC3" w:rsidP="00703E57">
            <w:pPr>
              <w:jc w:val="both"/>
              <w:rPr>
                <w:lang w:val="de-DE"/>
              </w:rPr>
            </w:pPr>
          </w:p>
          <w:p w14:paraId="75673CE4" w14:textId="4305C5BD" w:rsidR="00395DB4" w:rsidRDefault="00395DB4" w:rsidP="00703E57">
            <w:pPr>
              <w:jc w:val="both"/>
              <w:rPr>
                <w:lang w:val="de-DE"/>
              </w:rPr>
            </w:pPr>
            <w:r>
              <w:rPr>
                <w:lang w:val="de-DE"/>
              </w:rPr>
              <w:t xml:space="preserve">GV </w:t>
            </w:r>
            <w:r w:rsidR="00972CC3">
              <w:rPr>
                <w:lang w:val="de-DE"/>
              </w:rPr>
              <w:t>giải thích về liên kết hidro của ancol.</w:t>
            </w:r>
          </w:p>
          <w:p w14:paraId="1497DFA8" w14:textId="77777777" w:rsidR="00395DB4" w:rsidRDefault="00395DB4" w:rsidP="00703E57">
            <w:pPr>
              <w:jc w:val="both"/>
              <w:rPr>
                <w:lang w:val="de-DE"/>
              </w:rPr>
            </w:pPr>
          </w:p>
          <w:p w14:paraId="216BE801" w14:textId="77777777" w:rsidR="00395DB4" w:rsidRDefault="00395DB4" w:rsidP="00703E57">
            <w:pPr>
              <w:ind w:right="51"/>
              <w:jc w:val="both"/>
              <w:rPr>
                <w:lang w:val="nb-NO"/>
              </w:rPr>
            </w:pPr>
          </w:p>
          <w:p w14:paraId="43B03C24" w14:textId="77777777" w:rsidR="00395DB4" w:rsidRDefault="00395DB4" w:rsidP="00703E57">
            <w:pPr>
              <w:ind w:right="51"/>
              <w:jc w:val="both"/>
              <w:rPr>
                <w:lang w:val="nb-NO"/>
              </w:rPr>
            </w:pPr>
          </w:p>
          <w:p w14:paraId="5AFFF962" w14:textId="6F6AD6ED" w:rsidR="00395DB4" w:rsidRPr="00DC3C4B" w:rsidRDefault="00395DB4" w:rsidP="00703E57">
            <w:pPr>
              <w:ind w:right="51"/>
              <w:jc w:val="both"/>
              <w:rPr>
                <w:bCs/>
                <w:iCs/>
              </w:rPr>
            </w:pPr>
            <w:r>
              <w:rPr>
                <w:lang w:val="nb-NO"/>
              </w:rPr>
              <w:t>GV hướng dẫn c</w:t>
            </w:r>
            <w:r w:rsidR="00972CC3">
              <w:rPr>
                <w:lang w:val="nb-NO"/>
              </w:rPr>
              <w:t>ách viết phương trình phản ứng thế</w:t>
            </w:r>
            <w:r>
              <w:rPr>
                <w:lang w:val="nb-NO"/>
              </w:rPr>
              <w:t xml:space="preserve">, </w:t>
            </w:r>
            <w:r w:rsidR="00972CC3">
              <w:rPr>
                <w:lang w:val="nb-NO"/>
              </w:rPr>
              <w:t xml:space="preserve">phản ứng tách nước, </w:t>
            </w:r>
            <w:r>
              <w:rPr>
                <w:lang w:val="nb-NO"/>
              </w:rPr>
              <w:t xml:space="preserve">quy tắc </w:t>
            </w:r>
            <w:r w:rsidR="00972CC3">
              <w:rPr>
                <w:bCs/>
                <w:iCs/>
              </w:rPr>
              <w:t>Zaixep.</w:t>
            </w:r>
          </w:p>
          <w:p w14:paraId="290F094F" w14:textId="77777777" w:rsidR="00395DB4" w:rsidRPr="000A6A3D" w:rsidRDefault="00395DB4" w:rsidP="00703E57">
            <w:pPr>
              <w:jc w:val="both"/>
              <w:rPr>
                <w:lang w:val="nb-NO"/>
              </w:rPr>
            </w:pPr>
          </w:p>
          <w:p w14:paraId="40E4D3F8" w14:textId="77777777" w:rsidR="00395DB4" w:rsidRPr="000A6A3D" w:rsidRDefault="00395DB4" w:rsidP="00703E57">
            <w:pPr>
              <w:jc w:val="both"/>
              <w:rPr>
                <w:lang w:val="nb-NO"/>
              </w:rPr>
            </w:pPr>
          </w:p>
          <w:p w14:paraId="25A4BABF" w14:textId="77777777" w:rsidR="00395DB4" w:rsidRDefault="00395DB4" w:rsidP="00703E57">
            <w:pPr>
              <w:jc w:val="both"/>
              <w:rPr>
                <w:lang w:val="nb-NO"/>
              </w:rPr>
            </w:pPr>
          </w:p>
          <w:p w14:paraId="3B9CE935" w14:textId="77777777" w:rsidR="00395DB4" w:rsidRPr="000A6A3D" w:rsidRDefault="00395DB4" w:rsidP="00703E57">
            <w:pPr>
              <w:jc w:val="both"/>
              <w:rPr>
                <w:lang w:val="nb-NO"/>
              </w:rPr>
            </w:pPr>
            <w:r w:rsidRPr="000A6A3D">
              <w:rPr>
                <w:lang w:val="nb-NO"/>
              </w:rPr>
              <w:t>.</w:t>
            </w:r>
          </w:p>
          <w:p w14:paraId="0DAB7C76" w14:textId="77777777" w:rsidR="00395DB4" w:rsidRPr="000A6A3D" w:rsidRDefault="00395DB4" w:rsidP="00703E57">
            <w:pPr>
              <w:jc w:val="both"/>
              <w:rPr>
                <w:lang w:val="nb-NO"/>
              </w:rPr>
            </w:pPr>
          </w:p>
          <w:p w14:paraId="06D2650E" w14:textId="77777777" w:rsidR="00395DB4" w:rsidRDefault="00395DB4" w:rsidP="00703E57">
            <w:pPr>
              <w:jc w:val="both"/>
              <w:rPr>
                <w:lang w:val="nb-NO"/>
              </w:rPr>
            </w:pPr>
          </w:p>
          <w:p w14:paraId="507B87AD" w14:textId="77777777" w:rsidR="00395DB4" w:rsidRDefault="00395DB4" w:rsidP="00703E57">
            <w:pPr>
              <w:jc w:val="both"/>
              <w:rPr>
                <w:lang w:val="nb-NO"/>
              </w:rPr>
            </w:pPr>
          </w:p>
          <w:p w14:paraId="2E10DD87" w14:textId="77777777" w:rsidR="00395DB4" w:rsidRDefault="00395DB4" w:rsidP="00703E57">
            <w:pPr>
              <w:jc w:val="both"/>
              <w:rPr>
                <w:lang w:val="nb-NO"/>
              </w:rPr>
            </w:pPr>
          </w:p>
          <w:p w14:paraId="580F4A2D" w14:textId="77777777" w:rsidR="00395DB4" w:rsidRDefault="00395DB4" w:rsidP="00703E57">
            <w:pPr>
              <w:jc w:val="both"/>
              <w:rPr>
                <w:lang w:val="nb-NO"/>
              </w:rPr>
            </w:pPr>
          </w:p>
          <w:p w14:paraId="5BFCE27A" w14:textId="77777777" w:rsidR="009B2529" w:rsidRDefault="009B2529" w:rsidP="00703E57">
            <w:pPr>
              <w:jc w:val="both"/>
              <w:rPr>
                <w:lang w:val="nb-NO"/>
              </w:rPr>
            </w:pPr>
          </w:p>
          <w:p w14:paraId="0F8941D2" w14:textId="77777777" w:rsidR="009B2529" w:rsidRDefault="009B2529" w:rsidP="00703E57">
            <w:pPr>
              <w:jc w:val="both"/>
              <w:rPr>
                <w:lang w:val="nb-NO"/>
              </w:rPr>
            </w:pPr>
          </w:p>
          <w:p w14:paraId="1FAEC8D8" w14:textId="77777777" w:rsidR="009B2529" w:rsidRDefault="009B2529" w:rsidP="00703E57">
            <w:pPr>
              <w:jc w:val="both"/>
              <w:rPr>
                <w:lang w:val="nb-NO"/>
              </w:rPr>
            </w:pPr>
          </w:p>
          <w:p w14:paraId="0F5BB8C0" w14:textId="77777777" w:rsidR="009B2529" w:rsidRDefault="009B2529" w:rsidP="00703E57">
            <w:pPr>
              <w:jc w:val="both"/>
              <w:rPr>
                <w:lang w:val="nb-NO"/>
              </w:rPr>
            </w:pPr>
          </w:p>
          <w:p w14:paraId="4CCB4CA8" w14:textId="77777777" w:rsidR="009B2529" w:rsidRDefault="009B2529" w:rsidP="00703E57">
            <w:pPr>
              <w:jc w:val="both"/>
              <w:rPr>
                <w:lang w:val="nb-NO"/>
              </w:rPr>
            </w:pPr>
          </w:p>
          <w:p w14:paraId="68F288DA" w14:textId="77777777" w:rsidR="009B2529" w:rsidRDefault="009B2529" w:rsidP="00703E57">
            <w:pPr>
              <w:jc w:val="both"/>
              <w:rPr>
                <w:lang w:val="nb-NO"/>
              </w:rPr>
            </w:pPr>
          </w:p>
          <w:p w14:paraId="5D9D7AC9" w14:textId="1FA95E08" w:rsidR="00395DB4" w:rsidRPr="000A6A3D" w:rsidRDefault="00395DB4" w:rsidP="00703E57">
            <w:pPr>
              <w:jc w:val="both"/>
              <w:rPr>
                <w:lang w:val="nb-NO"/>
              </w:rPr>
            </w:pPr>
            <w:r>
              <w:rPr>
                <w:lang w:val="nb-NO"/>
              </w:rPr>
              <w:t>GV hướng dẫn cách viết phương trình phản ứng oxi hóa.</w:t>
            </w:r>
          </w:p>
          <w:p w14:paraId="7D7C5412" w14:textId="77777777" w:rsidR="00395DB4" w:rsidRPr="000A6A3D" w:rsidRDefault="00395DB4" w:rsidP="00703E57">
            <w:pPr>
              <w:jc w:val="both"/>
              <w:rPr>
                <w:lang w:val="nb-NO"/>
              </w:rPr>
            </w:pPr>
          </w:p>
          <w:p w14:paraId="15DEF247" w14:textId="77777777" w:rsidR="00395DB4" w:rsidRDefault="00395DB4" w:rsidP="00703E57">
            <w:pPr>
              <w:jc w:val="both"/>
              <w:rPr>
                <w:lang w:val="de-DE"/>
              </w:rPr>
            </w:pPr>
          </w:p>
          <w:p w14:paraId="250144DE" w14:textId="0FE3C655" w:rsidR="00395DB4" w:rsidRDefault="00703E57" w:rsidP="00703E57">
            <w:pPr>
              <w:jc w:val="both"/>
              <w:rPr>
                <w:lang w:val="de-DE"/>
              </w:rPr>
            </w:pPr>
            <w:r>
              <w:rPr>
                <w:lang w:val="de-DE"/>
              </w:rPr>
              <w:t>GV</w:t>
            </w:r>
            <w:r w:rsidR="00395DB4" w:rsidRPr="000A6A3D">
              <w:rPr>
                <w:lang w:val="de-DE"/>
              </w:rPr>
              <w:t xml:space="preserve"> </w:t>
            </w:r>
            <w:r w:rsidR="009B2529">
              <w:rPr>
                <w:lang w:val="de-DE"/>
              </w:rPr>
              <w:t>giải thích</w:t>
            </w:r>
            <w:r w:rsidR="00395DB4" w:rsidRPr="000A6A3D">
              <w:rPr>
                <w:lang w:val="de-DE"/>
              </w:rPr>
              <w:t xml:space="preserve"> </w:t>
            </w:r>
            <w:r w:rsidR="009B2529">
              <w:rPr>
                <w:lang w:val="de-DE"/>
              </w:rPr>
              <w:t>phương pháp điều chế ancol.</w:t>
            </w:r>
          </w:p>
          <w:p w14:paraId="03130808" w14:textId="77777777" w:rsidR="009B2529" w:rsidRDefault="009B2529" w:rsidP="00703E57">
            <w:pPr>
              <w:jc w:val="both"/>
              <w:rPr>
                <w:lang w:val="de-DE"/>
              </w:rPr>
            </w:pPr>
          </w:p>
          <w:p w14:paraId="70477EB4" w14:textId="77777777" w:rsidR="009B2529" w:rsidRDefault="009B2529" w:rsidP="00703E57">
            <w:pPr>
              <w:jc w:val="both"/>
              <w:rPr>
                <w:lang w:val="de-DE"/>
              </w:rPr>
            </w:pPr>
          </w:p>
          <w:p w14:paraId="01D4A00B" w14:textId="77777777" w:rsidR="009B2529" w:rsidRDefault="009B2529" w:rsidP="00703E57">
            <w:pPr>
              <w:jc w:val="both"/>
              <w:rPr>
                <w:lang w:val="de-DE"/>
              </w:rPr>
            </w:pPr>
          </w:p>
          <w:p w14:paraId="3CBBBF88" w14:textId="77777777" w:rsidR="00395DB4" w:rsidRDefault="00395DB4" w:rsidP="00703E57">
            <w:pPr>
              <w:jc w:val="both"/>
              <w:rPr>
                <w:lang w:val="de-DE"/>
              </w:rPr>
            </w:pPr>
          </w:p>
          <w:p w14:paraId="7677D3DF" w14:textId="09AF97CE" w:rsidR="00395DB4" w:rsidRPr="00C56DDA" w:rsidRDefault="00395DB4"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5F73AF" w14:textId="77777777" w:rsidR="00395DB4" w:rsidRPr="000A6A3D" w:rsidRDefault="00395DB4" w:rsidP="00703E57">
            <w:pPr>
              <w:jc w:val="both"/>
              <w:rPr>
                <w:lang w:val="nb-NO"/>
              </w:rPr>
            </w:pPr>
          </w:p>
          <w:p w14:paraId="58E5BCBE" w14:textId="77777777" w:rsidR="00395DB4" w:rsidRPr="000A6A3D" w:rsidRDefault="00395DB4" w:rsidP="00703E57">
            <w:pPr>
              <w:jc w:val="both"/>
              <w:rPr>
                <w:lang w:val="nb-NO"/>
              </w:rPr>
            </w:pPr>
          </w:p>
          <w:p w14:paraId="46B77F66" w14:textId="77777777" w:rsidR="00395DB4" w:rsidRPr="000A6A3D" w:rsidRDefault="00395DB4" w:rsidP="00703E57">
            <w:pPr>
              <w:jc w:val="both"/>
              <w:rPr>
                <w:lang w:val="nb-NO"/>
              </w:rPr>
            </w:pPr>
            <w:r w:rsidRPr="000A6A3D">
              <w:rPr>
                <w:lang w:val="nb-NO"/>
              </w:rPr>
              <w:t>HS theo dõi, ghi bài.</w:t>
            </w:r>
          </w:p>
          <w:p w14:paraId="089F3F61" w14:textId="77777777" w:rsidR="00395DB4" w:rsidRPr="000A6A3D" w:rsidRDefault="00395DB4" w:rsidP="00703E57">
            <w:pPr>
              <w:jc w:val="both"/>
              <w:rPr>
                <w:lang w:val="nb-NO"/>
              </w:rPr>
            </w:pPr>
          </w:p>
          <w:p w14:paraId="604F2A94" w14:textId="77777777" w:rsidR="00395DB4" w:rsidRPr="000A6A3D" w:rsidRDefault="00395DB4" w:rsidP="00703E57">
            <w:pPr>
              <w:jc w:val="both"/>
              <w:rPr>
                <w:lang w:val="nb-NO"/>
              </w:rPr>
            </w:pPr>
          </w:p>
          <w:p w14:paraId="58214E66" w14:textId="2191633A" w:rsidR="00395DB4" w:rsidRPr="000A6A3D" w:rsidRDefault="00395DB4" w:rsidP="00703E57">
            <w:pPr>
              <w:jc w:val="both"/>
              <w:rPr>
                <w:lang w:val="nb-NO"/>
              </w:rPr>
            </w:pPr>
            <w:r w:rsidRPr="000A6A3D">
              <w:rPr>
                <w:lang w:val="nb-NO"/>
              </w:rPr>
              <w:t>HS theo dõi, ghi bài</w:t>
            </w:r>
            <w:r>
              <w:rPr>
                <w:lang w:val="nb-NO"/>
              </w:rPr>
              <w:t>.</w:t>
            </w:r>
          </w:p>
          <w:p w14:paraId="10C988B5" w14:textId="77777777" w:rsidR="00395DB4" w:rsidRPr="000A6A3D" w:rsidRDefault="00395DB4" w:rsidP="00703E57">
            <w:pPr>
              <w:jc w:val="both"/>
              <w:rPr>
                <w:lang w:val="nb-NO"/>
              </w:rPr>
            </w:pPr>
          </w:p>
          <w:p w14:paraId="1E8E3F94" w14:textId="77777777" w:rsidR="00395DB4" w:rsidRPr="000A6A3D" w:rsidRDefault="00395DB4" w:rsidP="00703E57">
            <w:pPr>
              <w:jc w:val="both"/>
              <w:rPr>
                <w:lang w:val="nb-NO"/>
              </w:rPr>
            </w:pPr>
            <w:r>
              <w:rPr>
                <w:lang w:val="nb-NO"/>
              </w:rPr>
              <w:t>HS làm bài luyện tập</w:t>
            </w:r>
          </w:p>
          <w:p w14:paraId="5229D09B" w14:textId="77777777" w:rsidR="00395DB4" w:rsidRPr="000A6A3D" w:rsidRDefault="00395DB4" w:rsidP="00703E57">
            <w:pPr>
              <w:jc w:val="both"/>
              <w:rPr>
                <w:lang w:val="nb-NO"/>
              </w:rPr>
            </w:pPr>
          </w:p>
          <w:p w14:paraId="29349ADC" w14:textId="77777777" w:rsidR="00395DB4" w:rsidRPr="000A6A3D" w:rsidRDefault="00395DB4" w:rsidP="00703E57">
            <w:pPr>
              <w:jc w:val="both"/>
              <w:rPr>
                <w:lang w:val="nb-NO"/>
              </w:rPr>
            </w:pPr>
          </w:p>
          <w:p w14:paraId="6225A783" w14:textId="77777777" w:rsidR="00395DB4" w:rsidRPr="000A6A3D" w:rsidRDefault="00395DB4" w:rsidP="00703E57">
            <w:pPr>
              <w:jc w:val="both"/>
              <w:rPr>
                <w:lang w:val="nb-NO"/>
              </w:rPr>
            </w:pPr>
          </w:p>
          <w:p w14:paraId="643149F7" w14:textId="09E7BAC4" w:rsidR="00395DB4" w:rsidRDefault="00395DB4" w:rsidP="00703E57">
            <w:pPr>
              <w:spacing w:line="276" w:lineRule="auto"/>
              <w:jc w:val="both"/>
              <w:rPr>
                <w:lang w:val="nb-NO"/>
              </w:rPr>
            </w:pPr>
            <w:r>
              <w:rPr>
                <w:lang w:val="nb-NO"/>
              </w:rPr>
              <w:t>HS t</w:t>
            </w:r>
            <w:r w:rsidR="00972CC3">
              <w:rPr>
                <w:lang w:val="nb-NO"/>
              </w:rPr>
              <w:t>heo dõi</w:t>
            </w:r>
            <w:r>
              <w:rPr>
                <w:lang w:val="nb-NO"/>
              </w:rPr>
              <w:t>, ghi bài.</w:t>
            </w:r>
          </w:p>
          <w:p w14:paraId="51EF6BC9" w14:textId="77777777" w:rsidR="00395DB4" w:rsidRDefault="00395DB4" w:rsidP="00703E57">
            <w:pPr>
              <w:jc w:val="both"/>
              <w:rPr>
                <w:lang w:val="nb-NO"/>
              </w:rPr>
            </w:pPr>
          </w:p>
          <w:p w14:paraId="6906DCCD" w14:textId="77777777" w:rsidR="00395DB4" w:rsidRDefault="00395DB4" w:rsidP="00703E57">
            <w:pPr>
              <w:jc w:val="both"/>
              <w:rPr>
                <w:lang w:val="nb-NO"/>
              </w:rPr>
            </w:pPr>
          </w:p>
          <w:p w14:paraId="20DCC165" w14:textId="77777777" w:rsidR="00395DB4" w:rsidRPr="000A6A3D" w:rsidRDefault="00395DB4" w:rsidP="00703E57">
            <w:pPr>
              <w:jc w:val="both"/>
              <w:rPr>
                <w:lang w:val="nb-NO"/>
              </w:rPr>
            </w:pPr>
            <w:r w:rsidRPr="000A6A3D">
              <w:rPr>
                <w:lang w:val="nb-NO"/>
              </w:rPr>
              <w:t xml:space="preserve">HS theo dõi, ghi bài </w:t>
            </w:r>
          </w:p>
          <w:p w14:paraId="4FF40047" w14:textId="77777777" w:rsidR="00395DB4" w:rsidRPr="000A6A3D" w:rsidRDefault="00395DB4" w:rsidP="00703E57">
            <w:pPr>
              <w:jc w:val="both"/>
              <w:rPr>
                <w:lang w:val="nb-NO"/>
              </w:rPr>
            </w:pPr>
          </w:p>
          <w:p w14:paraId="5EBB93A9" w14:textId="77777777" w:rsidR="00395DB4" w:rsidRPr="000A6A3D" w:rsidRDefault="00395DB4" w:rsidP="00703E57">
            <w:pPr>
              <w:jc w:val="both"/>
              <w:rPr>
                <w:lang w:val="nb-NO"/>
              </w:rPr>
            </w:pPr>
            <w:r>
              <w:rPr>
                <w:lang w:val="nb-NO"/>
              </w:rPr>
              <w:t>HS làm bài luyện tập</w:t>
            </w:r>
          </w:p>
          <w:p w14:paraId="5D1C9B80" w14:textId="77777777" w:rsidR="00395DB4" w:rsidRPr="000A6A3D" w:rsidRDefault="00395DB4" w:rsidP="00703E57">
            <w:pPr>
              <w:jc w:val="both"/>
              <w:rPr>
                <w:lang w:val="nb-NO"/>
              </w:rPr>
            </w:pPr>
          </w:p>
          <w:p w14:paraId="2D8666ED" w14:textId="77777777" w:rsidR="00395DB4" w:rsidRPr="000A6A3D" w:rsidRDefault="00395DB4" w:rsidP="00703E57">
            <w:pPr>
              <w:jc w:val="both"/>
              <w:rPr>
                <w:lang w:val="nb-NO"/>
              </w:rPr>
            </w:pPr>
          </w:p>
          <w:p w14:paraId="18275B61" w14:textId="77777777" w:rsidR="00395DB4" w:rsidRPr="000A6A3D" w:rsidRDefault="00395DB4" w:rsidP="00703E57">
            <w:pPr>
              <w:jc w:val="both"/>
              <w:rPr>
                <w:lang w:val="nb-NO"/>
              </w:rPr>
            </w:pPr>
          </w:p>
          <w:p w14:paraId="38E96471" w14:textId="77777777" w:rsidR="00395DB4" w:rsidRPr="000A6A3D" w:rsidRDefault="00395DB4" w:rsidP="00703E57">
            <w:pPr>
              <w:jc w:val="both"/>
              <w:rPr>
                <w:lang w:val="nb-NO"/>
              </w:rPr>
            </w:pPr>
          </w:p>
          <w:p w14:paraId="6CBF1279" w14:textId="77777777" w:rsidR="00395DB4" w:rsidRDefault="00395DB4" w:rsidP="00703E57">
            <w:pPr>
              <w:jc w:val="both"/>
              <w:rPr>
                <w:lang w:val="nb-NO"/>
              </w:rPr>
            </w:pPr>
          </w:p>
          <w:p w14:paraId="79349A79" w14:textId="77777777" w:rsidR="00395DB4" w:rsidRPr="000A6A3D" w:rsidRDefault="00395DB4" w:rsidP="00703E57">
            <w:pPr>
              <w:jc w:val="both"/>
              <w:rPr>
                <w:lang w:val="nb-NO"/>
              </w:rPr>
            </w:pPr>
          </w:p>
          <w:p w14:paraId="72171129" w14:textId="77777777" w:rsidR="00395DB4" w:rsidRDefault="00395DB4" w:rsidP="00703E57">
            <w:pPr>
              <w:jc w:val="both"/>
              <w:rPr>
                <w:lang w:val="nb-NO"/>
              </w:rPr>
            </w:pPr>
          </w:p>
          <w:p w14:paraId="79FA3FD0" w14:textId="77777777" w:rsidR="00395DB4" w:rsidRDefault="00395DB4" w:rsidP="00703E57">
            <w:pPr>
              <w:jc w:val="both"/>
              <w:rPr>
                <w:lang w:val="nb-NO"/>
              </w:rPr>
            </w:pPr>
          </w:p>
          <w:p w14:paraId="106EFA63" w14:textId="77777777" w:rsidR="00395DB4" w:rsidRPr="000A6A3D" w:rsidRDefault="00395DB4" w:rsidP="00703E57">
            <w:pPr>
              <w:jc w:val="both"/>
              <w:rPr>
                <w:lang w:val="nb-NO"/>
              </w:rPr>
            </w:pPr>
          </w:p>
          <w:p w14:paraId="0C886A21" w14:textId="77777777" w:rsidR="00395DB4" w:rsidRDefault="00395DB4" w:rsidP="00703E57">
            <w:pPr>
              <w:jc w:val="both"/>
              <w:rPr>
                <w:lang w:val="nb-NO"/>
              </w:rPr>
            </w:pPr>
          </w:p>
          <w:p w14:paraId="2E4897A2" w14:textId="77777777" w:rsidR="009B2529" w:rsidRDefault="009B2529" w:rsidP="00703E57">
            <w:pPr>
              <w:jc w:val="both"/>
              <w:rPr>
                <w:lang w:val="nb-NO"/>
              </w:rPr>
            </w:pPr>
          </w:p>
          <w:p w14:paraId="31EDEA15" w14:textId="77777777" w:rsidR="009B2529" w:rsidRDefault="009B2529" w:rsidP="00703E57">
            <w:pPr>
              <w:jc w:val="both"/>
              <w:rPr>
                <w:lang w:val="nb-NO"/>
              </w:rPr>
            </w:pPr>
          </w:p>
          <w:p w14:paraId="0F3A055E" w14:textId="77777777" w:rsidR="009B2529" w:rsidRDefault="009B2529" w:rsidP="00703E57">
            <w:pPr>
              <w:jc w:val="both"/>
              <w:rPr>
                <w:lang w:val="nb-NO"/>
              </w:rPr>
            </w:pPr>
          </w:p>
          <w:p w14:paraId="3FECA38A" w14:textId="77777777" w:rsidR="009B2529" w:rsidRDefault="009B2529" w:rsidP="00703E57">
            <w:pPr>
              <w:jc w:val="both"/>
              <w:rPr>
                <w:lang w:val="nb-NO"/>
              </w:rPr>
            </w:pPr>
          </w:p>
          <w:p w14:paraId="744ACE67" w14:textId="77777777" w:rsidR="009B2529" w:rsidRDefault="009B2529" w:rsidP="00703E57">
            <w:pPr>
              <w:jc w:val="both"/>
              <w:rPr>
                <w:lang w:val="nb-NO"/>
              </w:rPr>
            </w:pPr>
          </w:p>
          <w:p w14:paraId="74DD4D7C" w14:textId="77777777" w:rsidR="009B2529" w:rsidRDefault="009B2529" w:rsidP="00703E57">
            <w:pPr>
              <w:jc w:val="both"/>
              <w:rPr>
                <w:lang w:val="nb-NO"/>
              </w:rPr>
            </w:pPr>
          </w:p>
          <w:p w14:paraId="685C365F" w14:textId="77777777" w:rsidR="00395DB4" w:rsidRPr="000A6A3D" w:rsidRDefault="00395DB4" w:rsidP="00703E57">
            <w:pPr>
              <w:jc w:val="both"/>
              <w:rPr>
                <w:lang w:val="nb-NO"/>
              </w:rPr>
            </w:pPr>
            <w:r w:rsidRPr="000A6A3D">
              <w:rPr>
                <w:lang w:val="nb-NO"/>
              </w:rPr>
              <w:t>HS theo dõi, ghi bài</w:t>
            </w:r>
          </w:p>
          <w:p w14:paraId="4CD7B48D" w14:textId="77777777" w:rsidR="00395DB4" w:rsidRPr="000A6A3D" w:rsidRDefault="00395DB4" w:rsidP="00703E57">
            <w:pPr>
              <w:jc w:val="both"/>
              <w:rPr>
                <w:lang w:val="nb-NO"/>
              </w:rPr>
            </w:pPr>
            <w:r>
              <w:rPr>
                <w:lang w:val="nb-NO"/>
              </w:rPr>
              <w:t>HS làm bài luyện tập</w:t>
            </w:r>
          </w:p>
          <w:p w14:paraId="0A365147" w14:textId="77777777" w:rsidR="00395DB4" w:rsidRDefault="00395DB4" w:rsidP="00703E57">
            <w:pPr>
              <w:jc w:val="both"/>
              <w:rPr>
                <w:lang w:val="nb-NO"/>
              </w:rPr>
            </w:pPr>
          </w:p>
          <w:p w14:paraId="60D8D247" w14:textId="77777777" w:rsidR="00395DB4" w:rsidRDefault="00395DB4" w:rsidP="00703E57">
            <w:pPr>
              <w:jc w:val="both"/>
              <w:rPr>
                <w:lang w:val="nb-NO"/>
              </w:rPr>
            </w:pPr>
          </w:p>
          <w:p w14:paraId="6B062E01" w14:textId="77777777" w:rsidR="00395DB4" w:rsidRPr="000A6A3D" w:rsidRDefault="00395DB4" w:rsidP="00703E57">
            <w:pPr>
              <w:jc w:val="both"/>
              <w:rPr>
                <w:lang w:val="nb-NO"/>
              </w:rPr>
            </w:pPr>
            <w:r w:rsidRPr="000A6A3D">
              <w:rPr>
                <w:lang w:val="nb-NO"/>
              </w:rPr>
              <w:t>HS theo dõi, ghi bài</w:t>
            </w:r>
          </w:p>
          <w:p w14:paraId="671FD419" w14:textId="77777777" w:rsidR="00395DB4" w:rsidRDefault="00395DB4" w:rsidP="00703E57">
            <w:pPr>
              <w:jc w:val="both"/>
              <w:rPr>
                <w:lang w:val="nb-NO"/>
              </w:rPr>
            </w:pPr>
          </w:p>
          <w:p w14:paraId="4B18A71C" w14:textId="77777777" w:rsidR="00395DB4" w:rsidRDefault="00395DB4" w:rsidP="00703E57">
            <w:pPr>
              <w:jc w:val="both"/>
              <w:rPr>
                <w:lang w:val="nb-NO"/>
              </w:rPr>
            </w:pPr>
          </w:p>
          <w:p w14:paraId="0BCFC9D2" w14:textId="77777777" w:rsidR="00395DB4" w:rsidRDefault="00395DB4" w:rsidP="00703E57">
            <w:pPr>
              <w:jc w:val="both"/>
              <w:rPr>
                <w:lang w:val="nb-NO"/>
              </w:rPr>
            </w:pPr>
          </w:p>
          <w:p w14:paraId="550C7679" w14:textId="77777777" w:rsidR="009B2529" w:rsidRDefault="009B2529" w:rsidP="00703E57">
            <w:pPr>
              <w:jc w:val="both"/>
              <w:rPr>
                <w:lang w:val="nb-NO"/>
              </w:rPr>
            </w:pPr>
          </w:p>
          <w:p w14:paraId="5A29EDCE" w14:textId="77777777" w:rsidR="009B2529" w:rsidRDefault="009B2529" w:rsidP="00703E57">
            <w:pPr>
              <w:jc w:val="both"/>
              <w:rPr>
                <w:lang w:val="nb-NO"/>
              </w:rPr>
            </w:pPr>
          </w:p>
          <w:p w14:paraId="1594CD42" w14:textId="77777777" w:rsidR="009B2529" w:rsidRDefault="009B2529" w:rsidP="00703E57">
            <w:pPr>
              <w:jc w:val="both"/>
              <w:rPr>
                <w:lang w:val="nb-NO"/>
              </w:rPr>
            </w:pPr>
          </w:p>
          <w:p w14:paraId="08931327" w14:textId="77777777" w:rsidR="00395DB4" w:rsidRDefault="00395DB4" w:rsidP="00703E57">
            <w:pPr>
              <w:jc w:val="both"/>
              <w:rPr>
                <w:lang w:val="nb-NO"/>
              </w:rPr>
            </w:pPr>
            <w:r>
              <w:rPr>
                <w:lang w:val="nb-NO"/>
              </w:rPr>
              <w:t>HS trả lời, ghi bài.</w:t>
            </w:r>
          </w:p>
          <w:p w14:paraId="0A406D08" w14:textId="3D7E3F4D" w:rsidR="009B2529" w:rsidRPr="00C56DDA" w:rsidRDefault="009B2529"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395DB4" w:rsidRPr="000A6A3D" w:rsidRDefault="00395DB4" w:rsidP="000A6A3D">
            <w:pPr>
              <w:rPr>
                <w:lang w:val="nb-NO"/>
              </w:rPr>
            </w:pPr>
          </w:p>
          <w:p w14:paraId="42A13FEA" w14:textId="77777777" w:rsidR="00395DB4" w:rsidRPr="000A6A3D" w:rsidRDefault="00395DB4" w:rsidP="000A6A3D">
            <w:pPr>
              <w:jc w:val="center"/>
              <w:rPr>
                <w:lang w:val="pt-BR"/>
              </w:rPr>
            </w:pPr>
          </w:p>
          <w:p w14:paraId="4BE8F623" w14:textId="29259646" w:rsidR="00395DB4" w:rsidRPr="000A6A3D" w:rsidRDefault="00CC5CC6" w:rsidP="007F01E3">
            <w:pPr>
              <w:jc w:val="center"/>
              <w:rPr>
                <w:lang w:val="pt-BR"/>
              </w:rPr>
            </w:pPr>
            <w:r>
              <w:rPr>
                <w:lang w:val="pt-BR"/>
              </w:rPr>
              <w:t>5</w:t>
            </w:r>
            <w:r w:rsidR="00395DB4">
              <w:rPr>
                <w:lang w:val="pt-BR"/>
              </w:rPr>
              <w:t>5</w:t>
            </w:r>
          </w:p>
          <w:p w14:paraId="433774FB" w14:textId="77777777" w:rsidR="00395DB4" w:rsidRPr="000A6A3D" w:rsidRDefault="00395DB4" w:rsidP="007F01E3">
            <w:pPr>
              <w:jc w:val="center"/>
              <w:rPr>
                <w:lang w:val="pt-BR"/>
              </w:rPr>
            </w:pPr>
            <w:r w:rsidRPr="000A6A3D">
              <w:rPr>
                <w:lang w:val="pt-BR"/>
              </w:rPr>
              <w:t>phút</w:t>
            </w:r>
          </w:p>
          <w:p w14:paraId="38C40B1B" w14:textId="77777777" w:rsidR="00395DB4" w:rsidRPr="000A6A3D" w:rsidRDefault="00395DB4" w:rsidP="000A6A3D">
            <w:pPr>
              <w:jc w:val="center"/>
              <w:rPr>
                <w:lang w:val="pt-BR"/>
              </w:rPr>
            </w:pPr>
          </w:p>
          <w:p w14:paraId="53EACA92" w14:textId="77777777" w:rsidR="00395DB4" w:rsidRPr="000A6A3D" w:rsidRDefault="00395DB4" w:rsidP="000A6A3D">
            <w:pPr>
              <w:jc w:val="center"/>
              <w:rPr>
                <w:lang w:val="pt-BR"/>
              </w:rPr>
            </w:pPr>
          </w:p>
          <w:p w14:paraId="716A32FB" w14:textId="77777777" w:rsidR="00395DB4" w:rsidRPr="000A6A3D" w:rsidRDefault="00395DB4" w:rsidP="000A6A3D">
            <w:pPr>
              <w:jc w:val="center"/>
              <w:rPr>
                <w:lang w:val="pt-BR"/>
              </w:rPr>
            </w:pPr>
          </w:p>
          <w:p w14:paraId="1232AF43" w14:textId="77777777" w:rsidR="00395DB4" w:rsidRPr="000A6A3D" w:rsidRDefault="00395DB4" w:rsidP="000A6A3D">
            <w:pPr>
              <w:jc w:val="center"/>
              <w:rPr>
                <w:lang w:val="pt-BR"/>
              </w:rPr>
            </w:pPr>
          </w:p>
          <w:p w14:paraId="3D7A5C5B" w14:textId="77777777" w:rsidR="00395DB4" w:rsidRPr="000A6A3D" w:rsidRDefault="00395DB4" w:rsidP="000A6A3D">
            <w:pPr>
              <w:jc w:val="center"/>
              <w:rPr>
                <w:lang w:val="pt-BR"/>
              </w:rPr>
            </w:pPr>
          </w:p>
          <w:p w14:paraId="1A35DFAF" w14:textId="77777777" w:rsidR="00395DB4" w:rsidRPr="000A6A3D" w:rsidRDefault="00395DB4" w:rsidP="000A6A3D">
            <w:pPr>
              <w:jc w:val="center"/>
              <w:rPr>
                <w:lang w:val="pt-BR"/>
              </w:rPr>
            </w:pPr>
          </w:p>
          <w:p w14:paraId="1FD30123" w14:textId="77777777" w:rsidR="00395DB4" w:rsidRPr="000A6A3D" w:rsidRDefault="00395DB4" w:rsidP="000A6A3D">
            <w:pPr>
              <w:jc w:val="center"/>
              <w:rPr>
                <w:lang w:val="pt-BR"/>
              </w:rPr>
            </w:pPr>
          </w:p>
          <w:p w14:paraId="7CDF56E8" w14:textId="77777777" w:rsidR="00395DB4" w:rsidRPr="000A6A3D" w:rsidRDefault="00395DB4" w:rsidP="000A6A3D">
            <w:pPr>
              <w:jc w:val="center"/>
              <w:rPr>
                <w:lang w:val="pt-BR"/>
              </w:rPr>
            </w:pPr>
          </w:p>
          <w:p w14:paraId="1F15EF28" w14:textId="77777777" w:rsidR="00395DB4" w:rsidRPr="000A6A3D" w:rsidRDefault="00395DB4" w:rsidP="000A6A3D">
            <w:pPr>
              <w:jc w:val="center"/>
              <w:rPr>
                <w:lang w:val="pt-BR"/>
              </w:rPr>
            </w:pPr>
          </w:p>
          <w:p w14:paraId="27848229" w14:textId="77777777" w:rsidR="00395DB4" w:rsidRPr="000A6A3D" w:rsidRDefault="00395DB4" w:rsidP="000A6A3D">
            <w:pPr>
              <w:jc w:val="center"/>
              <w:rPr>
                <w:lang w:val="pt-BR"/>
              </w:rPr>
            </w:pPr>
          </w:p>
          <w:p w14:paraId="21823451" w14:textId="77777777" w:rsidR="00395DB4" w:rsidRPr="000A6A3D" w:rsidRDefault="00395DB4" w:rsidP="000A6A3D">
            <w:pPr>
              <w:jc w:val="center"/>
              <w:rPr>
                <w:lang w:val="pt-BR"/>
              </w:rPr>
            </w:pPr>
          </w:p>
          <w:p w14:paraId="1B1DBD9A" w14:textId="77777777" w:rsidR="00395DB4" w:rsidRPr="000A6A3D" w:rsidRDefault="00395DB4" w:rsidP="000A6A3D">
            <w:pPr>
              <w:jc w:val="center"/>
              <w:rPr>
                <w:lang w:val="pt-BR"/>
              </w:rPr>
            </w:pPr>
          </w:p>
          <w:p w14:paraId="5EFF7CEF" w14:textId="77777777" w:rsidR="00395DB4" w:rsidRPr="000A6A3D" w:rsidRDefault="00395DB4" w:rsidP="000A6A3D">
            <w:pPr>
              <w:jc w:val="center"/>
              <w:rPr>
                <w:lang w:val="pt-BR"/>
              </w:rPr>
            </w:pPr>
          </w:p>
          <w:p w14:paraId="0A68BB50" w14:textId="77777777" w:rsidR="00395DB4" w:rsidRPr="000A6A3D" w:rsidRDefault="00395DB4" w:rsidP="000A6A3D">
            <w:pPr>
              <w:jc w:val="center"/>
              <w:rPr>
                <w:lang w:val="pt-BR"/>
              </w:rPr>
            </w:pPr>
          </w:p>
          <w:p w14:paraId="51822071" w14:textId="77777777" w:rsidR="00CC5CC6" w:rsidRDefault="00CC5CC6" w:rsidP="007F01E3">
            <w:pPr>
              <w:jc w:val="center"/>
              <w:rPr>
                <w:lang w:val="pt-BR"/>
              </w:rPr>
            </w:pPr>
          </w:p>
          <w:p w14:paraId="48BC3225" w14:textId="634ED29F" w:rsidR="00395DB4" w:rsidRPr="000A6A3D" w:rsidRDefault="00CC5CC6" w:rsidP="007F01E3">
            <w:pPr>
              <w:jc w:val="center"/>
              <w:rPr>
                <w:lang w:val="pt-BR"/>
              </w:rPr>
            </w:pPr>
            <w:r>
              <w:rPr>
                <w:lang w:val="pt-BR"/>
              </w:rPr>
              <w:t>55</w:t>
            </w:r>
          </w:p>
          <w:p w14:paraId="76DC94E6" w14:textId="77777777" w:rsidR="00395DB4" w:rsidRPr="000A6A3D" w:rsidRDefault="00395DB4" w:rsidP="007F01E3">
            <w:pPr>
              <w:jc w:val="center"/>
              <w:rPr>
                <w:lang w:val="pt-BR"/>
              </w:rPr>
            </w:pPr>
            <w:r w:rsidRPr="000A6A3D">
              <w:rPr>
                <w:lang w:val="pt-BR"/>
              </w:rPr>
              <w:t>phút</w:t>
            </w:r>
          </w:p>
          <w:p w14:paraId="44BE046A" w14:textId="27846473" w:rsidR="00395DB4" w:rsidRDefault="00395DB4" w:rsidP="007F01E3">
            <w:pPr>
              <w:rPr>
                <w:lang w:val="nb-NO"/>
              </w:rPr>
            </w:pPr>
          </w:p>
          <w:p w14:paraId="15B1FABD" w14:textId="77777777" w:rsidR="00395DB4" w:rsidRPr="00923F75" w:rsidRDefault="00395DB4" w:rsidP="00923F75">
            <w:pPr>
              <w:rPr>
                <w:lang w:val="nb-NO"/>
              </w:rPr>
            </w:pPr>
          </w:p>
          <w:p w14:paraId="0446673A" w14:textId="77777777" w:rsidR="00395DB4" w:rsidRPr="00923F75" w:rsidRDefault="00395DB4" w:rsidP="00923F75">
            <w:pPr>
              <w:rPr>
                <w:lang w:val="nb-NO"/>
              </w:rPr>
            </w:pPr>
          </w:p>
          <w:p w14:paraId="4D309E1C" w14:textId="77777777" w:rsidR="00395DB4" w:rsidRPr="00923F75" w:rsidRDefault="00395DB4" w:rsidP="00923F75">
            <w:pPr>
              <w:rPr>
                <w:lang w:val="nb-NO"/>
              </w:rPr>
            </w:pPr>
          </w:p>
          <w:p w14:paraId="1D0E5CBB" w14:textId="5D2E6A97" w:rsidR="00395DB4" w:rsidRDefault="00395DB4" w:rsidP="00923F75">
            <w:pPr>
              <w:rPr>
                <w:lang w:val="nb-NO"/>
              </w:rPr>
            </w:pPr>
          </w:p>
          <w:p w14:paraId="437A550E" w14:textId="77777777" w:rsidR="00395DB4" w:rsidRDefault="00395DB4" w:rsidP="00923F75">
            <w:pPr>
              <w:rPr>
                <w:lang w:val="nb-NO"/>
              </w:rPr>
            </w:pPr>
          </w:p>
          <w:p w14:paraId="471DC996" w14:textId="77777777" w:rsidR="00395DB4" w:rsidRDefault="00395DB4" w:rsidP="00923F75">
            <w:pPr>
              <w:rPr>
                <w:lang w:val="nb-NO"/>
              </w:rPr>
            </w:pPr>
          </w:p>
          <w:p w14:paraId="5CCB4E9D" w14:textId="77777777" w:rsidR="00395DB4" w:rsidRDefault="00395DB4" w:rsidP="00923F75">
            <w:pPr>
              <w:rPr>
                <w:lang w:val="nb-NO"/>
              </w:rPr>
            </w:pPr>
          </w:p>
          <w:p w14:paraId="7E93D60A" w14:textId="77777777" w:rsidR="00395DB4" w:rsidRDefault="00395DB4" w:rsidP="00923F75">
            <w:pPr>
              <w:rPr>
                <w:lang w:val="nb-NO"/>
              </w:rPr>
            </w:pPr>
          </w:p>
          <w:p w14:paraId="08874B40" w14:textId="77777777" w:rsidR="00395DB4" w:rsidRDefault="00395DB4" w:rsidP="00923F75">
            <w:pPr>
              <w:rPr>
                <w:lang w:val="nb-NO"/>
              </w:rPr>
            </w:pPr>
          </w:p>
          <w:p w14:paraId="495E956A" w14:textId="77777777" w:rsidR="00395DB4" w:rsidRDefault="00395DB4" w:rsidP="00923F75">
            <w:pPr>
              <w:rPr>
                <w:lang w:val="nb-NO"/>
              </w:rPr>
            </w:pPr>
          </w:p>
          <w:p w14:paraId="4C96E211" w14:textId="77777777" w:rsidR="00395DB4" w:rsidRDefault="00395DB4" w:rsidP="00923F75">
            <w:pPr>
              <w:rPr>
                <w:lang w:val="nb-NO"/>
              </w:rPr>
            </w:pPr>
          </w:p>
          <w:p w14:paraId="536B88DB" w14:textId="77777777" w:rsidR="00395DB4" w:rsidRDefault="00395DB4" w:rsidP="00923F75">
            <w:pPr>
              <w:rPr>
                <w:lang w:val="nb-NO"/>
              </w:rPr>
            </w:pPr>
          </w:p>
          <w:p w14:paraId="5F6E1BDD" w14:textId="77777777" w:rsidR="00395DB4" w:rsidRDefault="00395DB4" w:rsidP="00923F75">
            <w:pPr>
              <w:rPr>
                <w:lang w:val="nb-NO"/>
              </w:rPr>
            </w:pPr>
          </w:p>
          <w:p w14:paraId="1E2FD31D" w14:textId="77777777" w:rsidR="00395DB4" w:rsidRDefault="00395DB4" w:rsidP="00923F75">
            <w:pPr>
              <w:rPr>
                <w:lang w:val="nb-NO"/>
              </w:rPr>
            </w:pPr>
          </w:p>
          <w:p w14:paraId="1A60E09F" w14:textId="77777777" w:rsidR="00395DB4" w:rsidRDefault="00395DB4" w:rsidP="00923F75">
            <w:pPr>
              <w:rPr>
                <w:lang w:val="nb-NO"/>
              </w:rPr>
            </w:pPr>
          </w:p>
          <w:p w14:paraId="1195EF68" w14:textId="77777777" w:rsidR="00395DB4" w:rsidRDefault="00395DB4" w:rsidP="00923F75">
            <w:pPr>
              <w:rPr>
                <w:lang w:val="nb-NO"/>
              </w:rPr>
            </w:pPr>
          </w:p>
          <w:p w14:paraId="400E32BC" w14:textId="77777777" w:rsidR="00395DB4" w:rsidRDefault="00395DB4" w:rsidP="00923F75">
            <w:pPr>
              <w:rPr>
                <w:lang w:val="nb-NO"/>
              </w:rPr>
            </w:pPr>
          </w:p>
          <w:p w14:paraId="7BBD3AD9" w14:textId="4153BDA5" w:rsidR="00395DB4" w:rsidRPr="000A6A3D" w:rsidRDefault="00CC5CC6" w:rsidP="00923F75">
            <w:pPr>
              <w:jc w:val="center"/>
              <w:rPr>
                <w:lang w:val="pt-BR"/>
              </w:rPr>
            </w:pPr>
            <w:r>
              <w:rPr>
                <w:lang w:val="pt-BR"/>
              </w:rPr>
              <w:t>4</w:t>
            </w:r>
            <w:r w:rsidR="00395DB4">
              <w:rPr>
                <w:lang w:val="pt-BR"/>
              </w:rPr>
              <w:t>0</w:t>
            </w:r>
          </w:p>
          <w:p w14:paraId="25878DE5" w14:textId="77777777" w:rsidR="00395DB4" w:rsidRPr="000A6A3D" w:rsidRDefault="00395DB4" w:rsidP="00923F75">
            <w:pPr>
              <w:jc w:val="center"/>
              <w:rPr>
                <w:lang w:val="pt-BR"/>
              </w:rPr>
            </w:pPr>
            <w:r w:rsidRPr="000A6A3D">
              <w:rPr>
                <w:lang w:val="pt-BR"/>
              </w:rPr>
              <w:t>phút</w:t>
            </w:r>
          </w:p>
          <w:p w14:paraId="5C9E818E" w14:textId="77777777" w:rsidR="00395DB4" w:rsidRDefault="00395DB4" w:rsidP="00923F75">
            <w:pPr>
              <w:rPr>
                <w:lang w:val="nb-NO"/>
              </w:rPr>
            </w:pPr>
          </w:p>
          <w:p w14:paraId="47DCFF79" w14:textId="77777777" w:rsidR="00CC5CC6" w:rsidRDefault="00CC5CC6" w:rsidP="00923F75">
            <w:pPr>
              <w:rPr>
                <w:lang w:val="nb-NO"/>
              </w:rPr>
            </w:pPr>
          </w:p>
          <w:p w14:paraId="0441AB77" w14:textId="77777777" w:rsidR="00CC5CC6" w:rsidRDefault="00CC5CC6" w:rsidP="00923F75">
            <w:pPr>
              <w:rPr>
                <w:lang w:val="nb-NO"/>
              </w:rPr>
            </w:pPr>
          </w:p>
          <w:p w14:paraId="665B93EC" w14:textId="0F9999D7" w:rsidR="00CC5CC6" w:rsidRPr="000A6A3D" w:rsidRDefault="00CC5CC6" w:rsidP="00CC5CC6">
            <w:pPr>
              <w:jc w:val="center"/>
              <w:rPr>
                <w:lang w:val="pt-BR"/>
              </w:rPr>
            </w:pPr>
            <w:r>
              <w:rPr>
                <w:lang w:val="pt-BR"/>
              </w:rPr>
              <w:t>20</w:t>
            </w:r>
          </w:p>
          <w:p w14:paraId="58BC1B90" w14:textId="6246BE91" w:rsidR="00CC5CC6" w:rsidRPr="00923F75" w:rsidRDefault="00CC5CC6" w:rsidP="00CC5CC6">
            <w:pPr>
              <w:rPr>
                <w:lang w:val="nb-NO"/>
              </w:rPr>
            </w:pPr>
            <w:r w:rsidRPr="000A6A3D">
              <w:rPr>
                <w:lang w:val="pt-BR"/>
              </w:rPr>
              <w:t>phút</w:t>
            </w:r>
          </w:p>
        </w:tc>
      </w:tr>
      <w:tr w:rsidR="00395DB4"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0C27DC9F" w:rsidR="00395DB4" w:rsidRPr="000A6A3D" w:rsidRDefault="00395DB4"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395DB4" w:rsidRPr="000A6A3D" w:rsidRDefault="00395DB4" w:rsidP="000A6A3D">
            <w:pPr>
              <w:rPr>
                <w:b/>
                <w:bCs/>
                <w:u w:val="single"/>
                <w:lang w:val="nb-NO"/>
              </w:rPr>
            </w:pPr>
            <w:r w:rsidRPr="000A6A3D">
              <w:rPr>
                <w:b/>
                <w:bCs/>
                <w:u w:val="single"/>
                <w:lang w:val="nb-NO"/>
              </w:rPr>
              <w:t>Củng cố kiến thức và kết thúc bài</w:t>
            </w:r>
          </w:p>
          <w:p w14:paraId="1812CF8D" w14:textId="1CF998EC" w:rsidR="00395DB4" w:rsidRPr="000A6A3D" w:rsidRDefault="00395DB4" w:rsidP="00576306">
            <w:pPr>
              <w:tabs>
                <w:tab w:val="left" w:leader="dot" w:pos="9498"/>
              </w:tabs>
            </w:pPr>
            <w:r>
              <w:rPr>
                <w:bCs/>
                <w:lang w:val="nb-NO"/>
              </w:rPr>
              <w:t>- Phản ứng thế, phản ứng tách nước, phản ứng oxi hóa.</w:t>
            </w:r>
          </w:p>
          <w:p w14:paraId="501F0B84" w14:textId="2E6C5AD2" w:rsidR="00395DB4" w:rsidRPr="000A6A3D" w:rsidRDefault="00395DB4" w:rsidP="000A6A3D">
            <w:r>
              <w:t>- Phương pháp điều chế ancol.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37B7DBD" w:rsidR="00395DB4" w:rsidRPr="000A6A3D" w:rsidRDefault="00395DB4"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5/GT/ 52,53</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9233AB3" w:rsidR="00395DB4" w:rsidRPr="000A6A3D" w:rsidRDefault="00395DB4"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5C3E752A" w:rsidR="00395DB4" w:rsidRPr="000A6A3D" w:rsidRDefault="009B2529" w:rsidP="000A6A3D">
            <w:pPr>
              <w:jc w:val="center"/>
              <w:rPr>
                <w:lang w:val="nb-NO"/>
              </w:rPr>
            </w:pPr>
            <w:r>
              <w:rPr>
                <w:lang w:val="pt-BR"/>
              </w:rPr>
              <w:t>40</w:t>
            </w:r>
            <w:r w:rsidR="00395DB4" w:rsidRPr="000A6A3D">
              <w:rPr>
                <w:lang w:val="pt-BR"/>
              </w:rPr>
              <w:t xml:space="preserve"> phút</w:t>
            </w:r>
          </w:p>
        </w:tc>
      </w:tr>
      <w:tr w:rsidR="00395DB4"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395DB4" w:rsidRPr="000A6A3D" w:rsidRDefault="00395DB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395DB4" w:rsidRPr="000A6A3D" w:rsidRDefault="00395DB4" w:rsidP="000A6A3D">
            <w:pPr>
              <w:rPr>
                <w:b/>
                <w:bCs/>
                <w:u w:val="single"/>
                <w:lang w:val="pt-BR"/>
              </w:rPr>
            </w:pPr>
            <w:r w:rsidRPr="000A6A3D">
              <w:rPr>
                <w:b/>
                <w:bCs/>
                <w:u w:val="single"/>
                <w:lang w:val="pt-BR"/>
              </w:rPr>
              <w:t>Hướng dẫn tự học</w:t>
            </w:r>
          </w:p>
          <w:p w14:paraId="66FED5A0" w14:textId="5DA77F3F" w:rsidR="00395DB4" w:rsidRPr="000A6A3D" w:rsidRDefault="00395DB4" w:rsidP="000A6A3D">
            <w:pPr>
              <w:rPr>
                <w:bCs/>
                <w:lang w:val="nb-NO"/>
              </w:rPr>
            </w:pPr>
            <w:r w:rsidRPr="000A6A3D">
              <w:rPr>
                <w:bCs/>
                <w:lang w:val="nb-NO"/>
              </w:rPr>
              <w:t xml:space="preserve">- Bài tập </w:t>
            </w:r>
            <w:r>
              <w:rPr>
                <w:bCs/>
                <w:lang w:val="nb-NO"/>
              </w:rPr>
              <w:t>6-10</w:t>
            </w:r>
            <w:r w:rsidRPr="000A6A3D">
              <w:rPr>
                <w:bCs/>
                <w:lang w:val="nb-NO"/>
              </w:rPr>
              <w:t xml:space="preserve"> trang </w:t>
            </w:r>
            <w:r>
              <w:rPr>
                <w:bCs/>
                <w:lang w:val="nb-NO"/>
              </w:rPr>
              <w:t>53,54</w:t>
            </w:r>
            <w:r w:rsidRPr="000A6A3D">
              <w:rPr>
                <w:bCs/>
                <w:lang w:val="nb-NO"/>
              </w:rPr>
              <w:t xml:space="preserve"> trong giáo trình. </w:t>
            </w:r>
          </w:p>
          <w:p w14:paraId="58E23F5A" w14:textId="0A80E61B" w:rsidR="00395DB4" w:rsidRPr="000A6A3D" w:rsidRDefault="00395DB4" w:rsidP="00B64C19">
            <w:pPr>
              <w:tabs>
                <w:tab w:val="right" w:leader="dot" w:pos="3331"/>
              </w:tabs>
              <w:rPr>
                <w:bCs/>
                <w:u w:val="single"/>
                <w:lang w:val="nb-NO"/>
              </w:rPr>
            </w:pPr>
            <w:r w:rsidRPr="000A6A3D">
              <w:rPr>
                <w:lang w:val="pt-BR"/>
              </w:rPr>
              <w:t xml:space="preserve">- Chuẩn bị </w:t>
            </w:r>
            <w:r w:rsidRPr="000A6A3D">
              <w:rPr>
                <w:bCs/>
              </w:rPr>
              <w:t>Bài</w:t>
            </w:r>
            <w:r>
              <w:rPr>
                <w:bCs/>
              </w:rPr>
              <w:t xml:space="preserve"> 53.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C24140" w14:textId="77777777" w:rsidR="00395DB4" w:rsidRPr="000A6A3D" w:rsidRDefault="00395DB4"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8AD57F4" w14:textId="6BF63CA1" w:rsidR="00395DB4" w:rsidRPr="000A6A3D" w:rsidRDefault="00395DB4"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395DB4" w:rsidRPr="000A6A3D" w:rsidRDefault="00395DB4" w:rsidP="000A6A3D">
            <w:pPr>
              <w:jc w:val="center"/>
              <w:rPr>
                <w:lang w:val="pt-BR"/>
              </w:rPr>
            </w:pPr>
          </w:p>
          <w:p w14:paraId="7B6F7D5E" w14:textId="77777777" w:rsidR="00395DB4" w:rsidRPr="000A6A3D" w:rsidRDefault="00395DB4" w:rsidP="000A6A3D">
            <w:pPr>
              <w:jc w:val="center"/>
              <w:rPr>
                <w:lang w:val="pt-BR"/>
              </w:rPr>
            </w:pPr>
            <w:r w:rsidRPr="000A6A3D">
              <w:rPr>
                <w:lang w:val="pt-BR"/>
              </w:rPr>
              <w:t>2 phút</w:t>
            </w:r>
          </w:p>
        </w:tc>
      </w:tr>
    </w:tbl>
    <w:p w14:paraId="72447CB0" w14:textId="77777777" w:rsidR="00E32631" w:rsidRPr="000A6A3D" w:rsidRDefault="00E32631"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9"/>
        <w:gridCol w:w="432"/>
        <w:gridCol w:w="6493"/>
        <w:gridCol w:w="375"/>
      </w:tblGrid>
      <w:tr w:rsidR="00E32631" w:rsidRPr="000A6A3D" w14:paraId="671282B4" w14:textId="77777777" w:rsidTr="00FB457F">
        <w:trPr>
          <w:gridAfter w:val="1"/>
          <w:wAfter w:w="375" w:type="dxa"/>
          <w:trHeight w:val="142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244"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6458E7DB" w:rsidR="00E32631" w:rsidRPr="000A6A3D" w:rsidRDefault="00E32631" w:rsidP="000A6A3D">
            <w:pPr>
              <w:jc w:val="both"/>
            </w:pPr>
            <w:r w:rsidRPr="000A6A3D">
              <w:t xml:space="preserve">1. </w:t>
            </w:r>
            <w:r w:rsidRPr="000A6A3D">
              <w:rPr>
                <w:i/>
                <w:iCs/>
              </w:rPr>
              <w:t xml:space="preserve">Giáo trình hóa học </w:t>
            </w:r>
            <w:r w:rsidR="00427363">
              <w:rPr>
                <w:i/>
                <w:iCs/>
              </w:rPr>
              <w:t>3</w:t>
            </w:r>
            <w:r w:rsidRPr="000A6A3D">
              <w:rPr>
                <w:i/>
                <w:iCs/>
              </w:rPr>
              <w:t xml:space="preserve">, </w:t>
            </w:r>
            <w:r w:rsidRPr="000A6A3D">
              <w:t xml:space="preserve">Trường CĐ </w:t>
            </w:r>
            <w:r w:rsidR="00427363">
              <w:t>L</w:t>
            </w:r>
            <w:r w:rsidRPr="000A6A3D">
              <w:t xml:space="preserve">ý </w:t>
            </w:r>
            <w:r w:rsidR="00427363">
              <w:t>T</w:t>
            </w:r>
            <w:r w:rsidRPr="000A6A3D">
              <w:t xml:space="preserve">ự </w:t>
            </w:r>
            <w:r w:rsidR="00427363">
              <w:t>T</w:t>
            </w:r>
            <w:r w:rsidRPr="000A6A3D">
              <w:t>rọng Tp. HCM, năm 201</w:t>
            </w:r>
            <w:r w:rsidR="00427363">
              <w:t>9</w:t>
            </w:r>
            <w:r w:rsidRPr="000A6A3D">
              <w:t>.</w:t>
            </w:r>
          </w:p>
          <w:p w14:paraId="29E14BF1" w14:textId="4A1330D5"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Hóa học 1</w:t>
            </w:r>
            <w:r w:rsidR="00576306">
              <w:rPr>
                <w:i/>
                <w:iCs/>
              </w:rPr>
              <w:t>2</w:t>
            </w:r>
            <w:r w:rsidRPr="000A6A3D">
              <w:rPr>
                <w:i/>
                <w:iCs/>
              </w:rPr>
              <w:t xml:space="preserve">, </w:t>
            </w:r>
            <w:r w:rsidRPr="000A6A3D">
              <w:rPr>
                <w:lang w:val="vi-VN"/>
              </w:rPr>
              <w:t>NXB Giáo dục Việt Nam</w:t>
            </w:r>
            <w:r w:rsidRPr="000A6A3D">
              <w:t>, năm 2015.</w:t>
            </w:r>
          </w:p>
          <w:p w14:paraId="432B16B2" w14:textId="415CCAEF" w:rsidR="00E32631" w:rsidRPr="000A6A3D" w:rsidRDefault="00E32631" w:rsidP="00576306">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576306">
              <w:t>2</w:t>
            </w:r>
            <w:r w:rsidRPr="000A6A3D">
              <w:t xml:space="preserve">, </w:t>
            </w:r>
            <w:r w:rsidRPr="000A6A3D">
              <w:rPr>
                <w:lang w:val="vi-VN"/>
              </w:rPr>
              <w:t>NXB Giáo dục Việt Nam</w:t>
            </w:r>
            <w:r w:rsidRPr="000A6A3D">
              <w:t>, năm 2015.</w:t>
            </w:r>
          </w:p>
        </w:tc>
      </w:tr>
      <w:tr w:rsidR="00E32631" w:rsidRPr="000A6A3D" w14:paraId="2DF670B0"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75" w:type="dxa"/>
          <w:trHeight w:val="72"/>
        </w:trPr>
        <w:tc>
          <w:tcPr>
            <w:tcW w:w="3438" w:type="dxa"/>
            <w:gridSpan w:val="2"/>
            <w:shd w:val="clear" w:color="auto" w:fill="auto"/>
          </w:tcPr>
          <w:p w14:paraId="4C2D1DA3" w14:textId="77777777" w:rsidR="00E32631" w:rsidRPr="000A6A3D" w:rsidRDefault="00E32631" w:rsidP="000A6A3D">
            <w:pPr>
              <w:rPr>
                <w:lang w:val="pt-BR"/>
              </w:rPr>
            </w:pPr>
          </w:p>
          <w:p w14:paraId="79D6E5C8" w14:textId="77777777" w:rsidR="00E32631" w:rsidRPr="000A6A3D" w:rsidRDefault="00E32631" w:rsidP="000A6A3D">
            <w:pPr>
              <w:jc w:val="center"/>
              <w:rPr>
                <w:b/>
                <w:bCs/>
                <w:lang w:val="pt-BR"/>
              </w:rPr>
            </w:pPr>
            <w:r w:rsidRPr="000A6A3D">
              <w:rPr>
                <w:b/>
                <w:bCs/>
                <w:lang w:val="pt-BR"/>
              </w:rPr>
              <w:t>Trưởng tổ môn</w:t>
            </w:r>
          </w:p>
          <w:p w14:paraId="443A1541" w14:textId="77777777" w:rsidR="00E32631" w:rsidRPr="000A6A3D" w:rsidRDefault="00E32631" w:rsidP="000A6A3D">
            <w:pPr>
              <w:jc w:val="center"/>
              <w:rPr>
                <w:b/>
                <w:bCs/>
                <w:lang w:val="pt-BR"/>
              </w:rPr>
            </w:pPr>
            <w:r w:rsidRPr="000A6A3D">
              <w:rPr>
                <w:b/>
                <w:bCs/>
                <w:lang w:val="vi-VN"/>
              </w:rPr>
              <w:t xml:space="preserve">   </w:t>
            </w:r>
            <w:r w:rsidRPr="000A6A3D">
              <w:rPr>
                <w:b/>
                <w:bCs/>
                <w:lang w:val="pt-BR"/>
              </w:rPr>
              <w:t>Nguyễn Thị Huyền Nga</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925" w:type="dxa"/>
            <w:gridSpan w:val="2"/>
            <w:shd w:val="clear" w:color="auto" w:fill="auto"/>
          </w:tcPr>
          <w:p w14:paraId="64888318" w14:textId="77777777" w:rsidR="005565C1" w:rsidRDefault="005565C1" w:rsidP="005565C1">
            <w:pPr>
              <w:ind w:left="1420"/>
              <w:rPr>
                <w:i/>
                <w:lang w:val="pt-BR"/>
              </w:rPr>
            </w:pPr>
          </w:p>
          <w:p w14:paraId="508BF2BF" w14:textId="7799DB8C" w:rsidR="005565C1" w:rsidRPr="000A6A3D" w:rsidRDefault="005565C1" w:rsidP="005565C1">
            <w:pPr>
              <w:ind w:left="1420"/>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23EC5FC8" w14:textId="77777777" w:rsidR="005565C1" w:rsidRDefault="005565C1" w:rsidP="005565C1">
            <w:pPr>
              <w:jc w:val="center"/>
              <w:rPr>
                <w:b/>
                <w:lang w:val="pt-BR"/>
              </w:rPr>
            </w:pPr>
            <w:r w:rsidRPr="000A6A3D">
              <w:rPr>
                <w:b/>
                <w:lang w:val="pt-BR"/>
              </w:rPr>
              <w:t>Giảng viên</w:t>
            </w:r>
          </w:p>
          <w:p w14:paraId="4B12DEB4" w14:textId="3E233FB1" w:rsidR="00E32631" w:rsidRPr="000A6A3D" w:rsidRDefault="005565C1" w:rsidP="005565C1">
            <w:pPr>
              <w:jc w:val="center"/>
              <w:rPr>
                <w:lang w:val="pt-BR"/>
              </w:rPr>
            </w:pPr>
            <w:r>
              <w:rPr>
                <w:b/>
                <w:lang w:val="pt-BR"/>
              </w:rPr>
              <w:t>Lê Văn Bình</w:t>
            </w:r>
          </w:p>
        </w:tc>
      </w:tr>
      <w:tr w:rsidR="008E2106" w:rsidRPr="000A6A3D" w14:paraId="5770DDDD"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72A2BB86" w14:textId="1BCEB11D" w:rsidR="008E2106" w:rsidRPr="000A6A3D" w:rsidRDefault="008E2106" w:rsidP="000A6A3D">
            <w:pPr>
              <w:rPr>
                <w:lang w:val="pt-BR"/>
              </w:rPr>
            </w:pPr>
            <w:r w:rsidRPr="000A6A3D">
              <w:br w:type="page"/>
            </w:r>
            <w:r w:rsidRPr="000A6A3D">
              <w:rPr>
                <w:lang w:val="pt-BR"/>
              </w:rPr>
              <w:t>Giáo án số:  10</w:t>
            </w:r>
          </w:p>
        </w:tc>
        <w:tc>
          <w:tcPr>
            <w:tcW w:w="6868" w:type="dxa"/>
            <w:gridSpan w:val="2"/>
            <w:shd w:val="clear" w:color="auto" w:fill="auto"/>
          </w:tcPr>
          <w:p w14:paraId="6801005C" w14:textId="74C8DC16" w:rsidR="008E2106" w:rsidRPr="000A6A3D" w:rsidRDefault="008E2106" w:rsidP="000A6A3D">
            <w:r w:rsidRPr="000A6A3D">
              <w:t>Thời gian thực hiện: 4 tiết</w:t>
            </w:r>
          </w:p>
          <w:p w14:paraId="01AF16D4" w14:textId="77777777" w:rsidR="00B64C19" w:rsidRDefault="00B64C19" w:rsidP="00B64C19">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350B7525" w14:textId="77777777" w:rsidR="00B64C19" w:rsidRPr="000A6A3D" w:rsidRDefault="00B64C19" w:rsidP="00B64C19">
            <w:pPr>
              <w:tabs>
                <w:tab w:val="right" w:leader="dot" w:pos="3331"/>
              </w:tabs>
            </w:pPr>
            <w:r>
              <w:rPr>
                <w:b/>
                <w:bCs/>
              </w:rPr>
              <w:t xml:space="preserve">                                                  ANCOL-PHENOL</w:t>
            </w:r>
          </w:p>
          <w:p w14:paraId="4F2F0275" w14:textId="4961C34A" w:rsidR="008E2106" w:rsidRPr="000A6A3D" w:rsidRDefault="001E36D0" w:rsidP="000A6A3D">
            <w:r w:rsidRPr="000A6A3D">
              <w:t xml:space="preserve">Thực hiện ngày   </w:t>
            </w:r>
            <w:r w:rsidR="002F49A4">
              <w:t>16, 20</w:t>
            </w:r>
            <w:r>
              <w:t xml:space="preserve">    </w:t>
            </w:r>
            <w:r w:rsidRPr="000A6A3D">
              <w:t xml:space="preserve">tháng     </w:t>
            </w:r>
            <w:r>
              <w:t xml:space="preserve"> </w:t>
            </w:r>
            <w:r w:rsidR="002F49A4">
              <w:t>09</w:t>
            </w:r>
            <w:r>
              <w:t xml:space="preserve">     </w:t>
            </w:r>
            <w:r w:rsidRPr="000A6A3D">
              <w:t>năm</w:t>
            </w:r>
            <w:r w:rsidR="00AF642E">
              <w:t xml:space="preserve">  </w:t>
            </w:r>
            <w:r w:rsidRPr="000A6A3D">
              <w:t xml:space="preserve"> 20</w:t>
            </w:r>
            <w:r w:rsidR="002F49A4">
              <w:t>21</w:t>
            </w:r>
            <w:r w:rsidR="008E2106" w:rsidRPr="000A6A3D">
              <w:t xml:space="preserve"> </w:t>
            </w:r>
          </w:p>
          <w:p w14:paraId="597E257C" w14:textId="77777777" w:rsidR="008E2106" w:rsidRPr="000A6A3D" w:rsidRDefault="008E2106" w:rsidP="000A6A3D"/>
        </w:tc>
      </w:tr>
    </w:tbl>
    <w:p w14:paraId="1FFC3CA1" w14:textId="0546E490"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B64C19">
        <w:rPr>
          <w:b/>
          <w:i/>
        </w:rPr>
        <w:t>53</w:t>
      </w:r>
      <w:r w:rsidRPr="000A6A3D">
        <w:rPr>
          <w:b/>
          <w:i/>
        </w:rPr>
        <w:t xml:space="preserve">: </w:t>
      </w:r>
      <w:r w:rsidR="00B64C19">
        <w:rPr>
          <w:b/>
        </w:rPr>
        <w:t>PHENOL</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3AFCCE1B" w14:textId="120F07C4" w:rsidR="00904D33" w:rsidRDefault="00904D33" w:rsidP="00DE51FA">
      <w:pPr>
        <w:tabs>
          <w:tab w:val="left" w:leader="dot" w:pos="9540"/>
        </w:tabs>
        <w:ind w:firstLine="284"/>
        <w:jc w:val="both"/>
      </w:pPr>
      <w:r>
        <w:t>Trình bày được định nghĩa</w:t>
      </w:r>
      <w:r w:rsidR="002A506D">
        <w:t>, cách phân loại</w:t>
      </w:r>
      <w:r w:rsidRPr="00904D33">
        <w:t xml:space="preserve"> phenol.</w:t>
      </w:r>
    </w:p>
    <w:p w14:paraId="65A9A47F" w14:textId="447FC58F" w:rsidR="002A506D" w:rsidRPr="00904D33" w:rsidRDefault="002A506D" w:rsidP="00DE51FA">
      <w:pPr>
        <w:tabs>
          <w:tab w:val="left" w:leader="dot" w:pos="9540"/>
        </w:tabs>
        <w:ind w:firstLine="284"/>
        <w:jc w:val="both"/>
      </w:pPr>
      <w:r>
        <w:t>Nêu được cấu tạo, tính chất vật lí</w:t>
      </w:r>
      <w:r w:rsidR="00754A6F">
        <w:t>, cách điều chế và ứng dụng của</w:t>
      </w:r>
      <w:r>
        <w:t xml:space="preserve"> phenol.</w:t>
      </w:r>
    </w:p>
    <w:p w14:paraId="25801152" w14:textId="4CB87D5E" w:rsidR="008E2106" w:rsidRPr="00904D33" w:rsidRDefault="008E2106" w:rsidP="00DE51FA">
      <w:pPr>
        <w:jc w:val="both"/>
        <w:rPr>
          <w:b/>
        </w:rPr>
      </w:pPr>
      <w:r w:rsidRPr="00904D33">
        <w:rPr>
          <w:b/>
          <w:bCs/>
        </w:rPr>
        <w:t xml:space="preserve">2. </w:t>
      </w:r>
      <w:r w:rsidR="004D3139" w:rsidRPr="00904D33">
        <w:rPr>
          <w:b/>
          <w:bCs/>
        </w:rPr>
        <w:t>Kỹ năng</w:t>
      </w:r>
      <w:r w:rsidRPr="00904D33">
        <w:rPr>
          <w:b/>
          <w:bCs/>
        </w:rPr>
        <w:t xml:space="preserve">: </w:t>
      </w:r>
    </w:p>
    <w:p w14:paraId="5CE6F718" w14:textId="113DE90F" w:rsidR="00904D33" w:rsidRDefault="002A506D" w:rsidP="00DE51FA">
      <w:pPr>
        <w:tabs>
          <w:tab w:val="left" w:leader="dot" w:pos="9540"/>
        </w:tabs>
        <w:ind w:firstLine="284"/>
        <w:jc w:val="both"/>
      </w:pPr>
      <w:r>
        <w:t>V</w:t>
      </w:r>
      <w:r w:rsidR="00904D33" w:rsidRPr="00904D33">
        <w:t xml:space="preserve">iết được phương trình </w:t>
      </w:r>
      <w:r>
        <w:t xml:space="preserve">phản ứng minh họa tính chất </w:t>
      </w:r>
      <w:r w:rsidR="00904D33" w:rsidRPr="00904D33">
        <w:t>của phenol</w:t>
      </w:r>
      <w:r>
        <w:t>.</w:t>
      </w:r>
    </w:p>
    <w:p w14:paraId="7CB6D5B9" w14:textId="7B0F0F57" w:rsidR="002A506D" w:rsidRPr="00904D33" w:rsidRDefault="002A506D" w:rsidP="00DE51FA">
      <w:pPr>
        <w:tabs>
          <w:tab w:val="left" w:leader="dot" w:pos="9540"/>
        </w:tabs>
        <w:ind w:firstLine="284"/>
        <w:jc w:val="both"/>
      </w:pPr>
      <w:r>
        <w:t>Giải được các bài tập về phenol.</w:t>
      </w:r>
    </w:p>
    <w:p w14:paraId="58544789" w14:textId="77777777" w:rsidR="008E2106" w:rsidRPr="000A6A3D" w:rsidRDefault="008E2106" w:rsidP="00DE51FA">
      <w:pPr>
        <w:jc w:val="both"/>
        <w:rPr>
          <w:lang w:val="vi-VN"/>
        </w:rPr>
      </w:pPr>
      <w:r w:rsidRPr="000A6A3D">
        <w:rPr>
          <w:b/>
          <w:bCs/>
        </w:rPr>
        <w:t>3. Thái độ:</w:t>
      </w:r>
    </w:p>
    <w:p w14:paraId="34492DE2" w14:textId="4AECFC73" w:rsidR="008E2106" w:rsidRPr="000A6A3D" w:rsidRDefault="00904D33"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E2106" w:rsidRPr="000A6A3D">
        <w:rPr>
          <w:color w:val="000000"/>
        </w:rPr>
        <w:t>inh có</w:t>
      </w:r>
      <w:r w:rsidR="008E2106" w:rsidRPr="000A6A3D">
        <w:rPr>
          <w:color w:val="000000"/>
          <w:lang w:val="vi-VN"/>
        </w:rPr>
        <w:t xml:space="preserve"> </w:t>
      </w:r>
      <w:r w:rsidR="008E2106" w:rsidRPr="000A6A3D">
        <w:rPr>
          <w:bCs/>
        </w:rPr>
        <w:t>lòng say mê học tập, biết vận dụng những kiến thức được học vào cuộc sống</w:t>
      </w:r>
      <w:r w:rsidR="008E2106" w:rsidRPr="000A6A3D">
        <w:rPr>
          <w:bCs/>
          <w:lang w:val="vi-VN"/>
        </w:rPr>
        <w:t>, có</w:t>
      </w:r>
      <w:r w:rsidR="008E2106" w:rsidRPr="000A6A3D">
        <w:rPr>
          <w:bCs/>
        </w:rPr>
        <w:t xml:space="preserve"> </w:t>
      </w:r>
      <w:r w:rsidR="008E2106" w:rsidRPr="000A6A3D">
        <w:rPr>
          <w:color w:val="000000"/>
        </w:rPr>
        <w:t>tư duy khoa học, logic trước các sự vật hiện tượng trong tự nhiên</w:t>
      </w:r>
      <w:r w:rsidR="008E2106" w:rsidRPr="000A6A3D">
        <w:rPr>
          <w:color w:val="000000"/>
          <w:lang w:val="vi-VN"/>
        </w:rPr>
        <w:t>,</w:t>
      </w:r>
      <w:r w:rsidR="008E2106" w:rsidRPr="000A6A3D">
        <w:rPr>
          <w:bCs/>
        </w:rPr>
        <w:t xml:space="preserve"> có ý thức bảo vệ môi trường và tài</w:t>
      </w:r>
      <w:r w:rsidR="008E2106" w:rsidRPr="000A6A3D">
        <w:rPr>
          <w:color w:val="000000"/>
        </w:rPr>
        <w:t xml:space="preserve"> </w:t>
      </w:r>
      <w:r w:rsidR="008E2106" w:rsidRPr="000A6A3D">
        <w:rPr>
          <w:bCs/>
        </w:rPr>
        <w:t xml:space="preserve">nguyên, sử dụng </w:t>
      </w:r>
      <w:r w:rsidR="00113F9F">
        <w:rPr>
          <w:bCs/>
        </w:rPr>
        <w:t>hợp lý</w:t>
      </w:r>
      <w:r w:rsidR="008E2106"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E0696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E06964" w:rsidRPr="000A6A3D" w:rsidRDefault="00E0696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E06964" w:rsidRDefault="00E06964" w:rsidP="000A6A3D">
            <w:pPr>
              <w:rPr>
                <w:b/>
                <w:bCs/>
                <w:u w:val="single"/>
                <w:lang w:val="de-DE"/>
              </w:rPr>
            </w:pPr>
            <w:r w:rsidRPr="000A6A3D">
              <w:rPr>
                <w:b/>
                <w:bCs/>
                <w:u w:val="single"/>
                <w:lang w:val="de-DE"/>
              </w:rPr>
              <w:t>Dẫn nhập</w:t>
            </w:r>
          </w:p>
          <w:p w14:paraId="2ADB3573" w14:textId="77777777" w:rsidR="00E5379D" w:rsidRPr="000A6A3D" w:rsidRDefault="00E5379D" w:rsidP="000A6A3D">
            <w:pPr>
              <w:rPr>
                <w:lang w:val="de-DE"/>
              </w:rPr>
            </w:pPr>
          </w:p>
          <w:p w14:paraId="5768E8FB" w14:textId="0C415532" w:rsidR="00E06964" w:rsidRDefault="00E06964" w:rsidP="00E06964">
            <w:pPr>
              <w:tabs>
                <w:tab w:val="left" w:leader="dot" w:pos="9540"/>
              </w:tabs>
              <w:jc w:val="both"/>
              <w:rPr>
                <w:bCs/>
                <w:lang w:val="nb-NO"/>
              </w:rPr>
            </w:pPr>
            <w:r w:rsidRPr="000A6A3D">
              <w:rPr>
                <w:iCs/>
                <w:lang w:val="de-DE"/>
              </w:rPr>
              <w:t xml:space="preserve">- </w:t>
            </w:r>
            <w:r>
              <w:rPr>
                <w:iCs/>
                <w:lang w:val="de-DE"/>
              </w:rPr>
              <w:t>Viết p</w:t>
            </w:r>
            <w:r>
              <w:rPr>
                <w:bCs/>
                <w:lang w:val="nb-NO"/>
              </w:rPr>
              <w:t>hản ứng thế H, thế nhóm -OH, phản ứng tách nước của ancol.</w:t>
            </w:r>
          </w:p>
          <w:p w14:paraId="416E047B" w14:textId="77777777" w:rsidR="00E06964" w:rsidRDefault="00E06964" w:rsidP="00E06964">
            <w:pPr>
              <w:tabs>
                <w:tab w:val="left" w:leader="dot" w:pos="9540"/>
              </w:tabs>
              <w:jc w:val="both"/>
              <w:rPr>
                <w:iCs/>
                <w:lang w:val="de-DE"/>
              </w:rPr>
            </w:pPr>
          </w:p>
          <w:p w14:paraId="255B6F32" w14:textId="6EBEB847" w:rsidR="00E06964" w:rsidRPr="000A6A3D" w:rsidRDefault="00E06964" w:rsidP="00E06964">
            <w:pPr>
              <w:tabs>
                <w:tab w:val="left" w:leader="dot" w:pos="9540"/>
              </w:tabs>
              <w:jc w:val="both"/>
              <w:rPr>
                <w:lang w:val="de-DE"/>
              </w:rPr>
            </w:pPr>
            <w:r w:rsidRPr="000A6A3D">
              <w:rPr>
                <w:iCs/>
                <w:lang w:val="de-DE"/>
              </w:rPr>
              <w:t xml:space="preserve">- Giới thiệu </w:t>
            </w:r>
            <w:r>
              <w:rPr>
                <w:iCs/>
                <w:lang w:val="de-DE"/>
              </w:rPr>
              <w:t>ứng dụng của phenol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761186" w14:textId="77777777" w:rsidR="00E06964" w:rsidRPr="000A6A3D" w:rsidRDefault="00E06964" w:rsidP="00703E57">
            <w:pPr>
              <w:jc w:val="both"/>
              <w:rPr>
                <w:lang w:val="de-DE"/>
              </w:rPr>
            </w:pPr>
          </w:p>
          <w:p w14:paraId="498B16DF" w14:textId="77777777" w:rsidR="00E06964" w:rsidRPr="000A6A3D" w:rsidRDefault="00E06964"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C59210D" w14:textId="77F95701" w:rsidR="00E06964" w:rsidRPr="000A6A3D" w:rsidRDefault="00E06964"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E06964" w:rsidRPr="000A6A3D" w:rsidRDefault="00E06964" w:rsidP="00703E57">
            <w:pPr>
              <w:jc w:val="both"/>
              <w:rPr>
                <w:lang w:val="de-DE"/>
              </w:rPr>
            </w:pPr>
          </w:p>
          <w:p w14:paraId="12BA6D1D" w14:textId="77777777" w:rsidR="00E06964" w:rsidRPr="000A6A3D" w:rsidRDefault="00E06964"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E06964" w:rsidRPr="000A6A3D" w:rsidRDefault="00E06964" w:rsidP="00703E57">
            <w:pPr>
              <w:jc w:val="both"/>
              <w:rPr>
                <w:lang w:val="nb-NO"/>
              </w:rPr>
            </w:pPr>
          </w:p>
          <w:p w14:paraId="22DF0A41" w14:textId="77777777" w:rsidR="00E06964" w:rsidRPr="000A6A3D" w:rsidRDefault="00E06964" w:rsidP="00703E57">
            <w:pPr>
              <w:jc w:val="both"/>
              <w:rPr>
                <w:lang w:val="de-DE"/>
              </w:rPr>
            </w:pPr>
          </w:p>
          <w:p w14:paraId="6199237F" w14:textId="77777777" w:rsidR="00E06964" w:rsidRPr="000A6A3D" w:rsidRDefault="00E06964"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E06964" w:rsidRPr="000A6A3D" w:rsidRDefault="00E06964" w:rsidP="000A6A3D">
            <w:pPr>
              <w:rPr>
                <w:lang w:val="de-DE"/>
              </w:rPr>
            </w:pPr>
          </w:p>
          <w:p w14:paraId="01821AFE" w14:textId="795E8ACA" w:rsidR="00E06964" w:rsidRPr="000A6A3D" w:rsidRDefault="00DE51FA" w:rsidP="000A6A3D">
            <w:pPr>
              <w:jc w:val="center"/>
              <w:rPr>
                <w:lang w:val="pt-BR"/>
              </w:rPr>
            </w:pPr>
            <w:r>
              <w:rPr>
                <w:lang w:val="pt-BR"/>
              </w:rPr>
              <w:t>8</w:t>
            </w:r>
          </w:p>
          <w:p w14:paraId="77522F74" w14:textId="77777777" w:rsidR="00E06964" w:rsidRPr="000A6A3D" w:rsidRDefault="00E06964" w:rsidP="000A6A3D">
            <w:pPr>
              <w:jc w:val="center"/>
              <w:rPr>
                <w:lang w:val="de-DE"/>
              </w:rPr>
            </w:pPr>
            <w:r w:rsidRPr="000A6A3D">
              <w:rPr>
                <w:lang w:val="pt-BR"/>
              </w:rPr>
              <w:t>phút</w:t>
            </w:r>
            <w:r w:rsidRPr="000A6A3D">
              <w:rPr>
                <w:lang w:val="de-DE"/>
              </w:rPr>
              <w:t xml:space="preserve"> </w:t>
            </w:r>
          </w:p>
        </w:tc>
      </w:tr>
      <w:tr w:rsidR="002E19AF"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2E19AF" w:rsidRPr="000A6A3D" w:rsidRDefault="002E19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2E19AF" w:rsidRPr="00CB239F" w:rsidRDefault="002E19AF" w:rsidP="00763C2D">
            <w:pPr>
              <w:rPr>
                <w:b/>
                <w:bCs/>
                <w:u w:val="single"/>
                <w:lang w:val="nb-NO"/>
              </w:rPr>
            </w:pPr>
            <w:r w:rsidRPr="00CB239F">
              <w:rPr>
                <w:b/>
                <w:bCs/>
                <w:u w:val="single"/>
                <w:lang w:val="nb-NO"/>
              </w:rPr>
              <w:t>Giảng bài mới</w:t>
            </w:r>
          </w:p>
          <w:p w14:paraId="2C743B84" w14:textId="77777777" w:rsidR="002E19AF" w:rsidRPr="00CB239F"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78" w:name="_Toc8233529"/>
            <w:r w:rsidRPr="00CB239F">
              <w:rPr>
                <w:rFonts w:ascii="Times New Roman" w:hAnsi="Times New Roman"/>
                <w:b/>
                <w:sz w:val="24"/>
                <w:u w:val="single"/>
              </w:rPr>
              <w:t>Định nghĩa, phân loại</w:t>
            </w:r>
            <w:bookmarkEnd w:id="78"/>
          </w:p>
          <w:p w14:paraId="021BF081" w14:textId="77777777" w:rsidR="002E19AF" w:rsidRPr="00CB239F" w:rsidRDefault="002E19AF" w:rsidP="00CB239F">
            <w:pPr>
              <w:pStyle w:val="Heading3"/>
              <w:ind w:left="480" w:hanging="480"/>
              <w:rPr>
                <w:bCs w:val="0"/>
              </w:rPr>
            </w:pPr>
            <w:bookmarkStart w:id="79" w:name="_Toc8233530"/>
            <w:r w:rsidRPr="00CB239F">
              <w:rPr>
                <w:bCs w:val="0"/>
              </w:rPr>
              <w:t>1.1. Định nghĩa</w:t>
            </w:r>
            <w:bookmarkEnd w:id="79"/>
          </w:p>
          <w:p w14:paraId="04E62529" w14:textId="77777777" w:rsidR="002E19AF" w:rsidRPr="00CB239F" w:rsidRDefault="002E19AF" w:rsidP="00CB239F">
            <w:pPr>
              <w:spacing w:before="120"/>
              <w:rPr>
                <w:lang w:val="pt-BR"/>
              </w:rPr>
            </w:pPr>
            <w:r w:rsidRPr="00CB239F">
              <w:rPr>
                <w:lang w:val="pt-BR"/>
              </w:rPr>
              <w:t>Phenol là hợp chất hữu cơ trong phân tử có nhóm hiđroxyl (-OH) liên kết trực tiếp với nguyên tử C của vòng benzen.</w:t>
            </w:r>
          </w:p>
          <w:p w14:paraId="300AC137" w14:textId="77777777" w:rsidR="002E19AF" w:rsidRPr="00CB239F" w:rsidRDefault="002E19AF" w:rsidP="00CB239F">
            <w:pPr>
              <w:spacing w:before="120"/>
              <w:jc w:val="both"/>
            </w:pPr>
            <w:r w:rsidRPr="00CB239F">
              <w:rPr>
                <w:b/>
              </w:rPr>
              <w:t>1</w:t>
            </w:r>
            <w:r w:rsidRPr="00CB239F">
              <w:t>.</w:t>
            </w:r>
            <w:r w:rsidRPr="00CB239F">
              <w:rPr>
                <w:rStyle w:val="Strong"/>
              </w:rPr>
              <w:t>2. Phân loại</w:t>
            </w:r>
          </w:p>
          <w:p w14:paraId="65D35DB6"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0" w:name="_Toc8233531"/>
            <w:r w:rsidRPr="00A71C8E">
              <w:rPr>
                <w:rFonts w:ascii="Times New Roman" w:hAnsi="Times New Roman"/>
                <w:b/>
                <w:sz w:val="24"/>
                <w:u w:val="single"/>
              </w:rPr>
              <w:t>Phenol</w:t>
            </w:r>
            <w:bookmarkEnd w:id="80"/>
          </w:p>
          <w:p w14:paraId="78BEEB33" w14:textId="77777777" w:rsidR="002E19AF" w:rsidRPr="00CB239F" w:rsidRDefault="002E19AF" w:rsidP="00CB239F">
            <w:pPr>
              <w:pStyle w:val="Heading3"/>
              <w:ind w:left="480" w:hanging="480"/>
              <w:rPr>
                <w:bCs w:val="0"/>
              </w:rPr>
            </w:pPr>
            <w:bookmarkStart w:id="81" w:name="_Toc8233532"/>
            <w:r w:rsidRPr="00CB239F">
              <w:rPr>
                <w:bCs w:val="0"/>
              </w:rPr>
              <w:t>2.1. Cấu tạo</w:t>
            </w:r>
            <w:bookmarkEnd w:id="81"/>
          </w:p>
          <w:p w14:paraId="23E3BB02" w14:textId="77777777" w:rsidR="002E19AF" w:rsidRPr="00A71C8E" w:rsidRDefault="002E19AF" w:rsidP="00CB239F">
            <w:pPr>
              <w:spacing w:before="120"/>
              <w:jc w:val="both"/>
              <w:rPr>
                <w:rStyle w:val="Strong"/>
                <w:b w:val="0"/>
              </w:rPr>
            </w:pPr>
            <w:r w:rsidRPr="00A71C8E">
              <w:rPr>
                <w:rStyle w:val="Strong"/>
                <w:b w:val="0"/>
              </w:rPr>
              <w:t>Công thức phân tử: C</w:t>
            </w:r>
            <w:r w:rsidRPr="00A71C8E">
              <w:rPr>
                <w:rStyle w:val="Strong"/>
                <w:b w:val="0"/>
                <w:vertAlign w:val="subscript"/>
              </w:rPr>
              <w:t>6</w:t>
            </w:r>
            <w:r w:rsidRPr="00A71C8E">
              <w:rPr>
                <w:rStyle w:val="Strong"/>
                <w:b w:val="0"/>
              </w:rPr>
              <w:t>H</w:t>
            </w:r>
            <w:r w:rsidRPr="00A71C8E">
              <w:rPr>
                <w:rStyle w:val="Strong"/>
                <w:b w:val="0"/>
                <w:vertAlign w:val="subscript"/>
              </w:rPr>
              <w:t>6</w:t>
            </w:r>
            <w:r w:rsidRPr="00A71C8E">
              <w:rPr>
                <w:rStyle w:val="Strong"/>
                <w:b w:val="0"/>
              </w:rPr>
              <w:t>O</w:t>
            </w:r>
            <w:r w:rsidRPr="00A71C8E">
              <w:rPr>
                <w:rStyle w:val="Strong"/>
                <w:b w:val="0"/>
              </w:rPr>
              <w:tab/>
            </w:r>
            <w:r w:rsidRPr="00A71C8E">
              <w:rPr>
                <w:rStyle w:val="Strong"/>
                <w:b w:val="0"/>
              </w:rPr>
              <w:tab/>
            </w:r>
          </w:p>
          <w:p w14:paraId="4F520CCC" w14:textId="728A1005" w:rsidR="002E19AF" w:rsidRPr="00A71C8E" w:rsidRDefault="002E19AF" w:rsidP="00CB239F">
            <w:pPr>
              <w:spacing w:before="120"/>
              <w:jc w:val="both"/>
              <w:rPr>
                <w:rStyle w:val="Strong"/>
                <w:b w:val="0"/>
              </w:rPr>
            </w:pPr>
            <w:r w:rsidRPr="00A71C8E">
              <w:rPr>
                <w:rStyle w:val="Strong"/>
                <w:b w:val="0"/>
              </w:rPr>
              <w:t>Công thức cấu tạo: C</w:t>
            </w:r>
            <w:r w:rsidRPr="00A71C8E">
              <w:rPr>
                <w:rStyle w:val="Strong"/>
                <w:b w:val="0"/>
                <w:vertAlign w:val="subscript"/>
              </w:rPr>
              <w:t>6</w:t>
            </w:r>
            <w:r w:rsidRPr="00A71C8E">
              <w:rPr>
                <w:rStyle w:val="Strong"/>
                <w:b w:val="0"/>
              </w:rPr>
              <w:t>H</w:t>
            </w:r>
            <w:r w:rsidRPr="00A71C8E">
              <w:rPr>
                <w:rStyle w:val="Strong"/>
                <w:b w:val="0"/>
                <w:vertAlign w:val="subscript"/>
              </w:rPr>
              <w:t>5</w:t>
            </w:r>
            <w:r w:rsidRPr="00A71C8E">
              <w:rPr>
                <w:rStyle w:val="Strong"/>
                <w:b w:val="0"/>
              </w:rPr>
              <w:t>OH</w:t>
            </w:r>
          </w:p>
          <w:p w14:paraId="19C1BEF6" w14:textId="77777777" w:rsidR="002E19AF" w:rsidRPr="00CB239F" w:rsidRDefault="002E19AF" w:rsidP="00A71C8E">
            <w:pPr>
              <w:pStyle w:val="Heading3"/>
              <w:spacing w:line="276" w:lineRule="auto"/>
              <w:ind w:left="480" w:hanging="480"/>
              <w:rPr>
                <w:bCs w:val="0"/>
              </w:rPr>
            </w:pPr>
            <w:bookmarkStart w:id="82" w:name="_Toc8233533"/>
            <w:r w:rsidRPr="00CB239F">
              <w:t xml:space="preserve">2.2. </w:t>
            </w:r>
            <w:hyperlink r:id="rId87" w:anchor="t" w:tgtFrame="_blank" w:history="1">
              <w:r w:rsidRPr="00CB239F">
                <w:t>Tính chất vật lí</w:t>
              </w:r>
              <w:bookmarkEnd w:id="82"/>
              <w:r w:rsidRPr="00CB239F">
                <w:t xml:space="preserve"> </w:t>
              </w:r>
            </w:hyperlink>
          </w:p>
          <w:p w14:paraId="3D34DE4A" w14:textId="77777777" w:rsidR="002E19AF" w:rsidRDefault="002E19AF" w:rsidP="00A71C8E">
            <w:pPr>
              <w:pStyle w:val="Heading3"/>
              <w:spacing w:line="276" w:lineRule="auto"/>
              <w:ind w:left="480" w:hanging="480"/>
              <w:rPr>
                <w:bCs w:val="0"/>
              </w:rPr>
            </w:pPr>
            <w:bookmarkStart w:id="83" w:name="_Toc8233534"/>
            <w:r w:rsidRPr="00CB239F">
              <w:rPr>
                <w:bCs w:val="0"/>
              </w:rPr>
              <w:t xml:space="preserve">2.3. </w:t>
            </w:r>
            <w:bookmarkStart w:id="84" w:name="kf"/>
            <w:bookmarkEnd w:id="84"/>
            <w:r w:rsidRPr="00CB239F">
              <w:rPr>
                <w:bCs w:val="0"/>
              </w:rPr>
              <w:fldChar w:fldCharType="begin"/>
            </w:r>
            <w:r w:rsidRPr="00CB239F">
              <w:rPr>
                <w:bCs w:val="0"/>
              </w:rPr>
              <w:instrText xml:space="preserve"> HYPERLINK "http://www.onthi.com/?a=OT&amp;ot=LT&amp;hdn_lt_id=1527" \l "kf" \t "_blank" </w:instrText>
            </w:r>
            <w:r w:rsidRPr="00CB239F">
              <w:rPr>
                <w:bCs w:val="0"/>
              </w:rPr>
              <w:fldChar w:fldCharType="separate"/>
            </w:r>
            <w:r w:rsidRPr="00CB239F">
              <w:t>Tính chất hóa học</w:t>
            </w:r>
            <w:bookmarkEnd w:id="83"/>
            <w:r w:rsidRPr="00CB239F">
              <w:t xml:space="preserve"> </w:t>
            </w:r>
            <w:r w:rsidRPr="00CB239F">
              <w:rPr>
                <w:bCs w:val="0"/>
              </w:rPr>
              <w:fldChar w:fldCharType="end"/>
            </w:r>
          </w:p>
          <w:p w14:paraId="1DCAD94C" w14:textId="77777777" w:rsidR="002E19AF" w:rsidRPr="00A71C8E" w:rsidRDefault="002E19AF" w:rsidP="00A71C8E"/>
          <w:p w14:paraId="3040A243" w14:textId="71D9F565" w:rsidR="002E19AF" w:rsidRPr="00A71C8E" w:rsidRDefault="002E19AF" w:rsidP="00CB239F">
            <w:pPr>
              <w:pStyle w:val="Heading4"/>
              <w:rPr>
                <w:b/>
                <w:sz w:val="24"/>
                <w:szCs w:val="24"/>
              </w:rPr>
            </w:pPr>
            <w:r w:rsidRPr="00A71C8E">
              <w:rPr>
                <w:b/>
                <w:sz w:val="24"/>
                <w:szCs w:val="24"/>
              </w:rPr>
              <w:t xml:space="preserve">2.3.1. </w:t>
            </w:r>
            <w:hyperlink r:id="rId88" w:anchor="00" w:tgtFrame="_blank" w:history="1">
              <w:r w:rsidRPr="00A71C8E">
                <w:rPr>
                  <w:b/>
                  <w:sz w:val="24"/>
                  <w:szCs w:val="24"/>
                </w:rPr>
                <w:t>Phản</w:t>
              </w:r>
            </w:hyperlink>
            <w:r w:rsidRPr="00A71C8E">
              <w:rPr>
                <w:b/>
                <w:sz w:val="24"/>
                <w:szCs w:val="24"/>
              </w:rPr>
              <w:t xml:space="preserve"> ứng thế H của nhóm -OH</w:t>
            </w:r>
          </w:p>
          <w:p w14:paraId="3A9DB4F7" w14:textId="77777777" w:rsidR="002E19AF" w:rsidRPr="00CB239F" w:rsidRDefault="002E19AF" w:rsidP="00CB239F">
            <w:pPr>
              <w:tabs>
                <w:tab w:val="left" w:pos="3055"/>
              </w:tabs>
              <w:spacing w:before="120"/>
            </w:pPr>
            <w:r w:rsidRPr="00CB239F">
              <w:lastRenderedPageBreak/>
              <w:t>Tác dụng với kim loại kiềm (Na,K)</w:t>
            </w:r>
          </w:p>
          <w:p w14:paraId="0B3B32A8" w14:textId="77777777" w:rsidR="002E19AF" w:rsidRDefault="002E19AF" w:rsidP="00CB239F">
            <w:pPr>
              <w:tabs>
                <w:tab w:val="left" w:pos="3055"/>
              </w:tabs>
              <w:spacing w:before="120"/>
              <w:rPr>
                <w:vertAlign w:val="subscript"/>
              </w:rPr>
            </w:pPr>
            <w:r>
              <w:t xml:space="preserve">      </w:t>
            </w:r>
            <w:r w:rsidRPr="00CB239F">
              <w:t xml:space="preserve"> 2C</w:t>
            </w:r>
            <w:r w:rsidRPr="00CB239F">
              <w:rPr>
                <w:vertAlign w:val="subscript"/>
              </w:rPr>
              <w:t>6</w:t>
            </w:r>
            <w:r w:rsidRPr="00CB239F">
              <w:t>H</w:t>
            </w:r>
            <w:r w:rsidRPr="00CB239F">
              <w:rPr>
                <w:vertAlign w:val="subscript"/>
              </w:rPr>
              <w:t>5</w:t>
            </w:r>
            <w:r w:rsidRPr="00CB239F">
              <w:t xml:space="preserve">OH + 2Na </w:t>
            </w:r>
            <w:r w:rsidRPr="00CB239F">
              <w:sym w:font="Symbol" w:char="F0AE"/>
            </w:r>
            <w:r w:rsidRPr="00CB239F">
              <w:t xml:space="preserve"> 2C</w:t>
            </w:r>
            <w:r w:rsidRPr="00CB239F">
              <w:rPr>
                <w:vertAlign w:val="subscript"/>
              </w:rPr>
              <w:t>6</w:t>
            </w:r>
            <w:r w:rsidRPr="00CB239F">
              <w:t>H</w:t>
            </w:r>
            <w:r w:rsidRPr="00CB239F">
              <w:softHyphen/>
            </w:r>
            <w:r w:rsidRPr="00CB239F">
              <w:rPr>
                <w:vertAlign w:val="subscript"/>
              </w:rPr>
              <w:t>5</w:t>
            </w:r>
            <w:r w:rsidRPr="00CB239F">
              <w:t>ONa + H</w:t>
            </w:r>
            <w:r w:rsidRPr="00CB239F">
              <w:rPr>
                <w:vertAlign w:val="subscript"/>
              </w:rPr>
              <w:t>2</w:t>
            </w:r>
          </w:p>
          <w:p w14:paraId="4F342C4A" w14:textId="690E5FD7" w:rsidR="002E19AF" w:rsidRPr="00CB239F" w:rsidRDefault="002E19AF" w:rsidP="00CB239F">
            <w:pPr>
              <w:tabs>
                <w:tab w:val="left" w:pos="3055"/>
              </w:tabs>
              <w:spacing w:before="120"/>
            </w:pPr>
            <w:r>
              <w:rPr>
                <w:vertAlign w:val="subscript"/>
              </w:rPr>
              <w:t xml:space="preserve">                                                   </w:t>
            </w:r>
            <w:r w:rsidRPr="00CB239F">
              <w:t>(natri phenolat)</w:t>
            </w:r>
          </w:p>
          <w:p w14:paraId="1F93F471" w14:textId="77777777" w:rsidR="002E19AF" w:rsidRPr="00CB239F" w:rsidRDefault="002E19AF" w:rsidP="00CB239F">
            <w:pPr>
              <w:tabs>
                <w:tab w:val="left" w:pos="3055"/>
              </w:tabs>
              <w:spacing w:before="120"/>
            </w:pPr>
            <w:r w:rsidRPr="00CB239F">
              <w:t>Tác dụng với dung dịch bazơ</w:t>
            </w:r>
          </w:p>
          <w:p w14:paraId="0A155990" w14:textId="71394E0D" w:rsidR="002E19AF" w:rsidRPr="00CB239F" w:rsidRDefault="002E19AF" w:rsidP="00CB239F">
            <w:pPr>
              <w:tabs>
                <w:tab w:val="left" w:pos="3055"/>
              </w:tabs>
              <w:spacing w:before="120"/>
            </w:pPr>
            <w:r>
              <w:t xml:space="preserve">       </w:t>
            </w:r>
            <w:r w:rsidRPr="00CB239F">
              <w:t xml:space="preserve"> C</w:t>
            </w:r>
            <w:r w:rsidRPr="00CB239F">
              <w:rPr>
                <w:vertAlign w:val="subscript"/>
              </w:rPr>
              <w:t>6</w:t>
            </w:r>
            <w:r w:rsidRPr="00CB239F">
              <w:t>H</w:t>
            </w:r>
            <w:r w:rsidRPr="00CB239F">
              <w:rPr>
                <w:vertAlign w:val="subscript"/>
              </w:rPr>
              <w:t>5</w:t>
            </w:r>
            <w:r w:rsidRPr="00CB239F">
              <w:t xml:space="preserve">OH + NaOH </w:t>
            </w:r>
            <w:r w:rsidRPr="00CB239F">
              <w:sym w:font="Symbol" w:char="F0AE"/>
            </w:r>
            <w:r w:rsidRPr="00CB239F">
              <w:t xml:space="preserve"> C</w:t>
            </w:r>
            <w:r w:rsidRPr="00CB239F">
              <w:rPr>
                <w:vertAlign w:val="subscript"/>
              </w:rPr>
              <w:t>6</w:t>
            </w:r>
            <w:r w:rsidRPr="00CB239F">
              <w:t>H</w:t>
            </w:r>
            <w:r w:rsidRPr="00CB239F">
              <w:rPr>
                <w:vertAlign w:val="subscript"/>
              </w:rPr>
              <w:t>5</w:t>
            </w:r>
            <w:r w:rsidRPr="00CB239F">
              <w:t>ONa + H</w:t>
            </w:r>
            <w:r w:rsidRPr="00CB239F">
              <w:rPr>
                <w:vertAlign w:val="subscript"/>
              </w:rPr>
              <w:t>2</w:t>
            </w:r>
            <w:r w:rsidRPr="00CB239F">
              <w:t>O</w:t>
            </w:r>
          </w:p>
          <w:p w14:paraId="62ADA7D0" w14:textId="542F8CDB" w:rsidR="002E19AF" w:rsidRPr="00A71C8E" w:rsidRDefault="002E19AF" w:rsidP="00CB239F">
            <w:pPr>
              <w:pStyle w:val="Heading4"/>
              <w:rPr>
                <w:b/>
                <w:bCs/>
                <w:sz w:val="24"/>
                <w:szCs w:val="24"/>
              </w:rPr>
            </w:pPr>
            <w:r w:rsidRPr="00A71C8E">
              <w:rPr>
                <w:b/>
                <w:sz w:val="24"/>
                <w:szCs w:val="24"/>
              </w:rPr>
              <w:t>2.3.2. Phản ứng thế H của vòng benzen</w:t>
            </w:r>
          </w:p>
          <w:p w14:paraId="3B0BC382" w14:textId="4A9BD1F3" w:rsidR="002E19AF" w:rsidRPr="00CB239F" w:rsidRDefault="002E19AF" w:rsidP="00CB239F">
            <w:pPr>
              <w:tabs>
                <w:tab w:val="left" w:pos="3055"/>
              </w:tabs>
              <w:spacing w:before="120"/>
              <w:rPr>
                <w:b/>
                <w:i/>
              </w:rPr>
            </w:pPr>
            <w:r>
              <w:rPr>
                <w:b/>
                <w:i/>
              </w:rPr>
              <w:t xml:space="preserve">   </w:t>
            </w:r>
            <w:r w:rsidRPr="00CB239F">
              <w:rPr>
                <w:b/>
                <w:i/>
              </w:rPr>
              <w:t>2.3.2.1. Với dung dịch brom</w:t>
            </w:r>
          </w:p>
          <w:p w14:paraId="4C5509A3" w14:textId="34E543F7" w:rsidR="002E19AF" w:rsidRDefault="002E19AF" w:rsidP="001363F9">
            <w:pPr>
              <w:tabs>
                <w:tab w:val="left" w:pos="3055"/>
              </w:tabs>
              <w:spacing w:before="120"/>
              <w:rPr>
                <w:sz w:val="26"/>
                <w:szCs w:val="26"/>
              </w:rPr>
            </w:pPr>
            <w:r w:rsidRPr="00CB239F">
              <w:rPr>
                <w:b/>
                <w:i/>
              </w:rPr>
              <w:t xml:space="preserve">     </w:t>
            </w:r>
            <w:r w:rsidRPr="00C21B55">
              <w:rPr>
                <w:sz w:val="26"/>
                <w:szCs w:val="26"/>
              </w:rPr>
              <w:t xml:space="preserve">   </w:t>
            </w:r>
            <w:r>
              <w:rPr>
                <w:noProof/>
                <w:sz w:val="26"/>
                <w:szCs w:val="26"/>
              </w:rPr>
              <w:drawing>
                <wp:inline distT="0" distB="0" distL="0" distR="0" wp14:anchorId="705DF84F" wp14:editId="600BEA67">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Pr>
                <w:noProof/>
                <w:position w:val="-6"/>
                <w:sz w:val="26"/>
                <w:szCs w:val="26"/>
              </w:rPr>
              <w:drawing>
                <wp:inline distT="0" distB="0" distL="0" distR="0" wp14:anchorId="04FC4385" wp14:editId="4EEE9034">
                  <wp:extent cx="3905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5CB6E5E9" w14:textId="5A6D23A2" w:rsidR="002E19AF" w:rsidRPr="00C21B55" w:rsidRDefault="002E19AF" w:rsidP="001363F9">
            <w:pPr>
              <w:tabs>
                <w:tab w:val="left" w:pos="3055"/>
              </w:tabs>
              <w:spacing w:before="120"/>
              <w:rPr>
                <w:sz w:val="26"/>
                <w:szCs w:val="26"/>
              </w:rPr>
            </w:pPr>
            <w:r>
              <w:rPr>
                <w:noProof/>
                <w:sz w:val="26"/>
                <w:szCs w:val="26"/>
              </w:rPr>
              <mc:AlternateContent>
                <mc:Choice Requires="wps">
                  <w:drawing>
                    <wp:anchor distT="0" distB="0" distL="114300" distR="114300" simplePos="0" relativeHeight="251685376" behindDoc="0" locked="0" layoutInCell="1" allowOverlap="1" wp14:anchorId="405086D0" wp14:editId="2E272238">
                      <wp:simplePos x="0" y="0"/>
                      <wp:positionH relativeFrom="column">
                        <wp:posOffset>1637665</wp:posOffset>
                      </wp:positionH>
                      <wp:positionV relativeFrom="paragraph">
                        <wp:posOffset>525780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7310B1" id="Straight Connector 87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95pt,41.4pt" to="128.9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">
                      <v:stroke endarrow="block"/>
                    </v:line>
                  </w:pict>
                </mc:Fallback>
              </mc:AlternateContent>
            </w:r>
            <w:r>
              <w:rPr>
                <w:sz w:val="26"/>
                <w:szCs w:val="26"/>
              </w:rPr>
              <w:t xml:space="preserve">               </w:t>
            </w:r>
            <w:r>
              <w:rPr>
                <w:noProof/>
                <w:sz w:val="26"/>
                <w:szCs w:val="26"/>
              </w:rPr>
              <w:drawing>
                <wp:inline distT="0" distB="0" distL="0" distR="0" wp14:anchorId="442C6D6D" wp14:editId="776EB9A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+3HBr</w:t>
            </w:r>
          </w:p>
          <w:p w14:paraId="6F9EF601" w14:textId="1090B204" w:rsidR="002E19AF" w:rsidRPr="00C21B55" w:rsidRDefault="002E19AF" w:rsidP="001363F9">
            <w:pPr>
              <w:tabs>
                <w:tab w:val="left" w:pos="3055"/>
              </w:tabs>
              <w:spacing w:before="120"/>
              <w:rPr>
                <w:sz w:val="26"/>
                <w:szCs w:val="26"/>
              </w:rPr>
            </w:pPr>
            <w:r>
              <w:rPr>
                <w:sz w:val="26"/>
                <w:szCs w:val="26"/>
              </w:rPr>
              <w:t>2,4,6-tribromphenol  kết tủa màu t</w:t>
            </w:r>
            <w:r w:rsidRPr="00C21B55">
              <w:rPr>
                <w:sz w:val="26"/>
                <w:szCs w:val="26"/>
              </w:rPr>
              <w:t>rắng</w:t>
            </w:r>
          </w:p>
          <w:p w14:paraId="4B3A92DD" w14:textId="18F3B8EC" w:rsidR="002E19AF" w:rsidRPr="00CB239F" w:rsidRDefault="002E19AF" w:rsidP="00CB239F">
            <w:pPr>
              <w:spacing w:before="120"/>
              <w:rPr>
                <w:b/>
                <w:bCs/>
                <w:i/>
              </w:rPr>
            </w:pPr>
            <w:r w:rsidRPr="00CB239F">
              <w:rPr>
                <w:b/>
                <w:i/>
              </w:rPr>
              <w:t xml:space="preserve">  </w:t>
            </w:r>
            <w:r>
              <w:rPr>
                <w:b/>
                <w:i/>
              </w:rPr>
              <w:t xml:space="preserve">   </w:t>
            </w:r>
            <w:r w:rsidRPr="00CB239F">
              <w:rPr>
                <w:b/>
                <w:i/>
              </w:rPr>
              <w:t>2.3.2.2. Phản ứng nitro hóa</w:t>
            </w:r>
          </w:p>
          <w:p w14:paraId="47988D81"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5" w:name="_Toc8233535"/>
            <w:r w:rsidRPr="00A71C8E">
              <w:rPr>
                <w:rFonts w:ascii="Times New Roman" w:hAnsi="Times New Roman"/>
                <w:b/>
                <w:sz w:val="24"/>
              </w:rPr>
              <w:t>Điều chế</w:t>
            </w:r>
            <w:bookmarkEnd w:id="85"/>
            <w:r w:rsidRPr="00A71C8E">
              <w:rPr>
                <w:rFonts w:ascii="Times New Roman" w:hAnsi="Times New Roman"/>
                <w:b/>
                <w:sz w:val="24"/>
              </w:rPr>
              <w:t xml:space="preserve"> </w:t>
            </w:r>
          </w:p>
          <w:p w14:paraId="427959B1" w14:textId="77777777" w:rsidR="002E19AF" w:rsidRDefault="002E19AF" w:rsidP="00CB239F">
            <w:pPr>
              <w:tabs>
                <w:tab w:val="left" w:pos="3055"/>
              </w:tabs>
              <w:spacing w:before="120"/>
            </w:pPr>
            <w:r w:rsidRPr="00CB239F">
              <w:t>Phenol được điều chế từ benzen hoặc tách từ nhựa chưng cất than đá trong quá trình luyện cốc.</w:t>
            </w:r>
          </w:p>
          <w:p w14:paraId="2D805618" w14:textId="7F9D656B" w:rsidR="002E19AF" w:rsidRPr="001363F9" w:rsidRDefault="002E19AF" w:rsidP="00CB239F">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14:paraId="7E9383A5"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6" w:name="_Toc8233536"/>
            <w:r w:rsidRPr="00A71C8E">
              <w:rPr>
                <w:rFonts w:ascii="Times New Roman" w:hAnsi="Times New Roman"/>
                <w:b/>
                <w:sz w:val="24"/>
              </w:rPr>
              <w:t>Ứng dụng:</w:t>
            </w:r>
            <w:bookmarkEnd w:id="86"/>
          </w:p>
          <w:p w14:paraId="2D54E3DA" w14:textId="73795EAD" w:rsidR="002E19AF" w:rsidRPr="00CB239F" w:rsidRDefault="002E19AF" w:rsidP="00CB239F">
            <w:pPr>
              <w:keepNext/>
              <w:tabs>
                <w:tab w:val="left" w:leader="dot" w:pos="9498"/>
              </w:tabs>
              <w:jc w:val="both"/>
              <w:outlineLvl w:val="3"/>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9AD777" w14:textId="77777777" w:rsidR="002E19AF" w:rsidRPr="000A6A3D" w:rsidRDefault="002E19AF" w:rsidP="00703E57">
            <w:pPr>
              <w:jc w:val="both"/>
              <w:rPr>
                <w:lang w:val="nb-NO"/>
              </w:rPr>
            </w:pPr>
          </w:p>
          <w:p w14:paraId="1F48A8F4" w14:textId="77777777" w:rsidR="002E19AF" w:rsidRPr="000A6A3D" w:rsidRDefault="002E19AF" w:rsidP="00703E57">
            <w:pPr>
              <w:jc w:val="both"/>
              <w:rPr>
                <w:lang w:val="nb-NO"/>
              </w:rPr>
            </w:pPr>
          </w:p>
          <w:p w14:paraId="305B6F83" w14:textId="77777777" w:rsidR="00E5379D" w:rsidRDefault="00E5379D" w:rsidP="00703E57">
            <w:pPr>
              <w:jc w:val="both"/>
              <w:rPr>
                <w:lang w:val="nb-NO"/>
              </w:rPr>
            </w:pPr>
            <w:r>
              <w:rPr>
                <w:lang w:val="nb-NO"/>
              </w:rPr>
              <w:t xml:space="preserve"> </w:t>
            </w:r>
          </w:p>
          <w:p w14:paraId="41865F60" w14:textId="45D22B7D" w:rsidR="002E19AF" w:rsidRDefault="002E19AF" w:rsidP="00703E57">
            <w:pPr>
              <w:jc w:val="both"/>
              <w:rPr>
                <w:lang w:val="nb-NO"/>
              </w:rPr>
            </w:pPr>
            <w:r w:rsidRPr="000A6A3D">
              <w:rPr>
                <w:lang w:val="nb-NO"/>
              </w:rPr>
              <w:t xml:space="preserve">GV </w:t>
            </w:r>
            <w:r>
              <w:rPr>
                <w:lang w:val="nb-NO"/>
              </w:rPr>
              <w:t>giới thiệu định nghĩa, cách phân loại</w:t>
            </w:r>
            <w:r w:rsidR="00E5379D">
              <w:rPr>
                <w:lang w:val="nb-NO"/>
              </w:rPr>
              <w:t>, CTCT</w:t>
            </w:r>
            <w:r>
              <w:rPr>
                <w:lang w:val="nb-NO"/>
              </w:rPr>
              <w:t xml:space="preserve"> </w:t>
            </w:r>
            <w:r w:rsidR="00E5379D">
              <w:rPr>
                <w:lang w:val="nb-NO"/>
              </w:rPr>
              <w:t>phe</w:t>
            </w:r>
            <w:r>
              <w:rPr>
                <w:lang w:val="nb-NO"/>
              </w:rPr>
              <w:t>col.</w:t>
            </w:r>
          </w:p>
          <w:p w14:paraId="5B05AB55" w14:textId="77777777" w:rsidR="002E19AF" w:rsidRDefault="002E19AF" w:rsidP="00703E57">
            <w:pPr>
              <w:jc w:val="both"/>
              <w:rPr>
                <w:lang w:val="nb-NO"/>
              </w:rPr>
            </w:pPr>
          </w:p>
          <w:p w14:paraId="31D0BB06" w14:textId="77777777" w:rsidR="002E19AF" w:rsidRPr="000A6A3D" w:rsidRDefault="002E19AF" w:rsidP="00703E57">
            <w:pPr>
              <w:jc w:val="both"/>
              <w:rPr>
                <w:lang w:val="de-DE"/>
              </w:rPr>
            </w:pPr>
          </w:p>
          <w:p w14:paraId="2FA39FBC" w14:textId="77777777" w:rsidR="002E19AF" w:rsidRPr="000A6A3D" w:rsidRDefault="002E19AF" w:rsidP="00703E57">
            <w:pPr>
              <w:jc w:val="both"/>
              <w:rPr>
                <w:lang w:val="de-DE"/>
              </w:rPr>
            </w:pPr>
          </w:p>
          <w:p w14:paraId="3333BEDF" w14:textId="77777777" w:rsidR="002E19AF" w:rsidRPr="000A6A3D" w:rsidRDefault="002E19AF" w:rsidP="00703E57">
            <w:pPr>
              <w:jc w:val="both"/>
              <w:rPr>
                <w:lang w:val="de-DE"/>
              </w:rPr>
            </w:pPr>
          </w:p>
          <w:p w14:paraId="632E471A" w14:textId="77777777" w:rsidR="002E19AF" w:rsidRDefault="002E19AF" w:rsidP="00703E57">
            <w:pPr>
              <w:jc w:val="both"/>
              <w:rPr>
                <w:lang w:val="de-DE"/>
              </w:rPr>
            </w:pPr>
          </w:p>
          <w:p w14:paraId="369E4ADB" w14:textId="77777777" w:rsidR="00E5379D" w:rsidRDefault="00E5379D" w:rsidP="00703E57">
            <w:pPr>
              <w:jc w:val="both"/>
              <w:rPr>
                <w:lang w:val="de-DE"/>
              </w:rPr>
            </w:pPr>
          </w:p>
          <w:p w14:paraId="71AA715F" w14:textId="77777777" w:rsidR="00E5379D" w:rsidRDefault="00E5379D" w:rsidP="00703E57">
            <w:pPr>
              <w:jc w:val="both"/>
              <w:rPr>
                <w:lang w:val="de-DE"/>
              </w:rPr>
            </w:pPr>
          </w:p>
          <w:p w14:paraId="32CC4418" w14:textId="77777777" w:rsidR="00E5379D" w:rsidRDefault="00E5379D" w:rsidP="00703E57">
            <w:pPr>
              <w:jc w:val="both"/>
              <w:rPr>
                <w:lang w:val="de-DE"/>
              </w:rPr>
            </w:pPr>
          </w:p>
          <w:p w14:paraId="016AA556" w14:textId="2AD3CE72" w:rsidR="002E19AF" w:rsidRDefault="002E19AF" w:rsidP="00703E57">
            <w:pPr>
              <w:jc w:val="both"/>
              <w:rPr>
                <w:lang w:val="de-DE"/>
              </w:rPr>
            </w:pPr>
            <w:r>
              <w:rPr>
                <w:lang w:val="de-DE"/>
              </w:rPr>
              <w:t xml:space="preserve">GV </w:t>
            </w:r>
            <w:r w:rsidR="00E5379D">
              <w:rPr>
                <w:lang w:val="de-DE"/>
              </w:rPr>
              <w:t>đặt câu hỏi</w:t>
            </w:r>
            <w:r>
              <w:rPr>
                <w:lang w:val="de-DE"/>
              </w:rPr>
              <w:t>.</w:t>
            </w:r>
          </w:p>
          <w:p w14:paraId="73559580" w14:textId="77777777" w:rsidR="002E19AF" w:rsidRDefault="002E19AF" w:rsidP="00703E57">
            <w:pPr>
              <w:jc w:val="both"/>
              <w:rPr>
                <w:lang w:val="de-DE"/>
              </w:rPr>
            </w:pPr>
          </w:p>
          <w:p w14:paraId="355557B9" w14:textId="77777777" w:rsidR="002E19AF" w:rsidRDefault="002E19AF" w:rsidP="00703E57">
            <w:pPr>
              <w:ind w:right="51"/>
              <w:jc w:val="both"/>
              <w:rPr>
                <w:lang w:val="nb-NO"/>
              </w:rPr>
            </w:pPr>
          </w:p>
          <w:p w14:paraId="26131BC4" w14:textId="77777777" w:rsidR="002E19AF" w:rsidRDefault="002E19AF" w:rsidP="00703E57">
            <w:pPr>
              <w:ind w:right="51"/>
              <w:jc w:val="both"/>
              <w:rPr>
                <w:lang w:val="nb-NO"/>
              </w:rPr>
            </w:pPr>
          </w:p>
          <w:p w14:paraId="28D2326A" w14:textId="77777777" w:rsidR="003B2595" w:rsidRDefault="003B2595" w:rsidP="00703E57">
            <w:pPr>
              <w:ind w:right="51"/>
              <w:jc w:val="both"/>
              <w:rPr>
                <w:lang w:val="nb-NO"/>
              </w:rPr>
            </w:pPr>
          </w:p>
          <w:p w14:paraId="461CF396" w14:textId="4151C26B" w:rsidR="002E19AF" w:rsidRPr="00DC3C4B" w:rsidRDefault="002E19AF" w:rsidP="00703E57">
            <w:pPr>
              <w:ind w:right="51"/>
              <w:jc w:val="both"/>
              <w:rPr>
                <w:bCs/>
                <w:iCs/>
              </w:rPr>
            </w:pPr>
            <w:r>
              <w:rPr>
                <w:lang w:val="nb-NO"/>
              </w:rPr>
              <w:t xml:space="preserve">GV hướng dẫn cách viết phương trình phản ứng thế, phản ứng </w:t>
            </w:r>
            <w:r w:rsidR="003B2595">
              <w:rPr>
                <w:lang w:val="nb-NO"/>
              </w:rPr>
              <w:t>nitro hóa</w:t>
            </w:r>
          </w:p>
          <w:p w14:paraId="5FB9A2F9" w14:textId="77777777" w:rsidR="002E19AF" w:rsidRPr="000A6A3D" w:rsidRDefault="002E19AF" w:rsidP="00703E57">
            <w:pPr>
              <w:jc w:val="both"/>
              <w:rPr>
                <w:lang w:val="nb-NO"/>
              </w:rPr>
            </w:pPr>
          </w:p>
          <w:p w14:paraId="6FAE105B" w14:textId="77777777" w:rsidR="002E19AF" w:rsidRPr="000A6A3D" w:rsidRDefault="002E19AF" w:rsidP="00703E57">
            <w:pPr>
              <w:jc w:val="both"/>
              <w:rPr>
                <w:lang w:val="nb-NO"/>
              </w:rPr>
            </w:pPr>
          </w:p>
          <w:p w14:paraId="03B67477" w14:textId="77777777" w:rsidR="002E19AF" w:rsidRDefault="002E19AF" w:rsidP="00703E57">
            <w:pPr>
              <w:jc w:val="both"/>
              <w:rPr>
                <w:lang w:val="nb-NO"/>
              </w:rPr>
            </w:pPr>
          </w:p>
          <w:p w14:paraId="099EA105" w14:textId="77777777" w:rsidR="002E19AF" w:rsidRPr="000A6A3D" w:rsidRDefault="002E19AF" w:rsidP="00703E57">
            <w:pPr>
              <w:jc w:val="both"/>
              <w:rPr>
                <w:lang w:val="nb-NO"/>
              </w:rPr>
            </w:pPr>
            <w:r w:rsidRPr="000A6A3D">
              <w:rPr>
                <w:lang w:val="nb-NO"/>
              </w:rPr>
              <w:t>.</w:t>
            </w:r>
          </w:p>
          <w:p w14:paraId="2594019A" w14:textId="77777777" w:rsidR="002E19AF" w:rsidRPr="000A6A3D" w:rsidRDefault="002E19AF" w:rsidP="00703E57">
            <w:pPr>
              <w:jc w:val="both"/>
              <w:rPr>
                <w:lang w:val="nb-NO"/>
              </w:rPr>
            </w:pPr>
          </w:p>
          <w:p w14:paraId="3A0E410B" w14:textId="77777777" w:rsidR="002E19AF" w:rsidRDefault="002E19AF" w:rsidP="00703E57">
            <w:pPr>
              <w:jc w:val="both"/>
              <w:rPr>
                <w:lang w:val="nb-NO"/>
              </w:rPr>
            </w:pPr>
          </w:p>
          <w:p w14:paraId="4FE22381" w14:textId="77777777" w:rsidR="002E19AF" w:rsidRDefault="002E19AF" w:rsidP="00703E57">
            <w:pPr>
              <w:jc w:val="both"/>
              <w:rPr>
                <w:lang w:val="nb-NO"/>
              </w:rPr>
            </w:pPr>
          </w:p>
          <w:p w14:paraId="3178E3E8" w14:textId="77777777" w:rsidR="002E19AF" w:rsidRDefault="002E19AF" w:rsidP="00703E57">
            <w:pPr>
              <w:jc w:val="both"/>
              <w:rPr>
                <w:lang w:val="nb-NO"/>
              </w:rPr>
            </w:pPr>
          </w:p>
          <w:p w14:paraId="05CBFF2C" w14:textId="77777777" w:rsidR="002E19AF" w:rsidRDefault="002E19AF" w:rsidP="00703E57">
            <w:pPr>
              <w:jc w:val="both"/>
              <w:rPr>
                <w:lang w:val="nb-NO"/>
              </w:rPr>
            </w:pPr>
          </w:p>
          <w:p w14:paraId="7E08DDD3" w14:textId="77777777" w:rsidR="002E19AF" w:rsidRDefault="002E19AF" w:rsidP="00703E57">
            <w:pPr>
              <w:jc w:val="both"/>
              <w:rPr>
                <w:lang w:val="nb-NO"/>
              </w:rPr>
            </w:pPr>
          </w:p>
          <w:p w14:paraId="3532D340" w14:textId="77777777" w:rsidR="002E19AF" w:rsidRDefault="002E19AF" w:rsidP="00703E57">
            <w:pPr>
              <w:jc w:val="both"/>
              <w:rPr>
                <w:lang w:val="nb-NO"/>
              </w:rPr>
            </w:pPr>
          </w:p>
          <w:p w14:paraId="79DF11CB" w14:textId="77777777" w:rsidR="002E19AF" w:rsidRDefault="002E19AF" w:rsidP="00703E57">
            <w:pPr>
              <w:jc w:val="both"/>
              <w:rPr>
                <w:lang w:val="nb-NO"/>
              </w:rPr>
            </w:pPr>
          </w:p>
          <w:p w14:paraId="5C4B1AD5" w14:textId="77777777" w:rsidR="002E19AF" w:rsidRDefault="002E19AF" w:rsidP="00703E57">
            <w:pPr>
              <w:jc w:val="both"/>
              <w:rPr>
                <w:lang w:val="nb-NO"/>
              </w:rPr>
            </w:pPr>
          </w:p>
          <w:p w14:paraId="48514335" w14:textId="302DBA27" w:rsidR="002E19AF" w:rsidRPr="000A6A3D" w:rsidRDefault="002E19AF" w:rsidP="00703E57">
            <w:pPr>
              <w:jc w:val="both"/>
              <w:rPr>
                <w:lang w:val="nb-NO"/>
              </w:rPr>
            </w:pPr>
            <w:r>
              <w:rPr>
                <w:lang w:val="nb-NO"/>
              </w:rPr>
              <w:t xml:space="preserve">GV </w:t>
            </w:r>
            <w:r w:rsidR="003B2595">
              <w:rPr>
                <w:lang w:val="nb-NO"/>
              </w:rPr>
              <w:t>lưu ý cách nhận biết phenol</w:t>
            </w:r>
            <w:r>
              <w:rPr>
                <w:lang w:val="nb-NO"/>
              </w:rPr>
              <w:t>.</w:t>
            </w:r>
          </w:p>
          <w:p w14:paraId="708C1C52" w14:textId="77777777" w:rsidR="002E19AF" w:rsidRPr="000A6A3D" w:rsidRDefault="002E19AF" w:rsidP="00703E57">
            <w:pPr>
              <w:jc w:val="both"/>
              <w:rPr>
                <w:lang w:val="nb-NO"/>
              </w:rPr>
            </w:pPr>
          </w:p>
          <w:p w14:paraId="4A276E59" w14:textId="77777777" w:rsidR="002E19AF" w:rsidRDefault="002E19AF" w:rsidP="00703E57">
            <w:pPr>
              <w:jc w:val="both"/>
              <w:rPr>
                <w:lang w:val="de-DE"/>
              </w:rPr>
            </w:pPr>
          </w:p>
          <w:p w14:paraId="498DE5AF" w14:textId="77777777" w:rsidR="007B19C7" w:rsidRDefault="007B19C7" w:rsidP="00703E57">
            <w:pPr>
              <w:jc w:val="both"/>
              <w:rPr>
                <w:lang w:val="de-DE"/>
              </w:rPr>
            </w:pPr>
          </w:p>
          <w:p w14:paraId="63B1526D" w14:textId="77777777" w:rsidR="007B19C7" w:rsidRDefault="007B19C7" w:rsidP="00703E57">
            <w:pPr>
              <w:jc w:val="both"/>
              <w:rPr>
                <w:lang w:val="de-DE"/>
              </w:rPr>
            </w:pPr>
          </w:p>
          <w:p w14:paraId="24B40700" w14:textId="77777777" w:rsidR="007B19C7" w:rsidRDefault="007B19C7" w:rsidP="00703E57">
            <w:pPr>
              <w:jc w:val="both"/>
              <w:rPr>
                <w:lang w:val="de-DE"/>
              </w:rPr>
            </w:pPr>
          </w:p>
          <w:p w14:paraId="65C13036" w14:textId="1E696388" w:rsidR="002E19AF" w:rsidRDefault="002E19AF" w:rsidP="00703E57">
            <w:pPr>
              <w:jc w:val="both"/>
              <w:rPr>
                <w:lang w:val="de-DE"/>
              </w:rPr>
            </w:pPr>
            <w:r w:rsidRPr="000A6A3D">
              <w:rPr>
                <w:lang w:val="de-DE"/>
              </w:rPr>
              <w:t>G</w:t>
            </w:r>
            <w:r w:rsidR="007B19C7">
              <w:rPr>
                <w:lang w:val="de-DE"/>
              </w:rPr>
              <w:t>V</w:t>
            </w:r>
            <w:r w:rsidRPr="000A6A3D">
              <w:rPr>
                <w:lang w:val="de-DE"/>
              </w:rPr>
              <w:t xml:space="preserve"> </w:t>
            </w:r>
            <w:r w:rsidR="007B19C7">
              <w:rPr>
                <w:lang w:val="de-DE"/>
              </w:rPr>
              <w:t>giới thiệu sơ đồ</w:t>
            </w:r>
            <w:r>
              <w:rPr>
                <w:lang w:val="de-DE"/>
              </w:rPr>
              <w:t xml:space="preserve"> điều chế </w:t>
            </w:r>
            <w:r w:rsidR="007B19C7">
              <w:rPr>
                <w:lang w:val="de-DE"/>
              </w:rPr>
              <w:t>phe</w:t>
            </w:r>
            <w:r>
              <w:rPr>
                <w:lang w:val="de-DE"/>
              </w:rPr>
              <w:t>col.</w:t>
            </w:r>
          </w:p>
          <w:p w14:paraId="3F636654" w14:textId="13F5DB40" w:rsidR="002E19AF" w:rsidRDefault="007B19C7" w:rsidP="00703E57">
            <w:pPr>
              <w:jc w:val="both"/>
              <w:rPr>
                <w:lang w:val="de-DE"/>
              </w:rPr>
            </w:pPr>
            <w:r>
              <w:rPr>
                <w:lang w:val="de-DE"/>
              </w:rPr>
              <w:t>GV nhận xét, đánh giá.</w:t>
            </w:r>
          </w:p>
          <w:p w14:paraId="63596EC5" w14:textId="77777777" w:rsidR="002E19AF" w:rsidRDefault="002E19AF" w:rsidP="00703E57">
            <w:pPr>
              <w:jc w:val="both"/>
              <w:rPr>
                <w:lang w:val="de-DE"/>
              </w:rPr>
            </w:pPr>
          </w:p>
          <w:p w14:paraId="78FB55A1" w14:textId="77777777" w:rsidR="002E19AF" w:rsidRDefault="002E19AF" w:rsidP="00703E57">
            <w:pPr>
              <w:jc w:val="both"/>
              <w:rPr>
                <w:lang w:val="de-DE"/>
              </w:rPr>
            </w:pPr>
          </w:p>
          <w:p w14:paraId="5D10E810" w14:textId="77777777" w:rsidR="002E19AF" w:rsidRDefault="002E19AF" w:rsidP="00703E57">
            <w:pPr>
              <w:jc w:val="both"/>
              <w:rPr>
                <w:lang w:val="de-DE"/>
              </w:rPr>
            </w:pPr>
          </w:p>
          <w:p w14:paraId="016EE348" w14:textId="6CA3A146" w:rsidR="002E19AF" w:rsidRPr="000A6A3D" w:rsidRDefault="002E19AF"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0AD09A" w14:textId="77777777" w:rsidR="002E19AF" w:rsidRPr="000A6A3D" w:rsidRDefault="002E19AF" w:rsidP="00703E57">
            <w:pPr>
              <w:jc w:val="both"/>
              <w:rPr>
                <w:lang w:val="nb-NO"/>
              </w:rPr>
            </w:pPr>
          </w:p>
          <w:p w14:paraId="41F17F35" w14:textId="77777777" w:rsidR="002E19AF" w:rsidRPr="000A6A3D" w:rsidRDefault="002E19AF" w:rsidP="00703E57">
            <w:pPr>
              <w:jc w:val="both"/>
              <w:rPr>
                <w:lang w:val="nb-NO"/>
              </w:rPr>
            </w:pPr>
          </w:p>
          <w:p w14:paraId="06B4168F" w14:textId="77777777" w:rsidR="00E5379D" w:rsidRDefault="00E5379D" w:rsidP="00703E57">
            <w:pPr>
              <w:jc w:val="both"/>
              <w:rPr>
                <w:lang w:val="nb-NO"/>
              </w:rPr>
            </w:pPr>
          </w:p>
          <w:p w14:paraId="68A9F73B" w14:textId="77777777" w:rsidR="002E19AF" w:rsidRPr="000A6A3D" w:rsidRDefault="002E19AF" w:rsidP="00703E57">
            <w:pPr>
              <w:jc w:val="both"/>
              <w:rPr>
                <w:lang w:val="nb-NO"/>
              </w:rPr>
            </w:pPr>
            <w:r w:rsidRPr="000A6A3D">
              <w:rPr>
                <w:lang w:val="nb-NO"/>
              </w:rPr>
              <w:t>HS theo dõi, ghi bài.</w:t>
            </w:r>
          </w:p>
          <w:p w14:paraId="5B7E909D" w14:textId="77777777" w:rsidR="002E19AF" w:rsidRPr="000A6A3D" w:rsidRDefault="002E19AF" w:rsidP="00703E57">
            <w:pPr>
              <w:jc w:val="both"/>
              <w:rPr>
                <w:lang w:val="nb-NO"/>
              </w:rPr>
            </w:pPr>
          </w:p>
          <w:p w14:paraId="217EAC61" w14:textId="77777777" w:rsidR="002E19AF" w:rsidRPr="000A6A3D" w:rsidRDefault="002E19AF" w:rsidP="00703E57">
            <w:pPr>
              <w:jc w:val="both"/>
              <w:rPr>
                <w:lang w:val="nb-NO"/>
              </w:rPr>
            </w:pPr>
          </w:p>
          <w:p w14:paraId="703A5B6E" w14:textId="77777777" w:rsidR="002E19AF" w:rsidRPr="000A6A3D" w:rsidRDefault="002E19AF" w:rsidP="00703E57">
            <w:pPr>
              <w:jc w:val="both"/>
              <w:rPr>
                <w:lang w:val="nb-NO"/>
              </w:rPr>
            </w:pPr>
          </w:p>
          <w:p w14:paraId="09D28612" w14:textId="77777777" w:rsidR="002E19AF" w:rsidRPr="000A6A3D" w:rsidRDefault="002E19AF" w:rsidP="00703E57">
            <w:pPr>
              <w:jc w:val="both"/>
              <w:rPr>
                <w:lang w:val="nb-NO"/>
              </w:rPr>
            </w:pPr>
          </w:p>
          <w:p w14:paraId="6C6E24CC" w14:textId="77777777" w:rsidR="002E19AF" w:rsidRPr="000A6A3D" w:rsidRDefault="002E19AF" w:rsidP="00703E57">
            <w:pPr>
              <w:jc w:val="both"/>
              <w:rPr>
                <w:lang w:val="nb-NO"/>
              </w:rPr>
            </w:pPr>
          </w:p>
          <w:p w14:paraId="1AA3C2C8" w14:textId="77777777" w:rsidR="00E5379D" w:rsidRDefault="00E5379D" w:rsidP="00703E57">
            <w:pPr>
              <w:jc w:val="both"/>
              <w:rPr>
                <w:lang w:val="nb-NO"/>
              </w:rPr>
            </w:pPr>
          </w:p>
          <w:p w14:paraId="1774448E" w14:textId="77777777" w:rsidR="00E5379D" w:rsidRDefault="00E5379D" w:rsidP="00703E57">
            <w:pPr>
              <w:jc w:val="both"/>
              <w:rPr>
                <w:lang w:val="nb-NO"/>
              </w:rPr>
            </w:pPr>
          </w:p>
          <w:p w14:paraId="2774B5ED" w14:textId="77777777" w:rsidR="003B2595" w:rsidRDefault="003B2595" w:rsidP="00703E57">
            <w:pPr>
              <w:jc w:val="both"/>
              <w:rPr>
                <w:lang w:val="nb-NO"/>
              </w:rPr>
            </w:pPr>
          </w:p>
          <w:p w14:paraId="6276C384" w14:textId="77777777" w:rsidR="00E5379D" w:rsidRDefault="00E5379D" w:rsidP="00703E57">
            <w:pPr>
              <w:jc w:val="both"/>
              <w:rPr>
                <w:lang w:val="nb-NO"/>
              </w:rPr>
            </w:pPr>
          </w:p>
          <w:p w14:paraId="58869228" w14:textId="29725AEA" w:rsidR="002E19AF" w:rsidRDefault="002E19AF" w:rsidP="00703E57">
            <w:pPr>
              <w:jc w:val="both"/>
              <w:rPr>
                <w:lang w:val="nb-NO"/>
              </w:rPr>
            </w:pPr>
            <w:r>
              <w:rPr>
                <w:lang w:val="nb-NO"/>
              </w:rPr>
              <w:t xml:space="preserve">HS </w:t>
            </w:r>
            <w:r w:rsidR="00E5379D">
              <w:rPr>
                <w:lang w:val="nb-NO"/>
              </w:rPr>
              <w:t>trả lời</w:t>
            </w:r>
            <w:r>
              <w:rPr>
                <w:lang w:val="nb-NO"/>
              </w:rPr>
              <w:t>, ghi bài.</w:t>
            </w:r>
          </w:p>
          <w:p w14:paraId="3DA1DFAC" w14:textId="77777777" w:rsidR="002E19AF" w:rsidRDefault="002E19AF" w:rsidP="00703E57">
            <w:pPr>
              <w:jc w:val="both"/>
              <w:rPr>
                <w:lang w:val="nb-NO"/>
              </w:rPr>
            </w:pPr>
          </w:p>
          <w:p w14:paraId="060EACD8" w14:textId="77777777" w:rsidR="002E19AF" w:rsidRDefault="002E19AF" w:rsidP="00703E57">
            <w:pPr>
              <w:jc w:val="both"/>
              <w:rPr>
                <w:lang w:val="nb-NO"/>
              </w:rPr>
            </w:pPr>
          </w:p>
          <w:p w14:paraId="4374107A" w14:textId="77777777" w:rsidR="003B2595" w:rsidRDefault="003B2595" w:rsidP="00703E57">
            <w:pPr>
              <w:jc w:val="both"/>
              <w:rPr>
                <w:lang w:val="nb-NO"/>
              </w:rPr>
            </w:pPr>
          </w:p>
          <w:p w14:paraId="56A8E7D1" w14:textId="77777777" w:rsidR="003B2595" w:rsidRDefault="003B2595" w:rsidP="00703E57">
            <w:pPr>
              <w:jc w:val="both"/>
              <w:rPr>
                <w:lang w:val="nb-NO"/>
              </w:rPr>
            </w:pPr>
          </w:p>
          <w:p w14:paraId="7C098865" w14:textId="77777777" w:rsidR="002E19AF" w:rsidRPr="000A6A3D" w:rsidRDefault="002E19AF" w:rsidP="00703E57">
            <w:pPr>
              <w:jc w:val="both"/>
              <w:rPr>
                <w:lang w:val="nb-NO"/>
              </w:rPr>
            </w:pPr>
            <w:r w:rsidRPr="000A6A3D">
              <w:rPr>
                <w:lang w:val="nb-NO"/>
              </w:rPr>
              <w:t xml:space="preserve">HS theo dõi, ghi bài </w:t>
            </w:r>
          </w:p>
          <w:p w14:paraId="14C29829" w14:textId="77777777" w:rsidR="002E19AF" w:rsidRPr="000A6A3D" w:rsidRDefault="002E19AF" w:rsidP="00703E57">
            <w:pPr>
              <w:jc w:val="both"/>
              <w:rPr>
                <w:lang w:val="nb-NO"/>
              </w:rPr>
            </w:pPr>
          </w:p>
          <w:p w14:paraId="08540DFA" w14:textId="77777777" w:rsidR="002E19AF" w:rsidRPr="000A6A3D" w:rsidRDefault="002E19AF" w:rsidP="00703E57">
            <w:pPr>
              <w:jc w:val="both"/>
              <w:rPr>
                <w:lang w:val="nb-NO"/>
              </w:rPr>
            </w:pPr>
            <w:r>
              <w:rPr>
                <w:lang w:val="nb-NO"/>
              </w:rPr>
              <w:t>HS làm bài luyện tập</w:t>
            </w:r>
          </w:p>
          <w:p w14:paraId="1BA8E253" w14:textId="77777777" w:rsidR="002E19AF" w:rsidRPr="000A6A3D" w:rsidRDefault="002E19AF" w:rsidP="00703E57">
            <w:pPr>
              <w:jc w:val="both"/>
              <w:rPr>
                <w:lang w:val="nb-NO"/>
              </w:rPr>
            </w:pPr>
          </w:p>
          <w:p w14:paraId="38FF4DF7" w14:textId="77777777" w:rsidR="002E19AF" w:rsidRPr="000A6A3D" w:rsidRDefault="002E19AF" w:rsidP="00703E57">
            <w:pPr>
              <w:jc w:val="both"/>
              <w:rPr>
                <w:lang w:val="nb-NO"/>
              </w:rPr>
            </w:pPr>
          </w:p>
          <w:p w14:paraId="355EBEF8" w14:textId="77777777" w:rsidR="002E19AF" w:rsidRPr="000A6A3D" w:rsidRDefault="002E19AF" w:rsidP="00703E57">
            <w:pPr>
              <w:jc w:val="both"/>
              <w:rPr>
                <w:lang w:val="nb-NO"/>
              </w:rPr>
            </w:pPr>
          </w:p>
          <w:p w14:paraId="0ED0F974" w14:textId="77777777" w:rsidR="002E19AF" w:rsidRPr="000A6A3D" w:rsidRDefault="002E19AF" w:rsidP="00703E57">
            <w:pPr>
              <w:jc w:val="both"/>
              <w:rPr>
                <w:lang w:val="nb-NO"/>
              </w:rPr>
            </w:pPr>
          </w:p>
          <w:p w14:paraId="01FE83F4" w14:textId="77777777" w:rsidR="002E19AF" w:rsidRDefault="002E19AF" w:rsidP="00703E57">
            <w:pPr>
              <w:jc w:val="both"/>
              <w:rPr>
                <w:lang w:val="nb-NO"/>
              </w:rPr>
            </w:pPr>
          </w:p>
          <w:p w14:paraId="1C18CC95" w14:textId="77777777" w:rsidR="002E19AF" w:rsidRPr="000A6A3D" w:rsidRDefault="002E19AF" w:rsidP="00703E57">
            <w:pPr>
              <w:jc w:val="both"/>
              <w:rPr>
                <w:lang w:val="nb-NO"/>
              </w:rPr>
            </w:pPr>
          </w:p>
          <w:p w14:paraId="7E6D38A9" w14:textId="77777777" w:rsidR="002E19AF" w:rsidRDefault="002E19AF" w:rsidP="00703E57">
            <w:pPr>
              <w:jc w:val="both"/>
              <w:rPr>
                <w:lang w:val="nb-NO"/>
              </w:rPr>
            </w:pPr>
          </w:p>
          <w:p w14:paraId="3F2395A5" w14:textId="77777777" w:rsidR="002E19AF" w:rsidRDefault="002E19AF" w:rsidP="00703E57">
            <w:pPr>
              <w:jc w:val="both"/>
              <w:rPr>
                <w:lang w:val="nb-NO"/>
              </w:rPr>
            </w:pPr>
          </w:p>
          <w:p w14:paraId="5330A44C" w14:textId="77777777" w:rsidR="002E19AF" w:rsidRPr="000A6A3D" w:rsidRDefault="002E19AF" w:rsidP="00703E57">
            <w:pPr>
              <w:jc w:val="both"/>
              <w:rPr>
                <w:lang w:val="nb-NO"/>
              </w:rPr>
            </w:pPr>
          </w:p>
          <w:p w14:paraId="0C1BCAC9" w14:textId="77777777" w:rsidR="002E19AF" w:rsidRDefault="002E19AF" w:rsidP="00703E57">
            <w:pPr>
              <w:jc w:val="both"/>
              <w:rPr>
                <w:lang w:val="nb-NO"/>
              </w:rPr>
            </w:pPr>
          </w:p>
          <w:p w14:paraId="213F25F6" w14:textId="77777777" w:rsidR="002E19AF" w:rsidRDefault="002E19AF" w:rsidP="00703E57">
            <w:pPr>
              <w:jc w:val="both"/>
              <w:rPr>
                <w:lang w:val="nb-NO"/>
              </w:rPr>
            </w:pPr>
          </w:p>
          <w:p w14:paraId="0EA016E7" w14:textId="77777777" w:rsidR="002E19AF" w:rsidRDefault="002E19AF" w:rsidP="00703E57">
            <w:pPr>
              <w:jc w:val="both"/>
              <w:rPr>
                <w:lang w:val="nb-NO"/>
              </w:rPr>
            </w:pPr>
          </w:p>
          <w:p w14:paraId="2E9B48CD" w14:textId="77777777" w:rsidR="002E19AF" w:rsidRDefault="002E19AF" w:rsidP="00703E57">
            <w:pPr>
              <w:jc w:val="both"/>
              <w:rPr>
                <w:lang w:val="nb-NO"/>
              </w:rPr>
            </w:pPr>
          </w:p>
          <w:p w14:paraId="79E7BAAE" w14:textId="77777777" w:rsidR="002E19AF" w:rsidRPr="000A6A3D" w:rsidRDefault="002E19AF" w:rsidP="00703E57">
            <w:pPr>
              <w:jc w:val="both"/>
              <w:rPr>
                <w:lang w:val="nb-NO"/>
              </w:rPr>
            </w:pPr>
            <w:r w:rsidRPr="000A6A3D">
              <w:rPr>
                <w:lang w:val="nb-NO"/>
              </w:rPr>
              <w:t>HS theo dõi, ghi bài</w:t>
            </w:r>
          </w:p>
          <w:p w14:paraId="49F1A1BE" w14:textId="77777777" w:rsidR="002E19AF" w:rsidRPr="000A6A3D" w:rsidRDefault="002E19AF" w:rsidP="00703E57">
            <w:pPr>
              <w:jc w:val="both"/>
              <w:rPr>
                <w:lang w:val="nb-NO"/>
              </w:rPr>
            </w:pPr>
            <w:r>
              <w:rPr>
                <w:lang w:val="nb-NO"/>
              </w:rPr>
              <w:t>HS làm bài luyện tập</w:t>
            </w:r>
          </w:p>
          <w:p w14:paraId="55D6CBAA" w14:textId="77777777" w:rsidR="002E19AF" w:rsidRDefault="002E19AF" w:rsidP="00703E57">
            <w:pPr>
              <w:jc w:val="both"/>
              <w:rPr>
                <w:lang w:val="nb-NO"/>
              </w:rPr>
            </w:pPr>
          </w:p>
          <w:p w14:paraId="2C502A33" w14:textId="77777777" w:rsidR="002E19AF" w:rsidRDefault="002E19AF" w:rsidP="00703E57">
            <w:pPr>
              <w:jc w:val="both"/>
              <w:rPr>
                <w:lang w:val="nb-NO"/>
              </w:rPr>
            </w:pPr>
          </w:p>
          <w:p w14:paraId="213A4775" w14:textId="77777777" w:rsidR="007B19C7" w:rsidRDefault="007B19C7" w:rsidP="00703E57">
            <w:pPr>
              <w:jc w:val="both"/>
              <w:rPr>
                <w:lang w:val="nb-NO"/>
              </w:rPr>
            </w:pPr>
          </w:p>
          <w:p w14:paraId="53D4295F" w14:textId="77777777" w:rsidR="007B19C7" w:rsidRDefault="007B19C7" w:rsidP="00703E57">
            <w:pPr>
              <w:jc w:val="both"/>
              <w:rPr>
                <w:lang w:val="nb-NO"/>
              </w:rPr>
            </w:pPr>
          </w:p>
          <w:p w14:paraId="1A6FC085" w14:textId="150C4D15" w:rsidR="002E19AF" w:rsidRPr="000A6A3D" w:rsidRDefault="002E19AF" w:rsidP="00703E57">
            <w:pPr>
              <w:jc w:val="both"/>
              <w:rPr>
                <w:lang w:val="nb-NO"/>
              </w:rPr>
            </w:pPr>
            <w:r w:rsidRPr="000A6A3D">
              <w:rPr>
                <w:lang w:val="nb-NO"/>
              </w:rPr>
              <w:t xml:space="preserve">HS </w:t>
            </w:r>
            <w:r w:rsidR="007B19C7">
              <w:rPr>
                <w:lang w:val="nb-NO"/>
              </w:rPr>
              <w:t>hoàn thành sơ đồ phản ứng.</w:t>
            </w:r>
          </w:p>
          <w:p w14:paraId="4C396790" w14:textId="77777777" w:rsidR="002E19AF" w:rsidRDefault="002E19AF" w:rsidP="00703E57">
            <w:pPr>
              <w:jc w:val="both"/>
              <w:rPr>
                <w:lang w:val="nb-NO"/>
              </w:rPr>
            </w:pPr>
          </w:p>
          <w:p w14:paraId="5146D076" w14:textId="77777777" w:rsidR="002E19AF" w:rsidRDefault="002E19AF" w:rsidP="00703E57">
            <w:pPr>
              <w:jc w:val="both"/>
              <w:rPr>
                <w:lang w:val="nb-NO"/>
              </w:rPr>
            </w:pPr>
          </w:p>
          <w:p w14:paraId="24B80DD8" w14:textId="77777777" w:rsidR="002E19AF" w:rsidRDefault="002E19AF" w:rsidP="00703E57">
            <w:pPr>
              <w:jc w:val="both"/>
              <w:rPr>
                <w:lang w:val="nb-NO"/>
              </w:rPr>
            </w:pPr>
          </w:p>
          <w:p w14:paraId="43F7DC2E" w14:textId="77777777" w:rsidR="002E19AF" w:rsidRDefault="002E19AF" w:rsidP="00703E57">
            <w:pPr>
              <w:jc w:val="both"/>
              <w:rPr>
                <w:lang w:val="nb-NO"/>
              </w:rPr>
            </w:pPr>
          </w:p>
          <w:p w14:paraId="5C08B1BC" w14:textId="77777777" w:rsidR="002E19AF" w:rsidRDefault="002E19AF" w:rsidP="00703E57">
            <w:pPr>
              <w:jc w:val="both"/>
              <w:rPr>
                <w:lang w:val="nb-NO"/>
              </w:rPr>
            </w:pPr>
          </w:p>
          <w:p w14:paraId="549750F6" w14:textId="77777777" w:rsidR="002E19AF" w:rsidRDefault="002E19AF" w:rsidP="00703E57">
            <w:pPr>
              <w:jc w:val="both"/>
              <w:rPr>
                <w:lang w:val="nb-NO"/>
              </w:rPr>
            </w:pPr>
            <w:r>
              <w:rPr>
                <w:lang w:val="nb-NO"/>
              </w:rPr>
              <w:t>HS trả lời, ghi bài.</w:t>
            </w:r>
          </w:p>
          <w:p w14:paraId="69F9C3EA" w14:textId="5C6EF71C" w:rsidR="002E19AF" w:rsidRPr="000A6A3D" w:rsidRDefault="002E19AF"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2E19AF" w:rsidRPr="000A6A3D" w:rsidRDefault="002E19AF" w:rsidP="000A6A3D">
            <w:pPr>
              <w:rPr>
                <w:lang w:val="nb-NO"/>
              </w:rPr>
            </w:pPr>
          </w:p>
          <w:p w14:paraId="4C1C2CDA" w14:textId="77777777" w:rsidR="007B19C7" w:rsidRDefault="007B19C7" w:rsidP="000C27EC">
            <w:pPr>
              <w:jc w:val="center"/>
              <w:rPr>
                <w:lang w:val="pt-BR"/>
              </w:rPr>
            </w:pPr>
          </w:p>
          <w:p w14:paraId="32369CEB" w14:textId="1AFC0E48" w:rsidR="002E19AF" w:rsidRPr="000A6A3D" w:rsidRDefault="000F2102" w:rsidP="000C27EC">
            <w:pPr>
              <w:jc w:val="center"/>
              <w:rPr>
                <w:lang w:val="pt-BR"/>
              </w:rPr>
            </w:pPr>
            <w:r>
              <w:rPr>
                <w:lang w:val="pt-BR"/>
              </w:rPr>
              <w:t>5</w:t>
            </w:r>
            <w:r w:rsidR="002E19AF">
              <w:rPr>
                <w:lang w:val="pt-BR"/>
              </w:rPr>
              <w:t>5</w:t>
            </w:r>
          </w:p>
          <w:p w14:paraId="742EC214" w14:textId="77777777" w:rsidR="002E19AF" w:rsidRPr="000A6A3D" w:rsidRDefault="002E19AF" w:rsidP="000C27EC">
            <w:pPr>
              <w:jc w:val="center"/>
              <w:rPr>
                <w:lang w:val="pt-BR"/>
              </w:rPr>
            </w:pPr>
            <w:r w:rsidRPr="000A6A3D">
              <w:rPr>
                <w:lang w:val="pt-BR"/>
              </w:rPr>
              <w:t>phút</w:t>
            </w:r>
          </w:p>
          <w:p w14:paraId="325AE7AE" w14:textId="77777777" w:rsidR="002E19AF" w:rsidRPr="000A6A3D" w:rsidRDefault="002E19AF" w:rsidP="000A6A3D">
            <w:pPr>
              <w:jc w:val="center"/>
              <w:rPr>
                <w:lang w:val="pt-BR"/>
              </w:rPr>
            </w:pPr>
          </w:p>
          <w:p w14:paraId="6476C52B" w14:textId="77777777" w:rsidR="002E19AF" w:rsidRPr="000A6A3D" w:rsidRDefault="002E19AF" w:rsidP="000A6A3D">
            <w:pPr>
              <w:jc w:val="center"/>
              <w:rPr>
                <w:lang w:val="pt-BR"/>
              </w:rPr>
            </w:pPr>
          </w:p>
          <w:p w14:paraId="3B76DCFC" w14:textId="77777777" w:rsidR="002E19AF" w:rsidRPr="000A6A3D" w:rsidRDefault="002E19AF" w:rsidP="000A6A3D">
            <w:pPr>
              <w:jc w:val="center"/>
              <w:rPr>
                <w:lang w:val="pt-BR"/>
              </w:rPr>
            </w:pPr>
          </w:p>
          <w:p w14:paraId="5A088BA2" w14:textId="77777777" w:rsidR="002E19AF" w:rsidRPr="000A6A3D" w:rsidRDefault="002E19AF" w:rsidP="000A6A3D">
            <w:pPr>
              <w:jc w:val="center"/>
              <w:rPr>
                <w:lang w:val="pt-BR"/>
              </w:rPr>
            </w:pPr>
          </w:p>
          <w:p w14:paraId="14E1A8C3" w14:textId="77777777" w:rsidR="002E19AF" w:rsidRPr="000A6A3D" w:rsidRDefault="002E19AF" w:rsidP="000A6A3D">
            <w:pPr>
              <w:jc w:val="center"/>
              <w:rPr>
                <w:lang w:val="pt-BR"/>
              </w:rPr>
            </w:pPr>
          </w:p>
          <w:p w14:paraId="3013EB53" w14:textId="77777777" w:rsidR="002E19AF" w:rsidRPr="000A6A3D" w:rsidRDefault="002E19AF" w:rsidP="000A6A3D">
            <w:pPr>
              <w:jc w:val="center"/>
              <w:rPr>
                <w:lang w:val="pt-BR"/>
              </w:rPr>
            </w:pPr>
          </w:p>
          <w:p w14:paraId="0737A89F" w14:textId="77777777" w:rsidR="002E19AF" w:rsidRPr="000A6A3D" w:rsidRDefault="002E19AF" w:rsidP="000A6A3D">
            <w:pPr>
              <w:jc w:val="center"/>
              <w:rPr>
                <w:lang w:val="pt-BR"/>
              </w:rPr>
            </w:pPr>
          </w:p>
          <w:p w14:paraId="7D4C8A97" w14:textId="77777777" w:rsidR="002E19AF" w:rsidRPr="000A6A3D" w:rsidRDefault="002E19AF" w:rsidP="000A6A3D">
            <w:pPr>
              <w:jc w:val="center"/>
              <w:rPr>
                <w:lang w:val="pt-BR"/>
              </w:rPr>
            </w:pPr>
          </w:p>
          <w:p w14:paraId="7C6DB0D9" w14:textId="77777777" w:rsidR="002E19AF" w:rsidRPr="000A6A3D" w:rsidRDefault="002E19AF" w:rsidP="000A6A3D">
            <w:pPr>
              <w:jc w:val="center"/>
              <w:rPr>
                <w:lang w:val="pt-BR"/>
              </w:rPr>
            </w:pPr>
          </w:p>
          <w:p w14:paraId="1726678D" w14:textId="77777777" w:rsidR="002E19AF" w:rsidRPr="000A6A3D" w:rsidRDefault="002E19AF" w:rsidP="000A6A3D">
            <w:pPr>
              <w:jc w:val="center"/>
              <w:rPr>
                <w:lang w:val="pt-BR"/>
              </w:rPr>
            </w:pPr>
          </w:p>
          <w:p w14:paraId="375F434C" w14:textId="77777777" w:rsidR="002E19AF" w:rsidRPr="000A6A3D" w:rsidRDefault="002E19AF" w:rsidP="000A6A3D">
            <w:pPr>
              <w:jc w:val="center"/>
              <w:rPr>
                <w:lang w:val="pt-BR"/>
              </w:rPr>
            </w:pPr>
          </w:p>
          <w:p w14:paraId="5CA5817D" w14:textId="77777777" w:rsidR="002E19AF" w:rsidRPr="000A6A3D" w:rsidRDefault="002E19AF" w:rsidP="000A6A3D">
            <w:pPr>
              <w:jc w:val="center"/>
              <w:rPr>
                <w:lang w:val="pt-BR"/>
              </w:rPr>
            </w:pPr>
          </w:p>
          <w:p w14:paraId="5465922B" w14:textId="77777777" w:rsidR="002E19AF" w:rsidRPr="000A6A3D" w:rsidRDefault="002E19AF" w:rsidP="000A6A3D">
            <w:pPr>
              <w:jc w:val="center"/>
              <w:rPr>
                <w:lang w:val="pt-BR"/>
              </w:rPr>
            </w:pPr>
          </w:p>
          <w:p w14:paraId="57A55BD4" w14:textId="77777777" w:rsidR="002E19AF" w:rsidRPr="000A6A3D" w:rsidRDefault="002E19AF" w:rsidP="000A6A3D">
            <w:pPr>
              <w:jc w:val="center"/>
              <w:rPr>
                <w:lang w:val="pt-BR"/>
              </w:rPr>
            </w:pPr>
          </w:p>
          <w:p w14:paraId="7DC0B68B" w14:textId="77777777" w:rsidR="002E19AF" w:rsidRPr="000A6A3D" w:rsidRDefault="002E19AF" w:rsidP="000A6A3D">
            <w:pPr>
              <w:jc w:val="center"/>
              <w:rPr>
                <w:lang w:val="pt-BR"/>
              </w:rPr>
            </w:pPr>
          </w:p>
          <w:p w14:paraId="10E856EE" w14:textId="2B3BE157" w:rsidR="000F2102" w:rsidRPr="000A6A3D" w:rsidRDefault="000F2102" w:rsidP="000F2102">
            <w:pPr>
              <w:jc w:val="center"/>
              <w:rPr>
                <w:lang w:val="pt-BR"/>
              </w:rPr>
            </w:pPr>
            <w:r>
              <w:rPr>
                <w:lang w:val="pt-BR"/>
              </w:rPr>
              <w:t>55</w:t>
            </w:r>
          </w:p>
          <w:p w14:paraId="3C5BAC7F" w14:textId="77777777" w:rsidR="000F2102" w:rsidRPr="000A6A3D" w:rsidRDefault="000F2102" w:rsidP="000F2102">
            <w:pPr>
              <w:jc w:val="center"/>
              <w:rPr>
                <w:lang w:val="pt-BR"/>
              </w:rPr>
            </w:pPr>
            <w:r w:rsidRPr="000A6A3D">
              <w:rPr>
                <w:lang w:val="pt-BR"/>
              </w:rPr>
              <w:t>phút</w:t>
            </w:r>
          </w:p>
          <w:p w14:paraId="6527ED3A" w14:textId="77777777" w:rsidR="002E19AF" w:rsidRPr="000A6A3D" w:rsidRDefault="002E19AF" w:rsidP="000A6A3D">
            <w:pPr>
              <w:jc w:val="center"/>
              <w:rPr>
                <w:lang w:val="pt-BR"/>
              </w:rPr>
            </w:pPr>
          </w:p>
          <w:p w14:paraId="47C4B84A" w14:textId="77777777" w:rsidR="002E19AF" w:rsidRPr="000A6A3D" w:rsidRDefault="002E19AF" w:rsidP="000A6A3D">
            <w:pPr>
              <w:jc w:val="center"/>
              <w:rPr>
                <w:lang w:val="pt-BR"/>
              </w:rPr>
            </w:pPr>
          </w:p>
          <w:p w14:paraId="065A5CA0" w14:textId="77777777" w:rsidR="002E19AF" w:rsidRDefault="002E19AF" w:rsidP="000A6A3D">
            <w:pPr>
              <w:jc w:val="center"/>
              <w:rPr>
                <w:lang w:val="nb-NO"/>
              </w:rPr>
            </w:pPr>
          </w:p>
          <w:p w14:paraId="3DC6F45A" w14:textId="77777777" w:rsidR="002E19AF" w:rsidRDefault="002E19AF" w:rsidP="000A6A3D">
            <w:pPr>
              <w:jc w:val="center"/>
              <w:rPr>
                <w:lang w:val="nb-NO"/>
              </w:rPr>
            </w:pPr>
          </w:p>
          <w:p w14:paraId="4DE9B342" w14:textId="77777777" w:rsidR="002E19AF" w:rsidRDefault="002E19AF" w:rsidP="000A6A3D">
            <w:pPr>
              <w:jc w:val="center"/>
              <w:rPr>
                <w:lang w:val="nb-NO"/>
              </w:rPr>
            </w:pPr>
          </w:p>
          <w:p w14:paraId="148EBE32" w14:textId="77777777" w:rsidR="002E19AF" w:rsidRDefault="002E19AF" w:rsidP="000A6A3D">
            <w:pPr>
              <w:jc w:val="center"/>
              <w:rPr>
                <w:lang w:val="nb-NO"/>
              </w:rPr>
            </w:pPr>
          </w:p>
          <w:p w14:paraId="3BC96157" w14:textId="77777777" w:rsidR="002E19AF" w:rsidRDefault="002E19AF" w:rsidP="000A6A3D">
            <w:pPr>
              <w:jc w:val="center"/>
              <w:rPr>
                <w:lang w:val="nb-NO"/>
              </w:rPr>
            </w:pPr>
          </w:p>
          <w:p w14:paraId="49C05244" w14:textId="77777777" w:rsidR="002E19AF" w:rsidRDefault="002E19AF" w:rsidP="000A6A3D">
            <w:pPr>
              <w:jc w:val="center"/>
              <w:rPr>
                <w:lang w:val="nb-NO"/>
              </w:rPr>
            </w:pPr>
          </w:p>
          <w:p w14:paraId="6EC35E78" w14:textId="77777777" w:rsidR="002E19AF" w:rsidRDefault="002E19AF" w:rsidP="000A6A3D">
            <w:pPr>
              <w:jc w:val="center"/>
              <w:rPr>
                <w:lang w:val="nb-NO"/>
              </w:rPr>
            </w:pPr>
          </w:p>
          <w:p w14:paraId="63A4AA6D" w14:textId="77777777" w:rsidR="002E19AF" w:rsidRDefault="002E19AF" w:rsidP="000A6A3D">
            <w:pPr>
              <w:jc w:val="center"/>
              <w:rPr>
                <w:lang w:val="nb-NO"/>
              </w:rPr>
            </w:pPr>
          </w:p>
          <w:p w14:paraId="6E2C7F78" w14:textId="77777777" w:rsidR="002E19AF" w:rsidRDefault="002E19AF" w:rsidP="000A6A3D">
            <w:pPr>
              <w:jc w:val="center"/>
              <w:rPr>
                <w:lang w:val="nb-NO"/>
              </w:rPr>
            </w:pPr>
          </w:p>
          <w:p w14:paraId="27228F4F" w14:textId="77777777" w:rsidR="002E19AF" w:rsidRDefault="002E19AF" w:rsidP="000A6A3D">
            <w:pPr>
              <w:jc w:val="center"/>
              <w:rPr>
                <w:lang w:val="nb-NO"/>
              </w:rPr>
            </w:pPr>
          </w:p>
          <w:p w14:paraId="08767EC5" w14:textId="77777777" w:rsidR="002E19AF" w:rsidRDefault="002E19AF" w:rsidP="000A6A3D">
            <w:pPr>
              <w:jc w:val="center"/>
              <w:rPr>
                <w:lang w:val="nb-NO"/>
              </w:rPr>
            </w:pPr>
          </w:p>
          <w:p w14:paraId="60F84E82" w14:textId="77777777" w:rsidR="002E19AF" w:rsidRDefault="002E19AF" w:rsidP="000A6A3D">
            <w:pPr>
              <w:jc w:val="center"/>
              <w:rPr>
                <w:lang w:val="nb-NO"/>
              </w:rPr>
            </w:pPr>
          </w:p>
          <w:p w14:paraId="6E1641DF" w14:textId="77777777" w:rsidR="002E19AF" w:rsidRDefault="002E19AF" w:rsidP="000A6A3D">
            <w:pPr>
              <w:jc w:val="center"/>
              <w:rPr>
                <w:lang w:val="nb-NO"/>
              </w:rPr>
            </w:pPr>
          </w:p>
          <w:p w14:paraId="3B4FB778" w14:textId="77777777" w:rsidR="002E19AF" w:rsidRDefault="002E19AF" w:rsidP="000A6A3D">
            <w:pPr>
              <w:jc w:val="center"/>
              <w:rPr>
                <w:lang w:val="nb-NO"/>
              </w:rPr>
            </w:pPr>
          </w:p>
          <w:p w14:paraId="7D5E66F8" w14:textId="77777777" w:rsidR="002E19AF" w:rsidRDefault="002E19AF" w:rsidP="000A6A3D">
            <w:pPr>
              <w:jc w:val="center"/>
              <w:rPr>
                <w:lang w:val="nb-NO"/>
              </w:rPr>
            </w:pPr>
          </w:p>
          <w:p w14:paraId="25E0310D" w14:textId="77777777" w:rsidR="002E19AF" w:rsidRDefault="002E19AF" w:rsidP="000A6A3D">
            <w:pPr>
              <w:jc w:val="center"/>
              <w:rPr>
                <w:lang w:val="nb-NO"/>
              </w:rPr>
            </w:pPr>
          </w:p>
          <w:p w14:paraId="70F2A702" w14:textId="77777777" w:rsidR="002E19AF" w:rsidRDefault="002E19AF" w:rsidP="000A6A3D">
            <w:pPr>
              <w:jc w:val="center"/>
              <w:rPr>
                <w:lang w:val="nb-NO"/>
              </w:rPr>
            </w:pPr>
          </w:p>
          <w:p w14:paraId="54FD988E" w14:textId="77777777" w:rsidR="002E19AF" w:rsidRDefault="002E19AF" w:rsidP="000A6A3D">
            <w:pPr>
              <w:jc w:val="center"/>
              <w:rPr>
                <w:lang w:val="nb-NO"/>
              </w:rPr>
            </w:pPr>
          </w:p>
          <w:p w14:paraId="64B79104" w14:textId="77777777" w:rsidR="002E19AF" w:rsidRDefault="002E19AF" w:rsidP="000A6A3D">
            <w:pPr>
              <w:jc w:val="center"/>
              <w:rPr>
                <w:lang w:val="nb-NO"/>
              </w:rPr>
            </w:pPr>
          </w:p>
          <w:p w14:paraId="3AEC645F" w14:textId="77777777" w:rsidR="002E19AF" w:rsidRDefault="002E19AF" w:rsidP="000A6A3D">
            <w:pPr>
              <w:jc w:val="center"/>
              <w:rPr>
                <w:lang w:val="nb-NO"/>
              </w:rPr>
            </w:pPr>
          </w:p>
          <w:p w14:paraId="0DA2C2A6" w14:textId="6C260171" w:rsidR="002E19AF" w:rsidRPr="000A6A3D" w:rsidRDefault="000F2102" w:rsidP="004D544B">
            <w:pPr>
              <w:jc w:val="center"/>
              <w:rPr>
                <w:lang w:val="pt-BR"/>
              </w:rPr>
            </w:pPr>
            <w:r>
              <w:rPr>
                <w:lang w:val="pt-BR"/>
              </w:rPr>
              <w:t>30</w:t>
            </w:r>
          </w:p>
          <w:p w14:paraId="38121353" w14:textId="77777777" w:rsidR="002E19AF" w:rsidRPr="000A6A3D" w:rsidRDefault="002E19AF" w:rsidP="004D544B">
            <w:pPr>
              <w:jc w:val="center"/>
              <w:rPr>
                <w:lang w:val="pt-BR"/>
              </w:rPr>
            </w:pPr>
            <w:r w:rsidRPr="000A6A3D">
              <w:rPr>
                <w:lang w:val="pt-BR"/>
              </w:rPr>
              <w:t>phút</w:t>
            </w:r>
          </w:p>
          <w:p w14:paraId="60DED023" w14:textId="4BB5036B" w:rsidR="002E19AF" w:rsidRPr="000A6A3D" w:rsidRDefault="002E19AF" w:rsidP="000A6A3D">
            <w:pPr>
              <w:jc w:val="center"/>
              <w:rPr>
                <w:lang w:val="nb-NO"/>
              </w:rPr>
            </w:pPr>
          </w:p>
        </w:tc>
      </w:tr>
      <w:tr w:rsidR="002E19AF" w:rsidRPr="000A6A3D" w14:paraId="28C94B34" w14:textId="77777777" w:rsidTr="00777EB1">
        <w:tc>
          <w:tcPr>
            <w:tcW w:w="540" w:type="dxa"/>
            <w:tcBorders>
              <w:top w:val="single" w:sz="4" w:space="0" w:color="auto"/>
              <w:left w:val="single" w:sz="4" w:space="0" w:color="auto"/>
              <w:bottom w:val="single" w:sz="4" w:space="0" w:color="auto"/>
              <w:right w:val="single" w:sz="4" w:space="0" w:color="auto"/>
            </w:tcBorders>
            <w:shd w:val="clear" w:color="auto" w:fill="auto"/>
          </w:tcPr>
          <w:p w14:paraId="487583BD" w14:textId="3ED1C9C9" w:rsidR="002E19AF" w:rsidRPr="000A6A3D" w:rsidRDefault="002E19AF" w:rsidP="00777EB1">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F4BB988" w14:textId="77777777" w:rsidR="002E19AF" w:rsidRPr="000A6A3D" w:rsidRDefault="002E19AF" w:rsidP="00777EB1">
            <w:pPr>
              <w:rPr>
                <w:b/>
                <w:bCs/>
                <w:u w:val="single"/>
                <w:lang w:val="nb-NO"/>
              </w:rPr>
            </w:pPr>
            <w:r w:rsidRPr="000A6A3D">
              <w:rPr>
                <w:b/>
                <w:bCs/>
                <w:u w:val="single"/>
                <w:lang w:val="nb-NO"/>
              </w:rPr>
              <w:t>Củng cố kiến thức và kết thúc bài</w:t>
            </w:r>
          </w:p>
          <w:p w14:paraId="7719885F" w14:textId="5C897A4A" w:rsidR="002E19AF" w:rsidRPr="000A6A3D" w:rsidRDefault="002E19AF" w:rsidP="00777EB1">
            <w:pPr>
              <w:tabs>
                <w:tab w:val="left" w:leader="dot" w:pos="9498"/>
              </w:tabs>
            </w:pPr>
            <w:r>
              <w:rPr>
                <w:bCs/>
                <w:lang w:val="nb-NO"/>
              </w:rPr>
              <w:t>- Phản ứng thế nguyên tử H, phản ứng nitro hóa.</w:t>
            </w:r>
          </w:p>
          <w:p w14:paraId="299188EB" w14:textId="3844B612" w:rsidR="002E19AF" w:rsidRPr="000A6A3D" w:rsidRDefault="002E19AF" w:rsidP="00A716AF">
            <w:r>
              <w:t>- Sơ đồ điều chế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F3E6222" w14:textId="3BA199E1" w:rsidR="002E19AF" w:rsidRPr="000A6A3D" w:rsidRDefault="002E19AF"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6/GT/ 58,61</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78620" w14:textId="77777777" w:rsidR="002E19AF" w:rsidRPr="000A6A3D" w:rsidRDefault="002E19AF"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F12FF2" w14:textId="77777777" w:rsidR="002E19AF" w:rsidRPr="000A6A3D" w:rsidRDefault="002E19AF" w:rsidP="00777EB1">
            <w:pPr>
              <w:jc w:val="center"/>
              <w:rPr>
                <w:lang w:val="nb-NO"/>
              </w:rPr>
            </w:pPr>
            <w:r w:rsidRPr="000A6A3D">
              <w:rPr>
                <w:lang w:val="pt-BR"/>
              </w:rPr>
              <w:t>25 phút</w:t>
            </w:r>
          </w:p>
        </w:tc>
      </w:tr>
      <w:tr w:rsidR="002E19AF"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2E19AF" w:rsidRPr="000A6A3D" w:rsidRDefault="002E19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2E19AF" w:rsidRPr="000A6A3D" w:rsidRDefault="002E19AF" w:rsidP="000A6A3D">
            <w:pPr>
              <w:rPr>
                <w:b/>
                <w:bCs/>
                <w:u w:val="single"/>
                <w:lang w:val="pt-BR"/>
              </w:rPr>
            </w:pPr>
            <w:r w:rsidRPr="000A6A3D">
              <w:rPr>
                <w:b/>
                <w:bCs/>
                <w:u w:val="single"/>
                <w:lang w:val="pt-BR"/>
              </w:rPr>
              <w:t>Hướng dẫn tự học</w:t>
            </w:r>
          </w:p>
          <w:p w14:paraId="52AF5248" w14:textId="538177DE" w:rsidR="002E19AF" w:rsidRPr="000A6A3D" w:rsidRDefault="002E19AF" w:rsidP="000A6A3D">
            <w:pPr>
              <w:rPr>
                <w:bCs/>
                <w:lang w:val="nb-NO"/>
              </w:rPr>
            </w:pPr>
            <w:r w:rsidRPr="000A6A3D">
              <w:rPr>
                <w:bCs/>
                <w:lang w:val="nb-NO"/>
              </w:rPr>
              <w:t xml:space="preserve">- Bài tập </w:t>
            </w:r>
            <w:r>
              <w:rPr>
                <w:bCs/>
                <w:lang w:val="nb-NO"/>
              </w:rPr>
              <w:t>7</w:t>
            </w:r>
            <w:r w:rsidRPr="000A6A3D">
              <w:rPr>
                <w:bCs/>
                <w:lang w:val="nb-NO"/>
              </w:rPr>
              <w:t xml:space="preserve"> - 8 trang </w:t>
            </w:r>
            <w:r>
              <w:rPr>
                <w:bCs/>
                <w:lang w:val="nb-NO"/>
              </w:rPr>
              <w:t>61</w:t>
            </w:r>
            <w:r w:rsidRPr="000A6A3D">
              <w:rPr>
                <w:bCs/>
                <w:lang w:val="nb-NO"/>
              </w:rPr>
              <w:t xml:space="preserve"> trong giáo trình. </w:t>
            </w:r>
          </w:p>
          <w:p w14:paraId="2AF482D4" w14:textId="1E199766" w:rsidR="002E19AF" w:rsidRPr="000A6A3D" w:rsidRDefault="002E19AF" w:rsidP="000A6A3D">
            <w:pPr>
              <w:rPr>
                <w:bCs/>
                <w:u w:val="single"/>
                <w:lang w:val="nb-NO"/>
              </w:rPr>
            </w:pPr>
            <w:r w:rsidRPr="000A6A3D">
              <w:rPr>
                <w:lang w:val="pt-BR"/>
              </w:rPr>
              <w:t xml:space="preserve">- Chuẩn bị </w:t>
            </w:r>
            <w:r w:rsidRPr="000A6A3D">
              <w:rPr>
                <w:bCs/>
              </w:rPr>
              <w:t xml:space="preserve">Bài </w:t>
            </w:r>
            <w:r>
              <w:rPr>
                <w:bCs/>
              </w:rPr>
              <w:t>54</w:t>
            </w:r>
            <w:r w:rsidRPr="000A6A3D">
              <w:rPr>
                <w:bCs/>
              </w:rPr>
              <w:t>.</w:t>
            </w:r>
            <w:r w:rsidRPr="000A6A3D">
              <w:t xml:space="preserve"> </w:t>
            </w:r>
            <w:r>
              <w:t>Ôn tập chương</w:t>
            </w:r>
            <w:r w:rsidRPr="000A6A3D">
              <w:t xml:space="preserve"> </w:t>
            </w:r>
          </w:p>
          <w:p w14:paraId="014BBD5C" w14:textId="77777777" w:rsidR="002E19AF" w:rsidRPr="000A6A3D" w:rsidRDefault="002E19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EEB1F3" w14:textId="77777777" w:rsidR="002E19AF" w:rsidRPr="000A6A3D" w:rsidRDefault="002E19A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838248" w14:textId="6FAE66F9" w:rsidR="002E19AF" w:rsidRPr="000A6A3D" w:rsidRDefault="002E19AF" w:rsidP="00703E57">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2E19AF" w:rsidRPr="000A6A3D" w:rsidRDefault="002E19AF" w:rsidP="000A6A3D">
            <w:pPr>
              <w:jc w:val="center"/>
              <w:rPr>
                <w:lang w:val="pt-BR"/>
              </w:rPr>
            </w:pPr>
          </w:p>
          <w:p w14:paraId="20109BF9" w14:textId="77777777" w:rsidR="002E19AF" w:rsidRPr="000A6A3D" w:rsidRDefault="002E19AF" w:rsidP="000A6A3D">
            <w:pPr>
              <w:jc w:val="center"/>
              <w:rPr>
                <w:lang w:val="pt-BR"/>
              </w:rPr>
            </w:pPr>
            <w:r w:rsidRPr="000A6A3D">
              <w:rPr>
                <w:lang w:val="pt-BR"/>
              </w:rPr>
              <w:t>2 phút</w:t>
            </w:r>
          </w:p>
        </w:tc>
      </w:tr>
    </w:tbl>
    <w:p w14:paraId="7ECA7B09" w14:textId="77777777" w:rsidR="00660F14" w:rsidRPr="000A6A3D" w:rsidRDefault="00660F14"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660F14" w:rsidRPr="000A6A3D" w14:paraId="5108C370" w14:textId="77777777" w:rsidTr="001363F9">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67E281EC" w:rsidR="00660F14" w:rsidRPr="000A6A3D" w:rsidRDefault="00660F14" w:rsidP="000A6A3D">
            <w:pPr>
              <w:jc w:val="both"/>
            </w:pPr>
            <w:r w:rsidRPr="000A6A3D">
              <w:t xml:space="preserve">1. </w:t>
            </w:r>
            <w:r w:rsidRPr="000A6A3D">
              <w:rPr>
                <w:i/>
                <w:iCs/>
              </w:rPr>
              <w:t xml:space="preserve">Giáo trình hóa học </w:t>
            </w:r>
            <w:r w:rsidR="001363F9">
              <w:rPr>
                <w:i/>
                <w:iCs/>
              </w:rPr>
              <w:t>3</w:t>
            </w:r>
            <w:r w:rsidRPr="000A6A3D">
              <w:rPr>
                <w:i/>
                <w:iCs/>
              </w:rPr>
              <w:t xml:space="preserve">, </w:t>
            </w:r>
            <w:r w:rsidRPr="000A6A3D">
              <w:t xml:space="preserve">Trường CĐ </w:t>
            </w:r>
            <w:r w:rsidR="001363F9">
              <w:t>L</w:t>
            </w:r>
            <w:r w:rsidRPr="000A6A3D">
              <w:t xml:space="preserve">ý </w:t>
            </w:r>
            <w:r w:rsidR="001363F9">
              <w:t>T</w:t>
            </w:r>
            <w:r w:rsidRPr="000A6A3D">
              <w:t xml:space="preserve">ự </w:t>
            </w:r>
            <w:r w:rsidR="001363F9">
              <w:t>T</w:t>
            </w:r>
            <w:r w:rsidRPr="000A6A3D">
              <w:t>rọng Tp. HCM, năm 201</w:t>
            </w:r>
            <w:r w:rsidR="001363F9">
              <w:t>9</w:t>
            </w:r>
            <w:r w:rsidRPr="000A6A3D">
              <w:t>.</w:t>
            </w:r>
          </w:p>
          <w:p w14:paraId="1F35A670" w14:textId="20F908B3"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Hóa học 1</w:t>
            </w:r>
            <w:r w:rsidR="001363F9">
              <w:rPr>
                <w:i/>
                <w:iCs/>
              </w:rPr>
              <w:t>2</w:t>
            </w:r>
            <w:r w:rsidRPr="000A6A3D">
              <w:rPr>
                <w:i/>
                <w:iCs/>
              </w:rPr>
              <w:t xml:space="preserve">, </w:t>
            </w:r>
            <w:r w:rsidRPr="000A6A3D">
              <w:rPr>
                <w:lang w:val="vi-VN"/>
              </w:rPr>
              <w:t>NXB Giáo dục Việt Nam</w:t>
            </w:r>
            <w:r w:rsidRPr="000A6A3D">
              <w:t>, năm 2015.</w:t>
            </w:r>
          </w:p>
          <w:p w14:paraId="683EECA1" w14:textId="11A324EE" w:rsidR="00660F14" w:rsidRPr="000A6A3D" w:rsidRDefault="00660F14" w:rsidP="001363F9">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363F9">
              <w:t>2</w:t>
            </w:r>
            <w:r w:rsidRPr="000A6A3D">
              <w:t xml:space="preserve">, </w:t>
            </w:r>
            <w:r w:rsidRPr="000A6A3D">
              <w:rPr>
                <w:lang w:val="vi-VN"/>
              </w:rPr>
              <w:t>NXB Giáo dục Việt Nam</w:t>
            </w:r>
            <w:r w:rsidRPr="000A6A3D">
              <w:t>, năm 2015.</w:t>
            </w:r>
          </w:p>
        </w:tc>
      </w:tr>
      <w:tr w:rsidR="00660F14" w:rsidRPr="000A6A3D" w14:paraId="7FE445CB"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73161BB1" w14:textId="77777777" w:rsidR="00660F14" w:rsidRPr="000A6A3D" w:rsidRDefault="00660F14" w:rsidP="000A6A3D">
            <w:pPr>
              <w:jc w:val="center"/>
              <w:rPr>
                <w:b/>
                <w:bCs/>
                <w:lang w:val="pt-BR"/>
              </w:rPr>
            </w:pPr>
            <w:r w:rsidRPr="000A6A3D">
              <w:rPr>
                <w:b/>
                <w:bCs/>
                <w:lang w:val="pt-BR"/>
              </w:rPr>
              <w:t>Trưởng tổ môn</w:t>
            </w:r>
          </w:p>
          <w:p w14:paraId="32313EBA" w14:textId="77777777" w:rsidR="00660F14" w:rsidRPr="000A6A3D" w:rsidRDefault="00660F14" w:rsidP="000A6A3D">
            <w:pPr>
              <w:jc w:val="center"/>
              <w:rPr>
                <w:b/>
                <w:bCs/>
                <w:lang w:val="pt-BR"/>
              </w:rPr>
            </w:pPr>
            <w:r w:rsidRPr="000A6A3D">
              <w:rPr>
                <w:b/>
                <w:bCs/>
                <w:lang w:val="vi-VN"/>
              </w:rPr>
              <w:t xml:space="preserve">   </w:t>
            </w:r>
            <w:r w:rsidRPr="000A6A3D">
              <w:rPr>
                <w:b/>
                <w:bCs/>
                <w:lang w:val="pt-BR"/>
              </w:rPr>
              <w:t>Nguyễn Thị Huyền Nga</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0111DD21" w14:textId="77777777" w:rsidR="005565C1" w:rsidRPr="000A6A3D" w:rsidRDefault="005565C1" w:rsidP="005565C1">
            <w:pPr>
              <w:ind w:left="554"/>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255CEB65" w14:textId="77777777" w:rsidR="005565C1" w:rsidRDefault="005565C1" w:rsidP="005565C1">
            <w:pPr>
              <w:jc w:val="center"/>
              <w:rPr>
                <w:b/>
                <w:lang w:val="pt-BR"/>
              </w:rPr>
            </w:pPr>
            <w:r w:rsidRPr="000A6A3D">
              <w:rPr>
                <w:b/>
                <w:lang w:val="pt-BR"/>
              </w:rPr>
              <w:t>Giảng viên</w:t>
            </w:r>
          </w:p>
          <w:p w14:paraId="033A121F" w14:textId="5C5BB94A" w:rsidR="001363F9" w:rsidRDefault="005565C1" w:rsidP="005565C1">
            <w:pPr>
              <w:jc w:val="center"/>
              <w:rPr>
                <w:b/>
                <w:lang w:val="pt-BR"/>
              </w:rPr>
            </w:pPr>
            <w:r>
              <w:rPr>
                <w:b/>
                <w:lang w:val="pt-BR"/>
              </w:rPr>
              <w:t>Lê Văn Bình</w:t>
            </w:r>
            <w:r>
              <w:rPr>
                <w:b/>
                <w:lang w:val="pt-BR"/>
              </w:rPr>
              <w:t xml:space="preserve"> </w:t>
            </w:r>
          </w:p>
          <w:p w14:paraId="65D5E2CF" w14:textId="77777777" w:rsidR="001363F9" w:rsidRDefault="001363F9" w:rsidP="000A6A3D">
            <w:pPr>
              <w:jc w:val="center"/>
              <w:rPr>
                <w:b/>
                <w:lang w:val="pt-BR"/>
              </w:rPr>
            </w:pPr>
          </w:p>
          <w:p w14:paraId="0CE269BB" w14:textId="77777777" w:rsidR="007F38AD" w:rsidRDefault="007F38AD" w:rsidP="000A6A3D">
            <w:pPr>
              <w:jc w:val="center"/>
              <w:rPr>
                <w:b/>
                <w:lang w:val="pt-BR"/>
              </w:rPr>
            </w:pPr>
          </w:p>
          <w:p w14:paraId="7BB23D3D" w14:textId="77777777" w:rsidR="001363F9" w:rsidRPr="000A6A3D" w:rsidRDefault="001363F9" w:rsidP="000A6A3D">
            <w:pPr>
              <w:jc w:val="center"/>
              <w:rPr>
                <w:lang w:val="pt-BR"/>
              </w:rPr>
            </w:pPr>
          </w:p>
        </w:tc>
      </w:tr>
      <w:tr w:rsidR="00653A5A" w:rsidRPr="000A6A3D" w14:paraId="32596198"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br w:type="page"/>
            </w:r>
            <w:r w:rsidRPr="000A6A3D">
              <w:rPr>
                <w:lang w:val="pt-BR"/>
              </w:rPr>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7174AD03" w14:textId="77777777" w:rsidR="001E69CE" w:rsidRDefault="001E69CE" w:rsidP="001E69CE">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41E3A50" w14:textId="77777777" w:rsidR="001E69CE" w:rsidRPr="000A6A3D" w:rsidRDefault="001E69CE" w:rsidP="001E69CE">
            <w:pPr>
              <w:tabs>
                <w:tab w:val="right" w:leader="dot" w:pos="3331"/>
              </w:tabs>
            </w:pPr>
            <w:r>
              <w:rPr>
                <w:b/>
                <w:bCs/>
              </w:rPr>
              <w:t xml:space="preserve">                                                  ANCOL-PHENOL</w:t>
            </w:r>
          </w:p>
          <w:p w14:paraId="2703E770" w14:textId="0F5790BE" w:rsidR="00653A5A" w:rsidRPr="000A6A3D" w:rsidRDefault="001E36D0" w:rsidP="000A6A3D">
            <w:r w:rsidRPr="000A6A3D">
              <w:t xml:space="preserve">Thực hiện ngày    </w:t>
            </w:r>
            <w:r>
              <w:t xml:space="preserve"> </w:t>
            </w:r>
            <w:r w:rsidRPr="000A6A3D">
              <w:t xml:space="preserve"> </w:t>
            </w:r>
            <w:r w:rsidR="00CB0009">
              <w:t>20</w:t>
            </w:r>
            <w:r>
              <w:t xml:space="preserve">     </w:t>
            </w:r>
            <w:r w:rsidRPr="000A6A3D">
              <w:t xml:space="preserve">tháng     </w:t>
            </w:r>
            <w:r w:rsidR="00CB0009">
              <w:t>09</w:t>
            </w:r>
            <w:r>
              <w:t xml:space="preserve">      </w:t>
            </w:r>
            <w:r w:rsidRPr="000A6A3D">
              <w:t>năm</w:t>
            </w:r>
            <w:r w:rsidR="005565C1">
              <w:t xml:space="preserve"> </w:t>
            </w:r>
            <w:r w:rsidRPr="000A6A3D">
              <w:t xml:space="preserve"> </w:t>
            </w:r>
            <w:r w:rsidR="00AF642E">
              <w:t xml:space="preserve">   </w:t>
            </w:r>
            <w:r w:rsidRPr="000A6A3D">
              <w:t>20</w:t>
            </w:r>
            <w:r w:rsidR="00CB0009">
              <w:t>21</w:t>
            </w:r>
            <w:r w:rsidRPr="000A6A3D">
              <w:t xml:space="preserve"> </w:t>
            </w:r>
            <w:r w:rsidR="00653A5A" w:rsidRPr="000A6A3D">
              <w:t xml:space="preserve"> </w:t>
            </w:r>
          </w:p>
          <w:p w14:paraId="5BD26AD5" w14:textId="77777777" w:rsidR="00653A5A" w:rsidRPr="000A6A3D" w:rsidRDefault="00653A5A" w:rsidP="000A6A3D"/>
        </w:tc>
      </w:tr>
    </w:tbl>
    <w:p w14:paraId="61A7C4B1" w14:textId="77777777" w:rsidR="005565C1" w:rsidRDefault="005565C1" w:rsidP="000A6A3D">
      <w:pPr>
        <w:rPr>
          <w:lang w:val="it-IT"/>
        </w:rPr>
      </w:pPr>
    </w:p>
    <w:p w14:paraId="2A01D37F" w14:textId="5288B580"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1E69CE">
        <w:rPr>
          <w:b/>
          <w:i/>
        </w:rPr>
        <w:t>Bài 54</w:t>
      </w:r>
      <w:r w:rsidRPr="000A6A3D">
        <w:rPr>
          <w:b/>
          <w:i/>
        </w:rPr>
        <w:t xml:space="preserve">: </w:t>
      </w:r>
      <w:r w:rsidR="001E69CE">
        <w:rPr>
          <w:b/>
        </w:rPr>
        <w:t>ÔN TẬP CHƯƠNG XIV</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2B6C89E9" w14:textId="79DDAE34" w:rsidR="00777EB1" w:rsidRPr="00777EB1" w:rsidRDefault="00777EB1" w:rsidP="00DE51FA">
      <w:pPr>
        <w:tabs>
          <w:tab w:val="left" w:leader="dot" w:pos="9540"/>
        </w:tabs>
        <w:ind w:firstLine="284"/>
        <w:jc w:val="both"/>
      </w:pPr>
      <w:r>
        <w:t>B</w:t>
      </w:r>
      <w:r w:rsidRPr="00777EB1">
        <w:t>iết hệ thống lại tính chất hóa học của dẫn xuất halogen</w:t>
      </w:r>
      <w:r>
        <w:t>, ancol,</w:t>
      </w:r>
      <w:r w:rsidR="00516E97">
        <w:t xml:space="preserve"> </w:t>
      </w:r>
      <w:r>
        <w:t>phenol.</w:t>
      </w:r>
    </w:p>
    <w:p w14:paraId="7DF37A32" w14:textId="12D534B1" w:rsidR="00777EB1" w:rsidRDefault="00777EB1" w:rsidP="00DE51FA">
      <w:pPr>
        <w:tabs>
          <w:tab w:val="left" w:leader="dot" w:pos="9540"/>
        </w:tabs>
        <w:ind w:firstLine="284"/>
        <w:jc w:val="both"/>
      </w:pPr>
      <w:r>
        <w:t>Nêu được</w:t>
      </w:r>
      <w:r w:rsidRPr="00777EB1">
        <w:t xml:space="preserve"> mối quan hệ chuyển hóa giữa hidrocacbon và ancol-phenol qua hợp chất trung gian là dẫn xuất halogen.</w:t>
      </w:r>
    </w:p>
    <w:p w14:paraId="4870FAB9" w14:textId="5B18875B" w:rsidR="00516E97" w:rsidRPr="00777EB1" w:rsidRDefault="00516E97" w:rsidP="00DE51FA">
      <w:pPr>
        <w:tabs>
          <w:tab w:val="left" w:leader="dot" w:pos="9540"/>
        </w:tabs>
        <w:ind w:firstLine="284"/>
        <w:jc w:val="both"/>
      </w:pPr>
      <w:r>
        <w:t xml:space="preserve">Nêu được phương pháp điều chế </w:t>
      </w:r>
      <w:r w:rsidR="007F38AD">
        <w:t xml:space="preserve">và ứng dụng </w:t>
      </w:r>
      <w:r w:rsidR="007F38AD" w:rsidRPr="00777EB1">
        <w:t>của dẫn xuất halogen</w:t>
      </w:r>
      <w:r w:rsidR="007F38AD">
        <w:t xml:space="preserve"> </w:t>
      </w:r>
      <w:r>
        <w:t>ancol, phenol.</w:t>
      </w:r>
    </w:p>
    <w:p w14:paraId="7D0B92F3" w14:textId="2A47C024" w:rsidR="00653A5A" w:rsidRPr="00777EB1" w:rsidRDefault="00653A5A" w:rsidP="00DE51FA">
      <w:pPr>
        <w:jc w:val="both"/>
        <w:rPr>
          <w:b/>
        </w:rPr>
      </w:pPr>
      <w:r w:rsidRPr="00777EB1">
        <w:rPr>
          <w:b/>
          <w:bCs/>
        </w:rPr>
        <w:t xml:space="preserve">2. </w:t>
      </w:r>
      <w:r w:rsidR="004D3139" w:rsidRPr="00777EB1">
        <w:rPr>
          <w:b/>
          <w:bCs/>
        </w:rPr>
        <w:t>Kỹ năng</w:t>
      </w:r>
      <w:r w:rsidRPr="00777EB1">
        <w:rPr>
          <w:b/>
          <w:bCs/>
        </w:rPr>
        <w:t xml:space="preserve">: </w:t>
      </w:r>
    </w:p>
    <w:p w14:paraId="0FC1A167" w14:textId="1E17C9A7" w:rsidR="00777EB1" w:rsidRPr="00777EB1" w:rsidRDefault="00777EB1" w:rsidP="00DE51FA">
      <w:pPr>
        <w:tabs>
          <w:tab w:val="left" w:leader="dot" w:pos="9540"/>
        </w:tabs>
        <w:ind w:firstLine="284"/>
        <w:jc w:val="both"/>
      </w:pPr>
      <w:r>
        <w:t>V</w:t>
      </w:r>
      <w:r w:rsidRPr="00777EB1">
        <w:t xml:space="preserve">iết được phương trình hóa học </w:t>
      </w:r>
      <w:r>
        <w:t>minh họa tính chất</w:t>
      </w:r>
      <w:r w:rsidR="004169B5">
        <w:t xml:space="preserve"> của</w:t>
      </w:r>
      <w:r w:rsidR="004169B5" w:rsidRPr="00777EB1">
        <w:t xml:space="preserve"> dẫn xuất halogen</w:t>
      </w:r>
      <w:r w:rsidR="004169B5">
        <w:t>,</w:t>
      </w:r>
      <w:r w:rsidR="004169B5" w:rsidRPr="00777EB1">
        <w:t xml:space="preserve"> </w:t>
      </w:r>
      <w:r w:rsidRPr="00777EB1">
        <w:t xml:space="preserve">ancol và phenol. </w:t>
      </w:r>
    </w:p>
    <w:p w14:paraId="1259B0F1" w14:textId="68506B04" w:rsidR="00777EB1" w:rsidRPr="00777EB1" w:rsidRDefault="00516E97" w:rsidP="00DE51FA">
      <w:pPr>
        <w:tabs>
          <w:tab w:val="left" w:leader="dot" w:pos="9540"/>
        </w:tabs>
        <w:ind w:firstLine="284"/>
        <w:jc w:val="both"/>
      </w:pPr>
      <w:r>
        <w:t>Gỉai</w:t>
      </w:r>
      <w:r w:rsidR="00777EB1" w:rsidRPr="00777EB1">
        <w:t xml:space="preserve"> được </w:t>
      </w:r>
      <w:r w:rsidR="004169B5">
        <w:t xml:space="preserve">các bài tập về </w:t>
      </w:r>
      <w:r w:rsidR="004169B5" w:rsidRPr="00777EB1">
        <w:t>dẫn xuất halogen</w:t>
      </w:r>
      <w:r w:rsidR="004169B5">
        <w:t xml:space="preserve">, </w:t>
      </w:r>
      <w:r>
        <w:t>ancol, phenol.</w:t>
      </w:r>
    </w:p>
    <w:p w14:paraId="79C817C1" w14:textId="77777777" w:rsidR="00653A5A" w:rsidRPr="000A6A3D" w:rsidRDefault="00653A5A" w:rsidP="00DE51FA">
      <w:pPr>
        <w:jc w:val="both"/>
        <w:rPr>
          <w:lang w:val="vi-VN"/>
        </w:rPr>
      </w:pPr>
      <w:r w:rsidRPr="000A6A3D">
        <w:rPr>
          <w:b/>
          <w:bCs/>
        </w:rPr>
        <w:t>3. Thái độ:</w:t>
      </w:r>
    </w:p>
    <w:p w14:paraId="0C44399B" w14:textId="6C9C2E15" w:rsidR="00653A5A" w:rsidRPr="000A6A3D" w:rsidRDefault="00516E97"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653A5A" w:rsidRPr="000A6A3D">
        <w:rPr>
          <w:color w:val="000000"/>
        </w:rPr>
        <w:t>inh có</w:t>
      </w:r>
      <w:r w:rsidR="00653A5A" w:rsidRPr="000A6A3D">
        <w:rPr>
          <w:color w:val="000000"/>
          <w:lang w:val="vi-VN"/>
        </w:rPr>
        <w:t xml:space="preserve"> </w:t>
      </w:r>
      <w:r w:rsidR="00653A5A" w:rsidRPr="000A6A3D">
        <w:rPr>
          <w:bCs/>
        </w:rPr>
        <w:t>lòng say mê học tập, biết vận dụng những kiến thức được học vào cuộc sống</w:t>
      </w:r>
      <w:r w:rsidR="00653A5A" w:rsidRPr="000A6A3D">
        <w:rPr>
          <w:bCs/>
          <w:lang w:val="vi-VN"/>
        </w:rPr>
        <w:t>, có</w:t>
      </w:r>
      <w:r w:rsidR="00653A5A" w:rsidRPr="000A6A3D">
        <w:rPr>
          <w:bCs/>
        </w:rPr>
        <w:t xml:space="preserve"> </w:t>
      </w:r>
      <w:r w:rsidR="00653A5A" w:rsidRPr="000A6A3D">
        <w:rPr>
          <w:color w:val="000000"/>
        </w:rPr>
        <w:t>tư duy khoa học, logic trước các sự vật hiện tượng trong tự nhiên</w:t>
      </w:r>
      <w:r w:rsidR="00653A5A" w:rsidRPr="000A6A3D">
        <w:rPr>
          <w:color w:val="000000"/>
          <w:lang w:val="vi-VN"/>
        </w:rPr>
        <w:t>,</w:t>
      </w:r>
      <w:r w:rsidR="00653A5A" w:rsidRPr="000A6A3D">
        <w:rPr>
          <w:bCs/>
        </w:rPr>
        <w:t xml:space="preserve"> có ý thức bảo vệ môi trường và tài</w:t>
      </w:r>
      <w:r w:rsidR="00653A5A" w:rsidRPr="000A6A3D">
        <w:rPr>
          <w:color w:val="000000"/>
        </w:rPr>
        <w:t xml:space="preserve"> </w:t>
      </w:r>
      <w:r w:rsidR="00653A5A" w:rsidRPr="000A6A3D">
        <w:rPr>
          <w:bCs/>
        </w:rPr>
        <w:t xml:space="preserve">nguyên, sử dụng </w:t>
      </w:r>
      <w:r w:rsidR="00113F9F">
        <w:rPr>
          <w:bCs/>
        </w:rPr>
        <w:t>hợp lý</w:t>
      </w:r>
      <w:r w:rsidR="00653A5A"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27617C"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27617C" w:rsidRPr="000A6A3D" w:rsidRDefault="0027617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27617C" w:rsidRPr="000A6A3D" w:rsidRDefault="0027617C" w:rsidP="000A6A3D">
            <w:pPr>
              <w:rPr>
                <w:b/>
                <w:bCs/>
                <w:u w:val="single"/>
                <w:lang w:val="de-DE"/>
              </w:rPr>
            </w:pPr>
            <w:r w:rsidRPr="000A6A3D">
              <w:rPr>
                <w:b/>
                <w:bCs/>
                <w:u w:val="single"/>
                <w:lang w:val="de-DE"/>
              </w:rPr>
              <w:t>Dẫn nhập</w:t>
            </w:r>
          </w:p>
          <w:p w14:paraId="0120CAC5" w14:textId="4D06896D" w:rsidR="0027617C" w:rsidRDefault="00322F64" w:rsidP="007F38AD">
            <w:pPr>
              <w:spacing w:before="120" w:line="276" w:lineRule="auto"/>
              <w:jc w:val="both"/>
              <w:rPr>
                <w:iCs/>
                <w:lang w:val="de-DE"/>
              </w:rPr>
            </w:pPr>
            <w:r>
              <w:rPr>
                <w:iCs/>
                <w:lang w:val="de-DE"/>
              </w:rPr>
              <w:t>- Viết sơ đồ điều chế phenol.</w:t>
            </w:r>
            <w:r w:rsidR="0027617C" w:rsidRPr="000A6A3D">
              <w:rPr>
                <w:iCs/>
                <w:lang w:val="de-DE"/>
              </w:rPr>
              <w:t xml:space="preserve"> </w:t>
            </w:r>
          </w:p>
          <w:p w14:paraId="73D18822" w14:textId="77777777" w:rsidR="00322F64" w:rsidRDefault="00322F64" w:rsidP="000A6A3D">
            <w:pPr>
              <w:jc w:val="both"/>
              <w:rPr>
                <w:iCs/>
                <w:lang w:val="de-DE"/>
              </w:rPr>
            </w:pPr>
          </w:p>
          <w:p w14:paraId="2606F429" w14:textId="77777777" w:rsidR="00322F64" w:rsidRPr="000A6A3D" w:rsidRDefault="00322F64" w:rsidP="000A6A3D">
            <w:pPr>
              <w:jc w:val="both"/>
              <w:rPr>
                <w:iCs/>
                <w:lang w:val="de-DE"/>
              </w:rPr>
            </w:pPr>
          </w:p>
          <w:p w14:paraId="5FD59450" w14:textId="613D0D26" w:rsidR="0027617C" w:rsidRPr="000A6A3D" w:rsidRDefault="0027617C" w:rsidP="00322F64">
            <w:pPr>
              <w:jc w:val="both"/>
              <w:rPr>
                <w:lang w:val="de-DE"/>
              </w:rPr>
            </w:pPr>
            <w:r w:rsidRPr="000A6A3D">
              <w:rPr>
                <w:iCs/>
                <w:lang w:val="de-DE"/>
              </w:rPr>
              <w:t xml:space="preserve">- </w:t>
            </w:r>
            <w:r w:rsidR="00322F64">
              <w:rPr>
                <w:iCs/>
                <w:lang w:val="de-DE"/>
              </w:rPr>
              <w:t>Hướng dẫn</w:t>
            </w:r>
            <w:r w:rsidRPr="000A6A3D">
              <w:rPr>
                <w:iCs/>
                <w:lang w:val="de-DE"/>
              </w:rPr>
              <w:t xml:space="preserve"> phương pháp </w:t>
            </w:r>
            <w:r w:rsidR="00322F64">
              <w:rPr>
                <w:iCs/>
                <w:lang w:val="de-DE"/>
              </w:rPr>
              <w:t>giải bài tập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62CA2F" w14:textId="77777777" w:rsidR="0027617C" w:rsidRPr="000A6A3D" w:rsidRDefault="0027617C" w:rsidP="006707BB">
            <w:pPr>
              <w:jc w:val="both"/>
              <w:rPr>
                <w:lang w:val="de-DE"/>
              </w:rPr>
            </w:pPr>
          </w:p>
          <w:p w14:paraId="0AF32905" w14:textId="77777777" w:rsidR="0027617C" w:rsidRPr="000A6A3D" w:rsidRDefault="0027617C"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55F2919" w14:textId="2D796448" w:rsidR="0027617C" w:rsidRPr="000A6A3D" w:rsidRDefault="0027617C"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27617C" w:rsidRPr="000A6A3D" w:rsidRDefault="0027617C" w:rsidP="006707BB">
            <w:pPr>
              <w:jc w:val="both"/>
              <w:rPr>
                <w:lang w:val="de-DE"/>
              </w:rPr>
            </w:pPr>
          </w:p>
          <w:p w14:paraId="474AB254" w14:textId="77777777" w:rsidR="0027617C" w:rsidRPr="000A6A3D" w:rsidRDefault="0027617C"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27617C" w:rsidRPr="000A6A3D" w:rsidRDefault="0027617C" w:rsidP="006707BB">
            <w:pPr>
              <w:jc w:val="both"/>
              <w:rPr>
                <w:lang w:val="nb-NO"/>
              </w:rPr>
            </w:pPr>
          </w:p>
          <w:p w14:paraId="26AECABE" w14:textId="77777777" w:rsidR="0027617C" w:rsidRPr="000A6A3D" w:rsidRDefault="0027617C" w:rsidP="006707BB">
            <w:pPr>
              <w:jc w:val="both"/>
              <w:rPr>
                <w:lang w:val="de-DE"/>
              </w:rPr>
            </w:pPr>
          </w:p>
          <w:p w14:paraId="1AA49AB7" w14:textId="77777777" w:rsidR="0027617C" w:rsidRPr="000A6A3D" w:rsidRDefault="0027617C"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27617C" w:rsidRPr="000A6A3D" w:rsidRDefault="0027617C" w:rsidP="000A6A3D">
            <w:pPr>
              <w:rPr>
                <w:lang w:val="de-DE"/>
              </w:rPr>
            </w:pPr>
          </w:p>
          <w:p w14:paraId="46925B8D" w14:textId="726C804A" w:rsidR="0027617C" w:rsidRPr="000A6A3D" w:rsidRDefault="00DE51FA" w:rsidP="000A6A3D">
            <w:pPr>
              <w:jc w:val="center"/>
              <w:rPr>
                <w:lang w:val="pt-BR"/>
              </w:rPr>
            </w:pPr>
            <w:r>
              <w:rPr>
                <w:lang w:val="pt-BR"/>
              </w:rPr>
              <w:t>8</w:t>
            </w:r>
          </w:p>
          <w:p w14:paraId="77CF1526" w14:textId="77777777" w:rsidR="0027617C" w:rsidRPr="000A6A3D" w:rsidRDefault="0027617C" w:rsidP="000A6A3D">
            <w:pPr>
              <w:jc w:val="center"/>
              <w:rPr>
                <w:lang w:val="de-DE"/>
              </w:rPr>
            </w:pPr>
            <w:r w:rsidRPr="000A6A3D">
              <w:rPr>
                <w:lang w:val="pt-BR"/>
              </w:rPr>
              <w:t>phút</w:t>
            </w:r>
            <w:r w:rsidRPr="000A6A3D">
              <w:rPr>
                <w:lang w:val="de-DE"/>
              </w:rPr>
              <w:t xml:space="preserve"> </w:t>
            </w:r>
          </w:p>
        </w:tc>
      </w:tr>
      <w:tr w:rsidR="00655068"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5068" w:rsidRPr="000A6A3D" w:rsidRDefault="0065506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5068" w:rsidRPr="004169B5" w:rsidRDefault="00655068" w:rsidP="000A6A3D">
            <w:pPr>
              <w:rPr>
                <w:b/>
                <w:bCs/>
                <w:u w:val="single"/>
                <w:lang w:val="nb-NO"/>
              </w:rPr>
            </w:pPr>
            <w:r w:rsidRPr="004169B5">
              <w:rPr>
                <w:b/>
                <w:bCs/>
                <w:u w:val="single"/>
                <w:lang w:val="nb-NO"/>
              </w:rPr>
              <w:t>Giảng bài mới</w:t>
            </w:r>
          </w:p>
          <w:p w14:paraId="3DD20C1D" w14:textId="6F22BF25" w:rsidR="00655068" w:rsidRPr="004169B5" w:rsidRDefault="00655068" w:rsidP="007F38AD">
            <w:pPr>
              <w:tabs>
                <w:tab w:val="left" w:leader="dot" w:pos="9498"/>
              </w:tabs>
              <w:spacing w:before="120" w:line="276" w:lineRule="auto"/>
              <w:rPr>
                <w:b/>
                <w:bCs/>
              </w:rPr>
            </w:pPr>
            <w:r w:rsidRPr="004169B5">
              <w:rPr>
                <w:b/>
                <w:bCs/>
              </w:rPr>
              <w:t>1. Kiến thức cần nắm vững</w:t>
            </w:r>
          </w:p>
          <w:p w14:paraId="166E70E6" w14:textId="4DAB289F" w:rsidR="00655068" w:rsidRPr="004169B5" w:rsidRDefault="00655068" w:rsidP="00322F64">
            <w:pPr>
              <w:spacing w:line="276" w:lineRule="auto"/>
              <w:rPr>
                <w:lang w:val="pt-BR"/>
              </w:rPr>
            </w:pPr>
            <w:r w:rsidRPr="004169B5">
              <w:rPr>
                <w:lang w:val="vi-VN"/>
              </w:rPr>
              <w:t xml:space="preserve"> </w:t>
            </w:r>
            <w:r w:rsidRPr="004169B5">
              <w:rPr>
                <w:lang w:val="pt-BR"/>
              </w:rPr>
              <w:t>- Định nghĩa, phân loại dẫn xuất halogen, ancol, phenol.</w:t>
            </w:r>
          </w:p>
          <w:p w14:paraId="13AD491C" w14:textId="77777777" w:rsidR="00655068" w:rsidRPr="004169B5" w:rsidRDefault="00655068" w:rsidP="00322F64">
            <w:pPr>
              <w:spacing w:line="276" w:lineRule="auto"/>
              <w:rPr>
                <w:lang w:val="pt-BR"/>
              </w:rPr>
            </w:pPr>
            <w:r w:rsidRPr="004169B5">
              <w:rPr>
                <w:lang w:val="pt-BR"/>
              </w:rPr>
              <w:t>- Đồng phân, danh pháp, cấu tạo ancol, phenol.</w:t>
            </w:r>
          </w:p>
          <w:p w14:paraId="3A9AB358" w14:textId="7FE7E206" w:rsidR="00655068" w:rsidRPr="004169B5" w:rsidRDefault="00655068" w:rsidP="007F38AD">
            <w:pPr>
              <w:spacing w:line="276" w:lineRule="auto"/>
              <w:rPr>
                <w:lang w:val="pt-BR"/>
              </w:rPr>
            </w:pPr>
            <w:r w:rsidRPr="004169B5">
              <w:rPr>
                <w:lang w:val="pt-BR"/>
              </w:rPr>
              <w:t>- So sánh phản ứng thế, phản ứng tách, phản ứng oxi hóa giữa dẫn xuất halogen, ancol và phenol.</w:t>
            </w:r>
          </w:p>
          <w:p w14:paraId="4F191451" w14:textId="102D57D2" w:rsidR="00655068" w:rsidRPr="004169B5" w:rsidRDefault="00655068" w:rsidP="007F38AD">
            <w:pPr>
              <w:spacing w:line="276" w:lineRule="auto"/>
              <w:rPr>
                <w:lang w:val="pt-BR"/>
              </w:rPr>
            </w:pPr>
            <w:r w:rsidRPr="004169B5">
              <w:rPr>
                <w:lang w:val="pt-BR"/>
              </w:rPr>
              <w:t>- Phương pháp điều chế, ứng dụng của dẫn xuất halogen, ancol, phenol.</w:t>
            </w:r>
          </w:p>
          <w:p w14:paraId="119FD4F3" w14:textId="77777777" w:rsidR="00655068" w:rsidRPr="004169B5" w:rsidRDefault="00655068" w:rsidP="007F38AD">
            <w:pPr>
              <w:spacing w:line="276" w:lineRule="auto"/>
              <w:rPr>
                <w:lang w:val="pt-BR"/>
              </w:rPr>
            </w:pPr>
          </w:p>
          <w:p w14:paraId="3BB93A7B" w14:textId="77777777" w:rsidR="00655068" w:rsidRPr="004169B5" w:rsidRDefault="00655068" w:rsidP="007F38AD">
            <w:pPr>
              <w:spacing w:line="276" w:lineRule="auto"/>
              <w:rPr>
                <w:lang w:val="pt-BR"/>
              </w:rPr>
            </w:pPr>
          </w:p>
          <w:p w14:paraId="1A63F76C" w14:textId="2112805B" w:rsidR="00655068" w:rsidRPr="004169B5" w:rsidRDefault="00655068" w:rsidP="007F38AD">
            <w:pPr>
              <w:spacing w:line="276" w:lineRule="auto"/>
              <w:rPr>
                <w:b/>
              </w:rPr>
            </w:pPr>
            <w:r w:rsidRPr="004169B5">
              <w:rPr>
                <w:lang w:val="pt-BR"/>
              </w:rPr>
              <w:lastRenderedPageBreak/>
              <w:t xml:space="preserve"> </w:t>
            </w:r>
            <w:r w:rsidRPr="004169B5">
              <w:rPr>
                <w:b/>
              </w:rPr>
              <w:t>2. Bài tập</w:t>
            </w:r>
          </w:p>
          <w:p w14:paraId="419C0F48" w14:textId="77777777" w:rsidR="00655068" w:rsidRPr="004169B5" w:rsidRDefault="00655068" w:rsidP="004169B5">
            <w:pPr>
              <w:numPr>
                <w:ilvl w:val="0"/>
                <w:numId w:val="24"/>
              </w:numPr>
              <w:tabs>
                <w:tab w:val="clear" w:pos="720"/>
              </w:tabs>
              <w:spacing w:before="120"/>
              <w:ind w:left="61" w:firstLine="15"/>
              <w:jc w:val="both"/>
              <w:rPr>
                <w:lang w:val="de-DE"/>
              </w:rPr>
            </w:pPr>
            <w:r w:rsidRPr="004169B5">
              <w:rPr>
                <w:lang w:val="de-DE"/>
              </w:rPr>
              <w:t>Viết phương trình hóa học của phản ứng giữa etyl bromua với: dung dịch NaOH, đun nóng, dung dịch chứa hỗn hợp KOH và etanol đun nóng.</w:t>
            </w:r>
          </w:p>
          <w:p w14:paraId="628A46C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de-DE"/>
              </w:rPr>
              <w:t>Viết phương trình hóa học của phản ứng xảy ra (nếu có) khi cho phenol và etanol lần lượt tác dụng với: Na, dung dịch NaOH, dung dịch brom, dung dịch HNO</w:t>
            </w:r>
            <w:r w:rsidRPr="004169B5">
              <w:rPr>
                <w:vertAlign w:val="subscript"/>
                <w:lang w:val="de-DE"/>
              </w:rPr>
              <w:t>3.</w:t>
            </w:r>
          </w:p>
          <w:p w14:paraId="2608BE2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es-ES"/>
              </w:rPr>
              <w:t>Hoàn thành các chuyển hóa sau bằng các phương trình hóa học</w:t>
            </w:r>
          </w:p>
          <w:p w14:paraId="3874DB7B" w14:textId="77777777" w:rsidR="00655068" w:rsidRPr="004169B5" w:rsidRDefault="00655068" w:rsidP="004169B5">
            <w:pPr>
              <w:spacing w:before="120"/>
              <w:ind w:left="61" w:firstLine="15"/>
              <w:jc w:val="both"/>
              <w:rPr>
                <w:lang w:val="pt-BR"/>
              </w:rPr>
            </w:pPr>
            <w:r w:rsidRPr="004169B5">
              <w:rPr>
                <w:lang w:val="pt-BR"/>
              </w:rPr>
              <w:t xml:space="preserve">a) Metan </w:t>
            </w:r>
            <w:r w:rsidRPr="004169B5">
              <w:rPr>
                <w:position w:val="-6"/>
                <w:lang w:val="pt-BR"/>
              </w:rPr>
              <w:object w:dxaOrig="720" w:dyaOrig="320" w14:anchorId="731C4502">
                <v:shape id="_x0000_i1049" type="#_x0000_t75" style="width:36pt;height:15.7pt" o:ole="">
                  <v:imagedata r:id="rId92" o:title=""/>
                </v:shape>
                <o:OLEObject Type="Embed" ProgID="Equation.DSMT4" ShapeID="_x0000_i1049" DrawAspect="Content" ObjectID="_1691343844" r:id="rId93"/>
              </w:object>
            </w:r>
            <w:r w:rsidRPr="004169B5">
              <w:rPr>
                <w:lang w:val="pt-BR"/>
              </w:rPr>
              <w:t>axetilen</w:t>
            </w:r>
            <w:r w:rsidRPr="004169B5">
              <w:rPr>
                <w:position w:val="-6"/>
                <w:lang w:val="pt-BR"/>
              </w:rPr>
              <w:object w:dxaOrig="740" w:dyaOrig="320" w14:anchorId="1E904AE6">
                <v:shape id="_x0000_i1050" type="#_x0000_t75" style="width:36.6pt;height:15.7pt" o:ole="">
                  <v:imagedata r:id="rId94" o:title=""/>
                </v:shape>
                <o:OLEObject Type="Embed" ProgID="Equation.DSMT4" ShapeID="_x0000_i1050" DrawAspect="Content" ObjectID="_1691343845" r:id="rId95"/>
              </w:object>
            </w:r>
            <w:r w:rsidRPr="004169B5">
              <w:rPr>
                <w:lang w:val="pt-BR"/>
              </w:rPr>
              <w:t xml:space="preserve"> etilen</w:t>
            </w:r>
            <w:r w:rsidRPr="004169B5">
              <w:rPr>
                <w:position w:val="-6"/>
                <w:lang w:val="pt-BR"/>
              </w:rPr>
              <w:object w:dxaOrig="740" w:dyaOrig="320" w14:anchorId="2096260F">
                <v:shape id="_x0000_i1051" type="#_x0000_t75" style="width:36.6pt;height:15.7pt" o:ole="">
                  <v:imagedata r:id="rId96" o:title=""/>
                </v:shape>
                <o:OLEObject Type="Embed" ProgID="Equation.DSMT4" ShapeID="_x0000_i1051" DrawAspect="Content" ObjectID="_1691343846" r:id="rId97"/>
              </w:object>
            </w:r>
            <w:r w:rsidRPr="004169B5">
              <w:rPr>
                <w:lang w:val="pt-BR"/>
              </w:rPr>
              <w:t xml:space="preserve"> etanol </w:t>
            </w:r>
            <w:r w:rsidRPr="004169B5">
              <w:rPr>
                <w:position w:val="-6"/>
                <w:lang w:val="pt-BR"/>
              </w:rPr>
              <w:object w:dxaOrig="740" w:dyaOrig="320" w14:anchorId="3B3ED262">
                <v:shape id="_x0000_i1052" type="#_x0000_t75" style="width:36.6pt;height:15.7pt" o:ole="">
                  <v:imagedata r:id="rId98" o:title=""/>
                </v:shape>
                <o:OLEObject Type="Embed" ProgID="Equation.DSMT4" ShapeID="_x0000_i1052" DrawAspect="Content" ObjectID="_1691343847" r:id="rId99"/>
              </w:object>
            </w:r>
            <w:r w:rsidRPr="004169B5">
              <w:rPr>
                <w:lang w:val="pt-BR"/>
              </w:rPr>
              <w:t xml:space="preserve"> axit axetic</w:t>
            </w:r>
          </w:p>
          <w:p w14:paraId="7614BF51" w14:textId="77777777" w:rsidR="00655068" w:rsidRPr="004169B5" w:rsidRDefault="00655068" w:rsidP="004169B5">
            <w:pPr>
              <w:spacing w:before="120"/>
              <w:ind w:left="61" w:firstLine="15"/>
              <w:jc w:val="both"/>
              <w:rPr>
                <w:lang w:val="pt-BR"/>
              </w:rPr>
            </w:pPr>
            <w:r w:rsidRPr="004169B5">
              <w:rPr>
                <w:lang w:val="pt-BR"/>
              </w:rPr>
              <w:t>b) Benzen</w:t>
            </w:r>
            <w:r w:rsidRPr="004169B5">
              <w:rPr>
                <w:position w:val="-6"/>
                <w:lang w:val="pt-BR"/>
              </w:rPr>
              <w:object w:dxaOrig="740" w:dyaOrig="320" w14:anchorId="7419D7A2">
                <v:shape id="_x0000_i1053" type="#_x0000_t75" style="width:36.6pt;height:15.7pt" o:ole="">
                  <v:imagedata r:id="rId100" o:title=""/>
                </v:shape>
                <o:OLEObject Type="Embed" ProgID="Equation.DSMT4" ShapeID="_x0000_i1053" DrawAspect="Content" ObjectID="_1691343848" r:id="rId101"/>
              </w:object>
            </w:r>
            <w:r w:rsidRPr="004169B5">
              <w:rPr>
                <w:lang w:val="pt-BR"/>
              </w:rPr>
              <w:t xml:space="preserve"> brombenzen</w:t>
            </w:r>
            <w:r w:rsidRPr="004169B5">
              <w:rPr>
                <w:position w:val="-6"/>
                <w:lang w:val="pt-BR"/>
              </w:rPr>
              <w:object w:dxaOrig="740" w:dyaOrig="320" w14:anchorId="1E72607C">
                <v:shape id="_x0000_i1054" type="#_x0000_t75" style="width:36.6pt;height:15.7pt" o:ole="">
                  <v:imagedata r:id="rId102" o:title=""/>
                </v:shape>
                <o:OLEObject Type="Embed" ProgID="Equation.DSMT4" ShapeID="_x0000_i1054" DrawAspect="Content" ObjectID="_1691343849" r:id="rId103"/>
              </w:object>
            </w:r>
            <w:r w:rsidRPr="004169B5">
              <w:rPr>
                <w:lang w:val="pt-BR"/>
              </w:rPr>
              <w:t xml:space="preserve">natri phenolat </w:t>
            </w:r>
            <w:r w:rsidRPr="004169B5">
              <w:rPr>
                <w:position w:val="-6"/>
                <w:lang w:val="pt-BR"/>
              </w:rPr>
              <w:object w:dxaOrig="740" w:dyaOrig="320" w14:anchorId="24EC27A0">
                <v:shape id="_x0000_i1055" type="#_x0000_t75" style="width:36.6pt;height:15.7pt" o:ole="">
                  <v:imagedata r:id="rId104" o:title=""/>
                </v:shape>
                <o:OLEObject Type="Embed" ProgID="Equation.DSMT4" ShapeID="_x0000_i1055" DrawAspect="Content" ObjectID="_1691343850" r:id="rId105"/>
              </w:object>
            </w:r>
            <w:r w:rsidRPr="004169B5">
              <w:rPr>
                <w:lang w:val="pt-BR"/>
              </w:rPr>
              <w:t xml:space="preserve"> phenol</w:t>
            </w:r>
            <w:r w:rsidRPr="004169B5">
              <w:rPr>
                <w:position w:val="-6"/>
                <w:lang w:val="pt-BR"/>
              </w:rPr>
              <w:object w:dxaOrig="740" w:dyaOrig="320" w14:anchorId="12B8EFE8">
                <v:shape id="_x0000_i1056" type="#_x0000_t75" style="width:36.6pt;height:15.7pt" o:ole="">
                  <v:imagedata r:id="rId106" o:title=""/>
                </v:shape>
                <o:OLEObject Type="Embed" ProgID="Equation.DSMT4" ShapeID="_x0000_i1056" DrawAspect="Content" ObjectID="_1691343851" r:id="rId107"/>
              </w:object>
            </w:r>
          </w:p>
          <w:p w14:paraId="14FC8B20" w14:textId="77777777" w:rsidR="00655068" w:rsidRPr="004169B5" w:rsidRDefault="00655068" w:rsidP="004169B5">
            <w:pPr>
              <w:spacing w:before="120"/>
              <w:ind w:left="61" w:firstLine="15"/>
              <w:jc w:val="both"/>
              <w:rPr>
                <w:lang w:val="pt-BR"/>
              </w:rPr>
            </w:pPr>
            <w:r w:rsidRPr="004169B5">
              <w:rPr>
                <w:lang w:val="pt-BR"/>
              </w:rPr>
              <w:t>2,4,6-tribromphenol</w:t>
            </w:r>
          </w:p>
          <w:p w14:paraId="3772187A" w14:textId="77777777" w:rsidR="00655068" w:rsidRPr="004169B5" w:rsidRDefault="00655068" w:rsidP="004169B5">
            <w:pPr>
              <w:spacing w:before="120"/>
              <w:ind w:left="61" w:firstLine="15"/>
              <w:jc w:val="both"/>
              <w:rPr>
                <w:lang w:val="pt-BR"/>
              </w:rPr>
            </w:pPr>
            <w:r w:rsidRPr="004169B5">
              <w:rPr>
                <w:lang w:val="pt-BR"/>
              </w:rPr>
              <w:t>c) C</w:t>
            </w:r>
            <w:r w:rsidRPr="004169B5">
              <w:rPr>
                <w:vertAlign w:val="subscript"/>
                <w:lang w:val="pt-BR"/>
              </w:rPr>
              <w:t>2</w:t>
            </w:r>
            <w:r w:rsidRPr="004169B5">
              <w:rPr>
                <w:lang w:val="pt-BR"/>
              </w:rPr>
              <w:t>H</w:t>
            </w:r>
            <w:r w:rsidRPr="004169B5">
              <w:rPr>
                <w:vertAlign w:val="subscript"/>
                <w:lang w:val="pt-BR"/>
              </w:rPr>
              <w:t>4</w:t>
            </w:r>
            <w:r w:rsidRPr="004169B5">
              <w:rPr>
                <w:position w:val="-20"/>
                <w:vertAlign w:val="subscript"/>
                <w:lang w:val="pt-BR"/>
              </w:rPr>
              <w:object w:dxaOrig="740" w:dyaOrig="499" w14:anchorId="5BD85565">
                <v:shape id="_x0000_i1057" type="#_x0000_t75" style="width:36.6pt;height:24.95pt" o:ole="">
                  <v:imagedata r:id="rId108" o:title=""/>
                </v:shape>
                <o:OLEObject Type="Embed" ProgID="Equation.DSMT4" ShapeID="_x0000_i1057" DrawAspect="Content" ObjectID="_1691343852" r:id="rId109"/>
              </w:object>
            </w:r>
            <w:r w:rsidRPr="004169B5">
              <w:rPr>
                <w:vertAlign w:val="subscript"/>
                <w:lang w:val="pt-BR"/>
              </w:rPr>
              <w:t xml:space="preserve"> </w: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Cl </w:t>
            </w:r>
            <w:r w:rsidRPr="004169B5">
              <w:rPr>
                <w:position w:val="-20"/>
                <w:vertAlign w:val="subscript"/>
                <w:lang w:val="pt-BR"/>
              </w:rPr>
              <w:object w:dxaOrig="740" w:dyaOrig="499" w14:anchorId="1550F3C9">
                <v:shape id="_x0000_i1058" type="#_x0000_t75" style="width:36.6pt;height:24.95pt" o:ole="">
                  <v:imagedata r:id="rId110" o:title=""/>
                </v:shape>
                <o:OLEObject Type="Embed" ProgID="Equation.DSMT4" ShapeID="_x0000_i1058" DrawAspect="Content" ObjectID="_1691343853" r:id="rId111"/>
              </w:objec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OH </w:t>
            </w:r>
            <w:r w:rsidRPr="004169B5">
              <w:rPr>
                <w:position w:val="-20"/>
                <w:vertAlign w:val="subscript"/>
                <w:lang w:val="pt-BR"/>
              </w:rPr>
              <w:object w:dxaOrig="740" w:dyaOrig="499" w14:anchorId="5DA535AB">
                <v:shape id="_x0000_i1059" type="#_x0000_t75" style="width:36.6pt;height:24.95pt" o:ole="">
                  <v:imagedata r:id="rId112" o:title=""/>
                </v:shape>
                <o:OLEObject Type="Embed" ProgID="Equation.DSMT4" ShapeID="_x0000_i1059" DrawAspect="Content" ObjectID="_1691343854" r:id="rId113"/>
              </w:object>
            </w:r>
            <w:r w:rsidRPr="004169B5">
              <w:rPr>
                <w:lang w:val="pt-BR"/>
              </w:rPr>
              <w:t>C</w:t>
            </w:r>
            <w:r w:rsidRPr="004169B5">
              <w:rPr>
                <w:vertAlign w:val="subscript"/>
                <w:lang w:val="pt-BR"/>
              </w:rPr>
              <w:t>2</w:t>
            </w:r>
            <w:r w:rsidRPr="004169B5">
              <w:rPr>
                <w:lang w:val="pt-BR"/>
              </w:rPr>
              <w:t>H</w:t>
            </w:r>
            <w:r w:rsidRPr="004169B5">
              <w:rPr>
                <w:vertAlign w:val="subscript"/>
                <w:lang w:val="pt-BR"/>
              </w:rPr>
              <w:t>4</w:t>
            </w:r>
          </w:p>
          <w:p w14:paraId="3F3419A9" w14:textId="7BA22A4F" w:rsidR="00655068" w:rsidRPr="004169B5" w:rsidRDefault="00655068" w:rsidP="00654015">
            <w:pPr>
              <w:numPr>
                <w:ilvl w:val="0"/>
                <w:numId w:val="24"/>
              </w:numPr>
              <w:tabs>
                <w:tab w:val="clear" w:pos="720"/>
              </w:tabs>
              <w:spacing w:before="120"/>
              <w:ind w:left="61" w:firstLine="15"/>
              <w:jc w:val="both"/>
              <w:rPr>
                <w:b/>
                <w:lang w:val="nb-NO"/>
              </w:rPr>
            </w:pPr>
            <w:r w:rsidRPr="004169B5">
              <w:rPr>
                <w:lang w:val="es-ES"/>
              </w:rPr>
              <w:t>Đốt cháy hoàn toàn 0,35 mol (A) là ancol no mạch hở cần dùng vừa hết 31,36 lít oxi (điều kiện tiêu chuẩn). Xác định công thức phân tử và công thức cấu tạo của (A).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909A037" w14:textId="77777777" w:rsidR="00655068" w:rsidRPr="000A6A3D" w:rsidRDefault="00655068" w:rsidP="006707BB">
            <w:pPr>
              <w:jc w:val="both"/>
              <w:rPr>
                <w:lang w:val="nb-NO"/>
              </w:rPr>
            </w:pPr>
          </w:p>
          <w:p w14:paraId="21540F5C" w14:textId="77777777" w:rsidR="00655068" w:rsidRPr="000A6A3D" w:rsidRDefault="00655068" w:rsidP="006707BB">
            <w:pPr>
              <w:jc w:val="both"/>
              <w:rPr>
                <w:lang w:val="nb-NO"/>
              </w:rPr>
            </w:pPr>
          </w:p>
          <w:p w14:paraId="51510DCC" w14:textId="77777777" w:rsidR="00655068" w:rsidRPr="000A6A3D" w:rsidRDefault="00655068" w:rsidP="006707BB">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2D8B3536" w14:textId="77777777" w:rsidR="00655068" w:rsidRPr="000A6A3D" w:rsidRDefault="00655068" w:rsidP="006707BB">
            <w:pPr>
              <w:jc w:val="both"/>
              <w:rPr>
                <w:lang w:val="nb-NO"/>
              </w:rPr>
            </w:pPr>
          </w:p>
          <w:p w14:paraId="508513E3" w14:textId="77777777" w:rsidR="00655068" w:rsidRDefault="00655068" w:rsidP="006707BB">
            <w:pPr>
              <w:jc w:val="both"/>
              <w:rPr>
                <w:lang w:val="nb-NO"/>
              </w:rPr>
            </w:pPr>
            <w:r>
              <w:rPr>
                <w:lang w:val="nb-NO"/>
              </w:rPr>
              <w:t>GV nhận xét, đánh giá, bổ sung.</w:t>
            </w:r>
          </w:p>
          <w:p w14:paraId="1C58B8F1" w14:textId="77777777" w:rsidR="00655068" w:rsidRDefault="00655068" w:rsidP="006707BB">
            <w:pPr>
              <w:jc w:val="both"/>
              <w:rPr>
                <w:lang w:val="nb-NO"/>
              </w:rPr>
            </w:pPr>
          </w:p>
          <w:p w14:paraId="12BBC85A" w14:textId="77777777" w:rsidR="00655068" w:rsidRPr="000A6A3D" w:rsidRDefault="00655068" w:rsidP="006707BB">
            <w:pPr>
              <w:jc w:val="both"/>
              <w:rPr>
                <w:lang w:val="nb-NO"/>
              </w:rPr>
            </w:pPr>
          </w:p>
          <w:p w14:paraId="4901CD28" w14:textId="77777777" w:rsidR="00655068" w:rsidRDefault="00655068" w:rsidP="006707BB">
            <w:pPr>
              <w:jc w:val="both"/>
              <w:rPr>
                <w:lang w:val="nb-NO"/>
              </w:rPr>
            </w:pPr>
          </w:p>
          <w:p w14:paraId="7D537E09" w14:textId="77777777" w:rsidR="00655068" w:rsidRDefault="00655068" w:rsidP="006707BB">
            <w:pPr>
              <w:jc w:val="both"/>
              <w:rPr>
                <w:lang w:val="nb-NO"/>
              </w:rPr>
            </w:pPr>
          </w:p>
          <w:p w14:paraId="071722FF" w14:textId="77777777" w:rsidR="00655068" w:rsidRDefault="00655068" w:rsidP="006707BB">
            <w:pPr>
              <w:jc w:val="both"/>
              <w:rPr>
                <w:lang w:val="nb-NO"/>
              </w:rPr>
            </w:pPr>
          </w:p>
          <w:p w14:paraId="1DA650B4" w14:textId="77777777" w:rsidR="00655068" w:rsidRDefault="00655068" w:rsidP="006707BB">
            <w:pPr>
              <w:jc w:val="both"/>
              <w:rPr>
                <w:lang w:val="nb-NO"/>
              </w:rPr>
            </w:pPr>
          </w:p>
          <w:p w14:paraId="1072C87C" w14:textId="77777777" w:rsidR="00655068" w:rsidRDefault="00655068" w:rsidP="006707BB">
            <w:pPr>
              <w:jc w:val="both"/>
              <w:rPr>
                <w:lang w:val="nb-NO"/>
              </w:rPr>
            </w:pPr>
          </w:p>
          <w:p w14:paraId="1E81EE47" w14:textId="77777777" w:rsidR="00655068" w:rsidRDefault="00655068" w:rsidP="006707BB">
            <w:pPr>
              <w:jc w:val="both"/>
              <w:rPr>
                <w:lang w:val="nb-NO"/>
              </w:rPr>
            </w:pPr>
          </w:p>
          <w:p w14:paraId="799EDA3A" w14:textId="77777777" w:rsidR="00655068" w:rsidRPr="000A6A3D" w:rsidRDefault="00655068" w:rsidP="006707BB">
            <w:pPr>
              <w:jc w:val="both"/>
              <w:rPr>
                <w:lang w:val="nb-NO"/>
              </w:rPr>
            </w:pPr>
          </w:p>
          <w:p w14:paraId="652854AA" w14:textId="77777777" w:rsidR="00655068" w:rsidRPr="000A6A3D" w:rsidRDefault="00655068" w:rsidP="006707BB">
            <w:pPr>
              <w:jc w:val="both"/>
              <w:rPr>
                <w:lang w:val="nb-NO"/>
              </w:rPr>
            </w:pPr>
            <w:r>
              <w:rPr>
                <w:lang w:val="nb-NO"/>
              </w:rPr>
              <w:t>GV chia nhóm thảo luận, làm bài tập nhóm vào phiếu học tập.</w:t>
            </w:r>
          </w:p>
          <w:p w14:paraId="5744F57E" w14:textId="77777777" w:rsidR="00655068" w:rsidRPr="000A6A3D" w:rsidRDefault="00655068" w:rsidP="006707BB">
            <w:pPr>
              <w:jc w:val="both"/>
              <w:rPr>
                <w:lang w:val="nb-NO"/>
              </w:rPr>
            </w:pPr>
          </w:p>
          <w:p w14:paraId="0B8AC6A8" w14:textId="77777777" w:rsidR="00655068" w:rsidRPr="000A6A3D" w:rsidRDefault="00655068" w:rsidP="006707BB">
            <w:pPr>
              <w:jc w:val="both"/>
              <w:rPr>
                <w:lang w:val="nb-NO"/>
              </w:rPr>
            </w:pPr>
          </w:p>
          <w:p w14:paraId="65F3D360" w14:textId="77777777" w:rsidR="00655068" w:rsidRPr="000A6A3D" w:rsidRDefault="00655068" w:rsidP="006707BB">
            <w:pPr>
              <w:jc w:val="both"/>
              <w:rPr>
                <w:lang w:val="nb-NO"/>
              </w:rPr>
            </w:pPr>
          </w:p>
          <w:p w14:paraId="5600FA7E" w14:textId="77777777" w:rsidR="00655068" w:rsidRPr="000A6A3D" w:rsidRDefault="00655068" w:rsidP="006707BB">
            <w:pPr>
              <w:jc w:val="both"/>
              <w:rPr>
                <w:lang w:val="nb-NO"/>
              </w:rPr>
            </w:pPr>
          </w:p>
          <w:p w14:paraId="7E968DD5" w14:textId="77777777" w:rsidR="00655068" w:rsidRPr="000A6A3D" w:rsidRDefault="00655068" w:rsidP="006707BB">
            <w:pPr>
              <w:jc w:val="both"/>
              <w:rPr>
                <w:lang w:val="nb-NO"/>
              </w:rPr>
            </w:pPr>
          </w:p>
          <w:p w14:paraId="70CC3151" w14:textId="77777777" w:rsidR="00655068" w:rsidRPr="000A6A3D" w:rsidRDefault="00655068" w:rsidP="006707BB">
            <w:pPr>
              <w:jc w:val="both"/>
              <w:rPr>
                <w:lang w:val="nb-NO"/>
              </w:rPr>
            </w:pPr>
          </w:p>
          <w:p w14:paraId="648CE3E3" w14:textId="77777777" w:rsidR="00655068" w:rsidRPr="000A6A3D" w:rsidRDefault="00655068" w:rsidP="006707BB">
            <w:pPr>
              <w:jc w:val="both"/>
              <w:rPr>
                <w:lang w:val="nb-NO"/>
              </w:rPr>
            </w:pPr>
          </w:p>
          <w:p w14:paraId="0C0F7839" w14:textId="77777777" w:rsidR="00655068" w:rsidRPr="000A6A3D" w:rsidRDefault="00655068" w:rsidP="006707BB">
            <w:pPr>
              <w:jc w:val="both"/>
              <w:rPr>
                <w:lang w:val="nb-NO"/>
              </w:rPr>
            </w:pPr>
          </w:p>
          <w:p w14:paraId="4883E6BE" w14:textId="77777777" w:rsidR="00655068" w:rsidRPr="000A6A3D" w:rsidRDefault="00655068" w:rsidP="006707BB">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0737DE2B" w14:textId="77777777" w:rsidR="00655068" w:rsidRPr="000A6A3D" w:rsidRDefault="00655068" w:rsidP="006707BB">
            <w:pPr>
              <w:jc w:val="both"/>
              <w:rPr>
                <w:lang w:val="nb-NO"/>
              </w:rPr>
            </w:pPr>
          </w:p>
          <w:p w14:paraId="0552D49E" w14:textId="77777777" w:rsidR="00655068" w:rsidRPr="000A6A3D" w:rsidRDefault="00655068" w:rsidP="006707BB">
            <w:pPr>
              <w:jc w:val="both"/>
              <w:rPr>
                <w:lang w:val="nb-NO"/>
              </w:rPr>
            </w:pPr>
          </w:p>
          <w:p w14:paraId="55B35F54" w14:textId="77777777" w:rsidR="00655068" w:rsidRPr="000A6A3D" w:rsidRDefault="00655068" w:rsidP="006707BB">
            <w:pPr>
              <w:jc w:val="both"/>
              <w:rPr>
                <w:lang w:val="nb-NO"/>
              </w:rPr>
            </w:pPr>
          </w:p>
          <w:p w14:paraId="5D5D009E" w14:textId="77777777" w:rsidR="00655068" w:rsidRDefault="00655068" w:rsidP="006707BB">
            <w:pPr>
              <w:jc w:val="both"/>
              <w:rPr>
                <w:lang w:val="nb-NO"/>
              </w:rPr>
            </w:pPr>
            <w:r w:rsidRPr="000A6A3D">
              <w:rPr>
                <w:lang w:val="nb-NO"/>
              </w:rPr>
              <w:t xml:space="preserve"> </w:t>
            </w:r>
          </w:p>
          <w:p w14:paraId="53ED84D7" w14:textId="77777777" w:rsidR="00655068" w:rsidRDefault="00655068" w:rsidP="006707BB">
            <w:pPr>
              <w:jc w:val="both"/>
              <w:rPr>
                <w:lang w:val="de-DE"/>
              </w:rPr>
            </w:pPr>
          </w:p>
          <w:p w14:paraId="5A0E04F8" w14:textId="77777777" w:rsidR="00655068" w:rsidRDefault="00655068" w:rsidP="006707BB">
            <w:pPr>
              <w:jc w:val="both"/>
              <w:rPr>
                <w:lang w:val="de-DE"/>
              </w:rPr>
            </w:pPr>
          </w:p>
          <w:p w14:paraId="66E18844" w14:textId="77777777" w:rsidR="00655068" w:rsidRDefault="00655068" w:rsidP="006707BB">
            <w:pPr>
              <w:jc w:val="both"/>
              <w:rPr>
                <w:lang w:val="de-DE"/>
              </w:rPr>
            </w:pPr>
          </w:p>
          <w:p w14:paraId="7535814D" w14:textId="77777777" w:rsidR="00655068" w:rsidRDefault="00655068" w:rsidP="006707BB">
            <w:pPr>
              <w:jc w:val="both"/>
              <w:rPr>
                <w:lang w:val="de-DE"/>
              </w:rPr>
            </w:pPr>
          </w:p>
          <w:p w14:paraId="20AE56B1" w14:textId="77777777" w:rsidR="00655068" w:rsidRDefault="00655068" w:rsidP="006707BB">
            <w:pPr>
              <w:jc w:val="both"/>
              <w:rPr>
                <w:lang w:val="de-DE"/>
              </w:rPr>
            </w:pPr>
          </w:p>
          <w:p w14:paraId="40FD0CDA" w14:textId="77777777" w:rsidR="00655068" w:rsidRPr="004528A0" w:rsidRDefault="00655068" w:rsidP="006707BB">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02A821" w14:textId="77777777" w:rsidR="00655068" w:rsidRPr="000A6A3D" w:rsidRDefault="00655068" w:rsidP="006707BB">
            <w:pPr>
              <w:jc w:val="both"/>
              <w:rPr>
                <w:lang w:val="nb-NO"/>
              </w:rPr>
            </w:pPr>
          </w:p>
          <w:p w14:paraId="78F8E4C2" w14:textId="77777777" w:rsidR="00655068" w:rsidRPr="000A6A3D" w:rsidRDefault="00655068" w:rsidP="006707BB">
            <w:pPr>
              <w:jc w:val="both"/>
              <w:rPr>
                <w:lang w:val="nb-NO"/>
              </w:rPr>
            </w:pPr>
          </w:p>
          <w:p w14:paraId="0EEBDD9F" w14:textId="77777777" w:rsidR="00655068" w:rsidRPr="000A6A3D" w:rsidRDefault="00655068" w:rsidP="006707BB">
            <w:pPr>
              <w:jc w:val="both"/>
              <w:rPr>
                <w:lang w:val="nb-NO"/>
              </w:rPr>
            </w:pPr>
            <w:r w:rsidRPr="000A6A3D">
              <w:rPr>
                <w:lang w:val="nb-NO"/>
              </w:rPr>
              <w:t>HS t</w:t>
            </w:r>
            <w:r w:rsidRPr="000A6A3D">
              <w:rPr>
                <w:lang w:val="de-DE"/>
              </w:rPr>
              <w:t>rả lời các câu hỏi.</w:t>
            </w:r>
          </w:p>
          <w:p w14:paraId="09A1CCA5" w14:textId="77777777" w:rsidR="00655068" w:rsidRPr="000A6A3D" w:rsidRDefault="00655068" w:rsidP="006707BB">
            <w:pPr>
              <w:jc w:val="both"/>
              <w:rPr>
                <w:lang w:val="nb-NO"/>
              </w:rPr>
            </w:pPr>
          </w:p>
          <w:p w14:paraId="1F348C0B" w14:textId="77777777" w:rsidR="00655068" w:rsidRPr="000A6A3D" w:rsidRDefault="00655068" w:rsidP="006707BB">
            <w:pPr>
              <w:jc w:val="both"/>
              <w:rPr>
                <w:lang w:val="nb-NO"/>
              </w:rPr>
            </w:pPr>
          </w:p>
          <w:p w14:paraId="3DED3B04" w14:textId="77777777" w:rsidR="00655068" w:rsidRPr="000A6A3D" w:rsidRDefault="00655068" w:rsidP="006707BB">
            <w:pPr>
              <w:jc w:val="both"/>
              <w:rPr>
                <w:lang w:val="nb-NO"/>
              </w:rPr>
            </w:pPr>
            <w:r w:rsidRPr="000A6A3D">
              <w:rPr>
                <w:lang w:val="nb-NO"/>
              </w:rPr>
              <w:t xml:space="preserve">HS theo dõi, ghi bài </w:t>
            </w:r>
          </w:p>
          <w:p w14:paraId="50FDEB0F" w14:textId="77777777" w:rsidR="00655068" w:rsidRPr="000A6A3D" w:rsidRDefault="00655068" w:rsidP="006707BB">
            <w:pPr>
              <w:jc w:val="both"/>
              <w:rPr>
                <w:lang w:val="nb-NO"/>
              </w:rPr>
            </w:pPr>
          </w:p>
          <w:p w14:paraId="382F79CA" w14:textId="77777777" w:rsidR="00655068" w:rsidRPr="000A6A3D" w:rsidRDefault="00655068" w:rsidP="006707BB">
            <w:pPr>
              <w:jc w:val="both"/>
              <w:rPr>
                <w:lang w:val="nb-NO"/>
              </w:rPr>
            </w:pPr>
          </w:p>
          <w:p w14:paraId="105FFDF9" w14:textId="77777777" w:rsidR="00655068" w:rsidRDefault="00655068" w:rsidP="006707BB">
            <w:pPr>
              <w:jc w:val="both"/>
              <w:rPr>
                <w:lang w:val="nb-NO"/>
              </w:rPr>
            </w:pPr>
          </w:p>
          <w:p w14:paraId="4D9EE6CA" w14:textId="77777777" w:rsidR="00655068" w:rsidRDefault="00655068" w:rsidP="006707BB">
            <w:pPr>
              <w:jc w:val="both"/>
              <w:rPr>
                <w:lang w:val="nb-NO"/>
              </w:rPr>
            </w:pPr>
          </w:p>
          <w:p w14:paraId="5E26EB5D" w14:textId="77777777" w:rsidR="00655068" w:rsidRDefault="00655068" w:rsidP="006707BB">
            <w:pPr>
              <w:jc w:val="both"/>
              <w:rPr>
                <w:lang w:val="nb-NO"/>
              </w:rPr>
            </w:pPr>
          </w:p>
          <w:p w14:paraId="16203836" w14:textId="77777777" w:rsidR="00655068" w:rsidRDefault="00655068" w:rsidP="006707BB">
            <w:pPr>
              <w:jc w:val="both"/>
              <w:rPr>
                <w:lang w:val="nb-NO"/>
              </w:rPr>
            </w:pPr>
          </w:p>
          <w:p w14:paraId="6D1938E5" w14:textId="77777777" w:rsidR="00655068" w:rsidRDefault="00655068" w:rsidP="006707BB">
            <w:pPr>
              <w:jc w:val="both"/>
              <w:rPr>
                <w:lang w:val="nb-NO"/>
              </w:rPr>
            </w:pPr>
          </w:p>
          <w:p w14:paraId="7BA89BC1" w14:textId="77777777" w:rsidR="00655068" w:rsidRDefault="00655068" w:rsidP="006707BB">
            <w:pPr>
              <w:jc w:val="both"/>
              <w:rPr>
                <w:lang w:val="nb-NO"/>
              </w:rPr>
            </w:pPr>
          </w:p>
          <w:p w14:paraId="0E6C30FB" w14:textId="77777777" w:rsidR="00655068" w:rsidRDefault="00655068" w:rsidP="006707BB">
            <w:pPr>
              <w:jc w:val="both"/>
              <w:rPr>
                <w:lang w:val="nb-NO"/>
              </w:rPr>
            </w:pPr>
          </w:p>
          <w:p w14:paraId="679FB604" w14:textId="77777777" w:rsidR="00655068" w:rsidRDefault="00655068" w:rsidP="006707BB">
            <w:pPr>
              <w:jc w:val="both"/>
              <w:rPr>
                <w:lang w:val="nb-NO"/>
              </w:rPr>
            </w:pPr>
          </w:p>
          <w:p w14:paraId="6408A919" w14:textId="77777777" w:rsidR="00655068" w:rsidRDefault="00655068" w:rsidP="006707BB">
            <w:pPr>
              <w:jc w:val="both"/>
              <w:rPr>
                <w:lang w:val="nb-NO"/>
              </w:rPr>
            </w:pPr>
            <w:r>
              <w:rPr>
                <w:lang w:val="nb-NO"/>
              </w:rPr>
              <w:t>HS làm bài tập nhóm.</w:t>
            </w:r>
          </w:p>
          <w:p w14:paraId="3B4C1C7E" w14:textId="77777777" w:rsidR="00655068" w:rsidRDefault="00655068" w:rsidP="006707BB">
            <w:pPr>
              <w:jc w:val="both"/>
              <w:rPr>
                <w:lang w:val="nb-NO"/>
              </w:rPr>
            </w:pPr>
          </w:p>
          <w:p w14:paraId="71EDE3A3" w14:textId="77777777" w:rsidR="00655068" w:rsidRDefault="00655068" w:rsidP="006707BB">
            <w:pPr>
              <w:jc w:val="both"/>
              <w:rPr>
                <w:lang w:val="nb-NO"/>
              </w:rPr>
            </w:pPr>
          </w:p>
          <w:p w14:paraId="4E42EA90" w14:textId="77777777" w:rsidR="00655068" w:rsidRDefault="00655068" w:rsidP="006707BB">
            <w:pPr>
              <w:jc w:val="both"/>
              <w:rPr>
                <w:lang w:val="nb-NO"/>
              </w:rPr>
            </w:pPr>
          </w:p>
          <w:p w14:paraId="782D6403" w14:textId="77777777" w:rsidR="00655068" w:rsidRDefault="00655068" w:rsidP="006707BB">
            <w:pPr>
              <w:jc w:val="both"/>
              <w:rPr>
                <w:lang w:val="nb-NO"/>
              </w:rPr>
            </w:pPr>
          </w:p>
          <w:p w14:paraId="0062AECB" w14:textId="77777777" w:rsidR="00655068" w:rsidRDefault="00655068" w:rsidP="006707BB">
            <w:pPr>
              <w:jc w:val="both"/>
              <w:rPr>
                <w:lang w:val="nb-NO"/>
              </w:rPr>
            </w:pPr>
          </w:p>
          <w:p w14:paraId="64D86435" w14:textId="77777777" w:rsidR="00655068" w:rsidRDefault="00655068" w:rsidP="006707BB">
            <w:pPr>
              <w:jc w:val="both"/>
              <w:rPr>
                <w:lang w:val="nb-NO"/>
              </w:rPr>
            </w:pPr>
          </w:p>
          <w:p w14:paraId="5C892384" w14:textId="77777777" w:rsidR="00655068" w:rsidRDefault="00655068" w:rsidP="006707BB">
            <w:pPr>
              <w:jc w:val="both"/>
              <w:rPr>
                <w:lang w:val="nb-NO"/>
              </w:rPr>
            </w:pPr>
            <w:r>
              <w:rPr>
                <w:lang w:val="nb-NO"/>
              </w:rPr>
              <w:t>HS lên bảng trình bày.</w:t>
            </w:r>
          </w:p>
          <w:p w14:paraId="14245426" w14:textId="77777777" w:rsidR="00655068" w:rsidRDefault="00655068" w:rsidP="006707BB">
            <w:pPr>
              <w:jc w:val="both"/>
              <w:rPr>
                <w:lang w:val="nb-NO"/>
              </w:rPr>
            </w:pPr>
            <w:r>
              <w:rPr>
                <w:lang w:val="nb-NO"/>
              </w:rPr>
              <w:t>HS nhóm khác bổ sung.</w:t>
            </w:r>
          </w:p>
          <w:p w14:paraId="517204D1" w14:textId="1F68C50D" w:rsidR="00655068" w:rsidRPr="004528A0" w:rsidRDefault="00655068" w:rsidP="00654015">
            <w:pPr>
              <w:jc w:val="both"/>
              <w:rPr>
                <w:lang w:val="nb-NO"/>
              </w:rPr>
            </w:pPr>
            <w:r w:rsidRPr="000A6A3D">
              <w:rPr>
                <w:lang w:val="nb-NO"/>
              </w:rPr>
              <w:t>H</w:t>
            </w:r>
            <w:r w:rsidR="00654015">
              <w:rPr>
                <w:lang w:val="nb-NO"/>
              </w:rPr>
              <w:t xml:space="preserve">S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5068" w:rsidRPr="000A6A3D" w:rsidRDefault="00655068" w:rsidP="000A6A3D">
            <w:pPr>
              <w:rPr>
                <w:lang w:val="nb-NO"/>
              </w:rPr>
            </w:pPr>
          </w:p>
          <w:p w14:paraId="02FF8FAD" w14:textId="77777777" w:rsidR="00655068" w:rsidRPr="000A6A3D" w:rsidRDefault="00655068" w:rsidP="000A6A3D">
            <w:pPr>
              <w:jc w:val="center"/>
              <w:rPr>
                <w:lang w:val="pt-BR"/>
              </w:rPr>
            </w:pPr>
          </w:p>
          <w:p w14:paraId="2147EEA3" w14:textId="34EDD1BF" w:rsidR="00655068" w:rsidRPr="000A6A3D" w:rsidRDefault="00655068" w:rsidP="00273756">
            <w:pPr>
              <w:jc w:val="center"/>
              <w:rPr>
                <w:lang w:val="pt-BR"/>
              </w:rPr>
            </w:pPr>
            <w:r>
              <w:rPr>
                <w:lang w:val="pt-BR"/>
              </w:rPr>
              <w:t>30</w:t>
            </w:r>
          </w:p>
          <w:p w14:paraId="5F9A9F88" w14:textId="77777777" w:rsidR="00655068" w:rsidRPr="000A6A3D" w:rsidRDefault="00655068" w:rsidP="00273756">
            <w:pPr>
              <w:jc w:val="center"/>
              <w:rPr>
                <w:lang w:val="pt-BR"/>
              </w:rPr>
            </w:pPr>
            <w:r w:rsidRPr="000A6A3D">
              <w:rPr>
                <w:lang w:val="pt-BR"/>
              </w:rPr>
              <w:t>phút</w:t>
            </w:r>
          </w:p>
          <w:p w14:paraId="0ED67A41" w14:textId="77777777" w:rsidR="00655068" w:rsidRPr="000A6A3D" w:rsidRDefault="00655068" w:rsidP="000A6A3D">
            <w:pPr>
              <w:jc w:val="center"/>
              <w:rPr>
                <w:lang w:val="pt-BR"/>
              </w:rPr>
            </w:pPr>
          </w:p>
          <w:p w14:paraId="551CC988" w14:textId="77777777" w:rsidR="00655068" w:rsidRPr="000A6A3D" w:rsidRDefault="00655068" w:rsidP="000A6A3D">
            <w:pPr>
              <w:jc w:val="center"/>
              <w:rPr>
                <w:lang w:val="pt-BR"/>
              </w:rPr>
            </w:pPr>
          </w:p>
          <w:p w14:paraId="4C6C4FE8" w14:textId="77777777" w:rsidR="00655068" w:rsidRPr="000A6A3D" w:rsidRDefault="00655068" w:rsidP="000A6A3D">
            <w:pPr>
              <w:jc w:val="center"/>
              <w:rPr>
                <w:lang w:val="pt-BR"/>
              </w:rPr>
            </w:pPr>
          </w:p>
          <w:p w14:paraId="72424787" w14:textId="77777777" w:rsidR="00655068" w:rsidRPr="000A6A3D" w:rsidRDefault="00655068" w:rsidP="000A6A3D">
            <w:pPr>
              <w:jc w:val="center"/>
              <w:rPr>
                <w:lang w:val="pt-BR"/>
              </w:rPr>
            </w:pPr>
          </w:p>
          <w:p w14:paraId="73BEF47C" w14:textId="77777777" w:rsidR="00655068" w:rsidRPr="000A6A3D" w:rsidRDefault="00655068" w:rsidP="000A6A3D">
            <w:pPr>
              <w:jc w:val="center"/>
              <w:rPr>
                <w:lang w:val="pt-BR"/>
              </w:rPr>
            </w:pPr>
          </w:p>
          <w:p w14:paraId="7FB62F5B" w14:textId="77777777" w:rsidR="00655068" w:rsidRPr="000A6A3D" w:rsidRDefault="00655068" w:rsidP="000A6A3D">
            <w:pPr>
              <w:jc w:val="center"/>
              <w:rPr>
                <w:lang w:val="pt-BR"/>
              </w:rPr>
            </w:pPr>
          </w:p>
          <w:p w14:paraId="0B43AF12" w14:textId="77777777" w:rsidR="00655068" w:rsidRPr="000A6A3D" w:rsidRDefault="00655068" w:rsidP="000A6A3D">
            <w:pPr>
              <w:jc w:val="center"/>
              <w:rPr>
                <w:lang w:val="pt-BR"/>
              </w:rPr>
            </w:pPr>
          </w:p>
          <w:p w14:paraId="3EA00681" w14:textId="77777777" w:rsidR="00655068" w:rsidRPr="000A6A3D" w:rsidRDefault="00655068" w:rsidP="000A6A3D">
            <w:pPr>
              <w:jc w:val="center"/>
              <w:rPr>
                <w:lang w:val="pt-BR"/>
              </w:rPr>
            </w:pPr>
          </w:p>
          <w:p w14:paraId="1C2648D9" w14:textId="77777777" w:rsidR="00655068" w:rsidRPr="000A6A3D" w:rsidRDefault="00655068" w:rsidP="000A6A3D">
            <w:pPr>
              <w:jc w:val="center"/>
              <w:rPr>
                <w:lang w:val="pt-BR"/>
              </w:rPr>
            </w:pPr>
          </w:p>
          <w:p w14:paraId="03C57956" w14:textId="77777777" w:rsidR="00655068" w:rsidRPr="000A6A3D" w:rsidRDefault="00655068" w:rsidP="000A6A3D">
            <w:pPr>
              <w:jc w:val="center"/>
              <w:rPr>
                <w:lang w:val="pt-BR"/>
              </w:rPr>
            </w:pPr>
          </w:p>
          <w:p w14:paraId="49CC9D2D" w14:textId="77777777" w:rsidR="00655068" w:rsidRPr="000A6A3D" w:rsidRDefault="00655068" w:rsidP="000A6A3D">
            <w:pPr>
              <w:jc w:val="center"/>
              <w:rPr>
                <w:lang w:val="pt-BR"/>
              </w:rPr>
            </w:pPr>
          </w:p>
          <w:p w14:paraId="49B6A562" w14:textId="0D83213C" w:rsidR="00655068" w:rsidRDefault="00655068" w:rsidP="000A6A3D">
            <w:pPr>
              <w:jc w:val="center"/>
              <w:rPr>
                <w:lang w:val="pt-BR"/>
              </w:rPr>
            </w:pPr>
          </w:p>
          <w:p w14:paraId="7A9EAF52" w14:textId="34B8C34B" w:rsidR="00655068" w:rsidRDefault="00655068" w:rsidP="000A6A3D">
            <w:pPr>
              <w:jc w:val="center"/>
              <w:rPr>
                <w:lang w:val="pt-BR"/>
              </w:rPr>
            </w:pPr>
          </w:p>
          <w:p w14:paraId="229449E8" w14:textId="2D0C1AF4" w:rsidR="00655068" w:rsidRPr="000A6A3D" w:rsidRDefault="0039768C" w:rsidP="00273756">
            <w:pPr>
              <w:jc w:val="center"/>
              <w:rPr>
                <w:lang w:val="pt-BR"/>
              </w:rPr>
            </w:pPr>
            <w:r>
              <w:rPr>
                <w:lang w:val="pt-BR"/>
              </w:rPr>
              <w:t>7</w:t>
            </w:r>
            <w:r w:rsidR="00655068">
              <w:rPr>
                <w:lang w:val="pt-BR"/>
              </w:rPr>
              <w:t>0</w:t>
            </w:r>
          </w:p>
          <w:p w14:paraId="2DE401A1" w14:textId="77777777" w:rsidR="00655068" w:rsidRPr="000A6A3D" w:rsidRDefault="00655068" w:rsidP="00273756">
            <w:pPr>
              <w:jc w:val="center"/>
              <w:rPr>
                <w:lang w:val="pt-BR"/>
              </w:rPr>
            </w:pPr>
            <w:r w:rsidRPr="000A6A3D">
              <w:rPr>
                <w:lang w:val="pt-BR"/>
              </w:rPr>
              <w:t>phút</w:t>
            </w:r>
          </w:p>
          <w:p w14:paraId="7A7A336B" w14:textId="77777777" w:rsidR="00655068" w:rsidRPr="000A6A3D" w:rsidRDefault="00655068" w:rsidP="000A6A3D">
            <w:pPr>
              <w:jc w:val="center"/>
              <w:rPr>
                <w:lang w:val="pt-BR"/>
              </w:rPr>
            </w:pPr>
          </w:p>
          <w:p w14:paraId="3D137B18" w14:textId="16638A44" w:rsidR="00655068" w:rsidRDefault="00655068" w:rsidP="000A6A3D">
            <w:pPr>
              <w:jc w:val="center"/>
              <w:rPr>
                <w:lang w:val="nb-NO"/>
              </w:rPr>
            </w:pPr>
          </w:p>
          <w:p w14:paraId="05215275" w14:textId="77777777" w:rsidR="00655068" w:rsidRPr="00273756" w:rsidRDefault="00655068" w:rsidP="00273756">
            <w:pPr>
              <w:rPr>
                <w:lang w:val="nb-NO"/>
              </w:rPr>
            </w:pPr>
          </w:p>
          <w:p w14:paraId="420D6F90" w14:textId="77777777" w:rsidR="00655068" w:rsidRPr="00273756" w:rsidRDefault="00655068" w:rsidP="00273756">
            <w:pPr>
              <w:rPr>
                <w:lang w:val="nb-NO"/>
              </w:rPr>
            </w:pPr>
          </w:p>
          <w:p w14:paraId="2842EB0E" w14:textId="77777777" w:rsidR="00655068" w:rsidRPr="00273756" w:rsidRDefault="00655068" w:rsidP="00273756">
            <w:pPr>
              <w:rPr>
                <w:lang w:val="nb-NO"/>
              </w:rPr>
            </w:pPr>
          </w:p>
          <w:p w14:paraId="7B35C095" w14:textId="77777777" w:rsidR="00655068" w:rsidRPr="00273756" w:rsidRDefault="00655068" w:rsidP="00273756">
            <w:pPr>
              <w:rPr>
                <w:lang w:val="nb-NO"/>
              </w:rPr>
            </w:pPr>
          </w:p>
          <w:p w14:paraId="63493C61" w14:textId="77777777" w:rsidR="00655068" w:rsidRPr="00273756" w:rsidRDefault="00655068" w:rsidP="00273756">
            <w:pPr>
              <w:rPr>
                <w:lang w:val="nb-NO"/>
              </w:rPr>
            </w:pPr>
          </w:p>
          <w:p w14:paraId="527D5607" w14:textId="77777777" w:rsidR="00655068" w:rsidRPr="00273756" w:rsidRDefault="00655068" w:rsidP="00273756">
            <w:pPr>
              <w:rPr>
                <w:lang w:val="nb-NO"/>
              </w:rPr>
            </w:pPr>
          </w:p>
          <w:p w14:paraId="755AFEF8" w14:textId="77777777" w:rsidR="00655068" w:rsidRPr="00273756" w:rsidRDefault="00655068" w:rsidP="00273756">
            <w:pPr>
              <w:rPr>
                <w:lang w:val="nb-NO"/>
              </w:rPr>
            </w:pPr>
          </w:p>
          <w:p w14:paraId="42C70275" w14:textId="77777777" w:rsidR="00655068" w:rsidRPr="00273756" w:rsidRDefault="00655068" w:rsidP="00273756">
            <w:pPr>
              <w:rPr>
                <w:lang w:val="nb-NO"/>
              </w:rPr>
            </w:pPr>
          </w:p>
          <w:p w14:paraId="4FBAD587" w14:textId="77777777" w:rsidR="00655068" w:rsidRPr="00273756" w:rsidRDefault="00655068" w:rsidP="00273756">
            <w:pPr>
              <w:rPr>
                <w:lang w:val="nb-NO"/>
              </w:rPr>
            </w:pPr>
          </w:p>
          <w:p w14:paraId="56396CF3" w14:textId="77777777" w:rsidR="00655068" w:rsidRPr="00273756" w:rsidRDefault="00655068" w:rsidP="00273756">
            <w:pPr>
              <w:rPr>
                <w:lang w:val="nb-NO"/>
              </w:rPr>
            </w:pPr>
          </w:p>
          <w:p w14:paraId="7936E12D" w14:textId="77777777" w:rsidR="00655068" w:rsidRPr="00273756" w:rsidRDefault="00655068" w:rsidP="00273756">
            <w:pPr>
              <w:rPr>
                <w:lang w:val="nb-NO"/>
              </w:rPr>
            </w:pPr>
          </w:p>
          <w:p w14:paraId="6FE65442" w14:textId="77777777" w:rsidR="00655068" w:rsidRPr="00273756" w:rsidRDefault="00655068" w:rsidP="00273756">
            <w:pPr>
              <w:rPr>
                <w:lang w:val="nb-NO"/>
              </w:rPr>
            </w:pPr>
          </w:p>
          <w:p w14:paraId="6AD96CBC" w14:textId="77777777" w:rsidR="00655068" w:rsidRPr="00273756" w:rsidRDefault="00655068" w:rsidP="00273756">
            <w:pPr>
              <w:rPr>
                <w:lang w:val="nb-NO"/>
              </w:rPr>
            </w:pPr>
          </w:p>
          <w:p w14:paraId="706C1C0E" w14:textId="77777777" w:rsidR="00655068" w:rsidRPr="00273756" w:rsidRDefault="00655068" w:rsidP="00273756">
            <w:pPr>
              <w:rPr>
                <w:lang w:val="nb-NO"/>
              </w:rPr>
            </w:pPr>
          </w:p>
          <w:p w14:paraId="2262CD0D" w14:textId="77777777" w:rsidR="00655068" w:rsidRPr="00273756" w:rsidRDefault="00655068" w:rsidP="00273756">
            <w:pPr>
              <w:rPr>
                <w:lang w:val="nb-NO"/>
              </w:rPr>
            </w:pPr>
          </w:p>
          <w:p w14:paraId="441B176D" w14:textId="77777777" w:rsidR="00655068" w:rsidRPr="00273756" w:rsidRDefault="00655068" w:rsidP="0039768C">
            <w:pPr>
              <w:jc w:val="center"/>
              <w:rPr>
                <w:lang w:val="nb-NO"/>
              </w:rPr>
            </w:pPr>
          </w:p>
        </w:tc>
      </w:tr>
      <w:tr w:rsidR="00655068"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5068" w:rsidRPr="000A6A3D" w:rsidRDefault="00655068"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5068" w:rsidRPr="000A6A3D" w:rsidRDefault="00655068" w:rsidP="000A6A3D">
            <w:pPr>
              <w:rPr>
                <w:b/>
                <w:bCs/>
                <w:u w:val="single"/>
                <w:lang w:val="nb-NO"/>
              </w:rPr>
            </w:pPr>
            <w:r w:rsidRPr="000A6A3D">
              <w:rPr>
                <w:b/>
                <w:bCs/>
                <w:u w:val="single"/>
                <w:lang w:val="nb-NO"/>
              </w:rPr>
              <w:t>Củng cố kiến thức và kết thúc bài</w:t>
            </w:r>
          </w:p>
          <w:p w14:paraId="73879CFE" w14:textId="77777777" w:rsidR="00655068" w:rsidRDefault="00655068" w:rsidP="000A6A3D"/>
          <w:p w14:paraId="1DA50BA7" w14:textId="349EA613" w:rsidR="00655068" w:rsidRPr="000A6A3D" w:rsidRDefault="00655068" w:rsidP="000A6A3D">
            <w:r>
              <w:t>Tóm tắt lại cách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F28241" w14:textId="77777777" w:rsidR="00655068" w:rsidRDefault="00655068" w:rsidP="006707BB">
            <w:pPr>
              <w:jc w:val="both"/>
              <w:rPr>
                <w:lang w:val="de-DE"/>
              </w:rPr>
            </w:pPr>
            <w:r>
              <w:rPr>
                <w:lang w:val="de-DE"/>
              </w:rPr>
              <w:t xml:space="preserve"> </w:t>
            </w:r>
          </w:p>
          <w:p w14:paraId="68989545" w14:textId="10542A96" w:rsidR="00655068" w:rsidRPr="000A6A3D" w:rsidRDefault="00655068" w:rsidP="006707BB">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3E1156" w14:textId="77777777" w:rsidR="00654015" w:rsidRDefault="00654015" w:rsidP="006707BB">
            <w:pPr>
              <w:jc w:val="both"/>
              <w:rPr>
                <w:lang w:val="de-DE"/>
              </w:rPr>
            </w:pPr>
          </w:p>
          <w:p w14:paraId="5A7A9E8A" w14:textId="77777777" w:rsidR="00655068" w:rsidRPr="000A6A3D" w:rsidRDefault="00655068"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5068" w:rsidRPr="000A6A3D" w:rsidRDefault="00655068" w:rsidP="000A6A3D">
            <w:pPr>
              <w:jc w:val="center"/>
              <w:rPr>
                <w:lang w:val="nb-NO"/>
              </w:rPr>
            </w:pPr>
          </w:p>
          <w:p w14:paraId="6444D065" w14:textId="1B60E7C7" w:rsidR="00655068" w:rsidRPr="000A6A3D" w:rsidRDefault="00655068" w:rsidP="0039768C">
            <w:pPr>
              <w:jc w:val="center"/>
              <w:rPr>
                <w:lang w:val="nb-NO"/>
              </w:rPr>
            </w:pPr>
            <w:r w:rsidRPr="000A6A3D">
              <w:rPr>
                <w:lang w:val="pt-BR"/>
              </w:rPr>
              <w:t>2</w:t>
            </w:r>
            <w:r w:rsidR="0039768C">
              <w:rPr>
                <w:lang w:val="pt-BR"/>
              </w:rPr>
              <w:t>0</w:t>
            </w:r>
            <w:r w:rsidRPr="000A6A3D">
              <w:rPr>
                <w:lang w:val="pt-BR"/>
              </w:rPr>
              <w:t xml:space="preserve"> phút</w:t>
            </w:r>
          </w:p>
        </w:tc>
      </w:tr>
      <w:tr w:rsidR="00655068"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D7BAF35" w:rsidR="00655068" w:rsidRPr="000A6A3D" w:rsidRDefault="0065506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5068" w:rsidRDefault="00655068" w:rsidP="000A6A3D">
            <w:pPr>
              <w:rPr>
                <w:b/>
                <w:bCs/>
                <w:u w:val="single"/>
                <w:lang w:val="pt-BR"/>
              </w:rPr>
            </w:pPr>
            <w:r w:rsidRPr="000A6A3D">
              <w:rPr>
                <w:b/>
                <w:bCs/>
                <w:u w:val="single"/>
                <w:lang w:val="pt-BR"/>
              </w:rPr>
              <w:t>Hướng dẫn tự học</w:t>
            </w:r>
          </w:p>
          <w:p w14:paraId="4BE37D90" w14:textId="77777777" w:rsidR="00655068" w:rsidRPr="000A6A3D" w:rsidRDefault="00655068" w:rsidP="000A6A3D">
            <w:pPr>
              <w:rPr>
                <w:b/>
                <w:bCs/>
                <w:u w:val="single"/>
                <w:lang w:val="pt-BR"/>
              </w:rPr>
            </w:pPr>
          </w:p>
          <w:p w14:paraId="4B7BE275" w14:textId="5C161206" w:rsidR="00655068" w:rsidRPr="000A6A3D" w:rsidRDefault="00655068" w:rsidP="000A6A3D">
            <w:pPr>
              <w:rPr>
                <w:bCs/>
                <w:lang w:val="nb-NO"/>
              </w:rPr>
            </w:pPr>
            <w:r w:rsidRPr="000A6A3D">
              <w:rPr>
                <w:bCs/>
                <w:lang w:val="nb-NO"/>
              </w:rPr>
              <w:t xml:space="preserve">- Bài tập </w:t>
            </w:r>
            <w:r>
              <w:rPr>
                <w:bCs/>
                <w:lang w:val="nb-NO"/>
              </w:rPr>
              <w:t>6</w:t>
            </w:r>
            <w:r w:rsidRPr="000A6A3D">
              <w:rPr>
                <w:bCs/>
                <w:lang w:val="nb-NO"/>
              </w:rPr>
              <w:t>-</w:t>
            </w:r>
            <w:r>
              <w:rPr>
                <w:bCs/>
                <w:lang w:val="nb-NO"/>
              </w:rPr>
              <w:t>7</w:t>
            </w:r>
            <w:r w:rsidRPr="000A6A3D">
              <w:rPr>
                <w:bCs/>
                <w:lang w:val="nb-NO"/>
              </w:rPr>
              <w:t xml:space="preserve"> trang</w:t>
            </w:r>
            <w:r>
              <w:rPr>
                <w:bCs/>
                <w:lang w:val="nb-NO"/>
              </w:rPr>
              <w:t xml:space="preserve"> 65,66</w:t>
            </w:r>
            <w:r w:rsidRPr="000A6A3D">
              <w:rPr>
                <w:bCs/>
                <w:lang w:val="nb-NO"/>
              </w:rPr>
              <w:t xml:space="preserve"> trong giáo trình. </w:t>
            </w:r>
          </w:p>
          <w:p w14:paraId="4F807122" w14:textId="6683EAB0" w:rsidR="00655068" w:rsidRPr="000A6A3D" w:rsidRDefault="00655068" w:rsidP="00326E14">
            <w:pPr>
              <w:tabs>
                <w:tab w:val="right" w:leader="dot" w:pos="3331"/>
              </w:tabs>
            </w:pPr>
            <w:r w:rsidRPr="000A6A3D">
              <w:rPr>
                <w:lang w:val="pt-BR"/>
              </w:rPr>
              <w:t xml:space="preserve">- Chuẩn bị </w:t>
            </w:r>
            <w:r w:rsidRPr="000A6A3D">
              <w:rPr>
                <w:bCs/>
              </w:rPr>
              <w:t xml:space="preserve">Bài </w:t>
            </w:r>
            <w:r>
              <w:rPr>
                <w:bCs/>
              </w:rPr>
              <w:t>55</w:t>
            </w:r>
            <w:r w:rsidRPr="000A6A3D">
              <w:rPr>
                <w:bCs/>
              </w:rPr>
              <w:t xml:space="preserve">. </w:t>
            </w:r>
            <w:r>
              <w:rPr>
                <w:bCs/>
              </w:rPr>
              <w:t>Andehit - Xeton</w:t>
            </w:r>
          </w:p>
          <w:p w14:paraId="2826F3D9" w14:textId="77777777" w:rsidR="00655068" w:rsidRPr="000A6A3D" w:rsidRDefault="00655068" w:rsidP="000A6A3D">
            <w:pPr>
              <w:rPr>
                <w:bCs/>
                <w:u w:val="single"/>
                <w:lang w:val="nb-NO"/>
              </w:rPr>
            </w:pPr>
          </w:p>
          <w:p w14:paraId="79658393" w14:textId="77777777" w:rsidR="00655068" w:rsidRPr="000A6A3D" w:rsidRDefault="0065506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BE5B7A" w14:textId="77777777" w:rsidR="00655068" w:rsidRDefault="00655068" w:rsidP="006707BB">
            <w:pPr>
              <w:jc w:val="both"/>
              <w:rPr>
                <w:lang w:val="pt-BR"/>
              </w:rPr>
            </w:pPr>
            <w:r>
              <w:rPr>
                <w:lang w:val="pt-BR"/>
              </w:rPr>
              <w:t xml:space="preserve">  </w:t>
            </w:r>
          </w:p>
          <w:p w14:paraId="2A2168BF" w14:textId="77777777" w:rsidR="00655068" w:rsidRPr="000A6A3D" w:rsidRDefault="00655068"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6F5381" w14:textId="77777777" w:rsidR="00655068" w:rsidRDefault="00655068" w:rsidP="006707BB">
            <w:pPr>
              <w:jc w:val="both"/>
              <w:rPr>
                <w:lang w:val="pt-BR"/>
              </w:rPr>
            </w:pPr>
          </w:p>
          <w:p w14:paraId="73E0651D" w14:textId="14B47814" w:rsidR="00655068" w:rsidRPr="000A6A3D" w:rsidRDefault="00655068" w:rsidP="006707BB">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54E742" w14:textId="77777777" w:rsidR="00655068" w:rsidRDefault="00655068" w:rsidP="000A6A3D">
            <w:pPr>
              <w:jc w:val="center"/>
              <w:rPr>
                <w:lang w:val="pt-BR"/>
              </w:rPr>
            </w:pPr>
          </w:p>
          <w:p w14:paraId="04774723" w14:textId="77777777" w:rsidR="00655068" w:rsidRPr="000A6A3D" w:rsidRDefault="00655068" w:rsidP="000A6A3D">
            <w:pPr>
              <w:jc w:val="center"/>
              <w:rPr>
                <w:lang w:val="pt-BR"/>
              </w:rPr>
            </w:pPr>
            <w:r w:rsidRPr="000A6A3D">
              <w:rPr>
                <w:lang w:val="pt-BR"/>
              </w:rPr>
              <w:t>2 phút</w:t>
            </w:r>
          </w:p>
        </w:tc>
      </w:tr>
    </w:tbl>
    <w:p w14:paraId="25857EBC" w14:textId="02C8355C" w:rsidR="00653A5A" w:rsidRPr="000A6A3D" w:rsidRDefault="00653A5A" w:rsidP="000A6A3D">
      <w:pPr>
        <w:rPr>
          <w:lang w:val="pt-BR"/>
        </w:rPr>
      </w:pPr>
    </w:p>
    <w:tbl>
      <w:tblPr>
        <w:tblW w:w="108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
        <w:gridCol w:w="492"/>
        <w:gridCol w:w="6390"/>
        <w:gridCol w:w="545"/>
      </w:tblGrid>
      <w:tr w:rsidR="00653A5A" w:rsidRPr="000A6A3D" w14:paraId="00A6BB7E" w14:textId="77777777" w:rsidTr="00326E14">
        <w:trPr>
          <w:gridAfter w:val="1"/>
          <w:wAfter w:w="545" w:type="dxa"/>
          <w:trHeight w:val="135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179"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0DB1A46F" w:rsidR="00653A5A" w:rsidRPr="000A6A3D" w:rsidRDefault="00653A5A" w:rsidP="000A6A3D">
            <w:pPr>
              <w:jc w:val="both"/>
            </w:pPr>
            <w:r w:rsidRPr="000A6A3D">
              <w:t xml:space="preserve">1. </w:t>
            </w:r>
            <w:r w:rsidRPr="000A6A3D">
              <w:rPr>
                <w:i/>
                <w:iCs/>
              </w:rPr>
              <w:t xml:space="preserve">Giáo trình hóa học </w:t>
            </w:r>
            <w:r w:rsidR="00326E14">
              <w:rPr>
                <w:i/>
                <w:iCs/>
              </w:rPr>
              <w:t>3</w:t>
            </w:r>
            <w:r w:rsidRPr="000A6A3D">
              <w:rPr>
                <w:i/>
                <w:iCs/>
              </w:rPr>
              <w:t xml:space="preserve">, </w:t>
            </w:r>
            <w:r w:rsidR="00326E14">
              <w:t>Trường CĐ L</w:t>
            </w:r>
            <w:r w:rsidRPr="000A6A3D">
              <w:t xml:space="preserve">ý </w:t>
            </w:r>
            <w:r w:rsidR="00326E14">
              <w:t>Tự T</w:t>
            </w:r>
            <w:r w:rsidRPr="000A6A3D">
              <w:t>rọng Tp. HCM, năm 201</w:t>
            </w:r>
            <w:r w:rsidR="00326E14">
              <w:t>9</w:t>
            </w:r>
            <w:r w:rsidRPr="000A6A3D">
              <w:t>.</w:t>
            </w:r>
          </w:p>
          <w:p w14:paraId="6D9770BD" w14:textId="7E72720A"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Hóa học 1</w:t>
            </w:r>
            <w:r w:rsidR="00326E14">
              <w:rPr>
                <w:i/>
                <w:iCs/>
              </w:rPr>
              <w:t>2</w:t>
            </w:r>
            <w:r w:rsidRPr="000A6A3D">
              <w:rPr>
                <w:i/>
                <w:iCs/>
              </w:rPr>
              <w:t xml:space="preserve">, </w:t>
            </w:r>
            <w:r w:rsidRPr="000A6A3D">
              <w:rPr>
                <w:lang w:val="vi-VN"/>
              </w:rPr>
              <w:t>NXB Giáo dục Việt Nam</w:t>
            </w:r>
            <w:r w:rsidRPr="000A6A3D">
              <w:t>, năm 2015.</w:t>
            </w:r>
          </w:p>
          <w:p w14:paraId="65CCE62A" w14:textId="68148226" w:rsidR="00653A5A" w:rsidRPr="000A6A3D" w:rsidRDefault="00653A5A" w:rsidP="00326E14">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26E14">
              <w:t>2</w:t>
            </w:r>
            <w:r w:rsidRPr="000A6A3D">
              <w:t xml:space="preserve">, </w:t>
            </w:r>
            <w:r w:rsidRPr="000A6A3D">
              <w:rPr>
                <w:lang w:val="vi-VN"/>
              </w:rPr>
              <w:t>NXB Giáo dục Việt Nam</w:t>
            </w:r>
            <w:r w:rsidRPr="000A6A3D">
              <w:t>, năm 2015.</w:t>
            </w:r>
          </w:p>
        </w:tc>
      </w:tr>
      <w:tr w:rsidR="00653A5A" w:rsidRPr="000A6A3D" w14:paraId="68954276"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5" w:type="dxa"/>
          <w:trHeight w:val="69"/>
        </w:trPr>
        <w:tc>
          <w:tcPr>
            <w:tcW w:w="3416" w:type="dxa"/>
            <w:gridSpan w:val="2"/>
            <w:shd w:val="clear" w:color="auto" w:fill="auto"/>
          </w:tcPr>
          <w:p w14:paraId="17738946" w14:textId="77777777" w:rsidR="00653A5A" w:rsidRPr="000A6A3D" w:rsidRDefault="00653A5A" w:rsidP="000A6A3D">
            <w:pPr>
              <w:rPr>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77777777" w:rsidR="00653A5A" w:rsidRPr="000A6A3D" w:rsidRDefault="00653A5A" w:rsidP="000A6A3D">
            <w:pPr>
              <w:jc w:val="center"/>
              <w:rPr>
                <w:b/>
                <w:bCs/>
                <w:lang w:val="pt-BR"/>
              </w:rPr>
            </w:pPr>
            <w:r w:rsidRPr="000A6A3D">
              <w:rPr>
                <w:b/>
                <w:bCs/>
                <w:lang w:val="vi-VN"/>
              </w:rPr>
              <w:t xml:space="preserve">   </w:t>
            </w:r>
            <w:r w:rsidRPr="000A6A3D">
              <w:rPr>
                <w:b/>
                <w:bCs/>
                <w:lang w:val="pt-BR"/>
              </w:rPr>
              <w:t>Nguyễn Thị Huyền Nga</w:t>
            </w:r>
          </w:p>
          <w:p w14:paraId="432872F4" w14:textId="77777777" w:rsidR="00653A5A" w:rsidRPr="000A6A3D" w:rsidRDefault="00653A5A" w:rsidP="000A6A3D">
            <w:pPr>
              <w:rPr>
                <w:b/>
                <w:bCs/>
                <w:lang w:val="vi-VN"/>
              </w:rPr>
            </w:pPr>
          </w:p>
        </w:tc>
        <w:tc>
          <w:tcPr>
            <w:tcW w:w="6882" w:type="dxa"/>
            <w:gridSpan w:val="2"/>
            <w:shd w:val="clear" w:color="auto" w:fill="auto"/>
          </w:tcPr>
          <w:p w14:paraId="01CEC92B" w14:textId="77777777" w:rsidR="00653A5A" w:rsidRPr="000A6A3D" w:rsidRDefault="00653A5A" w:rsidP="000A6A3D">
            <w:pPr>
              <w:rPr>
                <w:lang w:val="pt-BR"/>
              </w:rPr>
            </w:pPr>
          </w:p>
          <w:p w14:paraId="4C9CC845" w14:textId="77777777" w:rsidR="005565C1" w:rsidRPr="000A6A3D" w:rsidRDefault="005565C1" w:rsidP="005565C1">
            <w:pPr>
              <w:ind w:left="1420"/>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35BBEFC2" w14:textId="77777777" w:rsidR="005565C1" w:rsidRDefault="005565C1" w:rsidP="005565C1">
            <w:pPr>
              <w:jc w:val="center"/>
              <w:rPr>
                <w:b/>
                <w:lang w:val="pt-BR"/>
              </w:rPr>
            </w:pPr>
            <w:r w:rsidRPr="000A6A3D">
              <w:rPr>
                <w:b/>
                <w:lang w:val="pt-BR"/>
              </w:rPr>
              <w:t>Giảng viên</w:t>
            </w:r>
          </w:p>
          <w:p w14:paraId="5754BAF6" w14:textId="05E9C683" w:rsidR="00653A5A" w:rsidRPr="000A6A3D" w:rsidRDefault="005565C1" w:rsidP="005565C1">
            <w:pPr>
              <w:jc w:val="center"/>
              <w:rPr>
                <w:lang w:val="pt-BR"/>
              </w:rPr>
            </w:pPr>
            <w:r>
              <w:rPr>
                <w:b/>
                <w:lang w:val="pt-BR"/>
              </w:rPr>
              <w:t>Lê Văn Bình</w:t>
            </w:r>
          </w:p>
        </w:tc>
      </w:tr>
      <w:tr w:rsidR="00E7367E" w:rsidRPr="000A6A3D" w14:paraId="44427D3B"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8"/>
        </w:trPr>
        <w:tc>
          <w:tcPr>
            <w:tcW w:w="3908" w:type="dxa"/>
            <w:gridSpan w:val="3"/>
            <w:shd w:val="clear" w:color="auto" w:fill="auto"/>
          </w:tcPr>
          <w:p w14:paraId="531255D9" w14:textId="77777777" w:rsidR="009A10F8" w:rsidRDefault="00E7367E" w:rsidP="000A6A3D">
            <w:r w:rsidRPr="000A6A3D">
              <w:br w:type="page"/>
            </w:r>
          </w:p>
          <w:p w14:paraId="6C3CF3A1" w14:textId="77777777" w:rsidR="00326E14" w:rsidRDefault="00326E14" w:rsidP="000A6A3D"/>
          <w:p w14:paraId="795B59FA" w14:textId="77777777" w:rsidR="00326E14" w:rsidRDefault="00326E14" w:rsidP="000A6A3D"/>
          <w:p w14:paraId="1298A292" w14:textId="77777777" w:rsidR="00326E14" w:rsidRDefault="00326E14" w:rsidP="000A6A3D"/>
          <w:p w14:paraId="6188A7DB" w14:textId="77777777" w:rsidR="009A10F8" w:rsidRDefault="009A10F8" w:rsidP="000A6A3D">
            <w:pPr>
              <w:rPr>
                <w:lang w:val="pt-BR"/>
              </w:rPr>
            </w:pPr>
          </w:p>
          <w:p w14:paraId="0A8EA680" w14:textId="55BD7D9C" w:rsidR="00E7367E" w:rsidRPr="000A6A3D" w:rsidRDefault="00E7367E" w:rsidP="000A6A3D">
            <w:pPr>
              <w:rPr>
                <w:lang w:val="pt-BR"/>
              </w:rPr>
            </w:pPr>
            <w:r w:rsidRPr="000A6A3D">
              <w:rPr>
                <w:lang w:val="pt-BR"/>
              </w:rPr>
              <w:lastRenderedPageBreak/>
              <w:t>Giáo án số:  12</w:t>
            </w:r>
          </w:p>
        </w:tc>
        <w:tc>
          <w:tcPr>
            <w:tcW w:w="6935" w:type="dxa"/>
            <w:gridSpan w:val="2"/>
            <w:shd w:val="clear" w:color="auto" w:fill="auto"/>
          </w:tcPr>
          <w:p w14:paraId="63DDF99A" w14:textId="77777777" w:rsidR="009A10F8" w:rsidRDefault="009A10F8" w:rsidP="000A6A3D"/>
          <w:p w14:paraId="5485A363" w14:textId="77777777" w:rsidR="009A10F8" w:rsidRDefault="009A10F8" w:rsidP="000A6A3D"/>
          <w:p w14:paraId="4097BAA4" w14:textId="77777777" w:rsidR="00326E14" w:rsidRDefault="00326E14" w:rsidP="000A6A3D"/>
          <w:p w14:paraId="17DFF1EF" w14:textId="77777777" w:rsidR="00326E14" w:rsidRDefault="00326E14" w:rsidP="000A6A3D"/>
          <w:p w14:paraId="055114D3" w14:textId="77777777" w:rsidR="00326E14" w:rsidRDefault="00326E14" w:rsidP="000A6A3D"/>
          <w:p w14:paraId="1D962A95" w14:textId="69C50FB9" w:rsidR="00E7367E" w:rsidRPr="000A6A3D" w:rsidRDefault="00E7367E" w:rsidP="000A6A3D">
            <w:r w:rsidRPr="000A6A3D">
              <w:lastRenderedPageBreak/>
              <w:t xml:space="preserve">Thời gian thực hiện: </w:t>
            </w:r>
            <w:r w:rsidR="00C5570F">
              <w:t>4</w:t>
            </w:r>
            <w:r w:rsidRPr="000A6A3D">
              <w:t xml:space="preserve"> tiết</w:t>
            </w:r>
          </w:p>
          <w:p w14:paraId="1A78C576" w14:textId="495689CE" w:rsidR="00C5570F" w:rsidRDefault="00C5570F" w:rsidP="00C5570F">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263C094C" w14:textId="5A8120B3" w:rsidR="00C5570F" w:rsidRPr="000A6A3D" w:rsidRDefault="00C5570F" w:rsidP="00C5570F">
            <w:pPr>
              <w:tabs>
                <w:tab w:val="right" w:leader="dot" w:pos="3331"/>
              </w:tabs>
            </w:pPr>
            <w:r>
              <w:rPr>
                <w:b/>
                <w:bCs/>
              </w:rPr>
              <w:t xml:space="preserve">                                                  AXIT CACBOXYLIC</w:t>
            </w:r>
          </w:p>
          <w:p w14:paraId="4CB5C312" w14:textId="1D09655B" w:rsidR="001E36D0" w:rsidRPr="000A6A3D" w:rsidRDefault="001E36D0" w:rsidP="001E36D0">
            <w:r w:rsidRPr="000A6A3D">
              <w:t xml:space="preserve">Thực hiện ngày  </w:t>
            </w:r>
            <w:r>
              <w:t xml:space="preserve"> </w:t>
            </w:r>
            <w:r w:rsidR="00CB0009">
              <w:t>22, 23</w:t>
            </w:r>
            <w:r w:rsidRPr="000A6A3D">
              <w:t xml:space="preserve"> </w:t>
            </w:r>
            <w:r>
              <w:t xml:space="preserve">   </w:t>
            </w:r>
            <w:r w:rsidRPr="000A6A3D">
              <w:t xml:space="preserve">tháng     </w:t>
            </w:r>
            <w:r>
              <w:t xml:space="preserve"> </w:t>
            </w:r>
            <w:r w:rsidR="00CB0009">
              <w:t>09</w:t>
            </w:r>
            <w:r w:rsidR="005565C1">
              <w:t xml:space="preserve">    </w:t>
            </w:r>
            <w:r>
              <w:t xml:space="preserve">   </w:t>
            </w:r>
            <w:r w:rsidRPr="000A6A3D">
              <w:t xml:space="preserve">năm </w:t>
            </w:r>
            <w:r w:rsidR="00AF642E">
              <w:t xml:space="preserve">   </w:t>
            </w:r>
            <w:r w:rsidRPr="000A6A3D">
              <w:t>20</w:t>
            </w:r>
            <w:r w:rsidR="00CB0009">
              <w:t>21</w:t>
            </w:r>
            <w:r w:rsidRPr="000A6A3D">
              <w:t xml:space="preserve"> </w:t>
            </w:r>
          </w:p>
          <w:p w14:paraId="152EECE3" w14:textId="77777777" w:rsidR="00E7367E" w:rsidRPr="000A6A3D" w:rsidRDefault="00E7367E" w:rsidP="000A6A3D"/>
        </w:tc>
      </w:tr>
    </w:tbl>
    <w:p w14:paraId="45CB2630" w14:textId="631E5B40"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C5570F">
        <w:rPr>
          <w:b/>
          <w:i/>
        </w:rPr>
        <w:t>55</w:t>
      </w:r>
      <w:r w:rsidRPr="000A6A3D">
        <w:rPr>
          <w:b/>
          <w:i/>
        </w:rPr>
        <w:t xml:space="preserve">: </w:t>
      </w:r>
      <w:r w:rsidR="00C5570F">
        <w:rPr>
          <w:b/>
          <w:bCs/>
        </w:rPr>
        <w:t xml:space="preserve">ANĐEHIT – XETON </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69273E">
      <w:pPr>
        <w:jc w:val="both"/>
        <w:rPr>
          <w:b/>
        </w:rPr>
      </w:pPr>
      <w:r w:rsidRPr="000A6A3D">
        <w:rPr>
          <w:b/>
        </w:rPr>
        <w:t>1. Kiến thức:</w:t>
      </w:r>
    </w:p>
    <w:p w14:paraId="12CC620B" w14:textId="09126237" w:rsidR="0069273E" w:rsidRDefault="008B780D" w:rsidP="0069273E">
      <w:pPr>
        <w:tabs>
          <w:tab w:val="left" w:leader="dot" w:pos="9540"/>
        </w:tabs>
        <w:ind w:firstLine="284"/>
        <w:jc w:val="both"/>
      </w:pPr>
      <w:r>
        <w:t>Trình bày được định nghĩa, cách phân loại</w:t>
      </w:r>
      <w:r w:rsidR="00C13FC9">
        <w:t xml:space="preserve"> anđ</w:t>
      </w:r>
      <w:r w:rsidR="00AF0EFB">
        <w:t>ehit, xeton.</w:t>
      </w:r>
      <w:r w:rsidR="0069273E" w:rsidRPr="0069273E">
        <w:t xml:space="preserve"> </w:t>
      </w:r>
    </w:p>
    <w:p w14:paraId="3984AE68" w14:textId="3EAF807A" w:rsidR="008B780D" w:rsidRPr="0069273E" w:rsidRDefault="008B780D" w:rsidP="0069273E">
      <w:pPr>
        <w:tabs>
          <w:tab w:val="left" w:leader="dot" w:pos="9540"/>
        </w:tabs>
        <w:ind w:firstLine="284"/>
        <w:jc w:val="both"/>
      </w:pPr>
      <w:r>
        <w:t xml:space="preserve">Nêu được phương pháp điều chế và ứng dụng của </w:t>
      </w:r>
      <w:r w:rsidR="00C13FC9">
        <w:t>anđ</w:t>
      </w:r>
      <w:r w:rsidRPr="0069273E">
        <w:t>ehit, xeton</w:t>
      </w:r>
      <w:r>
        <w:t>.</w:t>
      </w:r>
    </w:p>
    <w:p w14:paraId="6242D1B7" w14:textId="0BF5CA47" w:rsidR="00E7367E" w:rsidRPr="0069273E" w:rsidRDefault="00E7367E" w:rsidP="0069273E">
      <w:pPr>
        <w:jc w:val="both"/>
        <w:rPr>
          <w:b/>
        </w:rPr>
      </w:pPr>
      <w:r w:rsidRPr="0069273E">
        <w:rPr>
          <w:b/>
          <w:bCs/>
        </w:rPr>
        <w:t xml:space="preserve">2. </w:t>
      </w:r>
      <w:r w:rsidR="004D3139" w:rsidRPr="0069273E">
        <w:rPr>
          <w:b/>
          <w:bCs/>
        </w:rPr>
        <w:t>Kỹ năng</w:t>
      </w:r>
      <w:r w:rsidRPr="0069273E">
        <w:rPr>
          <w:b/>
          <w:bCs/>
        </w:rPr>
        <w:t xml:space="preserve">: </w:t>
      </w:r>
    </w:p>
    <w:p w14:paraId="142B905C" w14:textId="1AB8A1D9" w:rsidR="0069273E" w:rsidRPr="0069273E" w:rsidRDefault="008B780D" w:rsidP="0069273E">
      <w:pPr>
        <w:tabs>
          <w:tab w:val="left" w:leader="dot" w:pos="9540"/>
        </w:tabs>
        <w:ind w:firstLine="284"/>
        <w:jc w:val="both"/>
      </w:pPr>
      <w:r>
        <w:t>Viết được công thức cấu tạo và</w:t>
      </w:r>
      <w:r w:rsidR="00C13FC9">
        <w:t xml:space="preserve"> gọi tên các anđ</w:t>
      </w:r>
      <w:r w:rsidR="0069273E" w:rsidRPr="0069273E">
        <w:t>ehit no đơn chức, mạch hở.</w:t>
      </w:r>
    </w:p>
    <w:p w14:paraId="664DCC72" w14:textId="37FAB9A6" w:rsidR="0069273E" w:rsidRPr="0069273E" w:rsidRDefault="008B780D" w:rsidP="0069273E">
      <w:pPr>
        <w:tabs>
          <w:tab w:val="left" w:leader="dot" w:pos="9540"/>
        </w:tabs>
        <w:ind w:firstLine="284"/>
        <w:jc w:val="both"/>
      </w:pPr>
      <w:r>
        <w:t>V</w:t>
      </w:r>
      <w:r w:rsidR="0069273E" w:rsidRPr="0069273E">
        <w:t>iết được phương</w:t>
      </w:r>
      <w:r w:rsidR="00C13FC9">
        <w:t xml:space="preserve"> trình hóa học đặc trưng của anđ</w:t>
      </w:r>
      <w:r w:rsidR="0069273E" w:rsidRPr="0069273E">
        <w:t>ehit và xeton.</w:t>
      </w:r>
    </w:p>
    <w:p w14:paraId="3C4D072F" w14:textId="5B84A68D" w:rsidR="00AF0EFB" w:rsidRDefault="00AF0EFB" w:rsidP="00AF0EFB">
      <w:pPr>
        <w:tabs>
          <w:tab w:val="left" w:leader="dot" w:pos="9540"/>
        </w:tabs>
        <w:ind w:firstLine="284"/>
        <w:jc w:val="both"/>
      </w:pPr>
      <w:r>
        <w:t xml:space="preserve">So sánh được </w:t>
      </w:r>
      <w:r w:rsidRPr="0069273E">
        <w:t xml:space="preserve">sự giống nhau và khác nhau </w:t>
      </w:r>
      <w:r>
        <w:t xml:space="preserve">về tính chất </w:t>
      </w:r>
      <w:r w:rsidRPr="0069273E">
        <w:t xml:space="preserve">của </w:t>
      </w:r>
      <w:r w:rsidR="00C13FC9">
        <w:t>anđ</w:t>
      </w:r>
      <w:r w:rsidRPr="0069273E">
        <w:t>ehit</w:t>
      </w:r>
      <w:r>
        <w:t xml:space="preserve"> và</w:t>
      </w:r>
      <w:r w:rsidRPr="0069273E">
        <w:t xml:space="preserve"> xeton.</w:t>
      </w:r>
    </w:p>
    <w:p w14:paraId="51A92600" w14:textId="3AC8FEEB" w:rsidR="0069273E" w:rsidRPr="0069273E" w:rsidRDefault="008B780D" w:rsidP="0069273E">
      <w:pPr>
        <w:tabs>
          <w:tab w:val="left" w:leader="dot" w:pos="9540"/>
        </w:tabs>
        <w:ind w:firstLine="284"/>
        <w:jc w:val="both"/>
      </w:pPr>
      <w:r>
        <w:t>G</w:t>
      </w:r>
      <w:r w:rsidR="0069273E" w:rsidRPr="0069273E">
        <w:t xml:space="preserve">iải được các bài tập về </w:t>
      </w:r>
      <w:r w:rsidR="003F65AF">
        <w:t>anđ</w:t>
      </w:r>
      <w:r w:rsidR="003F65AF" w:rsidRPr="0069273E">
        <w:t>ehit</w:t>
      </w:r>
      <w:r w:rsidR="003F65AF">
        <w:t xml:space="preserve"> và</w:t>
      </w:r>
      <w:r w:rsidR="003F65AF" w:rsidRPr="0069273E">
        <w:t xml:space="preserve"> xeton </w:t>
      </w:r>
      <w:r w:rsidR="0069273E" w:rsidRPr="0069273E">
        <w:t>.</w:t>
      </w:r>
    </w:p>
    <w:p w14:paraId="5D407E31" w14:textId="30118B27" w:rsidR="00E7367E" w:rsidRPr="000A6A3D" w:rsidRDefault="00E7367E" w:rsidP="0069273E">
      <w:pPr>
        <w:jc w:val="both"/>
        <w:rPr>
          <w:lang w:val="vi-VN"/>
        </w:rPr>
      </w:pPr>
      <w:r w:rsidRPr="000A6A3D">
        <w:rPr>
          <w:b/>
          <w:bCs/>
        </w:rPr>
        <w:t>3. Thái độ:</w:t>
      </w:r>
    </w:p>
    <w:p w14:paraId="0E3608A7" w14:textId="20DABAB1" w:rsidR="00E7367E" w:rsidRPr="000A6A3D" w:rsidRDefault="0069273E" w:rsidP="0069273E">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7367E" w:rsidRPr="000A6A3D">
        <w:rPr>
          <w:color w:val="000000"/>
        </w:rPr>
        <w:t xml:space="preserve">inh </w:t>
      </w:r>
      <w:r>
        <w:rPr>
          <w:color w:val="000000"/>
        </w:rPr>
        <w:t>c</w:t>
      </w:r>
      <w:r w:rsidR="00E7367E" w:rsidRPr="000A6A3D">
        <w:rPr>
          <w:color w:val="000000"/>
        </w:rPr>
        <w:t>ó</w:t>
      </w:r>
      <w:r w:rsidR="00E7367E" w:rsidRPr="000A6A3D">
        <w:rPr>
          <w:color w:val="000000"/>
          <w:lang w:val="vi-VN"/>
        </w:rPr>
        <w:t xml:space="preserve"> </w:t>
      </w:r>
      <w:r w:rsidR="00E7367E" w:rsidRPr="000A6A3D">
        <w:rPr>
          <w:bCs/>
        </w:rPr>
        <w:t>lòng say mê học tập, biết vận dụng những kiến thức được học vào cuộc sống</w:t>
      </w:r>
      <w:r w:rsidR="00E7367E" w:rsidRPr="000A6A3D">
        <w:rPr>
          <w:bCs/>
          <w:lang w:val="vi-VN"/>
        </w:rPr>
        <w:t>, có</w:t>
      </w:r>
      <w:r w:rsidR="00E7367E" w:rsidRPr="000A6A3D">
        <w:rPr>
          <w:bCs/>
        </w:rPr>
        <w:t xml:space="preserve"> </w:t>
      </w:r>
      <w:r w:rsidR="00E7367E" w:rsidRPr="000A6A3D">
        <w:rPr>
          <w:color w:val="000000"/>
        </w:rPr>
        <w:t>tư duy khoa học, logic trước các sự vật hiện tượng trong tự nhiên</w:t>
      </w:r>
      <w:r w:rsidR="00E7367E" w:rsidRPr="000A6A3D">
        <w:rPr>
          <w:color w:val="000000"/>
          <w:lang w:val="vi-VN"/>
        </w:rPr>
        <w:t>,</w:t>
      </w:r>
      <w:r w:rsidR="00E7367E" w:rsidRPr="000A6A3D">
        <w:rPr>
          <w:bCs/>
        </w:rPr>
        <w:t xml:space="preserve"> có ý thức bảo vệ môi trường và tài</w:t>
      </w:r>
      <w:r w:rsidR="00E7367E" w:rsidRPr="000A6A3D">
        <w:rPr>
          <w:color w:val="000000"/>
        </w:rPr>
        <w:t xml:space="preserve"> </w:t>
      </w:r>
      <w:r w:rsidR="00E7367E" w:rsidRPr="000A6A3D">
        <w:rPr>
          <w:bCs/>
        </w:rPr>
        <w:t xml:space="preserve">nguyên, sử dụng </w:t>
      </w:r>
      <w:r w:rsidR="00113F9F">
        <w:rPr>
          <w:bCs/>
        </w:rPr>
        <w:t>hợp lý</w:t>
      </w:r>
      <w:r w:rsidR="00E7367E"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C13FC9"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C13FC9" w:rsidRPr="000A6A3D" w:rsidRDefault="00C13FC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C13FC9" w:rsidRDefault="00C13FC9" w:rsidP="000A6A3D">
            <w:pPr>
              <w:rPr>
                <w:b/>
                <w:bCs/>
                <w:u w:val="single"/>
                <w:lang w:val="de-DE"/>
              </w:rPr>
            </w:pPr>
            <w:r w:rsidRPr="000A6A3D">
              <w:rPr>
                <w:b/>
                <w:bCs/>
                <w:u w:val="single"/>
                <w:lang w:val="de-DE"/>
              </w:rPr>
              <w:t>Dẫn nhập</w:t>
            </w:r>
          </w:p>
          <w:p w14:paraId="4BE85D6E" w14:textId="77777777" w:rsidR="003F65AF" w:rsidRPr="000A6A3D" w:rsidRDefault="003F65AF" w:rsidP="000A6A3D">
            <w:pPr>
              <w:rPr>
                <w:b/>
                <w:bCs/>
                <w:u w:val="single"/>
                <w:lang w:val="de-DE"/>
              </w:rPr>
            </w:pPr>
          </w:p>
          <w:p w14:paraId="07A71BBB" w14:textId="58011D14" w:rsidR="00C13FC9" w:rsidRDefault="00C13FC9" w:rsidP="000A6A3D">
            <w:pPr>
              <w:jc w:val="both"/>
              <w:rPr>
                <w:iCs/>
                <w:lang w:val="de-DE"/>
              </w:rPr>
            </w:pPr>
            <w:r w:rsidRPr="000A6A3D">
              <w:rPr>
                <w:iCs/>
                <w:lang w:val="de-DE"/>
              </w:rPr>
              <w:t>-</w:t>
            </w:r>
            <w:r>
              <w:rPr>
                <w:iCs/>
                <w:lang w:val="de-DE"/>
              </w:rPr>
              <w:t>Kiểm tra bài cũ</w:t>
            </w:r>
            <w:r w:rsidRPr="000A6A3D">
              <w:rPr>
                <w:lang w:val="nb-NO"/>
              </w:rPr>
              <w:t>.</w:t>
            </w:r>
            <w:r w:rsidRPr="000A6A3D">
              <w:rPr>
                <w:iCs/>
                <w:lang w:val="de-DE"/>
              </w:rPr>
              <w:t xml:space="preserve"> </w:t>
            </w:r>
          </w:p>
          <w:p w14:paraId="577CC10D" w14:textId="77777777" w:rsidR="00C13FC9" w:rsidRPr="000A6A3D" w:rsidRDefault="00C13FC9" w:rsidP="000A6A3D">
            <w:pPr>
              <w:jc w:val="both"/>
              <w:rPr>
                <w:iCs/>
                <w:lang w:val="de-DE"/>
              </w:rPr>
            </w:pPr>
          </w:p>
          <w:p w14:paraId="30DF93BA" w14:textId="31E2F4E0" w:rsidR="00C13FC9" w:rsidRPr="000A6A3D" w:rsidRDefault="00C13FC9" w:rsidP="00C13FC9">
            <w:pPr>
              <w:jc w:val="both"/>
              <w:rPr>
                <w:lang w:val="de-DE"/>
              </w:rPr>
            </w:pPr>
            <w:r w:rsidRPr="000A6A3D">
              <w:rPr>
                <w:iCs/>
                <w:lang w:val="de-DE"/>
              </w:rPr>
              <w:t xml:space="preserve">- Giới thiệu </w:t>
            </w:r>
            <w:r>
              <w:rPr>
                <w:iCs/>
                <w:lang w:val="de-DE"/>
              </w:rPr>
              <w:t>ứng dụng của anđehit và xeton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3B69AB" w14:textId="77777777" w:rsidR="00C13FC9" w:rsidRPr="000A6A3D" w:rsidRDefault="00C13FC9" w:rsidP="006707BB">
            <w:pPr>
              <w:jc w:val="both"/>
              <w:rPr>
                <w:lang w:val="de-DE"/>
              </w:rPr>
            </w:pPr>
          </w:p>
          <w:p w14:paraId="5B519B83" w14:textId="77777777" w:rsidR="00C13FC9" w:rsidRPr="000A6A3D" w:rsidRDefault="00C13FC9"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933F423" w14:textId="64C7DAFC" w:rsidR="00C13FC9" w:rsidRPr="000A6A3D" w:rsidRDefault="00C13FC9"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C13FC9" w:rsidRPr="000A6A3D" w:rsidRDefault="00C13FC9" w:rsidP="006707BB">
            <w:pPr>
              <w:jc w:val="both"/>
              <w:rPr>
                <w:lang w:val="de-DE"/>
              </w:rPr>
            </w:pPr>
          </w:p>
          <w:p w14:paraId="2320A448" w14:textId="2C55198E" w:rsidR="00C13FC9" w:rsidRPr="000A6A3D" w:rsidRDefault="00C13FC9" w:rsidP="006707BB">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364B1BD3" w14:textId="77777777" w:rsidR="00C13FC9" w:rsidRPr="000A6A3D" w:rsidRDefault="00C13FC9" w:rsidP="006707BB">
            <w:pPr>
              <w:jc w:val="both"/>
              <w:rPr>
                <w:lang w:val="de-DE"/>
              </w:rPr>
            </w:pPr>
          </w:p>
          <w:p w14:paraId="7A7733EF" w14:textId="77777777" w:rsidR="00C13FC9" w:rsidRPr="000A6A3D" w:rsidRDefault="00C13FC9"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C13FC9" w:rsidRPr="000A6A3D" w:rsidRDefault="00C13FC9" w:rsidP="000A6A3D">
            <w:pPr>
              <w:rPr>
                <w:lang w:val="de-DE"/>
              </w:rPr>
            </w:pPr>
          </w:p>
          <w:p w14:paraId="6C7BBF6A" w14:textId="7621ED39" w:rsidR="00C13FC9" w:rsidRPr="000A6A3D" w:rsidRDefault="00DE51FA" w:rsidP="000A6A3D">
            <w:pPr>
              <w:jc w:val="center"/>
              <w:rPr>
                <w:lang w:val="pt-BR"/>
              </w:rPr>
            </w:pPr>
            <w:r>
              <w:rPr>
                <w:lang w:val="pt-BR"/>
              </w:rPr>
              <w:t>8</w:t>
            </w:r>
          </w:p>
          <w:p w14:paraId="626B2C02" w14:textId="77777777" w:rsidR="00C13FC9" w:rsidRPr="000A6A3D" w:rsidRDefault="00C13FC9" w:rsidP="000A6A3D">
            <w:pPr>
              <w:jc w:val="center"/>
              <w:rPr>
                <w:lang w:val="de-DE"/>
              </w:rPr>
            </w:pPr>
            <w:r w:rsidRPr="000A6A3D">
              <w:rPr>
                <w:lang w:val="pt-BR"/>
              </w:rPr>
              <w:t>phút</w:t>
            </w:r>
            <w:r w:rsidRPr="000A6A3D">
              <w:rPr>
                <w:lang w:val="de-DE"/>
              </w:rPr>
              <w:t xml:space="preserve"> </w:t>
            </w:r>
          </w:p>
        </w:tc>
      </w:tr>
      <w:tr w:rsidR="0039768C"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39768C" w:rsidRPr="000A6A3D" w:rsidRDefault="0039768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39768C" w:rsidRPr="00CE40CF" w:rsidRDefault="0039768C" w:rsidP="000A6A3D">
            <w:pPr>
              <w:rPr>
                <w:b/>
                <w:bCs/>
                <w:u w:val="single"/>
                <w:lang w:val="nb-NO"/>
              </w:rPr>
            </w:pPr>
            <w:r w:rsidRPr="00CE40CF">
              <w:rPr>
                <w:b/>
                <w:bCs/>
                <w:u w:val="single"/>
                <w:lang w:val="nb-NO"/>
              </w:rPr>
              <w:t>Giảng bài mới</w:t>
            </w:r>
          </w:p>
          <w:p w14:paraId="216D2D92"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7" w:name="_Toc8233541"/>
            <w:r w:rsidRPr="00CE40CF">
              <w:rPr>
                <w:rFonts w:ascii="Times New Roman" w:hAnsi="Times New Roman"/>
                <w:b/>
                <w:bCs/>
                <w:sz w:val="24"/>
                <w:u w:val="single"/>
              </w:rPr>
              <w:t>Andehit</w:t>
            </w:r>
            <w:bookmarkEnd w:id="87"/>
          </w:p>
          <w:p w14:paraId="747A0D5C" w14:textId="77777777" w:rsidR="0039768C" w:rsidRPr="00CE40CF" w:rsidRDefault="0039768C" w:rsidP="003F65AF">
            <w:pPr>
              <w:pStyle w:val="Heading3"/>
              <w:ind w:left="480" w:hanging="480"/>
            </w:pPr>
            <w:bookmarkStart w:id="88" w:name="_Toc8233542"/>
            <w:r w:rsidRPr="00CE40CF">
              <w:rPr>
                <w:bCs w:val="0"/>
              </w:rPr>
              <w:t>1.1. Định nghĩa, phân loại, danh pháp</w:t>
            </w:r>
            <w:bookmarkEnd w:id="88"/>
          </w:p>
          <w:p w14:paraId="095F672B" w14:textId="77777777" w:rsidR="0039768C" w:rsidRPr="00CE40CF" w:rsidRDefault="0039768C" w:rsidP="003F65AF">
            <w:pPr>
              <w:pStyle w:val="NormalWeb"/>
              <w:spacing w:before="120" w:beforeAutospacing="0" w:after="0" w:afterAutospacing="0"/>
              <w:jc w:val="both"/>
              <w:rPr>
                <w:rStyle w:val="Strong"/>
                <w:i/>
                <w:iCs/>
                <w:lang w:val="pt-BR"/>
              </w:rPr>
            </w:pPr>
            <w:r w:rsidRPr="00CE40CF">
              <w:rPr>
                <w:rStyle w:val="Strong"/>
                <w:i/>
                <w:iCs/>
                <w:lang w:val="pt-BR"/>
              </w:rPr>
              <w:t>1.1.1. Định nghĩa</w:t>
            </w:r>
          </w:p>
          <w:p w14:paraId="79A0953E" w14:textId="77777777" w:rsidR="0039768C" w:rsidRPr="00CE40CF" w:rsidRDefault="0039768C" w:rsidP="003F65AF">
            <w:pPr>
              <w:spacing w:before="120"/>
              <w:jc w:val="both"/>
              <w:rPr>
                <w:b/>
                <w:i/>
                <w:lang w:val="pt-BR"/>
              </w:rPr>
            </w:pPr>
            <w:r w:rsidRPr="00CE40CF">
              <w:rPr>
                <w:b/>
                <w:i/>
                <w:lang w:val="pt-BR"/>
              </w:rPr>
              <w:t>1.1.2. Phân loại</w:t>
            </w:r>
          </w:p>
          <w:p w14:paraId="7C560E89" w14:textId="77777777" w:rsidR="0039768C" w:rsidRPr="00CE40CF" w:rsidRDefault="0039768C" w:rsidP="003F65AF">
            <w:pPr>
              <w:spacing w:before="120"/>
              <w:jc w:val="both"/>
              <w:rPr>
                <w:b/>
                <w:i/>
              </w:rPr>
            </w:pPr>
            <w:r w:rsidRPr="00CE40CF">
              <w:rPr>
                <w:b/>
                <w:i/>
              </w:rPr>
              <w:t>1.1.3. Danh pháp</w:t>
            </w:r>
          </w:p>
          <w:p w14:paraId="0C78991B" w14:textId="77777777" w:rsidR="0039768C" w:rsidRPr="00CE40CF" w:rsidRDefault="0039768C" w:rsidP="003F65AF">
            <w:pPr>
              <w:spacing w:before="120"/>
              <w:jc w:val="both"/>
              <w:rPr>
                <w:b/>
                <w:i/>
              </w:rPr>
            </w:pPr>
            <w:r w:rsidRPr="00CE40CF">
              <w:rPr>
                <w:b/>
                <w:i/>
              </w:rPr>
              <w:t>Tên thay thế:</w:t>
            </w:r>
          </w:p>
          <w:p w14:paraId="099653B0" w14:textId="77777777" w:rsidR="0039768C" w:rsidRPr="00CE40CF" w:rsidRDefault="0039768C" w:rsidP="003F65AF">
            <w:pPr>
              <w:spacing w:before="120"/>
              <w:jc w:val="both"/>
            </w:pPr>
            <w:r w:rsidRPr="00CE40CF">
              <w:t>Số thứ tự nhánh-Tên nhánh -Tên hidrocacbon no tương ứng (mạch chính) + al</w:t>
            </w:r>
          </w:p>
          <w:p w14:paraId="16957085" w14:textId="314AF2F6" w:rsidR="0039768C" w:rsidRPr="00CE40CF" w:rsidRDefault="0039768C" w:rsidP="00CE40CF">
            <w:pPr>
              <w:spacing w:before="120"/>
              <w:jc w:val="both"/>
            </w:pPr>
            <w:r w:rsidRPr="00CE40CF">
              <w:rPr>
                <w:b/>
                <w:i/>
              </w:rPr>
              <w:t xml:space="preserve">Tên thông thường: </w:t>
            </w:r>
            <w:r w:rsidRPr="00CE40CF">
              <w:t>andehit + tên axit tương ứng</w:t>
            </w:r>
            <w:r w:rsidRPr="00CE40CF">
              <w:tab/>
            </w:r>
          </w:p>
          <w:p w14:paraId="7E0A5FBA" w14:textId="77777777" w:rsidR="0039768C" w:rsidRDefault="0039768C" w:rsidP="003F65AF">
            <w:pPr>
              <w:spacing w:before="120"/>
              <w:jc w:val="both"/>
              <w:rPr>
                <w:b/>
              </w:rPr>
            </w:pPr>
            <w:r w:rsidRPr="00CE40CF">
              <w:rPr>
                <w:b/>
              </w:rPr>
              <w:t>1.2. Tính chất vật lí</w:t>
            </w:r>
          </w:p>
          <w:p w14:paraId="0F28F549" w14:textId="77777777" w:rsidR="00EF4382" w:rsidRPr="00CE40CF" w:rsidRDefault="00EF4382" w:rsidP="003F65AF">
            <w:pPr>
              <w:spacing w:before="120"/>
              <w:jc w:val="both"/>
              <w:rPr>
                <w:b/>
              </w:rPr>
            </w:pPr>
          </w:p>
          <w:p w14:paraId="1659AA4C" w14:textId="77777777" w:rsidR="0039768C" w:rsidRPr="00CE40CF" w:rsidRDefault="0039768C" w:rsidP="003F65AF">
            <w:pPr>
              <w:spacing w:before="120"/>
              <w:jc w:val="both"/>
              <w:rPr>
                <w:b/>
              </w:rPr>
            </w:pPr>
            <w:r w:rsidRPr="00CE40CF">
              <w:rPr>
                <w:b/>
              </w:rPr>
              <w:t>1.3. Tính chất hóa học</w:t>
            </w:r>
          </w:p>
          <w:p w14:paraId="08E6EE85" w14:textId="77777777" w:rsidR="0039768C" w:rsidRPr="00CE40CF" w:rsidRDefault="0039768C" w:rsidP="003F65AF">
            <w:pPr>
              <w:spacing w:before="120"/>
              <w:jc w:val="both"/>
              <w:rPr>
                <w:b/>
                <w:i/>
              </w:rPr>
            </w:pPr>
            <w:r w:rsidRPr="00CE40CF">
              <w:rPr>
                <w:b/>
                <w:i/>
              </w:rPr>
              <w:lastRenderedPageBreak/>
              <w:t>1.3.1. Phản ứng cộng hidro</w:t>
            </w:r>
          </w:p>
          <w:p w14:paraId="00AC4306" w14:textId="77777777" w:rsidR="0039768C" w:rsidRPr="00CE40CF" w:rsidRDefault="0039768C" w:rsidP="003F65AF">
            <w:pPr>
              <w:spacing w:before="120"/>
              <w:ind w:firstLine="720"/>
              <w:jc w:val="both"/>
            </w:pPr>
            <w:r w:rsidRPr="00CE40CF">
              <w:t>RCH=O + H</w:t>
            </w:r>
            <w:r w:rsidRPr="00CE40CF">
              <w:rPr>
                <w:vertAlign w:val="subscript"/>
              </w:rPr>
              <w:t>2</w:t>
            </w:r>
            <w:r w:rsidRPr="00CE40CF">
              <w:t xml:space="preserve"> </w:t>
            </w:r>
            <w:r w:rsidRPr="00CE40CF">
              <w:rPr>
                <w:position w:val="-6"/>
              </w:rPr>
              <w:object w:dxaOrig="859" w:dyaOrig="360" w14:anchorId="43F73BF6">
                <v:shape id="_x0000_i1060" type="#_x0000_t75" style="width:42.4pt;height:18pt" o:ole="">
                  <v:imagedata r:id="rId114" o:title=""/>
                </v:shape>
                <o:OLEObject Type="Embed" ProgID="Equation.DSMT4" ShapeID="_x0000_i1060" DrawAspect="Content" ObjectID="_1691343855" r:id="rId115"/>
              </w:object>
            </w:r>
            <w:r w:rsidRPr="00CE40CF">
              <w:t xml:space="preserve"> RCH</w:t>
            </w:r>
            <w:r w:rsidRPr="00CE40CF">
              <w:rPr>
                <w:vertAlign w:val="subscript"/>
              </w:rPr>
              <w:t>2</w:t>
            </w:r>
            <w:r w:rsidRPr="00CE40CF">
              <w:t>OH</w:t>
            </w:r>
          </w:p>
          <w:p w14:paraId="6B93FF30" w14:textId="77777777" w:rsidR="0039768C" w:rsidRPr="00CE40CF" w:rsidRDefault="0039768C" w:rsidP="003F65AF">
            <w:pPr>
              <w:spacing w:before="120"/>
              <w:jc w:val="both"/>
              <w:rPr>
                <w:b/>
                <w:i/>
              </w:rPr>
            </w:pPr>
            <w:r w:rsidRPr="00CE40CF">
              <w:rPr>
                <w:b/>
                <w:i/>
              </w:rPr>
              <w:t>1.3.2. Phản ứng oxi hóa không hoàn toàn (phản ứng tráng bạc)</w:t>
            </w:r>
          </w:p>
          <w:p w14:paraId="401BA24D" w14:textId="77777777" w:rsidR="0039768C" w:rsidRPr="00CE40CF" w:rsidRDefault="0039768C" w:rsidP="00771BBF">
            <w:pPr>
              <w:spacing w:before="120"/>
              <w:jc w:val="both"/>
            </w:pPr>
            <w:r w:rsidRPr="00CE40CF">
              <w:t>RCHO + 2AgNO</w:t>
            </w:r>
            <w:r w:rsidRPr="00CE40CF">
              <w:rPr>
                <w:vertAlign w:val="subscript"/>
              </w:rPr>
              <w:t>3</w:t>
            </w:r>
            <w:r w:rsidRPr="00CE40CF">
              <w:t xml:space="preserve"> + H</w:t>
            </w:r>
            <w:r w:rsidRPr="00CE40CF">
              <w:rPr>
                <w:vertAlign w:val="subscript"/>
              </w:rPr>
              <w:t>2</w:t>
            </w:r>
            <w:r w:rsidRPr="00CE40CF">
              <w:t>O + 3NH</w:t>
            </w:r>
            <w:r w:rsidRPr="00CE40CF">
              <w:rPr>
                <w:vertAlign w:val="subscript"/>
              </w:rPr>
              <w:t>3</w:t>
            </w:r>
            <w:r w:rsidRPr="00CE40CF">
              <w:t xml:space="preserve"> </w:t>
            </w:r>
            <w:r w:rsidRPr="00CE40CF">
              <w:rPr>
                <w:position w:val="-6"/>
              </w:rPr>
              <w:object w:dxaOrig="680" w:dyaOrig="360" w14:anchorId="444B6453">
                <v:shape id="_x0000_i1061" type="#_x0000_t75" style="width:34.25pt;height:18pt" o:ole="">
                  <v:imagedata r:id="rId116" o:title=""/>
                </v:shape>
                <o:OLEObject Type="Embed" ProgID="Equation.DSMT4" ShapeID="_x0000_i1061" DrawAspect="Content" ObjectID="_1691343856" r:id="rId117"/>
              </w:object>
            </w:r>
            <w:r w:rsidRPr="00CE40CF">
              <w:t>RCOONH</w:t>
            </w:r>
            <w:r w:rsidRPr="00CE40CF">
              <w:rPr>
                <w:vertAlign w:val="subscript"/>
              </w:rPr>
              <w:t>4</w:t>
            </w:r>
            <w:r w:rsidRPr="00CE40CF">
              <w:t xml:space="preserve"> + 2NH</w:t>
            </w:r>
            <w:r w:rsidRPr="00CE40CF">
              <w:rPr>
                <w:vertAlign w:val="subscript"/>
              </w:rPr>
              <w:t>4</w:t>
            </w:r>
            <w:r w:rsidRPr="00CE40CF">
              <w:t>NO</w:t>
            </w:r>
            <w:r w:rsidRPr="00CE40CF">
              <w:rPr>
                <w:vertAlign w:val="subscript"/>
              </w:rPr>
              <w:t>3</w:t>
            </w:r>
            <w:r w:rsidRPr="00CE40CF">
              <w:t xml:space="preserve"> + 2Ag</w:t>
            </w:r>
            <w:r w:rsidRPr="00CE40CF">
              <w:sym w:font="Symbol" w:char="F0AF"/>
            </w:r>
          </w:p>
          <w:p w14:paraId="0A913598" w14:textId="77777777" w:rsidR="0039768C" w:rsidRPr="00CE40CF" w:rsidRDefault="0039768C" w:rsidP="003F65AF">
            <w:pPr>
              <w:spacing w:before="120"/>
              <w:jc w:val="both"/>
              <w:rPr>
                <w:b/>
              </w:rPr>
            </w:pPr>
            <w:r w:rsidRPr="00CE40CF">
              <w:rPr>
                <w:b/>
              </w:rPr>
              <w:t>1.4. Điều chế</w:t>
            </w:r>
          </w:p>
          <w:p w14:paraId="4F90B668" w14:textId="65648187" w:rsidR="0039768C" w:rsidRPr="00CE40CF" w:rsidRDefault="0039768C" w:rsidP="003F65AF">
            <w:pPr>
              <w:spacing w:before="120"/>
              <w:jc w:val="both"/>
            </w:pPr>
            <w:r w:rsidRPr="00CE40CF">
              <w:rPr>
                <w:b/>
                <w:i/>
              </w:rPr>
              <w:t>1.4.1. Từ ancol</w:t>
            </w:r>
            <w:r w:rsidRPr="00CE40CF">
              <w:rPr>
                <w:b/>
                <w:i/>
              </w:rPr>
              <w:tab/>
            </w:r>
          </w:p>
          <w:p w14:paraId="54CEF447" w14:textId="357958A8" w:rsidR="0039768C" w:rsidRPr="00CE40CF" w:rsidRDefault="0039768C" w:rsidP="00CE40CF">
            <w:pPr>
              <w:spacing w:before="120"/>
              <w:jc w:val="both"/>
            </w:pPr>
            <w:r w:rsidRPr="00CE40CF">
              <w:rPr>
                <w:b/>
                <w:i/>
              </w:rPr>
              <w:t>1.4.2. Từ hidrocacbon</w:t>
            </w:r>
            <w:r w:rsidRPr="00CE40CF">
              <w:rPr>
                <w:b/>
                <w:i/>
              </w:rPr>
              <w:tab/>
            </w:r>
          </w:p>
          <w:p w14:paraId="227E1CFD" w14:textId="77777777" w:rsidR="0039768C" w:rsidRPr="00CE40CF" w:rsidRDefault="0039768C" w:rsidP="003F65AF">
            <w:pPr>
              <w:spacing w:before="120"/>
              <w:jc w:val="both"/>
              <w:rPr>
                <w:b/>
              </w:rPr>
            </w:pPr>
            <w:r w:rsidRPr="00CE40CF">
              <w:rPr>
                <w:b/>
              </w:rPr>
              <w:t>1.5. Ứng dụng</w:t>
            </w:r>
          </w:p>
          <w:p w14:paraId="040C4DE8"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9" w:name="_Toc8233543"/>
            <w:r w:rsidRPr="00CE40CF">
              <w:rPr>
                <w:rFonts w:ascii="Times New Roman" w:hAnsi="Times New Roman"/>
                <w:b/>
                <w:sz w:val="24"/>
                <w:u w:val="single"/>
              </w:rPr>
              <w:t>Xeton</w:t>
            </w:r>
            <w:bookmarkEnd w:id="89"/>
          </w:p>
          <w:p w14:paraId="6715642B" w14:textId="77777777" w:rsidR="0039768C" w:rsidRPr="00CE40CF" w:rsidRDefault="0039768C" w:rsidP="003F65AF">
            <w:pPr>
              <w:pStyle w:val="Heading3"/>
              <w:ind w:left="480" w:hanging="480"/>
              <w:rPr>
                <w:bCs w:val="0"/>
              </w:rPr>
            </w:pPr>
            <w:bookmarkStart w:id="90" w:name="_Toc8233544"/>
            <w:r w:rsidRPr="00CE40CF">
              <w:rPr>
                <w:bCs w:val="0"/>
              </w:rPr>
              <w:t>2.1. Định nghĩa, danh pháp</w:t>
            </w:r>
            <w:bookmarkEnd w:id="90"/>
          </w:p>
          <w:p w14:paraId="3AB0A9E0"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2.1.1. Định nghĩa</w:t>
            </w:r>
          </w:p>
          <w:p w14:paraId="38E61517"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2.1.2. Danh pháp</w:t>
            </w:r>
          </w:p>
          <w:p w14:paraId="39B39D7A" w14:textId="77777777" w:rsidR="0039768C" w:rsidRPr="00CE40CF" w:rsidRDefault="0039768C" w:rsidP="00CE40CF">
            <w:pPr>
              <w:spacing w:before="120"/>
              <w:jc w:val="both"/>
              <w:rPr>
                <w:b/>
              </w:rPr>
            </w:pPr>
            <w:r w:rsidRPr="00CE40CF">
              <w:rPr>
                <w:b/>
              </w:rPr>
              <w:t xml:space="preserve">2.2. </w:t>
            </w:r>
            <w:r w:rsidRPr="00CE40CF">
              <w:rPr>
                <w:b/>
                <w:bCs/>
              </w:rPr>
              <w:t>Tính chất hóa học</w:t>
            </w:r>
            <w:r w:rsidRPr="00CE40CF">
              <w:rPr>
                <w:b/>
              </w:rPr>
              <w:t xml:space="preserve"> </w:t>
            </w:r>
          </w:p>
          <w:p w14:paraId="3AAD36A0" w14:textId="77777777" w:rsidR="0039768C" w:rsidRPr="00CE40CF" w:rsidRDefault="0039768C" w:rsidP="00CE40CF">
            <w:pPr>
              <w:spacing w:before="120"/>
              <w:jc w:val="both"/>
              <w:rPr>
                <w:b/>
                <w:bCs/>
              </w:rPr>
            </w:pPr>
            <w:r w:rsidRPr="00CE40CF">
              <w:rPr>
                <w:b/>
                <w:bCs/>
                <w:i/>
              </w:rPr>
              <w:t>Phản ứng cộng hidro</w:t>
            </w:r>
            <w:r w:rsidRPr="00CE40CF">
              <w:rPr>
                <w:b/>
                <w:bCs/>
              </w:rPr>
              <w:t xml:space="preserve"> </w:t>
            </w:r>
          </w:p>
          <w:p w14:paraId="2954FE57" w14:textId="77777777" w:rsidR="0039768C" w:rsidRPr="00CE40CF" w:rsidRDefault="0039768C" w:rsidP="00CE40CF">
            <w:pPr>
              <w:spacing w:before="120"/>
              <w:jc w:val="both"/>
            </w:pPr>
            <w:r w:rsidRPr="00CE40CF">
              <w:t>CH</w:t>
            </w:r>
            <w:r w:rsidRPr="00CE40CF">
              <w:rPr>
                <w:vertAlign w:val="subscript"/>
              </w:rPr>
              <w:t>3</w:t>
            </w:r>
            <w:r w:rsidRPr="00CE40CF">
              <w:t>COCH</w:t>
            </w:r>
            <w:r w:rsidRPr="00CE40CF">
              <w:rPr>
                <w:vertAlign w:val="subscript"/>
              </w:rPr>
              <w:t xml:space="preserve">3 </w:t>
            </w:r>
            <w:r w:rsidRPr="00CE40CF">
              <w:t>+ H</w:t>
            </w:r>
            <w:r w:rsidRPr="00CE40CF">
              <w:rPr>
                <w:vertAlign w:val="subscript"/>
              </w:rPr>
              <w:t>2</w:t>
            </w:r>
            <w:r w:rsidRPr="00CE40CF">
              <w:rPr>
                <w:position w:val="-6"/>
              </w:rPr>
              <w:object w:dxaOrig="859" w:dyaOrig="360" w14:anchorId="72102F8C">
                <v:shape id="_x0000_i1062" type="#_x0000_t75" style="width:42.4pt;height:18pt" o:ole="">
                  <v:imagedata r:id="rId118" o:title=""/>
                </v:shape>
                <o:OLEObject Type="Embed" ProgID="Equation.DSMT4" ShapeID="_x0000_i1062" DrawAspect="Content" ObjectID="_1691343857" r:id="rId119"/>
              </w:object>
            </w:r>
            <w:r w:rsidRPr="00CE40CF">
              <w:t>CH</w:t>
            </w:r>
            <w:r w:rsidRPr="00CE40CF">
              <w:rPr>
                <w:vertAlign w:val="subscript"/>
              </w:rPr>
              <w:t>3</w:t>
            </w:r>
            <w:r w:rsidRPr="00CE40CF">
              <w:t>CH(OH)CH</w:t>
            </w:r>
            <w:r w:rsidRPr="00CE40CF">
              <w:rPr>
                <w:vertAlign w:val="subscript"/>
              </w:rPr>
              <w:t>3</w:t>
            </w:r>
          </w:p>
          <w:p w14:paraId="3CAE0A6D" w14:textId="77777777" w:rsidR="0039768C" w:rsidRPr="00CE40CF" w:rsidRDefault="0039768C" w:rsidP="00CE40CF">
            <w:pPr>
              <w:spacing w:before="120"/>
              <w:jc w:val="both"/>
              <w:rPr>
                <w:b/>
              </w:rPr>
            </w:pPr>
            <w:r w:rsidRPr="00CE40CF">
              <w:rPr>
                <w:b/>
              </w:rPr>
              <w:t xml:space="preserve">2.3. Điều chế </w:t>
            </w:r>
          </w:p>
          <w:p w14:paraId="7BD2C1A0" w14:textId="77777777" w:rsidR="0039768C" w:rsidRPr="00CE40CF" w:rsidRDefault="0039768C" w:rsidP="00CE40CF">
            <w:pPr>
              <w:spacing w:before="120"/>
              <w:rPr>
                <w:b/>
                <w:bCs/>
                <w:i/>
              </w:rPr>
            </w:pPr>
            <w:r w:rsidRPr="00CE40CF">
              <w:rPr>
                <w:b/>
                <w:bCs/>
                <w:i/>
              </w:rPr>
              <w:t xml:space="preserve">2.3.1. Từ ancol </w:t>
            </w:r>
          </w:p>
          <w:p w14:paraId="1C5797E1" w14:textId="6FAFC17C" w:rsidR="0039768C" w:rsidRPr="00CE40CF" w:rsidRDefault="0039768C" w:rsidP="00CE40CF">
            <w:pPr>
              <w:spacing w:before="120"/>
              <w:jc w:val="both"/>
            </w:pPr>
            <w:r w:rsidRPr="00CE40CF">
              <w:rPr>
                <w:b/>
                <w:bCs/>
                <w:i/>
              </w:rPr>
              <w:t>2.3.2.</w:t>
            </w:r>
            <w:r w:rsidRPr="00CE40CF">
              <w:rPr>
                <w:b/>
              </w:rPr>
              <w:t xml:space="preserve"> </w:t>
            </w:r>
            <w:r w:rsidRPr="00CE40CF">
              <w:rPr>
                <w:b/>
                <w:bCs/>
                <w:i/>
              </w:rPr>
              <w:t>Từ hidro cacbon</w:t>
            </w:r>
            <w:r w:rsidRPr="00CE40CF">
              <w:tab/>
            </w:r>
          </w:p>
          <w:p w14:paraId="676A422A" w14:textId="77777777" w:rsidR="0039768C" w:rsidRPr="00CE40CF" w:rsidRDefault="0039768C" w:rsidP="00CE40CF">
            <w:pPr>
              <w:pStyle w:val="Heading3"/>
              <w:ind w:left="480" w:hanging="480"/>
            </w:pPr>
            <w:bookmarkStart w:id="91" w:name="_Toc8233545"/>
            <w:r w:rsidRPr="00CE40CF">
              <w:t>2.4. Ứng dụng</w:t>
            </w:r>
            <w:bookmarkEnd w:id="91"/>
          </w:p>
          <w:p w14:paraId="246B7E3A" w14:textId="57C23932" w:rsidR="0039768C" w:rsidRPr="00CE40CF" w:rsidRDefault="0039768C" w:rsidP="000A6A3D">
            <w:pPr>
              <w:tabs>
                <w:tab w:val="left" w:leader="dot" w:pos="9498"/>
              </w:tabs>
              <w:rPr>
                <w:b/>
                <w:lang w:val="nb-NO"/>
              </w:rPr>
            </w:pPr>
            <w:r w:rsidRPr="00CE40CF">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C157207" w14:textId="77777777" w:rsidR="0039768C" w:rsidRPr="000A6A3D" w:rsidRDefault="0039768C" w:rsidP="006707BB">
            <w:pPr>
              <w:jc w:val="both"/>
              <w:rPr>
                <w:lang w:val="nb-NO"/>
              </w:rPr>
            </w:pPr>
          </w:p>
          <w:p w14:paraId="0DC46451" w14:textId="77777777" w:rsidR="0039768C" w:rsidRPr="000A6A3D" w:rsidRDefault="0039768C" w:rsidP="006707BB">
            <w:pPr>
              <w:jc w:val="both"/>
              <w:rPr>
                <w:lang w:val="nb-NO"/>
              </w:rPr>
            </w:pPr>
          </w:p>
          <w:p w14:paraId="42492EF3" w14:textId="77777777" w:rsidR="0039768C" w:rsidRPr="000A6A3D" w:rsidRDefault="0039768C" w:rsidP="006707BB">
            <w:pPr>
              <w:jc w:val="both"/>
              <w:rPr>
                <w:lang w:val="nb-NO"/>
              </w:rPr>
            </w:pPr>
          </w:p>
          <w:p w14:paraId="0C9AEA9C" w14:textId="7FF5F7ED" w:rsidR="0039768C" w:rsidRDefault="0039768C" w:rsidP="006707BB">
            <w:pPr>
              <w:jc w:val="both"/>
              <w:rPr>
                <w:lang w:val="nb-NO"/>
              </w:rPr>
            </w:pPr>
            <w:r w:rsidRPr="000A6A3D">
              <w:rPr>
                <w:lang w:val="nb-NO"/>
              </w:rPr>
              <w:t xml:space="preserve">GV </w:t>
            </w:r>
            <w:r>
              <w:rPr>
                <w:lang w:val="nb-NO"/>
              </w:rPr>
              <w:t xml:space="preserve">giới thiệu </w:t>
            </w:r>
            <w:r w:rsidR="00EF4382">
              <w:rPr>
                <w:lang w:val="nb-NO"/>
              </w:rPr>
              <w:t>định nghĩa, cách phân loại</w:t>
            </w:r>
            <w:r>
              <w:rPr>
                <w:lang w:val="nb-NO"/>
              </w:rPr>
              <w:t xml:space="preserve"> của an</w:t>
            </w:r>
            <w:r w:rsidR="00EF4382">
              <w:rPr>
                <w:lang w:val="nb-NO"/>
              </w:rPr>
              <w:t>đehit</w:t>
            </w:r>
            <w:r>
              <w:rPr>
                <w:lang w:val="nb-NO"/>
              </w:rPr>
              <w:t>.</w:t>
            </w:r>
          </w:p>
          <w:p w14:paraId="2E271D58" w14:textId="77777777" w:rsidR="0039768C" w:rsidRDefault="0039768C" w:rsidP="006707BB">
            <w:pPr>
              <w:jc w:val="both"/>
              <w:rPr>
                <w:lang w:val="nb-NO"/>
              </w:rPr>
            </w:pPr>
          </w:p>
          <w:p w14:paraId="2D9D7510" w14:textId="77777777" w:rsidR="0039768C" w:rsidRDefault="0039768C" w:rsidP="006707BB">
            <w:pPr>
              <w:jc w:val="both"/>
              <w:rPr>
                <w:lang w:val="nb-NO"/>
              </w:rPr>
            </w:pPr>
          </w:p>
          <w:p w14:paraId="0CA0B438" w14:textId="77777777" w:rsidR="0039768C" w:rsidRPr="000A6A3D" w:rsidRDefault="0039768C" w:rsidP="006707BB">
            <w:pPr>
              <w:jc w:val="both"/>
              <w:rPr>
                <w:lang w:val="nb-NO"/>
              </w:rPr>
            </w:pPr>
            <w:r>
              <w:rPr>
                <w:lang w:val="nb-NO"/>
              </w:rPr>
              <w:t>GV hướng dẫn cách viết CTCT và gọi tên các đồng phân .</w:t>
            </w:r>
          </w:p>
          <w:p w14:paraId="0C2E6DD0" w14:textId="77777777" w:rsidR="0039768C" w:rsidRPr="000A6A3D" w:rsidRDefault="0039768C" w:rsidP="006707BB">
            <w:pPr>
              <w:jc w:val="both"/>
              <w:rPr>
                <w:lang w:val="nb-NO"/>
              </w:rPr>
            </w:pPr>
          </w:p>
          <w:p w14:paraId="6C377124" w14:textId="77777777" w:rsidR="0039768C" w:rsidRPr="000A6A3D" w:rsidRDefault="0039768C" w:rsidP="006707BB">
            <w:pPr>
              <w:jc w:val="both"/>
              <w:rPr>
                <w:lang w:val="de-DE"/>
              </w:rPr>
            </w:pPr>
          </w:p>
          <w:p w14:paraId="25FC7534" w14:textId="77777777" w:rsidR="0039768C" w:rsidRPr="000A6A3D" w:rsidRDefault="0039768C" w:rsidP="006707BB">
            <w:pPr>
              <w:jc w:val="both"/>
              <w:rPr>
                <w:lang w:val="de-DE"/>
              </w:rPr>
            </w:pPr>
          </w:p>
          <w:p w14:paraId="6B820347" w14:textId="77777777" w:rsidR="0039768C" w:rsidRPr="000A6A3D" w:rsidRDefault="0039768C" w:rsidP="006707BB">
            <w:pPr>
              <w:jc w:val="both"/>
              <w:rPr>
                <w:lang w:val="de-DE"/>
              </w:rPr>
            </w:pPr>
          </w:p>
          <w:p w14:paraId="75C498C0" w14:textId="77777777" w:rsidR="0039768C" w:rsidRDefault="0039768C" w:rsidP="006707BB">
            <w:pPr>
              <w:jc w:val="both"/>
              <w:rPr>
                <w:lang w:val="de-DE"/>
              </w:rPr>
            </w:pPr>
            <w:r>
              <w:rPr>
                <w:lang w:val="de-DE"/>
              </w:rPr>
              <w:t>GV nêu câu hỏi</w:t>
            </w:r>
          </w:p>
          <w:p w14:paraId="1224F590" w14:textId="77777777" w:rsidR="0039768C" w:rsidRDefault="0039768C" w:rsidP="006707BB">
            <w:pPr>
              <w:jc w:val="both"/>
              <w:rPr>
                <w:lang w:val="de-DE"/>
              </w:rPr>
            </w:pPr>
          </w:p>
          <w:p w14:paraId="2EED59E0" w14:textId="77777777" w:rsidR="0039768C" w:rsidRDefault="0039768C" w:rsidP="006707BB">
            <w:pPr>
              <w:ind w:right="51"/>
              <w:jc w:val="both"/>
              <w:rPr>
                <w:lang w:val="nb-NO"/>
              </w:rPr>
            </w:pPr>
          </w:p>
          <w:p w14:paraId="6DBF9F6E" w14:textId="77777777" w:rsidR="00EF4382" w:rsidRDefault="00EF4382" w:rsidP="006707BB">
            <w:pPr>
              <w:ind w:right="51"/>
              <w:jc w:val="both"/>
              <w:rPr>
                <w:lang w:val="nb-NO"/>
              </w:rPr>
            </w:pPr>
          </w:p>
          <w:p w14:paraId="5FB92916" w14:textId="3F84EC15" w:rsidR="0039768C" w:rsidRPr="000A6A3D" w:rsidRDefault="0039768C" w:rsidP="006707BB">
            <w:pPr>
              <w:ind w:right="51"/>
              <w:jc w:val="both"/>
              <w:rPr>
                <w:lang w:val="nb-NO"/>
              </w:rPr>
            </w:pPr>
            <w:r>
              <w:rPr>
                <w:lang w:val="nb-NO"/>
              </w:rPr>
              <w:t>GV hướng dẫn cách viết phương trình phản ứng cộng, phản ứng t</w:t>
            </w:r>
            <w:r w:rsidR="00EF4382">
              <w:rPr>
                <w:lang w:val="nb-NO"/>
              </w:rPr>
              <w:t>ráng bạc</w:t>
            </w:r>
            <w:r>
              <w:rPr>
                <w:lang w:val="nb-NO"/>
              </w:rPr>
              <w:t>.</w:t>
            </w:r>
          </w:p>
          <w:p w14:paraId="5D6A22E2" w14:textId="77777777" w:rsidR="0039768C" w:rsidRPr="000A6A3D" w:rsidRDefault="0039768C" w:rsidP="006707BB">
            <w:pPr>
              <w:jc w:val="both"/>
              <w:rPr>
                <w:lang w:val="nb-NO"/>
              </w:rPr>
            </w:pPr>
          </w:p>
          <w:p w14:paraId="4BC91589" w14:textId="77777777" w:rsidR="0039768C" w:rsidRPr="000A6A3D" w:rsidRDefault="0039768C" w:rsidP="006707BB">
            <w:pPr>
              <w:jc w:val="both"/>
              <w:rPr>
                <w:lang w:val="nb-NO"/>
              </w:rPr>
            </w:pPr>
          </w:p>
          <w:p w14:paraId="7C4C1603" w14:textId="77777777" w:rsidR="0039768C" w:rsidRDefault="0039768C" w:rsidP="006707BB">
            <w:pPr>
              <w:jc w:val="both"/>
              <w:rPr>
                <w:lang w:val="de-DE"/>
              </w:rPr>
            </w:pPr>
          </w:p>
          <w:p w14:paraId="0DF56ADA" w14:textId="77777777" w:rsidR="0039768C" w:rsidRDefault="0039768C" w:rsidP="006707BB">
            <w:pPr>
              <w:jc w:val="both"/>
              <w:rPr>
                <w:lang w:val="de-DE"/>
              </w:rPr>
            </w:pPr>
          </w:p>
          <w:p w14:paraId="1B10E71E" w14:textId="77777777" w:rsidR="0039768C" w:rsidRDefault="0039768C" w:rsidP="006707BB">
            <w:pPr>
              <w:jc w:val="both"/>
              <w:rPr>
                <w:lang w:val="de-DE"/>
              </w:rPr>
            </w:pPr>
          </w:p>
          <w:p w14:paraId="490C28B9" w14:textId="77777777" w:rsidR="0039768C" w:rsidRDefault="0039768C" w:rsidP="006707BB">
            <w:pPr>
              <w:jc w:val="both"/>
              <w:rPr>
                <w:lang w:val="de-DE"/>
              </w:rPr>
            </w:pPr>
          </w:p>
          <w:p w14:paraId="72832815" w14:textId="7AE491BB" w:rsidR="0039768C" w:rsidRDefault="0039768C" w:rsidP="006707BB">
            <w:pPr>
              <w:jc w:val="both"/>
              <w:rPr>
                <w:lang w:val="de-DE"/>
              </w:rPr>
            </w:pPr>
            <w:r w:rsidRPr="000A6A3D">
              <w:rPr>
                <w:lang w:val="de-DE"/>
              </w:rPr>
              <w:t>G</w:t>
            </w:r>
            <w:r w:rsidR="00EF4382">
              <w:rPr>
                <w:lang w:val="de-DE"/>
              </w:rPr>
              <w:t>V giới thiệu</w:t>
            </w:r>
            <w:r w:rsidRPr="000A6A3D">
              <w:rPr>
                <w:lang w:val="de-DE"/>
              </w:rPr>
              <w:t xml:space="preserve"> </w:t>
            </w:r>
            <w:r>
              <w:rPr>
                <w:lang w:val="de-DE"/>
              </w:rPr>
              <w:t>phương pháp điều chế.</w:t>
            </w:r>
          </w:p>
          <w:p w14:paraId="636C36AB" w14:textId="77777777" w:rsidR="0039768C" w:rsidRDefault="0039768C" w:rsidP="006707BB">
            <w:pPr>
              <w:jc w:val="both"/>
              <w:rPr>
                <w:lang w:val="de-DE"/>
              </w:rPr>
            </w:pPr>
            <w:r>
              <w:rPr>
                <w:lang w:val="de-DE"/>
              </w:rPr>
              <w:t>GV nêu câu hỏi</w:t>
            </w:r>
            <w:r w:rsidR="00B73B29">
              <w:rPr>
                <w:lang w:val="de-DE"/>
              </w:rPr>
              <w:t>.</w:t>
            </w:r>
          </w:p>
          <w:p w14:paraId="6EA50B21" w14:textId="77777777" w:rsidR="00B73B29" w:rsidRDefault="00B73B29" w:rsidP="006707BB">
            <w:pPr>
              <w:jc w:val="both"/>
              <w:rPr>
                <w:lang w:val="de-DE"/>
              </w:rPr>
            </w:pPr>
          </w:p>
          <w:p w14:paraId="4CA8D6E4" w14:textId="16204E25" w:rsidR="00B73B29" w:rsidRDefault="00B73B29" w:rsidP="006707BB">
            <w:pPr>
              <w:jc w:val="both"/>
              <w:rPr>
                <w:lang w:val="de-DE"/>
              </w:rPr>
            </w:pPr>
            <w:r w:rsidRPr="000A6A3D">
              <w:rPr>
                <w:lang w:val="de-DE"/>
              </w:rPr>
              <w:t>G</w:t>
            </w:r>
            <w:r>
              <w:rPr>
                <w:lang w:val="de-DE"/>
              </w:rPr>
              <w:t>V so sánh với anđehit, giới thiệu</w:t>
            </w:r>
            <w:r w:rsidRPr="000A6A3D">
              <w:rPr>
                <w:lang w:val="de-DE"/>
              </w:rPr>
              <w:t xml:space="preserve"> </w:t>
            </w:r>
            <w:r>
              <w:rPr>
                <w:lang w:val="de-DE"/>
              </w:rPr>
              <w:t>định nghĩa, cách gọi tên xeton.</w:t>
            </w:r>
          </w:p>
          <w:p w14:paraId="170A241D" w14:textId="77777777" w:rsidR="00B73B29" w:rsidRDefault="00B73B29" w:rsidP="006707BB">
            <w:pPr>
              <w:jc w:val="both"/>
              <w:rPr>
                <w:lang w:val="nb-NO"/>
              </w:rPr>
            </w:pPr>
          </w:p>
          <w:p w14:paraId="7B181A9D" w14:textId="5A633F3A" w:rsidR="00B73B29" w:rsidRPr="000A6A3D" w:rsidRDefault="00B73B29" w:rsidP="006707BB">
            <w:pPr>
              <w:ind w:right="51"/>
              <w:jc w:val="both"/>
              <w:rPr>
                <w:lang w:val="nb-NO"/>
              </w:rPr>
            </w:pPr>
            <w:r>
              <w:rPr>
                <w:lang w:val="nb-NO"/>
              </w:rPr>
              <w:t>GV hướng dẫn cách viết phương trình phản ứng cộng.</w:t>
            </w:r>
          </w:p>
          <w:p w14:paraId="66C1EE12" w14:textId="77777777" w:rsidR="00B73B29" w:rsidRPr="000A6A3D" w:rsidRDefault="00B73B29" w:rsidP="006707BB">
            <w:pPr>
              <w:jc w:val="both"/>
              <w:rPr>
                <w:lang w:val="nb-NO"/>
              </w:rPr>
            </w:pPr>
          </w:p>
          <w:p w14:paraId="402B3C28" w14:textId="77777777" w:rsidR="00B73B29" w:rsidRDefault="00B73B29" w:rsidP="006707BB">
            <w:pPr>
              <w:jc w:val="both"/>
              <w:rPr>
                <w:lang w:val="de-DE"/>
              </w:rPr>
            </w:pPr>
          </w:p>
          <w:p w14:paraId="55AF9E00" w14:textId="77777777" w:rsidR="00B73B29" w:rsidRDefault="00B73B29" w:rsidP="006707BB">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181D6E19" w14:textId="4D4D4D2D" w:rsidR="00B73B29" w:rsidRPr="007143E5" w:rsidRDefault="00B73B29" w:rsidP="006707BB">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8C9E45" w14:textId="77777777" w:rsidR="0039768C" w:rsidRPr="000A6A3D" w:rsidRDefault="0039768C" w:rsidP="006707BB">
            <w:pPr>
              <w:jc w:val="both"/>
              <w:rPr>
                <w:lang w:val="nb-NO"/>
              </w:rPr>
            </w:pPr>
          </w:p>
          <w:p w14:paraId="18A0A61E" w14:textId="77777777" w:rsidR="0039768C" w:rsidRPr="000A6A3D" w:rsidRDefault="0039768C" w:rsidP="006707BB">
            <w:pPr>
              <w:jc w:val="both"/>
              <w:rPr>
                <w:lang w:val="nb-NO"/>
              </w:rPr>
            </w:pPr>
          </w:p>
          <w:p w14:paraId="661199B3" w14:textId="77777777" w:rsidR="0039768C" w:rsidRPr="000A6A3D" w:rsidRDefault="0039768C" w:rsidP="006707BB">
            <w:pPr>
              <w:jc w:val="both"/>
              <w:rPr>
                <w:lang w:val="nb-NO"/>
              </w:rPr>
            </w:pPr>
          </w:p>
          <w:p w14:paraId="4C4248D6" w14:textId="77777777" w:rsidR="0039768C" w:rsidRPr="000A6A3D" w:rsidRDefault="0039768C" w:rsidP="006707BB">
            <w:pPr>
              <w:jc w:val="both"/>
              <w:rPr>
                <w:lang w:val="nb-NO"/>
              </w:rPr>
            </w:pPr>
            <w:r w:rsidRPr="000A6A3D">
              <w:rPr>
                <w:lang w:val="nb-NO"/>
              </w:rPr>
              <w:t>HS theo dõi, ghi bài.</w:t>
            </w:r>
          </w:p>
          <w:p w14:paraId="25F1074B" w14:textId="77777777" w:rsidR="0039768C" w:rsidRPr="000A6A3D" w:rsidRDefault="0039768C" w:rsidP="006707BB">
            <w:pPr>
              <w:jc w:val="both"/>
              <w:rPr>
                <w:lang w:val="nb-NO"/>
              </w:rPr>
            </w:pPr>
          </w:p>
          <w:p w14:paraId="2AB1A203" w14:textId="77777777" w:rsidR="0039768C" w:rsidRPr="000A6A3D" w:rsidRDefault="0039768C" w:rsidP="006707BB">
            <w:pPr>
              <w:jc w:val="both"/>
              <w:rPr>
                <w:lang w:val="nb-NO"/>
              </w:rPr>
            </w:pPr>
          </w:p>
          <w:p w14:paraId="7BA117CA" w14:textId="77777777" w:rsidR="0039768C" w:rsidRPr="000A6A3D" w:rsidRDefault="0039768C" w:rsidP="006707BB">
            <w:pPr>
              <w:jc w:val="both"/>
              <w:rPr>
                <w:lang w:val="nb-NO"/>
              </w:rPr>
            </w:pPr>
          </w:p>
          <w:p w14:paraId="52C23B0E" w14:textId="77777777" w:rsidR="00EF4382" w:rsidRDefault="00EF4382" w:rsidP="006707BB">
            <w:pPr>
              <w:jc w:val="both"/>
              <w:rPr>
                <w:lang w:val="nb-NO"/>
              </w:rPr>
            </w:pPr>
            <w:r w:rsidRPr="000A6A3D">
              <w:rPr>
                <w:lang w:val="nb-NO"/>
              </w:rPr>
              <w:t>HS theo dõi, ghi bài.</w:t>
            </w:r>
          </w:p>
          <w:p w14:paraId="0F1C45D5" w14:textId="00607303" w:rsidR="0039768C" w:rsidRPr="000A6A3D" w:rsidRDefault="0039768C" w:rsidP="006707BB">
            <w:pPr>
              <w:jc w:val="both"/>
              <w:rPr>
                <w:lang w:val="nb-NO"/>
              </w:rPr>
            </w:pPr>
            <w:r>
              <w:rPr>
                <w:lang w:val="nb-NO"/>
              </w:rPr>
              <w:t>HS làm bài luyện tập</w:t>
            </w:r>
          </w:p>
          <w:p w14:paraId="4AAFA55D" w14:textId="77777777" w:rsidR="0039768C" w:rsidRPr="000A6A3D" w:rsidRDefault="0039768C" w:rsidP="006707BB">
            <w:pPr>
              <w:jc w:val="both"/>
              <w:rPr>
                <w:lang w:val="nb-NO"/>
              </w:rPr>
            </w:pPr>
          </w:p>
          <w:p w14:paraId="474DEEE1" w14:textId="77777777" w:rsidR="0039768C" w:rsidRPr="000A6A3D" w:rsidRDefault="0039768C" w:rsidP="006707BB">
            <w:pPr>
              <w:jc w:val="both"/>
              <w:rPr>
                <w:lang w:val="nb-NO"/>
              </w:rPr>
            </w:pPr>
          </w:p>
          <w:p w14:paraId="13D20808" w14:textId="77777777" w:rsidR="0039768C" w:rsidRDefault="0039768C" w:rsidP="006707BB">
            <w:pPr>
              <w:jc w:val="both"/>
              <w:rPr>
                <w:lang w:val="nb-NO"/>
              </w:rPr>
            </w:pPr>
          </w:p>
          <w:p w14:paraId="7B8AC9A8" w14:textId="77777777" w:rsidR="0039768C" w:rsidRDefault="0039768C" w:rsidP="006707BB">
            <w:pPr>
              <w:spacing w:line="276" w:lineRule="auto"/>
              <w:jc w:val="both"/>
              <w:rPr>
                <w:lang w:val="nb-NO"/>
              </w:rPr>
            </w:pPr>
            <w:r>
              <w:rPr>
                <w:lang w:val="nb-NO"/>
              </w:rPr>
              <w:t>HS trả lời, ghi bài.</w:t>
            </w:r>
          </w:p>
          <w:p w14:paraId="16673F6C" w14:textId="77777777" w:rsidR="0039768C" w:rsidRDefault="0039768C" w:rsidP="006707BB">
            <w:pPr>
              <w:jc w:val="both"/>
              <w:rPr>
                <w:lang w:val="nb-NO"/>
              </w:rPr>
            </w:pPr>
          </w:p>
          <w:p w14:paraId="11F8E2C9" w14:textId="77777777" w:rsidR="0039768C" w:rsidRDefault="0039768C" w:rsidP="006707BB">
            <w:pPr>
              <w:jc w:val="both"/>
              <w:rPr>
                <w:lang w:val="nb-NO"/>
              </w:rPr>
            </w:pPr>
          </w:p>
          <w:p w14:paraId="6961C9B4" w14:textId="77777777" w:rsidR="00EF4382" w:rsidRDefault="00EF4382" w:rsidP="006707BB">
            <w:pPr>
              <w:jc w:val="both"/>
              <w:rPr>
                <w:lang w:val="nb-NO"/>
              </w:rPr>
            </w:pPr>
          </w:p>
          <w:p w14:paraId="1420F69D" w14:textId="77777777" w:rsidR="0039768C" w:rsidRPr="000A6A3D" w:rsidRDefault="0039768C" w:rsidP="006707BB">
            <w:pPr>
              <w:jc w:val="both"/>
              <w:rPr>
                <w:lang w:val="nb-NO"/>
              </w:rPr>
            </w:pPr>
            <w:r w:rsidRPr="000A6A3D">
              <w:rPr>
                <w:lang w:val="nb-NO"/>
              </w:rPr>
              <w:t xml:space="preserve">HS theo dõi, ghi bài </w:t>
            </w:r>
          </w:p>
          <w:p w14:paraId="4FA1A459" w14:textId="77777777" w:rsidR="0039768C" w:rsidRPr="000A6A3D" w:rsidRDefault="0039768C" w:rsidP="006707BB">
            <w:pPr>
              <w:jc w:val="both"/>
              <w:rPr>
                <w:lang w:val="nb-NO"/>
              </w:rPr>
            </w:pPr>
          </w:p>
          <w:p w14:paraId="072AD6D5" w14:textId="77777777" w:rsidR="0039768C" w:rsidRPr="000A6A3D" w:rsidRDefault="0039768C" w:rsidP="006707BB">
            <w:pPr>
              <w:jc w:val="both"/>
              <w:rPr>
                <w:lang w:val="nb-NO"/>
              </w:rPr>
            </w:pPr>
            <w:r>
              <w:rPr>
                <w:lang w:val="nb-NO"/>
              </w:rPr>
              <w:t>HS làm bài luyện tập</w:t>
            </w:r>
          </w:p>
          <w:p w14:paraId="11805D75" w14:textId="77777777" w:rsidR="0039768C" w:rsidRPr="000A6A3D" w:rsidRDefault="0039768C" w:rsidP="006707BB">
            <w:pPr>
              <w:jc w:val="both"/>
              <w:rPr>
                <w:lang w:val="nb-NO"/>
              </w:rPr>
            </w:pPr>
          </w:p>
          <w:p w14:paraId="048E0E33" w14:textId="77777777" w:rsidR="0039768C" w:rsidRPr="000A6A3D" w:rsidRDefault="0039768C" w:rsidP="006707BB">
            <w:pPr>
              <w:jc w:val="both"/>
              <w:rPr>
                <w:lang w:val="nb-NO"/>
              </w:rPr>
            </w:pPr>
          </w:p>
          <w:p w14:paraId="58C372F2" w14:textId="77777777" w:rsidR="0039768C" w:rsidRPr="000A6A3D" w:rsidRDefault="0039768C" w:rsidP="006707BB">
            <w:pPr>
              <w:jc w:val="both"/>
              <w:rPr>
                <w:lang w:val="nb-NO"/>
              </w:rPr>
            </w:pPr>
          </w:p>
          <w:p w14:paraId="5D1DA580" w14:textId="77777777" w:rsidR="0039768C" w:rsidRPr="000A6A3D" w:rsidRDefault="0039768C" w:rsidP="006707BB">
            <w:pPr>
              <w:jc w:val="both"/>
              <w:rPr>
                <w:lang w:val="nb-NO"/>
              </w:rPr>
            </w:pPr>
          </w:p>
          <w:p w14:paraId="5562F571" w14:textId="77777777" w:rsidR="0039768C" w:rsidRDefault="0039768C" w:rsidP="006707BB">
            <w:pPr>
              <w:jc w:val="both"/>
              <w:rPr>
                <w:lang w:val="nb-NO"/>
              </w:rPr>
            </w:pPr>
          </w:p>
          <w:p w14:paraId="506ED700" w14:textId="77777777" w:rsidR="0039768C" w:rsidRPr="000A6A3D" w:rsidRDefault="0039768C" w:rsidP="006707BB">
            <w:pPr>
              <w:jc w:val="both"/>
              <w:rPr>
                <w:lang w:val="nb-NO"/>
              </w:rPr>
            </w:pPr>
          </w:p>
          <w:p w14:paraId="5CA4477A" w14:textId="77777777" w:rsidR="0039768C" w:rsidRPr="000A6A3D" w:rsidRDefault="0039768C" w:rsidP="006707BB">
            <w:pPr>
              <w:jc w:val="both"/>
              <w:rPr>
                <w:lang w:val="nb-NO"/>
              </w:rPr>
            </w:pPr>
            <w:r w:rsidRPr="000A6A3D">
              <w:rPr>
                <w:lang w:val="nb-NO"/>
              </w:rPr>
              <w:t>HS theo dõi, ghi bài</w:t>
            </w:r>
          </w:p>
          <w:p w14:paraId="2556F3FB" w14:textId="77777777" w:rsidR="0039768C" w:rsidRDefault="0039768C" w:rsidP="006707BB">
            <w:pPr>
              <w:jc w:val="both"/>
              <w:rPr>
                <w:lang w:val="nb-NO"/>
              </w:rPr>
            </w:pPr>
          </w:p>
          <w:p w14:paraId="13DAA3CD" w14:textId="77777777" w:rsidR="0039768C" w:rsidRDefault="0039768C" w:rsidP="006707BB">
            <w:pPr>
              <w:jc w:val="both"/>
              <w:rPr>
                <w:lang w:val="nb-NO"/>
              </w:rPr>
            </w:pPr>
          </w:p>
          <w:p w14:paraId="103735B6" w14:textId="77777777" w:rsidR="0039768C" w:rsidRDefault="0039768C" w:rsidP="006707BB">
            <w:pPr>
              <w:jc w:val="both"/>
              <w:rPr>
                <w:lang w:val="nb-NO"/>
              </w:rPr>
            </w:pPr>
            <w:r>
              <w:rPr>
                <w:lang w:val="nb-NO"/>
              </w:rPr>
              <w:t>HS trả lời, ghi bài.</w:t>
            </w:r>
          </w:p>
          <w:p w14:paraId="311441CA" w14:textId="77777777" w:rsidR="00B73B29" w:rsidRDefault="00B73B29" w:rsidP="006707BB">
            <w:pPr>
              <w:jc w:val="both"/>
              <w:rPr>
                <w:lang w:val="nb-NO"/>
              </w:rPr>
            </w:pPr>
          </w:p>
          <w:p w14:paraId="7A38DAC9" w14:textId="77777777" w:rsidR="00B73B29" w:rsidRDefault="00B73B29" w:rsidP="006707BB">
            <w:pPr>
              <w:jc w:val="both"/>
              <w:rPr>
                <w:lang w:val="nb-NO"/>
              </w:rPr>
            </w:pPr>
            <w:r w:rsidRPr="000A6A3D">
              <w:rPr>
                <w:lang w:val="nb-NO"/>
              </w:rPr>
              <w:t>HS theo dõi, ghi bài</w:t>
            </w:r>
            <w:r w:rsidR="007C3201">
              <w:rPr>
                <w:lang w:val="nb-NO"/>
              </w:rPr>
              <w:t>.</w:t>
            </w:r>
          </w:p>
          <w:p w14:paraId="776478A3" w14:textId="77777777" w:rsidR="007C3201" w:rsidRDefault="007C3201" w:rsidP="006707BB">
            <w:pPr>
              <w:jc w:val="both"/>
              <w:rPr>
                <w:lang w:val="nb-NO"/>
              </w:rPr>
            </w:pPr>
          </w:p>
          <w:p w14:paraId="64750D5C" w14:textId="77777777" w:rsidR="007C3201" w:rsidRDefault="007C3201" w:rsidP="006707BB">
            <w:pPr>
              <w:jc w:val="both"/>
              <w:rPr>
                <w:lang w:val="nb-NO"/>
              </w:rPr>
            </w:pPr>
          </w:p>
          <w:p w14:paraId="798E5DE8" w14:textId="77777777" w:rsidR="007C3201" w:rsidRDefault="007C3201" w:rsidP="006707BB">
            <w:pPr>
              <w:jc w:val="both"/>
              <w:rPr>
                <w:lang w:val="nb-NO"/>
              </w:rPr>
            </w:pPr>
          </w:p>
          <w:p w14:paraId="65B5852A" w14:textId="77777777" w:rsidR="007C3201" w:rsidRPr="000A6A3D" w:rsidRDefault="007C3201" w:rsidP="006707BB">
            <w:pPr>
              <w:jc w:val="both"/>
              <w:rPr>
                <w:lang w:val="nb-NO"/>
              </w:rPr>
            </w:pPr>
            <w:r w:rsidRPr="000A6A3D">
              <w:rPr>
                <w:lang w:val="nb-NO"/>
              </w:rPr>
              <w:t xml:space="preserve">HS theo dõi, ghi bài </w:t>
            </w:r>
          </w:p>
          <w:p w14:paraId="7FC28E12" w14:textId="77777777" w:rsidR="007C3201" w:rsidRPr="000A6A3D" w:rsidRDefault="007C3201" w:rsidP="006707BB">
            <w:pPr>
              <w:jc w:val="both"/>
              <w:rPr>
                <w:lang w:val="nb-NO"/>
              </w:rPr>
            </w:pPr>
          </w:p>
          <w:p w14:paraId="493A41AA" w14:textId="77777777" w:rsidR="007C3201" w:rsidRDefault="007C3201" w:rsidP="006707BB">
            <w:pPr>
              <w:jc w:val="both"/>
              <w:rPr>
                <w:lang w:val="nb-NO"/>
              </w:rPr>
            </w:pPr>
          </w:p>
          <w:p w14:paraId="6E24B78B" w14:textId="77777777" w:rsidR="007C3201" w:rsidRDefault="007C3201" w:rsidP="006707BB">
            <w:pPr>
              <w:jc w:val="both"/>
              <w:rPr>
                <w:lang w:val="nb-NO"/>
              </w:rPr>
            </w:pPr>
          </w:p>
          <w:p w14:paraId="11A24F2D" w14:textId="77777777" w:rsidR="007C3201" w:rsidRPr="000A6A3D" w:rsidRDefault="007C3201" w:rsidP="006707BB">
            <w:pPr>
              <w:jc w:val="both"/>
              <w:rPr>
                <w:lang w:val="nb-NO"/>
              </w:rPr>
            </w:pPr>
          </w:p>
          <w:p w14:paraId="5AF5E1C2" w14:textId="77777777" w:rsidR="007C3201" w:rsidRPr="000A6A3D" w:rsidRDefault="007C3201" w:rsidP="006707BB">
            <w:pPr>
              <w:jc w:val="both"/>
              <w:rPr>
                <w:lang w:val="nb-NO"/>
              </w:rPr>
            </w:pPr>
            <w:r w:rsidRPr="000A6A3D">
              <w:rPr>
                <w:lang w:val="nb-NO"/>
              </w:rPr>
              <w:t>HS theo dõi, ghi bài</w:t>
            </w:r>
          </w:p>
          <w:p w14:paraId="25E2C8DD" w14:textId="77777777" w:rsidR="007C3201" w:rsidRDefault="007C3201" w:rsidP="006707BB">
            <w:pPr>
              <w:jc w:val="both"/>
              <w:rPr>
                <w:lang w:val="nb-NO"/>
              </w:rPr>
            </w:pPr>
          </w:p>
          <w:p w14:paraId="084083A8" w14:textId="77777777" w:rsidR="007C3201" w:rsidRDefault="007C3201" w:rsidP="006707BB">
            <w:pPr>
              <w:jc w:val="both"/>
              <w:rPr>
                <w:lang w:val="nb-NO"/>
              </w:rPr>
            </w:pPr>
          </w:p>
          <w:p w14:paraId="2E076E71" w14:textId="77777777" w:rsidR="007C3201" w:rsidRDefault="007C3201" w:rsidP="006707BB">
            <w:pPr>
              <w:jc w:val="both"/>
              <w:rPr>
                <w:lang w:val="nb-NO"/>
              </w:rPr>
            </w:pPr>
            <w:r>
              <w:rPr>
                <w:lang w:val="nb-NO"/>
              </w:rPr>
              <w:t>HS trả lời, ghi bài.</w:t>
            </w:r>
          </w:p>
          <w:p w14:paraId="2CD5D9E2" w14:textId="712C9E79" w:rsidR="007C3201" w:rsidRPr="007143E5" w:rsidRDefault="007C3201" w:rsidP="006707BB">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39768C" w:rsidRPr="000A6A3D" w:rsidRDefault="0039768C" w:rsidP="000A6A3D">
            <w:pPr>
              <w:rPr>
                <w:lang w:val="nb-NO"/>
              </w:rPr>
            </w:pPr>
          </w:p>
          <w:p w14:paraId="33064636" w14:textId="77777777" w:rsidR="0039768C" w:rsidRPr="000A6A3D" w:rsidRDefault="0039768C" w:rsidP="000A6A3D">
            <w:pPr>
              <w:jc w:val="center"/>
              <w:rPr>
                <w:lang w:val="pt-BR"/>
              </w:rPr>
            </w:pPr>
          </w:p>
          <w:p w14:paraId="386DF20D" w14:textId="19A5719D" w:rsidR="0039768C" w:rsidRPr="000A6A3D" w:rsidRDefault="0039768C" w:rsidP="00286D7F">
            <w:pPr>
              <w:jc w:val="center"/>
              <w:rPr>
                <w:lang w:val="pt-BR"/>
              </w:rPr>
            </w:pPr>
            <w:r>
              <w:rPr>
                <w:lang w:val="pt-BR"/>
              </w:rPr>
              <w:t>30</w:t>
            </w:r>
          </w:p>
          <w:p w14:paraId="6CEBA0D4" w14:textId="77777777" w:rsidR="0039768C" w:rsidRPr="000A6A3D" w:rsidRDefault="0039768C" w:rsidP="00286D7F">
            <w:pPr>
              <w:jc w:val="center"/>
              <w:rPr>
                <w:lang w:val="pt-BR"/>
              </w:rPr>
            </w:pPr>
            <w:r w:rsidRPr="000A6A3D">
              <w:rPr>
                <w:lang w:val="pt-BR"/>
              </w:rPr>
              <w:t>phút</w:t>
            </w:r>
          </w:p>
          <w:p w14:paraId="2E6F7A5C" w14:textId="77777777" w:rsidR="0039768C" w:rsidRPr="000A6A3D" w:rsidRDefault="0039768C" w:rsidP="000A6A3D">
            <w:pPr>
              <w:jc w:val="center"/>
              <w:rPr>
                <w:lang w:val="pt-BR"/>
              </w:rPr>
            </w:pPr>
          </w:p>
          <w:p w14:paraId="05B5EF1F" w14:textId="77777777" w:rsidR="0039768C" w:rsidRPr="000A6A3D" w:rsidRDefault="0039768C" w:rsidP="000A6A3D">
            <w:pPr>
              <w:jc w:val="center"/>
              <w:rPr>
                <w:lang w:val="pt-BR"/>
              </w:rPr>
            </w:pPr>
          </w:p>
          <w:p w14:paraId="2FA3279E" w14:textId="77777777" w:rsidR="0039768C" w:rsidRPr="000A6A3D" w:rsidRDefault="0039768C" w:rsidP="000A6A3D">
            <w:pPr>
              <w:jc w:val="center"/>
              <w:rPr>
                <w:lang w:val="pt-BR"/>
              </w:rPr>
            </w:pPr>
          </w:p>
          <w:p w14:paraId="2133AA72" w14:textId="77777777" w:rsidR="0039768C" w:rsidRPr="000A6A3D" w:rsidRDefault="0039768C" w:rsidP="000A6A3D">
            <w:pPr>
              <w:jc w:val="center"/>
              <w:rPr>
                <w:lang w:val="pt-BR"/>
              </w:rPr>
            </w:pPr>
          </w:p>
          <w:p w14:paraId="561EAD48" w14:textId="77777777" w:rsidR="0039768C" w:rsidRPr="000A6A3D" w:rsidRDefault="0039768C" w:rsidP="000A6A3D">
            <w:pPr>
              <w:jc w:val="center"/>
              <w:rPr>
                <w:lang w:val="pt-BR"/>
              </w:rPr>
            </w:pPr>
          </w:p>
          <w:p w14:paraId="71EA8323" w14:textId="77777777" w:rsidR="0039768C" w:rsidRPr="000A6A3D" w:rsidRDefault="0039768C" w:rsidP="000A6A3D">
            <w:pPr>
              <w:jc w:val="center"/>
              <w:rPr>
                <w:lang w:val="pt-BR"/>
              </w:rPr>
            </w:pPr>
          </w:p>
          <w:p w14:paraId="4CB5C9B4" w14:textId="77777777" w:rsidR="0039768C" w:rsidRPr="000A6A3D" w:rsidRDefault="0039768C" w:rsidP="000A6A3D">
            <w:pPr>
              <w:jc w:val="center"/>
              <w:rPr>
                <w:lang w:val="pt-BR"/>
              </w:rPr>
            </w:pPr>
          </w:p>
          <w:p w14:paraId="7507DF1F" w14:textId="02005C01" w:rsidR="0039768C" w:rsidRDefault="0039768C" w:rsidP="000A6A3D">
            <w:pPr>
              <w:jc w:val="center"/>
              <w:rPr>
                <w:lang w:val="pt-BR"/>
              </w:rPr>
            </w:pPr>
          </w:p>
          <w:p w14:paraId="62D6314F" w14:textId="4E2E7E37" w:rsidR="0039768C" w:rsidRDefault="0039768C" w:rsidP="000A6A3D">
            <w:pPr>
              <w:jc w:val="center"/>
              <w:rPr>
                <w:lang w:val="pt-BR"/>
              </w:rPr>
            </w:pPr>
          </w:p>
          <w:p w14:paraId="68ACDEA4" w14:textId="77777777" w:rsidR="0039768C" w:rsidRPr="000A6A3D" w:rsidRDefault="0039768C" w:rsidP="000A6A3D">
            <w:pPr>
              <w:jc w:val="center"/>
              <w:rPr>
                <w:lang w:val="pt-BR"/>
              </w:rPr>
            </w:pPr>
          </w:p>
          <w:p w14:paraId="4A079535" w14:textId="77777777" w:rsidR="0039768C" w:rsidRPr="000A6A3D" w:rsidRDefault="0039768C" w:rsidP="000A6A3D">
            <w:pPr>
              <w:jc w:val="center"/>
              <w:rPr>
                <w:lang w:val="pt-BR"/>
              </w:rPr>
            </w:pPr>
          </w:p>
          <w:p w14:paraId="5B080372" w14:textId="77777777" w:rsidR="0039768C" w:rsidRPr="000A6A3D" w:rsidRDefault="0039768C" w:rsidP="00286D7F">
            <w:pPr>
              <w:jc w:val="center"/>
              <w:rPr>
                <w:lang w:val="pt-BR"/>
              </w:rPr>
            </w:pPr>
            <w:r>
              <w:rPr>
                <w:lang w:val="pt-BR"/>
              </w:rPr>
              <w:t>30</w:t>
            </w:r>
          </w:p>
          <w:p w14:paraId="5D7913BD" w14:textId="77777777" w:rsidR="0039768C" w:rsidRPr="000A6A3D" w:rsidRDefault="0039768C" w:rsidP="00286D7F">
            <w:pPr>
              <w:jc w:val="center"/>
              <w:rPr>
                <w:lang w:val="pt-BR"/>
              </w:rPr>
            </w:pPr>
            <w:r w:rsidRPr="000A6A3D">
              <w:rPr>
                <w:lang w:val="pt-BR"/>
              </w:rPr>
              <w:t>phút</w:t>
            </w:r>
          </w:p>
          <w:p w14:paraId="1FF3F04B" w14:textId="77777777" w:rsidR="0039768C" w:rsidRPr="000A6A3D" w:rsidRDefault="0039768C" w:rsidP="000A6A3D">
            <w:pPr>
              <w:jc w:val="center"/>
              <w:rPr>
                <w:lang w:val="pt-BR"/>
              </w:rPr>
            </w:pPr>
          </w:p>
          <w:p w14:paraId="6C561F25" w14:textId="77777777" w:rsidR="0039768C" w:rsidRPr="000A6A3D" w:rsidRDefault="0039768C" w:rsidP="000A6A3D">
            <w:pPr>
              <w:jc w:val="center"/>
              <w:rPr>
                <w:lang w:val="pt-BR"/>
              </w:rPr>
            </w:pPr>
          </w:p>
          <w:p w14:paraId="3EF5CD98" w14:textId="77777777" w:rsidR="0039768C" w:rsidRPr="000A6A3D" w:rsidRDefault="0039768C" w:rsidP="000A6A3D">
            <w:pPr>
              <w:jc w:val="center"/>
              <w:rPr>
                <w:lang w:val="pt-BR"/>
              </w:rPr>
            </w:pPr>
          </w:p>
          <w:p w14:paraId="76DD237F" w14:textId="77777777" w:rsidR="0039768C" w:rsidRPr="000A6A3D" w:rsidRDefault="0039768C" w:rsidP="000A6A3D">
            <w:pPr>
              <w:jc w:val="center"/>
              <w:rPr>
                <w:lang w:val="pt-BR"/>
              </w:rPr>
            </w:pPr>
          </w:p>
          <w:p w14:paraId="1CA7B2D4" w14:textId="77777777" w:rsidR="0039768C" w:rsidRPr="000A6A3D" w:rsidRDefault="0039768C" w:rsidP="000A6A3D">
            <w:pPr>
              <w:jc w:val="center"/>
              <w:rPr>
                <w:lang w:val="pt-BR"/>
              </w:rPr>
            </w:pPr>
          </w:p>
          <w:p w14:paraId="688433DF" w14:textId="77777777" w:rsidR="0039768C" w:rsidRPr="000A6A3D" w:rsidRDefault="0039768C" w:rsidP="000A6A3D">
            <w:pPr>
              <w:jc w:val="center"/>
              <w:rPr>
                <w:lang w:val="pt-BR"/>
              </w:rPr>
            </w:pPr>
          </w:p>
          <w:p w14:paraId="32C6EF71" w14:textId="77777777" w:rsidR="0039768C" w:rsidRPr="000A6A3D" w:rsidRDefault="0039768C" w:rsidP="000A6A3D">
            <w:pPr>
              <w:jc w:val="center"/>
              <w:rPr>
                <w:lang w:val="pt-BR"/>
              </w:rPr>
            </w:pPr>
          </w:p>
          <w:p w14:paraId="14DC9E71" w14:textId="77777777" w:rsidR="0039768C" w:rsidRPr="000A6A3D" w:rsidRDefault="0039768C" w:rsidP="000A6A3D">
            <w:pPr>
              <w:jc w:val="center"/>
              <w:rPr>
                <w:lang w:val="pt-BR"/>
              </w:rPr>
            </w:pPr>
          </w:p>
          <w:p w14:paraId="08F72603" w14:textId="77777777" w:rsidR="0039768C" w:rsidRPr="000A6A3D" w:rsidRDefault="0039768C" w:rsidP="00286D7F">
            <w:pPr>
              <w:jc w:val="center"/>
              <w:rPr>
                <w:lang w:val="pt-BR"/>
              </w:rPr>
            </w:pPr>
            <w:r>
              <w:rPr>
                <w:lang w:val="pt-BR"/>
              </w:rPr>
              <w:t>30</w:t>
            </w:r>
          </w:p>
          <w:p w14:paraId="0C79E73B" w14:textId="77777777" w:rsidR="0039768C" w:rsidRPr="000A6A3D" w:rsidRDefault="0039768C" w:rsidP="00286D7F">
            <w:pPr>
              <w:jc w:val="center"/>
              <w:rPr>
                <w:lang w:val="pt-BR"/>
              </w:rPr>
            </w:pPr>
            <w:r w:rsidRPr="000A6A3D">
              <w:rPr>
                <w:lang w:val="pt-BR"/>
              </w:rPr>
              <w:t>phút</w:t>
            </w:r>
          </w:p>
          <w:p w14:paraId="6EB7071A" w14:textId="3BA8875E" w:rsidR="0039768C" w:rsidRDefault="0039768C" w:rsidP="000A6A3D">
            <w:pPr>
              <w:jc w:val="center"/>
              <w:rPr>
                <w:lang w:val="nb-NO"/>
              </w:rPr>
            </w:pPr>
          </w:p>
          <w:p w14:paraId="38159065" w14:textId="77777777" w:rsidR="0039768C" w:rsidRPr="00286D7F" w:rsidRDefault="0039768C" w:rsidP="00286D7F">
            <w:pPr>
              <w:rPr>
                <w:lang w:val="nb-NO"/>
              </w:rPr>
            </w:pPr>
          </w:p>
          <w:p w14:paraId="015BFECA" w14:textId="77777777" w:rsidR="0039768C" w:rsidRPr="00286D7F" w:rsidRDefault="0039768C" w:rsidP="00286D7F">
            <w:pPr>
              <w:rPr>
                <w:lang w:val="nb-NO"/>
              </w:rPr>
            </w:pPr>
          </w:p>
          <w:p w14:paraId="553573CE" w14:textId="77777777" w:rsidR="0039768C" w:rsidRPr="00286D7F" w:rsidRDefault="0039768C" w:rsidP="00286D7F">
            <w:pPr>
              <w:rPr>
                <w:lang w:val="nb-NO"/>
              </w:rPr>
            </w:pPr>
          </w:p>
          <w:p w14:paraId="23506956" w14:textId="77777777" w:rsidR="0039768C" w:rsidRPr="00286D7F" w:rsidRDefault="0039768C" w:rsidP="00286D7F">
            <w:pPr>
              <w:rPr>
                <w:lang w:val="nb-NO"/>
              </w:rPr>
            </w:pPr>
          </w:p>
          <w:p w14:paraId="338F57C5" w14:textId="77777777" w:rsidR="0039768C" w:rsidRPr="00286D7F" w:rsidRDefault="0039768C" w:rsidP="00286D7F">
            <w:pPr>
              <w:rPr>
                <w:lang w:val="nb-NO"/>
              </w:rPr>
            </w:pPr>
          </w:p>
          <w:p w14:paraId="77B263DE" w14:textId="77777777" w:rsidR="0039768C" w:rsidRPr="00286D7F" w:rsidRDefault="0039768C" w:rsidP="00286D7F">
            <w:pPr>
              <w:rPr>
                <w:lang w:val="nb-NO"/>
              </w:rPr>
            </w:pPr>
          </w:p>
          <w:p w14:paraId="65829D32" w14:textId="77777777" w:rsidR="0039768C" w:rsidRPr="00286D7F" w:rsidRDefault="0039768C" w:rsidP="00286D7F">
            <w:pPr>
              <w:rPr>
                <w:lang w:val="nb-NO"/>
              </w:rPr>
            </w:pPr>
          </w:p>
          <w:p w14:paraId="4B5DFF2F" w14:textId="5ED58471" w:rsidR="0039768C" w:rsidRDefault="0039768C" w:rsidP="00286D7F">
            <w:pPr>
              <w:rPr>
                <w:lang w:val="nb-NO"/>
              </w:rPr>
            </w:pPr>
          </w:p>
          <w:p w14:paraId="4046D7DD" w14:textId="78D419F1" w:rsidR="0039768C" w:rsidRDefault="0039768C" w:rsidP="00286D7F">
            <w:pPr>
              <w:rPr>
                <w:lang w:val="nb-NO"/>
              </w:rPr>
            </w:pPr>
          </w:p>
          <w:p w14:paraId="5E5DD51F" w14:textId="4569AC36" w:rsidR="0039768C" w:rsidRPr="000A6A3D" w:rsidRDefault="0039768C" w:rsidP="00286D7F">
            <w:pPr>
              <w:jc w:val="center"/>
              <w:rPr>
                <w:lang w:val="pt-BR"/>
              </w:rPr>
            </w:pPr>
            <w:r>
              <w:rPr>
                <w:lang w:val="pt-BR"/>
              </w:rPr>
              <w:t>8</w:t>
            </w:r>
          </w:p>
          <w:p w14:paraId="50C5FD9F" w14:textId="77777777" w:rsidR="0039768C" w:rsidRPr="000A6A3D" w:rsidRDefault="0039768C" w:rsidP="00286D7F">
            <w:pPr>
              <w:jc w:val="center"/>
              <w:rPr>
                <w:lang w:val="pt-BR"/>
              </w:rPr>
            </w:pPr>
            <w:r w:rsidRPr="000A6A3D">
              <w:rPr>
                <w:lang w:val="pt-BR"/>
              </w:rPr>
              <w:t>phút</w:t>
            </w:r>
          </w:p>
          <w:p w14:paraId="7BF41886" w14:textId="77777777" w:rsidR="0039768C" w:rsidRPr="00286D7F" w:rsidRDefault="0039768C" w:rsidP="00286D7F">
            <w:pPr>
              <w:rPr>
                <w:lang w:val="nb-NO"/>
              </w:rPr>
            </w:pPr>
          </w:p>
        </w:tc>
      </w:tr>
      <w:tr w:rsidR="0039768C"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22E5AF6" w:rsidR="0039768C" w:rsidRPr="000A6A3D" w:rsidRDefault="0039768C"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39768C" w:rsidRPr="000A6A3D" w:rsidRDefault="0039768C" w:rsidP="000A6A3D">
            <w:pPr>
              <w:rPr>
                <w:b/>
                <w:bCs/>
                <w:u w:val="single"/>
                <w:lang w:val="nb-NO"/>
              </w:rPr>
            </w:pPr>
            <w:r w:rsidRPr="000A6A3D">
              <w:rPr>
                <w:b/>
                <w:bCs/>
                <w:u w:val="single"/>
                <w:lang w:val="nb-NO"/>
              </w:rPr>
              <w:t>Củng cố kiến thức và kết thúc bài</w:t>
            </w:r>
          </w:p>
          <w:p w14:paraId="15070BE2" w14:textId="77777777" w:rsidR="0039768C" w:rsidRDefault="0039768C" w:rsidP="000A6A3D">
            <w:r>
              <w:t>- Danh pháp anđehit, xeton.</w:t>
            </w:r>
          </w:p>
          <w:p w14:paraId="61362E8E" w14:textId="77777777" w:rsidR="0039768C" w:rsidRDefault="0039768C" w:rsidP="000A6A3D">
            <w:r>
              <w:t>- Phản ứng cộng H</w:t>
            </w:r>
            <w:r>
              <w:rPr>
                <w:vertAlign w:val="subscript"/>
              </w:rPr>
              <w:t>2</w:t>
            </w:r>
            <w:r>
              <w:t xml:space="preserve"> của anđehit, xeton.</w:t>
            </w:r>
          </w:p>
          <w:p w14:paraId="1C267212" w14:textId="2DA419DD" w:rsidR="0039768C" w:rsidRPr="007D2FA1" w:rsidRDefault="0039768C" w:rsidP="000A6A3D">
            <w:r>
              <w:t>- Phản ứng tráng bạc.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39768C" w:rsidRPr="000A6A3D" w:rsidRDefault="0039768C" w:rsidP="006707BB">
            <w:pPr>
              <w:jc w:val="both"/>
              <w:rPr>
                <w:lang w:val="nb-NO"/>
              </w:rPr>
            </w:pPr>
          </w:p>
          <w:p w14:paraId="42DDFE3B" w14:textId="2740DFA6" w:rsidR="0039768C" w:rsidRPr="000A6A3D" w:rsidRDefault="0039768C" w:rsidP="006707BB">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69-70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39768C" w:rsidRPr="000A6A3D" w:rsidRDefault="0039768C" w:rsidP="006707BB">
            <w:pPr>
              <w:jc w:val="both"/>
              <w:rPr>
                <w:lang w:val="nb-NO"/>
              </w:rPr>
            </w:pPr>
          </w:p>
          <w:p w14:paraId="0E92E6D1" w14:textId="77777777" w:rsidR="0039768C" w:rsidRPr="000A6A3D" w:rsidRDefault="0039768C"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39768C" w:rsidRPr="000A6A3D" w:rsidRDefault="0039768C" w:rsidP="000A6A3D">
            <w:pPr>
              <w:jc w:val="center"/>
              <w:rPr>
                <w:lang w:val="nb-NO"/>
              </w:rPr>
            </w:pPr>
          </w:p>
          <w:p w14:paraId="010B32F5" w14:textId="77777777" w:rsidR="0039768C" w:rsidRPr="000A6A3D" w:rsidRDefault="0039768C" w:rsidP="000A6A3D">
            <w:pPr>
              <w:jc w:val="center"/>
              <w:rPr>
                <w:lang w:val="nb-NO"/>
              </w:rPr>
            </w:pPr>
            <w:r w:rsidRPr="000A6A3D">
              <w:rPr>
                <w:lang w:val="pt-BR"/>
              </w:rPr>
              <w:t>25 phút</w:t>
            </w:r>
          </w:p>
        </w:tc>
      </w:tr>
      <w:tr w:rsidR="0039768C"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6A4DC4B" w:rsidR="0039768C" w:rsidRPr="000A6A3D" w:rsidRDefault="0039768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39768C" w:rsidRPr="000A6A3D" w:rsidRDefault="0039768C" w:rsidP="000A6A3D">
            <w:pPr>
              <w:rPr>
                <w:b/>
                <w:bCs/>
                <w:u w:val="single"/>
                <w:lang w:val="pt-BR"/>
              </w:rPr>
            </w:pPr>
            <w:r w:rsidRPr="000A6A3D">
              <w:rPr>
                <w:b/>
                <w:bCs/>
                <w:u w:val="single"/>
                <w:lang w:val="pt-BR"/>
              </w:rPr>
              <w:t>Hướng dẫn tự học</w:t>
            </w:r>
          </w:p>
          <w:p w14:paraId="3D77FE7B" w14:textId="0BE3CDF8" w:rsidR="0039768C" w:rsidRPr="000A6A3D" w:rsidRDefault="0039768C" w:rsidP="000A6A3D">
            <w:pPr>
              <w:rPr>
                <w:bCs/>
                <w:lang w:val="nb-NO"/>
              </w:rPr>
            </w:pPr>
            <w:r w:rsidRPr="000A6A3D">
              <w:rPr>
                <w:bCs/>
                <w:lang w:val="nb-NO"/>
              </w:rPr>
              <w:t xml:space="preserve">- Bài tập </w:t>
            </w:r>
            <w:r>
              <w:rPr>
                <w:bCs/>
                <w:lang w:val="nb-NO"/>
              </w:rPr>
              <w:t>7</w:t>
            </w:r>
            <w:r w:rsidRPr="000A6A3D">
              <w:rPr>
                <w:bCs/>
                <w:lang w:val="nb-NO"/>
              </w:rPr>
              <w:t>-</w:t>
            </w:r>
            <w:r>
              <w:rPr>
                <w:bCs/>
                <w:lang w:val="nb-NO"/>
              </w:rPr>
              <w:t>8</w:t>
            </w:r>
            <w:r w:rsidRPr="000A6A3D">
              <w:rPr>
                <w:bCs/>
                <w:lang w:val="nb-NO"/>
              </w:rPr>
              <w:t xml:space="preserve"> trang </w:t>
            </w:r>
            <w:r>
              <w:rPr>
                <w:bCs/>
                <w:lang w:val="nb-NO"/>
              </w:rPr>
              <w:t>71, 72</w:t>
            </w:r>
            <w:r w:rsidRPr="000A6A3D">
              <w:rPr>
                <w:bCs/>
                <w:lang w:val="nb-NO"/>
              </w:rPr>
              <w:t xml:space="preserve"> trong giáo trình. </w:t>
            </w:r>
          </w:p>
          <w:p w14:paraId="7532A9E0" w14:textId="780E8DB3" w:rsidR="0039768C" w:rsidRPr="000A6A3D" w:rsidRDefault="0039768C" w:rsidP="000A6A3D">
            <w:pPr>
              <w:rPr>
                <w:bCs/>
                <w:u w:val="single"/>
                <w:lang w:val="nb-NO"/>
              </w:rPr>
            </w:pPr>
            <w:r w:rsidRPr="000A6A3D">
              <w:rPr>
                <w:lang w:val="pt-BR"/>
              </w:rPr>
              <w:t xml:space="preserve">- Chuẩn bị </w:t>
            </w:r>
            <w:r>
              <w:rPr>
                <w:bCs/>
              </w:rPr>
              <w:t>Bài 56</w:t>
            </w:r>
            <w:r w:rsidRPr="000A6A3D">
              <w:rPr>
                <w:bCs/>
              </w:rPr>
              <w:t xml:space="preserve">. </w:t>
            </w:r>
            <w:r>
              <w:rPr>
                <w:bCs/>
              </w:rPr>
              <w:t>Axit cacboxylic.</w:t>
            </w:r>
          </w:p>
          <w:p w14:paraId="33ABF72E" w14:textId="77777777" w:rsidR="0039768C" w:rsidRPr="000A6A3D" w:rsidRDefault="0039768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69A13" w14:textId="77777777" w:rsidR="0039768C" w:rsidRPr="000A6A3D" w:rsidRDefault="0039768C"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4C134AF" w14:textId="13439FCD" w:rsidR="0039768C" w:rsidRPr="000A6A3D" w:rsidRDefault="0039768C"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39768C" w:rsidRPr="000A6A3D" w:rsidRDefault="0039768C" w:rsidP="000A6A3D">
            <w:pPr>
              <w:jc w:val="center"/>
              <w:rPr>
                <w:lang w:val="pt-BR"/>
              </w:rPr>
            </w:pPr>
          </w:p>
          <w:p w14:paraId="1BE6A0D8" w14:textId="77777777" w:rsidR="0039768C" w:rsidRPr="000A6A3D" w:rsidRDefault="0039768C" w:rsidP="000A6A3D">
            <w:pPr>
              <w:jc w:val="center"/>
              <w:rPr>
                <w:lang w:val="pt-BR"/>
              </w:rPr>
            </w:pPr>
            <w:r w:rsidRPr="000A6A3D">
              <w:rPr>
                <w:lang w:val="pt-BR"/>
              </w:rPr>
              <w:t>2 phút</w:t>
            </w:r>
          </w:p>
        </w:tc>
      </w:tr>
    </w:tbl>
    <w:p w14:paraId="38AE528D" w14:textId="77777777" w:rsidR="00E7367E" w:rsidRPr="000A6A3D" w:rsidRDefault="00E7367E"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6915"/>
      </w:tblGrid>
      <w:tr w:rsidR="00E7367E" w:rsidRPr="000A6A3D" w14:paraId="496E2CDC" w14:textId="77777777" w:rsidTr="00771BBF">
        <w:trPr>
          <w:trHeight w:val="127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1765F2DA" w14:textId="77C9BA69" w:rsidR="00E7367E" w:rsidRPr="000A6A3D" w:rsidRDefault="00E7367E" w:rsidP="000A6A3D">
            <w:pPr>
              <w:jc w:val="both"/>
            </w:pPr>
            <w:r w:rsidRPr="000A6A3D">
              <w:t xml:space="preserve">1. </w:t>
            </w:r>
            <w:r w:rsidRPr="000A6A3D">
              <w:rPr>
                <w:i/>
                <w:iCs/>
              </w:rPr>
              <w:t xml:space="preserve">Giáo trình hóa học </w:t>
            </w:r>
            <w:r w:rsidR="00771BBF">
              <w:rPr>
                <w:i/>
                <w:iCs/>
              </w:rPr>
              <w:t>3</w:t>
            </w:r>
            <w:r w:rsidRPr="000A6A3D">
              <w:rPr>
                <w:i/>
                <w:iCs/>
              </w:rPr>
              <w:t xml:space="preserve">, </w:t>
            </w:r>
            <w:r w:rsidR="00771BBF">
              <w:t>Trường CĐ L</w:t>
            </w:r>
            <w:r w:rsidRPr="000A6A3D">
              <w:t xml:space="preserve">ý </w:t>
            </w:r>
            <w:r w:rsidR="00771BBF">
              <w:t>T</w:t>
            </w:r>
            <w:r w:rsidRPr="000A6A3D">
              <w:t xml:space="preserve">ự </w:t>
            </w:r>
            <w:r w:rsidR="00771BBF">
              <w:t>T</w:t>
            </w:r>
            <w:r w:rsidRPr="000A6A3D">
              <w:t>rọng Tp. HCM, năm 201</w:t>
            </w:r>
            <w:r w:rsidR="00771BBF">
              <w:t>9</w:t>
            </w:r>
            <w:r w:rsidRPr="000A6A3D">
              <w:t>.</w:t>
            </w:r>
          </w:p>
          <w:p w14:paraId="3D224AC5" w14:textId="79868551"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Hóa học 1</w:t>
            </w:r>
            <w:r w:rsidR="00771BBF">
              <w:rPr>
                <w:i/>
                <w:iCs/>
              </w:rPr>
              <w:t>2</w:t>
            </w:r>
            <w:r w:rsidRPr="000A6A3D">
              <w:rPr>
                <w:i/>
                <w:iCs/>
              </w:rPr>
              <w:t xml:space="preserve">, </w:t>
            </w:r>
            <w:r w:rsidRPr="000A6A3D">
              <w:rPr>
                <w:lang w:val="vi-VN"/>
              </w:rPr>
              <w:t>NXB Giáo dục Việt Nam</w:t>
            </w:r>
            <w:r w:rsidRPr="000A6A3D">
              <w:t>, năm 2015.</w:t>
            </w:r>
          </w:p>
          <w:p w14:paraId="679B3C88" w14:textId="25592A07" w:rsidR="00E7367E" w:rsidRPr="000A6A3D" w:rsidRDefault="00E7367E" w:rsidP="00771BB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71BBF">
              <w:t>2</w:t>
            </w:r>
            <w:r w:rsidRPr="000A6A3D">
              <w:t xml:space="preserve">, </w:t>
            </w:r>
            <w:r w:rsidRPr="000A6A3D">
              <w:rPr>
                <w:lang w:val="vi-VN"/>
              </w:rPr>
              <w:t>NXB Giáo dục Việt Nam</w:t>
            </w:r>
            <w:r w:rsidRPr="000A6A3D">
              <w:t>, năm 2015.</w:t>
            </w:r>
          </w:p>
        </w:tc>
      </w:tr>
      <w:tr w:rsidR="00E7367E" w:rsidRPr="000A6A3D" w14:paraId="741D3D17" w14:textId="77777777" w:rsidTr="00771B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
        </w:trPr>
        <w:tc>
          <w:tcPr>
            <w:tcW w:w="3433" w:type="dxa"/>
            <w:gridSpan w:val="2"/>
            <w:shd w:val="clear" w:color="auto" w:fill="auto"/>
          </w:tcPr>
          <w:p w14:paraId="22BBCCA4" w14:textId="77777777" w:rsidR="00E7367E" w:rsidRPr="000A6A3D" w:rsidRDefault="00E7367E" w:rsidP="000A6A3D">
            <w:pPr>
              <w:rPr>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77777777" w:rsidR="00E7367E" w:rsidRPr="000A6A3D" w:rsidRDefault="00E7367E" w:rsidP="000A6A3D">
            <w:pPr>
              <w:jc w:val="center"/>
              <w:rPr>
                <w:b/>
                <w:bCs/>
                <w:lang w:val="pt-BR"/>
              </w:rPr>
            </w:pPr>
            <w:r w:rsidRPr="000A6A3D">
              <w:rPr>
                <w:b/>
                <w:bCs/>
                <w:lang w:val="vi-VN"/>
              </w:rPr>
              <w:t xml:space="preserve">   </w:t>
            </w:r>
            <w:r w:rsidRPr="000A6A3D">
              <w:rPr>
                <w:b/>
                <w:bCs/>
                <w:lang w:val="pt-BR"/>
              </w:rPr>
              <w:t>Nguyễn Thị Huyền Nga</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915" w:type="dxa"/>
            <w:shd w:val="clear" w:color="auto" w:fill="auto"/>
          </w:tcPr>
          <w:p w14:paraId="0FE0BAF0" w14:textId="77777777" w:rsidR="00E7367E" w:rsidRPr="000A6A3D" w:rsidRDefault="00E7367E" w:rsidP="000A6A3D">
            <w:pPr>
              <w:rPr>
                <w:lang w:val="pt-BR"/>
              </w:rPr>
            </w:pPr>
          </w:p>
          <w:p w14:paraId="004870ED" w14:textId="77777777" w:rsidR="005565C1" w:rsidRPr="000A6A3D" w:rsidRDefault="005565C1" w:rsidP="005565C1">
            <w:pPr>
              <w:ind w:left="1420"/>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7620E120" w14:textId="77777777" w:rsidR="005565C1" w:rsidRDefault="005565C1" w:rsidP="005565C1">
            <w:pPr>
              <w:jc w:val="center"/>
              <w:rPr>
                <w:b/>
                <w:lang w:val="pt-BR"/>
              </w:rPr>
            </w:pPr>
            <w:r w:rsidRPr="000A6A3D">
              <w:rPr>
                <w:b/>
                <w:lang w:val="pt-BR"/>
              </w:rPr>
              <w:t>Giảng viên</w:t>
            </w:r>
          </w:p>
          <w:p w14:paraId="5E6C198E" w14:textId="66698F32" w:rsidR="00E7367E" w:rsidRPr="000A6A3D" w:rsidRDefault="005565C1" w:rsidP="005565C1">
            <w:pPr>
              <w:jc w:val="center"/>
              <w:rPr>
                <w:lang w:val="pt-BR"/>
              </w:rPr>
            </w:pPr>
            <w:r>
              <w:rPr>
                <w:b/>
                <w:lang w:val="pt-BR"/>
              </w:rPr>
              <w:t>Lê Văn Bình</w:t>
            </w:r>
          </w:p>
        </w:tc>
      </w:tr>
    </w:tbl>
    <w:p w14:paraId="52DCA3C3" w14:textId="792733F9" w:rsidR="00E65CE1" w:rsidRPr="000A6A3D" w:rsidRDefault="00E65CE1" w:rsidP="000A6A3D"/>
    <w:tbl>
      <w:tblPr>
        <w:tblW w:w="10738" w:type="dxa"/>
        <w:tblInd w:w="108" w:type="dxa"/>
        <w:tblLook w:val="01E0" w:firstRow="1" w:lastRow="1" w:firstColumn="1" w:lastColumn="1" w:noHBand="0" w:noVBand="0"/>
      </w:tblPr>
      <w:tblGrid>
        <w:gridCol w:w="3870"/>
        <w:gridCol w:w="6868"/>
      </w:tblGrid>
      <w:tr w:rsidR="00A3727F" w:rsidRPr="000A6A3D" w14:paraId="4B63C44A" w14:textId="77777777" w:rsidTr="000B682C">
        <w:tc>
          <w:tcPr>
            <w:tcW w:w="3870" w:type="dxa"/>
            <w:shd w:val="clear" w:color="auto" w:fill="auto"/>
          </w:tcPr>
          <w:p w14:paraId="598D8801" w14:textId="65ED9F8D" w:rsidR="00A3727F" w:rsidRPr="000A6A3D" w:rsidRDefault="00A3727F" w:rsidP="000A6A3D">
            <w:pPr>
              <w:rPr>
                <w:lang w:val="pt-BR"/>
              </w:rPr>
            </w:pPr>
            <w:r w:rsidRPr="000A6A3D">
              <w:lastRenderedPageBreak/>
              <w:br w:type="page"/>
            </w:r>
            <w:r w:rsidRPr="000A6A3D">
              <w:rPr>
                <w:lang w:val="pt-BR"/>
              </w:rPr>
              <w:t>Giáo án số:  13</w:t>
            </w:r>
          </w:p>
        </w:tc>
        <w:tc>
          <w:tcPr>
            <w:tcW w:w="6868" w:type="dxa"/>
            <w:shd w:val="clear" w:color="auto" w:fill="auto"/>
          </w:tcPr>
          <w:p w14:paraId="25A78101" w14:textId="41DAFE52" w:rsidR="00A3727F" w:rsidRPr="000A6A3D" w:rsidRDefault="00A3727F" w:rsidP="000A6A3D">
            <w:r w:rsidRPr="000A6A3D">
              <w:t xml:space="preserve">Thời gian thực hiện: </w:t>
            </w:r>
            <w:r w:rsidR="00E65CE1">
              <w:t>4</w:t>
            </w:r>
            <w:r w:rsidRPr="000A6A3D">
              <w:t xml:space="preserve"> tiết</w:t>
            </w:r>
          </w:p>
          <w:p w14:paraId="7583507F" w14:textId="77777777" w:rsidR="00E65CE1" w:rsidRDefault="00E65CE1" w:rsidP="00E65CE1">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49B3FE1D" w14:textId="77777777" w:rsidR="00E65CE1" w:rsidRPr="000A6A3D" w:rsidRDefault="00E65CE1" w:rsidP="00E65CE1">
            <w:pPr>
              <w:tabs>
                <w:tab w:val="right" w:leader="dot" w:pos="3331"/>
              </w:tabs>
            </w:pPr>
            <w:r>
              <w:rPr>
                <w:b/>
                <w:bCs/>
              </w:rPr>
              <w:t xml:space="preserve">                                                  AXIT CACBOXYLIC</w:t>
            </w:r>
          </w:p>
          <w:p w14:paraId="560AAB83" w14:textId="5E8FFD4F" w:rsidR="00A3727F" w:rsidRPr="000A6A3D" w:rsidRDefault="001E36D0" w:rsidP="000A6A3D">
            <w:r w:rsidRPr="000A6A3D">
              <w:t xml:space="preserve">Thực hiện ngày    </w:t>
            </w:r>
            <w:r w:rsidR="00CB0009">
              <w:t>27</w:t>
            </w:r>
            <w:r>
              <w:t xml:space="preserve">  </w:t>
            </w:r>
            <w:r w:rsidRPr="000A6A3D">
              <w:t xml:space="preserve"> </w:t>
            </w:r>
            <w:r>
              <w:t xml:space="preserve">  </w:t>
            </w:r>
            <w:r w:rsidRPr="000A6A3D">
              <w:t xml:space="preserve">tháng     </w:t>
            </w:r>
            <w:r>
              <w:t xml:space="preserve">   </w:t>
            </w:r>
            <w:r w:rsidR="00CB0009">
              <w:t>09</w:t>
            </w:r>
            <w:r>
              <w:t xml:space="preserve">         </w:t>
            </w:r>
            <w:r w:rsidRPr="000A6A3D">
              <w:t xml:space="preserve">năm </w:t>
            </w:r>
            <w:r w:rsidR="00AF642E">
              <w:t xml:space="preserve">    </w:t>
            </w:r>
            <w:r w:rsidRPr="000A6A3D">
              <w:t>20</w:t>
            </w:r>
            <w:r w:rsidR="00CB0009">
              <w:t>21</w:t>
            </w:r>
            <w:r w:rsidRPr="000A6A3D">
              <w:t xml:space="preserve"> </w:t>
            </w:r>
            <w:r w:rsidR="00A3727F" w:rsidRPr="000A6A3D">
              <w:t xml:space="preserve"> </w:t>
            </w:r>
          </w:p>
          <w:p w14:paraId="726297BB" w14:textId="77777777" w:rsidR="00A3727F" w:rsidRPr="000A6A3D" w:rsidRDefault="00A3727F" w:rsidP="000A6A3D"/>
        </w:tc>
      </w:tr>
    </w:tbl>
    <w:p w14:paraId="4D6E1F54" w14:textId="638F2A00"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E65CE1">
        <w:rPr>
          <w:b/>
          <w:i/>
        </w:rPr>
        <w:t>Bài 56</w:t>
      </w:r>
      <w:r w:rsidRPr="000A6A3D">
        <w:rPr>
          <w:b/>
          <w:i/>
        </w:rPr>
        <w:t xml:space="preserve">: </w:t>
      </w:r>
      <w:r w:rsidR="00E65CE1">
        <w:rPr>
          <w:b/>
          <w:bCs/>
        </w:rPr>
        <w:t>AXIT CACBOXYLIC</w:t>
      </w:r>
      <w:r w:rsidR="00E65CE1" w:rsidRPr="000A6A3D">
        <w:rPr>
          <w:b/>
        </w:rPr>
        <w:t xml:space="preserve"> </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2DC22720" w14:textId="51EBE9F3" w:rsidR="00241244" w:rsidRPr="00241244" w:rsidRDefault="005138B4" w:rsidP="00241244">
      <w:pPr>
        <w:tabs>
          <w:tab w:val="left" w:leader="dot" w:pos="9540"/>
        </w:tabs>
        <w:ind w:firstLine="284"/>
        <w:jc w:val="both"/>
      </w:pPr>
      <w:r>
        <w:t>Trình bày được</w:t>
      </w:r>
      <w:r w:rsidR="00241244" w:rsidRPr="00241244">
        <w:t xml:space="preserve"> định nghĩa, cách phân loại axit cacboxylic.</w:t>
      </w:r>
    </w:p>
    <w:p w14:paraId="0C63CB26" w14:textId="5CBBC250" w:rsidR="00241244" w:rsidRPr="00241244" w:rsidRDefault="005138B4" w:rsidP="00241244">
      <w:pPr>
        <w:tabs>
          <w:tab w:val="left" w:leader="dot" w:pos="9540"/>
        </w:tabs>
        <w:ind w:firstLine="284"/>
        <w:jc w:val="both"/>
      </w:pPr>
      <w:r>
        <w:t>Nêu được phương pháp điều chế</w:t>
      </w:r>
      <w:r w:rsidR="00241244" w:rsidRPr="00241244">
        <w:t>, ứng dụng của axit cacboxylic.</w:t>
      </w:r>
    </w:p>
    <w:p w14:paraId="0146FF04" w14:textId="7AAD5152" w:rsidR="00A3727F" w:rsidRPr="00241244" w:rsidRDefault="00A3727F" w:rsidP="00241244">
      <w:pPr>
        <w:jc w:val="both"/>
        <w:rPr>
          <w:b/>
        </w:rPr>
      </w:pPr>
      <w:r w:rsidRPr="00241244">
        <w:rPr>
          <w:b/>
          <w:bCs/>
        </w:rPr>
        <w:t xml:space="preserve">2. </w:t>
      </w:r>
      <w:r w:rsidR="004D3139" w:rsidRPr="00241244">
        <w:rPr>
          <w:b/>
          <w:bCs/>
        </w:rPr>
        <w:t>Kỹ năng</w:t>
      </w:r>
      <w:r w:rsidRPr="00241244">
        <w:rPr>
          <w:b/>
          <w:bCs/>
        </w:rPr>
        <w:t xml:space="preserve">: </w:t>
      </w:r>
    </w:p>
    <w:p w14:paraId="027B6566" w14:textId="0D27A155" w:rsidR="00241244" w:rsidRPr="00241244" w:rsidRDefault="005138B4" w:rsidP="00241244">
      <w:pPr>
        <w:tabs>
          <w:tab w:val="left" w:leader="dot" w:pos="9540"/>
        </w:tabs>
        <w:ind w:firstLine="284"/>
        <w:jc w:val="both"/>
      </w:pPr>
      <w:r>
        <w:t>Viết được công thức cấu tạo và gọi tên các đồng phân</w:t>
      </w:r>
      <w:r w:rsidR="00241244" w:rsidRPr="00241244">
        <w:t xml:space="preserve"> của axit cacboxylic</w:t>
      </w:r>
      <w:r>
        <w:t>.</w:t>
      </w:r>
    </w:p>
    <w:p w14:paraId="52ED9C99" w14:textId="39702328" w:rsidR="00241244" w:rsidRDefault="005138B4" w:rsidP="00241244">
      <w:pPr>
        <w:tabs>
          <w:tab w:val="left" w:leader="dot" w:pos="9540"/>
        </w:tabs>
        <w:ind w:firstLine="284"/>
        <w:jc w:val="both"/>
      </w:pPr>
      <w:r>
        <w:t>V</w:t>
      </w:r>
      <w:r w:rsidR="00241244" w:rsidRPr="00241244">
        <w:t xml:space="preserve">iết được phương trình hóa học </w:t>
      </w:r>
      <w:r>
        <w:t xml:space="preserve">minh họa tính chất </w:t>
      </w:r>
      <w:r w:rsidR="00241244" w:rsidRPr="00241244">
        <w:t>của axit axetic và axit fomic.</w:t>
      </w:r>
    </w:p>
    <w:p w14:paraId="4464EAE2" w14:textId="358C12C6" w:rsidR="005138B4" w:rsidRPr="00241244" w:rsidRDefault="005138B4" w:rsidP="00241244">
      <w:pPr>
        <w:tabs>
          <w:tab w:val="left" w:leader="dot" w:pos="9540"/>
        </w:tabs>
        <w:ind w:firstLine="284"/>
        <w:jc w:val="both"/>
      </w:pPr>
      <w:r>
        <w:t xml:space="preserve">Giải được các bài tập về </w:t>
      </w:r>
      <w:r w:rsidRPr="00241244">
        <w:t>axit cacboxylic</w:t>
      </w:r>
      <w:r>
        <w:t>.</w:t>
      </w:r>
    </w:p>
    <w:p w14:paraId="1265A51F" w14:textId="77777777" w:rsidR="00A3727F" w:rsidRPr="000A6A3D" w:rsidRDefault="00A3727F" w:rsidP="00241244">
      <w:pPr>
        <w:jc w:val="both"/>
        <w:rPr>
          <w:lang w:val="vi-VN"/>
        </w:rPr>
      </w:pPr>
      <w:r w:rsidRPr="000A6A3D">
        <w:rPr>
          <w:b/>
          <w:bCs/>
        </w:rPr>
        <w:t>3. Thái độ:</w:t>
      </w:r>
    </w:p>
    <w:p w14:paraId="607C5ED4" w14:textId="5CBEFCE4" w:rsidR="00A3727F" w:rsidRPr="000A6A3D" w:rsidRDefault="00241244" w:rsidP="00241244">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3727F" w:rsidRPr="000A6A3D">
        <w:rPr>
          <w:color w:val="000000"/>
        </w:rPr>
        <w:t>inh</w:t>
      </w:r>
      <w:r>
        <w:rPr>
          <w:color w:val="000000"/>
        </w:rPr>
        <w:t xml:space="preserve"> </w:t>
      </w:r>
      <w:r w:rsidR="00A3727F" w:rsidRPr="000A6A3D">
        <w:rPr>
          <w:color w:val="000000"/>
        </w:rPr>
        <w:t>có</w:t>
      </w:r>
      <w:r w:rsidR="00A3727F" w:rsidRPr="000A6A3D">
        <w:rPr>
          <w:color w:val="000000"/>
          <w:lang w:val="vi-VN"/>
        </w:rPr>
        <w:t xml:space="preserve"> </w:t>
      </w:r>
      <w:r w:rsidR="00A3727F" w:rsidRPr="000A6A3D">
        <w:rPr>
          <w:bCs/>
        </w:rPr>
        <w:t>lòng say mê học tập, biết vận dụng những kiến thức được học vào cuộc sống</w:t>
      </w:r>
      <w:r w:rsidR="00A3727F" w:rsidRPr="000A6A3D">
        <w:rPr>
          <w:bCs/>
          <w:lang w:val="vi-VN"/>
        </w:rPr>
        <w:t>, có</w:t>
      </w:r>
      <w:r w:rsidR="00A3727F" w:rsidRPr="000A6A3D">
        <w:rPr>
          <w:bCs/>
        </w:rPr>
        <w:t xml:space="preserve"> </w:t>
      </w:r>
      <w:r w:rsidR="00A3727F" w:rsidRPr="000A6A3D">
        <w:rPr>
          <w:color w:val="000000"/>
        </w:rPr>
        <w:t>tư duy khoa học, logic trước các sự vật hiện tượng trong tự nhiên</w:t>
      </w:r>
      <w:r w:rsidR="00A3727F" w:rsidRPr="000A6A3D">
        <w:rPr>
          <w:color w:val="000000"/>
          <w:lang w:val="vi-VN"/>
        </w:rPr>
        <w:t>,</w:t>
      </w:r>
      <w:r w:rsidR="00A3727F" w:rsidRPr="000A6A3D">
        <w:rPr>
          <w:bCs/>
        </w:rPr>
        <w:t xml:space="preserve"> có ý thức bảo vệ môi trường và tài</w:t>
      </w:r>
      <w:r w:rsidR="00A3727F" w:rsidRPr="000A6A3D">
        <w:rPr>
          <w:color w:val="000000"/>
        </w:rPr>
        <w:t xml:space="preserve"> </w:t>
      </w:r>
      <w:r w:rsidR="00A3727F" w:rsidRPr="000A6A3D">
        <w:rPr>
          <w:bCs/>
        </w:rPr>
        <w:t xml:space="preserve">nguyên, sử dụng </w:t>
      </w:r>
      <w:r w:rsidR="00113F9F">
        <w:rPr>
          <w:bCs/>
        </w:rPr>
        <w:t>hợp lý</w:t>
      </w:r>
      <w:r w:rsidR="00A3727F"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3D2148"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3D2148" w:rsidRPr="000A6A3D" w:rsidRDefault="003D214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3D2148" w:rsidRDefault="003D2148" w:rsidP="000A6A3D">
            <w:pPr>
              <w:rPr>
                <w:b/>
                <w:bCs/>
                <w:u w:val="single"/>
                <w:lang w:val="de-DE"/>
              </w:rPr>
            </w:pPr>
            <w:r w:rsidRPr="000A6A3D">
              <w:rPr>
                <w:b/>
                <w:bCs/>
                <w:u w:val="single"/>
                <w:lang w:val="de-DE"/>
              </w:rPr>
              <w:t>Dẫn nhập</w:t>
            </w:r>
          </w:p>
          <w:p w14:paraId="7001E358" w14:textId="77777777" w:rsidR="006707BB" w:rsidRPr="000A6A3D" w:rsidRDefault="006707BB" w:rsidP="000A6A3D">
            <w:pPr>
              <w:rPr>
                <w:lang w:val="de-DE"/>
              </w:rPr>
            </w:pPr>
          </w:p>
          <w:p w14:paraId="2CD52F0D" w14:textId="77777777" w:rsidR="003D2148" w:rsidRDefault="003D2148" w:rsidP="003D2148">
            <w:pPr>
              <w:jc w:val="both"/>
              <w:rPr>
                <w:iCs/>
                <w:lang w:val="de-DE"/>
              </w:rPr>
            </w:pPr>
            <w:r w:rsidRPr="000A6A3D">
              <w:rPr>
                <w:iCs/>
                <w:lang w:val="de-DE"/>
              </w:rPr>
              <w:t xml:space="preserve">- </w:t>
            </w:r>
            <w:r>
              <w:rPr>
                <w:iCs/>
                <w:lang w:val="de-DE"/>
              </w:rPr>
              <w:t>Viết phương trình hóa học theo sơ đồ.</w:t>
            </w:r>
          </w:p>
          <w:p w14:paraId="459848A5" w14:textId="77777777" w:rsidR="003D2148" w:rsidRDefault="003D2148" w:rsidP="003D2148">
            <w:pPr>
              <w:jc w:val="both"/>
              <w:rPr>
                <w:iCs/>
                <w:lang w:val="de-DE"/>
              </w:rPr>
            </w:pPr>
          </w:p>
          <w:p w14:paraId="084BF6A6" w14:textId="46FCF21D" w:rsidR="003D2148" w:rsidRPr="000A6A3D" w:rsidRDefault="003D2148" w:rsidP="003D2148">
            <w:pPr>
              <w:jc w:val="both"/>
              <w:rPr>
                <w:lang w:val="de-DE"/>
              </w:rPr>
            </w:pPr>
            <w:r w:rsidRPr="000A6A3D">
              <w:rPr>
                <w:iCs/>
                <w:lang w:val="de-DE"/>
              </w:rPr>
              <w:t xml:space="preserve">- Giới thiệu </w:t>
            </w:r>
            <w:r>
              <w:rPr>
                <w:iCs/>
                <w:lang w:val="de-DE"/>
              </w:rPr>
              <w:t>về ứng dụng axit cacboxylic trong đời sống</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522626" w14:textId="77777777" w:rsidR="003D2148" w:rsidRPr="000A6A3D" w:rsidRDefault="003D2148" w:rsidP="006707BB">
            <w:pPr>
              <w:jc w:val="both"/>
              <w:rPr>
                <w:lang w:val="de-DE"/>
              </w:rPr>
            </w:pPr>
          </w:p>
          <w:p w14:paraId="2E8E3468" w14:textId="77777777" w:rsidR="003D2148" w:rsidRPr="000A6A3D" w:rsidRDefault="003D2148"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2A57A38" w14:textId="207D40E4" w:rsidR="003D2148" w:rsidRPr="000A6A3D" w:rsidRDefault="003D2148"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3D2148" w:rsidRPr="000A6A3D" w:rsidRDefault="003D2148" w:rsidP="006707BB">
            <w:pPr>
              <w:jc w:val="both"/>
              <w:rPr>
                <w:lang w:val="de-DE"/>
              </w:rPr>
            </w:pPr>
          </w:p>
          <w:p w14:paraId="413A0780" w14:textId="77777777" w:rsidR="003D2148" w:rsidRPr="000A6A3D" w:rsidRDefault="003D2148"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3D2148" w:rsidRPr="000A6A3D" w:rsidRDefault="003D2148" w:rsidP="006707BB">
            <w:pPr>
              <w:jc w:val="both"/>
              <w:rPr>
                <w:lang w:val="nb-NO"/>
              </w:rPr>
            </w:pPr>
          </w:p>
          <w:p w14:paraId="7DF20A60" w14:textId="77777777" w:rsidR="003D2148" w:rsidRPr="000A6A3D" w:rsidRDefault="003D2148" w:rsidP="006707BB">
            <w:pPr>
              <w:jc w:val="both"/>
              <w:rPr>
                <w:lang w:val="de-DE"/>
              </w:rPr>
            </w:pPr>
          </w:p>
          <w:p w14:paraId="4985048D" w14:textId="77777777" w:rsidR="003D2148" w:rsidRPr="000A6A3D" w:rsidRDefault="003D2148"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3D2148" w:rsidRPr="000A6A3D" w:rsidRDefault="003D2148" w:rsidP="000A6A3D">
            <w:pPr>
              <w:rPr>
                <w:lang w:val="de-DE"/>
              </w:rPr>
            </w:pPr>
          </w:p>
          <w:p w14:paraId="6E046857" w14:textId="447F8EF1" w:rsidR="003D2148" w:rsidRPr="000A6A3D" w:rsidRDefault="00DE51FA" w:rsidP="000A6A3D">
            <w:pPr>
              <w:jc w:val="center"/>
              <w:rPr>
                <w:lang w:val="pt-BR"/>
              </w:rPr>
            </w:pPr>
            <w:r>
              <w:rPr>
                <w:lang w:val="pt-BR"/>
              </w:rPr>
              <w:t>8</w:t>
            </w:r>
          </w:p>
          <w:p w14:paraId="3A23C392" w14:textId="77777777" w:rsidR="003D2148" w:rsidRPr="000A6A3D" w:rsidRDefault="003D2148" w:rsidP="000A6A3D">
            <w:pPr>
              <w:jc w:val="center"/>
              <w:rPr>
                <w:lang w:val="de-DE"/>
              </w:rPr>
            </w:pPr>
            <w:r w:rsidRPr="000A6A3D">
              <w:rPr>
                <w:lang w:val="pt-BR"/>
              </w:rPr>
              <w:t>phút</w:t>
            </w:r>
            <w:r w:rsidRPr="000A6A3D">
              <w:rPr>
                <w:lang w:val="de-DE"/>
              </w:rPr>
              <w:t xml:space="preserve"> </w:t>
            </w:r>
          </w:p>
        </w:tc>
      </w:tr>
      <w:tr w:rsidR="006707BB"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E27B3C2" w:rsidR="006707BB" w:rsidRPr="000A6A3D" w:rsidRDefault="006707B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6707BB" w:rsidRPr="008212D7" w:rsidRDefault="006707BB" w:rsidP="000A6A3D">
            <w:pPr>
              <w:rPr>
                <w:b/>
                <w:bCs/>
                <w:u w:val="single"/>
                <w:lang w:val="nb-NO"/>
              </w:rPr>
            </w:pPr>
            <w:r w:rsidRPr="008212D7">
              <w:rPr>
                <w:b/>
                <w:bCs/>
                <w:u w:val="single"/>
                <w:lang w:val="nb-NO"/>
              </w:rPr>
              <w:t>Giảng bài mới</w:t>
            </w:r>
          </w:p>
          <w:p w14:paraId="10E0C485"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2" w:name="_Toc8233547"/>
            <w:r w:rsidRPr="008212D7">
              <w:rPr>
                <w:rFonts w:ascii="Times New Roman" w:hAnsi="Times New Roman"/>
                <w:b/>
                <w:bCs/>
                <w:sz w:val="24"/>
                <w:u w:val="single"/>
              </w:rPr>
              <w:t>Định nghĩa, phân loại, danh pháp</w:t>
            </w:r>
            <w:bookmarkEnd w:id="92"/>
          </w:p>
          <w:p w14:paraId="19DFD844" w14:textId="77777777" w:rsidR="006707BB" w:rsidRPr="008212D7" w:rsidRDefault="006707BB" w:rsidP="003D2148">
            <w:pPr>
              <w:pStyle w:val="Heading3"/>
              <w:ind w:left="480" w:hanging="480"/>
            </w:pPr>
            <w:bookmarkStart w:id="93" w:name="_Toc8233548"/>
            <w:r w:rsidRPr="008212D7">
              <w:rPr>
                <w:bCs w:val="0"/>
              </w:rPr>
              <w:t>1.1 Định nghĩa</w:t>
            </w:r>
            <w:bookmarkEnd w:id="93"/>
            <w:r w:rsidRPr="008212D7">
              <w:rPr>
                <w:bCs w:val="0"/>
              </w:rPr>
              <w:t xml:space="preserve"> </w:t>
            </w:r>
          </w:p>
          <w:p w14:paraId="17F2EEA8" w14:textId="77777777" w:rsidR="006707BB" w:rsidRPr="008212D7" w:rsidRDefault="006707BB" w:rsidP="003D2148">
            <w:pPr>
              <w:pStyle w:val="Heading3"/>
              <w:ind w:left="480" w:hanging="480"/>
              <w:rPr>
                <w:bCs w:val="0"/>
              </w:rPr>
            </w:pPr>
            <w:bookmarkStart w:id="94" w:name="_Toc8233549"/>
            <w:r w:rsidRPr="008212D7">
              <w:t>1.2. Phân loại</w:t>
            </w:r>
            <w:bookmarkEnd w:id="94"/>
          </w:p>
          <w:p w14:paraId="1CC0206C" w14:textId="77777777" w:rsidR="006707BB" w:rsidRPr="008212D7" w:rsidRDefault="006707BB" w:rsidP="003D2148">
            <w:pPr>
              <w:pStyle w:val="Heading3"/>
              <w:ind w:left="480" w:hanging="480"/>
            </w:pPr>
            <w:bookmarkStart w:id="95" w:name="_Toc8233550"/>
            <w:r w:rsidRPr="008212D7">
              <w:t>1.3. Danh pháp:</w:t>
            </w:r>
            <w:bookmarkEnd w:id="95"/>
          </w:p>
          <w:p w14:paraId="11A89C7D" w14:textId="77777777" w:rsidR="006707BB" w:rsidRPr="008212D7" w:rsidRDefault="006707BB" w:rsidP="003D2148">
            <w:pPr>
              <w:spacing w:before="120"/>
              <w:jc w:val="both"/>
            </w:pPr>
            <w:r w:rsidRPr="008212D7">
              <w:rPr>
                <w:b/>
                <w:i/>
              </w:rPr>
              <w:t xml:space="preserve">Tên thay thế: </w:t>
            </w:r>
            <w:r w:rsidRPr="008212D7">
              <w:t>Axit + tên hiđrocacbon no tương ứng với mạch chính + oic</w:t>
            </w:r>
          </w:p>
          <w:p w14:paraId="0C88254E" w14:textId="77777777" w:rsidR="006707BB" w:rsidRDefault="006707BB" w:rsidP="003D2148">
            <w:pPr>
              <w:spacing w:before="120"/>
            </w:pPr>
            <w:r w:rsidRPr="008212D7">
              <w:rPr>
                <w:b/>
                <w:i/>
              </w:rPr>
              <w:t xml:space="preserve">Tên thông thường: </w:t>
            </w:r>
            <w:r w:rsidRPr="008212D7">
              <w:t>Tên thông thường có nguồn gốc tìm ra chúng.</w:t>
            </w:r>
          </w:p>
          <w:p w14:paraId="3AC8CCE5" w14:textId="2A95F56B" w:rsidR="00BE703A" w:rsidRDefault="00BE703A" w:rsidP="003D2148">
            <w:pPr>
              <w:spacing w:before="120"/>
            </w:pPr>
            <w:r>
              <w:t xml:space="preserve">        HCOOH             axit formic.</w:t>
            </w:r>
          </w:p>
          <w:p w14:paraId="6F084815" w14:textId="5CFC0C41" w:rsidR="00BE703A" w:rsidRDefault="00BE703A" w:rsidP="003D2148">
            <w:pPr>
              <w:spacing w:before="120"/>
            </w:pPr>
            <w:r>
              <w:t xml:space="preserve">       </w:t>
            </w:r>
            <w:r w:rsidRPr="008212D7">
              <w:t>CH</w:t>
            </w:r>
            <w:r w:rsidRPr="008212D7">
              <w:rPr>
                <w:vertAlign w:val="subscript"/>
              </w:rPr>
              <w:t>3</w:t>
            </w:r>
            <w:r w:rsidRPr="008212D7">
              <w:t>COOH</w:t>
            </w:r>
            <w:r>
              <w:t xml:space="preserve">         </w:t>
            </w:r>
            <w:r w:rsidRPr="00241244">
              <w:t>axit axetic</w:t>
            </w:r>
            <w:r>
              <w:t>.</w:t>
            </w:r>
          </w:p>
          <w:p w14:paraId="4C6F055C" w14:textId="77777777" w:rsidR="00BE703A" w:rsidRPr="008212D7" w:rsidRDefault="00BE703A" w:rsidP="003D2148">
            <w:pPr>
              <w:spacing w:before="120"/>
            </w:pPr>
          </w:p>
          <w:p w14:paraId="0723BEE9" w14:textId="6F2B5170" w:rsidR="006707BB"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6" w:name="_Toc8233551"/>
            <w:r w:rsidRPr="008212D7">
              <w:rPr>
                <w:rFonts w:ascii="Times New Roman" w:hAnsi="Times New Roman"/>
                <w:b/>
                <w:sz w:val="24"/>
                <w:u w:val="single"/>
              </w:rPr>
              <w:t>Tính chất vật lý</w:t>
            </w:r>
            <w:bookmarkEnd w:id="96"/>
          </w:p>
          <w:p w14:paraId="6BE03690" w14:textId="77777777" w:rsidR="005565C1" w:rsidRPr="005565C1" w:rsidRDefault="005565C1" w:rsidP="005565C1">
            <w:pPr>
              <w:rPr>
                <w:lang w:val="x-none" w:eastAsia="x-none"/>
              </w:rPr>
            </w:pPr>
          </w:p>
          <w:p w14:paraId="6F0EA801" w14:textId="6298C4A4" w:rsidR="006707BB" w:rsidRPr="008212D7" w:rsidRDefault="006707BB" w:rsidP="008212D7">
            <w:pPr>
              <w:pStyle w:val="Heading2"/>
              <w:numPr>
                <w:ilvl w:val="0"/>
                <w:numId w:val="26"/>
              </w:numPr>
              <w:spacing w:before="120" w:line="288" w:lineRule="auto"/>
              <w:ind w:left="480" w:hanging="480"/>
              <w:jc w:val="both"/>
            </w:pPr>
            <w:bookmarkStart w:id="97" w:name="_Toc8233552"/>
            <w:r w:rsidRPr="00BE703A">
              <w:rPr>
                <w:rFonts w:ascii="Times New Roman" w:hAnsi="Times New Roman"/>
                <w:b/>
                <w:bCs/>
                <w:sz w:val="24"/>
                <w:u w:val="single"/>
              </w:rPr>
              <w:lastRenderedPageBreak/>
              <w:t>Tính chất hóa học</w:t>
            </w:r>
            <w:bookmarkEnd w:id="97"/>
          </w:p>
          <w:p w14:paraId="205022F4" w14:textId="19BCA7DD" w:rsidR="006707BB" w:rsidRPr="008212D7" w:rsidRDefault="006707BB" w:rsidP="00BE703A">
            <w:pPr>
              <w:pStyle w:val="Heading3"/>
              <w:ind w:left="480" w:hanging="480"/>
            </w:pPr>
            <w:bookmarkStart w:id="98" w:name="_Toc8233553"/>
            <w:r w:rsidRPr="008212D7">
              <w:rPr>
                <w:bCs w:val="0"/>
              </w:rPr>
              <w:t>3.1.</w:t>
            </w:r>
            <w:hyperlink r:id="rId120" w:anchor="00" w:tgtFrame="_blank" w:history="1">
              <w:r w:rsidRPr="008212D7">
                <w:t>Tính axit</w:t>
              </w:r>
              <w:bookmarkEnd w:id="98"/>
            </w:hyperlink>
            <w:r w:rsidRPr="008212D7">
              <w:rPr>
                <w:bCs w:val="0"/>
              </w:rPr>
              <w:t xml:space="preserve"> </w:t>
            </w:r>
          </w:p>
          <w:p w14:paraId="1EC59E50" w14:textId="77777777" w:rsidR="006707BB" w:rsidRPr="008212D7" w:rsidRDefault="006707BB" w:rsidP="008212D7">
            <w:pPr>
              <w:spacing w:before="120"/>
              <w:ind w:right="432"/>
              <w:rPr>
                <w:b/>
                <w:i/>
              </w:rPr>
            </w:pPr>
            <w:r w:rsidRPr="008212D7">
              <w:rPr>
                <w:b/>
                <w:i/>
              </w:rPr>
              <w:t>3.1.1. Sự điện li của axit cacboxylic trong nước</w:t>
            </w:r>
          </w:p>
          <w:p w14:paraId="1E57297F" w14:textId="515BFABA" w:rsidR="006707BB" w:rsidRPr="008212D7" w:rsidRDefault="006707BB" w:rsidP="008212D7">
            <w:pPr>
              <w:spacing w:before="120"/>
              <w:ind w:right="432"/>
            </w:pPr>
            <w:r w:rsidRPr="008212D7">
              <w:rPr>
                <w:noProof/>
              </w:rPr>
              <mc:AlternateContent>
                <mc:Choice Requires="wps">
                  <w:drawing>
                    <wp:anchor distT="0" distB="0" distL="114300" distR="114300" simplePos="0" relativeHeight="251688448" behindDoc="0" locked="0" layoutInCell="1" allowOverlap="1" wp14:anchorId="2CEE2B12" wp14:editId="39C2EA3C">
                      <wp:simplePos x="0" y="0"/>
                      <wp:positionH relativeFrom="column">
                        <wp:posOffset>777875</wp:posOffset>
                      </wp:positionH>
                      <wp:positionV relativeFrom="paragraph">
                        <wp:posOffset>172085</wp:posOffset>
                      </wp:positionV>
                      <wp:extent cx="279400" cy="0"/>
                      <wp:effectExtent l="38100" t="76200" r="0" b="95250"/>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46575D" id="Straight Arrow Connector 900" o:spid="_x0000_s1026" type="#_x0000_t32" style="position:absolute;margin-left:61.25pt;margin-top:13.55pt;width:22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">
                      <v:stroke endarrow="block"/>
                    </v:shape>
                  </w:pict>
                </mc:Fallback>
              </mc:AlternateContent>
            </w:r>
            <w:r w:rsidRPr="008212D7">
              <w:rPr>
                <w:noProof/>
              </w:rPr>
              <mc:AlternateContent>
                <mc:Choice Requires="wps">
                  <w:drawing>
                    <wp:anchor distT="0" distB="0" distL="114300" distR="114300" simplePos="0" relativeHeight="251687424" behindDoc="0" locked="0" layoutInCell="1" allowOverlap="1" wp14:anchorId="19E948E1" wp14:editId="50AE8809">
                      <wp:simplePos x="0" y="0"/>
                      <wp:positionH relativeFrom="column">
                        <wp:posOffset>755650</wp:posOffset>
                      </wp:positionH>
                      <wp:positionV relativeFrom="paragraph">
                        <wp:posOffset>105410</wp:posOffset>
                      </wp:positionV>
                      <wp:extent cx="302260" cy="0"/>
                      <wp:effectExtent l="0" t="76200" r="21590" b="95250"/>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788A8B" id="Straight Arrow Connector 901" o:spid="_x0000_s1026" type="#_x0000_t32" style="position:absolute;margin-left:59.5pt;margin-top:8.3pt;width:23.8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">
                      <v:stroke endarrow="block"/>
                    </v:shape>
                  </w:pict>
                </mc:Fallback>
              </mc:AlternateContent>
            </w:r>
            <w:r w:rsidRPr="008212D7">
              <w:t>CH</w:t>
            </w:r>
            <w:r w:rsidRPr="008212D7">
              <w:rPr>
                <w:vertAlign w:val="subscript"/>
              </w:rPr>
              <w:t>3</w:t>
            </w:r>
            <w:r w:rsidRPr="008212D7">
              <w:t xml:space="preserve">COOH            H </w:t>
            </w:r>
            <w:r w:rsidRPr="008212D7">
              <w:rPr>
                <w:vertAlign w:val="superscript"/>
              </w:rPr>
              <w:t>+</w:t>
            </w:r>
            <w:r w:rsidRPr="008212D7">
              <w:t xml:space="preserve">   +   CH</w:t>
            </w:r>
            <w:r w:rsidRPr="008212D7">
              <w:rPr>
                <w:vertAlign w:val="subscript"/>
              </w:rPr>
              <w:t>3</w:t>
            </w:r>
            <w:r w:rsidRPr="008212D7">
              <w:t xml:space="preserve">COO </w:t>
            </w:r>
            <w:r w:rsidRPr="008212D7">
              <w:rPr>
                <w:vertAlign w:val="superscript"/>
              </w:rPr>
              <w:t>–</w:t>
            </w:r>
          </w:p>
          <w:p w14:paraId="10DFBD17" w14:textId="77777777" w:rsidR="006707BB" w:rsidRPr="008212D7" w:rsidRDefault="006707BB" w:rsidP="008212D7">
            <w:pPr>
              <w:spacing w:before="120"/>
              <w:ind w:right="432"/>
              <w:rPr>
                <w:b/>
                <w:i/>
              </w:rPr>
            </w:pPr>
            <w:r w:rsidRPr="008212D7">
              <w:rPr>
                <w:b/>
                <w:i/>
              </w:rPr>
              <w:t>3.1.2. Tác dụng với dung dịch bazơ, oxit bazơ tạo thành muối và nước</w:t>
            </w:r>
          </w:p>
          <w:p w14:paraId="02B413CC" w14:textId="77777777" w:rsidR="006707BB" w:rsidRPr="008212D7" w:rsidRDefault="006707BB" w:rsidP="008212D7">
            <w:pPr>
              <w:spacing w:before="120"/>
              <w:ind w:right="432"/>
              <w:rPr>
                <w:b/>
                <w:i/>
              </w:rPr>
            </w:pPr>
            <w:r w:rsidRPr="008212D7">
              <w:rPr>
                <w:b/>
                <w:i/>
              </w:rPr>
              <w:t>3.1.3. Tác dụng với muối</w:t>
            </w:r>
          </w:p>
          <w:p w14:paraId="241EACB2" w14:textId="042E18D0" w:rsidR="006707BB" w:rsidRPr="008212D7" w:rsidRDefault="006707BB" w:rsidP="008212D7">
            <w:pPr>
              <w:spacing w:before="120"/>
              <w:ind w:right="432"/>
              <w:rPr>
                <w:b/>
                <w:i/>
              </w:rPr>
            </w:pPr>
            <w:r w:rsidRPr="008212D7">
              <w:rPr>
                <w:b/>
                <w:i/>
              </w:rPr>
              <w:t xml:space="preserve">3.1.4. Tác dụng với kim loại mạnh trước hidro  </w:t>
            </w:r>
          </w:p>
          <w:p w14:paraId="27B0CBBB" w14:textId="77777777" w:rsidR="006707BB" w:rsidRPr="008212D7" w:rsidRDefault="006707BB" w:rsidP="008212D7">
            <w:pPr>
              <w:spacing w:before="120"/>
              <w:ind w:right="432"/>
              <w:rPr>
                <w:b/>
              </w:rPr>
            </w:pPr>
            <w:r w:rsidRPr="008212D7">
              <w:rPr>
                <w:b/>
              </w:rPr>
              <w:t>3.2. Phản ứng thế nhóm -OH</w:t>
            </w:r>
          </w:p>
          <w:p w14:paraId="3B297F2F" w14:textId="77777777" w:rsidR="006707BB" w:rsidRDefault="006707BB" w:rsidP="008212D7">
            <w:pPr>
              <w:tabs>
                <w:tab w:val="left" w:pos="2766"/>
              </w:tabs>
              <w:spacing w:before="120"/>
              <w:ind w:right="432"/>
              <w:rPr>
                <w:sz w:val="22"/>
                <w:szCs w:val="22"/>
              </w:rPr>
            </w:pPr>
            <w:r w:rsidRPr="008212D7">
              <w:rPr>
                <w:sz w:val="22"/>
                <w:szCs w:val="22"/>
              </w:rPr>
              <w:t>RCOOH + R</w:t>
            </w:r>
            <w:r w:rsidRPr="008212D7">
              <w:rPr>
                <w:sz w:val="22"/>
                <w:szCs w:val="22"/>
                <w:vertAlign w:val="superscript"/>
              </w:rPr>
              <w:t>’</w:t>
            </w:r>
            <w:r w:rsidRPr="008212D7">
              <w:rPr>
                <w:sz w:val="22"/>
                <w:szCs w:val="22"/>
              </w:rPr>
              <w:t xml:space="preserve">OH  </w:t>
            </w:r>
            <w:r w:rsidRPr="008212D7">
              <w:rPr>
                <w:position w:val="-20"/>
                <w:sz w:val="22"/>
                <w:szCs w:val="22"/>
              </w:rPr>
              <w:object w:dxaOrig="760" w:dyaOrig="540" w14:anchorId="68315816">
                <v:shape id="_x0000_i1063" type="#_x0000_t75" style="width:38.3pt;height:27.3pt" o:ole="">
                  <v:imagedata r:id="rId121" o:title=""/>
                </v:shape>
                <o:OLEObject Type="Embed" ProgID="Equation.DSMT4" ShapeID="_x0000_i1063" DrawAspect="Content" ObjectID="_1691343858" r:id="rId122"/>
              </w:object>
            </w:r>
            <w:r w:rsidRPr="008212D7">
              <w:rPr>
                <w:sz w:val="22"/>
                <w:szCs w:val="22"/>
              </w:rPr>
              <w:t xml:space="preserve"> RCOOR</w:t>
            </w:r>
            <w:r w:rsidRPr="008212D7">
              <w:rPr>
                <w:sz w:val="22"/>
                <w:szCs w:val="22"/>
                <w:vertAlign w:val="superscript"/>
              </w:rPr>
              <w:t>’</w:t>
            </w:r>
            <w:r w:rsidRPr="008212D7">
              <w:rPr>
                <w:sz w:val="22"/>
                <w:szCs w:val="22"/>
              </w:rPr>
              <w:t xml:space="preserve">  +  H</w:t>
            </w:r>
            <w:r w:rsidRPr="008212D7">
              <w:rPr>
                <w:sz w:val="22"/>
                <w:szCs w:val="22"/>
                <w:vertAlign w:val="subscript"/>
              </w:rPr>
              <w:t>2</w:t>
            </w:r>
            <w:r w:rsidRPr="008212D7">
              <w:rPr>
                <w:sz w:val="22"/>
                <w:szCs w:val="22"/>
              </w:rPr>
              <w:t>O</w:t>
            </w:r>
          </w:p>
          <w:p w14:paraId="3B8E30B6" w14:textId="2AE818B2" w:rsidR="006707BB" w:rsidRPr="008212D7" w:rsidRDefault="006707BB" w:rsidP="008212D7">
            <w:pPr>
              <w:tabs>
                <w:tab w:val="left" w:pos="2766"/>
              </w:tabs>
              <w:spacing w:before="120"/>
              <w:ind w:right="432"/>
            </w:pPr>
            <w:r w:rsidRPr="008212D7">
              <w:t>CH</w:t>
            </w:r>
            <w:r w:rsidRPr="008212D7">
              <w:rPr>
                <w:vertAlign w:val="subscript"/>
              </w:rPr>
              <w:t>3</w:t>
            </w:r>
            <w:r w:rsidRPr="008212D7">
              <w:t>COOH   +    C</w:t>
            </w:r>
            <w:r w:rsidRPr="008212D7">
              <w:rPr>
                <w:vertAlign w:val="subscript"/>
              </w:rPr>
              <w:t>2</w:t>
            </w:r>
            <w:r w:rsidRPr="008212D7">
              <w:t>H</w:t>
            </w:r>
            <w:r w:rsidRPr="008212D7">
              <w:rPr>
                <w:vertAlign w:val="subscript"/>
              </w:rPr>
              <w:t>5</w:t>
            </w:r>
            <w:r w:rsidRPr="008212D7">
              <w:t xml:space="preserve">OH  </w:t>
            </w:r>
            <w:r w:rsidRPr="008212D7">
              <w:rPr>
                <w:position w:val="-20"/>
              </w:rPr>
              <w:object w:dxaOrig="760" w:dyaOrig="540" w14:anchorId="480D1FA1">
                <v:shape id="_x0000_i1064" type="#_x0000_t75" style="width:38.3pt;height:27.3pt" o:ole="">
                  <v:imagedata r:id="rId121" o:title=""/>
                </v:shape>
                <o:OLEObject Type="Embed" ProgID="Equation.DSMT4" ShapeID="_x0000_i1064" DrawAspect="Content" ObjectID="_1691343859" r:id="rId123"/>
              </w:object>
            </w:r>
            <w:r w:rsidRPr="008212D7">
              <w:t xml:space="preserve">  </w:t>
            </w:r>
          </w:p>
          <w:p w14:paraId="2E086C66" w14:textId="25083BE2" w:rsidR="006707BB" w:rsidRPr="008212D7" w:rsidRDefault="006707BB" w:rsidP="008212D7">
            <w:pPr>
              <w:tabs>
                <w:tab w:val="left" w:pos="2766"/>
              </w:tabs>
              <w:spacing w:before="120"/>
              <w:ind w:right="432"/>
            </w:pPr>
            <w:r w:rsidRPr="008212D7">
              <w:t xml:space="preserve">                             CH</w:t>
            </w:r>
            <w:r w:rsidRPr="008212D7">
              <w:rPr>
                <w:vertAlign w:val="subscript"/>
              </w:rPr>
              <w:t>3</w:t>
            </w:r>
            <w:r w:rsidRPr="008212D7">
              <w:t>COOC</w:t>
            </w:r>
            <w:r w:rsidRPr="008212D7">
              <w:rPr>
                <w:vertAlign w:val="subscript"/>
              </w:rPr>
              <w:t>2</w:t>
            </w:r>
            <w:r w:rsidRPr="008212D7">
              <w:t>H</w:t>
            </w:r>
            <w:r w:rsidRPr="008212D7">
              <w:rPr>
                <w:vertAlign w:val="subscript"/>
              </w:rPr>
              <w:t>5</w:t>
            </w:r>
            <w:r w:rsidRPr="008212D7">
              <w:t xml:space="preserve">  +  H</w:t>
            </w:r>
            <w:r w:rsidRPr="008212D7">
              <w:rPr>
                <w:vertAlign w:val="subscript"/>
              </w:rPr>
              <w:t>2</w:t>
            </w:r>
            <w:r w:rsidRPr="008212D7">
              <w:t>O</w:t>
            </w:r>
          </w:p>
          <w:p w14:paraId="143343C6" w14:textId="77777777" w:rsidR="006707BB" w:rsidRPr="008212D7" w:rsidRDefault="006707BB" w:rsidP="00D71DEF">
            <w:pPr>
              <w:pStyle w:val="Heading2"/>
              <w:numPr>
                <w:ilvl w:val="0"/>
                <w:numId w:val="26"/>
              </w:numPr>
              <w:spacing w:before="120"/>
              <w:ind w:left="480" w:hanging="480"/>
              <w:jc w:val="both"/>
              <w:rPr>
                <w:rFonts w:ascii="Times New Roman" w:hAnsi="Times New Roman"/>
                <w:b/>
                <w:sz w:val="24"/>
                <w:u w:val="single"/>
              </w:rPr>
            </w:pPr>
            <w:bookmarkStart w:id="99" w:name="_Toc8233554"/>
            <w:r w:rsidRPr="008212D7">
              <w:rPr>
                <w:rFonts w:ascii="Times New Roman" w:hAnsi="Times New Roman"/>
                <w:b/>
                <w:sz w:val="24"/>
                <w:u w:val="single"/>
              </w:rPr>
              <w:t>Điều chế</w:t>
            </w:r>
            <w:bookmarkEnd w:id="99"/>
            <w:r w:rsidRPr="008212D7">
              <w:rPr>
                <w:rFonts w:ascii="Times New Roman" w:hAnsi="Times New Roman"/>
                <w:b/>
                <w:sz w:val="24"/>
                <w:u w:val="single"/>
              </w:rPr>
              <w:t xml:space="preserve"> </w:t>
            </w:r>
          </w:p>
          <w:p w14:paraId="0DBBB7AF" w14:textId="77777777" w:rsidR="006707BB" w:rsidRPr="008212D7" w:rsidRDefault="006707BB" w:rsidP="00D71DEF">
            <w:pPr>
              <w:pStyle w:val="Heading3"/>
              <w:ind w:left="480" w:hanging="480"/>
              <w:rPr>
                <w:bCs w:val="0"/>
              </w:rPr>
            </w:pPr>
            <w:bookmarkStart w:id="100" w:name="_Toc8233555"/>
            <w:r w:rsidRPr="008212D7">
              <w:rPr>
                <w:bCs w:val="0"/>
              </w:rPr>
              <w:t>4.1. Phương pháp lên men giấm</w:t>
            </w:r>
            <w:bookmarkEnd w:id="100"/>
          </w:p>
          <w:p w14:paraId="75826340" w14:textId="47EE1110" w:rsidR="006707BB" w:rsidRPr="008212D7" w:rsidRDefault="006707BB" w:rsidP="00D71DEF">
            <w:pPr>
              <w:spacing w:before="120"/>
              <w:rPr>
                <w:vertAlign w:val="subscript"/>
              </w:rPr>
            </w:pPr>
            <w:r w:rsidRPr="008212D7">
              <w:t>C</w:t>
            </w:r>
            <w:r w:rsidRPr="008212D7">
              <w:rPr>
                <w:vertAlign w:val="subscript"/>
              </w:rPr>
              <w:t>2</w:t>
            </w:r>
            <w:r w:rsidRPr="008212D7">
              <w:t>H</w:t>
            </w:r>
            <w:r w:rsidRPr="008212D7">
              <w:rPr>
                <w:vertAlign w:val="subscript"/>
              </w:rPr>
              <w:t>5</w:t>
            </w:r>
            <w:r w:rsidRPr="008212D7">
              <w:t>OH + O</w:t>
            </w:r>
            <w:r w:rsidRPr="008212D7">
              <w:rPr>
                <w:vertAlign w:val="subscript"/>
              </w:rPr>
              <w:t>2</w:t>
            </w:r>
            <w:r w:rsidRPr="008212D7">
              <w:t xml:space="preserve"> </w:t>
            </w:r>
            <w:r w:rsidRPr="008212D7">
              <w:rPr>
                <w:position w:val="-6"/>
              </w:rPr>
              <w:object w:dxaOrig="800" w:dyaOrig="320" w14:anchorId="3A8342F3">
                <v:shape id="_x0000_i1065" type="#_x0000_t75" style="width:40.05pt;height:15.7pt" o:ole="">
                  <v:imagedata r:id="rId124" o:title=""/>
                </v:shape>
                <o:OLEObject Type="Embed" ProgID="Equation.DSMT4" ShapeID="_x0000_i1065" DrawAspect="Content" ObjectID="_1691343860" r:id="rId125"/>
              </w:object>
            </w:r>
            <w:r w:rsidRPr="008212D7">
              <w:t>CH</w:t>
            </w:r>
            <w:r w:rsidRPr="008212D7">
              <w:rPr>
                <w:vertAlign w:val="subscript"/>
              </w:rPr>
              <w:t>3</w:t>
            </w:r>
            <w:r w:rsidRPr="008212D7">
              <w:t>-COOH + H</w:t>
            </w:r>
            <w:r w:rsidRPr="008212D7">
              <w:rPr>
                <w:vertAlign w:val="subscript"/>
              </w:rPr>
              <w:t>2</w:t>
            </w:r>
            <w:r w:rsidRPr="008212D7">
              <w:t xml:space="preserve">O </w:t>
            </w:r>
          </w:p>
          <w:p w14:paraId="262694AC" w14:textId="77777777" w:rsidR="006707BB" w:rsidRPr="008212D7" w:rsidRDefault="006707BB" w:rsidP="00D71DEF">
            <w:pPr>
              <w:tabs>
                <w:tab w:val="right" w:pos="4788"/>
              </w:tabs>
              <w:spacing w:before="120"/>
              <w:rPr>
                <w:b/>
              </w:rPr>
            </w:pPr>
            <w:r w:rsidRPr="008212D7">
              <w:rPr>
                <w:b/>
              </w:rPr>
              <w:t>4.2. Oxi hóa anđehit axetic</w:t>
            </w:r>
          </w:p>
          <w:p w14:paraId="31225F3B" w14:textId="3E529866" w:rsidR="006707BB" w:rsidRPr="008212D7" w:rsidRDefault="006707BB" w:rsidP="00D71DEF">
            <w:pPr>
              <w:tabs>
                <w:tab w:val="right" w:pos="4788"/>
              </w:tabs>
              <w:spacing w:before="120"/>
            </w:pPr>
            <w:r w:rsidRPr="008212D7">
              <w:t xml:space="preserve"> 2CH</w:t>
            </w:r>
            <w:r w:rsidRPr="008212D7">
              <w:rPr>
                <w:vertAlign w:val="subscript"/>
              </w:rPr>
              <w:t>3</w:t>
            </w:r>
            <w:r w:rsidRPr="008212D7">
              <w:t>CHO  + O</w:t>
            </w:r>
            <w:r w:rsidRPr="008212D7">
              <w:rPr>
                <w:vertAlign w:val="subscript"/>
              </w:rPr>
              <w:t>2</w:t>
            </w:r>
            <w:r w:rsidRPr="008212D7">
              <w:t xml:space="preserve">  </w:t>
            </w:r>
            <w:r w:rsidRPr="008212D7">
              <w:rPr>
                <w:position w:val="-6"/>
              </w:rPr>
              <w:object w:dxaOrig="680" w:dyaOrig="320" w14:anchorId="58AC277D">
                <v:shape id="_x0000_i1066" type="#_x0000_t75" style="width:34.25pt;height:15.7pt" o:ole="">
                  <v:imagedata r:id="rId126" o:title=""/>
                </v:shape>
                <o:OLEObject Type="Embed" ProgID="Equation.DSMT4" ShapeID="_x0000_i1066" DrawAspect="Content" ObjectID="_1691343861" r:id="rId127"/>
              </w:object>
            </w:r>
            <w:r w:rsidRPr="008212D7">
              <w:t xml:space="preserve"> 2CH</w:t>
            </w:r>
            <w:r w:rsidRPr="008212D7">
              <w:rPr>
                <w:vertAlign w:val="subscript"/>
              </w:rPr>
              <w:t>3</w:t>
            </w:r>
            <w:r w:rsidRPr="008212D7">
              <w:t>COOH</w:t>
            </w:r>
          </w:p>
          <w:p w14:paraId="0EAC1E9F" w14:textId="77777777" w:rsidR="006707BB" w:rsidRPr="008212D7" w:rsidRDefault="006707BB" w:rsidP="00D71DEF">
            <w:pPr>
              <w:pStyle w:val="Heading3"/>
              <w:spacing w:before="120"/>
              <w:ind w:left="480" w:hanging="480"/>
              <w:rPr>
                <w:bCs w:val="0"/>
              </w:rPr>
            </w:pPr>
            <w:bookmarkStart w:id="101" w:name="_Toc8233556"/>
            <w:r w:rsidRPr="008212D7">
              <w:rPr>
                <w:bCs w:val="0"/>
              </w:rPr>
              <w:t>4.3. Oxi hóa ankan</w:t>
            </w:r>
            <w:bookmarkEnd w:id="101"/>
          </w:p>
          <w:p w14:paraId="7B4E39D8" w14:textId="77777777" w:rsidR="006707BB" w:rsidRPr="008212D7" w:rsidRDefault="006707BB" w:rsidP="00D71DEF">
            <w:pPr>
              <w:pStyle w:val="Heading3"/>
              <w:spacing w:before="120"/>
              <w:ind w:left="480" w:hanging="480"/>
              <w:rPr>
                <w:bCs w:val="0"/>
              </w:rPr>
            </w:pPr>
            <w:bookmarkStart w:id="102" w:name="_Toc8233557"/>
            <w:r w:rsidRPr="008212D7">
              <w:rPr>
                <w:bCs w:val="0"/>
              </w:rPr>
              <w:t>4.4. Từ metanol</w:t>
            </w:r>
            <w:bookmarkEnd w:id="102"/>
          </w:p>
          <w:p w14:paraId="030E1673" w14:textId="1D5C786D" w:rsidR="006707BB" w:rsidRPr="008212D7" w:rsidRDefault="006707BB" w:rsidP="00D71DEF">
            <w:pPr>
              <w:tabs>
                <w:tab w:val="right" w:pos="4788"/>
              </w:tabs>
              <w:spacing w:before="120"/>
            </w:pPr>
            <w:r>
              <w:t xml:space="preserve">    </w:t>
            </w:r>
            <w:r w:rsidRPr="008212D7">
              <w:t>CH</w:t>
            </w:r>
            <w:r w:rsidRPr="008212D7">
              <w:rPr>
                <w:vertAlign w:val="subscript"/>
              </w:rPr>
              <w:t>3</w:t>
            </w:r>
            <w:r w:rsidRPr="008212D7">
              <w:t xml:space="preserve">OH + CO </w:t>
            </w:r>
            <w:r w:rsidRPr="008212D7">
              <w:rPr>
                <w:position w:val="-6"/>
              </w:rPr>
              <w:object w:dxaOrig="840" w:dyaOrig="360" w14:anchorId="58C544F3">
                <v:shape id="_x0000_i1067" type="#_x0000_t75" style="width:41.8pt;height:18pt" o:ole="">
                  <v:imagedata r:id="rId128" o:title=""/>
                </v:shape>
                <o:OLEObject Type="Embed" ProgID="Equation.DSMT4" ShapeID="_x0000_i1067" DrawAspect="Content" ObjectID="_1691343862" r:id="rId129"/>
              </w:object>
            </w:r>
            <w:r w:rsidRPr="008212D7">
              <w:t>CH</w:t>
            </w:r>
            <w:r w:rsidRPr="008212D7">
              <w:rPr>
                <w:vertAlign w:val="subscript"/>
              </w:rPr>
              <w:t>3</w:t>
            </w:r>
            <w:r w:rsidRPr="008212D7">
              <w:t>COOH</w:t>
            </w:r>
          </w:p>
          <w:p w14:paraId="6B2C5A3F" w14:textId="4833B3B4" w:rsidR="006707BB" w:rsidRPr="008212D7" w:rsidRDefault="006707BB" w:rsidP="00D71DEF">
            <w:pPr>
              <w:pStyle w:val="Heading2"/>
              <w:numPr>
                <w:ilvl w:val="0"/>
                <w:numId w:val="26"/>
              </w:numPr>
              <w:spacing w:before="120"/>
              <w:ind w:left="480" w:hanging="480"/>
              <w:jc w:val="both"/>
              <w:rPr>
                <w:lang w:val="nb-NO"/>
              </w:rPr>
            </w:pPr>
            <w:bookmarkStart w:id="103" w:name="_Toc8233558"/>
            <w:r w:rsidRPr="009262E7">
              <w:rPr>
                <w:rFonts w:ascii="Times New Roman" w:hAnsi="Times New Roman"/>
                <w:b/>
                <w:bCs/>
                <w:sz w:val="24"/>
                <w:u w:val="single"/>
              </w:rPr>
              <w:t>Ứng dụng</w:t>
            </w:r>
            <w:bookmarkEnd w:id="103"/>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5B14A5" w14:textId="77777777" w:rsidR="006707BB" w:rsidRPr="000A6A3D" w:rsidRDefault="006707BB" w:rsidP="00BE703A">
            <w:pPr>
              <w:jc w:val="both"/>
              <w:rPr>
                <w:lang w:val="nb-NO"/>
              </w:rPr>
            </w:pPr>
          </w:p>
          <w:p w14:paraId="2233D53C" w14:textId="77777777" w:rsidR="006707BB" w:rsidRPr="000A6A3D" w:rsidRDefault="006707BB" w:rsidP="00BE703A">
            <w:pPr>
              <w:jc w:val="both"/>
              <w:rPr>
                <w:lang w:val="nb-NO"/>
              </w:rPr>
            </w:pPr>
          </w:p>
          <w:p w14:paraId="398829BA" w14:textId="77777777" w:rsidR="006707BB" w:rsidRPr="000A6A3D" w:rsidRDefault="006707BB" w:rsidP="00BE703A">
            <w:pPr>
              <w:jc w:val="both"/>
              <w:rPr>
                <w:lang w:val="nb-NO"/>
              </w:rPr>
            </w:pPr>
          </w:p>
          <w:p w14:paraId="37B590A0" w14:textId="1F3E76CE" w:rsidR="006707BB" w:rsidRDefault="006707BB" w:rsidP="00BE703A">
            <w:pPr>
              <w:jc w:val="both"/>
              <w:rPr>
                <w:lang w:val="nb-NO"/>
              </w:rPr>
            </w:pPr>
            <w:r w:rsidRPr="000A6A3D">
              <w:rPr>
                <w:lang w:val="nb-NO"/>
              </w:rPr>
              <w:t xml:space="preserve">GV </w:t>
            </w:r>
            <w:r>
              <w:rPr>
                <w:lang w:val="nb-NO"/>
              </w:rPr>
              <w:t>giới thiệu định nghĩa, cách phân loại của axit cacboxylic.</w:t>
            </w:r>
          </w:p>
          <w:p w14:paraId="1DF732D3" w14:textId="77777777" w:rsidR="00BE703A" w:rsidRDefault="00BE703A" w:rsidP="00BE703A">
            <w:pPr>
              <w:jc w:val="both"/>
              <w:rPr>
                <w:lang w:val="nb-NO"/>
              </w:rPr>
            </w:pPr>
          </w:p>
          <w:p w14:paraId="6E2CB657" w14:textId="77777777" w:rsidR="006707BB" w:rsidRPr="000A6A3D" w:rsidRDefault="006707BB" w:rsidP="00BE703A">
            <w:pPr>
              <w:jc w:val="both"/>
              <w:rPr>
                <w:lang w:val="nb-NO"/>
              </w:rPr>
            </w:pPr>
            <w:r>
              <w:rPr>
                <w:lang w:val="nb-NO"/>
              </w:rPr>
              <w:t>GV hướng dẫn cách viết CTCT và gọi tên các đồng phân .</w:t>
            </w:r>
          </w:p>
          <w:p w14:paraId="783AB30E" w14:textId="77777777" w:rsidR="006707BB" w:rsidRPr="000A6A3D" w:rsidRDefault="006707BB" w:rsidP="00BE703A">
            <w:pPr>
              <w:jc w:val="both"/>
              <w:rPr>
                <w:lang w:val="de-DE"/>
              </w:rPr>
            </w:pPr>
          </w:p>
          <w:p w14:paraId="6385CD97" w14:textId="77777777" w:rsidR="00BE703A" w:rsidRDefault="00BE703A" w:rsidP="00BE703A">
            <w:pPr>
              <w:jc w:val="both"/>
              <w:rPr>
                <w:lang w:val="de-DE"/>
              </w:rPr>
            </w:pPr>
          </w:p>
          <w:p w14:paraId="1F2CFE09" w14:textId="77777777" w:rsidR="00BE703A" w:rsidRDefault="00BE703A" w:rsidP="00BE703A">
            <w:pPr>
              <w:jc w:val="both"/>
              <w:rPr>
                <w:lang w:val="de-DE"/>
              </w:rPr>
            </w:pPr>
          </w:p>
          <w:p w14:paraId="1C1A737E" w14:textId="77777777" w:rsidR="00BE703A" w:rsidRDefault="00BE703A" w:rsidP="00BE703A">
            <w:pPr>
              <w:jc w:val="both"/>
              <w:rPr>
                <w:lang w:val="de-DE"/>
              </w:rPr>
            </w:pPr>
          </w:p>
          <w:p w14:paraId="7EF421DC" w14:textId="77777777" w:rsidR="006707BB" w:rsidRDefault="006707BB" w:rsidP="00BE703A">
            <w:pPr>
              <w:jc w:val="both"/>
              <w:rPr>
                <w:lang w:val="de-DE"/>
              </w:rPr>
            </w:pPr>
            <w:r>
              <w:rPr>
                <w:lang w:val="de-DE"/>
              </w:rPr>
              <w:t>GV nêu câu hỏi</w:t>
            </w:r>
          </w:p>
          <w:p w14:paraId="76C3E5D6" w14:textId="77777777" w:rsidR="006707BB" w:rsidRDefault="006707BB" w:rsidP="00BE703A">
            <w:pPr>
              <w:jc w:val="both"/>
              <w:rPr>
                <w:lang w:val="de-DE"/>
              </w:rPr>
            </w:pPr>
          </w:p>
          <w:p w14:paraId="545538C1" w14:textId="77777777" w:rsidR="006707BB" w:rsidRDefault="006707BB" w:rsidP="00BE703A">
            <w:pPr>
              <w:ind w:right="51"/>
              <w:jc w:val="both"/>
              <w:rPr>
                <w:lang w:val="nb-NO"/>
              </w:rPr>
            </w:pPr>
          </w:p>
          <w:p w14:paraId="646F213F" w14:textId="77777777" w:rsidR="006707BB" w:rsidRDefault="006707BB" w:rsidP="00BE703A">
            <w:pPr>
              <w:ind w:right="51"/>
              <w:jc w:val="both"/>
              <w:rPr>
                <w:lang w:val="nb-NO"/>
              </w:rPr>
            </w:pPr>
          </w:p>
          <w:p w14:paraId="165B65A0" w14:textId="36312323" w:rsidR="006707BB" w:rsidRPr="000A6A3D" w:rsidRDefault="006707BB" w:rsidP="00BE703A">
            <w:pPr>
              <w:ind w:right="51"/>
              <w:jc w:val="both"/>
              <w:rPr>
                <w:lang w:val="nb-NO"/>
              </w:rPr>
            </w:pPr>
            <w:r>
              <w:rPr>
                <w:lang w:val="nb-NO"/>
              </w:rPr>
              <w:t xml:space="preserve">GV hướng dẫn cách viết phương trình phản ứng </w:t>
            </w:r>
            <w:r w:rsidR="00BE703A">
              <w:rPr>
                <w:lang w:val="nb-NO"/>
              </w:rPr>
              <w:t>thể hiện tính axit</w:t>
            </w:r>
            <w:r>
              <w:rPr>
                <w:lang w:val="nb-NO"/>
              </w:rPr>
              <w:t>.</w:t>
            </w:r>
          </w:p>
          <w:p w14:paraId="4B5668A4" w14:textId="77777777" w:rsidR="006707BB" w:rsidRPr="000A6A3D" w:rsidRDefault="006707BB" w:rsidP="00BE703A">
            <w:pPr>
              <w:jc w:val="both"/>
              <w:rPr>
                <w:lang w:val="nb-NO"/>
              </w:rPr>
            </w:pPr>
          </w:p>
          <w:p w14:paraId="4CF93A49" w14:textId="77777777" w:rsidR="006707BB" w:rsidRPr="000A6A3D" w:rsidRDefault="006707BB" w:rsidP="00BE703A">
            <w:pPr>
              <w:jc w:val="both"/>
              <w:rPr>
                <w:lang w:val="nb-NO"/>
              </w:rPr>
            </w:pPr>
          </w:p>
          <w:p w14:paraId="103DF324" w14:textId="77777777" w:rsidR="006707BB" w:rsidRDefault="006707BB" w:rsidP="00BE703A">
            <w:pPr>
              <w:jc w:val="both"/>
              <w:rPr>
                <w:lang w:val="de-DE"/>
              </w:rPr>
            </w:pPr>
          </w:p>
          <w:p w14:paraId="33A55FC8" w14:textId="77777777" w:rsidR="006707BB" w:rsidRDefault="006707BB" w:rsidP="00BE703A">
            <w:pPr>
              <w:jc w:val="both"/>
              <w:rPr>
                <w:lang w:val="de-DE"/>
              </w:rPr>
            </w:pPr>
          </w:p>
          <w:p w14:paraId="6A583BDE" w14:textId="77777777" w:rsidR="006707BB" w:rsidRDefault="006707BB" w:rsidP="00BE703A">
            <w:pPr>
              <w:jc w:val="both"/>
              <w:rPr>
                <w:lang w:val="de-DE"/>
              </w:rPr>
            </w:pPr>
          </w:p>
          <w:p w14:paraId="55FDA709" w14:textId="77777777" w:rsidR="006707BB" w:rsidRDefault="006707BB" w:rsidP="00BE703A">
            <w:pPr>
              <w:jc w:val="both"/>
              <w:rPr>
                <w:lang w:val="de-DE"/>
              </w:rPr>
            </w:pPr>
          </w:p>
          <w:p w14:paraId="1C1583D4" w14:textId="77777777" w:rsidR="00891970" w:rsidRDefault="00891970" w:rsidP="00BE703A">
            <w:pPr>
              <w:jc w:val="both"/>
              <w:rPr>
                <w:lang w:val="de-DE"/>
              </w:rPr>
            </w:pPr>
          </w:p>
          <w:p w14:paraId="006F0FCC" w14:textId="77777777" w:rsidR="00891970" w:rsidRDefault="00891970" w:rsidP="00BE703A">
            <w:pPr>
              <w:jc w:val="both"/>
              <w:rPr>
                <w:lang w:val="de-DE"/>
              </w:rPr>
            </w:pPr>
          </w:p>
          <w:p w14:paraId="3FBDA5EE" w14:textId="77777777" w:rsidR="00891970" w:rsidRDefault="00891970" w:rsidP="00BE703A">
            <w:pPr>
              <w:jc w:val="both"/>
              <w:rPr>
                <w:lang w:val="de-DE"/>
              </w:rPr>
            </w:pPr>
          </w:p>
          <w:p w14:paraId="4536D041" w14:textId="0D5E628A" w:rsidR="00891970" w:rsidRDefault="00891970" w:rsidP="00BE703A">
            <w:pPr>
              <w:jc w:val="both"/>
              <w:rPr>
                <w:lang w:val="de-DE"/>
              </w:rPr>
            </w:pPr>
            <w:r>
              <w:rPr>
                <w:lang w:val="nb-NO"/>
              </w:rPr>
              <w:t>GV hướng dẫn cách viết phương trình phản ứng thế, lưu ý điều kiện phản ứng.</w:t>
            </w:r>
            <w:r w:rsidRPr="000A6A3D">
              <w:rPr>
                <w:lang w:val="de-DE"/>
              </w:rPr>
              <w:t xml:space="preserve"> </w:t>
            </w:r>
          </w:p>
          <w:p w14:paraId="6165D0E7" w14:textId="77777777" w:rsidR="00891970" w:rsidRDefault="00891970" w:rsidP="00BE703A">
            <w:pPr>
              <w:jc w:val="both"/>
              <w:rPr>
                <w:lang w:val="de-DE"/>
              </w:rPr>
            </w:pPr>
          </w:p>
          <w:p w14:paraId="1A0C13F9" w14:textId="77777777" w:rsidR="00891970" w:rsidRDefault="00891970" w:rsidP="00BE703A">
            <w:pPr>
              <w:jc w:val="both"/>
              <w:rPr>
                <w:lang w:val="de-DE"/>
              </w:rPr>
            </w:pPr>
          </w:p>
          <w:p w14:paraId="5C66FA11" w14:textId="77777777" w:rsidR="00891970" w:rsidRDefault="00891970" w:rsidP="00BE703A">
            <w:pPr>
              <w:jc w:val="both"/>
              <w:rPr>
                <w:lang w:val="de-DE"/>
              </w:rPr>
            </w:pPr>
          </w:p>
          <w:p w14:paraId="54F60370" w14:textId="77777777" w:rsidR="00891970" w:rsidRDefault="00891970" w:rsidP="00BE703A">
            <w:pPr>
              <w:jc w:val="both"/>
              <w:rPr>
                <w:lang w:val="de-DE"/>
              </w:rPr>
            </w:pPr>
          </w:p>
          <w:p w14:paraId="7EFDF9FA" w14:textId="62E0298C" w:rsidR="006707BB" w:rsidRDefault="006707BB" w:rsidP="00BE703A">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712D1539" w14:textId="77777777" w:rsidR="00891970" w:rsidRDefault="00891970" w:rsidP="00BE703A">
            <w:pPr>
              <w:jc w:val="both"/>
              <w:rPr>
                <w:lang w:val="de-DE"/>
              </w:rPr>
            </w:pPr>
          </w:p>
          <w:p w14:paraId="69942D68" w14:textId="77777777" w:rsidR="00891970" w:rsidRDefault="00891970" w:rsidP="00BE703A">
            <w:pPr>
              <w:jc w:val="both"/>
              <w:rPr>
                <w:lang w:val="de-DE"/>
              </w:rPr>
            </w:pPr>
          </w:p>
          <w:p w14:paraId="749ED8CD" w14:textId="77777777" w:rsidR="00891970" w:rsidRDefault="00891970" w:rsidP="00BE703A">
            <w:pPr>
              <w:jc w:val="both"/>
              <w:rPr>
                <w:lang w:val="de-DE"/>
              </w:rPr>
            </w:pPr>
          </w:p>
          <w:p w14:paraId="0CF03181" w14:textId="77777777" w:rsidR="00891970" w:rsidRDefault="00891970" w:rsidP="00BE703A">
            <w:pPr>
              <w:jc w:val="both"/>
              <w:rPr>
                <w:lang w:val="de-DE"/>
              </w:rPr>
            </w:pPr>
          </w:p>
          <w:p w14:paraId="75A7CD3E" w14:textId="77777777" w:rsidR="00891970" w:rsidRDefault="00891970" w:rsidP="00BE703A">
            <w:pPr>
              <w:jc w:val="both"/>
              <w:rPr>
                <w:lang w:val="de-DE"/>
              </w:rPr>
            </w:pPr>
          </w:p>
          <w:p w14:paraId="4179CA3F" w14:textId="77777777" w:rsidR="00891970" w:rsidRDefault="00891970" w:rsidP="00BE703A">
            <w:pPr>
              <w:jc w:val="both"/>
              <w:rPr>
                <w:lang w:val="de-DE"/>
              </w:rPr>
            </w:pPr>
          </w:p>
          <w:p w14:paraId="21CC94C7" w14:textId="291E1233" w:rsidR="006707BB" w:rsidRPr="000A6A3D" w:rsidRDefault="006707BB" w:rsidP="00891970">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599719" w14:textId="77777777" w:rsidR="006707BB" w:rsidRPr="000A6A3D" w:rsidRDefault="006707BB" w:rsidP="00BE703A">
            <w:pPr>
              <w:jc w:val="both"/>
              <w:rPr>
                <w:lang w:val="nb-NO"/>
              </w:rPr>
            </w:pPr>
          </w:p>
          <w:p w14:paraId="70064790" w14:textId="77777777" w:rsidR="006707BB" w:rsidRPr="000A6A3D" w:rsidRDefault="006707BB" w:rsidP="00BE703A">
            <w:pPr>
              <w:jc w:val="both"/>
              <w:rPr>
                <w:lang w:val="nb-NO"/>
              </w:rPr>
            </w:pPr>
          </w:p>
          <w:p w14:paraId="3BF442F8" w14:textId="77777777" w:rsidR="006707BB" w:rsidRPr="000A6A3D" w:rsidRDefault="006707BB" w:rsidP="00BE703A">
            <w:pPr>
              <w:jc w:val="both"/>
              <w:rPr>
                <w:lang w:val="nb-NO"/>
              </w:rPr>
            </w:pPr>
          </w:p>
          <w:p w14:paraId="24B9EE0D" w14:textId="77777777" w:rsidR="006707BB" w:rsidRPr="000A6A3D" w:rsidRDefault="006707BB" w:rsidP="00BE703A">
            <w:pPr>
              <w:jc w:val="both"/>
              <w:rPr>
                <w:lang w:val="nb-NO"/>
              </w:rPr>
            </w:pPr>
            <w:r w:rsidRPr="000A6A3D">
              <w:rPr>
                <w:lang w:val="nb-NO"/>
              </w:rPr>
              <w:t>HS theo dõi, ghi bài.</w:t>
            </w:r>
          </w:p>
          <w:p w14:paraId="0BEE26EB" w14:textId="77777777" w:rsidR="006707BB" w:rsidRPr="000A6A3D" w:rsidRDefault="006707BB" w:rsidP="00BE703A">
            <w:pPr>
              <w:jc w:val="both"/>
              <w:rPr>
                <w:lang w:val="nb-NO"/>
              </w:rPr>
            </w:pPr>
          </w:p>
          <w:p w14:paraId="4A57AFB5" w14:textId="77777777" w:rsidR="006707BB" w:rsidRPr="000A6A3D" w:rsidRDefault="006707BB" w:rsidP="00BE703A">
            <w:pPr>
              <w:jc w:val="both"/>
              <w:rPr>
                <w:lang w:val="nb-NO"/>
              </w:rPr>
            </w:pPr>
          </w:p>
          <w:p w14:paraId="2F657D54" w14:textId="77777777" w:rsidR="00BE703A" w:rsidRDefault="00BE703A" w:rsidP="00BE703A">
            <w:pPr>
              <w:jc w:val="both"/>
              <w:rPr>
                <w:lang w:val="nb-NO"/>
              </w:rPr>
            </w:pPr>
          </w:p>
          <w:p w14:paraId="46CA271A" w14:textId="39533FAA" w:rsidR="006707BB" w:rsidRPr="000A6A3D" w:rsidRDefault="006707BB" w:rsidP="00BE703A">
            <w:pPr>
              <w:jc w:val="both"/>
              <w:rPr>
                <w:lang w:val="nb-NO"/>
              </w:rPr>
            </w:pPr>
            <w:r>
              <w:rPr>
                <w:lang w:val="nb-NO"/>
              </w:rPr>
              <w:t>HS theo dõi, ghi bài, làm bài luyện tập</w:t>
            </w:r>
          </w:p>
          <w:p w14:paraId="016DD299" w14:textId="77777777" w:rsidR="006707BB" w:rsidRDefault="006707BB" w:rsidP="00BE703A">
            <w:pPr>
              <w:jc w:val="both"/>
              <w:rPr>
                <w:lang w:val="nb-NO"/>
              </w:rPr>
            </w:pPr>
          </w:p>
          <w:p w14:paraId="3DCD628B" w14:textId="77777777" w:rsidR="00BE703A" w:rsidRDefault="00BE703A" w:rsidP="00BE703A">
            <w:pPr>
              <w:jc w:val="both"/>
              <w:rPr>
                <w:lang w:val="nb-NO"/>
              </w:rPr>
            </w:pPr>
          </w:p>
          <w:p w14:paraId="0B4A4A10" w14:textId="77777777" w:rsidR="00BE703A" w:rsidRDefault="00BE703A" w:rsidP="00BE703A">
            <w:pPr>
              <w:jc w:val="both"/>
              <w:rPr>
                <w:lang w:val="nb-NO"/>
              </w:rPr>
            </w:pPr>
          </w:p>
          <w:p w14:paraId="3C07F9F1" w14:textId="77777777" w:rsidR="00BE703A" w:rsidRDefault="00BE703A" w:rsidP="00BE703A">
            <w:pPr>
              <w:jc w:val="both"/>
              <w:rPr>
                <w:lang w:val="nb-NO"/>
              </w:rPr>
            </w:pPr>
          </w:p>
          <w:p w14:paraId="6D34E596" w14:textId="77777777" w:rsidR="006707BB" w:rsidRDefault="006707BB" w:rsidP="00BE703A">
            <w:pPr>
              <w:jc w:val="both"/>
              <w:rPr>
                <w:lang w:val="nb-NO"/>
              </w:rPr>
            </w:pPr>
            <w:r>
              <w:rPr>
                <w:lang w:val="nb-NO"/>
              </w:rPr>
              <w:t>HS trả lời, ghi bài.</w:t>
            </w:r>
          </w:p>
          <w:p w14:paraId="21589991" w14:textId="77777777" w:rsidR="006707BB" w:rsidRDefault="006707BB" w:rsidP="00BE703A">
            <w:pPr>
              <w:jc w:val="both"/>
              <w:rPr>
                <w:lang w:val="nb-NO"/>
              </w:rPr>
            </w:pPr>
          </w:p>
          <w:p w14:paraId="5F08083F" w14:textId="77777777" w:rsidR="006707BB" w:rsidRDefault="006707BB" w:rsidP="00BE703A">
            <w:pPr>
              <w:jc w:val="both"/>
              <w:rPr>
                <w:lang w:val="nb-NO"/>
              </w:rPr>
            </w:pPr>
          </w:p>
          <w:p w14:paraId="5231380B" w14:textId="77777777" w:rsidR="006707BB" w:rsidRDefault="006707BB" w:rsidP="00BE703A">
            <w:pPr>
              <w:jc w:val="both"/>
              <w:rPr>
                <w:lang w:val="nb-NO"/>
              </w:rPr>
            </w:pPr>
          </w:p>
          <w:p w14:paraId="453FF20F" w14:textId="77777777" w:rsidR="006707BB" w:rsidRPr="000A6A3D" w:rsidRDefault="006707BB" w:rsidP="00BE703A">
            <w:pPr>
              <w:jc w:val="both"/>
              <w:rPr>
                <w:lang w:val="nb-NO"/>
              </w:rPr>
            </w:pPr>
            <w:r w:rsidRPr="000A6A3D">
              <w:rPr>
                <w:lang w:val="nb-NO"/>
              </w:rPr>
              <w:t xml:space="preserve">HS theo dõi, ghi bài </w:t>
            </w:r>
          </w:p>
          <w:p w14:paraId="41361126" w14:textId="77777777" w:rsidR="006707BB" w:rsidRPr="000A6A3D" w:rsidRDefault="006707BB" w:rsidP="00BE703A">
            <w:pPr>
              <w:jc w:val="both"/>
              <w:rPr>
                <w:lang w:val="nb-NO"/>
              </w:rPr>
            </w:pPr>
          </w:p>
          <w:p w14:paraId="523CC7A1" w14:textId="78F6F6F6" w:rsidR="006707BB" w:rsidRPr="000A6A3D" w:rsidRDefault="006707BB" w:rsidP="00BE703A">
            <w:pPr>
              <w:jc w:val="both"/>
              <w:rPr>
                <w:lang w:val="nb-NO"/>
              </w:rPr>
            </w:pPr>
            <w:r>
              <w:rPr>
                <w:lang w:val="nb-NO"/>
              </w:rPr>
              <w:t>HS làm bài luyện tập</w:t>
            </w:r>
            <w:r w:rsidR="00891970">
              <w:rPr>
                <w:lang w:val="nb-NO"/>
              </w:rPr>
              <w:t>.</w:t>
            </w:r>
          </w:p>
          <w:p w14:paraId="00C349C1" w14:textId="77777777" w:rsidR="006707BB" w:rsidRPr="000A6A3D" w:rsidRDefault="006707BB" w:rsidP="00BE703A">
            <w:pPr>
              <w:jc w:val="both"/>
              <w:rPr>
                <w:lang w:val="nb-NO"/>
              </w:rPr>
            </w:pPr>
          </w:p>
          <w:p w14:paraId="5EF1118E" w14:textId="77777777" w:rsidR="006707BB" w:rsidRPr="000A6A3D" w:rsidRDefault="006707BB" w:rsidP="00BE703A">
            <w:pPr>
              <w:jc w:val="both"/>
              <w:rPr>
                <w:lang w:val="nb-NO"/>
              </w:rPr>
            </w:pPr>
          </w:p>
          <w:p w14:paraId="613B6760" w14:textId="77777777" w:rsidR="006707BB" w:rsidRPr="000A6A3D" w:rsidRDefault="006707BB" w:rsidP="00BE703A">
            <w:pPr>
              <w:jc w:val="both"/>
              <w:rPr>
                <w:lang w:val="nb-NO"/>
              </w:rPr>
            </w:pPr>
          </w:p>
          <w:p w14:paraId="3EF9BDAB" w14:textId="77777777" w:rsidR="006707BB" w:rsidRPr="000A6A3D" w:rsidRDefault="006707BB" w:rsidP="00BE703A">
            <w:pPr>
              <w:jc w:val="both"/>
              <w:rPr>
                <w:lang w:val="nb-NO"/>
              </w:rPr>
            </w:pPr>
          </w:p>
          <w:p w14:paraId="0DEE2343" w14:textId="77777777" w:rsidR="006707BB" w:rsidRDefault="006707BB" w:rsidP="00BE703A">
            <w:pPr>
              <w:jc w:val="both"/>
              <w:rPr>
                <w:lang w:val="nb-NO"/>
              </w:rPr>
            </w:pPr>
          </w:p>
          <w:p w14:paraId="03CB8887" w14:textId="77777777" w:rsidR="006707BB" w:rsidRPr="000A6A3D" w:rsidRDefault="006707BB" w:rsidP="00BE703A">
            <w:pPr>
              <w:jc w:val="both"/>
              <w:rPr>
                <w:lang w:val="nb-NO"/>
              </w:rPr>
            </w:pPr>
          </w:p>
          <w:p w14:paraId="229D52E4" w14:textId="77777777" w:rsidR="006707BB" w:rsidRDefault="006707BB" w:rsidP="00BE703A">
            <w:pPr>
              <w:jc w:val="both"/>
              <w:rPr>
                <w:lang w:val="nb-NO"/>
              </w:rPr>
            </w:pPr>
          </w:p>
          <w:p w14:paraId="07BF542F" w14:textId="77777777" w:rsidR="00891970" w:rsidRDefault="00891970" w:rsidP="00BE703A">
            <w:pPr>
              <w:jc w:val="both"/>
              <w:rPr>
                <w:lang w:val="nb-NO"/>
              </w:rPr>
            </w:pPr>
          </w:p>
          <w:p w14:paraId="520D403A" w14:textId="77777777" w:rsidR="00891970" w:rsidRDefault="00891970" w:rsidP="00BE703A">
            <w:pPr>
              <w:jc w:val="both"/>
              <w:rPr>
                <w:lang w:val="nb-NO"/>
              </w:rPr>
            </w:pPr>
          </w:p>
          <w:p w14:paraId="0881A95B" w14:textId="77777777" w:rsidR="006707BB" w:rsidRDefault="006707BB" w:rsidP="00BE703A">
            <w:pPr>
              <w:jc w:val="both"/>
              <w:rPr>
                <w:lang w:val="nb-NO"/>
              </w:rPr>
            </w:pPr>
            <w:r w:rsidRPr="000A6A3D">
              <w:rPr>
                <w:lang w:val="nb-NO"/>
              </w:rPr>
              <w:t>HS theo dõi, ghi bài</w:t>
            </w:r>
            <w:r>
              <w:rPr>
                <w:lang w:val="nb-NO"/>
              </w:rPr>
              <w:t>.</w:t>
            </w:r>
          </w:p>
          <w:p w14:paraId="0CAA9914" w14:textId="77777777" w:rsidR="00891970" w:rsidRPr="000A6A3D" w:rsidRDefault="00891970" w:rsidP="00891970">
            <w:pPr>
              <w:jc w:val="both"/>
              <w:rPr>
                <w:lang w:val="nb-NO"/>
              </w:rPr>
            </w:pPr>
            <w:r>
              <w:rPr>
                <w:lang w:val="nb-NO"/>
              </w:rPr>
              <w:t>HS làm bài luyện tập.</w:t>
            </w:r>
          </w:p>
          <w:p w14:paraId="714AC832" w14:textId="77777777" w:rsidR="006707BB" w:rsidRDefault="006707BB" w:rsidP="00BE703A">
            <w:pPr>
              <w:jc w:val="both"/>
              <w:rPr>
                <w:lang w:val="nb-NO"/>
              </w:rPr>
            </w:pPr>
          </w:p>
          <w:p w14:paraId="5CEF1295" w14:textId="77777777" w:rsidR="006707BB" w:rsidRDefault="006707BB" w:rsidP="00BE703A">
            <w:pPr>
              <w:jc w:val="both"/>
              <w:rPr>
                <w:lang w:val="nb-NO"/>
              </w:rPr>
            </w:pPr>
          </w:p>
          <w:p w14:paraId="5AA8D809" w14:textId="77777777" w:rsidR="006707BB" w:rsidRDefault="006707BB" w:rsidP="00BE703A">
            <w:pPr>
              <w:jc w:val="both"/>
              <w:rPr>
                <w:lang w:val="nb-NO"/>
              </w:rPr>
            </w:pPr>
          </w:p>
          <w:p w14:paraId="0BE01FCD" w14:textId="77777777" w:rsidR="006707BB" w:rsidRPr="000A6A3D" w:rsidRDefault="006707BB" w:rsidP="00BE703A">
            <w:pPr>
              <w:jc w:val="both"/>
              <w:rPr>
                <w:lang w:val="nb-NO"/>
              </w:rPr>
            </w:pPr>
          </w:p>
          <w:p w14:paraId="164FC193" w14:textId="77777777" w:rsidR="006707BB" w:rsidRPr="000A6A3D" w:rsidRDefault="006707BB" w:rsidP="00BE703A">
            <w:pPr>
              <w:jc w:val="both"/>
              <w:rPr>
                <w:lang w:val="nb-NO"/>
              </w:rPr>
            </w:pPr>
            <w:r w:rsidRPr="000A6A3D">
              <w:rPr>
                <w:lang w:val="nb-NO"/>
              </w:rPr>
              <w:t>HS theo dõi, ghi bài</w:t>
            </w:r>
          </w:p>
          <w:p w14:paraId="0CC1E7D7" w14:textId="77777777" w:rsidR="006707BB" w:rsidRDefault="006707BB" w:rsidP="00BE703A">
            <w:pPr>
              <w:jc w:val="both"/>
              <w:rPr>
                <w:lang w:val="nb-NO"/>
              </w:rPr>
            </w:pPr>
          </w:p>
          <w:p w14:paraId="05E7E8DE" w14:textId="77777777" w:rsidR="006707BB" w:rsidRDefault="006707BB" w:rsidP="00BE703A">
            <w:pPr>
              <w:jc w:val="both"/>
              <w:rPr>
                <w:lang w:val="nb-NO"/>
              </w:rPr>
            </w:pPr>
          </w:p>
          <w:p w14:paraId="47A94824" w14:textId="77777777" w:rsidR="00891970" w:rsidRDefault="00891970" w:rsidP="00BE703A">
            <w:pPr>
              <w:jc w:val="both"/>
              <w:rPr>
                <w:lang w:val="nb-NO"/>
              </w:rPr>
            </w:pPr>
          </w:p>
          <w:p w14:paraId="444173CE" w14:textId="77777777" w:rsidR="00891970" w:rsidRDefault="00891970" w:rsidP="00BE703A">
            <w:pPr>
              <w:jc w:val="both"/>
              <w:rPr>
                <w:lang w:val="nb-NO"/>
              </w:rPr>
            </w:pPr>
          </w:p>
          <w:p w14:paraId="1E0480CD" w14:textId="77777777" w:rsidR="00891970" w:rsidRDefault="00891970" w:rsidP="00BE703A">
            <w:pPr>
              <w:jc w:val="both"/>
              <w:rPr>
                <w:lang w:val="nb-NO"/>
              </w:rPr>
            </w:pPr>
          </w:p>
          <w:p w14:paraId="2DCDFF95" w14:textId="77777777" w:rsidR="00891970" w:rsidRDefault="00891970" w:rsidP="00BE703A">
            <w:pPr>
              <w:jc w:val="both"/>
              <w:rPr>
                <w:lang w:val="nb-NO"/>
              </w:rPr>
            </w:pPr>
          </w:p>
          <w:p w14:paraId="52D2B911" w14:textId="77777777" w:rsidR="00891970" w:rsidRDefault="00891970" w:rsidP="00BE703A">
            <w:pPr>
              <w:jc w:val="both"/>
              <w:rPr>
                <w:lang w:val="nb-NO"/>
              </w:rPr>
            </w:pPr>
          </w:p>
          <w:p w14:paraId="58EBC478" w14:textId="77777777" w:rsidR="00891970" w:rsidRDefault="00891970" w:rsidP="00BE703A">
            <w:pPr>
              <w:jc w:val="both"/>
              <w:rPr>
                <w:lang w:val="nb-NO"/>
              </w:rPr>
            </w:pPr>
          </w:p>
          <w:p w14:paraId="08383EC8" w14:textId="1AAB6482" w:rsidR="006707BB" w:rsidRPr="000A6A3D" w:rsidRDefault="006707BB" w:rsidP="00D71DEF">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6707BB" w:rsidRPr="000A6A3D" w:rsidRDefault="006707BB" w:rsidP="000A6A3D">
            <w:pPr>
              <w:rPr>
                <w:lang w:val="nb-NO"/>
              </w:rPr>
            </w:pPr>
          </w:p>
          <w:p w14:paraId="4DF6BB6D" w14:textId="77777777" w:rsidR="002E4EC9" w:rsidRDefault="002E4EC9" w:rsidP="00BC69B1">
            <w:pPr>
              <w:jc w:val="center"/>
              <w:rPr>
                <w:lang w:val="pt-BR"/>
              </w:rPr>
            </w:pPr>
          </w:p>
          <w:p w14:paraId="0D811260" w14:textId="77777777" w:rsidR="002E4EC9" w:rsidRDefault="002E4EC9" w:rsidP="00BC69B1">
            <w:pPr>
              <w:jc w:val="center"/>
              <w:rPr>
                <w:lang w:val="pt-BR"/>
              </w:rPr>
            </w:pPr>
          </w:p>
          <w:p w14:paraId="748283EF" w14:textId="4EF58A6A" w:rsidR="006707BB" w:rsidRPr="000A6A3D" w:rsidRDefault="002E4EC9" w:rsidP="00BC69B1">
            <w:pPr>
              <w:jc w:val="center"/>
              <w:rPr>
                <w:lang w:val="pt-BR"/>
              </w:rPr>
            </w:pPr>
            <w:r>
              <w:rPr>
                <w:lang w:val="pt-BR"/>
              </w:rPr>
              <w:t>4</w:t>
            </w:r>
            <w:r w:rsidR="006707BB">
              <w:rPr>
                <w:lang w:val="pt-BR"/>
              </w:rPr>
              <w:t>0</w:t>
            </w:r>
          </w:p>
          <w:p w14:paraId="4E0C5A64" w14:textId="77777777" w:rsidR="006707BB" w:rsidRPr="000A6A3D" w:rsidRDefault="006707BB" w:rsidP="00BC69B1">
            <w:pPr>
              <w:jc w:val="center"/>
              <w:rPr>
                <w:lang w:val="pt-BR"/>
              </w:rPr>
            </w:pPr>
            <w:r w:rsidRPr="000A6A3D">
              <w:rPr>
                <w:lang w:val="pt-BR"/>
              </w:rPr>
              <w:t>phút</w:t>
            </w:r>
          </w:p>
          <w:p w14:paraId="0EA082C4" w14:textId="77777777" w:rsidR="006707BB" w:rsidRPr="000A6A3D" w:rsidRDefault="006707BB" w:rsidP="000A6A3D">
            <w:pPr>
              <w:jc w:val="center"/>
              <w:rPr>
                <w:lang w:val="pt-BR"/>
              </w:rPr>
            </w:pPr>
          </w:p>
          <w:p w14:paraId="3EC54855" w14:textId="77777777" w:rsidR="006707BB" w:rsidRPr="000A6A3D" w:rsidRDefault="006707BB" w:rsidP="000A6A3D">
            <w:pPr>
              <w:jc w:val="center"/>
              <w:rPr>
                <w:lang w:val="pt-BR"/>
              </w:rPr>
            </w:pPr>
          </w:p>
          <w:p w14:paraId="3174C863" w14:textId="77777777" w:rsidR="006707BB" w:rsidRPr="000A6A3D" w:rsidRDefault="006707BB" w:rsidP="000A6A3D">
            <w:pPr>
              <w:jc w:val="center"/>
              <w:rPr>
                <w:lang w:val="pt-BR"/>
              </w:rPr>
            </w:pPr>
          </w:p>
          <w:p w14:paraId="683839D5" w14:textId="77777777" w:rsidR="006707BB" w:rsidRPr="000A6A3D" w:rsidRDefault="006707BB" w:rsidP="000A6A3D">
            <w:pPr>
              <w:jc w:val="center"/>
              <w:rPr>
                <w:lang w:val="pt-BR"/>
              </w:rPr>
            </w:pPr>
          </w:p>
          <w:p w14:paraId="500F7F3D" w14:textId="77777777" w:rsidR="006707BB" w:rsidRPr="000A6A3D" w:rsidRDefault="006707BB" w:rsidP="000A6A3D">
            <w:pPr>
              <w:jc w:val="center"/>
              <w:rPr>
                <w:lang w:val="pt-BR"/>
              </w:rPr>
            </w:pPr>
          </w:p>
          <w:p w14:paraId="7D911F59" w14:textId="77777777" w:rsidR="006707BB" w:rsidRPr="000A6A3D" w:rsidRDefault="006707BB" w:rsidP="000A6A3D">
            <w:pPr>
              <w:jc w:val="center"/>
              <w:rPr>
                <w:lang w:val="pt-BR"/>
              </w:rPr>
            </w:pPr>
          </w:p>
          <w:p w14:paraId="436C9184" w14:textId="77777777" w:rsidR="006707BB" w:rsidRPr="000A6A3D" w:rsidRDefault="006707BB" w:rsidP="000A6A3D">
            <w:pPr>
              <w:jc w:val="center"/>
              <w:rPr>
                <w:lang w:val="pt-BR"/>
              </w:rPr>
            </w:pPr>
          </w:p>
          <w:p w14:paraId="37175C48" w14:textId="77777777" w:rsidR="006707BB" w:rsidRPr="000A6A3D" w:rsidRDefault="006707BB" w:rsidP="000A6A3D">
            <w:pPr>
              <w:jc w:val="center"/>
              <w:rPr>
                <w:lang w:val="pt-BR"/>
              </w:rPr>
            </w:pPr>
          </w:p>
          <w:p w14:paraId="163BFC24" w14:textId="77777777" w:rsidR="006707BB" w:rsidRPr="000A6A3D" w:rsidRDefault="006707BB" w:rsidP="000A6A3D">
            <w:pPr>
              <w:jc w:val="center"/>
              <w:rPr>
                <w:lang w:val="pt-BR"/>
              </w:rPr>
            </w:pPr>
          </w:p>
          <w:p w14:paraId="1644BD95" w14:textId="77777777" w:rsidR="006707BB" w:rsidRPr="000A6A3D" w:rsidRDefault="006707BB" w:rsidP="000A6A3D">
            <w:pPr>
              <w:jc w:val="center"/>
              <w:rPr>
                <w:lang w:val="pt-BR"/>
              </w:rPr>
            </w:pPr>
          </w:p>
          <w:p w14:paraId="6629C210" w14:textId="77777777" w:rsidR="006707BB" w:rsidRPr="000A6A3D" w:rsidRDefault="006707BB" w:rsidP="000A6A3D">
            <w:pPr>
              <w:jc w:val="center"/>
              <w:rPr>
                <w:lang w:val="pt-BR"/>
              </w:rPr>
            </w:pPr>
          </w:p>
          <w:p w14:paraId="6B06BDD8" w14:textId="77777777" w:rsidR="006707BB" w:rsidRPr="000A6A3D" w:rsidRDefault="006707BB" w:rsidP="000A6A3D">
            <w:pPr>
              <w:jc w:val="center"/>
              <w:rPr>
                <w:lang w:val="pt-BR"/>
              </w:rPr>
            </w:pPr>
          </w:p>
          <w:p w14:paraId="7CAE0618" w14:textId="77777777" w:rsidR="006707BB" w:rsidRPr="000A6A3D" w:rsidRDefault="006707BB" w:rsidP="000A6A3D">
            <w:pPr>
              <w:jc w:val="center"/>
              <w:rPr>
                <w:lang w:val="pt-BR"/>
              </w:rPr>
            </w:pPr>
          </w:p>
          <w:p w14:paraId="3B2CC606" w14:textId="77777777" w:rsidR="006707BB" w:rsidRPr="000A6A3D" w:rsidRDefault="006707BB" w:rsidP="000A6A3D">
            <w:pPr>
              <w:jc w:val="center"/>
              <w:rPr>
                <w:lang w:val="pt-BR"/>
              </w:rPr>
            </w:pPr>
          </w:p>
          <w:p w14:paraId="480F4EC1" w14:textId="3B4D9962" w:rsidR="002E4EC9" w:rsidRPr="000A6A3D" w:rsidRDefault="002E4EC9" w:rsidP="002E4EC9">
            <w:pPr>
              <w:jc w:val="center"/>
              <w:rPr>
                <w:lang w:val="pt-BR"/>
              </w:rPr>
            </w:pPr>
            <w:r>
              <w:rPr>
                <w:lang w:val="pt-BR"/>
              </w:rPr>
              <w:t>55</w:t>
            </w:r>
          </w:p>
          <w:p w14:paraId="3FB59F09" w14:textId="0E4D2865" w:rsidR="006707BB" w:rsidRPr="000A6A3D" w:rsidRDefault="002E4EC9" w:rsidP="002E4EC9">
            <w:pPr>
              <w:jc w:val="center"/>
              <w:rPr>
                <w:lang w:val="pt-BR"/>
              </w:rPr>
            </w:pPr>
            <w:r w:rsidRPr="000A6A3D">
              <w:rPr>
                <w:lang w:val="pt-BR"/>
              </w:rPr>
              <w:t>phút</w:t>
            </w:r>
          </w:p>
          <w:p w14:paraId="35A2E15B" w14:textId="77777777" w:rsidR="006707BB" w:rsidRPr="000A6A3D" w:rsidRDefault="006707BB" w:rsidP="000A6A3D">
            <w:pPr>
              <w:jc w:val="center"/>
              <w:rPr>
                <w:lang w:val="pt-BR"/>
              </w:rPr>
            </w:pPr>
          </w:p>
          <w:p w14:paraId="44AC25AB" w14:textId="77777777" w:rsidR="006707BB" w:rsidRPr="000A6A3D" w:rsidRDefault="006707BB" w:rsidP="000A6A3D">
            <w:pPr>
              <w:jc w:val="center"/>
              <w:rPr>
                <w:lang w:val="pt-BR"/>
              </w:rPr>
            </w:pPr>
          </w:p>
          <w:p w14:paraId="1B2DE126" w14:textId="4AF47DD4" w:rsidR="006707BB" w:rsidRDefault="006707BB" w:rsidP="000A6A3D">
            <w:pPr>
              <w:jc w:val="center"/>
              <w:rPr>
                <w:lang w:val="nb-NO"/>
              </w:rPr>
            </w:pPr>
          </w:p>
          <w:p w14:paraId="4FA34075" w14:textId="77777777" w:rsidR="006707BB" w:rsidRPr="00BC69B1" w:rsidRDefault="006707BB" w:rsidP="00BC69B1">
            <w:pPr>
              <w:rPr>
                <w:lang w:val="nb-NO"/>
              </w:rPr>
            </w:pPr>
          </w:p>
          <w:p w14:paraId="46D787B9" w14:textId="77777777" w:rsidR="006707BB" w:rsidRPr="00BC69B1" w:rsidRDefault="006707BB" w:rsidP="00BC69B1">
            <w:pPr>
              <w:rPr>
                <w:lang w:val="nb-NO"/>
              </w:rPr>
            </w:pPr>
          </w:p>
          <w:p w14:paraId="7811668B" w14:textId="77777777" w:rsidR="006707BB" w:rsidRPr="00BC69B1" w:rsidRDefault="006707BB" w:rsidP="00BC69B1">
            <w:pPr>
              <w:rPr>
                <w:lang w:val="nb-NO"/>
              </w:rPr>
            </w:pPr>
          </w:p>
          <w:p w14:paraId="30FB2024" w14:textId="77777777" w:rsidR="006707BB" w:rsidRPr="00BC69B1" w:rsidRDefault="006707BB" w:rsidP="00BC69B1">
            <w:pPr>
              <w:rPr>
                <w:lang w:val="nb-NO"/>
              </w:rPr>
            </w:pPr>
          </w:p>
          <w:p w14:paraId="612716AC" w14:textId="77777777" w:rsidR="006707BB" w:rsidRPr="00BC69B1" w:rsidRDefault="006707BB" w:rsidP="00BC69B1">
            <w:pPr>
              <w:rPr>
                <w:lang w:val="nb-NO"/>
              </w:rPr>
            </w:pPr>
          </w:p>
          <w:p w14:paraId="42AFB23A" w14:textId="77777777" w:rsidR="006707BB" w:rsidRPr="00BC69B1" w:rsidRDefault="006707BB" w:rsidP="00BC69B1">
            <w:pPr>
              <w:rPr>
                <w:lang w:val="nb-NO"/>
              </w:rPr>
            </w:pPr>
          </w:p>
          <w:p w14:paraId="05237D16" w14:textId="77777777" w:rsidR="006707BB" w:rsidRPr="00BC69B1" w:rsidRDefault="006707BB" w:rsidP="00BC69B1">
            <w:pPr>
              <w:rPr>
                <w:lang w:val="nb-NO"/>
              </w:rPr>
            </w:pPr>
          </w:p>
          <w:p w14:paraId="208BFD24" w14:textId="3D827415" w:rsidR="006707BB" w:rsidRDefault="006707BB" w:rsidP="00BC69B1">
            <w:pPr>
              <w:rPr>
                <w:lang w:val="nb-NO"/>
              </w:rPr>
            </w:pPr>
          </w:p>
          <w:p w14:paraId="25739560" w14:textId="77777777" w:rsidR="006707BB" w:rsidRDefault="006707BB" w:rsidP="00BC69B1">
            <w:pPr>
              <w:rPr>
                <w:lang w:val="nb-NO"/>
              </w:rPr>
            </w:pPr>
          </w:p>
          <w:p w14:paraId="634C2E77" w14:textId="77777777" w:rsidR="006707BB" w:rsidRDefault="006707BB" w:rsidP="00BC69B1">
            <w:pPr>
              <w:rPr>
                <w:lang w:val="nb-NO"/>
              </w:rPr>
            </w:pPr>
          </w:p>
          <w:p w14:paraId="0DA9CA89" w14:textId="77777777" w:rsidR="006707BB" w:rsidRDefault="006707BB" w:rsidP="00BC69B1">
            <w:pPr>
              <w:rPr>
                <w:lang w:val="nb-NO"/>
              </w:rPr>
            </w:pPr>
          </w:p>
          <w:p w14:paraId="3275A7DE" w14:textId="77777777" w:rsidR="006707BB" w:rsidRDefault="006707BB" w:rsidP="00BC69B1">
            <w:pPr>
              <w:rPr>
                <w:lang w:val="nb-NO"/>
              </w:rPr>
            </w:pPr>
          </w:p>
          <w:p w14:paraId="6333FDCB" w14:textId="77777777" w:rsidR="006707BB" w:rsidRDefault="006707BB" w:rsidP="00BC69B1">
            <w:pPr>
              <w:rPr>
                <w:lang w:val="nb-NO"/>
              </w:rPr>
            </w:pPr>
          </w:p>
          <w:p w14:paraId="7068EE81" w14:textId="77777777" w:rsidR="006707BB" w:rsidRDefault="006707BB" w:rsidP="00BC69B1">
            <w:pPr>
              <w:rPr>
                <w:lang w:val="nb-NO"/>
              </w:rPr>
            </w:pPr>
          </w:p>
          <w:p w14:paraId="0C90F36E" w14:textId="77777777" w:rsidR="006707BB" w:rsidRDefault="006707BB" w:rsidP="00BC69B1">
            <w:pPr>
              <w:rPr>
                <w:lang w:val="nb-NO"/>
              </w:rPr>
            </w:pPr>
          </w:p>
          <w:p w14:paraId="771B618A" w14:textId="77777777" w:rsidR="006707BB" w:rsidRDefault="006707BB" w:rsidP="00BC69B1">
            <w:pPr>
              <w:rPr>
                <w:lang w:val="nb-NO"/>
              </w:rPr>
            </w:pPr>
          </w:p>
          <w:p w14:paraId="39DC16D1" w14:textId="7D4C7CA8" w:rsidR="006707BB" w:rsidRPr="000A6A3D" w:rsidRDefault="002E4EC9" w:rsidP="00BC69B1">
            <w:pPr>
              <w:jc w:val="center"/>
              <w:rPr>
                <w:lang w:val="pt-BR"/>
              </w:rPr>
            </w:pPr>
            <w:r>
              <w:rPr>
                <w:lang w:val="pt-BR"/>
              </w:rPr>
              <w:t>40</w:t>
            </w:r>
          </w:p>
          <w:p w14:paraId="4B641F0D" w14:textId="77777777" w:rsidR="006707BB" w:rsidRPr="000A6A3D" w:rsidRDefault="006707BB" w:rsidP="00BC69B1">
            <w:pPr>
              <w:jc w:val="center"/>
              <w:rPr>
                <w:lang w:val="pt-BR"/>
              </w:rPr>
            </w:pPr>
            <w:r w:rsidRPr="000A6A3D">
              <w:rPr>
                <w:lang w:val="pt-BR"/>
              </w:rPr>
              <w:t>phút</w:t>
            </w:r>
          </w:p>
          <w:p w14:paraId="50AC2138" w14:textId="0D9311DE" w:rsidR="006707BB" w:rsidRPr="00BC69B1" w:rsidRDefault="006707BB" w:rsidP="00BC69B1">
            <w:pPr>
              <w:rPr>
                <w:lang w:val="nb-NO"/>
              </w:rPr>
            </w:pPr>
          </w:p>
        </w:tc>
      </w:tr>
      <w:tr w:rsidR="006707BB"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5A2D7BE7" w:rsidR="006707BB" w:rsidRPr="000A6A3D" w:rsidRDefault="006707BB"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6707BB" w:rsidRPr="000A6A3D" w:rsidRDefault="006707BB" w:rsidP="000A6A3D">
            <w:pPr>
              <w:rPr>
                <w:b/>
                <w:bCs/>
                <w:u w:val="single"/>
                <w:lang w:val="nb-NO"/>
              </w:rPr>
            </w:pPr>
            <w:r w:rsidRPr="000A6A3D">
              <w:rPr>
                <w:b/>
                <w:bCs/>
                <w:u w:val="single"/>
                <w:lang w:val="nb-NO"/>
              </w:rPr>
              <w:t>Củng cố kiến thức và kết thúc bài</w:t>
            </w:r>
          </w:p>
          <w:p w14:paraId="1CF5BB54" w14:textId="77777777" w:rsidR="006707BB" w:rsidRDefault="006707BB" w:rsidP="000A6A3D">
            <w:pPr>
              <w:rPr>
                <w:iCs/>
                <w:lang w:val="de-DE"/>
              </w:rPr>
            </w:pPr>
            <w:r>
              <w:t xml:space="preserve">- Tính axit, phản ứng thế nhóm –OH của </w:t>
            </w:r>
            <w:r>
              <w:rPr>
                <w:iCs/>
                <w:lang w:val="de-DE"/>
              </w:rPr>
              <w:t>axit cacboxylic.</w:t>
            </w:r>
          </w:p>
          <w:p w14:paraId="5C4AE600" w14:textId="0C0B71F3" w:rsidR="006707BB" w:rsidRPr="000A6A3D" w:rsidRDefault="006707BB" w:rsidP="000A6A3D">
            <w:r>
              <w:rPr>
                <w:iCs/>
                <w:lang w:val="de-DE"/>
              </w:rPr>
              <w:t>- Phương pháp điều chế axit cacboxylic.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6707BB" w:rsidRPr="000A6A3D" w:rsidRDefault="006707BB" w:rsidP="006707BB">
            <w:pPr>
              <w:jc w:val="both"/>
              <w:rPr>
                <w:lang w:val="nb-NO"/>
              </w:rPr>
            </w:pPr>
          </w:p>
          <w:p w14:paraId="64C81F99" w14:textId="77777777" w:rsidR="00891970" w:rsidRDefault="006707BB" w:rsidP="00891970">
            <w:pPr>
              <w:jc w:val="both"/>
              <w:rPr>
                <w:lang w:val="de-DE"/>
              </w:rPr>
            </w:pPr>
            <w:r w:rsidRPr="000A6A3D">
              <w:rPr>
                <w:lang w:val="de-DE"/>
              </w:rPr>
              <w:t xml:space="preserve">Giảng viên trình bày tóm tắt nội dung bằng lời. </w:t>
            </w:r>
          </w:p>
          <w:p w14:paraId="3830E0A9" w14:textId="6C710E04" w:rsidR="006707BB" w:rsidRPr="000A6A3D" w:rsidRDefault="006707BB" w:rsidP="00891970">
            <w:pPr>
              <w:jc w:val="both"/>
              <w:rPr>
                <w:lang w:val="vi-VN"/>
              </w:rPr>
            </w:pPr>
            <w:r>
              <w:rPr>
                <w:lang w:val="de-DE"/>
              </w:rPr>
              <w:t>GV hướng dẫn làm bài 1-4/ 75/ 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6707BB" w:rsidRPr="000A6A3D" w:rsidRDefault="006707BB" w:rsidP="006707BB">
            <w:pPr>
              <w:jc w:val="both"/>
              <w:rPr>
                <w:lang w:val="nb-NO"/>
              </w:rPr>
            </w:pPr>
          </w:p>
          <w:p w14:paraId="74A47C83" w14:textId="77777777" w:rsidR="006707BB" w:rsidRPr="000A6A3D" w:rsidRDefault="006707BB" w:rsidP="006707BB">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6707BB" w:rsidRPr="000A6A3D" w:rsidRDefault="006707BB" w:rsidP="000A6A3D">
            <w:pPr>
              <w:jc w:val="center"/>
              <w:rPr>
                <w:lang w:val="nb-NO"/>
              </w:rPr>
            </w:pPr>
          </w:p>
          <w:p w14:paraId="54894E7E" w14:textId="17533272" w:rsidR="006707BB" w:rsidRPr="000A6A3D" w:rsidRDefault="002E4EC9" w:rsidP="000A6A3D">
            <w:pPr>
              <w:jc w:val="center"/>
              <w:rPr>
                <w:lang w:val="nb-NO"/>
              </w:rPr>
            </w:pPr>
            <w:r>
              <w:rPr>
                <w:lang w:val="pt-BR"/>
              </w:rPr>
              <w:t>30</w:t>
            </w:r>
            <w:r w:rsidR="006707BB" w:rsidRPr="000A6A3D">
              <w:rPr>
                <w:lang w:val="pt-BR"/>
              </w:rPr>
              <w:t xml:space="preserve"> phút</w:t>
            </w:r>
          </w:p>
        </w:tc>
      </w:tr>
      <w:tr w:rsidR="006707BB"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1A204E33" w:rsidR="006707BB" w:rsidRPr="000A6A3D" w:rsidRDefault="006707B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6707BB" w:rsidRPr="000A6A3D" w:rsidRDefault="006707BB" w:rsidP="000A6A3D">
            <w:pPr>
              <w:rPr>
                <w:b/>
                <w:bCs/>
                <w:u w:val="single"/>
                <w:lang w:val="pt-BR"/>
              </w:rPr>
            </w:pPr>
            <w:r w:rsidRPr="000A6A3D">
              <w:rPr>
                <w:b/>
                <w:bCs/>
                <w:u w:val="single"/>
                <w:lang w:val="pt-BR"/>
              </w:rPr>
              <w:t>Hướng dẫn tự học</w:t>
            </w:r>
          </w:p>
          <w:p w14:paraId="1A7E9A50" w14:textId="7CF45EF9" w:rsidR="006707BB" w:rsidRPr="000A6A3D" w:rsidRDefault="006707BB" w:rsidP="000A6A3D">
            <w:pPr>
              <w:rPr>
                <w:bCs/>
                <w:lang w:val="nb-NO"/>
              </w:rPr>
            </w:pPr>
            <w:r w:rsidRPr="000A6A3D">
              <w:rPr>
                <w:bCs/>
                <w:lang w:val="nb-NO"/>
              </w:rPr>
              <w:t xml:space="preserve">- Bài tập </w:t>
            </w:r>
            <w:r>
              <w:rPr>
                <w:bCs/>
                <w:lang w:val="nb-NO"/>
              </w:rPr>
              <w:t>6-9</w:t>
            </w:r>
            <w:r w:rsidRPr="000A6A3D">
              <w:rPr>
                <w:bCs/>
                <w:lang w:val="nb-NO"/>
              </w:rPr>
              <w:t xml:space="preserve"> trang </w:t>
            </w:r>
            <w:r>
              <w:rPr>
                <w:bCs/>
                <w:lang w:val="nb-NO"/>
              </w:rPr>
              <w:t>76,77</w:t>
            </w:r>
            <w:r w:rsidRPr="000A6A3D">
              <w:rPr>
                <w:bCs/>
                <w:lang w:val="nb-NO"/>
              </w:rPr>
              <w:t xml:space="preserve"> trong giáo trình. </w:t>
            </w:r>
          </w:p>
          <w:p w14:paraId="05F29D99" w14:textId="7A7AA5B1" w:rsidR="006707BB" w:rsidRPr="000A6A3D" w:rsidRDefault="006707BB" w:rsidP="000A6A3D">
            <w:pPr>
              <w:rPr>
                <w:bCs/>
                <w:u w:val="single"/>
                <w:lang w:val="nb-NO"/>
              </w:rPr>
            </w:pPr>
            <w:r w:rsidRPr="000A6A3D">
              <w:rPr>
                <w:lang w:val="pt-BR"/>
              </w:rPr>
              <w:t xml:space="preserve">- Chuẩn bị </w:t>
            </w:r>
            <w:r w:rsidRPr="000A6A3D">
              <w:rPr>
                <w:bCs/>
              </w:rPr>
              <w:t xml:space="preserve">Bài </w:t>
            </w:r>
            <w:r>
              <w:rPr>
                <w:bCs/>
              </w:rPr>
              <w:t>57</w:t>
            </w:r>
            <w:r w:rsidRPr="000A6A3D">
              <w:rPr>
                <w:bCs/>
              </w:rPr>
              <w:t>.</w:t>
            </w:r>
            <w:r w:rsidRPr="000A6A3D">
              <w:t xml:space="preserve"> </w:t>
            </w:r>
            <w:r>
              <w:t>Ôn tập chương.</w:t>
            </w:r>
            <w:r w:rsidRPr="000A6A3D">
              <w:t xml:space="preserve"> </w:t>
            </w:r>
          </w:p>
          <w:p w14:paraId="4794A257" w14:textId="77777777" w:rsidR="006707BB" w:rsidRPr="000A6A3D" w:rsidRDefault="006707B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6707BB" w:rsidRPr="000A6A3D" w:rsidRDefault="006707BB"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3C77D8B3" w:rsidR="006707BB" w:rsidRPr="000A6A3D" w:rsidRDefault="006707BB"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6707BB" w:rsidRPr="000A6A3D" w:rsidRDefault="006707BB" w:rsidP="000A6A3D">
            <w:pPr>
              <w:jc w:val="center"/>
              <w:rPr>
                <w:lang w:val="pt-BR"/>
              </w:rPr>
            </w:pPr>
            <w:r w:rsidRPr="000A6A3D">
              <w:rPr>
                <w:lang w:val="pt-BR"/>
              </w:rPr>
              <w:t>2 phút</w:t>
            </w:r>
          </w:p>
        </w:tc>
      </w:tr>
    </w:tbl>
    <w:p w14:paraId="04DCEAAF" w14:textId="77777777" w:rsidR="00A3727F" w:rsidRPr="000A6A3D" w:rsidRDefault="00A3727F"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A3727F" w:rsidRPr="000A6A3D" w14:paraId="6CC7F574" w14:textId="77777777" w:rsidTr="009262E7">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2D67EE73" w:rsidR="00A3727F" w:rsidRPr="000A6A3D" w:rsidRDefault="00A3727F" w:rsidP="000A6A3D">
            <w:pPr>
              <w:jc w:val="both"/>
            </w:pPr>
            <w:r w:rsidRPr="000A6A3D">
              <w:t xml:space="preserve">1. </w:t>
            </w:r>
            <w:r w:rsidRPr="000A6A3D">
              <w:rPr>
                <w:i/>
                <w:iCs/>
              </w:rPr>
              <w:t xml:space="preserve">Giáo trình hóa học </w:t>
            </w:r>
            <w:r w:rsidR="009262E7">
              <w:rPr>
                <w:i/>
                <w:iCs/>
              </w:rPr>
              <w:t>3</w:t>
            </w:r>
            <w:r w:rsidRPr="000A6A3D">
              <w:rPr>
                <w:i/>
                <w:iCs/>
              </w:rPr>
              <w:t xml:space="preserve">, </w:t>
            </w:r>
            <w:r w:rsidR="009262E7">
              <w:t>Trường CĐ L</w:t>
            </w:r>
            <w:r w:rsidRPr="000A6A3D">
              <w:t xml:space="preserve">ý </w:t>
            </w:r>
            <w:r w:rsidR="009262E7">
              <w:t>T</w:t>
            </w:r>
            <w:r w:rsidRPr="000A6A3D">
              <w:t xml:space="preserve">ự </w:t>
            </w:r>
            <w:r w:rsidR="009262E7">
              <w:t>Trọng Tp. HCM, năm 2019</w:t>
            </w:r>
            <w:r w:rsidRPr="000A6A3D">
              <w:t>.</w:t>
            </w:r>
          </w:p>
          <w:p w14:paraId="53C29BDF" w14:textId="5D3E3810"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Hóa học 1</w:t>
            </w:r>
            <w:r w:rsidR="009262E7">
              <w:rPr>
                <w:i/>
                <w:iCs/>
              </w:rPr>
              <w:t>2</w:t>
            </w:r>
            <w:r w:rsidRPr="000A6A3D">
              <w:rPr>
                <w:i/>
                <w:iCs/>
              </w:rPr>
              <w:t xml:space="preserve">, </w:t>
            </w:r>
            <w:r w:rsidRPr="000A6A3D">
              <w:rPr>
                <w:lang w:val="vi-VN"/>
              </w:rPr>
              <w:t>NXB Giáo dục Việt Nam</w:t>
            </w:r>
            <w:r w:rsidRPr="000A6A3D">
              <w:t>, năm 2015.</w:t>
            </w:r>
          </w:p>
          <w:p w14:paraId="6BE289A8" w14:textId="23916CEF" w:rsidR="00A3727F" w:rsidRPr="000A6A3D" w:rsidRDefault="00A3727F" w:rsidP="009262E7">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9262E7">
              <w:t>2</w:t>
            </w:r>
            <w:r w:rsidRPr="000A6A3D">
              <w:t xml:space="preserve">, </w:t>
            </w:r>
            <w:r w:rsidRPr="000A6A3D">
              <w:rPr>
                <w:lang w:val="vi-VN"/>
              </w:rPr>
              <w:t>NXB Giáo dục Việt Nam</w:t>
            </w:r>
            <w:r w:rsidRPr="000A6A3D">
              <w:t>, năm 2015.</w:t>
            </w:r>
          </w:p>
        </w:tc>
      </w:tr>
      <w:tr w:rsidR="00A3727F" w:rsidRPr="000A6A3D" w14:paraId="7A4E853A"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77777777" w:rsidR="00A3727F" w:rsidRPr="000A6A3D" w:rsidRDefault="00A3727F" w:rsidP="000A6A3D">
            <w:pPr>
              <w:jc w:val="center"/>
              <w:rPr>
                <w:b/>
                <w:bCs/>
                <w:lang w:val="pt-BR"/>
              </w:rPr>
            </w:pPr>
            <w:r w:rsidRPr="000A6A3D">
              <w:rPr>
                <w:b/>
                <w:bCs/>
                <w:lang w:val="vi-VN"/>
              </w:rPr>
              <w:t xml:space="preserve">   </w:t>
            </w:r>
            <w:r w:rsidRPr="000A6A3D">
              <w:rPr>
                <w:b/>
                <w:bCs/>
                <w:lang w:val="pt-BR"/>
              </w:rPr>
              <w:t>Nguyễn Thị Huyền Nga</w:t>
            </w:r>
          </w:p>
          <w:p w14:paraId="02DE8279" w14:textId="77777777" w:rsidR="00A3727F" w:rsidRPr="000A6A3D" w:rsidRDefault="00A3727F" w:rsidP="000A6A3D">
            <w:pPr>
              <w:rPr>
                <w:b/>
                <w:bCs/>
                <w:lang w:val="vi-VN"/>
              </w:rPr>
            </w:pPr>
          </w:p>
        </w:tc>
        <w:tc>
          <w:tcPr>
            <w:tcW w:w="5769" w:type="dxa"/>
            <w:shd w:val="clear" w:color="auto" w:fill="auto"/>
          </w:tcPr>
          <w:p w14:paraId="2D4013EE" w14:textId="77777777" w:rsidR="00A3727F" w:rsidRPr="000A6A3D" w:rsidRDefault="00A3727F" w:rsidP="000A6A3D">
            <w:pPr>
              <w:rPr>
                <w:lang w:val="pt-BR"/>
              </w:rPr>
            </w:pPr>
          </w:p>
          <w:p w14:paraId="36A835C9" w14:textId="77777777" w:rsidR="005565C1" w:rsidRPr="000A6A3D" w:rsidRDefault="005565C1" w:rsidP="005565C1">
            <w:pPr>
              <w:ind w:left="838"/>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6E242D58" w14:textId="77777777" w:rsidR="005565C1" w:rsidRDefault="005565C1" w:rsidP="005565C1">
            <w:pPr>
              <w:jc w:val="center"/>
              <w:rPr>
                <w:b/>
                <w:lang w:val="pt-BR"/>
              </w:rPr>
            </w:pPr>
            <w:r w:rsidRPr="000A6A3D">
              <w:rPr>
                <w:b/>
                <w:lang w:val="pt-BR"/>
              </w:rPr>
              <w:t>Giảng viên</w:t>
            </w:r>
          </w:p>
          <w:p w14:paraId="776B58EE" w14:textId="163252F2" w:rsidR="009262E7" w:rsidRDefault="005565C1" w:rsidP="005565C1">
            <w:pPr>
              <w:jc w:val="center"/>
              <w:rPr>
                <w:b/>
                <w:lang w:val="pt-BR"/>
              </w:rPr>
            </w:pPr>
            <w:r>
              <w:rPr>
                <w:b/>
                <w:lang w:val="pt-BR"/>
              </w:rPr>
              <w:t>Lê Văn Bình</w:t>
            </w:r>
            <w:r>
              <w:rPr>
                <w:b/>
                <w:lang w:val="pt-BR"/>
              </w:rPr>
              <w:t xml:space="preserve"> </w:t>
            </w:r>
          </w:p>
          <w:p w14:paraId="2FD78678" w14:textId="77777777" w:rsidR="009262E7" w:rsidRPr="000A6A3D" w:rsidRDefault="009262E7" w:rsidP="000A6A3D">
            <w:pPr>
              <w:jc w:val="center"/>
              <w:rPr>
                <w:lang w:val="pt-BR"/>
              </w:rPr>
            </w:pPr>
          </w:p>
        </w:tc>
      </w:tr>
      <w:tr w:rsidR="005C5480" w:rsidRPr="000A6A3D" w14:paraId="7E2DA1CB"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br w:type="page"/>
            </w:r>
            <w:r w:rsidRPr="000A6A3D">
              <w:rPr>
                <w:lang w:val="pt-BR"/>
              </w:rPr>
              <w:t>Giáo án số:  14</w:t>
            </w:r>
          </w:p>
        </w:tc>
        <w:tc>
          <w:tcPr>
            <w:tcW w:w="6478" w:type="dxa"/>
            <w:gridSpan w:val="2"/>
            <w:shd w:val="clear" w:color="auto" w:fill="auto"/>
          </w:tcPr>
          <w:p w14:paraId="5EF920F9" w14:textId="6253E08D" w:rsidR="005C5480" w:rsidRPr="000A6A3D" w:rsidRDefault="005C5480" w:rsidP="000A6A3D">
            <w:r w:rsidRPr="000A6A3D">
              <w:t xml:space="preserve">Thời gian thực hiện: </w:t>
            </w:r>
            <w:r w:rsidR="00F8459B">
              <w:t>4</w:t>
            </w:r>
            <w:r w:rsidRPr="000A6A3D">
              <w:t xml:space="preserve"> tiết</w:t>
            </w:r>
          </w:p>
          <w:p w14:paraId="3FFF9D46" w14:textId="77777777" w:rsidR="00F8459B" w:rsidRDefault="00F8459B" w:rsidP="00F8459B">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1273F133" w14:textId="77777777" w:rsidR="00F8459B" w:rsidRDefault="00F8459B" w:rsidP="00F8459B">
            <w:pPr>
              <w:tabs>
                <w:tab w:val="right" w:leader="dot" w:pos="3331"/>
              </w:tabs>
            </w:pPr>
            <w:r>
              <w:rPr>
                <w:b/>
                <w:bCs/>
              </w:rPr>
              <w:t xml:space="preserve">                                                  AXIT CACBOXYLIC</w:t>
            </w:r>
            <w:r w:rsidRPr="000A6A3D">
              <w:t xml:space="preserve"> </w:t>
            </w:r>
          </w:p>
          <w:p w14:paraId="50794CBB" w14:textId="4A6A1171" w:rsidR="005C5480" w:rsidRPr="000A6A3D" w:rsidRDefault="001E36D0" w:rsidP="000A6A3D">
            <w:r w:rsidRPr="000A6A3D">
              <w:t xml:space="preserve">Thực hiện ngày    </w:t>
            </w:r>
            <w:r>
              <w:t xml:space="preserve"> </w:t>
            </w:r>
            <w:r w:rsidR="00CB0009">
              <w:t>29</w:t>
            </w:r>
            <w:r>
              <w:t xml:space="preserve">  </w:t>
            </w:r>
            <w:r w:rsidRPr="000A6A3D">
              <w:t xml:space="preserve"> </w:t>
            </w:r>
            <w:r>
              <w:t xml:space="preserve">   </w:t>
            </w:r>
            <w:r w:rsidRPr="000A6A3D">
              <w:t xml:space="preserve">tháng     </w:t>
            </w:r>
            <w:r w:rsidR="00CB0009">
              <w:t>9</w:t>
            </w:r>
            <w:r>
              <w:t xml:space="preserve">      </w:t>
            </w:r>
            <w:r w:rsidRPr="000A6A3D">
              <w:t xml:space="preserve">năm </w:t>
            </w:r>
            <w:r w:rsidR="005565C1">
              <w:t xml:space="preserve">  </w:t>
            </w:r>
            <w:r w:rsidRPr="000A6A3D">
              <w:t>20</w:t>
            </w:r>
            <w:r w:rsidR="00CB0009">
              <w:t>21</w:t>
            </w:r>
            <w:r w:rsidR="005C5480" w:rsidRPr="000A6A3D">
              <w:t xml:space="preserve"> </w:t>
            </w:r>
          </w:p>
          <w:p w14:paraId="58819493" w14:textId="77777777" w:rsidR="005C5480" w:rsidRPr="000A6A3D" w:rsidRDefault="005C5480" w:rsidP="000A6A3D"/>
        </w:tc>
      </w:tr>
    </w:tbl>
    <w:p w14:paraId="37A4D325" w14:textId="27108246"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F8459B">
        <w:rPr>
          <w:b/>
          <w:i/>
        </w:rPr>
        <w:t>57</w:t>
      </w:r>
      <w:r w:rsidRPr="000A6A3D">
        <w:rPr>
          <w:b/>
          <w:i/>
        </w:rPr>
        <w:t xml:space="preserve">: </w:t>
      </w:r>
      <w:r w:rsidR="00F8459B">
        <w:rPr>
          <w:b/>
        </w:rPr>
        <w:t>ÔN TẬP CHƯƠNG XV</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0E0D29E" w14:textId="0F3597FB" w:rsidR="00D357FC" w:rsidRDefault="00DE3740" w:rsidP="00D357FC">
      <w:pPr>
        <w:tabs>
          <w:tab w:val="left" w:leader="dot" w:pos="9540"/>
        </w:tabs>
        <w:ind w:firstLine="284"/>
        <w:jc w:val="both"/>
      </w:pPr>
      <w:r>
        <w:t>Trình bày được định nghĩa, cách phân loại của anđ</w:t>
      </w:r>
      <w:r w:rsidR="00D357FC" w:rsidRPr="00D357FC">
        <w:t>ehit, axit cacboxylic.</w:t>
      </w:r>
    </w:p>
    <w:p w14:paraId="251584D8" w14:textId="7A1B9F6A" w:rsidR="00DE3740" w:rsidRPr="00D357FC" w:rsidRDefault="00DE3740" w:rsidP="00D357FC">
      <w:pPr>
        <w:tabs>
          <w:tab w:val="left" w:leader="dot" w:pos="9540"/>
        </w:tabs>
        <w:ind w:firstLine="284"/>
        <w:jc w:val="both"/>
      </w:pPr>
      <w:r>
        <w:t>Nêu được phương pháp điều chế và ứng dụng của anđ</w:t>
      </w:r>
      <w:r w:rsidRPr="00D357FC">
        <w:t>ehit, axit cacboxylic</w:t>
      </w:r>
      <w:r>
        <w:t>.</w:t>
      </w:r>
    </w:p>
    <w:p w14:paraId="3808E411" w14:textId="6842953A" w:rsidR="005C5480" w:rsidRPr="00D357FC" w:rsidRDefault="005C5480" w:rsidP="00F8459B">
      <w:pPr>
        <w:jc w:val="both"/>
        <w:rPr>
          <w:b/>
        </w:rPr>
      </w:pPr>
      <w:r w:rsidRPr="00D357FC">
        <w:rPr>
          <w:b/>
          <w:bCs/>
        </w:rPr>
        <w:t xml:space="preserve">2. </w:t>
      </w:r>
      <w:r w:rsidR="004D3139" w:rsidRPr="00D357FC">
        <w:rPr>
          <w:b/>
          <w:bCs/>
        </w:rPr>
        <w:t>Kỹ năng</w:t>
      </w:r>
      <w:r w:rsidRPr="00D357FC">
        <w:rPr>
          <w:b/>
          <w:bCs/>
        </w:rPr>
        <w:t xml:space="preserve">: </w:t>
      </w:r>
    </w:p>
    <w:p w14:paraId="16864C67" w14:textId="3101E942" w:rsidR="00D357FC" w:rsidRPr="00D357FC" w:rsidRDefault="00D357FC" w:rsidP="00D357FC">
      <w:pPr>
        <w:tabs>
          <w:tab w:val="left" w:leader="dot" w:pos="9540"/>
        </w:tabs>
        <w:ind w:firstLine="284"/>
        <w:jc w:val="both"/>
      </w:pPr>
      <w:r>
        <w:t>V</w:t>
      </w:r>
      <w:r w:rsidRPr="00D357FC">
        <w:t>iết được công thức cấu tạo, gọi tên an</w:t>
      </w:r>
      <w:r>
        <w:t>đ</w:t>
      </w:r>
      <w:r w:rsidRPr="00D357FC">
        <w:t>ehit, xeton, axit cacboxylic.</w:t>
      </w:r>
    </w:p>
    <w:p w14:paraId="392DC7F6" w14:textId="43E3E599" w:rsidR="00D357FC" w:rsidRPr="00D357FC" w:rsidRDefault="00D357FC" w:rsidP="00D357FC">
      <w:pPr>
        <w:tabs>
          <w:tab w:val="left" w:leader="dot" w:pos="9540"/>
        </w:tabs>
        <w:ind w:firstLine="284"/>
        <w:jc w:val="both"/>
      </w:pPr>
      <w:r>
        <w:t>V</w:t>
      </w:r>
      <w:r w:rsidRPr="00D357FC">
        <w:t>iết được phương trình hó</w:t>
      </w:r>
      <w:r>
        <w:t>a học minh họa tính chất của anđ</w:t>
      </w:r>
      <w:r w:rsidRPr="00D357FC">
        <w:t>ehit, xeton, axit cacboxylic.</w:t>
      </w:r>
    </w:p>
    <w:p w14:paraId="2C5CF937" w14:textId="039A0E7A" w:rsidR="00D357FC" w:rsidRPr="00D357FC" w:rsidRDefault="00D357FC" w:rsidP="00D357FC">
      <w:pPr>
        <w:tabs>
          <w:tab w:val="left" w:leader="dot" w:pos="9540"/>
        </w:tabs>
        <w:ind w:firstLine="284"/>
        <w:jc w:val="both"/>
      </w:pPr>
      <w:r>
        <w:t>G</w:t>
      </w:r>
      <w:r w:rsidRPr="00D357FC">
        <w:t xml:space="preserve">iải được </w:t>
      </w:r>
      <w:r>
        <w:t xml:space="preserve">các </w:t>
      </w:r>
      <w:r w:rsidRPr="00D357FC">
        <w:t xml:space="preserve">bài tập </w:t>
      </w:r>
      <w:r>
        <w:t>về anđ</w:t>
      </w:r>
      <w:r w:rsidRPr="00D357FC">
        <w:t>ehit, xeton, axit cacboxylic.</w:t>
      </w:r>
    </w:p>
    <w:p w14:paraId="635505EB" w14:textId="3FA2D3FC" w:rsidR="005C5480" w:rsidRPr="000A6A3D" w:rsidRDefault="005C5480" w:rsidP="00F8459B">
      <w:pPr>
        <w:jc w:val="both"/>
        <w:rPr>
          <w:lang w:val="vi-VN"/>
        </w:rPr>
      </w:pPr>
      <w:r w:rsidRPr="000A6A3D">
        <w:rPr>
          <w:b/>
          <w:bCs/>
        </w:rPr>
        <w:t>3. Thái độ:</w:t>
      </w:r>
    </w:p>
    <w:p w14:paraId="4FD0ED73" w14:textId="15B9A051" w:rsidR="005C5480" w:rsidRPr="000A6A3D" w:rsidRDefault="00D357FC" w:rsidP="00F8459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5C5480" w:rsidRPr="000A6A3D">
        <w:rPr>
          <w:color w:val="000000"/>
        </w:rPr>
        <w:t>inh có</w:t>
      </w:r>
      <w:r w:rsidR="005C5480" w:rsidRPr="000A6A3D">
        <w:rPr>
          <w:color w:val="000000"/>
          <w:lang w:val="vi-VN"/>
        </w:rPr>
        <w:t xml:space="preserve"> </w:t>
      </w:r>
      <w:r w:rsidR="005C5480" w:rsidRPr="000A6A3D">
        <w:rPr>
          <w:bCs/>
        </w:rPr>
        <w:t>lòng say mê học tập, biết vận dụng những kiến thức được học vào cuộc sống</w:t>
      </w:r>
      <w:r w:rsidR="005C5480" w:rsidRPr="000A6A3D">
        <w:rPr>
          <w:bCs/>
          <w:lang w:val="vi-VN"/>
        </w:rPr>
        <w:t>, có</w:t>
      </w:r>
      <w:r w:rsidR="005C5480" w:rsidRPr="000A6A3D">
        <w:rPr>
          <w:bCs/>
        </w:rPr>
        <w:t xml:space="preserve"> </w:t>
      </w:r>
      <w:r w:rsidR="005C5480" w:rsidRPr="000A6A3D">
        <w:rPr>
          <w:color w:val="000000"/>
        </w:rPr>
        <w:t>tư duy khoa học, logic trước các sự vật hiện tượng trong tự nhiên</w:t>
      </w:r>
      <w:r w:rsidR="005C5480" w:rsidRPr="000A6A3D">
        <w:rPr>
          <w:color w:val="000000"/>
          <w:lang w:val="vi-VN"/>
        </w:rPr>
        <w:t>,</w:t>
      </w:r>
      <w:r w:rsidR="005C5480" w:rsidRPr="000A6A3D">
        <w:rPr>
          <w:bCs/>
        </w:rPr>
        <w:t xml:space="preserve"> có ý thức bảo vệ môi trường và tài</w:t>
      </w:r>
      <w:r w:rsidR="005C5480" w:rsidRPr="000A6A3D">
        <w:rPr>
          <w:color w:val="000000"/>
        </w:rPr>
        <w:t xml:space="preserve"> </w:t>
      </w:r>
      <w:r w:rsidR="005C5480" w:rsidRPr="000A6A3D">
        <w:rPr>
          <w:bCs/>
        </w:rPr>
        <w:t xml:space="preserve">nguyên, sử dụng </w:t>
      </w:r>
      <w:r w:rsidR="00113F9F">
        <w:rPr>
          <w:bCs/>
        </w:rPr>
        <w:t>hợp lý</w:t>
      </w:r>
      <w:r w:rsidR="005C5480"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433208"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433208" w:rsidRPr="000A6A3D" w:rsidRDefault="0043320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8110083" w14:textId="77777777" w:rsidR="00433208" w:rsidRPr="000A6A3D" w:rsidRDefault="00433208" w:rsidP="00924B18">
            <w:pPr>
              <w:rPr>
                <w:lang w:val="de-DE"/>
              </w:rPr>
            </w:pPr>
            <w:r w:rsidRPr="000A6A3D">
              <w:rPr>
                <w:b/>
                <w:bCs/>
                <w:u w:val="single"/>
                <w:lang w:val="de-DE"/>
              </w:rPr>
              <w:t>Dẫn nhập</w:t>
            </w:r>
          </w:p>
          <w:p w14:paraId="0F4D55D1" w14:textId="77777777" w:rsidR="00433208" w:rsidRDefault="00433208" w:rsidP="00924B18">
            <w:pPr>
              <w:jc w:val="both"/>
              <w:rPr>
                <w:iCs/>
                <w:lang w:val="de-DE"/>
              </w:rPr>
            </w:pPr>
            <w:r w:rsidRPr="000A6A3D">
              <w:rPr>
                <w:iCs/>
                <w:lang w:val="de-DE"/>
              </w:rPr>
              <w:t xml:space="preserve">- </w:t>
            </w:r>
            <w:r>
              <w:rPr>
                <w:iCs/>
                <w:lang w:val="de-DE"/>
              </w:rPr>
              <w:t>Viết phương trình hóa học theo sơ đồ.</w:t>
            </w:r>
          </w:p>
          <w:p w14:paraId="24E1FD8E" w14:textId="77777777" w:rsidR="00433208" w:rsidRDefault="00433208" w:rsidP="00924B18">
            <w:pPr>
              <w:jc w:val="both"/>
              <w:rPr>
                <w:iCs/>
                <w:lang w:val="de-DE"/>
              </w:rPr>
            </w:pPr>
          </w:p>
          <w:p w14:paraId="0CC90722" w14:textId="77777777" w:rsidR="00433208" w:rsidRDefault="00433208" w:rsidP="00924B18">
            <w:pPr>
              <w:jc w:val="both"/>
              <w:rPr>
                <w:iCs/>
                <w:lang w:val="de-DE"/>
              </w:rPr>
            </w:pPr>
          </w:p>
          <w:p w14:paraId="35BF6A1C" w14:textId="5F9F9216" w:rsidR="00433208" w:rsidRPr="000A6A3D" w:rsidRDefault="00433208" w:rsidP="00433208">
            <w:pPr>
              <w:jc w:val="both"/>
              <w:rPr>
                <w:lang w:val="de-DE"/>
              </w:rPr>
            </w:pPr>
            <w:r w:rsidRPr="000A6A3D">
              <w:rPr>
                <w:iCs/>
                <w:lang w:val="de-DE"/>
              </w:rPr>
              <w:t xml:space="preserve">- </w:t>
            </w:r>
            <w:r>
              <w:rPr>
                <w:iCs/>
                <w:lang w:val="de-DE"/>
              </w:rPr>
              <w:t>Hướng dẫn phương pháp làm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F8CECF" w14:textId="77777777" w:rsidR="00433208" w:rsidRPr="000A6A3D" w:rsidRDefault="00433208" w:rsidP="00924B18">
            <w:pPr>
              <w:rPr>
                <w:lang w:val="de-DE"/>
              </w:rPr>
            </w:pPr>
          </w:p>
          <w:p w14:paraId="0C22A874" w14:textId="77777777" w:rsidR="00433208" w:rsidRPr="000A6A3D" w:rsidRDefault="00433208"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36B5973A" w14:textId="28A52808" w:rsidR="00433208" w:rsidRPr="000A6A3D" w:rsidRDefault="00433208"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433208" w:rsidRPr="000A6A3D" w:rsidRDefault="00433208" w:rsidP="000A6A3D">
            <w:pPr>
              <w:rPr>
                <w:lang w:val="de-DE"/>
              </w:rPr>
            </w:pPr>
          </w:p>
          <w:p w14:paraId="51067EE7" w14:textId="77777777" w:rsidR="00433208" w:rsidRPr="000A6A3D" w:rsidRDefault="00433208"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433208" w:rsidRPr="000A6A3D" w:rsidRDefault="00433208"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433208" w:rsidRPr="000A6A3D" w:rsidRDefault="00433208" w:rsidP="000A6A3D">
            <w:pPr>
              <w:rPr>
                <w:lang w:val="de-DE"/>
              </w:rPr>
            </w:pPr>
          </w:p>
          <w:p w14:paraId="5B4F71AF" w14:textId="24334208" w:rsidR="00433208" w:rsidRPr="000A6A3D" w:rsidRDefault="00DE51FA" w:rsidP="000A6A3D">
            <w:pPr>
              <w:jc w:val="center"/>
              <w:rPr>
                <w:lang w:val="pt-BR"/>
              </w:rPr>
            </w:pPr>
            <w:r>
              <w:rPr>
                <w:lang w:val="pt-BR"/>
              </w:rPr>
              <w:t>8</w:t>
            </w:r>
          </w:p>
          <w:p w14:paraId="11C935D9" w14:textId="77777777" w:rsidR="00433208" w:rsidRPr="000A6A3D" w:rsidRDefault="00433208" w:rsidP="000A6A3D">
            <w:pPr>
              <w:jc w:val="center"/>
              <w:rPr>
                <w:lang w:val="de-DE"/>
              </w:rPr>
            </w:pPr>
            <w:r w:rsidRPr="000A6A3D">
              <w:rPr>
                <w:lang w:val="pt-BR"/>
              </w:rPr>
              <w:t>phút</w:t>
            </w:r>
            <w:r w:rsidRPr="000A6A3D">
              <w:rPr>
                <w:lang w:val="de-DE"/>
              </w:rPr>
              <w:t xml:space="preserve"> </w:t>
            </w:r>
          </w:p>
        </w:tc>
      </w:tr>
      <w:tr w:rsidR="00CD2111"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CD2111" w:rsidRPr="000A6A3D" w:rsidRDefault="00CD211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CD2111" w:rsidRPr="00414651" w:rsidRDefault="00CD2111" w:rsidP="000A6A3D">
            <w:pPr>
              <w:rPr>
                <w:b/>
                <w:bCs/>
                <w:u w:val="single"/>
                <w:lang w:val="nb-NO"/>
              </w:rPr>
            </w:pPr>
            <w:r w:rsidRPr="00414651">
              <w:rPr>
                <w:b/>
                <w:bCs/>
                <w:u w:val="single"/>
                <w:lang w:val="nb-NO"/>
              </w:rPr>
              <w:t>Giảng bài mới</w:t>
            </w:r>
          </w:p>
          <w:p w14:paraId="54543753" w14:textId="4DD361CE" w:rsidR="00CD2111" w:rsidRPr="00414651" w:rsidRDefault="00CD2111" w:rsidP="00DE51FA">
            <w:pPr>
              <w:tabs>
                <w:tab w:val="left" w:leader="dot" w:pos="9498"/>
              </w:tabs>
              <w:spacing w:line="360" w:lineRule="auto"/>
              <w:rPr>
                <w:b/>
                <w:bCs/>
                <w:u w:val="single"/>
              </w:rPr>
            </w:pPr>
            <w:r w:rsidRPr="00414651">
              <w:rPr>
                <w:b/>
                <w:bCs/>
                <w:u w:val="single"/>
              </w:rPr>
              <w:t xml:space="preserve">1. Kiến thức cần nắm vững </w:t>
            </w:r>
          </w:p>
          <w:p w14:paraId="31CE2DD6" w14:textId="77777777" w:rsidR="00CD2111" w:rsidRPr="001D3133" w:rsidRDefault="00CD2111" w:rsidP="00DE51FA">
            <w:pPr>
              <w:pStyle w:val="Heading3"/>
              <w:spacing w:line="360" w:lineRule="auto"/>
              <w:ind w:left="480" w:hanging="480"/>
            </w:pPr>
            <w:bookmarkStart w:id="104" w:name="_Toc8233561"/>
            <w:r w:rsidRPr="001D3133">
              <w:t>1.1. Định nghĩa</w:t>
            </w:r>
            <w:bookmarkEnd w:id="104"/>
          </w:p>
          <w:p w14:paraId="4DC13465" w14:textId="0AE4136B" w:rsidR="00CD2111" w:rsidRPr="001D3133" w:rsidRDefault="00CD2111" w:rsidP="00DE51FA">
            <w:pPr>
              <w:spacing w:line="360" w:lineRule="auto"/>
              <w:jc w:val="both"/>
              <w:rPr>
                <w:lang w:val="pt-BR"/>
              </w:rPr>
            </w:pPr>
            <w:r>
              <w:rPr>
                <w:bCs/>
                <w:lang w:val="pt-BR"/>
              </w:rPr>
              <w:t xml:space="preserve">      </w:t>
            </w:r>
            <w:r w:rsidRPr="001D3133">
              <w:rPr>
                <w:bCs/>
                <w:lang w:val="pt-BR"/>
              </w:rPr>
              <w:t>Anđehit</w:t>
            </w:r>
            <w:r w:rsidRPr="001D3133">
              <w:rPr>
                <w:lang w:val="pt-BR"/>
              </w:rPr>
              <w:t xml:space="preserve"> </w:t>
            </w:r>
          </w:p>
          <w:p w14:paraId="0803F5BD" w14:textId="6AC99555" w:rsidR="00CD2111" w:rsidRPr="001D3133" w:rsidRDefault="00CD2111" w:rsidP="00DE51FA">
            <w:pPr>
              <w:spacing w:line="360" w:lineRule="auto"/>
              <w:jc w:val="both"/>
              <w:rPr>
                <w:lang w:val="pt-BR"/>
              </w:rPr>
            </w:pPr>
            <w:r>
              <w:rPr>
                <w:bCs/>
                <w:lang w:val="pt-BR"/>
              </w:rPr>
              <w:t xml:space="preserve">      </w:t>
            </w:r>
            <w:r w:rsidRPr="001D3133">
              <w:rPr>
                <w:bCs/>
                <w:lang w:val="pt-BR"/>
              </w:rPr>
              <w:t>Xeton</w:t>
            </w:r>
            <w:r w:rsidRPr="001D3133">
              <w:rPr>
                <w:b/>
                <w:bCs/>
                <w:i/>
                <w:lang w:val="pt-BR"/>
              </w:rPr>
              <w:t xml:space="preserve"> </w:t>
            </w:r>
          </w:p>
          <w:p w14:paraId="1AF70E7B" w14:textId="5272D730" w:rsidR="00CD2111" w:rsidRPr="001D3133" w:rsidRDefault="00CD2111" w:rsidP="00DE51FA">
            <w:pPr>
              <w:spacing w:line="360" w:lineRule="auto"/>
              <w:jc w:val="both"/>
              <w:rPr>
                <w:lang w:val="pt-BR"/>
              </w:rPr>
            </w:pPr>
            <w:r>
              <w:t xml:space="preserve">      </w:t>
            </w:r>
            <w:hyperlink r:id="rId130" w:anchor="1" w:tgtFrame="_blank" w:history="1">
              <w:r w:rsidRPr="001D3133">
                <w:rPr>
                  <w:rStyle w:val="Hyperlink"/>
                  <w:color w:val="auto"/>
                  <w:u w:val="none"/>
                  <w:lang w:val="pt-BR"/>
                </w:rPr>
                <w:t>Axit cacboxylic</w:t>
              </w:r>
            </w:hyperlink>
            <w:r w:rsidRPr="001D3133">
              <w:rPr>
                <w:lang w:val="pt-BR"/>
              </w:rPr>
              <w:t xml:space="preserve"> </w:t>
            </w:r>
          </w:p>
          <w:p w14:paraId="12F34EB7" w14:textId="77777777" w:rsidR="00CD2111" w:rsidRPr="001D3133" w:rsidRDefault="00CD2111" w:rsidP="00AD1A82">
            <w:pPr>
              <w:pStyle w:val="Heading3"/>
              <w:ind w:left="480" w:hanging="480"/>
            </w:pPr>
            <w:bookmarkStart w:id="105" w:name="_Toc8233562"/>
            <w:r w:rsidRPr="001D3133">
              <w:t>1.2. Tính chất</w:t>
            </w:r>
            <w:bookmarkEnd w:id="105"/>
            <w:r w:rsidRPr="001D3133">
              <w:t xml:space="preserve"> </w:t>
            </w:r>
          </w:p>
          <w:p w14:paraId="3ADFB9CD" w14:textId="595A3E4A" w:rsidR="00CD2111" w:rsidRPr="001D3133" w:rsidRDefault="00CD2111" w:rsidP="001D3133">
            <w:pPr>
              <w:spacing w:before="120"/>
              <w:jc w:val="both"/>
            </w:pPr>
            <w:r w:rsidRPr="001D3133">
              <w:rPr>
                <w:b/>
                <w:i/>
                <w:lang w:val="pt-BR"/>
              </w:rPr>
              <w:t>1.2.1. Andehit có tính khử và tính oxi hóa</w:t>
            </w:r>
          </w:p>
          <w:p w14:paraId="33E7C2BE" w14:textId="77777777" w:rsidR="00CD2111" w:rsidRPr="001D3133" w:rsidRDefault="00CD2111" w:rsidP="00AD1A82">
            <w:pPr>
              <w:spacing w:before="120"/>
              <w:jc w:val="both"/>
              <w:rPr>
                <w:b/>
                <w:i/>
              </w:rPr>
            </w:pPr>
            <w:r w:rsidRPr="001D3133">
              <w:rPr>
                <w:b/>
                <w:i/>
              </w:rPr>
              <w:t>1.2.2. Xeton có tính oxi hóa</w:t>
            </w:r>
          </w:p>
          <w:p w14:paraId="32DEDF5B" w14:textId="77777777" w:rsidR="00CD2111" w:rsidRPr="001D3133" w:rsidRDefault="00CD2111" w:rsidP="00AD1A82">
            <w:pPr>
              <w:spacing w:before="120"/>
              <w:jc w:val="both"/>
              <w:rPr>
                <w:b/>
                <w:bCs/>
                <w:i/>
              </w:rPr>
            </w:pPr>
            <w:r w:rsidRPr="001D3133">
              <w:rPr>
                <w:b/>
                <w:bCs/>
                <w:i/>
              </w:rPr>
              <w:t>1.2.3. Axit cacboxylic có tính chất chung của axit</w:t>
            </w:r>
          </w:p>
          <w:p w14:paraId="37B902A9" w14:textId="77777777" w:rsidR="00CD2111" w:rsidRPr="001D3133" w:rsidRDefault="00CD2111" w:rsidP="00AD1A82">
            <w:pPr>
              <w:pStyle w:val="Heading3"/>
              <w:ind w:left="480" w:hanging="480"/>
            </w:pPr>
            <w:bookmarkStart w:id="106" w:name="_Toc8233563"/>
            <w:r w:rsidRPr="001D3133">
              <w:t>1.3. Điều chế</w:t>
            </w:r>
            <w:bookmarkEnd w:id="106"/>
          </w:p>
          <w:p w14:paraId="4FA7DC12" w14:textId="77777777" w:rsidR="00CD2111" w:rsidRPr="001D3133" w:rsidRDefault="00CD2111" w:rsidP="00AD1A82">
            <w:pPr>
              <w:spacing w:before="120"/>
              <w:jc w:val="both"/>
              <w:rPr>
                <w:b/>
                <w:i/>
              </w:rPr>
            </w:pPr>
            <w:r w:rsidRPr="001D3133">
              <w:rPr>
                <w:b/>
                <w:i/>
              </w:rPr>
              <w:t>1.3.1. Điều chế anđehit, xeton</w:t>
            </w:r>
          </w:p>
          <w:p w14:paraId="75B26DBC" w14:textId="77777777" w:rsidR="00CD2111" w:rsidRPr="001D3133" w:rsidRDefault="00CD2111" w:rsidP="00AD1A82">
            <w:pPr>
              <w:spacing w:before="120"/>
              <w:rPr>
                <w:bCs/>
              </w:rPr>
            </w:pPr>
            <w:r w:rsidRPr="001D3133">
              <w:rPr>
                <w:bCs/>
              </w:rPr>
              <w:t>Oxi hóa ancol bậc I thu được anđehit</w:t>
            </w:r>
          </w:p>
          <w:p w14:paraId="5928C546" w14:textId="77777777" w:rsidR="00CD2111" w:rsidRPr="002A45C5" w:rsidRDefault="00CD2111" w:rsidP="001D3133">
            <w:pPr>
              <w:spacing w:before="120"/>
              <w:rPr>
                <w:bCs/>
                <w:sz w:val="22"/>
                <w:szCs w:val="22"/>
              </w:rPr>
            </w:pPr>
            <w:r w:rsidRPr="002A45C5">
              <w:rPr>
                <w:bCs/>
                <w:sz w:val="22"/>
                <w:szCs w:val="22"/>
              </w:rPr>
              <w:lastRenderedPageBreak/>
              <w:t>R–CH</w:t>
            </w:r>
            <w:r w:rsidRPr="002A45C5">
              <w:rPr>
                <w:bCs/>
                <w:sz w:val="22"/>
                <w:szCs w:val="22"/>
                <w:vertAlign w:val="subscript"/>
              </w:rPr>
              <w:t>2</w:t>
            </w:r>
            <w:r w:rsidRPr="002A45C5">
              <w:rPr>
                <w:bCs/>
                <w:sz w:val="22"/>
                <w:szCs w:val="22"/>
              </w:rPr>
              <w:t xml:space="preserve">OH + CuO  </w:t>
            </w:r>
            <w:r w:rsidRPr="002A45C5">
              <w:rPr>
                <w:bCs/>
                <w:position w:val="-6"/>
                <w:sz w:val="22"/>
                <w:szCs w:val="22"/>
              </w:rPr>
              <w:object w:dxaOrig="680" w:dyaOrig="360" w14:anchorId="0A314FDB">
                <v:shape id="_x0000_i1068" type="#_x0000_t75" style="width:34.25pt;height:18pt" o:ole="">
                  <v:imagedata r:id="rId131" o:title=""/>
                </v:shape>
                <o:OLEObject Type="Embed" ProgID="Equation.DSMT4" ShapeID="_x0000_i1068" DrawAspect="Content" ObjectID="_1691343863" r:id="rId132"/>
              </w:object>
            </w:r>
            <w:r w:rsidRPr="002A45C5">
              <w:rPr>
                <w:bCs/>
                <w:sz w:val="22"/>
                <w:szCs w:val="22"/>
              </w:rPr>
              <w:t xml:space="preserve"> R–CHO + Cu + H</w:t>
            </w:r>
            <w:r w:rsidRPr="002A45C5">
              <w:rPr>
                <w:bCs/>
                <w:sz w:val="22"/>
                <w:szCs w:val="22"/>
                <w:vertAlign w:val="subscript"/>
              </w:rPr>
              <w:t>2</w:t>
            </w:r>
            <w:r w:rsidRPr="002A45C5">
              <w:rPr>
                <w:bCs/>
                <w:sz w:val="22"/>
                <w:szCs w:val="22"/>
              </w:rPr>
              <w:t xml:space="preserve">O </w:t>
            </w:r>
          </w:p>
          <w:p w14:paraId="2CE0267E" w14:textId="77777777" w:rsidR="00CD2111" w:rsidRPr="001D3133" w:rsidRDefault="00CD2111" w:rsidP="00AD1A82">
            <w:pPr>
              <w:spacing w:before="120"/>
              <w:rPr>
                <w:bCs/>
              </w:rPr>
            </w:pPr>
            <w:r w:rsidRPr="001D3133">
              <w:rPr>
                <w:bCs/>
              </w:rPr>
              <w:t>Oxi hóa ancol bậc II thu được xeton</w:t>
            </w:r>
          </w:p>
          <w:p w14:paraId="2E318618" w14:textId="77777777" w:rsidR="00CD2111" w:rsidRPr="002A45C5" w:rsidRDefault="00CD2111" w:rsidP="001D3133">
            <w:pPr>
              <w:spacing w:before="120"/>
              <w:jc w:val="both"/>
              <w:rPr>
                <w:bCs/>
                <w:sz w:val="22"/>
                <w:szCs w:val="22"/>
              </w:rPr>
            </w:pPr>
            <w:r w:rsidRPr="002A45C5">
              <w:rPr>
                <w:sz w:val="22"/>
                <w:szCs w:val="22"/>
              </w:rPr>
              <w:t xml:space="preserve">R–CH(OH)–R’ + </w:t>
            </w:r>
            <w:r w:rsidRPr="002A45C5">
              <w:rPr>
                <w:position w:val="-24"/>
                <w:sz w:val="22"/>
                <w:szCs w:val="22"/>
              </w:rPr>
              <w:object w:dxaOrig="240" w:dyaOrig="620" w14:anchorId="166AD6EB">
                <v:shape id="_x0000_i1069" type="#_x0000_t75" style="width:12.2pt;height:30.75pt" o:ole="">
                  <v:imagedata r:id="rId133" o:title=""/>
                </v:shape>
                <o:OLEObject Type="Embed" ProgID="Equation.DSMT4" ShapeID="_x0000_i1069" DrawAspect="Content" ObjectID="_1691343864" r:id="rId134"/>
              </w:object>
            </w:r>
            <w:r w:rsidRPr="002A45C5">
              <w:rPr>
                <w:sz w:val="22"/>
                <w:szCs w:val="22"/>
              </w:rPr>
              <w:t>O</w:t>
            </w:r>
            <w:r w:rsidRPr="002A45C5">
              <w:rPr>
                <w:sz w:val="22"/>
                <w:szCs w:val="22"/>
                <w:vertAlign w:val="subscript"/>
              </w:rPr>
              <w:t>2</w:t>
            </w:r>
            <w:r w:rsidRPr="002A45C5">
              <w:rPr>
                <w:sz w:val="22"/>
                <w:szCs w:val="22"/>
              </w:rPr>
              <w:t xml:space="preserve"> </w:t>
            </w:r>
            <w:r w:rsidRPr="002A45C5">
              <w:rPr>
                <w:bCs/>
                <w:position w:val="-6"/>
                <w:sz w:val="22"/>
                <w:szCs w:val="22"/>
              </w:rPr>
              <w:object w:dxaOrig="680" w:dyaOrig="360" w14:anchorId="1BC3A8C6">
                <v:shape id="_x0000_i1070" type="#_x0000_t75" style="width:34.25pt;height:18pt" o:ole="">
                  <v:imagedata r:id="rId131" o:title=""/>
                </v:shape>
                <o:OLEObject Type="Embed" ProgID="Equation.DSMT4" ShapeID="_x0000_i1070" DrawAspect="Content" ObjectID="_1691343865" r:id="rId135"/>
              </w:object>
            </w:r>
            <w:r w:rsidRPr="002A45C5">
              <w:rPr>
                <w:sz w:val="22"/>
                <w:szCs w:val="22"/>
              </w:rPr>
              <w:t xml:space="preserve"> R–CO–R’</w:t>
            </w:r>
            <w:r w:rsidRPr="002A45C5">
              <w:rPr>
                <w:bCs/>
                <w:sz w:val="22"/>
                <w:szCs w:val="22"/>
              </w:rPr>
              <w:t>+ Cu +  H</w:t>
            </w:r>
            <w:r w:rsidRPr="002A45C5">
              <w:rPr>
                <w:bCs/>
                <w:sz w:val="22"/>
                <w:szCs w:val="22"/>
                <w:vertAlign w:val="subscript"/>
              </w:rPr>
              <w:t>2</w:t>
            </w:r>
            <w:r w:rsidRPr="002A45C5">
              <w:rPr>
                <w:bCs/>
                <w:sz w:val="22"/>
                <w:szCs w:val="22"/>
              </w:rPr>
              <w:t xml:space="preserve">O </w:t>
            </w:r>
          </w:p>
          <w:p w14:paraId="3CF2122C" w14:textId="77777777" w:rsidR="00CD2111" w:rsidRPr="001D3133" w:rsidRDefault="00CD2111" w:rsidP="00AD1A82">
            <w:pPr>
              <w:spacing w:before="120"/>
              <w:jc w:val="both"/>
              <w:rPr>
                <w:i/>
              </w:rPr>
            </w:pPr>
            <w:r w:rsidRPr="001D3133">
              <w:rPr>
                <w:rStyle w:val="Strong"/>
                <w:i/>
              </w:rPr>
              <w:t>1.3.2. Điều chế axit cacboxylic</w:t>
            </w:r>
          </w:p>
          <w:p w14:paraId="52DB4525" w14:textId="77777777" w:rsidR="00CD2111" w:rsidRPr="001D3133" w:rsidRDefault="00CD2111" w:rsidP="001D3133">
            <w:pPr>
              <w:spacing w:before="120"/>
            </w:pPr>
            <w:r w:rsidRPr="001D3133">
              <w:t xml:space="preserve">R-CHO   +  </w:t>
            </w:r>
            <w:r w:rsidRPr="001D3133">
              <w:rPr>
                <w:position w:val="-24"/>
              </w:rPr>
              <w:object w:dxaOrig="240" w:dyaOrig="620" w14:anchorId="3C2E7EA2">
                <v:shape id="_x0000_i1071" type="#_x0000_t75" style="width:12.2pt;height:30.75pt" o:ole="">
                  <v:imagedata r:id="rId133" o:title=""/>
                </v:shape>
                <o:OLEObject Type="Embed" ProgID="Equation.DSMT4" ShapeID="_x0000_i1071" DrawAspect="Content" ObjectID="_1691343866" r:id="rId136"/>
              </w:object>
            </w:r>
            <w:r w:rsidRPr="001D3133">
              <w:t>O</w:t>
            </w:r>
            <w:r w:rsidRPr="001D3133">
              <w:rPr>
                <w:vertAlign w:val="subscript"/>
              </w:rPr>
              <w:t>2</w:t>
            </w:r>
            <w:r w:rsidRPr="001D3133">
              <w:t xml:space="preserve">   </w:t>
            </w:r>
            <w:r w:rsidRPr="001D3133">
              <w:rPr>
                <w:position w:val="-6"/>
              </w:rPr>
              <w:object w:dxaOrig="840" w:dyaOrig="360" w14:anchorId="5EBCEA5C">
                <v:shape id="_x0000_i1072" type="#_x0000_t75" style="width:41.8pt;height:18pt" o:ole="">
                  <v:imagedata r:id="rId128" o:title=""/>
                </v:shape>
                <o:OLEObject Type="Embed" ProgID="Equation.DSMT4" ShapeID="_x0000_i1072" DrawAspect="Content" ObjectID="_1691343867" r:id="rId137"/>
              </w:object>
            </w:r>
            <w:r w:rsidRPr="001D3133">
              <w:t xml:space="preserve">   R-COOH</w:t>
            </w:r>
          </w:p>
          <w:p w14:paraId="0A6581F1" w14:textId="7DA43F27" w:rsidR="00CD2111" w:rsidRPr="001D3133" w:rsidRDefault="00CD2111" w:rsidP="001D3133">
            <w:pPr>
              <w:pStyle w:val="Heading2"/>
              <w:spacing w:before="120" w:line="288" w:lineRule="auto"/>
              <w:jc w:val="both"/>
              <w:rPr>
                <w:rFonts w:ascii="Times New Roman" w:hAnsi="Times New Roman"/>
                <w:b/>
                <w:sz w:val="24"/>
                <w:u w:val="single"/>
              </w:rPr>
            </w:pPr>
            <w:bookmarkStart w:id="107" w:name="_Toc8233564"/>
            <w:r w:rsidRPr="001D3133">
              <w:rPr>
                <w:rFonts w:ascii="Times New Roman" w:hAnsi="Times New Roman"/>
                <w:b/>
                <w:sz w:val="24"/>
                <w:u w:val="single"/>
                <w:lang w:val="en-US"/>
              </w:rPr>
              <w:t xml:space="preserve">2. </w:t>
            </w:r>
            <w:r w:rsidRPr="001D3133">
              <w:rPr>
                <w:rFonts w:ascii="Times New Roman" w:hAnsi="Times New Roman"/>
                <w:b/>
                <w:sz w:val="24"/>
                <w:u w:val="single"/>
              </w:rPr>
              <w:t>Bài tập</w:t>
            </w:r>
            <w:bookmarkEnd w:id="107"/>
          </w:p>
          <w:p w14:paraId="7336C088" w14:textId="09BD7458" w:rsidR="00CD2111" w:rsidRPr="001D3133" w:rsidRDefault="00CD2111" w:rsidP="00A76771">
            <w:pPr>
              <w:spacing w:before="120"/>
              <w:jc w:val="both"/>
              <w:rPr>
                <w:lang w:val="pt-BR"/>
              </w:rPr>
            </w:pPr>
            <w:r w:rsidRPr="00A76771">
              <w:rPr>
                <w:b/>
                <w:lang w:val="pt-BR"/>
              </w:rPr>
              <w:t>1.</w:t>
            </w:r>
            <w:r>
              <w:rPr>
                <w:lang w:val="pt-BR"/>
              </w:rPr>
              <w:t xml:space="preserve"> </w:t>
            </w:r>
            <w:r w:rsidRPr="001D3133">
              <w:rPr>
                <w:lang w:val="pt-BR"/>
              </w:rPr>
              <w:t>Viết phương trình hóa học để thực hiện các biến đổi sau:</w:t>
            </w:r>
          </w:p>
          <w:p w14:paraId="16851446" w14:textId="77777777" w:rsidR="00CD2111" w:rsidRPr="001D3133" w:rsidRDefault="00CD2111" w:rsidP="00AD1A82">
            <w:pPr>
              <w:spacing w:before="120"/>
              <w:ind w:left="720"/>
              <w:jc w:val="both"/>
              <w:rPr>
                <w:vertAlign w:val="subscript"/>
                <w:lang w:val="pt-BR"/>
              </w:rPr>
            </w:pPr>
            <w:r w:rsidRPr="001D3133">
              <w:rPr>
                <w:lang w:val="pt-BR"/>
              </w:rPr>
              <w:t>C</w:t>
            </w:r>
            <w:r w:rsidRPr="001D3133">
              <w:rPr>
                <w:vertAlign w:val="subscript"/>
                <w:lang w:val="pt-BR"/>
              </w:rPr>
              <w:t>2</w:t>
            </w:r>
            <w:r w:rsidRPr="001D3133">
              <w:rPr>
                <w:lang w:val="pt-BR"/>
              </w:rPr>
              <w:t>H</w:t>
            </w:r>
            <w:r w:rsidRPr="001D3133">
              <w:rPr>
                <w:vertAlign w:val="subscript"/>
                <w:lang w:val="pt-BR"/>
              </w:rPr>
              <w:t>4</w:t>
            </w:r>
            <w:r w:rsidRPr="001D3133">
              <w:rPr>
                <w:lang w:val="pt-BR"/>
              </w:rPr>
              <w:t xml:space="preserve"> </w:t>
            </w:r>
            <w:r w:rsidRPr="001D3133">
              <w:rPr>
                <w:position w:val="-20"/>
                <w:lang w:val="pt-BR"/>
              </w:rPr>
              <w:object w:dxaOrig="740" w:dyaOrig="499" w14:anchorId="04C71549">
                <v:shape id="_x0000_i1073" type="#_x0000_t75" style="width:36.6pt;height:24.95pt" o:ole="">
                  <v:imagedata r:id="rId138" o:title=""/>
                </v:shape>
                <o:OLEObject Type="Embed" ProgID="Equation.DSMT4" ShapeID="_x0000_i1073" DrawAspect="Content" ObjectID="_1691343868" r:id="rId139"/>
              </w:object>
            </w:r>
            <w:r w:rsidRPr="001D3133">
              <w:rPr>
                <w:lang w:val="pt-BR"/>
              </w:rPr>
              <w:t>C</w:t>
            </w:r>
            <w:r w:rsidRPr="001D3133">
              <w:rPr>
                <w:vertAlign w:val="subscript"/>
                <w:lang w:val="pt-BR"/>
              </w:rPr>
              <w:t>2</w:t>
            </w:r>
            <w:r w:rsidRPr="001D3133">
              <w:rPr>
                <w:lang w:val="pt-BR"/>
              </w:rPr>
              <w:t>H</w:t>
            </w:r>
            <w:r w:rsidRPr="001D3133">
              <w:rPr>
                <w:vertAlign w:val="subscript"/>
                <w:lang w:val="pt-BR"/>
              </w:rPr>
              <w:t>5</w:t>
            </w:r>
            <w:r w:rsidRPr="001D3133">
              <w:rPr>
                <w:lang w:val="pt-BR"/>
              </w:rPr>
              <w:t xml:space="preserve">OH </w:t>
            </w:r>
            <w:r w:rsidRPr="001D3133">
              <w:rPr>
                <w:position w:val="-20"/>
                <w:lang w:val="pt-BR"/>
              </w:rPr>
              <w:object w:dxaOrig="740" w:dyaOrig="499" w14:anchorId="64885148">
                <v:shape id="_x0000_i1074" type="#_x0000_t75" style="width:36.6pt;height:24.95pt" o:ole="">
                  <v:imagedata r:id="rId140" o:title=""/>
                </v:shape>
                <o:OLEObject Type="Embed" ProgID="Equation.DSMT4" ShapeID="_x0000_i1074" DrawAspect="Content" ObjectID="_1691343869" r:id="rId141"/>
              </w:object>
            </w:r>
            <w:r w:rsidRPr="001D3133">
              <w:rPr>
                <w:lang w:val="pt-BR"/>
              </w:rPr>
              <w:t xml:space="preserve"> CH</w:t>
            </w:r>
            <w:r w:rsidRPr="001D3133">
              <w:rPr>
                <w:vertAlign w:val="subscript"/>
                <w:lang w:val="pt-BR"/>
              </w:rPr>
              <w:t>3</w:t>
            </w:r>
            <w:r w:rsidRPr="001D3133">
              <w:rPr>
                <w:lang w:val="pt-BR"/>
              </w:rPr>
              <w:t xml:space="preserve">CHO </w:t>
            </w:r>
            <w:r w:rsidRPr="001D3133">
              <w:rPr>
                <w:position w:val="-6"/>
                <w:lang w:val="pt-BR"/>
              </w:rPr>
              <w:object w:dxaOrig="740" w:dyaOrig="320" w14:anchorId="5CA32719">
                <v:shape id="_x0000_i1075" type="#_x0000_t75" style="width:36.6pt;height:15.7pt" o:ole="">
                  <v:imagedata r:id="rId142" o:title=""/>
                </v:shape>
                <o:OLEObject Type="Embed" ProgID="Equation.DSMT4" ShapeID="_x0000_i1075" DrawAspect="Content" ObjectID="_1691343870" r:id="rId143"/>
              </w:object>
            </w:r>
            <w:r w:rsidRPr="001D3133">
              <w:rPr>
                <w:lang w:val="pt-BR"/>
              </w:rPr>
              <w:t xml:space="preserve"> CH</w:t>
            </w:r>
            <w:r w:rsidRPr="001D3133">
              <w:rPr>
                <w:vertAlign w:val="subscript"/>
                <w:lang w:val="pt-BR"/>
              </w:rPr>
              <w:t>3</w:t>
            </w:r>
            <w:r w:rsidRPr="001D3133">
              <w:rPr>
                <w:lang w:val="pt-BR"/>
              </w:rPr>
              <w:t xml:space="preserve">COOH </w:t>
            </w:r>
            <w:r w:rsidRPr="001D3133">
              <w:rPr>
                <w:position w:val="-6"/>
                <w:lang w:val="pt-BR"/>
              </w:rPr>
              <w:object w:dxaOrig="740" w:dyaOrig="320" w14:anchorId="7A1FD227">
                <v:shape id="_x0000_i1076" type="#_x0000_t75" style="width:36.6pt;height:15.7pt" o:ole="">
                  <v:imagedata r:id="rId144" o:title=""/>
                </v:shape>
                <o:OLEObject Type="Embed" ProgID="Equation.DSMT4" ShapeID="_x0000_i1076" DrawAspect="Content" ObjectID="_1691343871" r:id="rId145"/>
              </w:object>
            </w:r>
            <w:r w:rsidRPr="001D3133">
              <w:rPr>
                <w:lang w:val="pt-BR"/>
              </w:rPr>
              <w:t>CH</w:t>
            </w:r>
            <w:r w:rsidRPr="001D3133">
              <w:rPr>
                <w:vertAlign w:val="subscript"/>
                <w:lang w:val="pt-BR"/>
              </w:rPr>
              <w:t>3</w:t>
            </w:r>
            <w:r w:rsidRPr="001D3133">
              <w:rPr>
                <w:lang w:val="pt-BR"/>
              </w:rPr>
              <w:t>COOC</w:t>
            </w:r>
            <w:r w:rsidRPr="001D3133">
              <w:rPr>
                <w:vertAlign w:val="subscript"/>
                <w:lang w:val="pt-BR"/>
              </w:rPr>
              <w:t>2</w:t>
            </w:r>
            <w:r w:rsidRPr="001D3133">
              <w:rPr>
                <w:lang w:val="pt-BR"/>
              </w:rPr>
              <w:t>H</w:t>
            </w:r>
            <w:r w:rsidRPr="001D3133">
              <w:rPr>
                <w:vertAlign w:val="subscript"/>
                <w:lang w:val="pt-BR"/>
              </w:rPr>
              <w:t>5</w:t>
            </w:r>
          </w:p>
          <w:p w14:paraId="41CDAB78" w14:textId="5F74A1C1" w:rsidR="00CD2111" w:rsidRPr="00A76771" w:rsidRDefault="00CD2111" w:rsidP="000A6A3D">
            <w:pPr>
              <w:tabs>
                <w:tab w:val="left" w:leader="dot" w:pos="9498"/>
              </w:tabs>
              <w:rPr>
                <w:lang w:val="pt-BR"/>
              </w:rPr>
            </w:pPr>
            <w:r w:rsidRPr="00A76771">
              <w:rPr>
                <w:b/>
                <w:lang w:val="pt-BR"/>
              </w:rPr>
              <w:t>2.</w:t>
            </w:r>
            <w:r>
              <w:rPr>
                <w:lang w:val="pt-BR"/>
              </w:rPr>
              <w:t xml:space="preserve"> </w:t>
            </w:r>
            <w:r w:rsidRPr="00A76771">
              <w:rPr>
                <w:lang w:val="pt-BR"/>
              </w:rPr>
              <w:t>Trình bày phương pháp hóa học để phân biệt các dung dịch: anđehit axetic, axit axetic, glixerol, ancol axetic.</w:t>
            </w:r>
          </w:p>
          <w:p w14:paraId="6512ADA4" w14:textId="08979A6A" w:rsidR="00CD2111" w:rsidRPr="001D3133" w:rsidRDefault="00CD2111" w:rsidP="00867E8F">
            <w:pPr>
              <w:tabs>
                <w:tab w:val="left" w:leader="dot" w:pos="9498"/>
              </w:tabs>
              <w:rPr>
                <w:b/>
                <w:lang w:val="nb-NO"/>
              </w:rPr>
            </w:pPr>
            <w:r w:rsidRPr="00A76771">
              <w:rPr>
                <w:b/>
                <w:lang w:val="pt-BR"/>
              </w:rPr>
              <w:t>3.</w:t>
            </w:r>
            <w:r>
              <w:rPr>
                <w:lang w:val="pt-BR"/>
              </w:rPr>
              <w:t xml:space="preserve"> </w:t>
            </w:r>
            <w:r w:rsidRPr="00A76771">
              <w:rPr>
                <w:lang w:val="pt-BR"/>
              </w:rPr>
              <w:t>Cho dung dịch chứa 0,580 gam chất hữu cơ đơn chức (X) tác dụng với một lượng dư AgNO</w:t>
            </w:r>
            <w:r w:rsidRPr="00A76771">
              <w:rPr>
                <w:vertAlign w:val="subscript"/>
                <w:lang w:val="pt-BR"/>
              </w:rPr>
              <w:t>3</w:t>
            </w:r>
            <w:r w:rsidRPr="00A76771">
              <w:rPr>
                <w:lang w:val="pt-BR"/>
              </w:rPr>
              <w:t xml:space="preserve"> trong amoniac thu được 2,16 gam bạc kết tủa. Xác định công thức phân tử, viết công thức cấu tạo, gọi tên của hợp chất (X).</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C8EACA" w14:textId="77777777" w:rsidR="00CD2111" w:rsidRPr="000A6A3D" w:rsidRDefault="00CD2111" w:rsidP="00CD2111">
            <w:pPr>
              <w:jc w:val="both"/>
              <w:rPr>
                <w:lang w:val="nb-NO"/>
              </w:rPr>
            </w:pPr>
          </w:p>
          <w:p w14:paraId="01E42CB1" w14:textId="77777777" w:rsidR="00CD2111" w:rsidRPr="000A6A3D" w:rsidRDefault="00CD2111" w:rsidP="00CD2111">
            <w:pPr>
              <w:jc w:val="both"/>
              <w:rPr>
                <w:lang w:val="nb-NO"/>
              </w:rPr>
            </w:pPr>
          </w:p>
          <w:p w14:paraId="2BE9DBB0" w14:textId="77777777" w:rsidR="00CD2111" w:rsidRDefault="00CD2111" w:rsidP="00CD2111">
            <w:pPr>
              <w:jc w:val="both"/>
              <w:rPr>
                <w:lang w:val="nb-NO"/>
              </w:rPr>
            </w:pPr>
          </w:p>
          <w:p w14:paraId="2352890E" w14:textId="64050ECC" w:rsidR="00CD2111" w:rsidRPr="001D3133" w:rsidRDefault="00CD2111" w:rsidP="00CD2111">
            <w:pPr>
              <w:jc w:val="both"/>
              <w:rPr>
                <w:lang w:val="pt-BR"/>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a</w:t>
            </w:r>
            <w:r w:rsidRPr="001D3133">
              <w:rPr>
                <w:bCs/>
                <w:lang w:val="pt-BR"/>
              </w:rPr>
              <w:t>nđehit</w:t>
            </w:r>
            <w:r>
              <w:rPr>
                <w:lang w:val="pt-BR"/>
              </w:rPr>
              <w:t>, x</w:t>
            </w:r>
            <w:r w:rsidRPr="001D3133">
              <w:rPr>
                <w:bCs/>
                <w:lang w:val="pt-BR"/>
              </w:rPr>
              <w:t>eton</w:t>
            </w:r>
            <w:r>
              <w:rPr>
                <w:bCs/>
                <w:lang w:val="pt-BR"/>
              </w:rPr>
              <w:t>,</w:t>
            </w:r>
            <w:r>
              <w:t xml:space="preserve">  </w:t>
            </w:r>
            <w:hyperlink r:id="rId146" w:anchor="1" w:tgtFrame="_blank" w:history="1">
              <w:r>
                <w:rPr>
                  <w:rStyle w:val="Hyperlink"/>
                  <w:color w:val="auto"/>
                  <w:u w:val="none"/>
                  <w:lang w:val="pt-BR"/>
                </w:rPr>
                <w:t>a</w:t>
              </w:r>
              <w:r w:rsidRPr="001D3133">
                <w:rPr>
                  <w:rStyle w:val="Hyperlink"/>
                  <w:color w:val="auto"/>
                  <w:u w:val="none"/>
                  <w:lang w:val="pt-BR"/>
                </w:rPr>
                <w:t>xit cacboxylic</w:t>
              </w:r>
            </w:hyperlink>
            <w:r>
              <w:rPr>
                <w:lang w:val="pt-BR"/>
              </w:rPr>
              <w:t>.</w:t>
            </w:r>
          </w:p>
          <w:p w14:paraId="29932598" w14:textId="40DFFC4D" w:rsidR="00CD2111" w:rsidRPr="000A6A3D" w:rsidRDefault="00CD2111" w:rsidP="00CD2111">
            <w:pPr>
              <w:jc w:val="both"/>
              <w:rPr>
                <w:lang w:val="nb-NO"/>
              </w:rPr>
            </w:pPr>
          </w:p>
          <w:p w14:paraId="0D1600E8" w14:textId="77777777" w:rsidR="00CD2111" w:rsidRPr="000A6A3D" w:rsidRDefault="00CD2111" w:rsidP="00CD2111">
            <w:pPr>
              <w:jc w:val="both"/>
              <w:rPr>
                <w:lang w:val="nb-NO"/>
              </w:rPr>
            </w:pPr>
          </w:p>
          <w:p w14:paraId="202D6FBE" w14:textId="77777777" w:rsidR="00CD2111" w:rsidRDefault="00CD2111" w:rsidP="00CD2111">
            <w:pPr>
              <w:jc w:val="both"/>
              <w:rPr>
                <w:lang w:val="nb-NO"/>
              </w:rPr>
            </w:pPr>
            <w:r>
              <w:rPr>
                <w:lang w:val="nb-NO"/>
              </w:rPr>
              <w:t>GV nhận xét, đánh giá, bổ sung.</w:t>
            </w:r>
          </w:p>
          <w:p w14:paraId="0A248CFD" w14:textId="77777777" w:rsidR="00CD2111" w:rsidRDefault="00CD2111" w:rsidP="00CD2111">
            <w:pPr>
              <w:jc w:val="both"/>
              <w:rPr>
                <w:lang w:val="nb-NO"/>
              </w:rPr>
            </w:pPr>
          </w:p>
          <w:p w14:paraId="37418BE5" w14:textId="77777777" w:rsidR="00CD2111" w:rsidRPr="000A6A3D" w:rsidRDefault="00CD2111" w:rsidP="00CD2111">
            <w:pPr>
              <w:jc w:val="both"/>
              <w:rPr>
                <w:lang w:val="nb-NO"/>
              </w:rPr>
            </w:pPr>
          </w:p>
          <w:p w14:paraId="68A09CB1" w14:textId="77777777" w:rsidR="00CD2111" w:rsidRDefault="00CD2111" w:rsidP="00CD2111">
            <w:pPr>
              <w:jc w:val="both"/>
              <w:rPr>
                <w:lang w:val="nb-NO"/>
              </w:rPr>
            </w:pPr>
          </w:p>
          <w:p w14:paraId="74A81D98" w14:textId="77777777" w:rsidR="00CD2111" w:rsidRDefault="00CD2111" w:rsidP="00CD2111">
            <w:pPr>
              <w:jc w:val="both"/>
              <w:rPr>
                <w:lang w:val="nb-NO"/>
              </w:rPr>
            </w:pPr>
          </w:p>
          <w:p w14:paraId="7084549D" w14:textId="77777777" w:rsidR="00CD2111" w:rsidRDefault="00CD2111" w:rsidP="00CD2111">
            <w:pPr>
              <w:jc w:val="both"/>
              <w:rPr>
                <w:lang w:val="nb-NO"/>
              </w:rPr>
            </w:pPr>
          </w:p>
          <w:p w14:paraId="1FAF09BE" w14:textId="77777777" w:rsidR="00CD2111" w:rsidRDefault="00CD2111" w:rsidP="00CD2111">
            <w:pPr>
              <w:jc w:val="both"/>
              <w:rPr>
                <w:lang w:val="nb-NO"/>
              </w:rPr>
            </w:pPr>
          </w:p>
          <w:p w14:paraId="1915777F" w14:textId="77777777" w:rsidR="00CD2111" w:rsidRDefault="00CD2111" w:rsidP="00CD2111">
            <w:pPr>
              <w:jc w:val="both"/>
              <w:rPr>
                <w:lang w:val="nb-NO"/>
              </w:rPr>
            </w:pPr>
          </w:p>
          <w:p w14:paraId="679602D3" w14:textId="77777777" w:rsidR="00CD2111" w:rsidRDefault="00CD2111" w:rsidP="00CD2111">
            <w:pPr>
              <w:jc w:val="both"/>
              <w:rPr>
                <w:lang w:val="nb-NO"/>
              </w:rPr>
            </w:pPr>
          </w:p>
          <w:p w14:paraId="00F741A2" w14:textId="77777777" w:rsidR="00CD2111" w:rsidRPr="000A6A3D" w:rsidRDefault="00CD2111" w:rsidP="00CD2111">
            <w:pPr>
              <w:jc w:val="both"/>
              <w:rPr>
                <w:lang w:val="nb-NO"/>
              </w:rPr>
            </w:pPr>
          </w:p>
          <w:p w14:paraId="0291DBBF" w14:textId="77777777" w:rsidR="00CD2111" w:rsidRDefault="00CD2111" w:rsidP="00CD2111">
            <w:pPr>
              <w:jc w:val="both"/>
              <w:rPr>
                <w:lang w:val="nb-NO"/>
              </w:rPr>
            </w:pPr>
          </w:p>
          <w:p w14:paraId="30A7E649" w14:textId="77777777" w:rsidR="00CD2111" w:rsidRDefault="00CD2111" w:rsidP="00CD2111">
            <w:pPr>
              <w:jc w:val="both"/>
              <w:rPr>
                <w:lang w:val="nb-NO"/>
              </w:rPr>
            </w:pPr>
          </w:p>
          <w:p w14:paraId="343A4555" w14:textId="77777777" w:rsidR="00CD2111" w:rsidRDefault="00CD2111" w:rsidP="00CD2111">
            <w:pPr>
              <w:jc w:val="both"/>
              <w:rPr>
                <w:lang w:val="nb-NO"/>
              </w:rPr>
            </w:pPr>
          </w:p>
          <w:p w14:paraId="3A828AF2" w14:textId="77777777" w:rsidR="00CD2111" w:rsidRDefault="00CD2111" w:rsidP="00CD2111">
            <w:pPr>
              <w:jc w:val="both"/>
              <w:rPr>
                <w:lang w:val="nb-NO"/>
              </w:rPr>
            </w:pPr>
          </w:p>
          <w:p w14:paraId="3D19412D" w14:textId="77777777" w:rsidR="00CD2111" w:rsidRDefault="00CD2111" w:rsidP="00CD2111">
            <w:pPr>
              <w:jc w:val="both"/>
              <w:rPr>
                <w:lang w:val="nb-NO"/>
              </w:rPr>
            </w:pPr>
          </w:p>
          <w:p w14:paraId="0CE63E55" w14:textId="77777777" w:rsidR="00CD2111" w:rsidRDefault="00CD2111" w:rsidP="00CD2111">
            <w:pPr>
              <w:jc w:val="both"/>
              <w:rPr>
                <w:lang w:val="nb-NO"/>
              </w:rPr>
            </w:pPr>
          </w:p>
          <w:p w14:paraId="77F1F454" w14:textId="77777777" w:rsidR="00CD2111" w:rsidRDefault="00CD2111" w:rsidP="00CD2111">
            <w:pPr>
              <w:jc w:val="both"/>
              <w:rPr>
                <w:lang w:val="nb-NO"/>
              </w:rPr>
            </w:pPr>
          </w:p>
          <w:p w14:paraId="1837363A" w14:textId="77777777" w:rsidR="00CD2111" w:rsidRDefault="00CD2111" w:rsidP="00CD2111">
            <w:pPr>
              <w:jc w:val="both"/>
              <w:rPr>
                <w:lang w:val="nb-NO"/>
              </w:rPr>
            </w:pPr>
          </w:p>
          <w:p w14:paraId="1927FE5A" w14:textId="77777777" w:rsidR="00CD2111" w:rsidRDefault="00CD2111" w:rsidP="00CD2111">
            <w:pPr>
              <w:jc w:val="both"/>
              <w:rPr>
                <w:lang w:val="nb-NO"/>
              </w:rPr>
            </w:pPr>
          </w:p>
          <w:p w14:paraId="2E558DC6" w14:textId="77777777" w:rsidR="00CD2111" w:rsidRDefault="00CD2111" w:rsidP="00CD2111">
            <w:pPr>
              <w:jc w:val="both"/>
              <w:rPr>
                <w:lang w:val="nb-NO"/>
              </w:rPr>
            </w:pPr>
          </w:p>
          <w:p w14:paraId="232CBEEC" w14:textId="77777777" w:rsidR="00CD2111" w:rsidRDefault="00CD2111" w:rsidP="00CD2111">
            <w:pPr>
              <w:jc w:val="both"/>
              <w:rPr>
                <w:lang w:val="nb-NO"/>
              </w:rPr>
            </w:pPr>
          </w:p>
          <w:p w14:paraId="06A51CFC" w14:textId="77777777" w:rsidR="00CD2111" w:rsidRDefault="00CD2111" w:rsidP="00CD2111">
            <w:pPr>
              <w:jc w:val="both"/>
              <w:rPr>
                <w:lang w:val="nb-NO"/>
              </w:rPr>
            </w:pPr>
          </w:p>
          <w:p w14:paraId="289D8353" w14:textId="77777777" w:rsidR="00CD2111" w:rsidRPr="000A6A3D" w:rsidRDefault="00CD2111" w:rsidP="00CD2111">
            <w:pPr>
              <w:jc w:val="both"/>
              <w:rPr>
                <w:lang w:val="nb-NO"/>
              </w:rPr>
            </w:pPr>
            <w:r>
              <w:rPr>
                <w:lang w:val="nb-NO"/>
              </w:rPr>
              <w:t>GV chia nhóm thảo luận, làm bài tập nhóm vào phiếu học tập.</w:t>
            </w:r>
          </w:p>
          <w:p w14:paraId="3DC3C5B8" w14:textId="77777777" w:rsidR="00CD2111" w:rsidRPr="000A6A3D" w:rsidRDefault="00CD2111" w:rsidP="00CD2111">
            <w:pPr>
              <w:jc w:val="both"/>
              <w:rPr>
                <w:lang w:val="nb-NO"/>
              </w:rPr>
            </w:pPr>
          </w:p>
          <w:p w14:paraId="1A84FC86" w14:textId="77777777" w:rsidR="00CD2111" w:rsidRPr="000A6A3D" w:rsidRDefault="00CD2111" w:rsidP="00CD2111">
            <w:pPr>
              <w:jc w:val="both"/>
              <w:rPr>
                <w:lang w:val="nb-NO"/>
              </w:rPr>
            </w:pPr>
          </w:p>
          <w:p w14:paraId="7AD86636" w14:textId="77777777" w:rsidR="00CD2111" w:rsidRPr="000A6A3D" w:rsidRDefault="00CD2111" w:rsidP="00CD2111">
            <w:pPr>
              <w:jc w:val="both"/>
              <w:rPr>
                <w:lang w:val="nb-NO"/>
              </w:rPr>
            </w:pPr>
          </w:p>
          <w:p w14:paraId="388E2B1F" w14:textId="77777777" w:rsidR="00CD2111" w:rsidRDefault="00CD2111" w:rsidP="00CD2111">
            <w:pPr>
              <w:jc w:val="both"/>
              <w:rPr>
                <w:lang w:val="nb-NO"/>
              </w:rPr>
            </w:pPr>
          </w:p>
          <w:p w14:paraId="41190E24" w14:textId="77777777" w:rsidR="00CD2111" w:rsidRDefault="00CD2111" w:rsidP="00CD2111">
            <w:pPr>
              <w:jc w:val="both"/>
              <w:rPr>
                <w:lang w:val="nb-NO"/>
              </w:rPr>
            </w:pPr>
          </w:p>
          <w:p w14:paraId="6D457CBE" w14:textId="77777777" w:rsidR="00CD2111" w:rsidRPr="000A6A3D" w:rsidRDefault="00CD2111" w:rsidP="00CD2111">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1DCF7A24" w14:textId="77777777" w:rsidR="00CD2111" w:rsidRPr="000A6A3D" w:rsidRDefault="00CD2111" w:rsidP="00CD2111">
            <w:pPr>
              <w:jc w:val="both"/>
              <w:rPr>
                <w:lang w:val="nb-NO"/>
              </w:rPr>
            </w:pPr>
          </w:p>
          <w:p w14:paraId="5317C8B3" w14:textId="77777777" w:rsidR="00CD2111" w:rsidRDefault="00CD2111" w:rsidP="00CD2111">
            <w:pPr>
              <w:jc w:val="both"/>
              <w:rPr>
                <w:lang w:val="de-DE"/>
              </w:rPr>
            </w:pPr>
          </w:p>
          <w:p w14:paraId="527B50BF" w14:textId="77777777" w:rsidR="00CD2111" w:rsidRDefault="00CD2111" w:rsidP="00CD2111">
            <w:pPr>
              <w:jc w:val="both"/>
              <w:rPr>
                <w:lang w:val="de-DE"/>
              </w:rPr>
            </w:pPr>
          </w:p>
          <w:p w14:paraId="0D674F24" w14:textId="33153089" w:rsidR="00CD2111" w:rsidRPr="002A4C48" w:rsidRDefault="00CD2111" w:rsidP="00CD211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D5816E" w14:textId="77777777" w:rsidR="00CD2111" w:rsidRPr="000A6A3D" w:rsidRDefault="00CD2111" w:rsidP="004E320D">
            <w:pPr>
              <w:jc w:val="both"/>
              <w:rPr>
                <w:lang w:val="nb-NO"/>
              </w:rPr>
            </w:pPr>
          </w:p>
          <w:p w14:paraId="1CD35532" w14:textId="77777777" w:rsidR="00CD2111" w:rsidRPr="000A6A3D" w:rsidRDefault="00CD2111" w:rsidP="004E320D">
            <w:pPr>
              <w:jc w:val="both"/>
              <w:rPr>
                <w:lang w:val="nb-NO"/>
              </w:rPr>
            </w:pPr>
          </w:p>
          <w:p w14:paraId="31158745" w14:textId="77777777" w:rsidR="00CD2111" w:rsidRDefault="00CD2111" w:rsidP="004E320D">
            <w:pPr>
              <w:jc w:val="both"/>
              <w:rPr>
                <w:lang w:val="nb-NO"/>
              </w:rPr>
            </w:pPr>
          </w:p>
          <w:p w14:paraId="727818C8" w14:textId="77777777" w:rsidR="00CD2111" w:rsidRPr="000A6A3D" w:rsidRDefault="00CD2111" w:rsidP="004E320D">
            <w:pPr>
              <w:jc w:val="both"/>
              <w:rPr>
                <w:lang w:val="nb-NO"/>
              </w:rPr>
            </w:pPr>
            <w:r w:rsidRPr="000A6A3D">
              <w:rPr>
                <w:lang w:val="nb-NO"/>
              </w:rPr>
              <w:t>HS t</w:t>
            </w:r>
            <w:r w:rsidRPr="000A6A3D">
              <w:rPr>
                <w:lang w:val="de-DE"/>
              </w:rPr>
              <w:t>rả lời các câu hỏi.</w:t>
            </w:r>
          </w:p>
          <w:p w14:paraId="045BA4A6" w14:textId="77777777" w:rsidR="00CD2111" w:rsidRPr="000A6A3D" w:rsidRDefault="00CD2111" w:rsidP="004E320D">
            <w:pPr>
              <w:jc w:val="both"/>
              <w:rPr>
                <w:lang w:val="nb-NO"/>
              </w:rPr>
            </w:pPr>
          </w:p>
          <w:p w14:paraId="4AC82EAC" w14:textId="77777777" w:rsidR="00CD2111" w:rsidRPr="000A6A3D" w:rsidRDefault="00CD2111" w:rsidP="004E320D">
            <w:pPr>
              <w:jc w:val="both"/>
              <w:rPr>
                <w:lang w:val="nb-NO"/>
              </w:rPr>
            </w:pPr>
          </w:p>
          <w:p w14:paraId="21F32FC5" w14:textId="77777777" w:rsidR="00CD2111" w:rsidRDefault="00CD2111" w:rsidP="004E320D">
            <w:pPr>
              <w:jc w:val="both"/>
              <w:rPr>
                <w:lang w:val="nb-NO"/>
              </w:rPr>
            </w:pPr>
          </w:p>
          <w:p w14:paraId="097C59E8" w14:textId="77777777" w:rsidR="00CD2111" w:rsidRDefault="00CD2111" w:rsidP="004E320D">
            <w:pPr>
              <w:jc w:val="both"/>
              <w:rPr>
                <w:lang w:val="nb-NO"/>
              </w:rPr>
            </w:pPr>
          </w:p>
          <w:p w14:paraId="7CB3696D" w14:textId="77777777" w:rsidR="00CD2111" w:rsidRPr="000A6A3D" w:rsidRDefault="00CD2111" w:rsidP="004E320D">
            <w:pPr>
              <w:jc w:val="both"/>
              <w:rPr>
                <w:lang w:val="nb-NO"/>
              </w:rPr>
            </w:pPr>
            <w:r w:rsidRPr="000A6A3D">
              <w:rPr>
                <w:lang w:val="nb-NO"/>
              </w:rPr>
              <w:t xml:space="preserve">HS theo dõi, ghi bài </w:t>
            </w:r>
          </w:p>
          <w:p w14:paraId="09E07EDA" w14:textId="77777777" w:rsidR="00CD2111" w:rsidRPr="000A6A3D" w:rsidRDefault="00CD2111" w:rsidP="004E320D">
            <w:pPr>
              <w:jc w:val="both"/>
              <w:rPr>
                <w:lang w:val="nb-NO"/>
              </w:rPr>
            </w:pPr>
          </w:p>
          <w:p w14:paraId="046F153D" w14:textId="77777777" w:rsidR="00CD2111" w:rsidRPr="000A6A3D" w:rsidRDefault="00CD2111" w:rsidP="004E320D">
            <w:pPr>
              <w:jc w:val="both"/>
              <w:rPr>
                <w:lang w:val="nb-NO"/>
              </w:rPr>
            </w:pPr>
          </w:p>
          <w:p w14:paraId="348E86CC" w14:textId="77777777" w:rsidR="00CD2111" w:rsidRDefault="00CD2111" w:rsidP="004E320D">
            <w:pPr>
              <w:jc w:val="both"/>
              <w:rPr>
                <w:lang w:val="nb-NO"/>
              </w:rPr>
            </w:pPr>
          </w:p>
          <w:p w14:paraId="5AD61E71" w14:textId="77777777" w:rsidR="00CD2111" w:rsidRDefault="00CD2111" w:rsidP="004E320D">
            <w:pPr>
              <w:jc w:val="both"/>
              <w:rPr>
                <w:lang w:val="nb-NO"/>
              </w:rPr>
            </w:pPr>
          </w:p>
          <w:p w14:paraId="635AC930" w14:textId="77777777" w:rsidR="00CD2111" w:rsidRDefault="00CD2111" w:rsidP="004E320D">
            <w:pPr>
              <w:jc w:val="both"/>
              <w:rPr>
                <w:lang w:val="nb-NO"/>
              </w:rPr>
            </w:pPr>
          </w:p>
          <w:p w14:paraId="2CE5251C" w14:textId="77777777" w:rsidR="00CD2111" w:rsidRDefault="00CD2111" w:rsidP="004E320D">
            <w:pPr>
              <w:jc w:val="both"/>
              <w:rPr>
                <w:lang w:val="nb-NO"/>
              </w:rPr>
            </w:pPr>
          </w:p>
          <w:p w14:paraId="6DCD6182" w14:textId="77777777" w:rsidR="00CD2111" w:rsidRDefault="00CD2111" w:rsidP="004E320D">
            <w:pPr>
              <w:jc w:val="both"/>
              <w:rPr>
                <w:lang w:val="nb-NO"/>
              </w:rPr>
            </w:pPr>
          </w:p>
          <w:p w14:paraId="7B22BD39" w14:textId="77777777" w:rsidR="00CD2111" w:rsidRDefault="00CD2111" w:rsidP="004E320D">
            <w:pPr>
              <w:jc w:val="both"/>
              <w:rPr>
                <w:lang w:val="nb-NO"/>
              </w:rPr>
            </w:pPr>
          </w:p>
          <w:p w14:paraId="7EC21D6D" w14:textId="77777777" w:rsidR="00CD2111" w:rsidRDefault="00CD2111" w:rsidP="004E320D">
            <w:pPr>
              <w:jc w:val="both"/>
              <w:rPr>
                <w:lang w:val="nb-NO"/>
              </w:rPr>
            </w:pPr>
          </w:p>
          <w:p w14:paraId="77EFEA30" w14:textId="77777777" w:rsidR="00CD2111" w:rsidRDefault="00CD2111" w:rsidP="004E320D">
            <w:pPr>
              <w:jc w:val="both"/>
              <w:rPr>
                <w:lang w:val="nb-NO"/>
              </w:rPr>
            </w:pPr>
          </w:p>
          <w:p w14:paraId="07559A56" w14:textId="77777777" w:rsidR="00CD2111" w:rsidRDefault="00CD2111" w:rsidP="004E320D">
            <w:pPr>
              <w:jc w:val="both"/>
              <w:rPr>
                <w:lang w:val="nb-NO"/>
              </w:rPr>
            </w:pPr>
          </w:p>
          <w:p w14:paraId="7A0E7DDA" w14:textId="77777777" w:rsidR="00CD2111" w:rsidRDefault="00CD2111" w:rsidP="004E320D">
            <w:pPr>
              <w:jc w:val="both"/>
              <w:rPr>
                <w:lang w:val="nb-NO"/>
              </w:rPr>
            </w:pPr>
          </w:p>
          <w:p w14:paraId="18FEFF45" w14:textId="77777777" w:rsidR="00CD2111" w:rsidRDefault="00CD2111" w:rsidP="004E320D">
            <w:pPr>
              <w:jc w:val="both"/>
              <w:rPr>
                <w:lang w:val="nb-NO"/>
              </w:rPr>
            </w:pPr>
          </w:p>
          <w:p w14:paraId="0993C346" w14:textId="77777777" w:rsidR="00CD2111" w:rsidRDefault="00CD2111" w:rsidP="004E320D">
            <w:pPr>
              <w:jc w:val="both"/>
              <w:rPr>
                <w:lang w:val="nb-NO"/>
              </w:rPr>
            </w:pPr>
          </w:p>
          <w:p w14:paraId="04B719AB" w14:textId="77777777" w:rsidR="00CD2111" w:rsidRDefault="00CD2111" w:rsidP="004E320D">
            <w:pPr>
              <w:jc w:val="both"/>
              <w:rPr>
                <w:lang w:val="nb-NO"/>
              </w:rPr>
            </w:pPr>
          </w:p>
          <w:p w14:paraId="7F60624D" w14:textId="77777777" w:rsidR="00CD2111" w:rsidRDefault="00CD2111" w:rsidP="004E320D">
            <w:pPr>
              <w:jc w:val="both"/>
              <w:rPr>
                <w:lang w:val="nb-NO"/>
              </w:rPr>
            </w:pPr>
          </w:p>
          <w:p w14:paraId="2FA8121E" w14:textId="77777777" w:rsidR="00CD2111" w:rsidRDefault="00CD2111" w:rsidP="004E320D">
            <w:pPr>
              <w:jc w:val="both"/>
              <w:rPr>
                <w:lang w:val="nb-NO"/>
              </w:rPr>
            </w:pPr>
          </w:p>
          <w:p w14:paraId="5DCBE356" w14:textId="77777777" w:rsidR="00CD2111" w:rsidRDefault="00CD2111" w:rsidP="004E320D">
            <w:pPr>
              <w:jc w:val="both"/>
              <w:rPr>
                <w:lang w:val="nb-NO"/>
              </w:rPr>
            </w:pPr>
          </w:p>
          <w:p w14:paraId="71DD3D4B" w14:textId="77777777" w:rsidR="00CD2111" w:rsidRDefault="00CD2111" w:rsidP="004E320D">
            <w:pPr>
              <w:jc w:val="both"/>
              <w:rPr>
                <w:lang w:val="nb-NO"/>
              </w:rPr>
            </w:pPr>
          </w:p>
          <w:p w14:paraId="4F856B65" w14:textId="77777777" w:rsidR="00CD2111" w:rsidRDefault="00CD2111" w:rsidP="004E320D">
            <w:pPr>
              <w:jc w:val="both"/>
              <w:rPr>
                <w:lang w:val="nb-NO"/>
              </w:rPr>
            </w:pPr>
          </w:p>
          <w:p w14:paraId="4C75D2FD" w14:textId="77777777" w:rsidR="00CD2111" w:rsidRDefault="00CD2111" w:rsidP="004E320D">
            <w:pPr>
              <w:jc w:val="both"/>
              <w:rPr>
                <w:lang w:val="nb-NO"/>
              </w:rPr>
            </w:pPr>
          </w:p>
          <w:p w14:paraId="5F2C10D2" w14:textId="77777777" w:rsidR="00CD2111" w:rsidRDefault="00CD2111" w:rsidP="004E320D">
            <w:pPr>
              <w:jc w:val="both"/>
              <w:rPr>
                <w:lang w:val="nb-NO"/>
              </w:rPr>
            </w:pPr>
          </w:p>
          <w:p w14:paraId="49F81C90" w14:textId="77777777" w:rsidR="00CD2111" w:rsidRDefault="00CD2111" w:rsidP="004E320D">
            <w:pPr>
              <w:jc w:val="both"/>
              <w:rPr>
                <w:lang w:val="nb-NO"/>
              </w:rPr>
            </w:pPr>
            <w:r>
              <w:rPr>
                <w:lang w:val="nb-NO"/>
              </w:rPr>
              <w:t>HS làm bài tập nhóm.</w:t>
            </w:r>
          </w:p>
          <w:p w14:paraId="4E6C9428" w14:textId="77777777" w:rsidR="00CD2111" w:rsidRDefault="00CD2111" w:rsidP="004E320D">
            <w:pPr>
              <w:jc w:val="both"/>
              <w:rPr>
                <w:lang w:val="nb-NO"/>
              </w:rPr>
            </w:pPr>
          </w:p>
          <w:p w14:paraId="367CA630" w14:textId="77777777" w:rsidR="00CD2111" w:rsidRDefault="00CD2111" w:rsidP="004E320D">
            <w:pPr>
              <w:jc w:val="both"/>
              <w:rPr>
                <w:lang w:val="nb-NO"/>
              </w:rPr>
            </w:pPr>
          </w:p>
          <w:p w14:paraId="46A86698" w14:textId="77777777" w:rsidR="00CD2111" w:rsidRDefault="00CD2111" w:rsidP="004E320D">
            <w:pPr>
              <w:jc w:val="both"/>
              <w:rPr>
                <w:lang w:val="nb-NO"/>
              </w:rPr>
            </w:pPr>
          </w:p>
          <w:p w14:paraId="4574B9B3" w14:textId="77777777" w:rsidR="00CD2111" w:rsidRDefault="00CD2111" w:rsidP="004E320D">
            <w:pPr>
              <w:jc w:val="both"/>
              <w:rPr>
                <w:lang w:val="nb-NO"/>
              </w:rPr>
            </w:pPr>
            <w:r>
              <w:rPr>
                <w:lang w:val="nb-NO"/>
              </w:rPr>
              <w:t>HS lên bảng trình bày.</w:t>
            </w:r>
          </w:p>
          <w:p w14:paraId="2A04D1C2" w14:textId="77777777" w:rsidR="00CD2111" w:rsidRDefault="00CD2111" w:rsidP="004E320D">
            <w:pPr>
              <w:jc w:val="both"/>
              <w:rPr>
                <w:lang w:val="nb-NO"/>
              </w:rPr>
            </w:pPr>
            <w:r>
              <w:rPr>
                <w:lang w:val="nb-NO"/>
              </w:rPr>
              <w:t>HS nhóm khác bổ sung.</w:t>
            </w:r>
          </w:p>
          <w:p w14:paraId="559DD5CC" w14:textId="3CC52962" w:rsidR="00CD2111" w:rsidRPr="002A4C48" w:rsidRDefault="00CD2111" w:rsidP="00654015">
            <w:pPr>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CD2111" w:rsidRPr="000A6A3D" w:rsidRDefault="00CD2111" w:rsidP="000A6A3D">
            <w:pPr>
              <w:rPr>
                <w:lang w:val="nb-NO"/>
              </w:rPr>
            </w:pPr>
          </w:p>
          <w:p w14:paraId="49CD4227" w14:textId="77777777" w:rsidR="00CD2111" w:rsidRPr="000A6A3D" w:rsidRDefault="00CD2111" w:rsidP="000A6A3D">
            <w:pPr>
              <w:jc w:val="center"/>
              <w:rPr>
                <w:lang w:val="pt-BR"/>
              </w:rPr>
            </w:pPr>
          </w:p>
          <w:p w14:paraId="7718E6E9" w14:textId="77777777" w:rsidR="002A45C5" w:rsidRDefault="002A45C5" w:rsidP="00581274">
            <w:pPr>
              <w:jc w:val="center"/>
              <w:rPr>
                <w:lang w:val="pt-BR"/>
              </w:rPr>
            </w:pPr>
          </w:p>
          <w:p w14:paraId="2295EF07" w14:textId="115F6CF0" w:rsidR="00CD2111" w:rsidRPr="000A6A3D" w:rsidRDefault="002A45C5" w:rsidP="00581274">
            <w:pPr>
              <w:jc w:val="center"/>
              <w:rPr>
                <w:lang w:val="pt-BR"/>
              </w:rPr>
            </w:pPr>
            <w:r>
              <w:rPr>
                <w:lang w:val="pt-BR"/>
              </w:rPr>
              <w:t>4</w:t>
            </w:r>
            <w:r w:rsidR="00CD2111">
              <w:rPr>
                <w:lang w:val="pt-BR"/>
              </w:rPr>
              <w:t>0</w:t>
            </w:r>
          </w:p>
          <w:p w14:paraId="6CFFB27C" w14:textId="77777777" w:rsidR="00CD2111" w:rsidRPr="000A6A3D" w:rsidRDefault="00CD2111" w:rsidP="00581274">
            <w:pPr>
              <w:jc w:val="center"/>
              <w:rPr>
                <w:lang w:val="pt-BR"/>
              </w:rPr>
            </w:pPr>
            <w:r w:rsidRPr="000A6A3D">
              <w:rPr>
                <w:lang w:val="pt-BR"/>
              </w:rPr>
              <w:t>phút</w:t>
            </w:r>
          </w:p>
          <w:p w14:paraId="7D221B77" w14:textId="77777777" w:rsidR="00CD2111" w:rsidRPr="000A6A3D" w:rsidRDefault="00CD2111" w:rsidP="000A6A3D">
            <w:pPr>
              <w:jc w:val="center"/>
              <w:rPr>
                <w:lang w:val="pt-BR"/>
              </w:rPr>
            </w:pPr>
          </w:p>
          <w:p w14:paraId="2084A46F" w14:textId="77777777" w:rsidR="00CD2111" w:rsidRPr="000A6A3D" w:rsidRDefault="00CD2111" w:rsidP="000A6A3D">
            <w:pPr>
              <w:jc w:val="center"/>
              <w:rPr>
                <w:lang w:val="pt-BR"/>
              </w:rPr>
            </w:pPr>
          </w:p>
          <w:p w14:paraId="1BA50813" w14:textId="77777777" w:rsidR="00CD2111" w:rsidRPr="000A6A3D" w:rsidRDefault="00CD2111" w:rsidP="000A6A3D">
            <w:pPr>
              <w:jc w:val="center"/>
              <w:rPr>
                <w:lang w:val="pt-BR"/>
              </w:rPr>
            </w:pPr>
          </w:p>
          <w:p w14:paraId="25337AE6" w14:textId="77777777" w:rsidR="00CD2111" w:rsidRPr="000A6A3D" w:rsidRDefault="00CD2111" w:rsidP="000A6A3D">
            <w:pPr>
              <w:jc w:val="center"/>
              <w:rPr>
                <w:lang w:val="pt-BR"/>
              </w:rPr>
            </w:pPr>
          </w:p>
          <w:p w14:paraId="42FE93A9" w14:textId="77777777" w:rsidR="00CD2111" w:rsidRPr="000A6A3D" w:rsidRDefault="00CD2111" w:rsidP="000A6A3D">
            <w:pPr>
              <w:jc w:val="center"/>
              <w:rPr>
                <w:lang w:val="pt-BR"/>
              </w:rPr>
            </w:pPr>
          </w:p>
          <w:p w14:paraId="3B738686" w14:textId="77777777" w:rsidR="00CD2111" w:rsidRPr="000A6A3D" w:rsidRDefault="00CD2111" w:rsidP="000A6A3D">
            <w:pPr>
              <w:jc w:val="center"/>
              <w:rPr>
                <w:lang w:val="pt-BR"/>
              </w:rPr>
            </w:pPr>
          </w:p>
          <w:p w14:paraId="59FC8B22" w14:textId="77777777" w:rsidR="00CD2111" w:rsidRPr="000A6A3D" w:rsidRDefault="00CD2111" w:rsidP="000A6A3D">
            <w:pPr>
              <w:jc w:val="center"/>
              <w:rPr>
                <w:lang w:val="pt-BR"/>
              </w:rPr>
            </w:pPr>
          </w:p>
          <w:p w14:paraId="487289FE" w14:textId="77777777" w:rsidR="00CD2111" w:rsidRPr="000A6A3D" w:rsidRDefault="00CD2111" w:rsidP="000A6A3D">
            <w:pPr>
              <w:jc w:val="center"/>
              <w:rPr>
                <w:lang w:val="pt-BR"/>
              </w:rPr>
            </w:pPr>
          </w:p>
          <w:p w14:paraId="6D24ABAA" w14:textId="77777777" w:rsidR="00CD2111" w:rsidRPr="000A6A3D" w:rsidRDefault="00CD2111" w:rsidP="000A6A3D">
            <w:pPr>
              <w:jc w:val="center"/>
              <w:rPr>
                <w:lang w:val="pt-BR"/>
              </w:rPr>
            </w:pPr>
          </w:p>
          <w:p w14:paraId="32DA8328" w14:textId="77777777" w:rsidR="00CD2111" w:rsidRPr="000A6A3D" w:rsidRDefault="00CD2111" w:rsidP="000A6A3D">
            <w:pPr>
              <w:jc w:val="center"/>
              <w:rPr>
                <w:lang w:val="pt-BR"/>
              </w:rPr>
            </w:pPr>
          </w:p>
          <w:p w14:paraId="03E66CAD" w14:textId="77777777" w:rsidR="00CD2111" w:rsidRPr="000A6A3D" w:rsidRDefault="00CD2111" w:rsidP="000A6A3D">
            <w:pPr>
              <w:jc w:val="center"/>
              <w:rPr>
                <w:lang w:val="pt-BR"/>
              </w:rPr>
            </w:pPr>
          </w:p>
          <w:p w14:paraId="39E3E5D7" w14:textId="77777777" w:rsidR="00CD2111" w:rsidRPr="000A6A3D" w:rsidRDefault="00CD2111" w:rsidP="000A6A3D">
            <w:pPr>
              <w:jc w:val="center"/>
              <w:rPr>
                <w:lang w:val="pt-BR"/>
              </w:rPr>
            </w:pPr>
          </w:p>
          <w:p w14:paraId="76F53D66" w14:textId="77777777" w:rsidR="00CD2111" w:rsidRPr="000A6A3D" w:rsidRDefault="00CD2111" w:rsidP="000A6A3D">
            <w:pPr>
              <w:jc w:val="center"/>
              <w:rPr>
                <w:lang w:val="pt-BR"/>
              </w:rPr>
            </w:pPr>
          </w:p>
          <w:p w14:paraId="39415928" w14:textId="77777777" w:rsidR="00CD2111" w:rsidRPr="000A6A3D" w:rsidRDefault="00CD2111" w:rsidP="000A6A3D">
            <w:pPr>
              <w:jc w:val="center"/>
              <w:rPr>
                <w:lang w:val="pt-BR"/>
              </w:rPr>
            </w:pPr>
          </w:p>
          <w:p w14:paraId="1B062AFA" w14:textId="77777777" w:rsidR="00CD2111" w:rsidRPr="000A6A3D" w:rsidRDefault="00CD2111" w:rsidP="000A6A3D">
            <w:pPr>
              <w:jc w:val="center"/>
              <w:rPr>
                <w:lang w:val="pt-BR"/>
              </w:rPr>
            </w:pPr>
          </w:p>
          <w:p w14:paraId="56AB6B52" w14:textId="77777777" w:rsidR="00CD2111" w:rsidRPr="000A6A3D" w:rsidRDefault="00CD2111" w:rsidP="000A6A3D">
            <w:pPr>
              <w:jc w:val="center"/>
              <w:rPr>
                <w:lang w:val="pt-BR"/>
              </w:rPr>
            </w:pPr>
          </w:p>
          <w:p w14:paraId="094112F7" w14:textId="486E462B" w:rsidR="00CD2111" w:rsidRDefault="00CD2111" w:rsidP="000A6A3D">
            <w:pPr>
              <w:jc w:val="center"/>
              <w:rPr>
                <w:lang w:val="pt-BR"/>
              </w:rPr>
            </w:pPr>
          </w:p>
          <w:p w14:paraId="4986BF01" w14:textId="515A6BF8" w:rsidR="00CD2111" w:rsidRDefault="00CD2111" w:rsidP="000A6A3D">
            <w:pPr>
              <w:jc w:val="center"/>
              <w:rPr>
                <w:lang w:val="pt-BR"/>
              </w:rPr>
            </w:pPr>
          </w:p>
          <w:p w14:paraId="402E7357" w14:textId="77777777" w:rsidR="00CD2111" w:rsidRPr="000A6A3D" w:rsidRDefault="00CD2111" w:rsidP="000A6A3D">
            <w:pPr>
              <w:jc w:val="center"/>
              <w:rPr>
                <w:lang w:val="pt-BR"/>
              </w:rPr>
            </w:pPr>
          </w:p>
          <w:p w14:paraId="14E2E312" w14:textId="77777777" w:rsidR="002A45C5" w:rsidRDefault="002A45C5" w:rsidP="00581274">
            <w:pPr>
              <w:jc w:val="center"/>
              <w:rPr>
                <w:lang w:val="pt-BR"/>
              </w:rPr>
            </w:pPr>
          </w:p>
          <w:p w14:paraId="5F2DDFA3" w14:textId="77777777" w:rsidR="002A45C5" w:rsidRDefault="002A45C5" w:rsidP="00581274">
            <w:pPr>
              <w:jc w:val="center"/>
              <w:rPr>
                <w:lang w:val="pt-BR"/>
              </w:rPr>
            </w:pPr>
          </w:p>
          <w:p w14:paraId="7DE94F98" w14:textId="77777777" w:rsidR="002A45C5" w:rsidRDefault="002A45C5" w:rsidP="00581274">
            <w:pPr>
              <w:jc w:val="center"/>
              <w:rPr>
                <w:lang w:val="pt-BR"/>
              </w:rPr>
            </w:pPr>
          </w:p>
          <w:p w14:paraId="7A9F832F" w14:textId="77777777" w:rsidR="002A45C5" w:rsidRDefault="002A45C5" w:rsidP="00581274">
            <w:pPr>
              <w:jc w:val="center"/>
              <w:rPr>
                <w:lang w:val="pt-BR"/>
              </w:rPr>
            </w:pPr>
          </w:p>
          <w:p w14:paraId="5478A3C6" w14:textId="77777777" w:rsidR="002A45C5" w:rsidRDefault="002A45C5" w:rsidP="00581274">
            <w:pPr>
              <w:jc w:val="center"/>
              <w:rPr>
                <w:lang w:val="pt-BR"/>
              </w:rPr>
            </w:pPr>
          </w:p>
          <w:p w14:paraId="332FCCF4" w14:textId="77777777" w:rsidR="002A45C5" w:rsidRDefault="002A45C5" w:rsidP="00581274">
            <w:pPr>
              <w:jc w:val="center"/>
              <w:rPr>
                <w:lang w:val="pt-BR"/>
              </w:rPr>
            </w:pPr>
          </w:p>
          <w:p w14:paraId="4BD6874E" w14:textId="77777777" w:rsidR="002A45C5" w:rsidRDefault="002A45C5" w:rsidP="00581274">
            <w:pPr>
              <w:jc w:val="center"/>
              <w:rPr>
                <w:lang w:val="pt-BR"/>
              </w:rPr>
            </w:pPr>
          </w:p>
          <w:p w14:paraId="00118CF0" w14:textId="77777777" w:rsidR="002A45C5" w:rsidRDefault="002A45C5" w:rsidP="00581274">
            <w:pPr>
              <w:jc w:val="center"/>
              <w:rPr>
                <w:lang w:val="pt-BR"/>
              </w:rPr>
            </w:pPr>
          </w:p>
          <w:p w14:paraId="08B0838B" w14:textId="5EC2D14F" w:rsidR="00CD2111" w:rsidRPr="000A6A3D" w:rsidRDefault="002A45C5" w:rsidP="00581274">
            <w:pPr>
              <w:jc w:val="center"/>
              <w:rPr>
                <w:lang w:val="pt-BR"/>
              </w:rPr>
            </w:pPr>
            <w:r>
              <w:rPr>
                <w:lang w:val="pt-BR"/>
              </w:rPr>
              <w:t>90</w:t>
            </w:r>
          </w:p>
          <w:p w14:paraId="76B321D1" w14:textId="77777777" w:rsidR="00CD2111" w:rsidRPr="000A6A3D" w:rsidRDefault="00CD2111" w:rsidP="00581274">
            <w:pPr>
              <w:jc w:val="center"/>
              <w:rPr>
                <w:lang w:val="pt-BR"/>
              </w:rPr>
            </w:pPr>
            <w:r w:rsidRPr="000A6A3D">
              <w:rPr>
                <w:lang w:val="pt-BR"/>
              </w:rPr>
              <w:t>phút</w:t>
            </w:r>
          </w:p>
          <w:p w14:paraId="20814FF8" w14:textId="77777777" w:rsidR="00CD2111" w:rsidRPr="000A6A3D" w:rsidRDefault="00CD2111" w:rsidP="000A6A3D">
            <w:pPr>
              <w:jc w:val="center"/>
              <w:rPr>
                <w:lang w:val="nb-NO"/>
              </w:rPr>
            </w:pPr>
          </w:p>
        </w:tc>
      </w:tr>
      <w:tr w:rsidR="00CD2111"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0A37F38A" w:rsidR="00CD2111" w:rsidRPr="000A6A3D" w:rsidRDefault="00CD2111"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CD2111" w:rsidRPr="000A6A3D" w:rsidRDefault="00CD2111" w:rsidP="000A6A3D">
            <w:pPr>
              <w:rPr>
                <w:b/>
                <w:bCs/>
                <w:u w:val="single"/>
                <w:lang w:val="nb-NO"/>
              </w:rPr>
            </w:pPr>
            <w:r w:rsidRPr="000A6A3D">
              <w:rPr>
                <w:b/>
                <w:bCs/>
                <w:u w:val="single"/>
                <w:lang w:val="nb-NO"/>
              </w:rPr>
              <w:t>Củng cố kiến thức và kết thúc bài</w:t>
            </w:r>
          </w:p>
          <w:p w14:paraId="3043F038" w14:textId="77777777" w:rsidR="00CD2111" w:rsidRDefault="00CD2111" w:rsidP="000A6A3D"/>
          <w:p w14:paraId="5E9FBBA3" w14:textId="5EA37E71" w:rsidR="00CD2111" w:rsidRPr="000A6A3D" w:rsidRDefault="00CD2111" w:rsidP="000A6A3D">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36AD76" w14:textId="77777777" w:rsidR="00CD2111" w:rsidRDefault="00CD2111" w:rsidP="000A6A3D">
            <w:pPr>
              <w:rPr>
                <w:lang w:val="de-DE"/>
              </w:rPr>
            </w:pPr>
            <w:r w:rsidRPr="000A6A3D">
              <w:rPr>
                <w:lang w:val="de-DE"/>
              </w:rPr>
              <w:t xml:space="preserve">Giảng viên trình bày tóm tắt nội dung bằng lời. </w:t>
            </w:r>
          </w:p>
          <w:p w14:paraId="423CD37A" w14:textId="1033F164" w:rsidR="00CD2111" w:rsidRPr="000A6A3D" w:rsidRDefault="00CD2111" w:rsidP="00414651">
            <w:pPr>
              <w:rPr>
                <w:lang w:val="vi-VN"/>
              </w:rPr>
            </w:pPr>
            <w:r w:rsidRPr="000A6A3D">
              <w:rPr>
                <w:lang w:val="nb-NO"/>
              </w:rPr>
              <w:t xml:space="preserve">GV hướng dẫn bài tập 1 – 5 trang </w:t>
            </w:r>
            <w:r>
              <w:rPr>
                <w:lang w:val="nb-NO"/>
              </w:rPr>
              <w:t>79, 80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CD2111" w:rsidRPr="000A6A3D" w:rsidRDefault="00CD211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CD2111" w:rsidRPr="000A6A3D" w:rsidRDefault="00CD2111" w:rsidP="000A6A3D">
            <w:pPr>
              <w:jc w:val="center"/>
              <w:rPr>
                <w:lang w:val="nb-NO"/>
              </w:rPr>
            </w:pPr>
          </w:p>
          <w:p w14:paraId="69ADF56B" w14:textId="041E66EC" w:rsidR="00CD2111" w:rsidRPr="000A6A3D" w:rsidRDefault="00CD2111" w:rsidP="000A6A3D">
            <w:pPr>
              <w:jc w:val="center"/>
              <w:rPr>
                <w:lang w:val="nb-NO"/>
              </w:rPr>
            </w:pPr>
            <w:r>
              <w:rPr>
                <w:lang w:val="pt-BR"/>
              </w:rPr>
              <w:t>3</w:t>
            </w:r>
            <w:r w:rsidRPr="000A6A3D">
              <w:rPr>
                <w:lang w:val="pt-BR"/>
              </w:rPr>
              <w:t>5 phút</w:t>
            </w:r>
          </w:p>
        </w:tc>
      </w:tr>
      <w:tr w:rsidR="00CD2111"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CD2111" w:rsidRPr="000A6A3D" w:rsidRDefault="00CD211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CD2111" w:rsidRPr="000A6A3D" w:rsidRDefault="00CD2111" w:rsidP="000A6A3D">
            <w:pPr>
              <w:rPr>
                <w:b/>
                <w:bCs/>
                <w:u w:val="single"/>
                <w:lang w:val="pt-BR"/>
              </w:rPr>
            </w:pPr>
            <w:r w:rsidRPr="000A6A3D">
              <w:rPr>
                <w:b/>
                <w:bCs/>
                <w:u w:val="single"/>
                <w:lang w:val="pt-BR"/>
              </w:rPr>
              <w:t>Hướng dẫn tự học</w:t>
            </w:r>
          </w:p>
          <w:p w14:paraId="335E1D75" w14:textId="77777777" w:rsidR="00CD2111" w:rsidRPr="000A6A3D" w:rsidRDefault="00CD2111" w:rsidP="000A6A3D">
            <w:pPr>
              <w:rPr>
                <w:b/>
                <w:bCs/>
                <w:u w:val="single"/>
                <w:lang w:val="pt-BR"/>
              </w:rPr>
            </w:pPr>
          </w:p>
          <w:p w14:paraId="3C9CDEFB" w14:textId="1A898F9C" w:rsidR="00CD2111" w:rsidRPr="000A6A3D" w:rsidRDefault="00CD2111" w:rsidP="000A6A3D">
            <w:pPr>
              <w:rPr>
                <w:bCs/>
                <w:lang w:val="nb-NO"/>
              </w:rPr>
            </w:pPr>
            <w:r w:rsidRPr="000A6A3D">
              <w:rPr>
                <w:bCs/>
                <w:lang w:val="nb-NO"/>
              </w:rPr>
              <w:t xml:space="preserve">- Bài tập 6 trang </w:t>
            </w:r>
            <w:r>
              <w:rPr>
                <w:bCs/>
                <w:lang w:val="nb-NO"/>
              </w:rPr>
              <w:t>8</w:t>
            </w:r>
            <w:r w:rsidRPr="000A6A3D">
              <w:rPr>
                <w:bCs/>
                <w:lang w:val="nb-NO"/>
              </w:rPr>
              <w:t xml:space="preserve">1 trong giáo trình. </w:t>
            </w:r>
          </w:p>
          <w:p w14:paraId="507609A9" w14:textId="03518F20" w:rsidR="00CD2111" w:rsidRPr="000A6A3D" w:rsidRDefault="00CD2111" w:rsidP="00414651">
            <w:pPr>
              <w:rPr>
                <w:bCs/>
                <w:u w:val="single"/>
                <w:lang w:val="nb-NO"/>
              </w:rPr>
            </w:pPr>
            <w:r w:rsidRPr="000A6A3D">
              <w:rPr>
                <w:lang w:val="pt-BR"/>
              </w:rPr>
              <w:t xml:space="preserve">- Chuẩn bị </w:t>
            </w:r>
            <w:r>
              <w:rPr>
                <w:bCs/>
              </w:rPr>
              <w:t>Bài 58</w:t>
            </w:r>
            <w:r w:rsidRPr="000A6A3D">
              <w:rPr>
                <w:bCs/>
              </w:rPr>
              <w:t xml:space="preserve">. </w:t>
            </w:r>
            <w:r>
              <w:rPr>
                <w:bCs/>
              </w:rPr>
              <w:t xml:space="preserve">Este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CD2111" w:rsidRPr="000A6A3D" w:rsidRDefault="00CD2111" w:rsidP="000A6A3D">
            <w:pPr>
              <w:rPr>
                <w:lang w:val="pt-BR"/>
              </w:rPr>
            </w:pPr>
          </w:p>
          <w:p w14:paraId="2A2822A7" w14:textId="77777777" w:rsidR="00CD2111" w:rsidRPr="000A6A3D" w:rsidRDefault="00CD211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CD2111" w:rsidRPr="000A6A3D" w:rsidRDefault="00CD2111" w:rsidP="000A6A3D">
            <w:pPr>
              <w:rPr>
                <w:lang w:val="de-DE"/>
              </w:rPr>
            </w:pPr>
          </w:p>
          <w:p w14:paraId="2D891861" w14:textId="2B4B5DDB" w:rsidR="00CD2111" w:rsidRPr="000A6A3D" w:rsidRDefault="00CD2111" w:rsidP="00A76771">
            <w:pPr>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CD2111" w:rsidRPr="000A6A3D" w:rsidRDefault="00CD2111" w:rsidP="000A6A3D">
            <w:pPr>
              <w:jc w:val="center"/>
              <w:rPr>
                <w:lang w:val="pt-BR"/>
              </w:rPr>
            </w:pPr>
          </w:p>
          <w:p w14:paraId="5F2E3831" w14:textId="77777777" w:rsidR="00CD2111" w:rsidRPr="000A6A3D" w:rsidRDefault="00CD2111" w:rsidP="000A6A3D">
            <w:pPr>
              <w:jc w:val="center"/>
              <w:rPr>
                <w:lang w:val="pt-BR"/>
              </w:rPr>
            </w:pPr>
            <w:r w:rsidRPr="000A6A3D">
              <w:rPr>
                <w:lang w:val="pt-BR"/>
              </w:rPr>
              <w:t>2 phút</w:t>
            </w:r>
          </w:p>
        </w:tc>
      </w:tr>
    </w:tbl>
    <w:p w14:paraId="1784FAA9" w14:textId="77777777" w:rsidR="005C5480" w:rsidRPr="000A6A3D" w:rsidRDefault="005C5480"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5C5480" w:rsidRPr="000A6A3D" w14:paraId="76000A2A" w14:textId="77777777" w:rsidTr="00A76771">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3567142D" w:rsidR="005C5480" w:rsidRPr="000A6A3D" w:rsidRDefault="005C5480" w:rsidP="000A6A3D">
            <w:pPr>
              <w:jc w:val="both"/>
            </w:pPr>
            <w:r w:rsidRPr="000A6A3D">
              <w:t xml:space="preserve">1. </w:t>
            </w:r>
            <w:r w:rsidRPr="000A6A3D">
              <w:rPr>
                <w:i/>
                <w:iCs/>
              </w:rPr>
              <w:t xml:space="preserve">Giáo trình hóa học </w:t>
            </w:r>
            <w:r w:rsidR="00A76771">
              <w:rPr>
                <w:i/>
                <w:iCs/>
              </w:rPr>
              <w:t>3</w:t>
            </w:r>
            <w:r w:rsidRPr="000A6A3D">
              <w:rPr>
                <w:i/>
                <w:iCs/>
              </w:rPr>
              <w:t xml:space="preserve">, </w:t>
            </w:r>
            <w:r w:rsidRPr="000A6A3D">
              <w:t xml:space="preserve">Trường CĐ </w:t>
            </w:r>
            <w:r w:rsidR="00A76771">
              <w:t>L</w:t>
            </w:r>
            <w:r w:rsidRPr="000A6A3D">
              <w:t xml:space="preserve">ý </w:t>
            </w:r>
            <w:r w:rsidR="00A76771">
              <w:t>T</w:t>
            </w:r>
            <w:r w:rsidRPr="000A6A3D">
              <w:t xml:space="preserve">ự </w:t>
            </w:r>
            <w:r w:rsidR="00A76771">
              <w:t>T</w:t>
            </w:r>
            <w:r w:rsidRPr="000A6A3D">
              <w:t>rọng Tp. HCM, năm 201</w:t>
            </w:r>
            <w:r w:rsidR="00A76771">
              <w:t>9</w:t>
            </w:r>
            <w:r w:rsidRPr="000A6A3D">
              <w:t>.</w:t>
            </w:r>
          </w:p>
          <w:p w14:paraId="333BF21A" w14:textId="4DC56B7D"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Hóa học 1</w:t>
            </w:r>
            <w:r w:rsidR="00A76771">
              <w:rPr>
                <w:i/>
                <w:iCs/>
              </w:rPr>
              <w:t>2</w:t>
            </w:r>
            <w:r w:rsidRPr="000A6A3D">
              <w:rPr>
                <w:i/>
                <w:iCs/>
              </w:rPr>
              <w:t xml:space="preserve">, </w:t>
            </w:r>
            <w:r w:rsidRPr="000A6A3D">
              <w:rPr>
                <w:lang w:val="vi-VN"/>
              </w:rPr>
              <w:t>NXB Giáo dục Việt Nam</w:t>
            </w:r>
            <w:r w:rsidRPr="000A6A3D">
              <w:t>, năm 2015.</w:t>
            </w:r>
          </w:p>
          <w:p w14:paraId="1DC3A790" w14:textId="4A90CE37" w:rsidR="005C5480" w:rsidRPr="000A6A3D" w:rsidRDefault="005C5480" w:rsidP="00A7677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A76771">
              <w:t>2</w:t>
            </w:r>
            <w:r w:rsidRPr="000A6A3D">
              <w:t xml:space="preserve">, </w:t>
            </w:r>
            <w:r w:rsidRPr="000A6A3D">
              <w:rPr>
                <w:lang w:val="vi-VN"/>
              </w:rPr>
              <w:t>NXB Giáo dục Việt Nam</w:t>
            </w:r>
            <w:r w:rsidRPr="000A6A3D">
              <w:t>, năm 2015.</w:t>
            </w:r>
          </w:p>
        </w:tc>
      </w:tr>
      <w:tr w:rsidR="005C5480" w:rsidRPr="000A6A3D" w14:paraId="51E9628B" w14:textId="77777777" w:rsidTr="00A76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77777777" w:rsidR="005C5480" w:rsidRPr="000A6A3D" w:rsidRDefault="005C5480" w:rsidP="000A6A3D">
            <w:pPr>
              <w:jc w:val="center"/>
              <w:rPr>
                <w:b/>
                <w:bCs/>
                <w:lang w:val="pt-BR"/>
              </w:rPr>
            </w:pPr>
            <w:r w:rsidRPr="000A6A3D">
              <w:rPr>
                <w:b/>
                <w:bCs/>
                <w:lang w:val="vi-VN"/>
              </w:rPr>
              <w:t xml:space="preserve">   </w:t>
            </w:r>
            <w:r w:rsidRPr="000A6A3D">
              <w:rPr>
                <w:b/>
                <w:bCs/>
                <w:lang w:val="pt-BR"/>
              </w:rPr>
              <w:t>Nguyễn Thị Huyền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965" w:type="dxa"/>
            <w:gridSpan w:val="2"/>
            <w:shd w:val="clear" w:color="auto" w:fill="auto"/>
          </w:tcPr>
          <w:p w14:paraId="422676FF" w14:textId="77777777" w:rsidR="005C5480" w:rsidRPr="000A6A3D" w:rsidRDefault="005C5480" w:rsidP="000A6A3D">
            <w:pPr>
              <w:rPr>
                <w:lang w:val="pt-BR"/>
              </w:rPr>
            </w:pPr>
          </w:p>
          <w:p w14:paraId="5F2C36A8" w14:textId="77777777" w:rsidR="005565C1" w:rsidRPr="000A6A3D" w:rsidRDefault="005565C1" w:rsidP="005565C1">
            <w:pPr>
              <w:ind w:left="1420"/>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3E39C3F7" w14:textId="77777777" w:rsidR="005565C1" w:rsidRDefault="005565C1" w:rsidP="005565C1">
            <w:pPr>
              <w:jc w:val="center"/>
              <w:rPr>
                <w:b/>
                <w:lang w:val="pt-BR"/>
              </w:rPr>
            </w:pPr>
            <w:r w:rsidRPr="000A6A3D">
              <w:rPr>
                <w:b/>
                <w:lang w:val="pt-BR"/>
              </w:rPr>
              <w:t>Giảng viên</w:t>
            </w:r>
          </w:p>
          <w:p w14:paraId="22731365" w14:textId="61564B96" w:rsidR="00A76771" w:rsidRDefault="005565C1" w:rsidP="005565C1">
            <w:pPr>
              <w:jc w:val="center"/>
              <w:rPr>
                <w:b/>
                <w:lang w:val="pt-BR"/>
              </w:rPr>
            </w:pPr>
            <w:r>
              <w:rPr>
                <w:b/>
                <w:lang w:val="pt-BR"/>
              </w:rPr>
              <w:t>Lê Văn Bình</w:t>
            </w:r>
            <w:r>
              <w:rPr>
                <w:b/>
                <w:lang w:val="pt-BR"/>
              </w:rPr>
              <w:t xml:space="preserve"> </w:t>
            </w:r>
          </w:p>
          <w:p w14:paraId="33BBC9AE" w14:textId="77777777" w:rsidR="00A76771" w:rsidRDefault="00A76771" w:rsidP="000A6A3D">
            <w:pPr>
              <w:jc w:val="center"/>
              <w:rPr>
                <w:b/>
                <w:lang w:val="pt-BR"/>
              </w:rPr>
            </w:pPr>
          </w:p>
          <w:p w14:paraId="6AEC73D2" w14:textId="77777777" w:rsidR="00414651" w:rsidRDefault="00414651" w:rsidP="000A6A3D">
            <w:pPr>
              <w:jc w:val="center"/>
              <w:rPr>
                <w:b/>
                <w:lang w:val="pt-BR"/>
              </w:rPr>
            </w:pPr>
          </w:p>
          <w:p w14:paraId="3B0B9911" w14:textId="77777777" w:rsidR="00867E8F" w:rsidRDefault="00867E8F" w:rsidP="000A6A3D">
            <w:pPr>
              <w:jc w:val="center"/>
              <w:rPr>
                <w:b/>
                <w:lang w:val="pt-BR"/>
              </w:rPr>
            </w:pPr>
          </w:p>
          <w:p w14:paraId="6D7F90F8" w14:textId="77777777" w:rsidR="00A76771" w:rsidRPr="000A6A3D" w:rsidRDefault="00A76771" w:rsidP="000A6A3D">
            <w:pPr>
              <w:jc w:val="center"/>
              <w:rPr>
                <w:lang w:val="pt-BR"/>
              </w:rPr>
            </w:pP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0A6A3D">
              <w:br w:type="page"/>
            </w:r>
            <w:r w:rsidRPr="000A6A3D">
              <w:rPr>
                <w:lang w:val="pt-BR"/>
              </w:rPr>
              <w:t>Giáo án số:  15</w:t>
            </w:r>
          </w:p>
        </w:tc>
        <w:tc>
          <w:tcPr>
            <w:tcW w:w="6868" w:type="dxa"/>
            <w:gridSpan w:val="2"/>
            <w:shd w:val="clear" w:color="auto" w:fill="auto"/>
          </w:tcPr>
          <w:p w14:paraId="0C5B3AEF" w14:textId="45308799" w:rsidR="008420EB" w:rsidRPr="000A6A3D" w:rsidRDefault="008420EB" w:rsidP="000A6A3D">
            <w:r w:rsidRPr="000A6A3D">
              <w:t>Thời gian thực hiện: 4 tiết</w:t>
            </w:r>
          </w:p>
          <w:p w14:paraId="22F0964D" w14:textId="7A0D9936" w:rsidR="008420EB" w:rsidRPr="000A6A3D" w:rsidRDefault="008420EB" w:rsidP="000A6A3D">
            <w:pPr>
              <w:tabs>
                <w:tab w:val="right" w:leader="dot" w:pos="3331"/>
              </w:tabs>
            </w:pPr>
            <w:r w:rsidRPr="000A6A3D">
              <w:t xml:space="preserve">Tên chương: </w:t>
            </w:r>
            <w:r w:rsidRPr="000A6A3D">
              <w:rPr>
                <w:b/>
                <w:bCs/>
              </w:rPr>
              <w:t xml:space="preserve">CHƯƠNG </w:t>
            </w:r>
            <w:r w:rsidR="0048417B">
              <w:rPr>
                <w:b/>
                <w:bCs/>
              </w:rPr>
              <w:t>XVI</w:t>
            </w:r>
            <w:r w:rsidRPr="000A6A3D">
              <w:rPr>
                <w:b/>
                <w:bCs/>
              </w:rPr>
              <w:t xml:space="preserve">:  </w:t>
            </w:r>
            <w:r w:rsidR="0048417B">
              <w:rPr>
                <w:b/>
                <w:bCs/>
              </w:rPr>
              <w:t>ESTE – CHẤT BÉO</w:t>
            </w:r>
          </w:p>
          <w:p w14:paraId="02C2D9A6" w14:textId="473E5E37" w:rsidR="008420EB" w:rsidRPr="000A6A3D" w:rsidRDefault="001E36D0" w:rsidP="000A6A3D">
            <w:r w:rsidRPr="000A6A3D">
              <w:t xml:space="preserve">Thực hiện ngày    </w:t>
            </w:r>
            <w:r>
              <w:t xml:space="preserve">  </w:t>
            </w:r>
            <w:r w:rsidR="00CB0009">
              <w:t>30, 4</w:t>
            </w:r>
            <w:r>
              <w:t xml:space="preserve"> </w:t>
            </w:r>
            <w:r w:rsidRPr="000A6A3D">
              <w:t xml:space="preserve"> </w:t>
            </w:r>
            <w:r>
              <w:t xml:space="preserve">          </w:t>
            </w:r>
            <w:r w:rsidRPr="000A6A3D">
              <w:t xml:space="preserve">tháng     </w:t>
            </w:r>
            <w:r w:rsidR="00CB0009">
              <w:t>9, 10</w:t>
            </w:r>
            <w:r>
              <w:t xml:space="preserve">       </w:t>
            </w:r>
            <w:r w:rsidRPr="000A6A3D">
              <w:t>năm</w:t>
            </w:r>
            <w:r w:rsidR="005565C1">
              <w:t xml:space="preserve"> </w:t>
            </w:r>
            <w:r w:rsidRPr="000A6A3D">
              <w:t xml:space="preserve"> 20</w:t>
            </w:r>
            <w:r w:rsidR="00CB0009">
              <w:t>21</w:t>
            </w:r>
            <w:r w:rsidRPr="000A6A3D">
              <w:t xml:space="preserve"> </w:t>
            </w:r>
            <w:r w:rsidR="008420EB" w:rsidRPr="000A6A3D">
              <w:t xml:space="preserve"> </w:t>
            </w:r>
          </w:p>
          <w:p w14:paraId="08246856" w14:textId="77777777" w:rsidR="008420EB" w:rsidRPr="000A6A3D" w:rsidRDefault="008420EB" w:rsidP="000A6A3D"/>
        </w:tc>
      </w:tr>
    </w:tbl>
    <w:p w14:paraId="1B58158F" w14:textId="588FAD31"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48417B">
        <w:rPr>
          <w:b/>
          <w:i/>
        </w:rPr>
        <w:t>Bài 58</w:t>
      </w:r>
      <w:r w:rsidRPr="000A6A3D">
        <w:rPr>
          <w:b/>
          <w:i/>
        </w:rPr>
        <w:t xml:space="preserve">: </w:t>
      </w:r>
      <w:r w:rsidR="0048417B">
        <w:rPr>
          <w:b/>
        </w:rPr>
        <w:t>ESTE</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53D4070D" w14:textId="5AE0D613" w:rsidR="000C0D44" w:rsidRPr="000C0D44" w:rsidRDefault="0086589C" w:rsidP="000C0D44">
      <w:pPr>
        <w:tabs>
          <w:tab w:val="left" w:leader="dot" w:pos="9540"/>
        </w:tabs>
        <w:ind w:firstLine="284"/>
        <w:jc w:val="both"/>
      </w:pPr>
      <w:r>
        <w:t>Trình bày được</w:t>
      </w:r>
      <w:r w:rsidR="000C0D44" w:rsidRPr="000C0D44">
        <w:t xml:space="preserve"> khái niệm, tính chất </w:t>
      </w:r>
      <w:r>
        <w:t xml:space="preserve">vật lí </w:t>
      </w:r>
      <w:r w:rsidR="000C0D44" w:rsidRPr="000C0D44">
        <w:t>của este.</w:t>
      </w:r>
    </w:p>
    <w:p w14:paraId="6D2505B5" w14:textId="4637BF99" w:rsidR="0086589C" w:rsidRPr="00241244" w:rsidRDefault="0086589C" w:rsidP="0086589C">
      <w:pPr>
        <w:tabs>
          <w:tab w:val="left" w:leader="dot" w:pos="9540"/>
        </w:tabs>
        <w:ind w:firstLine="284"/>
        <w:jc w:val="both"/>
      </w:pPr>
      <w:r>
        <w:t>Nêu được phương pháp điều chế</w:t>
      </w:r>
      <w:r w:rsidRPr="00241244">
        <w:t xml:space="preserve">, ứng dụng của </w:t>
      </w:r>
      <w:r>
        <w:t>este</w:t>
      </w:r>
      <w:r w:rsidRPr="00241244">
        <w:t>.</w:t>
      </w:r>
    </w:p>
    <w:p w14:paraId="4058E62B" w14:textId="77777777" w:rsidR="0086589C" w:rsidRPr="00241244" w:rsidRDefault="0086589C" w:rsidP="0086589C">
      <w:pPr>
        <w:jc w:val="both"/>
        <w:rPr>
          <w:b/>
        </w:rPr>
      </w:pPr>
      <w:r w:rsidRPr="00241244">
        <w:rPr>
          <w:b/>
          <w:bCs/>
        </w:rPr>
        <w:t xml:space="preserve">2. Kỹ năng: </w:t>
      </w:r>
    </w:p>
    <w:p w14:paraId="2D82CB60" w14:textId="7F4E209E" w:rsidR="0086589C" w:rsidRPr="00241244" w:rsidRDefault="0086589C" w:rsidP="0086589C">
      <w:pPr>
        <w:tabs>
          <w:tab w:val="left" w:leader="dot" w:pos="9540"/>
        </w:tabs>
        <w:ind w:firstLine="284"/>
        <w:jc w:val="both"/>
      </w:pPr>
      <w:r>
        <w:t xml:space="preserve">Viết được công thức cấu tạo và gọi tên </w:t>
      </w:r>
      <w:r w:rsidR="007F02B1">
        <w:t>một số este cơ bản.</w:t>
      </w:r>
    </w:p>
    <w:p w14:paraId="0DC0EDDB" w14:textId="4A028D09" w:rsidR="0086589C" w:rsidRDefault="0086589C" w:rsidP="0086589C">
      <w:pPr>
        <w:tabs>
          <w:tab w:val="left" w:leader="dot" w:pos="9540"/>
        </w:tabs>
        <w:ind w:firstLine="284"/>
        <w:jc w:val="both"/>
      </w:pPr>
      <w:r>
        <w:t>V</w:t>
      </w:r>
      <w:r w:rsidRPr="00241244">
        <w:t>iết được ph</w:t>
      </w:r>
      <w:r>
        <w:t xml:space="preserve">ản ứng thủy phân </w:t>
      </w:r>
      <w:r w:rsidRPr="00241244">
        <w:t xml:space="preserve">của </w:t>
      </w:r>
      <w:r>
        <w:t xml:space="preserve">este. </w:t>
      </w:r>
    </w:p>
    <w:p w14:paraId="3D71A514" w14:textId="402D2150" w:rsidR="0086589C" w:rsidRPr="00241244" w:rsidRDefault="0086589C" w:rsidP="0086589C">
      <w:pPr>
        <w:tabs>
          <w:tab w:val="left" w:leader="dot" w:pos="9540"/>
        </w:tabs>
        <w:ind w:firstLine="284"/>
        <w:jc w:val="both"/>
      </w:pPr>
      <w:r>
        <w:t xml:space="preserve">Giải được các bài tập về este. </w:t>
      </w:r>
    </w:p>
    <w:p w14:paraId="44EF36C8" w14:textId="77777777" w:rsidR="008420EB" w:rsidRPr="000A6A3D" w:rsidRDefault="008420EB" w:rsidP="0048417B">
      <w:pPr>
        <w:jc w:val="both"/>
        <w:rPr>
          <w:lang w:val="vi-VN"/>
        </w:rPr>
      </w:pPr>
      <w:r w:rsidRPr="000A6A3D">
        <w:rPr>
          <w:b/>
          <w:bCs/>
        </w:rPr>
        <w:t>3. Thái độ:</w:t>
      </w:r>
    </w:p>
    <w:p w14:paraId="28156DF3" w14:textId="340A725E" w:rsidR="008420EB" w:rsidRPr="000A6A3D" w:rsidRDefault="000C0D44" w:rsidP="0048417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420EB" w:rsidRPr="000A6A3D">
        <w:rPr>
          <w:color w:val="000000"/>
        </w:rPr>
        <w:t>inh có</w:t>
      </w:r>
      <w:r w:rsidR="008420EB" w:rsidRPr="000A6A3D">
        <w:rPr>
          <w:color w:val="000000"/>
          <w:lang w:val="vi-VN"/>
        </w:rPr>
        <w:t xml:space="preserve"> </w:t>
      </w:r>
      <w:r w:rsidR="008420EB" w:rsidRPr="000A6A3D">
        <w:rPr>
          <w:bCs/>
        </w:rPr>
        <w:t>lòng say mê học tập, biết vận dụng những kiến thức được học vào cuộc sống</w:t>
      </w:r>
      <w:r w:rsidR="008420EB" w:rsidRPr="000A6A3D">
        <w:rPr>
          <w:bCs/>
          <w:lang w:val="vi-VN"/>
        </w:rPr>
        <w:t>, có</w:t>
      </w:r>
      <w:r w:rsidR="008420EB" w:rsidRPr="000A6A3D">
        <w:rPr>
          <w:bCs/>
        </w:rPr>
        <w:t xml:space="preserve"> </w:t>
      </w:r>
      <w:r w:rsidR="008420EB" w:rsidRPr="000A6A3D">
        <w:rPr>
          <w:color w:val="000000"/>
        </w:rPr>
        <w:t>tư duy khoa học, logic trước các sự vật hiện tượng trong tự nhiên</w:t>
      </w:r>
      <w:r w:rsidR="008420EB" w:rsidRPr="000A6A3D">
        <w:rPr>
          <w:color w:val="000000"/>
          <w:lang w:val="vi-VN"/>
        </w:rPr>
        <w:t>,</w:t>
      </w:r>
      <w:r w:rsidR="008420EB" w:rsidRPr="000A6A3D">
        <w:rPr>
          <w:bCs/>
        </w:rPr>
        <w:t xml:space="preserve"> có ý thức bảo vệ môi trường và tài</w:t>
      </w:r>
      <w:r w:rsidR="008420EB" w:rsidRPr="000A6A3D">
        <w:rPr>
          <w:color w:val="000000"/>
        </w:rPr>
        <w:t xml:space="preserve"> </w:t>
      </w:r>
      <w:r w:rsidR="008420EB" w:rsidRPr="000A6A3D">
        <w:rPr>
          <w:bCs/>
        </w:rPr>
        <w:t xml:space="preserve">nguyên, sử dụng </w:t>
      </w:r>
      <w:r w:rsidR="00113F9F">
        <w:rPr>
          <w:bCs/>
        </w:rPr>
        <w:t>hợp lý</w:t>
      </w:r>
      <w:r w:rsidR="008420EB" w:rsidRPr="000A6A3D">
        <w:rPr>
          <w:bCs/>
        </w:rPr>
        <w:t xml:space="preserve"> tài nguyên.</w:t>
      </w:r>
    </w:p>
    <w:p w14:paraId="5927CE34" w14:textId="77777777" w:rsidR="008420EB" w:rsidRPr="000A6A3D" w:rsidRDefault="008420EB" w:rsidP="0048417B">
      <w:pPr>
        <w:jc w:val="both"/>
        <w:rPr>
          <w:b/>
          <w:lang w:val="it-IT"/>
        </w:rPr>
      </w:pPr>
      <w:r w:rsidRPr="000A6A3D">
        <w:rPr>
          <w:b/>
          <w:lang w:val="it-IT"/>
        </w:rPr>
        <w:t>Đồ dùng và phương tiện dạy học:</w:t>
      </w:r>
    </w:p>
    <w:p w14:paraId="671E934E" w14:textId="77777777" w:rsidR="008420EB" w:rsidRPr="000A6A3D" w:rsidRDefault="008420EB" w:rsidP="0048417B">
      <w:pPr>
        <w:jc w:val="both"/>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0872B2"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0872B2" w:rsidRPr="000A6A3D" w:rsidRDefault="000872B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A5CA301" w14:textId="77777777" w:rsidR="000872B2" w:rsidRDefault="000872B2" w:rsidP="00924B18">
            <w:pPr>
              <w:rPr>
                <w:b/>
                <w:bCs/>
                <w:u w:val="single"/>
                <w:lang w:val="de-DE"/>
              </w:rPr>
            </w:pPr>
            <w:r w:rsidRPr="000A6A3D">
              <w:rPr>
                <w:b/>
                <w:bCs/>
                <w:u w:val="single"/>
                <w:lang w:val="de-DE"/>
              </w:rPr>
              <w:t>Dẫn nhập</w:t>
            </w:r>
          </w:p>
          <w:p w14:paraId="04D71EA5" w14:textId="77777777" w:rsidR="002A45C5" w:rsidRPr="000A6A3D" w:rsidRDefault="002A45C5" w:rsidP="00924B18">
            <w:pPr>
              <w:rPr>
                <w:lang w:val="de-DE"/>
              </w:rPr>
            </w:pPr>
          </w:p>
          <w:p w14:paraId="1EE61244" w14:textId="77777777" w:rsidR="000872B2" w:rsidRDefault="000872B2" w:rsidP="00924B18">
            <w:pPr>
              <w:jc w:val="both"/>
              <w:rPr>
                <w:iCs/>
                <w:lang w:val="de-DE"/>
              </w:rPr>
            </w:pPr>
            <w:r w:rsidRPr="000A6A3D">
              <w:rPr>
                <w:iCs/>
                <w:lang w:val="de-DE"/>
              </w:rPr>
              <w:t xml:space="preserve">- </w:t>
            </w:r>
            <w:r>
              <w:rPr>
                <w:iCs/>
                <w:lang w:val="de-DE"/>
              </w:rPr>
              <w:t>Viết phương trình hóa học theo sơ đồ.</w:t>
            </w:r>
          </w:p>
          <w:p w14:paraId="65895C9A" w14:textId="77777777" w:rsidR="000872B2" w:rsidRDefault="000872B2" w:rsidP="00924B18">
            <w:pPr>
              <w:jc w:val="both"/>
              <w:rPr>
                <w:iCs/>
                <w:lang w:val="de-DE"/>
              </w:rPr>
            </w:pPr>
          </w:p>
          <w:p w14:paraId="7D5B6057" w14:textId="0083B87A" w:rsidR="000872B2" w:rsidRPr="000A6A3D" w:rsidRDefault="000872B2" w:rsidP="000872B2">
            <w:pPr>
              <w:jc w:val="both"/>
              <w:rPr>
                <w:lang w:val="de-DE"/>
              </w:rPr>
            </w:pPr>
            <w:r w:rsidRPr="000A6A3D">
              <w:rPr>
                <w:iCs/>
                <w:lang w:val="de-DE"/>
              </w:rPr>
              <w:t xml:space="preserve">- Giới thiệu </w:t>
            </w:r>
            <w:r>
              <w:rPr>
                <w:iCs/>
                <w:lang w:val="de-DE"/>
              </w:rPr>
              <w:t>về ứng dụng của este</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706745" w14:textId="77777777" w:rsidR="000872B2" w:rsidRPr="000A6A3D" w:rsidRDefault="000872B2" w:rsidP="00924B18">
            <w:pPr>
              <w:rPr>
                <w:lang w:val="de-DE"/>
              </w:rPr>
            </w:pPr>
          </w:p>
          <w:p w14:paraId="5436A02D" w14:textId="77777777" w:rsidR="000872B2" w:rsidRPr="000A6A3D" w:rsidRDefault="000872B2"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24B4D0EF" w14:textId="4EABBD95" w:rsidR="000872B2" w:rsidRPr="000A6A3D" w:rsidRDefault="000872B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0872B2" w:rsidRPr="000A6A3D" w:rsidRDefault="000872B2" w:rsidP="002A45C5">
            <w:pPr>
              <w:jc w:val="both"/>
              <w:rPr>
                <w:lang w:val="de-DE"/>
              </w:rPr>
            </w:pPr>
          </w:p>
          <w:p w14:paraId="2FBD954D" w14:textId="77777777" w:rsidR="000872B2" w:rsidRPr="000A6A3D" w:rsidRDefault="000872B2" w:rsidP="002A45C5">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0872B2" w:rsidRPr="000A6A3D" w:rsidRDefault="000872B2" w:rsidP="002A45C5">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0872B2" w:rsidRPr="000A6A3D" w:rsidRDefault="000872B2" w:rsidP="000A6A3D">
            <w:pPr>
              <w:rPr>
                <w:lang w:val="de-DE"/>
              </w:rPr>
            </w:pPr>
          </w:p>
          <w:p w14:paraId="76B32A14" w14:textId="38C12DE7" w:rsidR="000872B2" w:rsidRPr="000A6A3D" w:rsidRDefault="00CD252F" w:rsidP="000A6A3D">
            <w:pPr>
              <w:jc w:val="center"/>
              <w:rPr>
                <w:lang w:val="pt-BR"/>
              </w:rPr>
            </w:pPr>
            <w:r>
              <w:rPr>
                <w:lang w:val="pt-BR"/>
              </w:rPr>
              <w:t>1</w:t>
            </w:r>
            <w:r w:rsidR="009C3E40">
              <w:rPr>
                <w:lang w:val="pt-BR"/>
              </w:rPr>
              <w:t>8</w:t>
            </w:r>
          </w:p>
          <w:p w14:paraId="526234CE" w14:textId="77777777" w:rsidR="000872B2" w:rsidRPr="000A6A3D" w:rsidRDefault="000872B2" w:rsidP="000A6A3D">
            <w:pPr>
              <w:jc w:val="center"/>
              <w:rPr>
                <w:lang w:val="de-DE"/>
              </w:rPr>
            </w:pPr>
            <w:r w:rsidRPr="000A6A3D">
              <w:rPr>
                <w:lang w:val="pt-BR"/>
              </w:rPr>
              <w:t>phút</w:t>
            </w:r>
            <w:r w:rsidRPr="000A6A3D">
              <w:rPr>
                <w:lang w:val="de-DE"/>
              </w:rPr>
              <w:t xml:space="preserve"> </w:t>
            </w:r>
          </w:p>
        </w:tc>
      </w:tr>
      <w:tr w:rsidR="002A45C5"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2A45C5" w:rsidRPr="000A6A3D" w:rsidRDefault="002A45C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2A45C5" w:rsidRPr="00CD252F" w:rsidRDefault="002A45C5" w:rsidP="000A6A3D">
            <w:pPr>
              <w:rPr>
                <w:b/>
                <w:bCs/>
                <w:u w:val="single"/>
                <w:lang w:val="nb-NO"/>
              </w:rPr>
            </w:pPr>
            <w:r w:rsidRPr="00CD252F">
              <w:rPr>
                <w:b/>
                <w:bCs/>
                <w:u w:val="single"/>
                <w:lang w:val="nb-NO"/>
              </w:rPr>
              <w:t>Giảng bài mới</w:t>
            </w:r>
          </w:p>
          <w:p w14:paraId="7F9F20F1"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08" w:name="_Toc8233566"/>
            <w:r w:rsidRPr="000872B2">
              <w:rPr>
                <w:rFonts w:ascii="Times New Roman" w:hAnsi="Times New Roman"/>
                <w:b/>
                <w:bCs/>
                <w:sz w:val="24"/>
                <w:u w:val="single"/>
              </w:rPr>
              <w:t>Khái niệm, danh pháp</w:t>
            </w:r>
            <w:bookmarkEnd w:id="108"/>
          </w:p>
          <w:p w14:paraId="16BFAA0D" w14:textId="77777777" w:rsidR="002A45C5" w:rsidRPr="000872B2" w:rsidRDefault="002A45C5" w:rsidP="000872B2">
            <w:pPr>
              <w:pStyle w:val="Heading3"/>
              <w:ind w:left="480" w:hanging="480"/>
            </w:pPr>
            <w:bookmarkStart w:id="109" w:name="_Toc8233567"/>
            <w:r w:rsidRPr="000872B2">
              <w:t>1.1. Khái niệm</w:t>
            </w:r>
            <w:bookmarkEnd w:id="109"/>
          </w:p>
          <w:p w14:paraId="51EB68CC" w14:textId="77777777" w:rsidR="002A45C5" w:rsidRPr="000872B2" w:rsidRDefault="002A45C5" w:rsidP="000872B2">
            <w:pPr>
              <w:pStyle w:val="NormalWeb"/>
              <w:spacing w:before="120" w:beforeAutospacing="0" w:after="0" w:afterAutospacing="0"/>
              <w:jc w:val="both"/>
              <w:rPr>
                <w:lang w:val="pt-BR"/>
              </w:rPr>
            </w:pPr>
            <w:r w:rsidRPr="000872B2">
              <w:rPr>
                <w:rFonts w:eastAsia="VNI-Times"/>
                <w:lang w:val="pt-BR"/>
              </w:rPr>
              <w:t>Khi thay nhóm -OH ở nhóm cacboxyl của axit cacboxylic bằng nhóm -OR thì được este.</w:t>
            </w:r>
          </w:p>
          <w:p w14:paraId="22D7530B"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Công thức chung của </w:t>
            </w:r>
            <w:hyperlink r:id="rId147" w:anchor="1" w:tgtFrame="_blank" w:history="1">
              <w:r w:rsidRPr="000872B2">
                <w:rPr>
                  <w:rStyle w:val="Hyperlink"/>
                  <w:color w:val="auto"/>
                  <w:u w:val="none"/>
                  <w:lang w:val="pt-BR"/>
                </w:rPr>
                <w:t xml:space="preserve">axit </w:t>
              </w:r>
            </w:hyperlink>
            <w:r w:rsidRPr="000872B2">
              <w:rPr>
                <w:lang w:val="pt-BR"/>
              </w:rPr>
              <w:t>no đơn chức và este no đơn chức là : C</w:t>
            </w:r>
            <w:r w:rsidRPr="000872B2">
              <w:rPr>
                <w:vertAlign w:val="subscript"/>
                <w:lang w:val="pt-BR"/>
              </w:rPr>
              <w:t>n</w:t>
            </w:r>
            <w:r w:rsidRPr="000872B2">
              <w:rPr>
                <w:lang w:val="pt-BR"/>
              </w:rPr>
              <w:t>H</w:t>
            </w:r>
            <w:r w:rsidRPr="000872B2">
              <w:rPr>
                <w:vertAlign w:val="subscript"/>
                <w:lang w:val="pt-BR"/>
              </w:rPr>
              <w:t>2n</w:t>
            </w:r>
            <w:r w:rsidRPr="000872B2">
              <w:rPr>
                <w:lang w:val="pt-BR"/>
              </w:rPr>
              <w:t>O</w:t>
            </w:r>
            <w:r w:rsidRPr="000872B2">
              <w:rPr>
                <w:vertAlign w:val="subscript"/>
                <w:lang w:val="pt-BR"/>
              </w:rPr>
              <w:t>2</w:t>
            </w:r>
            <w:r w:rsidRPr="000872B2">
              <w:rPr>
                <w:lang w:val="pt-BR"/>
              </w:rPr>
              <w:t xml:space="preserve"> (n </w:t>
            </w:r>
            <w:r w:rsidRPr="000872B2">
              <w:sym w:font="Symbol" w:char="F0B3"/>
            </w:r>
            <w:r w:rsidRPr="000872B2">
              <w:rPr>
                <w:lang w:val="pt-BR"/>
              </w:rPr>
              <w:t xml:space="preserve"> 2).</w:t>
            </w:r>
          </w:p>
          <w:p w14:paraId="39999E38" w14:textId="77777777" w:rsidR="002A45C5" w:rsidRPr="000872B2" w:rsidRDefault="002A45C5" w:rsidP="000872B2">
            <w:pPr>
              <w:pStyle w:val="Heading3"/>
              <w:ind w:left="480" w:hanging="480"/>
            </w:pPr>
            <w:bookmarkStart w:id="110" w:name="_Toc8233568"/>
            <w:r w:rsidRPr="000872B2">
              <w:t>1.2. Danh pháp</w:t>
            </w:r>
            <w:bookmarkEnd w:id="110"/>
          </w:p>
          <w:p w14:paraId="5557A049"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Tên gốc </w:t>
            </w:r>
            <w:hyperlink r:id="rId148" w:tgtFrame="_blank" w:history="1">
              <w:r w:rsidRPr="000872B2">
                <w:rPr>
                  <w:rStyle w:val="Hyperlink"/>
                  <w:color w:val="auto"/>
                  <w:u w:val="none"/>
                  <w:lang w:val="pt-BR"/>
                </w:rPr>
                <w:t>hiđrocacbon</w:t>
              </w:r>
            </w:hyperlink>
            <w:r w:rsidRPr="000872B2">
              <w:rPr>
                <w:lang w:val="pt-BR"/>
              </w:rPr>
              <w:t xml:space="preserve"> R’ + tên gốc </w:t>
            </w:r>
            <w:hyperlink r:id="rId149" w:anchor="111" w:tgtFrame="_blank" w:history="1">
              <w:r w:rsidRPr="000872B2">
                <w:rPr>
                  <w:rStyle w:val="Hyperlink"/>
                  <w:color w:val="auto"/>
                  <w:u w:val="none"/>
                  <w:lang w:val="pt-BR"/>
                </w:rPr>
                <w:t>axit</w:t>
              </w:r>
            </w:hyperlink>
            <w:r w:rsidRPr="000872B2">
              <w:rPr>
                <w:lang w:val="pt-BR"/>
              </w:rPr>
              <w:t xml:space="preserve"> RCOO (đuôi at)</w:t>
            </w:r>
          </w:p>
          <w:p w14:paraId="21D104F1" w14:textId="175B0720" w:rsidR="002A45C5" w:rsidRDefault="002A45C5" w:rsidP="000872B2">
            <w:pPr>
              <w:spacing w:before="120"/>
              <w:rPr>
                <w:rFonts w:eastAsia="VNI-Times"/>
              </w:rPr>
            </w:pPr>
            <w:r w:rsidRPr="000872B2">
              <w:rPr>
                <w:rFonts w:eastAsia="VNI-Times"/>
              </w:rPr>
              <w:t>HCOOC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rFonts w:eastAsia="VNI-Times"/>
              </w:rPr>
              <w:t xml:space="preserve"> </w:t>
            </w:r>
            <w:r>
              <w:rPr>
                <w:rFonts w:eastAsia="VNI-Times"/>
              </w:rPr>
              <w:t xml:space="preserve">       </w:t>
            </w:r>
            <w:r w:rsidRPr="000872B2">
              <w:rPr>
                <w:rFonts w:eastAsia="VNI-Times"/>
              </w:rPr>
              <w:t xml:space="preserve">etyl fomiat      </w:t>
            </w:r>
          </w:p>
          <w:p w14:paraId="1DACF779" w14:textId="50DD2B98" w:rsidR="002A45C5" w:rsidRPr="000872B2" w:rsidRDefault="002A45C5" w:rsidP="000872B2">
            <w:pPr>
              <w:spacing w:before="120" w:line="360" w:lineRule="auto"/>
              <w:rPr>
                <w:rFonts w:eastAsia="VNI-Times"/>
              </w:rPr>
            </w:pPr>
            <w:r w:rsidRPr="000872B2">
              <w:rPr>
                <w:rFonts w:eastAsia="VNI-Times"/>
              </w:rPr>
              <w:t>CH</w:t>
            </w:r>
            <w:r w:rsidRPr="000872B2">
              <w:rPr>
                <w:rFonts w:eastAsia="VNI-Times"/>
                <w:vertAlign w:val="subscript"/>
              </w:rPr>
              <w:t>3</w:t>
            </w:r>
            <w:r w:rsidRPr="000872B2">
              <w:rPr>
                <w:rFonts w:eastAsia="VNI-Times"/>
              </w:rPr>
              <w:t>COOCH=CH</w:t>
            </w:r>
            <w:r w:rsidRPr="000872B2">
              <w:rPr>
                <w:rFonts w:eastAsia="VNI-Times"/>
                <w:vertAlign w:val="subscript"/>
              </w:rPr>
              <w:t xml:space="preserve">2 </w:t>
            </w:r>
            <w:r>
              <w:rPr>
                <w:rFonts w:eastAsia="VNI-Times"/>
                <w:vertAlign w:val="subscript"/>
              </w:rPr>
              <w:t xml:space="preserve">    </w:t>
            </w:r>
            <w:r w:rsidRPr="000872B2">
              <w:rPr>
                <w:rFonts w:eastAsia="VNI-Times"/>
              </w:rPr>
              <w:t>vinyl axetat   C</w:t>
            </w:r>
            <w:r w:rsidRPr="000872B2">
              <w:rPr>
                <w:rFonts w:eastAsia="VNI-Times"/>
                <w:vertAlign w:val="subscript"/>
              </w:rPr>
              <w:t>6</w:t>
            </w:r>
            <w:r w:rsidRPr="000872B2">
              <w:rPr>
                <w:rFonts w:eastAsia="VNI-Times"/>
              </w:rPr>
              <w:t>H</w:t>
            </w:r>
            <w:r w:rsidRPr="000872B2">
              <w:rPr>
                <w:rFonts w:eastAsia="VNI-Times"/>
                <w:vertAlign w:val="subscript"/>
              </w:rPr>
              <w:t>5</w:t>
            </w:r>
            <w:r w:rsidRPr="000872B2">
              <w:rPr>
                <w:rFonts w:eastAsia="VNI-Times"/>
              </w:rPr>
              <w:t>COOCH</w:t>
            </w:r>
            <w:r w:rsidRPr="000872B2">
              <w:rPr>
                <w:rFonts w:eastAsia="VNI-Times"/>
                <w:vertAlign w:val="subscript"/>
              </w:rPr>
              <w:t>3</w:t>
            </w:r>
            <w:r w:rsidRPr="000872B2">
              <w:rPr>
                <w:rFonts w:eastAsia="VNI-Times"/>
              </w:rPr>
              <w:t xml:space="preserve"> </w:t>
            </w:r>
            <w:r>
              <w:rPr>
                <w:rFonts w:eastAsia="VNI-Times"/>
              </w:rPr>
              <w:t xml:space="preserve">     </w:t>
            </w:r>
            <w:r w:rsidRPr="000872B2">
              <w:rPr>
                <w:rFonts w:eastAsia="VNI-Times"/>
              </w:rPr>
              <w:t xml:space="preserve">metyl benzoat </w:t>
            </w:r>
          </w:p>
          <w:p w14:paraId="0F9EA677"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1" w:name="_Toc8233569"/>
            <w:r w:rsidRPr="000872B2">
              <w:rPr>
                <w:rFonts w:ascii="Times New Roman" w:hAnsi="Times New Roman"/>
                <w:b/>
                <w:sz w:val="24"/>
                <w:u w:val="single"/>
              </w:rPr>
              <w:t>Tính chất vật lí</w:t>
            </w:r>
            <w:bookmarkEnd w:id="111"/>
          </w:p>
          <w:p w14:paraId="76FC38CD"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2" w:name="_Toc8233570"/>
            <w:r w:rsidRPr="000872B2">
              <w:rPr>
                <w:rFonts w:ascii="Times New Roman" w:hAnsi="Times New Roman"/>
                <w:b/>
                <w:bCs/>
                <w:sz w:val="24"/>
                <w:u w:val="single"/>
              </w:rPr>
              <w:lastRenderedPageBreak/>
              <w:t>Tính chất hóa học</w:t>
            </w:r>
            <w:bookmarkEnd w:id="112"/>
            <w:r w:rsidRPr="000872B2">
              <w:rPr>
                <w:rFonts w:ascii="Times New Roman" w:hAnsi="Times New Roman"/>
                <w:b/>
                <w:sz w:val="24"/>
                <w:u w:val="single"/>
              </w:rPr>
              <w:t xml:space="preserve"> </w:t>
            </w:r>
          </w:p>
          <w:p w14:paraId="451C0643" w14:textId="77777777" w:rsidR="002A45C5" w:rsidRPr="000872B2" w:rsidRDefault="002A45C5" w:rsidP="000872B2">
            <w:pPr>
              <w:spacing w:before="120"/>
              <w:jc w:val="both"/>
              <w:rPr>
                <w:rFonts w:eastAsia="VNI-Times"/>
              </w:rPr>
            </w:pPr>
            <w:r w:rsidRPr="000872B2">
              <w:rPr>
                <w:rFonts w:eastAsia="VNI-Times"/>
              </w:rPr>
              <w:t>Phản ứng thủy phân trong môi trường axit hoặc bazơ</w:t>
            </w:r>
          </w:p>
          <w:p w14:paraId="7A743D95" w14:textId="77777777" w:rsidR="002A45C5"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t xml:space="preserve"> +  H</w:t>
            </w:r>
            <w:r w:rsidRPr="000872B2">
              <w:rPr>
                <w:vertAlign w:val="subscript"/>
              </w:rPr>
              <w:t>2</w:t>
            </w:r>
            <w:r w:rsidRPr="000872B2">
              <w:t xml:space="preserve">O  </w:t>
            </w:r>
            <w:r w:rsidRPr="000872B2">
              <w:rPr>
                <w:position w:val="-20"/>
              </w:rPr>
              <w:object w:dxaOrig="760" w:dyaOrig="540" w14:anchorId="6D43BAC1">
                <v:shape id="_x0000_i1077" type="#_x0000_t75" style="width:38.3pt;height:27.3pt" o:ole="">
                  <v:imagedata r:id="rId121" o:title=""/>
                </v:shape>
                <o:OLEObject Type="Embed" ProgID="Equation.DSMT4" ShapeID="_x0000_i1077" DrawAspect="Content" ObjectID="_1691343872" r:id="rId150"/>
              </w:object>
            </w:r>
            <w:r w:rsidRPr="000872B2">
              <w:t xml:space="preserve"> </w:t>
            </w:r>
          </w:p>
          <w:p w14:paraId="5F29007F" w14:textId="2E3B3D0F" w:rsidR="002A45C5" w:rsidRPr="000872B2"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w:t>
            </w:r>
            <w:r w:rsidRPr="000872B2">
              <w:t xml:space="preserve">H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t>OH</w:t>
            </w:r>
            <w:r w:rsidRPr="000872B2">
              <w:tab/>
            </w:r>
            <w:r w:rsidRPr="000872B2">
              <w:tab/>
            </w:r>
            <w:r w:rsidRPr="000872B2">
              <w:tab/>
            </w:r>
          </w:p>
          <w:p w14:paraId="370157A3" w14:textId="77777777" w:rsidR="002A45C5" w:rsidRDefault="002A45C5" w:rsidP="003A356C">
            <w:pPr>
              <w:spacing w:before="120"/>
              <w:jc w:val="both"/>
              <w:rPr>
                <w:lang w:val="pt-BR"/>
              </w:rPr>
            </w:pPr>
            <w:r>
              <w:rPr>
                <w:rFonts w:eastAsia="VNI-Times"/>
              </w:rP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 xml:space="preserve"> +   NaOH </w:t>
            </w:r>
            <w:r w:rsidRPr="000872B2">
              <w:rPr>
                <w:position w:val="-6"/>
              </w:rPr>
              <w:object w:dxaOrig="680" w:dyaOrig="360" w14:anchorId="5A606523">
                <v:shape id="_x0000_i1078" type="#_x0000_t75" style="width:34.25pt;height:18pt" o:ole="">
                  <v:imagedata r:id="rId151" o:title=""/>
                </v:shape>
                <o:OLEObject Type="Embed" ProgID="Equation.DSMT4" ShapeID="_x0000_i1078" DrawAspect="Content" ObjectID="_1691343873" r:id="rId152"/>
              </w:object>
            </w:r>
            <w:r w:rsidRPr="000872B2">
              <w:rPr>
                <w:lang w:val="pt-BR"/>
              </w:rPr>
              <w:t xml:space="preserve"> </w:t>
            </w:r>
          </w:p>
          <w:p w14:paraId="4304DEE7" w14:textId="138945FF" w:rsidR="002A45C5" w:rsidRPr="000872B2" w:rsidRDefault="002A45C5" w:rsidP="003A356C">
            <w:pPr>
              <w:spacing w:before="120"/>
              <w:jc w:val="both"/>
              <w:rPr>
                <w:lang w:val="pt-BR"/>
              </w:rPr>
            </w:pPr>
            <w:r>
              <w:rPr>
                <w:lang w:val="pt-BR"/>
              </w:rPr>
              <w:t xml:space="preserve">                          </w:t>
            </w:r>
            <w:r w:rsidRPr="000872B2">
              <w:rPr>
                <w:rFonts w:eastAsia="VNI-Times"/>
              </w:rPr>
              <w:t>CH</w:t>
            </w:r>
            <w:r w:rsidRPr="000872B2">
              <w:rPr>
                <w:rFonts w:eastAsia="VNI-Times"/>
                <w:vertAlign w:val="subscript"/>
              </w:rPr>
              <w:t>3</w:t>
            </w:r>
            <w:r w:rsidRPr="000872B2">
              <w:rPr>
                <w:rFonts w:eastAsia="VNI-Times"/>
              </w:rPr>
              <w:t>COO</w:t>
            </w:r>
            <w:r w:rsidRPr="000872B2">
              <w:rPr>
                <w:lang w:val="pt-BR"/>
              </w:rPr>
              <w:t xml:space="preserve">Na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OH</w:t>
            </w:r>
          </w:p>
          <w:p w14:paraId="2CE82ACC"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3" w:name="_Toc8233571"/>
            <w:r w:rsidRPr="003A356C">
              <w:rPr>
                <w:rFonts w:ascii="Times New Roman" w:hAnsi="Times New Roman"/>
                <w:b/>
                <w:sz w:val="24"/>
                <w:u w:val="single"/>
              </w:rPr>
              <w:t>Điều chế</w:t>
            </w:r>
            <w:bookmarkEnd w:id="113"/>
          </w:p>
          <w:p w14:paraId="61BE96A5"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Phương pháp thông dụng : </w:t>
            </w:r>
            <w:hyperlink r:id="rId153" w:anchor="nm" w:tgtFrame="_blank" w:history="1">
              <w:r w:rsidRPr="000872B2">
                <w:rPr>
                  <w:rStyle w:val="Hyperlink"/>
                  <w:color w:val="auto"/>
                  <w:u w:val="none"/>
                  <w:lang w:val="pt-BR"/>
                </w:rPr>
                <w:t>Phản ứng este hóa</w:t>
              </w:r>
            </w:hyperlink>
            <w:r w:rsidRPr="000872B2">
              <w:rPr>
                <w:lang w:val="pt-BR"/>
              </w:rPr>
              <w:t xml:space="preserve"> giữa ancol với </w:t>
            </w:r>
            <w:hyperlink r:id="rId154" w:anchor="1" w:tgtFrame="_blank" w:history="1">
              <w:r w:rsidRPr="000872B2">
                <w:rPr>
                  <w:rStyle w:val="Hyperlink"/>
                  <w:color w:val="auto"/>
                  <w:u w:val="none"/>
                  <w:lang w:val="pt-BR"/>
                </w:rPr>
                <w:t>axit cacboxylic</w:t>
              </w:r>
            </w:hyperlink>
            <w:r w:rsidRPr="000872B2">
              <w:rPr>
                <w:lang w:val="pt-BR"/>
              </w:rPr>
              <w:t>.</w:t>
            </w:r>
          </w:p>
          <w:p w14:paraId="144F11F8" w14:textId="77777777" w:rsidR="002A45C5" w:rsidRDefault="002A45C5" w:rsidP="003A356C">
            <w:pPr>
              <w:pStyle w:val="NormalWeb"/>
              <w:spacing w:before="120" w:beforeAutospacing="0" w:after="0" w:afterAutospacing="0"/>
              <w:jc w:val="both"/>
              <w:rPr>
                <w:lang w:val="pt-BR"/>
              </w:rPr>
            </w:pPr>
            <w:r w:rsidRPr="000872B2">
              <w:rPr>
                <w:lang w:val="pt-BR"/>
              </w:rPr>
              <w:t>CH</w:t>
            </w:r>
            <w:r w:rsidRPr="000872B2">
              <w:rPr>
                <w:vertAlign w:val="subscript"/>
                <w:lang w:val="pt-BR"/>
              </w:rPr>
              <w:t>3</w:t>
            </w:r>
            <w:r w:rsidRPr="000872B2">
              <w:rPr>
                <w:lang w:val="pt-BR"/>
              </w:rPr>
              <w:t>COOH  + 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OH </w:t>
            </w:r>
            <w:r w:rsidRPr="000872B2">
              <w:rPr>
                <w:position w:val="-20"/>
              </w:rPr>
              <w:object w:dxaOrig="760" w:dyaOrig="540" w14:anchorId="3F14E6A0">
                <v:shape id="_x0000_i1079" type="#_x0000_t75" style="width:38.3pt;height:27.3pt" o:ole="">
                  <v:imagedata r:id="rId121" o:title=""/>
                </v:shape>
                <o:OLEObject Type="Embed" ProgID="Equation.DSMT4" ShapeID="_x0000_i1079" DrawAspect="Content" ObjectID="_1691343874" r:id="rId155"/>
              </w:object>
            </w:r>
            <w:r w:rsidRPr="000872B2">
              <w:rPr>
                <w:lang w:val="pt-BR"/>
              </w:rPr>
              <w:t xml:space="preserve"> </w:t>
            </w:r>
          </w:p>
          <w:p w14:paraId="67A61D2B" w14:textId="64C3484B" w:rsidR="002A45C5" w:rsidRPr="000872B2" w:rsidRDefault="002A45C5" w:rsidP="003A356C">
            <w:pPr>
              <w:pStyle w:val="NormalWeb"/>
              <w:spacing w:before="120" w:beforeAutospacing="0" w:after="0" w:afterAutospacing="0"/>
              <w:jc w:val="both"/>
              <w:rPr>
                <w:lang w:val="pt-BR"/>
              </w:rPr>
            </w:pPr>
            <w:r>
              <w:rPr>
                <w:lang w:val="pt-BR"/>
              </w:rPr>
              <w:t xml:space="preserve">                             </w:t>
            </w:r>
            <w:r w:rsidRPr="000872B2">
              <w:rPr>
                <w:lang w:val="pt-BR"/>
              </w:rPr>
              <w:t>CH</w:t>
            </w:r>
            <w:r w:rsidRPr="000872B2">
              <w:rPr>
                <w:vertAlign w:val="subscript"/>
                <w:lang w:val="pt-BR"/>
              </w:rPr>
              <w:t>3</w:t>
            </w:r>
            <w:r w:rsidRPr="000872B2">
              <w:rPr>
                <w:lang w:val="pt-BR"/>
              </w:rPr>
              <w:t>COOC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 + H</w:t>
            </w:r>
            <w:r w:rsidRPr="000872B2">
              <w:rPr>
                <w:vertAlign w:val="subscript"/>
                <w:lang w:val="pt-BR"/>
              </w:rPr>
              <w:t>2</w:t>
            </w:r>
            <w:r w:rsidRPr="000872B2">
              <w:rPr>
                <w:lang w:val="pt-BR"/>
              </w:rPr>
              <w:t>O</w:t>
            </w:r>
          </w:p>
          <w:p w14:paraId="78600A48" w14:textId="77777777" w:rsidR="002A45C5" w:rsidRPr="000872B2" w:rsidRDefault="002A45C5" w:rsidP="000872B2">
            <w:pPr>
              <w:pStyle w:val="NormalWeb"/>
              <w:spacing w:before="120" w:beforeAutospacing="0" w:after="0" w:afterAutospacing="0"/>
              <w:jc w:val="both"/>
              <w:rPr>
                <w:lang w:val="pt-BR"/>
              </w:rPr>
            </w:pPr>
            <w:r w:rsidRPr="000872B2">
              <w:rPr>
                <w:lang w:val="pt-BR"/>
              </w:rPr>
              <w:t>Trường hợp đặc biệt:</w:t>
            </w:r>
          </w:p>
          <w:p w14:paraId="0B9893EC" w14:textId="77777777" w:rsidR="002A45C5" w:rsidRDefault="002A45C5" w:rsidP="000872B2">
            <w:pPr>
              <w:pStyle w:val="NormalWeb"/>
              <w:spacing w:before="120" w:beforeAutospacing="0" w:after="0" w:afterAutospacing="0"/>
              <w:jc w:val="both"/>
            </w:pPr>
            <w:r w:rsidRPr="000872B2">
              <w:t>CH</w:t>
            </w:r>
            <w:r w:rsidRPr="000872B2">
              <w:rPr>
                <w:vertAlign w:val="subscript"/>
              </w:rPr>
              <w:t>3</w:t>
            </w:r>
            <w:r w:rsidRPr="000872B2">
              <w:t>COOH  + C</w:t>
            </w:r>
            <w:r w:rsidRPr="000872B2">
              <w:rPr>
                <w:vertAlign w:val="subscript"/>
              </w:rPr>
              <w:t>2</w:t>
            </w:r>
            <w:r w:rsidRPr="000872B2">
              <w:t>H</w:t>
            </w:r>
            <w:r w:rsidRPr="000872B2">
              <w:rPr>
                <w:vertAlign w:val="subscript"/>
              </w:rPr>
              <w:t xml:space="preserve">2 </w:t>
            </w:r>
            <w:r w:rsidRPr="000872B2">
              <w:rPr>
                <w:position w:val="-6"/>
              </w:rPr>
              <w:object w:dxaOrig="840" w:dyaOrig="360" w14:anchorId="1FE06C15">
                <v:shape id="_x0000_i1080" type="#_x0000_t75" style="width:41.8pt;height:18pt" o:ole="">
                  <v:imagedata r:id="rId156" o:title=""/>
                </v:shape>
                <o:OLEObject Type="Embed" ProgID="Equation.DSMT4" ShapeID="_x0000_i1080" DrawAspect="Content" ObjectID="_1691343875" r:id="rId157"/>
              </w:object>
            </w:r>
            <w:r w:rsidRPr="000872B2">
              <w:t xml:space="preserve"> </w:t>
            </w:r>
            <w:r>
              <w:t xml:space="preserve"> </w:t>
            </w:r>
          </w:p>
          <w:p w14:paraId="17777354" w14:textId="095B0D31" w:rsidR="002A45C5" w:rsidRPr="000872B2" w:rsidRDefault="002A45C5" w:rsidP="000872B2">
            <w:pPr>
              <w:pStyle w:val="NormalWeb"/>
              <w:spacing w:before="120" w:beforeAutospacing="0" w:after="0" w:afterAutospacing="0"/>
              <w:jc w:val="both"/>
              <w:rPr>
                <w:vertAlign w:val="subscript"/>
              </w:rPr>
            </w:pPr>
            <w:r>
              <w:t xml:space="preserve">                                   </w:t>
            </w:r>
            <w:r w:rsidRPr="000872B2">
              <w:t>CH</w:t>
            </w:r>
            <w:r w:rsidRPr="000872B2">
              <w:rPr>
                <w:vertAlign w:val="subscript"/>
              </w:rPr>
              <w:t>3</w:t>
            </w:r>
            <w:r w:rsidRPr="000872B2">
              <w:t>COOCH=CH</w:t>
            </w:r>
            <w:r w:rsidRPr="000872B2">
              <w:rPr>
                <w:vertAlign w:val="subscript"/>
              </w:rPr>
              <w:t>2</w:t>
            </w:r>
            <w:r w:rsidRPr="000872B2">
              <w:t xml:space="preserve"> </w:t>
            </w:r>
          </w:p>
          <w:p w14:paraId="5C902B11"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4" w:name="_Toc8233572"/>
            <w:r w:rsidRPr="003A356C">
              <w:rPr>
                <w:rFonts w:ascii="Times New Roman" w:hAnsi="Times New Roman"/>
                <w:b/>
                <w:bCs/>
                <w:sz w:val="24"/>
                <w:u w:val="single"/>
              </w:rPr>
              <w:t>Ứng dụng</w:t>
            </w:r>
            <w:bookmarkEnd w:id="114"/>
          </w:p>
          <w:p w14:paraId="5119116E" w14:textId="014E2147" w:rsidR="002A45C5" w:rsidRPr="000872B2" w:rsidRDefault="002A45C5" w:rsidP="000872B2">
            <w:pPr>
              <w:jc w:val="both"/>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28E830" w14:textId="77777777" w:rsidR="002A45C5" w:rsidRPr="000A6A3D" w:rsidRDefault="002A45C5" w:rsidP="004E320D">
            <w:pPr>
              <w:jc w:val="both"/>
              <w:rPr>
                <w:lang w:val="nb-NO"/>
              </w:rPr>
            </w:pPr>
          </w:p>
          <w:p w14:paraId="406051A1" w14:textId="77777777" w:rsidR="002A45C5" w:rsidRPr="000A6A3D" w:rsidRDefault="002A45C5" w:rsidP="004E320D">
            <w:pPr>
              <w:jc w:val="both"/>
              <w:rPr>
                <w:lang w:val="nb-NO"/>
              </w:rPr>
            </w:pPr>
          </w:p>
          <w:p w14:paraId="4A285F4F" w14:textId="77777777" w:rsidR="002A45C5" w:rsidRPr="000A6A3D" w:rsidRDefault="002A45C5" w:rsidP="004E320D">
            <w:pPr>
              <w:jc w:val="both"/>
              <w:rPr>
                <w:lang w:val="nb-NO"/>
              </w:rPr>
            </w:pPr>
          </w:p>
          <w:p w14:paraId="46FC02BB" w14:textId="77777777" w:rsidR="00867E8F" w:rsidRDefault="00867E8F" w:rsidP="004E320D">
            <w:pPr>
              <w:jc w:val="both"/>
              <w:rPr>
                <w:lang w:val="nb-NO"/>
              </w:rPr>
            </w:pPr>
            <w:r>
              <w:rPr>
                <w:lang w:val="nb-NO"/>
              </w:rPr>
              <w:t xml:space="preserve"> </w:t>
            </w:r>
          </w:p>
          <w:p w14:paraId="13075A8C" w14:textId="6857A55A" w:rsidR="002A45C5" w:rsidRPr="000A6A3D" w:rsidRDefault="002A45C5" w:rsidP="004E320D">
            <w:pPr>
              <w:jc w:val="both"/>
              <w:rPr>
                <w:lang w:val="nb-NO"/>
              </w:rPr>
            </w:pPr>
            <w:r w:rsidRPr="000A6A3D">
              <w:rPr>
                <w:lang w:val="nb-NO"/>
              </w:rPr>
              <w:t xml:space="preserve">GV </w:t>
            </w:r>
            <w:r>
              <w:rPr>
                <w:lang w:val="nb-NO"/>
              </w:rPr>
              <w:t xml:space="preserve">giới thiệu </w:t>
            </w:r>
            <w:r w:rsidR="00867E8F">
              <w:rPr>
                <w:lang w:val="nb-NO"/>
              </w:rPr>
              <w:t>khái niệm</w:t>
            </w:r>
            <w:r>
              <w:rPr>
                <w:lang w:val="nb-NO"/>
              </w:rPr>
              <w:t>, c</w:t>
            </w:r>
            <w:r w:rsidR="00867E8F">
              <w:rPr>
                <w:lang w:val="nb-NO"/>
              </w:rPr>
              <w:t xml:space="preserve">ông thức chung </w:t>
            </w:r>
            <w:r>
              <w:rPr>
                <w:lang w:val="nb-NO"/>
              </w:rPr>
              <w:t xml:space="preserve">và </w:t>
            </w:r>
            <w:r w:rsidR="00867E8F">
              <w:rPr>
                <w:lang w:val="nb-NO"/>
              </w:rPr>
              <w:t xml:space="preserve">cách </w:t>
            </w:r>
            <w:r>
              <w:rPr>
                <w:lang w:val="nb-NO"/>
              </w:rPr>
              <w:t xml:space="preserve">gọi tên </w:t>
            </w:r>
            <w:r w:rsidR="00867E8F">
              <w:rPr>
                <w:lang w:val="nb-NO"/>
              </w:rPr>
              <w:t>este</w:t>
            </w:r>
            <w:r>
              <w:rPr>
                <w:lang w:val="nb-NO"/>
              </w:rPr>
              <w:t xml:space="preserve"> .</w:t>
            </w:r>
          </w:p>
          <w:p w14:paraId="1C2971CC" w14:textId="77777777" w:rsidR="002A45C5" w:rsidRPr="000A6A3D" w:rsidRDefault="002A45C5" w:rsidP="004E320D">
            <w:pPr>
              <w:jc w:val="both"/>
              <w:rPr>
                <w:lang w:val="de-DE"/>
              </w:rPr>
            </w:pPr>
          </w:p>
          <w:p w14:paraId="7CFF56C7" w14:textId="77777777" w:rsidR="002A45C5" w:rsidRDefault="002A45C5" w:rsidP="004E320D">
            <w:pPr>
              <w:jc w:val="both"/>
              <w:rPr>
                <w:lang w:val="de-DE"/>
              </w:rPr>
            </w:pPr>
          </w:p>
          <w:p w14:paraId="6AB10EEB" w14:textId="77777777" w:rsidR="002A45C5" w:rsidRDefault="002A45C5" w:rsidP="004E320D">
            <w:pPr>
              <w:jc w:val="both"/>
              <w:rPr>
                <w:lang w:val="de-DE"/>
              </w:rPr>
            </w:pPr>
          </w:p>
          <w:p w14:paraId="25964CAD" w14:textId="77777777" w:rsidR="002A45C5" w:rsidRDefault="002A45C5" w:rsidP="004E320D">
            <w:pPr>
              <w:jc w:val="both"/>
              <w:rPr>
                <w:lang w:val="de-DE"/>
              </w:rPr>
            </w:pPr>
          </w:p>
          <w:p w14:paraId="1A76D4AB" w14:textId="77777777" w:rsidR="00867E8F" w:rsidRDefault="00867E8F" w:rsidP="004E320D">
            <w:pPr>
              <w:jc w:val="both"/>
              <w:rPr>
                <w:lang w:val="de-DE"/>
              </w:rPr>
            </w:pPr>
          </w:p>
          <w:p w14:paraId="5BC9531A" w14:textId="77777777" w:rsidR="00867E8F" w:rsidRDefault="00867E8F" w:rsidP="004E320D">
            <w:pPr>
              <w:jc w:val="both"/>
              <w:rPr>
                <w:lang w:val="de-DE"/>
              </w:rPr>
            </w:pPr>
          </w:p>
          <w:p w14:paraId="5585E203" w14:textId="77777777" w:rsidR="00867E8F" w:rsidRDefault="00867E8F" w:rsidP="004E320D">
            <w:pPr>
              <w:jc w:val="both"/>
              <w:rPr>
                <w:lang w:val="de-DE"/>
              </w:rPr>
            </w:pPr>
          </w:p>
          <w:p w14:paraId="0C3C7791" w14:textId="77777777" w:rsidR="00867E8F" w:rsidRDefault="00867E8F" w:rsidP="004E320D">
            <w:pPr>
              <w:jc w:val="both"/>
              <w:rPr>
                <w:lang w:val="de-DE"/>
              </w:rPr>
            </w:pPr>
          </w:p>
          <w:p w14:paraId="06C3AD6D" w14:textId="77777777" w:rsidR="00867E8F" w:rsidRDefault="00867E8F" w:rsidP="004E320D">
            <w:pPr>
              <w:jc w:val="both"/>
              <w:rPr>
                <w:lang w:val="de-DE"/>
              </w:rPr>
            </w:pPr>
          </w:p>
          <w:p w14:paraId="120853A1" w14:textId="77777777" w:rsidR="002A45C5" w:rsidRDefault="002A45C5" w:rsidP="004E320D">
            <w:pPr>
              <w:jc w:val="both"/>
              <w:rPr>
                <w:lang w:val="de-DE"/>
              </w:rPr>
            </w:pPr>
            <w:r>
              <w:rPr>
                <w:lang w:val="de-DE"/>
              </w:rPr>
              <w:t>GV nêu câu hỏi</w:t>
            </w:r>
          </w:p>
          <w:p w14:paraId="647D059A" w14:textId="77777777" w:rsidR="002A45C5" w:rsidRDefault="002A45C5" w:rsidP="004E320D">
            <w:pPr>
              <w:jc w:val="both"/>
              <w:rPr>
                <w:lang w:val="de-DE"/>
              </w:rPr>
            </w:pPr>
          </w:p>
          <w:p w14:paraId="2B4CD50A" w14:textId="77777777" w:rsidR="002A45C5" w:rsidRDefault="002A45C5" w:rsidP="004E320D">
            <w:pPr>
              <w:ind w:right="51"/>
              <w:jc w:val="both"/>
              <w:rPr>
                <w:lang w:val="nb-NO"/>
              </w:rPr>
            </w:pPr>
          </w:p>
          <w:p w14:paraId="3D95B048" w14:textId="77777777" w:rsidR="002A45C5" w:rsidRDefault="002A45C5" w:rsidP="004E320D">
            <w:pPr>
              <w:ind w:right="51"/>
              <w:jc w:val="both"/>
              <w:rPr>
                <w:lang w:val="nb-NO"/>
              </w:rPr>
            </w:pPr>
          </w:p>
          <w:p w14:paraId="32989738" w14:textId="03D500B8" w:rsidR="002A45C5" w:rsidRPr="000A6A3D" w:rsidRDefault="002A45C5" w:rsidP="004E320D">
            <w:pPr>
              <w:ind w:right="51"/>
              <w:jc w:val="both"/>
              <w:rPr>
                <w:lang w:val="nb-NO"/>
              </w:rPr>
            </w:pPr>
            <w:r>
              <w:rPr>
                <w:lang w:val="nb-NO"/>
              </w:rPr>
              <w:t xml:space="preserve">GV hướng dẫn cách viết phương trình phản ứng </w:t>
            </w:r>
            <w:r w:rsidR="00CF4B85">
              <w:rPr>
                <w:lang w:val="nb-NO"/>
              </w:rPr>
              <w:t>thủy phân, lưu ý điều kiện phản ứng</w:t>
            </w:r>
            <w:r>
              <w:rPr>
                <w:lang w:val="nb-NO"/>
              </w:rPr>
              <w:t>.</w:t>
            </w:r>
          </w:p>
          <w:p w14:paraId="22EE09C0" w14:textId="77777777" w:rsidR="002A45C5" w:rsidRPr="000A6A3D" w:rsidRDefault="002A45C5" w:rsidP="004E320D">
            <w:pPr>
              <w:jc w:val="both"/>
              <w:rPr>
                <w:lang w:val="nb-NO"/>
              </w:rPr>
            </w:pPr>
          </w:p>
          <w:p w14:paraId="20F8CC64" w14:textId="77777777" w:rsidR="002A45C5" w:rsidRPr="000A6A3D" w:rsidRDefault="002A45C5" w:rsidP="004E320D">
            <w:pPr>
              <w:jc w:val="both"/>
              <w:rPr>
                <w:lang w:val="nb-NO"/>
              </w:rPr>
            </w:pPr>
          </w:p>
          <w:p w14:paraId="03C5D04E" w14:textId="77777777" w:rsidR="002A45C5" w:rsidRDefault="002A45C5" w:rsidP="004E320D">
            <w:pPr>
              <w:jc w:val="both"/>
              <w:rPr>
                <w:lang w:val="de-DE"/>
              </w:rPr>
            </w:pPr>
          </w:p>
          <w:p w14:paraId="56D4E7BF" w14:textId="77777777" w:rsidR="002A45C5" w:rsidRDefault="002A45C5" w:rsidP="004E320D">
            <w:pPr>
              <w:jc w:val="both"/>
              <w:rPr>
                <w:lang w:val="de-DE"/>
              </w:rPr>
            </w:pPr>
          </w:p>
          <w:p w14:paraId="40CB790E" w14:textId="77777777" w:rsidR="002A45C5" w:rsidRDefault="002A45C5" w:rsidP="004E320D">
            <w:pPr>
              <w:jc w:val="both"/>
              <w:rPr>
                <w:lang w:val="de-DE"/>
              </w:rPr>
            </w:pPr>
          </w:p>
          <w:p w14:paraId="58EFF2CA" w14:textId="77777777" w:rsidR="002A45C5" w:rsidRDefault="002A45C5" w:rsidP="004E320D">
            <w:pPr>
              <w:jc w:val="both"/>
              <w:rPr>
                <w:lang w:val="de-DE"/>
              </w:rPr>
            </w:pPr>
          </w:p>
          <w:p w14:paraId="08420E05" w14:textId="77777777" w:rsidR="002A45C5" w:rsidRDefault="002A45C5" w:rsidP="004E320D">
            <w:pPr>
              <w:jc w:val="both"/>
              <w:rPr>
                <w:lang w:val="de-DE"/>
              </w:rPr>
            </w:pPr>
          </w:p>
          <w:p w14:paraId="0A651C56" w14:textId="7C3DC2BE" w:rsidR="002A45C5" w:rsidRDefault="002A45C5" w:rsidP="004E320D">
            <w:pPr>
              <w:jc w:val="both"/>
              <w:rPr>
                <w:lang w:val="de-DE"/>
              </w:rPr>
            </w:pPr>
            <w:r w:rsidRPr="000A6A3D">
              <w:rPr>
                <w:lang w:val="de-DE"/>
              </w:rPr>
              <w:t>G</w:t>
            </w:r>
            <w:r>
              <w:rPr>
                <w:lang w:val="de-DE"/>
              </w:rPr>
              <w:t>V giới thiệu</w:t>
            </w:r>
            <w:r w:rsidRPr="000A6A3D">
              <w:rPr>
                <w:lang w:val="de-DE"/>
              </w:rPr>
              <w:t xml:space="preserve"> </w:t>
            </w:r>
            <w:r>
              <w:rPr>
                <w:lang w:val="de-DE"/>
              </w:rPr>
              <w:t>phương pháp điều</w:t>
            </w:r>
            <w:r w:rsidR="00CF4B85">
              <w:rPr>
                <w:lang w:val="de-DE"/>
              </w:rPr>
              <w:t xml:space="preserve"> chế este.</w:t>
            </w:r>
          </w:p>
          <w:p w14:paraId="63FCCBEF" w14:textId="77777777" w:rsidR="002A45C5" w:rsidRDefault="002A45C5" w:rsidP="004E320D">
            <w:pPr>
              <w:jc w:val="both"/>
              <w:rPr>
                <w:lang w:val="de-DE"/>
              </w:rPr>
            </w:pPr>
          </w:p>
          <w:p w14:paraId="74286E9B" w14:textId="77777777" w:rsidR="002A45C5" w:rsidRDefault="002A45C5" w:rsidP="004E320D">
            <w:pPr>
              <w:jc w:val="both"/>
              <w:rPr>
                <w:lang w:val="de-DE"/>
              </w:rPr>
            </w:pPr>
          </w:p>
          <w:p w14:paraId="4E2827E5" w14:textId="77777777" w:rsidR="002A45C5" w:rsidRDefault="002A45C5" w:rsidP="004E320D">
            <w:pPr>
              <w:jc w:val="both"/>
              <w:rPr>
                <w:lang w:val="de-DE"/>
              </w:rPr>
            </w:pPr>
          </w:p>
          <w:p w14:paraId="758F5222" w14:textId="77777777" w:rsidR="002A45C5" w:rsidRDefault="002A45C5" w:rsidP="004E320D">
            <w:pPr>
              <w:jc w:val="both"/>
              <w:rPr>
                <w:lang w:val="de-DE"/>
              </w:rPr>
            </w:pPr>
          </w:p>
          <w:p w14:paraId="164EC94E" w14:textId="77777777" w:rsidR="002A45C5" w:rsidRDefault="002A45C5" w:rsidP="004E320D">
            <w:pPr>
              <w:jc w:val="both"/>
              <w:rPr>
                <w:lang w:val="de-DE"/>
              </w:rPr>
            </w:pPr>
          </w:p>
          <w:p w14:paraId="678D7EFD" w14:textId="77777777" w:rsidR="002A45C5" w:rsidRDefault="002A45C5" w:rsidP="004E320D">
            <w:pPr>
              <w:jc w:val="both"/>
              <w:rPr>
                <w:lang w:val="de-DE"/>
              </w:rPr>
            </w:pPr>
          </w:p>
          <w:p w14:paraId="6864F9D1" w14:textId="77777777" w:rsidR="00CF4B85" w:rsidRDefault="00CF4B85" w:rsidP="004E320D">
            <w:pPr>
              <w:jc w:val="both"/>
              <w:rPr>
                <w:lang w:val="de-DE"/>
              </w:rPr>
            </w:pPr>
          </w:p>
          <w:p w14:paraId="04D0BE71" w14:textId="77777777" w:rsidR="00CF4B85" w:rsidRDefault="00CF4B85" w:rsidP="004E320D">
            <w:pPr>
              <w:jc w:val="both"/>
              <w:rPr>
                <w:lang w:val="de-DE"/>
              </w:rPr>
            </w:pPr>
          </w:p>
          <w:p w14:paraId="210E399A" w14:textId="3A4D9EF4" w:rsidR="002A45C5" w:rsidRPr="001B1C4D" w:rsidRDefault="002A45C5" w:rsidP="001B1C4D">
            <w:pPr>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7F83AE" w14:textId="77777777" w:rsidR="002A45C5" w:rsidRPr="000A6A3D" w:rsidRDefault="002A45C5" w:rsidP="004E320D">
            <w:pPr>
              <w:jc w:val="both"/>
              <w:rPr>
                <w:lang w:val="nb-NO"/>
              </w:rPr>
            </w:pPr>
          </w:p>
          <w:p w14:paraId="3BEB95BC" w14:textId="77777777" w:rsidR="002A45C5" w:rsidRPr="000A6A3D" w:rsidRDefault="002A45C5" w:rsidP="004E320D">
            <w:pPr>
              <w:jc w:val="both"/>
              <w:rPr>
                <w:lang w:val="nb-NO"/>
              </w:rPr>
            </w:pPr>
          </w:p>
          <w:p w14:paraId="57DC19DF" w14:textId="77777777" w:rsidR="002A45C5" w:rsidRPr="000A6A3D" w:rsidRDefault="002A45C5" w:rsidP="004E320D">
            <w:pPr>
              <w:jc w:val="both"/>
              <w:rPr>
                <w:lang w:val="nb-NO"/>
              </w:rPr>
            </w:pPr>
          </w:p>
          <w:p w14:paraId="056F50AE" w14:textId="77777777" w:rsidR="00867E8F" w:rsidRDefault="00867E8F" w:rsidP="004E320D">
            <w:pPr>
              <w:jc w:val="both"/>
              <w:rPr>
                <w:lang w:val="nb-NO"/>
              </w:rPr>
            </w:pPr>
          </w:p>
          <w:p w14:paraId="4F0281D6" w14:textId="77777777" w:rsidR="002A45C5" w:rsidRPr="000A6A3D" w:rsidRDefault="002A45C5" w:rsidP="004E320D">
            <w:pPr>
              <w:jc w:val="both"/>
              <w:rPr>
                <w:lang w:val="nb-NO"/>
              </w:rPr>
            </w:pPr>
            <w:r>
              <w:rPr>
                <w:lang w:val="nb-NO"/>
              </w:rPr>
              <w:t>HS theo dõi, ghi bài, làm bài luyện tập</w:t>
            </w:r>
          </w:p>
          <w:p w14:paraId="2E3BD937" w14:textId="77777777" w:rsidR="002A45C5" w:rsidRDefault="002A45C5" w:rsidP="004E320D">
            <w:pPr>
              <w:jc w:val="both"/>
              <w:rPr>
                <w:lang w:val="nb-NO"/>
              </w:rPr>
            </w:pPr>
          </w:p>
          <w:p w14:paraId="4908F117" w14:textId="77777777" w:rsidR="002A45C5" w:rsidRDefault="002A45C5" w:rsidP="004E320D">
            <w:pPr>
              <w:jc w:val="both"/>
              <w:rPr>
                <w:lang w:val="nb-NO"/>
              </w:rPr>
            </w:pPr>
          </w:p>
          <w:p w14:paraId="1BE0E779" w14:textId="77777777" w:rsidR="00867E8F" w:rsidRDefault="00867E8F" w:rsidP="004E320D">
            <w:pPr>
              <w:jc w:val="both"/>
              <w:rPr>
                <w:lang w:val="nb-NO"/>
              </w:rPr>
            </w:pPr>
          </w:p>
          <w:p w14:paraId="1E1CBB44" w14:textId="77777777" w:rsidR="00867E8F" w:rsidRDefault="00867E8F" w:rsidP="004E320D">
            <w:pPr>
              <w:jc w:val="both"/>
              <w:rPr>
                <w:lang w:val="nb-NO"/>
              </w:rPr>
            </w:pPr>
          </w:p>
          <w:p w14:paraId="4F48DCEB" w14:textId="77777777" w:rsidR="00867E8F" w:rsidRDefault="00867E8F" w:rsidP="004E320D">
            <w:pPr>
              <w:jc w:val="both"/>
              <w:rPr>
                <w:lang w:val="nb-NO"/>
              </w:rPr>
            </w:pPr>
          </w:p>
          <w:p w14:paraId="39500C92" w14:textId="77777777" w:rsidR="00867E8F" w:rsidRDefault="00867E8F" w:rsidP="004E320D">
            <w:pPr>
              <w:jc w:val="both"/>
              <w:rPr>
                <w:lang w:val="nb-NO"/>
              </w:rPr>
            </w:pPr>
          </w:p>
          <w:p w14:paraId="4EFF17C7" w14:textId="77777777" w:rsidR="00867E8F" w:rsidRDefault="00867E8F" w:rsidP="004E320D">
            <w:pPr>
              <w:jc w:val="both"/>
              <w:rPr>
                <w:lang w:val="nb-NO"/>
              </w:rPr>
            </w:pPr>
          </w:p>
          <w:p w14:paraId="2B4005DC" w14:textId="77777777" w:rsidR="00867E8F" w:rsidRDefault="00867E8F" w:rsidP="004E320D">
            <w:pPr>
              <w:jc w:val="both"/>
              <w:rPr>
                <w:lang w:val="nb-NO"/>
              </w:rPr>
            </w:pPr>
          </w:p>
          <w:p w14:paraId="7715DE96" w14:textId="77777777" w:rsidR="002A45C5" w:rsidRDefault="002A45C5" w:rsidP="004E320D">
            <w:pPr>
              <w:jc w:val="both"/>
              <w:rPr>
                <w:lang w:val="nb-NO"/>
              </w:rPr>
            </w:pPr>
          </w:p>
          <w:p w14:paraId="1D091B87" w14:textId="77777777" w:rsidR="002A45C5" w:rsidRDefault="002A45C5" w:rsidP="004E320D">
            <w:pPr>
              <w:jc w:val="both"/>
              <w:rPr>
                <w:lang w:val="nb-NO"/>
              </w:rPr>
            </w:pPr>
          </w:p>
          <w:p w14:paraId="0171C76A" w14:textId="77777777" w:rsidR="002A45C5" w:rsidRDefault="002A45C5" w:rsidP="004E320D">
            <w:pPr>
              <w:jc w:val="both"/>
              <w:rPr>
                <w:lang w:val="nb-NO"/>
              </w:rPr>
            </w:pPr>
            <w:r>
              <w:rPr>
                <w:lang w:val="nb-NO"/>
              </w:rPr>
              <w:t>HS trả lời, ghi bài.</w:t>
            </w:r>
          </w:p>
          <w:p w14:paraId="04FBD7EC" w14:textId="77777777" w:rsidR="002A45C5" w:rsidRDefault="002A45C5" w:rsidP="004E320D">
            <w:pPr>
              <w:jc w:val="both"/>
              <w:rPr>
                <w:lang w:val="nb-NO"/>
              </w:rPr>
            </w:pPr>
          </w:p>
          <w:p w14:paraId="4C9724DE" w14:textId="77777777" w:rsidR="002A45C5" w:rsidRDefault="002A45C5" w:rsidP="004E320D">
            <w:pPr>
              <w:jc w:val="both"/>
              <w:rPr>
                <w:lang w:val="nb-NO"/>
              </w:rPr>
            </w:pPr>
          </w:p>
          <w:p w14:paraId="5D6E3D75" w14:textId="77777777" w:rsidR="002A45C5" w:rsidRDefault="002A45C5" w:rsidP="004E320D">
            <w:pPr>
              <w:jc w:val="both"/>
              <w:rPr>
                <w:lang w:val="nb-NO"/>
              </w:rPr>
            </w:pPr>
          </w:p>
          <w:p w14:paraId="6938A62A" w14:textId="77777777" w:rsidR="002A45C5" w:rsidRPr="000A6A3D" w:rsidRDefault="002A45C5" w:rsidP="004E320D">
            <w:pPr>
              <w:jc w:val="both"/>
              <w:rPr>
                <w:lang w:val="nb-NO"/>
              </w:rPr>
            </w:pPr>
            <w:r w:rsidRPr="000A6A3D">
              <w:rPr>
                <w:lang w:val="nb-NO"/>
              </w:rPr>
              <w:t xml:space="preserve">HS theo dõi, ghi bài </w:t>
            </w:r>
          </w:p>
          <w:p w14:paraId="3D4B9258" w14:textId="77777777" w:rsidR="002A45C5" w:rsidRPr="000A6A3D" w:rsidRDefault="002A45C5" w:rsidP="004E320D">
            <w:pPr>
              <w:jc w:val="both"/>
              <w:rPr>
                <w:lang w:val="nb-NO"/>
              </w:rPr>
            </w:pPr>
          </w:p>
          <w:p w14:paraId="173A01D4" w14:textId="77777777" w:rsidR="002A45C5" w:rsidRPr="000A6A3D" w:rsidRDefault="002A45C5" w:rsidP="004E320D">
            <w:pPr>
              <w:jc w:val="both"/>
              <w:rPr>
                <w:lang w:val="nb-NO"/>
              </w:rPr>
            </w:pPr>
            <w:r>
              <w:rPr>
                <w:lang w:val="nb-NO"/>
              </w:rPr>
              <w:t>HS làm bài luyện tập.</w:t>
            </w:r>
          </w:p>
          <w:p w14:paraId="2764DCE9" w14:textId="77777777" w:rsidR="002A45C5" w:rsidRPr="000A6A3D" w:rsidRDefault="002A45C5" w:rsidP="004E320D">
            <w:pPr>
              <w:jc w:val="both"/>
              <w:rPr>
                <w:lang w:val="nb-NO"/>
              </w:rPr>
            </w:pPr>
          </w:p>
          <w:p w14:paraId="637BA7A4" w14:textId="77777777" w:rsidR="002A45C5" w:rsidRPr="000A6A3D" w:rsidRDefault="002A45C5" w:rsidP="004E320D">
            <w:pPr>
              <w:jc w:val="both"/>
              <w:rPr>
                <w:lang w:val="nb-NO"/>
              </w:rPr>
            </w:pPr>
          </w:p>
          <w:p w14:paraId="19DB25FB" w14:textId="77777777" w:rsidR="002A45C5" w:rsidRPr="000A6A3D" w:rsidRDefault="002A45C5" w:rsidP="004E320D">
            <w:pPr>
              <w:jc w:val="both"/>
              <w:rPr>
                <w:lang w:val="nb-NO"/>
              </w:rPr>
            </w:pPr>
          </w:p>
          <w:p w14:paraId="074CDB24" w14:textId="77777777" w:rsidR="002A45C5" w:rsidRPr="000A6A3D" w:rsidRDefault="002A45C5" w:rsidP="004E320D">
            <w:pPr>
              <w:jc w:val="both"/>
              <w:rPr>
                <w:lang w:val="nb-NO"/>
              </w:rPr>
            </w:pPr>
          </w:p>
          <w:p w14:paraId="2A7F9619" w14:textId="77777777" w:rsidR="002A45C5" w:rsidRDefault="002A45C5" w:rsidP="004E320D">
            <w:pPr>
              <w:jc w:val="both"/>
              <w:rPr>
                <w:lang w:val="nb-NO"/>
              </w:rPr>
            </w:pPr>
          </w:p>
          <w:p w14:paraId="7BAE0263" w14:textId="77777777" w:rsidR="002A45C5" w:rsidRPr="000A6A3D" w:rsidRDefault="002A45C5" w:rsidP="004E320D">
            <w:pPr>
              <w:jc w:val="both"/>
              <w:rPr>
                <w:lang w:val="nb-NO"/>
              </w:rPr>
            </w:pPr>
          </w:p>
          <w:p w14:paraId="5D9E90D7" w14:textId="77777777" w:rsidR="002A45C5" w:rsidRDefault="002A45C5" w:rsidP="004E320D">
            <w:pPr>
              <w:jc w:val="both"/>
              <w:rPr>
                <w:lang w:val="nb-NO"/>
              </w:rPr>
            </w:pPr>
          </w:p>
          <w:p w14:paraId="27277221" w14:textId="77777777" w:rsidR="002A45C5" w:rsidRDefault="002A45C5" w:rsidP="004E320D">
            <w:pPr>
              <w:jc w:val="both"/>
              <w:rPr>
                <w:lang w:val="nb-NO"/>
              </w:rPr>
            </w:pPr>
          </w:p>
          <w:p w14:paraId="00077645" w14:textId="77777777" w:rsidR="002A45C5" w:rsidRDefault="002A45C5" w:rsidP="004E320D">
            <w:pPr>
              <w:jc w:val="both"/>
              <w:rPr>
                <w:lang w:val="nb-NO"/>
              </w:rPr>
            </w:pPr>
            <w:r w:rsidRPr="000A6A3D">
              <w:rPr>
                <w:lang w:val="nb-NO"/>
              </w:rPr>
              <w:t>HS theo dõi, ghi bài</w:t>
            </w:r>
            <w:r>
              <w:rPr>
                <w:lang w:val="nb-NO"/>
              </w:rPr>
              <w:t>.</w:t>
            </w:r>
          </w:p>
          <w:p w14:paraId="0D1045A4" w14:textId="77777777" w:rsidR="002A45C5" w:rsidRDefault="002A45C5" w:rsidP="004E320D">
            <w:pPr>
              <w:jc w:val="both"/>
              <w:rPr>
                <w:lang w:val="nb-NO"/>
              </w:rPr>
            </w:pPr>
          </w:p>
          <w:p w14:paraId="444C5030" w14:textId="77777777" w:rsidR="002A45C5" w:rsidRDefault="002A45C5" w:rsidP="004E320D">
            <w:pPr>
              <w:jc w:val="both"/>
              <w:rPr>
                <w:lang w:val="nb-NO"/>
              </w:rPr>
            </w:pPr>
          </w:p>
          <w:p w14:paraId="3EAD1EB7" w14:textId="77777777" w:rsidR="002A45C5" w:rsidRDefault="002A45C5" w:rsidP="004E320D">
            <w:pPr>
              <w:jc w:val="both"/>
              <w:rPr>
                <w:lang w:val="nb-NO"/>
              </w:rPr>
            </w:pPr>
          </w:p>
          <w:p w14:paraId="12802282" w14:textId="77777777" w:rsidR="002A45C5" w:rsidRDefault="002A45C5" w:rsidP="004E320D">
            <w:pPr>
              <w:jc w:val="both"/>
              <w:rPr>
                <w:lang w:val="nb-NO"/>
              </w:rPr>
            </w:pPr>
          </w:p>
          <w:p w14:paraId="58B88867" w14:textId="77777777" w:rsidR="002A45C5" w:rsidRDefault="002A45C5" w:rsidP="004E320D">
            <w:pPr>
              <w:jc w:val="both"/>
              <w:rPr>
                <w:lang w:val="nb-NO"/>
              </w:rPr>
            </w:pPr>
          </w:p>
          <w:p w14:paraId="57269DA9" w14:textId="77777777" w:rsidR="00CF4B85" w:rsidRDefault="00CF4B85" w:rsidP="004E320D">
            <w:pPr>
              <w:jc w:val="both"/>
              <w:rPr>
                <w:lang w:val="nb-NO"/>
              </w:rPr>
            </w:pPr>
          </w:p>
          <w:p w14:paraId="7F7B4777" w14:textId="77777777" w:rsidR="00CF4B85" w:rsidRDefault="00CF4B85" w:rsidP="004E320D">
            <w:pPr>
              <w:jc w:val="both"/>
              <w:rPr>
                <w:lang w:val="nb-NO"/>
              </w:rPr>
            </w:pPr>
          </w:p>
          <w:p w14:paraId="37718FBA" w14:textId="77777777" w:rsidR="00CF4B85" w:rsidRDefault="00CF4B85" w:rsidP="004E320D">
            <w:pPr>
              <w:jc w:val="both"/>
              <w:rPr>
                <w:lang w:val="nb-NO"/>
              </w:rPr>
            </w:pPr>
          </w:p>
          <w:p w14:paraId="1AA390D7" w14:textId="77777777" w:rsidR="00CF4B85" w:rsidRDefault="00CF4B85" w:rsidP="004E320D">
            <w:pPr>
              <w:jc w:val="both"/>
              <w:rPr>
                <w:lang w:val="nb-NO"/>
              </w:rPr>
            </w:pPr>
          </w:p>
          <w:p w14:paraId="5CDBC9FA" w14:textId="3A55B395" w:rsidR="002A45C5" w:rsidRPr="001B1C4D" w:rsidRDefault="002A45C5" w:rsidP="001B1C4D">
            <w:pPr>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2A45C5" w:rsidRPr="000A6A3D" w:rsidRDefault="002A45C5" w:rsidP="000A6A3D">
            <w:pPr>
              <w:rPr>
                <w:lang w:val="nb-NO"/>
              </w:rPr>
            </w:pPr>
          </w:p>
          <w:p w14:paraId="5199CCCE" w14:textId="77777777" w:rsidR="00CD252F" w:rsidRDefault="00CD252F" w:rsidP="000A6A3D">
            <w:pPr>
              <w:jc w:val="center"/>
              <w:rPr>
                <w:lang w:val="pt-BR"/>
              </w:rPr>
            </w:pPr>
          </w:p>
          <w:p w14:paraId="1452D7E6" w14:textId="77777777" w:rsidR="00CD252F" w:rsidRDefault="00CD252F" w:rsidP="000A6A3D">
            <w:pPr>
              <w:jc w:val="center"/>
              <w:rPr>
                <w:lang w:val="pt-BR"/>
              </w:rPr>
            </w:pPr>
          </w:p>
          <w:p w14:paraId="34E711D2" w14:textId="665B03B2" w:rsidR="002A45C5" w:rsidRPr="000A6A3D" w:rsidRDefault="00CD252F" w:rsidP="000A6A3D">
            <w:pPr>
              <w:jc w:val="center"/>
              <w:rPr>
                <w:lang w:val="pt-BR"/>
              </w:rPr>
            </w:pPr>
            <w:r>
              <w:rPr>
                <w:lang w:val="pt-BR"/>
              </w:rPr>
              <w:t>40</w:t>
            </w:r>
          </w:p>
          <w:p w14:paraId="1FA37AB6" w14:textId="77777777" w:rsidR="002A45C5" w:rsidRPr="000A6A3D" w:rsidRDefault="002A45C5" w:rsidP="000A6A3D">
            <w:pPr>
              <w:jc w:val="center"/>
              <w:rPr>
                <w:lang w:val="pt-BR"/>
              </w:rPr>
            </w:pPr>
            <w:r w:rsidRPr="000A6A3D">
              <w:rPr>
                <w:lang w:val="pt-BR"/>
              </w:rPr>
              <w:t>phút</w:t>
            </w:r>
          </w:p>
          <w:p w14:paraId="5DA74E4A" w14:textId="77777777" w:rsidR="002A45C5" w:rsidRPr="000A6A3D" w:rsidRDefault="002A45C5" w:rsidP="000A6A3D">
            <w:pPr>
              <w:jc w:val="center"/>
              <w:rPr>
                <w:lang w:val="pt-BR"/>
              </w:rPr>
            </w:pPr>
          </w:p>
          <w:p w14:paraId="7673533B" w14:textId="77777777" w:rsidR="002A45C5" w:rsidRPr="000A6A3D" w:rsidRDefault="002A45C5" w:rsidP="000A6A3D">
            <w:pPr>
              <w:jc w:val="center"/>
              <w:rPr>
                <w:lang w:val="pt-BR"/>
              </w:rPr>
            </w:pPr>
          </w:p>
          <w:p w14:paraId="414D0348" w14:textId="77777777" w:rsidR="002A45C5" w:rsidRPr="000A6A3D" w:rsidRDefault="002A45C5" w:rsidP="000A6A3D">
            <w:pPr>
              <w:jc w:val="center"/>
              <w:rPr>
                <w:lang w:val="pt-BR"/>
              </w:rPr>
            </w:pPr>
          </w:p>
          <w:p w14:paraId="4283BCF2" w14:textId="77777777" w:rsidR="002A45C5" w:rsidRPr="000A6A3D" w:rsidRDefault="002A45C5" w:rsidP="000A6A3D">
            <w:pPr>
              <w:jc w:val="center"/>
              <w:rPr>
                <w:lang w:val="pt-BR"/>
              </w:rPr>
            </w:pPr>
          </w:p>
          <w:p w14:paraId="52F456F2" w14:textId="77777777" w:rsidR="002A45C5" w:rsidRPr="000A6A3D" w:rsidRDefault="002A45C5" w:rsidP="000A6A3D">
            <w:pPr>
              <w:jc w:val="center"/>
              <w:rPr>
                <w:lang w:val="pt-BR"/>
              </w:rPr>
            </w:pPr>
          </w:p>
          <w:p w14:paraId="02B86340" w14:textId="77777777" w:rsidR="002A45C5" w:rsidRDefault="002A45C5" w:rsidP="000A6A3D">
            <w:pPr>
              <w:jc w:val="center"/>
              <w:rPr>
                <w:lang w:val="pt-BR"/>
              </w:rPr>
            </w:pPr>
          </w:p>
          <w:p w14:paraId="4CA9B7CD" w14:textId="77777777" w:rsidR="00CD252F" w:rsidRDefault="00CD252F" w:rsidP="000A6A3D">
            <w:pPr>
              <w:jc w:val="center"/>
              <w:rPr>
                <w:lang w:val="pt-BR"/>
              </w:rPr>
            </w:pPr>
          </w:p>
          <w:p w14:paraId="25FD2225" w14:textId="77777777" w:rsidR="00CD252F" w:rsidRDefault="00CD252F" w:rsidP="000A6A3D">
            <w:pPr>
              <w:jc w:val="center"/>
              <w:rPr>
                <w:lang w:val="pt-BR"/>
              </w:rPr>
            </w:pPr>
          </w:p>
          <w:p w14:paraId="7B13A3C7" w14:textId="77777777" w:rsidR="00CD252F" w:rsidRDefault="00CD252F" w:rsidP="000A6A3D">
            <w:pPr>
              <w:jc w:val="center"/>
              <w:rPr>
                <w:lang w:val="pt-BR"/>
              </w:rPr>
            </w:pPr>
          </w:p>
          <w:p w14:paraId="3B7F0E4B" w14:textId="77777777" w:rsidR="00CD252F" w:rsidRDefault="00CD252F" w:rsidP="000A6A3D">
            <w:pPr>
              <w:jc w:val="center"/>
              <w:rPr>
                <w:lang w:val="pt-BR"/>
              </w:rPr>
            </w:pPr>
          </w:p>
          <w:p w14:paraId="1454169C" w14:textId="77777777" w:rsidR="00CD252F" w:rsidRDefault="00CD252F" w:rsidP="000A6A3D">
            <w:pPr>
              <w:jc w:val="center"/>
              <w:rPr>
                <w:lang w:val="pt-BR"/>
              </w:rPr>
            </w:pPr>
          </w:p>
          <w:p w14:paraId="78F41D75" w14:textId="77777777" w:rsidR="00CD252F" w:rsidRDefault="00CD252F" w:rsidP="000A6A3D">
            <w:pPr>
              <w:jc w:val="center"/>
              <w:rPr>
                <w:lang w:val="pt-BR"/>
              </w:rPr>
            </w:pPr>
          </w:p>
          <w:p w14:paraId="481B19F3" w14:textId="77777777" w:rsidR="00CD252F" w:rsidRDefault="00CD252F" w:rsidP="000A6A3D">
            <w:pPr>
              <w:jc w:val="center"/>
              <w:rPr>
                <w:lang w:val="pt-BR"/>
              </w:rPr>
            </w:pPr>
          </w:p>
          <w:p w14:paraId="52BF5046" w14:textId="77777777" w:rsidR="00CD252F" w:rsidRDefault="00CD252F" w:rsidP="000A6A3D">
            <w:pPr>
              <w:jc w:val="center"/>
              <w:rPr>
                <w:lang w:val="pt-BR"/>
              </w:rPr>
            </w:pPr>
          </w:p>
          <w:p w14:paraId="107774D5" w14:textId="77777777" w:rsidR="00CD252F" w:rsidRPr="000A6A3D" w:rsidRDefault="00CD252F" w:rsidP="000A6A3D">
            <w:pPr>
              <w:jc w:val="center"/>
              <w:rPr>
                <w:lang w:val="pt-BR"/>
              </w:rPr>
            </w:pPr>
          </w:p>
          <w:p w14:paraId="76C43FD9" w14:textId="77777777" w:rsidR="002A45C5" w:rsidRPr="000A6A3D" w:rsidRDefault="002A45C5" w:rsidP="000A6A3D">
            <w:pPr>
              <w:jc w:val="center"/>
              <w:rPr>
                <w:lang w:val="pt-BR"/>
              </w:rPr>
            </w:pPr>
          </w:p>
          <w:p w14:paraId="5154B7AC" w14:textId="44BE7944" w:rsidR="002A45C5" w:rsidRPr="000A6A3D" w:rsidRDefault="009C3E40" w:rsidP="00066123">
            <w:pPr>
              <w:jc w:val="center"/>
              <w:rPr>
                <w:lang w:val="pt-BR"/>
              </w:rPr>
            </w:pPr>
            <w:r>
              <w:rPr>
                <w:lang w:val="pt-BR"/>
              </w:rPr>
              <w:t>3</w:t>
            </w:r>
            <w:r w:rsidR="002A45C5">
              <w:rPr>
                <w:lang w:val="pt-BR"/>
              </w:rPr>
              <w:t>0</w:t>
            </w:r>
          </w:p>
          <w:p w14:paraId="3A1720B8" w14:textId="77777777" w:rsidR="002A45C5" w:rsidRPr="000A6A3D" w:rsidRDefault="002A45C5" w:rsidP="00066123">
            <w:pPr>
              <w:jc w:val="center"/>
              <w:rPr>
                <w:lang w:val="pt-BR"/>
              </w:rPr>
            </w:pPr>
            <w:r w:rsidRPr="000A6A3D">
              <w:rPr>
                <w:lang w:val="pt-BR"/>
              </w:rPr>
              <w:t>phút</w:t>
            </w:r>
          </w:p>
          <w:p w14:paraId="61D2717A" w14:textId="77777777" w:rsidR="002A45C5" w:rsidRPr="000A6A3D" w:rsidRDefault="002A45C5" w:rsidP="000A6A3D">
            <w:pPr>
              <w:jc w:val="center"/>
              <w:rPr>
                <w:lang w:val="pt-BR"/>
              </w:rPr>
            </w:pPr>
          </w:p>
          <w:p w14:paraId="615839A6" w14:textId="77777777" w:rsidR="002A45C5" w:rsidRPr="000A6A3D" w:rsidRDefault="002A45C5" w:rsidP="000A6A3D">
            <w:pPr>
              <w:jc w:val="center"/>
              <w:rPr>
                <w:lang w:val="pt-BR"/>
              </w:rPr>
            </w:pPr>
          </w:p>
          <w:p w14:paraId="10A87777" w14:textId="77777777" w:rsidR="002A45C5" w:rsidRPr="000A6A3D" w:rsidRDefault="002A45C5" w:rsidP="000A6A3D">
            <w:pPr>
              <w:jc w:val="center"/>
              <w:rPr>
                <w:lang w:val="pt-BR"/>
              </w:rPr>
            </w:pPr>
          </w:p>
          <w:p w14:paraId="29FBC1C2" w14:textId="77777777" w:rsidR="002A45C5" w:rsidRPr="000A6A3D" w:rsidRDefault="002A45C5" w:rsidP="000A6A3D">
            <w:pPr>
              <w:jc w:val="center"/>
              <w:rPr>
                <w:lang w:val="pt-BR"/>
              </w:rPr>
            </w:pPr>
          </w:p>
          <w:p w14:paraId="3A450BCA" w14:textId="77777777" w:rsidR="002A45C5" w:rsidRPr="000A6A3D" w:rsidRDefault="002A45C5" w:rsidP="000A6A3D">
            <w:pPr>
              <w:jc w:val="center"/>
              <w:rPr>
                <w:lang w:val="pt-BR"/>
              </w:rPr>
            </w:pPr>
          </w:p>
          <w:p w14:paraId="05E215D5" w14:textId="77777777" w:rsidR="002A45C5" w:rsidRPr="000A6A3D" w:rsidRDefault="002A45C5" w:rsidP="000A6A3D">
            <w:pPr>
              <w:jc w:val="center"/>
              <w:rPr>
                <w:lang w:val="pt-BR"/>
              </w:rPr>
            </w:pPr>
          </w:p>
          <w:p w14:paraId="4D6C50DD" w14:textId="77777777" w:rsidR="002A45C5" w:rsidRPr="000A6A3D" w:rsidRDefault="002A45C5" w:rsidP="000A6A3D">
            <w:pPr>
              <w:jc w:val="center"/>
              <w:rPr>
                <w:lang w:val="pt-BR"/>
              </w:rPr>
            </w:pPr>
          </w:p>
          <w:p w14:paraId="4F6708DF" w14:textId="77777777" w:rsidR="002A45C5" w:rsidRPr="000A6A3D" w:rsidRDefault="002A45C5" w:rsidP="000A6A3D">
            <w:pPr>
              <w:jc w:val="center"/>
              <w:rPr>
                <w:lang w:val="pt-BR"/>
              </w:rPr>
            </w:pPr>
          </w:p>
          <w:p w14:paraId="3ECC4401" w14:textId="77777777" w:rsidR="002A45C5" w:rsidRPr="000A6A3D" w:rsidRDefault="002A45C5" w:rsidP="000A6A3D">
            <w:pPr>
              <w:jc w:val="center"/>
              <w:rPr>
                <w:lang w:val="pt-BR"/>
              </w:rPr>
            </w:pPr>
          </w:p>
          <w:p w14:paraId="3D59B0E8" w14:textId="77777777" w:rsidR="002A45C5" w:rsidRPr="000A6A3D" w:rsidRDefault="002A45C5" w:rsidP="000A6A3D">
            <w:pPr>
              <w:jc w:val="center"/>
              <w:rPr>
                <w:lang w:val="pt-BR"/>
              </w:rPr>
            </w:pPr>
          </w:p>
          <w:p w14:paraId="7B486AA1" w14:textId="1EAB9F58" w:rsidR="002A45C5" w:rsidRPr="000A6A3D" w:rsidRDefault="009C3E40" w:rsidP="00562510">
            <w:pPr>
              <w:jc w:val="center"/>
              <w:rPr>
                <w:lang w:val="pt-BR"/>
              </w:rPr>
            </w:pPr>
            <w:r>
              <w:rPr>
                <w:lang w:val="pt-BR"/>
              </w:rPr>
              <w:t>4</w:t>
            </w:r>
            <w:r w:rsidR="002A45C5">
              <w:rPr>
                <w:lang w:val="pt-BR"/>
              </w:rPr>
              <w:t>0</w:t>
            </w:r>
          </w:p>
          <w:p w14:paraId="242FA4DE" w14:textId="77777777" w:rsidR="002A45C5" w:rsidRPr="000A6A3D" w:rsidRDefault="002A45C5" w:rsidP="00562510">
            <w:pPr>
              <w:jc w:val="center"/>
              <w:rPr>
                <w:lang w:val="pt-BR"/>
              </w:rPr>
            </w:pPr>
            <w:r w:rsidRPr="000A6A3D">
              <w:rPr>
                <w:lang w:val="pt-BR"/>
              </w:rPr>
              <w:t>phút</w:t>
            </w:r>
          </w:p>
          <w:p w14:paraId="0D07B21B" w14:textId="77777777" w:rsidR="002A45C5" w:rsidRPr="00562510" w:rsidRDefault="002A45C5" w:rsidP="00562510">
            <w:pPr>
              <w:rPr>
                <w:lang w:val="nb-NO"/>
              </w:rPr>
            </w:pPr>
          </w:p>
        </w:tc>
      </w:tr>
      <w:tr w:rsidR="002A45C5"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4D01ACCE" w:rsidR="002A45C5" w:rsidRPr="000A6A3D" w:rsidRDefault="002A45C5"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2A45C5" w:rsidRPr="000A6A3D" w:rsidRDefault="002A45C5" w:rsidP="000A6A3D">
            <w:pPr>
              <w:rPr>
                <w:b/>
                <w:bCs/>
                <w:u w:val="single"/>
                <w:lang w:val="nb-NO"/>
              </w:rPr>
            </w:pPr>
            <w:r w:rsidRPr="000A6A3D">
              <w:rPr>
                <w:b/>
                <w:bCs/>
                <w:u w:val="single"/>
                <w:lang w:val="nb-NO"/>
              </w:rPr>
              <w:t>Củng cố kiến thức và kết thúc bài</w:t>
            </w:r>
          </w:p>
          <w:p w14:paraId="0E7DF8BD" w14:textId="77777777" w:rsidR="002A45C5" w:rsidRDefault="002A45C5" w:rsidP="000A6A3D"/>
          <w:p w14:paraId="5543245B" w14:textId="77777777" w:rsidR="002A45C5" w:rsidRDefault="002A45C5" w:rsidP="000A6A3D">
            <w:r>
              <w:t>- Phản ứng thủy phân este.</w:t>
            </w:r>
          </w:p>
          <w:p w14:paraId="7372DA86" w14:textId="78761871" w:rsidR="002A45C5" w:rsidRPr="000A6A3D" w:rsidRDefault="002A45C5" w:rsidP="00924B18">
            <w:r>
              <w:t>- Phương pháp điều chế este.</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948EE6" w14:textId="36B15FB5" w:rsidR="002A45C5" w:rsidRDefault="002A45C5" w:rsidP="000A6A3D">
            <w:pPr>
              <w:rPr>
                <w:lang w:val="de-DE"/>
              </w:rPr>
            </w:pPr>
            <w:r w:rsidRPr="000A6A3D">
              <w:rPr>
                <w:lang w:val="de-DE"/>
              </w:rPr>
              <w:t>G</w:t>
            </w:r>
            <w:r w:rsidR="00C415D8">
              <w:rPr>
                <w:lang w:val="de-DE"/>
              </w:rPr>
              <w:t>V</w:t>
            </w:r>
            <w:r w:rsidRPr="000A6A3D">
              <w:rPr>
                <w:lang w:val="de-DE"/>
              </w:rPr>
              <w:t xml:space="preserve"> trình bày tóm tắt nội dung bằng lời. </w:t>
            </w:r>
          </w:p>
          <w:p w14:paraId="759D7A05" w14:textId="4F3CCC80" w:rsidR="002A45C5" w:rsidRPr="000A6A3D" w:rsidRDefault="002A45C5" w:rsidP="00924B18">
            <w:pPr>
              <w:rPr>
                <w:lang w:val="vi-VN"/>
              </w:rPr>
            </w:pPr>
            <w:r w:rsidRPr="000A6A3D">
              <w:rPr>
                <w:lang w:val="nb-NO"/>
              </w:rPr>
              <w:t xml:space="preserve">GV hướng dẫn bài tập 1 – </w:t>
            </w:r>
            <w:r>
              <w:rPr>
                <w:lang w:val="nb-NO"/>
              </w:rPr>
              <w:t>4</w:t>
            </w:r>
            <w:r w:rsidRPr="000A6A3D">
              <w:rPr>
                <w:lang w:val="nb-NO"/>
              </w:rPr>
              <w:t xml:space="preserve"> trang </w:t>
            </w:r>
            <w:r>
              <w:rPr>
                <w:lang w:val="nb-NO"/>
              </w:rPr>
              <w:t xml:space="preserve">83 </w:t>
            </w:r>
            <w:r w:rsidRPr="000A6A3D">
              <w:rPr>
                <w:lang w:val="nb-NO"/>
              </w:rPr>
              <w:t xml:space="preserve"> trong giáo trình</w:t>
            </w:r>
            <w:r>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2A45C5" w:rsidRPr="000A6A3D" w:rsidRDefault="002A45C5" w:rsidP="000A6A3D">
            <w:pPr>
              <w:rPr>
                <w:lang w:val="nb-NO"/>
              </w:rPr>
            </w:pPr>
            <w:r w:rsidRPr="000A6A3D">
              <w:rPr>
                <w:lang w:val="de-DE"/>
              </w:rPr>
              <w:t xml:space="preserve">Học sinh lắng nghe và ghi chép những nội dung cần thiết. </w:t>
            </w:r>
            <w:r w:rsidRPr="000A6A3D">
              <w:rPr>
                <w:lang w:val="nb-NO"/>
              </w:rPr>
              <w:t>HS làm bài tập theo nhóm</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2A45C5" w:rsidRPr="000A6A3D" w:rsidRDefault="002A45C5" w:rsidP="000A6A3D">
            <w:pPr>
              <w:jc w:val="center"/>
              <w:rPr>
                <w:lang w:val="nb-NO"/>
              </w:rPr>
            </w:pPr>
          </w:p>
          <w:p w14:paraId="4367F44D" w14:textId="0FFE5D95" w:rsidR="002A45C5" w:rsidRPr="000A6A3D" w:rsidRDefault="002A45C5" w:rsidP="000A6A3D">
            <w:pPr>
              <w:jc w:val="center"/>
              <w:rPr>
                <w:lang w:val="nb-NO"/>
              </w:rPr>
            </w:pPr>
            <w:r w:rsidRPr="000A6A3D">
              <w:rPr>
                <w:lang w:val="pt-BR"/>
              </w:rPr>
              <w:t>40 phút</w:t>
            </w:r>
          </w:p>
        </w:tc>
      </w:tr>
      <w:tr w:rsidR="002A45C5"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0BD69FD0" w:rsidR="002A45C5" w:rsidRPr="000A6A3D" w:rsidRDefault="002A45C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2A45C5" w:rsidRDefault="002A45C5" w:rsidP="000A6A3D">
            <w:pPr>
              <w:rPr>
                <w:b/>
                <w:bCs/>
                <w:u w:val="single"/>
                <w:lang w:val="pt-BR"/>
              </w:rPr>
            </w:pPr>
            <w:r w:rsidRPr="000A6A3D">
              <w:rPr>
                <w:b/>
                <w:bCs/>
                <w:u w:val="single"/>
                <w:lang w:val="pt-BR"/>
              </w:rPr>
              <w:t>Hướng dẫn tự học</w:t>
            </w:r>
          </w:p>
          <w:p w14:paraId="2E5FB1BE" w14:textId="77777777" w:rsidR="002A45C5" w:rsidRPr="000A6A3D" w:rsidRDefault="002A45C5" w:rsidP="000A6A3D">
            <w:pPr>
              <w:rPr>
                <w:b/>
                <w:bCs/>
                <w:u w:val="single"/>
                <w:lang w:val="pt-BR"/>
              </w:rPr>
            </w:pPr>
          </w:p>
          <w:p w14:paraId="01F029EE" w14:textId="28C91DC3" w:rsidR="002A45C5" w:rsidRPr="000A6A3D" w:rsidRDefault="002A45C5" w:rsidP="000A6A3D">
            <w:pPr>
              <w:rPr>
                <w:bCs/>
                <w:lang w:val="nb-NO"/>
              </w:rPr>
            </w:pPr>
            <w:r w:rsidRPr="000A6A3D">
              <w:rPr>
                <w:bCs/>
                <w:lang w:val="nb-NO"/>
              </w:rPr>
              <w:t xml:space="preserve">- Bài tập </w:t>
            </w:r>
            <w:r>
              <w:rPr>
                <w:bCs/>
                <w:lang w:val="nb-NO"/>
              </w:rPr>
              <w:t>5</w:t>
            </w:r>
            <w:r w:rsidRPr="000A6A3D">
              <w:rPr>
                <w:bCs/>
                <w:lang w:val="nb-NO"/>
              </w:rPr>
              <w:t xml:space="preserve"> trang</w:t>
            </w:r>
            <w:r>
              <w:rPr>
                <w:bCs/>
                <w:lang w:val="nb-NO"/>
              </w:rPr>
              <w:t xml:space="preserve"> 8</w:t>
            </w:r>
            <w:r w:rsidRPr="000A6A3D">
              <w:rPr>
                <w:bCs/>
                <w:lang w:val="nb-NO"/>
              </w:rPr>
              <w:t xml:space="preserve">4 trong giáo trình. </w:t>
            </w:r>
          </w:p>
          <w:p w14:paraId="13772D99" w14:textId="6E3FAF3A" w:rsidR="002A45C5" w:rsidRPr="000A6A3D" w:rsidRDefault="002A45C5" w:rsidP="000A6A3D">
            <w:pPr>
              <w:rPr>
                <w:bCs/>
                <w:u w:val="single"/>
                <w:lang w:val="nb-NO"/>
              </w:rPr>
            </w:pPr>
            <w:r w:rsidRPr="000A6A3D">
              <w:rPr>
                <w:lang w:val="pt-BR"/>
              </w:rPr>
              <w:t xml:space="preserve">- Chuẩn bị </w:t>
            </w:r>
            <w:r w:rsidRPr="000A6A3D">
              <w:rPr>
                <w:bCs/>
              </w:rPr>
              <w:t xml:space="preserve">Bài </w:t>
            </w:r>
            <w:r>
              <w:rPr>
                <w:bCs/>
              </w:rPr>
              <w:t>59</w:t>
            </w:r>
            <w:r w:rsidRPr="000A6A3D">
              <w:rPr>
                <w:bCs/>
              </w:rPr>
              <w:t xml:space="preserve">. </w:t>
            </w:r>
            <w:r>
              <w:rPr>
                <w:bCs/>
              </w:rPr>
              <w:t>Lipit</w:t>
            </w:r>
          </w:p>
          <w:p w14:paraId="5E1D0D63" w14:textId="77777777" w:rsidR="002A45C5" w:rsidRPr="000A6A3D" w:rsidRDefault="002A45C5" w:rsidP="000A6A3D">
            <w:pPr>
              <w:rPr>
                <w:bCs/>
                <w:u w:val="single"/>
                <w:lang w:val="nb-NO"/>
              </w:rPr>
            </w:pPr>
          </w:p>
          <w:p w14:paraId="1B9781C2" w14:textId="77777777" w:rsidR="002A45C5" w:rsidRPr="000A6A3D" w:rsidRDefault="002A45C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2A45C5" w:rsidRDefault="002A45C5" w:rsidP="000A6A3D">
            <w:pPr>
              <w:rPr>
                <w:lang w:val="pt-BR"/>
              </w:rPr>
            </w:pPr>
          </w:p>
          <w:p w14:paraId="715FAA34" w14:textId="14EFF324" w:rsidR="002A45C5" w:rsidRPr="000A6A3D" w:rsidRDefault="002A45C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2A45C5" w:rsidRDefault="002A45C5" w:rsidP="000A6A3D">
            <w:pPr>
              <w:rPr>
                <w:lang w:val="pt-BR"/>
              </w:rPr>
            </w:pPr>
          </w:p>
          <w:p w14:paraId="0213E6D5" w14:textId="0CE80F7A" w:rsidR="002A45C5" w:rsidRPr="000A6A3D" w:rsidRDefault="002A45C5" w:rsidP="00314BD0">
            <w:pPr>
              <w:rPr>
                <w:lang w:val="pt-BR"/>
              </w:rPr>
            </w:pPr>
            <w:r w:rsidRPr="000A6A3D">
              <w:rPr>
                <w:lang w:val="pt-BR"/>
              </w:rPr>
              <w:t>Học sinh giải bài tập, tự nghiên cứu nội dung mới trước khi lên lớp</w:t>
            </w:r>
            <w:r>
              <w:rPr>
                <w:lang w:val="pt-BR"/>
              </w:rPr>
              <w:t xml:space="preserve">. </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2A45C5" w:rsidRPr="000A6A3D" w:rsidRDefault="002A45C5" w:rsidP="000A6A3D">
            <w:pPr>
              <w:jc w:val="center"/>
              <w:rPr>
                <w:lang w:val="pt-BR"/>
              </w:rPr>
            </w:pPr>
          </w:p>
          <w:p w14:paraId="0610E191" w14:textId="3CD2F532" w:rsidR="002A45C5" w:rsidRPr="000A6A3D" w:rsidRDefault="009C3E40" w:rsidP="000A6A3D">
            <w:pPr>
              <w:jc w:val="center"/>
              <w:rPr>
                <w:lang w:val="pt-BR"/>
              </w:rPr>
            </w:pPr>
            <w:r>
              <w:rPr>
                <w:lang w:val="pt-BR"/>
              </w:rPr>
              <w:t>7</w:t>
            </w:r>
            <w:r w:rsidR="002A45C5" w:rsidRPr="000A6A3D">
              <w:rPr>
                <w:lang w:val="pt-BR"/>
              </w:rPr>
              <w:t xml:space="preserve"> phút</w:t>
            </w:r>
          </w:p>
        </w:tc>
      </w:tr>
    </w:tbl>
    <w:p w14:paraId="28860887" w14:textId="77777777" w:rsidR="008420EB" w:rsidRPr="000A6A3D" w:rsidRDefault="008420EB"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6965"/>
      </w:tblGrid>
      <w:tr w:rsidR="008420EB" w:rsidRPr="000A6A3D" w14:paraId="261FE37C" w14:textId="77777777" w:rsidTr="003A356C">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37BFC916" w:rsidR="008420EB" w:rsidRPr="000A6A3D" w:rsidRDefault="008420EB" w:rsidP="000A6A3D">
            <w:pPr>
              <w:jc w:val="both"/>
            </w:pPr>
            <w:r w:rsidRPr="000A6A3D">
              <w:t xml:space="preserve">1. </w:t>
            </w:r>
            <w:r w:rsidRPr="000A6A3D">
              <w:rPr>
                <w:i/>
                <w:iCs/>
              </w:rPr>
              <w:t xml:space="preserve">Giáo trình hóa học </w:t>
            </w:r>
            <w:r w:rsidR="003A356C">
              <w:rPr>
                <w:i/>
                <w:iCs/>
              </w:rPr>
              <w:t>3</w:t>
            </w:r>
            <w:r w:rsidRPr="000A6A3D">
              <w:rPr>
                <w:i/>
                <w:iCs/>
              </w:rPr>
              <w:t xml:space="preserve">, </w:t>
            </w:r>
            <w:r w:rsidR="003A356C">
              <w:t>Trường CĐ L</w:t>
            </w:r>
            <w:r w:rsidRPr="000A6A3D">
              <w:t xml:space="preserve">ý </w:t>
            </w:r>
            <w:r w:rsidR="003A356C">
              <w:t>Tự T</w:t>
            </w:r>
            <w:r w:rsidRPr="000A6A3D">
              <w:t>rọng Tp. HCM, năm 201</w:t>
            </w:r>
            <w:r w:rsidR="003A356C">
              <w:t>9</w:t>
            </w:r>
            <w:r w:rsidRPr="000A6A3D">
              <w:t>.</w:t>
            </w:r>
          </w:p>
          <w:p w14:paraId="03E80937" w14:textId="259F6BCD"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Hóa học 1</w:t>
            </w:r>
            <w:r w:rsidR="003A356C">
              <w:rPr>
                <w:i/>
                <w:iCs/>
              </w:rPr>
              <w:t>2</w:t>
            </w:r>
            <w:r w:rsidRPr="000A6A3D">
              <w:rPr>
                <w:i/>
                <w:iCs/>
              </w:rPr>
              <w:t xml:space="preserve">, </w:t>
            </w:r>
            <w:r w:rsidRPr="000A6A3D">
              <w:rPr>
                <w:lang w:val="vi-VN"/>
              </w:rPr>
              <w:t>NXB Giáo dục Việt Nam</w:t>
            </w:r>
            <w:r w:rsidRPr="000A6A3D">
              <w:t>, năm 2015.</w:t>
            </w:r>
          </w:p>
          <w:p w14:paraId="77B64271" w14:textId="7DE9139A" w:rsidR="008420EB" w:rsidRPr="000A6A3D" w:rsidRDefault="008420EB" w:rsidP="003A356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A356C">
              <w:t>2</w:t>
            </w:r>
            <w:r w:rsidRPr="000A6A3D">
              <w:t xml:space="preserve">, </w:t>
            </w:r>
            <w:r w:rsidRPr="000A6A3D">
              <w:rPr>
                <w:lang w:val="vi-VN"/>
              </w:rPr>
              <w:t>NXB Giáo dục Việt Nam</w:t>
            </w:r>
            <w:r w:rsidRPr="000A6A3D">
              <w:t>, năm 2015.</w:t>
            </w:r>
          </w:p>
        </w:tc>
      </w:tr>
      <w:tr w:rsidR="008420EB" w:rsidRPr="000A6A3D" w14:paraId="43CFA769" w14:textId="77777777" w:rsidTr="003A35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77777777" w:rsidR="008420EB" w:rsidRPr="000A6A3D" w:rsidRDefault="008420EB" w:rsidP="000A6A3D">
            <w:pPr>
              <w:jc w:val="center"/>
              <w:rPr>
                <w:b/>
                <w:bCs/>
                <w:lang w:val="pt-BR"/>
              </w:rPr>
            </w:pPr>
            <w:r w:rsidRPr="000A6A3D">
              <w:rPr>
                <w:b/>
                <w:bCs/>
                <w:lang w:val="vi-VN"/>
              </w:rPr>
              <w:t xml:space="preserve">   </w:t>
            </w:r>
            <w:r w:rsidRPr="000A6A3D">
              <w:rPr>
                <w:b/>
                <w:bCs/>
                <w:lang w:val="pt-BR"/>
              </w:rPr>
              <w:t>Nguyễn Thị Huyền Nga</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965" w:type="dxa"/>
            <w:shd w:val="clear" w:color="auto" w:fill="auto"/>
          </w:tcPr>
          <w:p w14:paraId="470FC368" w14:textId="77777777" w:rsidR="008420EB" w:rsidRPr="000A6A3D" w:rsidRDefault="008420EB" w:rsidP="000A6A3D">
            <w:pPr>
              <w:rPr>
                <w:lang w:val="pt-BR"/>
              </w:rPr>
            </w:pPr>
          </w:p>
          <w:p w14:paraId="11360925" w14:textId="77777777" w:rsidR="005565C1" w:rsidRPr="000A6A3D" w:rsidRDefault="005565C1" w:rsidP="005565C1">
            <w:pPr>
              <w:ind w:left="1420"/>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61098F9B" w14:textId="77777777" w:rsidR="005565C1" w:rsidRDefault="005565C1" w:rsidP="005565C1">
            <w:pPr>
              <w:jc w:val="center"/>
              <w:rPr>
                <w:b/>
                <w:lang w:val="pt-BR"/>
              </w:rPr>
            </w:pPr>
            <w:r w:rsidRPr="000A6A3D">
              <w:rPr>
                <w:b/>
                <w:lang w:val="pt-BR"/>
              </w:rPr>
              <w:t>Giảng viên</w:t>
            </w:r>
          </w:p>
          <w:p w14:paraId="165E898D" w14:textId="46D70BDE" w:rsidR="008420EB" w:rsidRPr="000A6A3D" w:rsidRDefault="005565C1" w:rsidP="005565C1">
            <w:pPr>
              <w:jc w:val="center"/>
              <w:rPr>
                <w:lang w:val="pt-BR"/>
              </w:rPr>
            </w:pPr>
            <w:r>
              <w:rPr>
                <w:b/>
                <w:lang w:val="pt-BR"/>
              </w:rPr>
              <w:t>Lê Văn Bình</w:t>
            </w:r>
          </w:p>
        </w:tc>
      </w:tr>
    </w:tbl>
    <w:p w14:paraId="49C9C212" w14:textId="77777777" w:rsidR="00B32FCA" w:rsidRDefault="00B32FCA">
      <w:r>
        <w:br w:type="page"/>
      </w:r>
    </w:p>
    <w:p w14:paraId="0C62D3C1" w14:textId="77777777" w:rsidR="00314BD0" w:rsidRDefault="00314BD0"/>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515A32FC" w14:textId="77777777" w:rsidR="00314BD0" w:rsidRPr="000A6A3D" w:rsidRDefault="00314BD0" w:rsidP="00314BD0">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7B4BAA04" w14:textId="43DF7301" w:rsidR="00755E7D" w:rsidRPr="000A6A3D" w:rsidRDefault="001E36D0" w:rsidP="000A6A3D">
            <w:r w:rsidRPr="000A6A3D">
              <w:t xml:space="preserve">Thực hiện ngày    </w:t>
            </w:r>
            <w:r>
              <w:t xml:space="preserve">  </w:t>
            </w:r>
            <w:r w:rsidR="00CB0009">
              <w:t>6</w:t>
            </w:r>
            <w:r>
              <w:t xml:space="preserve"> </w:t>
            </w:r>
            <w:r w:rsidRPr="000A6A3D">
              <w:t xml:space="preserve"> </w:t>
            </w:r>
            <w:r>
              <w:t xml:space="preserve">          </w:t>
            </w:r>
            <w:r w:rsidRPr="000A6A3D">
              <w:t xml:space="preserve">tháng     </w:t>
            </w:r>
            <w:r>
              <w:t xml:space="preserve"> </w:t>
            </w:r>
            <w:r w:rsidR="00CB0009">
              <w:t>10</w:t>
            </w:r>
            <w:r>
              <w:t xml:space="preserve">       </w:t>
            </w:r>
            <w:r w:rsidRPr="000A6A3D">
              <w:t xml:space="preserve">năm </w:t>
            </w:r>
            <w:r w:rsidR="005565C1">
              <w:t xml:space="preserve">  </w:t>
            </w:r>
            <w:r w:rsidRPr="000A6A3D">
              <w:t>20</w:t>
            </w:r>
            <w:r w:rsidR="00CB0009">
              <w:t>21</w:t>
            </w:r>
            <w:r w:rsidR="00755E7D" w:rsidRPr="000A6A3D">
              <w:t xml:space="preserve"> </w:t>
            </w:r>
          </w:p>
          <w:p w14:paraId="20C65CEE" w14:textId="77777777" w:rsidR="00755E7D" w:rsidRPr="000A6A3D" w:rsidRDefault="00755E7D" w:rsidP="000A6A3D"/>
        </w:tc>
      </w:tr>
    </w:tbl>
    <w:p w14:paraId="004293ED" w14:textId="14858823"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314BD0">
        <w:rPr>
          <w:b/>
          <w:i/>
        </w:rPr>
        <w:t>Bài 59</w:t>
      </w:r>
      <w:r w:rsidRPr="000A6A3D">
        <w:rPr>
          <w:b/>
          <w:i/>
        </w:rPr>
        <w:t xml:space="preserve">: </w:t>
      </w:r>
      <w:r w:rsidR="00314BD0">
        <w:rPr>
          <w:b/>
        </w:rPr>
        <w:t>LIPIT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177245FB" w14:textId="14AA1024" w:rsidR="002A5405" w:rsidRPr="002A5405" w:rsidRDefault="0060203B" w:rsidP="002A5405">
      <w:pPr>
        <w:tabs>
          <w:tab w:val="left" w:leader="dot" w:pos="9540"/>
        </w:tabs>
        <w:ind w:firstLine="284"/>
        <w:jc w:val="both"/>
      </w:pPr>
      <w:r>
        <w:t>Trình bày được khái niệm, tính chất vật lí, ứng dụng của L</w:t>
      </w:r>
      <w:r w:rsidR="002A5405" w:rsidRPr="002A5405">
        <w:t>ipit</w:t>
      </w:r>
      <w:r>
        <w:t>.</w:t>
      </w:r>
    </w:p>
    <w:p w14:paraId="407D7EAE" w14:textId="559AE0DD" w:rsidR="00755E7D" w:rsidRPr="002A5405" w:rsidRDefault="00755E7D" w:rsidP="00314BD0">
      <w:pPr>
        <w:jc w:val="both"/>
        <w:rPr>
          <w:b/>
        </w:rPr>
      </w:pPr>
      <w:r w:rsidRPr="002A5405">
        <w:rPr>
          <w:b/>
          <w:bCs/>
        </w:rPr>
        <w:t xml:space="preserve">2. </w:t>
      </w:r>
      <w:r w:rsidR="004D3139" w:rsidRPr="002A5405">
        <w:rPr>
          <w:b/>
          <w:bCs/>
        </w:rPr>
        <w:t>Kỹ năng</w:t>
      </w:r>
      <w:r w:rsidRPr="002A5405">
        <w:rPr>
          <w:b/>
          <w:bCs/>
        </w:rPr>
        <w:t xml:space="preserve">: </w:t>
      </w:r>
    </w:p>
    <w:p w14:paraId="646E6564" w14:textId="0CCDC020" w:rsidR="002A5405" w:rsidRPr="002A5405" w:rsidRDefault="002A5405" w:rsidP="002A5405">
      <w:pPr>
        <w:tabs>
          <w:tab w:val="left" w:leader="dot" w:pos="9540"/>
        </w:tabs>
        <w:ind w:firstLine="284"/>
        <w:jc w:val="both"/>
      </w:pPr>
      <w:r>
        <w:t>V</w:t>
      </w:r>
      <w:r w:rsidRPr="002A5405">
        <w:t xml:space="preserve">iết được phương trình hóa học minh họa tính chất </w:t>
      </w:r>
      <w:r>
        <w:t>của Lipit</w:t>
      </w:r>
      <w:r w:rsidRPr="002A5405">
        <w:t>.</w:t>
      </w:r>
    </w:p>
    <w:p w14:paraId="0AD4C10D" w14:textId="77777777" w:rsidR="00755E7D" w:rsidRPr="000A6A3D" w:rsidRDefault="00755E7D" w:rsidP="00314BD0">
      <w:pPr>
        <w:jc w:val="both"/>
        <w:rPr>
          <w:lang w:val="vi-VN"/>
        </w:rPr>
      </w:pPr>
      <w:r w:rsidRPr="000A6A3D">
        <w:rPr>
          <w:b/>
          <w:bCs/>
        </w:rPr>
        <w:t>3. Thái độ:</w:t>
      </w:r>
    </w:p>
    <w:p w14:paraId="1EFED256" w14:textId="62E5C249" w:rsidR="00755E7D" w:rsidRPr="000A6A3D" w:rsidRDefault="00022465" w:rsidP="00314BD0">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55E7D" w:rsidRPr="000A6A3D">
        <w:rPr>
          <w:color w:val="000000"/>
        </w:rPr>
        <w:t>inh có</w:t>
      </w:r>
      <w:r w:rsidR="00755E7D" w:rsidRPr="000A6A3D">
        <w:rPr>
          <w:color w:val="000000"/>
          <w:lang w:val="vi-VN"/>
        </w:rPr>
        <w:t xml:space="preserve"> </w:t>
      </w:r>
      <w:r w:rsidR="00755E7D" w:rsidRPr="000A6A3D">
        <w:rPr>
          <w:bCs/>
        </w:rPr>
        <w:t>lòng say mê học tập, biết vận dụng những kiến thức được học vào cuộc sống</w:t>
      </w:r>
      <w:r w:rsidR="00755E7D" w:rsidRPr="000A6A3D">
        <w:rPr>
          <w:bCs/>
          <w:lang w:val="vi-VN"/>
        </w:rPr>
        <w:t>, có</w:t>
      </w:r>
      <w:r w:rsidR="00755E7D" w:rsidRPr="000A6A3D">
        <w:rPr>
          <w:bCs/>
        </w:rPr>
        <w:t xml:space="preserve"> </w:t>
      </w:r>
      <w:r w:rsidR="00755E7D" w:rsidRPr="000A6A3D">
        <w:rPr>
          <w:color w:val="000000"/>
        </w:rPr>
        <w:t>tư duy khoa học, logic trước các sự vật hiện tượng trong tự nhiên</w:t>
      </w:r>
      <w:r w:rsidR="00755E7D" w:rsidRPr="000A6A3D">
        <w:rPr>
          <w:color w:val="000000"/>
          <w:lang w:val="vi-VN"/>
        </w:rPr>
        <w:t>,</w:t>
      </w:r>
      <w:r w:rsidR="00755E7D" w:rsidRPr="000A6A3D">
        <w:rPr>
          <w:bCs/>
        </w:rPr>
        <w:t xml:space="preserve"> có ý thức bảo vệ môi trường và tài</w:t>
      </w:r>
      <w:r w:rsidR="00755E7D" w:rsidRPr="000A6A3D">
        <w:rPr>
          <w:color w:val="000000"/>
        </w:rPr>
        <w:t xml:space="preserve"> </w:t>
      </w:r>
      <w:r w:rsidR="00755E7D" w:rsidRPr="000A6A3D">
        <w:rPr>
          <w:bCs/>
        </w:rPr>
        <w:t xml:space="preserve">nguyên, sử dụng </w:t>
      </w:r>
      <w:r w:rsidR="00113F9F">
        <w:rPr>
          <w:bCs/>
        </w:rPr>
        <w:t>hợp lý</w:t>
      </w:r>
      <w:r w:rsidR="00755E7D"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60203B"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60203B" w:rsidRPr="000A6A3D" w:rsidRDefault="0060203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F8D378" w14:textId="77777777" w:rsidR="0060203B" w:rsidRDefault="0060203B" w:rsidP="0015254A">
            <w:pPr>
              <w:rPr>
                <w:b/>
                <w:bCs/>
                <w:u w:val="single"/>
                <w:lang w:val="de-DE"/>
              </w:rPr>
            </w:pPr>
            <w:r w:rsidRPr="000A6A3D">
              <w:rPr>
                <w:b/>
                <w:bCs/>
                <w:u w:val="single"/>
                <w:lang w:val="de-DE"/>
              </w:rPr>
              <w:t>Dẫn nhập</w:t>
            </w:r>
          </w:p>
          <w:p w14:paraId="4DB17506" w14:textId="77777777" w:rsidR="00C415D8" w:rsidRPr="000A6A3D" w:rsidRDefault="00C415D8" w:rsidP="0015254A">
            <w:pPr>
              <w:rPr>
                <w:lang w:val="de-DE"/>
              </w:rPr>
            </w:pPr>
          </w:p>
          <w:p w14:paraId="0DD56655" w14:textId="78236BD7" w:rsidR="0060203B" w:rsidRDefault="0060203B" w:rsidP="0015254A">
            <w:pPr>
              <w:jc w:val="both"/>
              <w:rPr>
                <w:iCs/>
                <w:lang w:val="de-DE"/>
              </w:rPr>
            </w:pPr>
            <w:r w:rsidRPr="000A6A3D">
              <w:rPr>
                <w:iCs/>
                <w:lang w:val="de-DE"/>
              </w:rPr>
              <w:t xml:space="preserve">- </w:t>
            </w:r>
            <w:r>
              <w:rPr>
                <w:iCs/>
                <w:lang w:val="de-DE"/>
              </w:rPr>
              <w:t>Viết phương trình phản ứng thủy phân este.</w:t>
            </w:r>
          </w:p>
          <w:p w14:paraId="4EC38626" w14:textId="77777777" w:rsidR="0060203B" w:rsidRDefault="0060203B" w:rsidP="0015254A">
            <w:pPr>
              <w:jc w:val="both"/>
              <w:rPr>
                <w:iCs/>
                <w:lang w:val="de-DE"/>
              </w:rPr>
            </w:pPr>
          </w:p>
          <w:p w14:paraId="103EA11C" w14:textId="4CD31E45" w:rsidR="0060203B" w:rsidRPr="000A6A3D" w:rsidRDefault="0060203B" w:rsidP="0060203B">
            <w:pPr>
              <w:jc w:val="both"/>
              <w:rPr>
                <w:lang w:val="de-DE"/>
              </w:rPr>
            </w:pPr>
            <w:r w:rsidRPr="000A6A3D">
              <w:rPr>
                <w:iCs/>
                <w:lang w:val="de-DE"/>
              </w:rPr>
              <w:t xml:space="preserve">- Giới thiệu </w:t>
            </w:r>
            <w:r>
              <w:rPr>
                <w:iCs/>
                <w:lang w:val="de-DE"/>
              </w:rPr>
              <w:t>về ứng dụng của lipit</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FC925E" w14:textId="77777777" w:rsidR="0060203B" w:rsidRPr="000A6A3D" w:rsidRDefault="0060203B" w:rsidP="00C415D8">
            <w:pPr>
              <w:jc w:val="both"/>
              <w:rPr>
                <w:lang w:val="de-DE"/>
              </w:rPr>
            </w:pPr>
          </w:p>
          <w:p w14:paraId="3F87F185" w14:textId="77777777" w:rsidR="0060203B" w:rsidRPr="000A6A3D" w:rsidRDefault="0060203B" w:rsidP="00C415D8">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6AA21C0" w14:textId="5D495F32" w:rsidR="0060203B" w:rsidRPr="000A6A3D" w:rsidRDefault="0060203B" w:rsidP="00C415D8">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60203B" w:rsidRPr="000A6A3D" w:rsidRDefault="0060203B" w:rsidP="00C415D8">
            <w:pPr>
              <w:jc w:val="both"/>
              <w:rPr>
                <w:lang w:val="de-DE"/>
              </w:rPr>
            </w:pPr>
          </w:p>
          <w:p w14:paraId="7FBE1121" w14:textId="77777777" w:rsidR="0060203B" w:rsidRPr="000A6A3D" w:rsidRDefault="0060203B" w:rsidP="00C415D8">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60203B" w:rsidRPr="000A6A3D" w:rsidRDefault="0060203B" w:rsidP="00C415D8">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60203B" w:rsidRPr="000A6A3D" w:rsidRDefault="0060203B" w:rsidP="000A6A3D">
            <w:pPr>
              <w:rPr>
                <w:lang w:val="de-DE"/>
              </w:rPr>
            </w:pPr>
          </w:p>
          <w:p w14:paraId="7329317D" w14:textId="48EC3D77" w:rsidR="0060203B" w:rsidRPr="000A6A3D" w:rsidRDefault="00CD5EE0" w:rsidP="000A6A3D">
            <w:pPr>
              <w:jc w:val="center"/>
              <w:rPr>
                <w:lang w:val="pt-BR"/>
              </w:rPr>
            </w:pPr>
            <w:r>
              <w:rPr>
                <w:lang w:val="pt-BR"/>
              </w:rPr>
              <w:t>8</w:t>
            </w:r>
          </w:p>
          <w:p w14:paraId="0E5C8CF6" w14:textId="77777777" w:rsidR="0060203B" w:rsidRPr="000A6A3D" w:rsidRDefault="0060203B" w:rsidP="000A6A3D">
            <w:pPr>
              <w:jc w:val="center"/>
              <w:rPr>
                <w:lang w:val="de-DE"/>
              </w:rPr>
            </w:pPr>
            <w:r w:rsidRPr="000A6A3D">
              <w:rPr>
                <w:lang w:val="pt-BR"/>
              </w:rPr>
              <w:t>phút</w:t>
            </w:r>
            <w:r w:rsidRPr="000A6A3D">
              <w:rPr>
                <w:lang w:val="de-DE"/>
              </w:rPr>
              <w:t xml:space="preserve"> </w:t>
            </w:r>
          </w:p>
        </w:tc>
      </w:tr>
      <w:tr w:rsidR="00C415D8"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C415D8" w:rsidRPr="000A6A3D" w:rsidRDefault="00C415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C415D8" w:rsidRPr="0026462F" w:rsidRDefault="00C415D8" w:rsidP="000A6A3D">
            <w:pPr>
              <w:rPr>
                <w:b/>
                <w:bCs/>
                <w:u w:val="single"/>
                <w:lang w:val="nb-NO"/>
              </w:rPr>
            </w:pPr>
            <w:r w:rsidRPr="0026462F">
              <w:rPr>
                <w:b/>
                <w:bCs/>
                <w:u w:val="single"/>
                <w:lang w:val="nb-NO"/>
              </w:rPr>
              <w:t>Giảng bài mới</w:t>
            </w:r>
          </w:p>
          <w:p w14:paraId="686EC847"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15" w:name="_Toc8233574"/>
            <w:r w:rsidRPr="0026462F">
              <w:rPr>
                <w:rFonts w:ascii="Times New Roman" w:hAnsi="Times New Roman"/>
                <w:b/>
                <w:bCs/>
                <w:sz w:val="24"/>
                <w:u w:val="single"/>
              </w:rPr>
              <w:t>Khái niệm</w:t>
            </w:r>
            <w:bookmarkEnd w:id="115"/>
            <w:r w:rsidRPr="0026462F">
              <w:rPr>
                <w:rFonts w:ascii="Times New Roman" w:hAnsi="Times New Roman"/>
                <w:b/>
                <w:sz w:val="24"/>
                <w:u w:val="single"/>
              </w:rPr>
              <w:t xml:space="preserve"> </w:t>
            </w:r>
          </w:p>
          <w:p w14:paraId="7D064CBE" w14:textId="77777777" w:rsidR="00C415D8" w:rsidRPr="0026462F" w:rsidRDefault="00CB0009" w:rsidP="00FA3414">
            <w:pPr>
              <w:pStyle w:val="NormalWeb"/>
              <w:spacing w:before="120" w:beforeAutospacing="0" w:after="0" w:afterAutospacing="0"/>
              <w:jc w:val="both"/>
              <w:rPr>
                <w:rStyle w:val="Strong"/>
                <w:b w:val="0"/>
                <w:i/>
                <w:iCs/>
                <w:lang w:val="pt-BR"/>
              </w:rPr>
            </w:pPr>
            <w:hyperlink r:id="rId158" w:tgtFrame="_blank" w:history="1">
              <w:r w:rsidR="00C415D8" w:rsidRPr="0026462F">
                <w:rPr>
                  <w:rStyle w:val="Hyperlink"/>
                  <w:bCs/>
                  <w:i/>
                  <w:iCs/>
                  <w:color w:val="auto"/>
                  <w:lang w:val="pt-BR"/>
                </w:rPr>
                <w:t>Lipit</w:t>
              </w:r>
            </w:hyperlink>
            <w:r w:rsidR="00C415D8" w:rsidRPr="0026462F">
              <w:rPr>
                <w:rStyle w:val="Strong"/>
                <w:b w:val="0"/>
                <w:i/>
                <w:iCs/>
                <w:lang w:val="pt-BR"/>
              </w:rPr>
              <w:t xml:space="preserve"> là những hợp chất hữu cơ có trong tế bào sống, không hòa tan trong nước nhưng tan nhiều trong dung môi hữu cơ không phân cực</w:t>
            </w:r>
          </w:p>
          <w:p w14:paraId="353286B5" w14:textId="521B72CB" w:rsidR="00C415D8" w:rsidRPr="0026462F" w:rsidRDefault="00C415D8" w:rsidP="00FA3414">
            <w:pPr>
              <w:spacing w:before="120"/>
              <w:jc w:val="both"/>
              <w:rPr>
                <w:rFonts w:eastAsia="VNI-Times"/>
              </w:rPr>
            </w:pPr>
            <w:r w:rsidRPr="0026462F">
              <w:rPr>
                <w:rFonts w:eastAsia="VNI-Times"/>
              </w:rPr>
              <w:t>Axit béo thường gặp là: axit panmitic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14</w:t>
            </w:r>
            <w:r w:rsidRPr="0026462F">
              <w:rPr>
                <w:rFonts w:eastAsia="VNI-Times"/>
              </w:rPr>
              <w:t>COOH</w:t>
            </w:r>
            <w:r>
              <w:rPr>
                <w:rFonts w:eastAsia="VNI-Times"/>
              </w:rPr>
              <w:t xml:space="preserve">, </w:t>
            </w:r>
            <w:r w:rsidRPr="0026462F">
              <w:rPr>
                <w:rFonts w:eastAsia="VNI-Times"/>
              </w:rPr>
              <w:t>axit stearic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16</w:t>
            </w:r>
            <w:r w:rsidRPr="0026462F">
              <w:rPr>
                <w:rFonts w:eastAsia="VNI-Times"/>
              </w:rPr>
              <w:t>COOH, axit oleic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CH=CH(CH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 xml:space="preserve">COOH (dạng </w:t>
            </w:r>
            <w:r w:rsidRPr="0026462F">
              <w:rPr>
                <w:rFonts w:eastAsia="VNI-Times"/>
                <w:i/>
              </w:rPr>
              <w:t>cis-)</w:t>
            </w:r>
            <w:r w:rsidRPr="0026462F">
              <w:rPr>
                <w:rFonts w:eastAsia="VNI-Times"/>
              </w:rPr>
              <w:t>.</w:t>
            </w:r>
          </w:p>
          <w:bookmarkStart w:id="116" w:name="d"/>
          <w:bookmarkEnd w:id="116"/>
          <w:p w14:paraId="6E669516"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bCs/>
                <w:sz w:val="24"/>
                <w:u w:val="single"/>
              </w:rPr>
            </w:pPr>
            <w:r w:rsidRPr="0026462F">
              <w:rPr>
                <w:rFonts w:ascii="Times New Roman" w:hAnsi="Times New Roman"/>
                <w:b/>
                <w:sz w:val="24"/>
                <w:u w:val="single"/>
              </w:rPr>
              <w:fldChar w:fldCharType="begin"/>
            </w:r>
            <w:r w:rsidRPr="0026462F">
              <w:rPr>
                <w:rFonts w:ascii="Times New Roman" w:hAnsi="Times New Roman"/>
                <w:b/>
                <w:sz w:val="24"/>
                <w:u w:val="single"/>
              </w:rPr>
              <w:instrText xml:space="preserve"> HYPERLINK "http://www.onthi.com/?a=OT&amp;ot=LT&amp;hdn_lt_id=728" \l "d" \t "_blank" </w:instrText>
            </w:r>
            <w:r w:rsidRPr="0026462F">
              <w:rPr>
                <w:rFonts w:ascii="Times New Roman" w:hAnsi="Times New Roman"/>
                <w:b/>
                <w:sz w:val="24"/>
                <w:u w:val="single"/>
              </w:rPr>
              <w:fldChar w:fldCharType="separate"/>
            </w:r>
            <w:bookmarkStart w:id="117" w:name="_Toc8233575"/>
            <w:r w:rsidRPr="0026462F">
              <w:rPr>
                <w:rFonts w:ascii="Times New Roman" w:hAnsi="Times New Roman"/>
                <w:b/>
                <w:sz w:val="24"/>
                <w:u w:val="single"/>
              </w:rPr>
              <w:t>Tính chất vật lí</w:t>
            </w:r>
            <w:bookmarkEnd w:id="117"/>
            <w:r w:rsidRPr="0026462F">
              <w:rPr>
                <w:rFonts w:ascii="Times New Roman" w:hAnsi="Times New Roman"/>
                <w:b/>
                <w:sz w:val="24"/>
                <w:u w:val="single"/>
              </w:rPr>
              <w:t xml:space="preserve"> </w:t>
            </w:r>
            <w:r w:rsidRPr="0026462F">
              <w:rPr>
                <w:rFonts w:ascii="Times New Roman" w:hAnsi="Times New Roman"/>
                <w:b/>
                <w:sz w:val="24"/>
                <w:u w:val="single"/>
              </w:rPr>
              <w:fldChar w:fldCharType="end"/>
            </w:r>
          </w:p>
          <w:p w14:paraId="70724F55" w14:textId="77777777" w:rsidR="00C415D8" w:rsidRPr="0026462F" w:rsidRDefault="00C415D8" w:rsidP="00FA3414">
            <w:pPr>
              <w:pStyle w:val="NormalWeb"/>
              <w:spacing w:before="120" w:beforeAutospacing="0" w:after="0" w:afterAutospacing="0"/>
              <w:jc w:val="both"/>
            </w:pPr>
            <w:r w:rsidRPr="0026462F">
              <w:t xml:space="preserve">Ở nhiệt độ phòng, </w:t>
            </w:r>
            <w:hyperlink r:id="rId159" w:tgtFrame="_blank" w:history="1">
              <w:r w:rsidRPr="0026462F">
                <w:rPr>
                  <w:rStyle w:val="Hyperlink"/>
                  <w:color w:val="auto"/>
                </w:rPr>
                <w:t>lipit</w:t>
              </w:r>
            </w:hyperlink>
            <w:r w:rsidRPr="0026462F">
              <w:t xml:space="preserve"> động vật (mỡ), thường ở trạng thái rắn. </w:t>
            </w:r>
            <w:hyperlink r:id="rId160" w:tgtFrame="_blank" w:history="1">
              <w:r w:rsidRPr="0026462F">
                <w:rPr>
                  <w:rStyle w:val="Hyperlink"/>
                  <w:color w:val="auto"/>
                </w:rPr>
                <w:t>Lipit</w:t>
              </w:r>
            </w:hyperlink>
            <w:r w:rsidRPr="0026462F">
              <w:t xml:space="preserve"> loại này chứa chủ yếu các gốc </w:t>
            </w:r>
            <w:hyperlink r:id="rId161" w:anchor="111" w:tgtFrame="_blank" w:history="1">
              <w:r w:rsidRPr="0026462F">
                <w:rPr>
                  <w:rStyle w:val="Hyperlink"/>
                  <w:color w:val="auto"/>
                </w:rPr>
                <w:t>axit</w:t>
              </w:r>
            </w:hyperlink>
            <w:r w:rsidRPr="0026462F">
              <w:t xml:space="preserve"> béo no. Một số ít </w:t>
            </w:r>
            <w:hyperlink r:id="rId162" w:tgtFrame="_blank" w:history="1">
              <w:r w:rsidRPr="0026462F">
                <w:rPr>
                  <w:rStyle w:val="Hyperlink"/>
                  <w:color w:val="auto"/>
                </w:rPr>
                <w:t>lipit</w:t>
              </w:r>
            </w:hyperlink>
            <w:r w:rsidRPr="0026462F">
              <w:t xml:space="preserve"> động vật ở trạng thái lỏng (dầu cá ...). </w:t>
            </w:r>
          </w:p>
          <w:p w14:paraId="6C5A6C7B" w14:textId="77777777" w:rsidR="00C415D8" w:rsidRPr="0026462F" w:rsidRDefault="00CB0009" w:rsidP="00FA3414">
            <w:pPr>
              <w:pStyle w:val="NormalWeb"/>
              <w:spacing w:before="120" w:beforeAutospacing="0" w:after="0" w:afterAutospacing="0"/>
              <w:jc w:val="both"/>
            </w:pPr>
            <w:hyperlink r:id="rId163" w:tgtFrame="_blank" w:history="1">
              <w:r w:rsidR="00C415D8" w:rsidRPr="0026462F">
                <w:rPr>
                  <w:rStyle w:val="Hyperlink"/>
                  <w:color w:val="auto"/>
                </w:rPr>
                <w:t>Lipit</w:t>
              </w:r>
            </w:hyperlink>
            <w:r w:rsidR="00C415D8" w:rsidRPr="0026462F">
              <w:t xml:space="preserve"> thực vật (dầu thực vật) hầu hết ở trạng thái lỏng (dầu lạc, dầu dừa...). Các </w:t>
            </w:r>
            <w:hyperlink r:id="rId164" w:tgtFrame="_blank" w:history="1">
              <w:r w:rsidR="00C415D8" w:rsidRPr="0026462F">
                <w:rPr>
                  <w:rStyle w:val="Hyperlink"/>
                  <w:color w:val="auto"/>
                </w:rPr>
                <w:t>lipit</w:t>
              </w:r>
            </w:hyperlink>
            <w:r w:rsidR="00C415D8" w:rsidRPr="0026462F">
              <w:t xml:space="preserve"> đều nhẹ hơn nước, không tan trong nước, nhưng tan nhiều trong dung môi hữu cơ.</w:t>
            </w:r>
          </w:p>
          <w:bookmarkStart w:id="118" w:name="o"/>
          <w:bookmarkEnd w:id="118"/>
          <w:p w14:paraId="6400AD95"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r w:rsidRPr="0026462F">
              <w:rPr>
                <w:rFonts w:ascii="Times New Roman" w:hAnsi="Times New Roman"/>
                <w:b/>
                <w:bCs/>
                <w:sz w:val="24"/>
                <w:u w:val="single"/>
              </w:rPr>
              <w:lastRenderedPageBreak/>
              <w:fldChar w:fldCharType="begin"/>
            </w:r>
            <w:r w:rsidRPr="0026462F">
              <w:rPr>
                <w:rFonts w:ascii="Times New Roman" w:hAnsi="Times New Roman"/>
                <w:b/>
                <w:bCs/>
                <w:sz w:val="24"/>
                <w:u w:val="single"/>
              </w:rPr>
              <w:instrText xml:space="preserve"> HYPERLINK "http://www.onthi.com/?a=OT&amp;ot=LT&amp;hdn_lt_id=728" \l "o" \t "_blank" </w:instrText>
            </w:r>
            <w:r w:rsidRPr="0026462F">
              <w:rPr>
                <w:rFonts w:ascii="Times New Roman" w:hAnsi="Times New Roman"/>
                <w:b/>
                <w:bCs/>
                <w:sz w:val="24"/>
                <w:u w:val="single"/>
              </w:rPr>
              <w:fldChar w:fldCharType="separate"/>
            </w:r>
            <w:bookmarkStart w:id="119" w:name="_Toc8233576"/>
            <w:r w:rsidRPr="0026462F">
              <w:rPr>
                <w:rFonts w:ascii="Times New Roman" w:hAnsi="Times New Roman"/>
                <w:b/>
                <w:sz w:val="24"/>
                <w:u w:val="single"/>
              </w:rPr>
              <w:t>Tính chất hóa học</w:t>
            </w:r>
            <w:bookmarkEnd w:id="119"/>
            <w:r w:rsidRPr="0026462F">
              <w:rPr>
                <w:rFonts w:ascii="Times New Roman" w:hAnsi="Times New Roman"/>
                <w:b/>
                <w:bCs/>
                <w:sz w:val="24"/>
                <w:u w:val="single"/>
              </w:rPr>
              <w:fldChar w:fldCharType="end"/>
            </w:r>
          </w:p>
          <w:p w14:paraId="0910138F" w14:textId="77777777" w:rsidR="00C415D8" w:rsidRPr="0026462F" w:rsidRDefault="00C415D8" w:rsidP="00FA3414">
            <w:pPr>
              <w:pStyle w:val="Heading3"/>
              <w:ind w:left="480" w:hanging="480"/>
              <w:rPr>
                <w:bCs w:val="0"/>
              </w:rPr>
            </w:pPr>
            <w:bookmarkStart w:id="120" w:name="mk"/>
            <w:bookmarkStart w:id="121" w:name="_Toc8233577"/>
            <w:bookmarkEnd w:id="120"/>
            <w:r w:rsidRPr="0026462F">
              <w:rPr>
                <w:bCs w:val="0"/>
              </w:rPr>
              <w:t xml:space="preserve">3.1. </w:t>
            </w:r>
            <w:hyperlink r:id="rId165" w:anchor="mk" w:tgtFrame="_blank" w:history="1">
              <w:r w:rsidRPr="0026462F">
                <w:t>Phản ứng thủy phân</w:t>
              </w:r>
              <w:bookmarkEnd w:id="121"/>
            </w:hyperlink>
            <w:bookmarkStart w:id="122" w:name="po"/>
            <w:bookmarkEnd w:id="122"/>
          </w:p>
          <w:p w14:paraId="020FABEB" w14:textId="77777777" w:rsidR="00C415D8" w:rsidRDefault="00C415D8" w:rsidP="0026462F">
            <w:pPr>
              <w:spacing w:before="120"/>
              <w:jc w:val="both"/>
            </w:pPr>
            <w:r w:rsidRPr="0026462F">
              <w:t>(RCOO)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552B2DF1">
                <v:shape id="_x0000_i1081" type="#_x0000_t75" style="width:38.3pt;height:27.3pt" o:ole="">
                  <v:imagedata r:id="rId121" o:title=""/>
                </v:shape>
                <o:OLEObject Type="Embed" ProgID="Equation.DSMT4" ShapeID="_x0000_i1081" DrawAspect="Content" ObjectID="_1691343876" r:id="rId166"/>
              </w:object>
            </w:r>
            <w:r w:rsidRPr="0026462F">
              <w:t xml:space="preserve">  </w:t>
            </w:r>
          </w:p>
          <w:p w14:paraId="48CB140A" w14:textId="5C36E301" w:rsidR="00C415D8" w:rsidRPr="0026462F" w:rsidRDefault="00C415D8" w:rsidP="0026462F">
            <w:pPr>
              <w:spacing w:before="120"/>
              <w:jc w:val="both"/>
            </w:pPr>
            <w:r>
              <w:t xml:space="preserve">            </w:t>
            </w:r>
            <w:r w:rsidRPr="0026462F">
              <w:t>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+ 3RCOOH</w:t>
            </w:r>
          </w:p>
          <w:p w14:paraId="116BC083" w14:textId="4618B96B" w:rsidR="00C415D8" w:rsidRPr="0026462F" w:rsidRDefault="00C415D8" w:rsidP="0026462F">
            <w:pPr>
              <w:jc w:val="both"/>
              <w:rPr>
                <w:vertAlign w:val="subscript"/>
              </w:rPr>
            </w:pP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748E4E70">
                <v:shape id="_x0000_i1082" type="#_x0000_t75" style="width:38.3pt;height:27.3pt" o:ole="">
                  <v:imagedata r:id="rId121" o:title=""/>
                </v:shape>
                <o:OLEObject Type="Embed" ProgID="Equation.DSMT4" ShapeID="_x0000_i1082" DrawAspect="Content" ObjectID="_1691343877" r:id="rId167"/>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35</w:t>
            </w:r>
            <w:r w:rsidRPr="0026462F">
              <w:t>COOH (axit stearic)</w:t>
            </w:r>
          </w:p>
          <w:p w14:paraId="6DC51D28" w14:textId="77777777" w:rsidR="00C415D8" w:rsidRPr="0026462F" w:rsidRDefault="00C415D8" w:rsidP="00FA3414">
            <w:pPr>
              <w:pStyle w:val="Heading3"/>
              <w:ind w:left="480" w:hanging="480"/>
            </w:pPr>
            <w:bookmarkStart w:id="123" w:name="_Toc8233578"/>
            <w:r w:rsidRPr="0026462F">
              <w:t xml:space="preserve">3.2. </w:t>
            </w:r>
            <w:hyperlink r:id="rId168" w:anchor="po" w:tgtFrame="_blank" w:history="1">
              <w:r w:rsidRPr="0026462F">
                <w:t>Phản ứng xà phòng hóa</w:t>
              </w:r>
              <w:bookmarkEnd w:id="123"/>
            </w:hyperlink>
          </w:p>
          <w:p w14:paraId="3DFC70E2" w14:textId="77777777" w:rsidR="00C415D8" w:rsidRPr="0026462F" w:rsidRDefault="00C415D8" w:rsidP="0026462F">
            <w:pPr>
              <w:spacing w:before="120"/>
              <w:jc w:val="both"/>
              <w:rPr>
                <w:vertAlign w:val="subscript"/>
              </w:rPr>
            </w:pP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+ 3NaOH </w:t>
            </w:r>
            <w:r w:rsidRPr="0026462F">
              <w:rPr>
                <w:position w:val="-6"/>
              </w:rPr>
              <w:object w:dxaOrig="680" w:dyaOrig="360" w14:anchorId="1264215E">
                <v:shape id="_x0000_i1083" type="#_x0000_t75" style="width:34.25pt;height:18pt" o:ole="">
                  <v:imagedata r:id="rId169" o:title=""/>
                </v:shape>
                <o:OLEObject Type="Embed" ProgID="Equation.DSMT4" ShapeID="_x0000_i1083" DrawAspect="Content" ObjectID="_1691343878" r:id="rId170"/>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33</w:t>
            </w:r>
            <w:r w:rsidRPr="0026462F">
              <w:t>COONa (natri stearat)</w:t>
            </w:r>
          </w:p>
          <w:p w14:paraId="18835091" w14:textId="77777777" w:rsidR="00C415D8" w:rsidRPr="0026462F" w:rsidRDefault="00C415D8" w:rsidP="00FA3414">
            <w:pPr>
              <w:spacing w:before="120"/>
              <w:jc w:val="both"/>
            </w:pPr>
            <w:r w:rsidRPr="0026462F">
              <w:rPr>
                <w:rStyle w:val="Strong"/>
              </w:rPr>
              <w:t>3.3. Phản ứng cộng hiđro của chất béo</w:t>
            </w:r>
            <w:bookmarkStart w:id="124" w:name="ad"/>
            <w:bookmarkEnd w:id="124"/>
            <w:r w:rsidRPr="0026462F">
              <w:rPr>
                <w:rStyle w:val="Strong"/>
              </w:rPr>
              <w:t xml:space="preserve"> lỏng</w:t>
            </w:r>
            <w:r w:rsidRPr="0026462F">
              <w:t xml:space="preserve"> </w:t>
            </w:r>
          </w:p>
          <w:p w14:paraId="1D164F4C" w14:textId="77777777" w:rsidR="00C415D8" w:rsidRDefault="00C415D8" w:rsidP="00FA3414">
            <w:pPr>
              <w:spacing w:before="120"/>
              <w:jc w:val="both"/>
            </w:pPr>
            <w:r w:rsidRPr="0026462F">
              <w:rPr>
                <w:rFonts w:eastAsia="VNI-Times"/>
              </w:rPr>
              <w:t xml:space="preserve">  </w:t>
            </w: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 </w:t>
            </w:r>
            <w:r w:rsidRPr="0026462F">
              <w:rPr>
                <w:position w:val="-6"/>
              </w:rPr>
              <w:object w:dxaOrig="859" w:dyaOrig="360" w14:anchorId="2660BE3C">
                <v:shape id="_x0000_i1084" type="#_x0000_t75" style="width:42.4pt;height:18pt" o:ole="">
                  <v:imagedata r:id="rId171" o:title=""/>
                </v:shape>
                <o:OLEObject Type="Embed" ProgID="Equation.DSMT4" ShapeID="_x0000_i1084" DrawAspect="Content" ObjectID="_1691343879" r:id="rId172"/>
              </w:object>
            </w:r>
            <w:r w:rsidRPr="0026462F">
              <w:t xml:space="preserve">  </w:t>
            </w:r>
          </w:p>
          <w:p w14:paraId="00B68294" w14:textId="49FF9DE7" w:rsidR="00C415D8" w:rsidRPr="0026462F" w:rsidRDefault="00C415D8" w:rsidP="00FA3414">
            <w:pPr>
              <w:spacing w:before="120"/>
              <w:jc w:val="both"/>
            </w:pPr>
            <w:r>
              <w:t xml:space="preserve">                                      </w:t>
            </w: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w:t>
            </w:r>
          </w:p>
          <w:p w14:paraId="6C93CC0B"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25" w:name="_Toc8233579"/>
            <w:r w:rsidRPr="0026462F">
              <w:rPr>
                <w:rFonts w:ascii="Times New Roman" w:hAnsi="Times New Roman"/>
                <w:b/>
                <w:sz w:val="24"/>
                <w:u w:val="single"/>
              </w:rPr>
              <w:t>Ứng dụng</w:t>
            </w:r>
            <w:bookmarkEnd w:id="125"/>
            <w:r w:rsidRPr="0026462F">
              <w:rPr>
                <w:rFonts w:ascii="Times New Roman" w:hAnsi="Times New Roman"/>
                <w:b/>
                <w:sz w:val="24"/>
                <w:u w:val="single"/>
              </w:rPr>
              <w:t xml:space="preserve"> </w:t>
            </w:r>
          </w:p>
          <w:p w14:paraId="75E8B534" w14:textId="1636EEAE" w:rsidR="00C415D8" w:rsidRPr="0026462F" w:rsidRDefault="00C415D8"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1624BE" w14:textId="77777777" w:rsidR="00C415D8" w:rsidRPr="000A6A3D" w:rsidRDefault="00C415D8" w:rsidP="00627B1D">
            <w:pPr>
              <w:jc w:val="both"/>
              <w:rPr>
                <w:lang w:val="nb-NO"/>
              </w:rPr>
            </w:pPr>
          </w:p>
          <w:p w14:paraId="548C321D" w14:textId="77777777" w:rsidR="00C415D8" w:rsidRPr="000A6A3D" w:rsidRDefault="00C415D8" w:rsidP="00627B1D">
            <w:pPr>
              <w:jc w:val="both"/>
              <w:rPr>
                <w:lang w:val="nb-NO"/>
              </w:rPr>
            </w:pPr>
          </w:p>
          <w:p w14:paraId="216B5901" w14:textId="77777777" w:rsidR="00C415D8" w:rsidRPr="000A6A3D" w:rsidRDefault="00C415D8" w:rsidP="00627B1D">
            <w:pPr>
              <w:jc w:val="both"/>
              <w:rPr>
                <w:lang w:val="nb-NO"/>
              </w:rPr>
            </w:pPr>
          </w:p>
          <w:p w14:paraId="3F92572B" w14:textId="7BE6ABD4" w:rsidR="00C415D8" w:rsidRPr="000A6A3D" w:rsidRDefault="00C415D8" w:rsidP="00627B1D">
            <w:pPr>
              <w:jc w:val="both"/>
              <w:rPr>
                <w:lang w:val="nb-NO"/>
              </w:rPr>
            </w:pPr>
            <w:r>
              <w:rPr>
                <w:lang w:val="nb-NO"/>
              </w:rPr>
              <w:t xml:space="preserve"> </w:t>
            </w:r>
            <w:r w:rsidRPr="000A6A3D">
              <w:rPr>
                <w:lang w:val="nb-NO"/>
              </w:rPr>
              <w:t xml:space="preserve">GV </w:t>
            </w:r>
            <w:r>
              <w:rPr>
                <w:lang w:val="nb-NO"/>
              </w:rPr>
              <w:t xml:space="preserve">giới thiệu khái niệm, công thức </w:t>
            </w:r>
            <w:r w:rsidR="005C3B82">
              <w:rPr>
                <w:lang w:val="nb-NO"/>
              </w:rPr>
              <w:t xml:space="preserve">cấu tạo </w:t>
            </w:r>
            <w:r>
              <w:rPr>
                <w:lang w:val="nb-NO"/>
              </w:rPr>
              <w:t xml:space="preserve">chung và </w:t>
            </w:r>
            <w:r w:rsidR="005C3B82">
              <w:rPr>
                <w:lang w:val="nb-NO"/>
              </w:rPr>
              <w:t>tên</w:t>
            </w:r>
            <w:r>
              <w:rPr>
                <w:lang w:val="nb-NO"/>
              </w:rPr>
              <w:t xml:space="preserve"> gọi </w:t>
            </w:r>
            <w:r w:rsidR="005C3B82">
              <w:rPr>
                <w:lang w:val="nb-NO"/>
              </w:rPr>
              <w:t xml:space="preserve">một số axit béo thường gặp </w:t>
            </w:r>
            <w:r>
              <w:rPr>
                <w:lang w:val="nb-NO"/>
              </w:rPr>
              <w:t xml:space="preserve"> .</w:t>
            </w:r>
          </w:p>
          <w:p w14:paraId="6C26F059" w14:textId="77777777" w:rsidR="00C415D8" w:rsidRPr="000A6A3D" w:rsidRDefault="00C415D8" w:rsidP="00627B1D">
            <w:pPr>
              <w:jc w:val="both"/>
              <w:rPr>
                <w:lang w:val="de-DE"/>
              </w:rPr>
            </w:pPr>
          </w:p>
          <w:p w14:paraId="2CDF7D78" w14:textId="77777777" w:rsidR="00C415D8" w:rsidRDefault="00C415D8" w:rsidP="00627B1D">
            <w:pPr>
              <w:jc w:val="both"/>
              <w:rPr>
                <w:lang w:val="de-DE"/>
              </w:rPr>
            </w:pPr>
          </w:p>
          <w:p w14:paraId="14DD373E" w14:textId="77777777" w:rsidR="00C415D8" w:rsidRDefault="00C415D8" w:rsidP="00627B1D">
            <w:pPr>
              <w:jc w:val="both"/>
              <w:rPr>
                <w:lang w:val="de-DE"/>
              </w:rPr>
            </w:pPr>
          </w:p>
          <w:p w14:paraId="059D066A" w14:textId="77777777" w:rsidR="00C415D8" w:rsidRDefault="00C415D8" w:rsidP="00627B1D">
            <w:pPr>
              <w:jc w:val="both"/>
              <w:rPr>
                <w:lang w:val="de-DE"/>
              </w:rPr>
            </w:pPr>
          </w:p>
          <w:p w14:paraId="2EF9B4E5" w14:textId="6EAEC47B" w:rsidR="00C415D8" w:rsidRDefault="00C415D8" w:rsidP="00627B1D">
            <w:pPr>
              <w:jc w:val="both"/>
              <w:rPr>
                <w:lang w:val="de-DE"/>
              </w:rPr>
            </w:pPr>
            <w:r>
              <w:rPr>
                <w:lang w:val="de-DE"/>
              </w:rPr>
              <w:t>GV nêu câu hỏi</w:t>
            </w:r>
            <w:r w:rsidR="005C3B82">
              <w:rPr>
                <w:lang w:val="de-DE"/>
              </w:rPr>
              <w:t xml:space="preserve"> về các trạng thái của lipit.</w:t>
            </w:r>
          </w:p>
          <w:p w14:paraId="3C9D83A4" w14:textId="77777777" w:rsidR="00C415D8" w:rsidRDefault="00C415D8" w:rsidP="00627B1D">
            <w:pPr>
              <w:jc w:val="both"/>
              <w:rPr>
                <w:lang w:val="de-DE"/>
              </w:rPr>
            </w:pPr>
          </w:p>
          <w:p w14:paraId="01D00B3D" w14:textId="77777777" w:rsidR="00C415D8" w:rsidRDefault="00C415D8" w:rsidP="00627B1D">
            <w:pPr>
              <w:ind w:right="51"/>
              <w:jc w:val="both"/>
              <w:rPr>
                <w:lang w:val="nb-NO"/>
              </w:rPr>
            </w:pPr>
          </w:p>
          <w:p w14:paraId="254BE2C7" w14:textId="7CA2F000" w:rsidR="00C415D8" w:rsidRDefault="005C3B82" w:rsidP="00627B1D">
            <w:pPr>
              <w:ind w:right="51"/>
              <w:jc w:val="both"/>
              <w:rPr>
                <w:lang w:val="nb-NO"/>
              </w:rPr>
            </w:pPr>
            <w:r>
              <w:rPr>
                <w:lang w:val="nb-NO"/>
              </w:rPr>
              <w:t>GV bổ sung.</w:t>
            </w:r>
          </w:p>
          <w:p w14:paraId="41B4A2BC" w14:textId="77777777" w:rsidR="005C3B82" w:rsidRDefault="005C3B82" w:rsidP="00627B1D">
            <w:pPr>
              <w:ind w:right="51"/>
              <w:jc w:val="both"/>
              <w:rPr>
                <w:lang w:val="nb-NO"/>
              </w:rPr>
            </w:pPr>
          </w:p>
          <w:p w14:paraId="49D3F078" w14:textId="77777777" w:rsidR="005C3B82" w:rsidRDefault="005C3B82" w:rsidP="00627B1D">
            <w:pPr>
              <w:ind w:right="51"/>
              <w:jc w:val="both"/>
              <w:rPr>
                <w:lang w:val="nb-NO"/>
              </w:rPr>
            </w:pPr>
          </w:p>
          <w:p w14:paraId="62BD1431" w14:textId="77777777" w:rsidR="005C3B82" w:rsidRDefault="005C3B82" w:rsidP="00627B1D">
            <w:pPr>
              <w:ind w:right="51"/>
              <w:jc w:val="both"/>
              <w:rPr>
                <w:lang w:val="nb-NO"/>
              </w:rPr>
            </w:pPr>
          </w:p>
          <w:p w14:paraId="0ABC8B86" w14:textId="77777777" w:rsidR="005C3B82" w:rsidRDefault="005C3B82" w:rsidP="00627B1D">
            <w:pPr>
              <w:ind w:right="51"/>
              <w:jc w:val="both"/>
              <w:rPr>
                <w:lang w:val="nb-NO"/>
              </w:rPr>
            </w:pPr>
          </w:p>
          <w:p w14:paraId="7E41407C" w14:textId="77777777" w:rsidR="005C3B82" w:rsidRDefault="005C3B82" w:rsidP="00627B1D">
            <w:pPr>
              <w:ind w:right="51"/>
              <w:jc w:val="both"/>
              <w:rPr>
                <w:lang w:val="nb-NO"/>
              </w:rPr>
            </w:pPr>
          </w:p>
          <w:p w14:paraId="6B47A7F0" w14:textId="03A7B105" w:rsidR="00C415D8" w:rsidRPr="000A6A3D" w:rsidRDefault="00C415D8" w:rsidP="00627B1D">
            <w:pPr>
              <w:ind w:right="51"/>
              <w:jc w:val="both"/>
              <w:rPr>
                <w:lang w:val="nb-NO"/>
              </w:rPr>
            </w:pPr>
            <w:r>
              <w:rPr>
                <w:lang w:val="nb-NO"/>
              </w:rPr>
              <w:t>GV hướng dẫn cách viết phương trình phản ứng thủy phân, lưu ý điều kiện phản ứng</w:t>
            </w:r>
            <w:r w:rsidR="002E26E3">
              <w:rPr>
                <w:lang w:val="nb-NO"/>
              </w:rPr>
              <w:t>; phản ứng xà phòng hóa; phản ứng cộng hidro.</w:t>
            </w:r>
          </w:p>
          <w:p w14:paraId="37028325" w14:textId="77777777" w:rsidR="00C415D8" w:rsidRPr="000A6A3D" w:rsidRDefault="00C415D8" w:rsidP="00627B1D">
            <w:pPr>
              <w:jc w:val="both"/>
              <w:rPr>
                <w:lang w:val="nb-NO"/>
              </w:rPr>
            </w:pPr>
          </w:p>
          <w:p w14:paraId="766DFE13" w14:textId="77777777" w:rsidR="00C415D8" w:rsidRPr="000A6A3D" w:rsidRDefault="00C415D8" w:rsidP="00627B1D">
            <w:pPr>
              <w:jc w:val="both"/>
              <w:rPr>
                <w:lang w:val="nb-NO"/>
              </w:rPr>
            </w:pPr>
          </w:p>
          <w:p w14:paraId="74B924B9" w14:textId="77777777" w:rsidR="00C415D8" w:rsidRDefault="00C415D8" w:rsidP="00627B1D">
            <w:pPr>
              <w:jc w:val="both"/>
              <w:rPr>
                <w:lang w:val="de-DE"/>
              </w:rPr>
            </w:pPr>
          </w:p>
          <w:p w14:paraId="7DC2B6ED" w14:textId="77777777" w:rsidR="00C415D8" w:rsidRDefault="00C415D8" w:rsidP="00627B1D">
            <w:pPr>
              <w:jc w:val="both"/>
              <w:rPr>
                <w:lang w:val="de-DE"/>
              </w:rPr>
            </w:pPr>
          </w:p>
          <w:p w14:paraId="31F0ADB1" w14:textId="77777777" w:rsidR="00C415D8" w:rsidRDefault="00C415D8" w:rsidP="00627B1D">
            <w:pPr>
              <w:jc w:val="both"/>
              <w:rPr>
                <w:lang w:val="de-DE"/>
              </w:rPr>
            </w:pPr>
          </w:p>
          <w:p w14:paraId="7944220F" w14:textId="77777777" w:rsidR="00C415D8" w:rsidRDefault="00C415D8" w:rsidP="00627B1D">
            <w:pPr>
              <w:jc w:val="both"/>
              <w:rPr>
                <w:lang w:val="de-DE"/>
              </w:rPr>
            </w:pPr>
          </w:p>
          <w:p w14:paraId="22121AA5" w14:textId="77777777" w:rsidR="00C415D8" w:rsidRDefault="00C415D8" w:rsidP="00627B1D">
            <w:pPr>
              <w:jc w:val="both"/>
              <w:rPr>
                <w:lang w:val="de-DE"/>
              </w:rPr>
            </w:pPr>
          </w:p>
          <w:p w14:paraId="2B94F2C0" w14:textId="77777777" w:rsidR="00C415D8" w:rsidRDefault="00C415D8" w:rsidP="00627B1D">
            <w:pPr>
              <w:jc w:val="both"/>
              <w:rPr>
                <w:lang w:val="de-DE"/>
              </w:rPr>
            </w:pPr>
          </w:p>
          <w:p w14:paraId="0C317C2E" w14:textId="77777777" w:rsidR="00C415D8" w:rsidRDefault="00C415D8" w:rsidP="00627B1D">
            <w:pPr>
              <w:jc w:val="both"/>
              <w:rPr>
                <w:lang w:val="de-DE"/>
              </w:rPr>
            </w:pPr>
          </w:p>
          <w:p w14:paraId="4E3D7804" w14:textId="77777777" w:rsidR="00497EAF" w:rsidRDefault="00497EAF" w:rsidP="00627B1D">
            <w:pPr>
              <w:jc w:val="both"/>
              <w:rPr>
                <w:lang w:val="de-DE"/>
              </w:rPr>
            </w:pPr>
          </w:p>
          <w:p w14:paraId="7E36A2F3" w14:textId="6175AEAD" w:rsidR="00C415D8" w:rsidRPr="00471706" w:rsidRDefault="00C415D8" w:rsidP="00627B1D">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BB0500" w14:textId="77777777" w:rsidR="00C415D8" w:rsidRPr="000A6A3D" w:rsidRDefault="00C415D8" w:rsidP="00627B1D">
            <w:pPr>
              <w:jc w:val="both"/>
              <w:rPr>
                <w:lang w:val="nb-NO"/>
              </w:rPr>
            </w:pPr>
          </w:p>
          <w:p w14:paraId="73BBCF40" w14:textId="77777777" w:rsidR="00C415D8" w:rsidRPr="000A6A3D" w:rsidRDefault="00C415D8" w:rsidP="00627B1D">
            <w:pPr>
              <w:jc w:val="both"/>
              <w:rPr>
                <w:lang w:val="nb-NO"/>
              </w:rPr>
            </w:pPr>
          </w:p>
          <w:p w14:paraId="070ACD01" w14:textId="77777777" w:rsidR="00C415D8" w:rsidRPr="000A6A3D" w:rsidRDefault="00C415D8" w:rsidP="00627B1D">
            <w:pPr>
              <w:jc w:val="both"/>
              <w:rPr>
                <w:lang w:val="nb-NO"/>
              </w:rPr>
            </w:pPr>
          </w:p>
          <w:p w14:paraId="1392E0A7" w14:textId="3E12B4CC" w:rsidR="00C415D8" w:rsidRDefault="00C415D8" w:rsidP="00627B1D">
            <w:pPr>
              <w:jc w:val="both"/>
              <w:rPr>
                <w:lang w:val="nb-NO"/>
              </w:rPr>
            </w:pPr>
            <w:r>
              <w:rPr>
                <w:lang w:val="nb-NO"/>
              </w:rPr>
              <w:t>HS theo dõi, ghi bài</w:t>
            </w:r>
            <w:r w:rsidR="005C3B82">
              <w:rPr>
                <w:lang w:val="nb-NO"/>
              </w:rPr>
              <w:t>.</w:t>
            </w:r>
          </w:p>
          <w:p w14:paraId="04C12E27" w14:textId="77777777" w:rsidR="00C415D8" w:rsidRDefault="00C415D8" w:rsidP="00627B1D">
            <w:pPr>
              <w:jc w:val="both"/>
              <w:rPr>
                <w:lang w:val="nb-NO"/>
              </w:rPr>
            </w:pPr>
          </w:p>
          <w:p w14:paraId="02144C96" w14:textId="77777777" w:rsidR="00C415D8" w:rsidRDefault="00C415D8" w:rsidP="00627B1D">
            <w:pPr>
              <w:jc w:val="both"/>
              <w:rPr>
                <w:lang w:val="nb-NO"/>
              </w:rPr>
            </w:pPr>
          </w:p>
          <w:p w14:paraId="5FCAD5BB" w14:textId="77777777" w:rsidR="00C415D8" w:rsidRDefault="00C415D8" w:rsidP="00627B1D">
            <w:pPr>
              <w:jc w:val="both"/>
              <w:rPr>
                <w:lang w:val="nb-NO"/>
              </w:rPr>
            </w:pPr>
          </w:p>
          <w:p w14:paraId="03764C78" w14:textId="77777777" w:rsidR="00C415D8" w:rsidRDefault="00C415D8" w:rsidP="00627B1D">
            <w:pPr>
              <w:jc w:val="both"/>
              <w:rPr>
                <w:lang w:val="nb-NO"/>
              </w:rPr>
            </w:pPr>
          </w:p>
          <w:p w14:paraId="6C60406D" w14:textId="77777777" w:rsidR="00C415D8" w:rsidRDefault="00C415D8" w:rsidP="00627B1D">
            <w:pPr>
              <w:jc w:val="both"/>
              <w:rPr>
                <w:lang w:val="nb-NO"/>
              </w:rPr>
            </w:pPr>
          </w:p>
          <w:p w14:paraId="43949593" w14:textId="77777777" w:rsidR="00C415D8" w:rsidRDefault="00C415D8" w:rsidP="00627B1D">
            <w:pPr>
              <w:jc w:val="both"/>
              <w:rPr>
                <w:lang w:val="nb-NO"/>
              </w:rPr>
            </w:pPr>
          </w:p>
          <w:p w14:paraId="363B0B89" w14:textId="77777777" w:rsidR="00C415D8" w:rsidRDefault="00C415D8" w:rsidP="00627B1D">
            <w:pPr>
              <w:jc w:val="both"/>
              <w:rPr>
                <w:lang w:val="nb-NO"/>
              </w:rPr>
            </w:pPr>
          </w:p>
          <w:p w14:paraId="59258FF4" w14:textId="79884A9A" w:rsidR="00C415D8" w:rsidRDefault="00C415D8" w:rsidP="00627B1D">
            <w:pPr>
              <w:jc w:val="both"/>
              <w:rPr>
                <w:lang w:val="nb-NO"/>
              </w:rPr>
            </w:pPr>
            <w:r>
              <w:rPr>
                <w:lang w:val="nb-NO"/>
              </w:rPr>
              <w:t xml:space="preserve">HS </w:t>
            </w:r>
            <w:r w:rsidR="005C3B82">
              <w:rPr>
                <w:lang w:val="nb-NO"/>
              </w:rPr>
              <w:t xml:space="preserve">tham khảo giáo trình </w:t>
            </w:r>
            <w:r>
              <w:rPr>
                <w:lang w:val="nb-NO"/>
              </w:rPr>
              <w:t xml:space="preserve">trả </w:t>
            </w:r>
            <w:r w:rsidR="005C3B82">
              <w:rPr>
                <w:lang w:val="nb-NO"/>
              </w:rPr>
              <w:t>lời</w:t>
            </w:r>
            <w:r>
              <w:rPr>
                <w:lang w:val="nb-NO"/>
              </w:rPr>
              <w:t>.</w:t>
            </w:r>
          </w:p>
          <w:p w14:paraId="11106713" w14:textId="77777777" w:rsidR="00C415D8" w:rsidRDefault="00C415D8" w:rsidP="00627B1D">
            <w:pPr>
              <w:jc w:val="both"/>
              <w:rPr>
                <w:lang w:val="nb-NO"/>
              </w:rPr>
            </w:pPr>
          </w:p>
          <w:p w14:paraId="3D4EF8CD" w14:textId="77777777" w:rsidR="00C415D8" w:rsidRDefault="00C415D8" w:rsidP="00627B1D">
            <w:pPr>
              <w:jc w:val="both"/>
              <w:rPr>
                <w:lang w:val="nb-NO"/>
              </w:rPr>
            </w:pPr>
          </w:p>
          <w:p w14:paraId="19ABB375" w14:textId="77777777" w:rsidR="00C415D8" w:rsidRDefault="00C415D8" w:rsidP="00627B1D">
            <w:pPr>
              <w:jc w:val="both"/>
              <w:rPr>
                <w:lang w:val="nb-NO"/>
              </w:rPr>
            </w:pPr>
          </w:p>
          <w:p w14:paraId="6B1040F4" w14:textId="704E879C" w:rsidR="00C415D8" w:rsidRPr="000A6A3D" w:rsidRDefault="00C415D8" w:rsidP="00627B1D">
            <w:pPr>
              <w:jc w:val="both"/>
              <w:rPr>
                <w:lang w:val="nb-NO"/>
              </w:rPr>
            </w:pPr>
            <w:r w:rsidRPr="000A6A3D">
              <w:rPr>
                <w:lang w:val="nb-NO"/>
              </w:rPr>
              <w:t>HS theo dõi, ghi bà</w:t>
            </w:r>
            <w:r w:rsidR="002E26E3">
              <w:rPr>
                <w:lang w:val="nb-NO"/>
              </w:rPr>
              <w:t>i.</w:t>
            </w:r>
          </w:p>
          <w:p w14:paraId="78ABF106" w14:textId="77777777" w:rsidR="002E26E3" w:rsidRDefault="002E26E3" w:rsidP="00627B1D">
            <w:pPr>
              <w:jc w:val="both"/>
              <w:rPr>
                <w:lang w:val="nb-NO"/>
              </w:rPr>
            </w:pPr>
          </w:p>
          <w:p w14:paraId="774A58DB" w14:textId="77777777" w:rsidR="002E26E3" w:rsidRDefault="002E26E3" w:rsidP="00627B1D">
            <w:pPr>
              <w:jc w:val="both"/>
              <w:rPr>
                <w:lang w:val="nb-NO"/>
              </w:rPr>
            </w:pPr>
          </w:p>
          <w:p w14:paraId="7A3FB620" w14:textId="77777777" w:rsidR="002E26E3" w:rsidRDefault="002E26E3" w:rsidP="00627B1D">
            <w:pPr>
              <w:jc w:val="both"/>
              <w:rPr>
                <w:lang w:val="nb-NO"/>
              </w:rPr>
            </w:pPr>
          </w:p>
          <w:p w14:paraId="793AF178" w14:textId="77777777" w:rsidR="002E26E3" w:rsidRDefault="002E26E3" w:rsidP="00627B1D">
            <w:pPr>
              <w:jc w:val="both"/>
              <w:rPr>
                <w:lang w:val="nb-NO"/>
              </w:rPr>
            </w:pPr>
          </w:p>
          <w:p w14:paraId="6998CC58" w14:textId="3A520C3A" w:rsidR="00C415D8" w:rsidRDefault="002E26E3" w:rsidP="00627B1D">
            <w:pPr>
              <w:jc w:val="both"/>
              <w:rPr>
                <w:lang w:val="nb-NO"/>
              </w:rPr>
            </w:pPr>
            <w:r w:rsidRPr="000A6A3D">
              <w:rPr>
                <w:lang w:val="nb-NO"/>
              </w:rPr>
              <w:t>HS theo dõi, ghi bà</w:t>
            </w:r>
            <w:r>
              <w:rPr>
                <w:lang w:val="nb-NO"/>
              </w:rPr>
              <w:t>i.</w:t>
            </w:r>
          </w:p>
          <w:p w14:paraId="533EBAB6" w14:textId="77777777" w:rsidR="002E26E3" w:rsidRPr="000A6A3D" w:rsidRDefault="002E26E3" w:rsidP="00627B1D">
            <w:pPr>
              <w:jc w:val="both"/>
              <w:rPr>
                <w:lang w:val="nb-NO"/>
              </w:rPr>
            </w:pPr>
          </w:p>
          <w:p w14:paraId="25E447FA" w14:textId="77777777" w:rsidR="00C415D8" w:rsidRPr="000A6A3D" w:rsidRDefault="00C415D8" w:rsidP="00627B1D">
            <w:pPr>
              <w:jc w:val="both"/>
              <w:rPr>
                <w:lang w:val="nb-NO"/>
              </w:rPr>
            </w:pPr>
            <w:r>
              <w:rPr>
                <w:lang w:val="nb-NO"/>
              </w:rPr>
              <w:t>HS làm bài luyện tập.</w:t>
            </w:r>
          </w:p>
          <w:p w14:paraId="41AA0CE6" w14:textId="77777777" w:rsidR="00C415D8" w:rsidRPr="000A6A3D" w:rsidRDefault="00C415D8" w:rsidP="00627B1D">
            <w:pPr>
              <w:jc w:val="both"/>
              <w:rPr>
                <w:lang w:val="nb-NO"/>
              </w:rPr>
            </w:pPr>
          </w:p>
          <w:p w14:paraId="33BDAD8B" w14:textId="77777777" w:rsidR="00C415D8" w:rsidRPr="000A6A3D" w:rsidRDefault="00C415D8" w:rsidP="00627B1D">
            <w:pPr>
              <w:jc w:val="both"/>
              <w:rPr>
                <w:lang w:val="nb-NO"/>
              </w:rPr>
            </w:pPr>
          </w:p>
          <w:p w14:paraId="0EB78D1C" w14:textId="77777777" w:rsidR="00C415D8" w:rsidRPr="000A6A3D" w:rsidRDefault="00C415D8" w:rsidP="00627B1D">
            <w:pPr>
              <w:jc w:val="both"/>
              <w:rPr>
                <w:lang w:val="nb-NO"/>
              </w:rPr>
            </w:pPr>
          </w:p>
          <w:p w14:paraId="32AD15F5" w14:textId="77777777" w:rsidR="00C415D8" w:rsidRPr="000A6A3D" w:rsidRDefault="00C415D8" w:rsidP="00627B1D">
            <w:pPr>
              <w:jc w:val="both"/>
              <w:rPr>
                <w:lang w:val="nb-NO"/>
              </w:rPr>
            </w:pPr>
          </w:p>
          <w:p w14:paraId="353026FB" w14:textId="77777777" w:rsidR="00C415D8" w:rsidRDefault="00C415D8" w:rsidP="00627B1D">
            <w:pPr>
              <w:jc w:val="both"/>
              <w:rPr>
                <w:lang w:val="nb-NO"/>
              </w:rPr>
            </w:pPr>
          </w:p>
          <w:p w14:paraId="13542FE5" w14:textId="77777777" w:rsidR="00C415D8" w:rsidRPr="000A6A3D" w:rsidRDefault="00C415D8" w:rsidP="00627B1D">
            <w:pPr>
              <w:jc w:val="both"/>
              <w:rPr>
                <w:lang w:val="nb-NO"/>
              </w:rPr>
            </w:pPr>
          </w:p>
          <w:p w14:paraId="13081A37" w14:textId="77777777" w:rsidR="00C415D8" w:rsidRDefault="00C415D8" w:rsidP="00627B1D">
            <w:pPr>
              <w:jc w:val="both"/>
              <w:rPr>
                <w:lang w:val="nb-NO"/>
              </w:rPr>
            </w:pPr>
          </w:p>
          <w:p w14:paraId="38E25A8A" w14:textId="77777777" w:rsidR="00C415D8" w:rsidRDefault="00C415D8" w:rsidP="00627B1D">
            <w:pPr>
              <w:jc w:val="both"/>
              <w:rPr>
                <w:lang w:val="nb-NO"/>
              </w:rPr>
            </w:pPr>
          </w:p>
          <w:p w14:paraId="5EB84090" w14:textId="77777777" w:rsidR="00C415D8" w:rsidRDefault="00C415D8" w:rsidP="00627B1D">
            <w:pPr>
              <w:jc w:val="both"/>
              <w:rPr>
                <w:lang w:val="nb-NO"/>
              </w:rPr>
            </w:pPr>
          </w:p>
          <w:p w14:paraId="5D91CBBF" w14:textId="77777777" w:rsidR="00C415D8" w:rsidRDefault="00C415D8" w:rsidP="00627B1D">
            <w:pPr>
              <w:jc w:val="both"/>
              <w:rPr>
                <w:lang w:val="nb-NO"/>
              </w:rPr>
            </w:pPr>
          </w:p>
          <w:p w14:paraId="27321B1B" w14:textId="77777777" w:rsidR="00497EAF" w:rsidRDefault="00497EAF" w:rsidP="00627B1D">
            <w:pPr>
              <w:jc w:val="both"/>
              <w:rPr>
                <w:lang w:val="nb-NO"/>
              </w:rPr>
            </w:pPr>
          </w:p>
          <w:p w14:paraId="3D424CC2" w14:textId="77777777" w:rsidR="00C415D8" w:rsidRDefault="00C415D8" w:rsidP="00627B1D">
            <w:pPr>
              <w:jc w:val="both"/>
              <w:rPr>
                <w:lang w:val="nb-NO"/>
              </w:rPr>
            </w:pPr>
          </w:p>
          <w:p w14:paraId="534E648C" w14:textId="3387774F" w:rsidR="00C415D8" w:rsidRPr="00471706" w:rsidRDefault="00C415D8" w:rsidP="00627B1D">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C415D8" w:rsidRPr="000A6A3D" w:rsidRDefault="00C415D8" w:rsidP="000A6A3D">
            <w:pPr>
              <w:rPr>
                <w:lang w:val="nb-NO"/>
              </w:rPr>
            </w:pPr>
          </w:p>
          <w:p w14:paraId="3A269D52" w14:textId="77777777" w:rsidR="00CC2352" w:rsidRDefault="00CC2352" w:rsidP="000A6A3D">
            <w:pPr>
              <w:jc w:val="center"/>
              <w:rPr>
                <w:lang w:val="pt-BR"/>
              </w:rPr>
            </w:pPr>
          </w:p>
          <w:p w14:paraId="766E2DF9" w14:textId="77777777" w:rsidR="00CC2352" w:rsidRDefault="00CC2352" w:rsidP="000A6A3D">
            <w:pPr>
              <w:jc w:val="center"/>
              <w:rPr>
                <w:lang w:val="pt-BR"/>
              </w:rPr>
            </w:pPr>
          </w:p>
          <w:p w14:paraId="52C92F74" w14:textId="182D89A8" w:rsidR="00C415D8" w:rsidRPr="000A6A3D" w:rsidRDefault="00CC2352" w:rsidP="000A6A3D">
            <w:pPr>
              <w:jc w:val="center"/>
              <w:rPr>
                <w:lang w:val="pt-BR"/>
              </w:rPr>
            </w:pPr>
            <w:r>
              <w:rPr>
                <w:lang w:val="pt-BR"/>
              </w:rPr>
              <w:t>25</w:t>
            </w:r>
          </w:p>
          <w:p w14:paraId="0B2E4877" w14:textId="77777777" w:rsidR="00C415D8" w:rsidRPr="000A6A3D" w:rsidRDefault="00C415D8" w:rsidP="000A6A3D">
            <w:pPr>
              <w:jc w:val="center"/>
              <w:rPr>
                <w:lang w:val="pt-BR"/>
              </w:rPr>
            </w:pPr>
            <w:r w:rsidRPr="000A6A3D">
              <w:rPr>
                <w:lang w:val="pt-BR"/>
              </w:rPr>
              <w:t>phút</w:t>
            </w:r>
          </w:p>
          <w:p w14:paraId="099EB01C" w14:textId="77777777" w:rsidR="00C415D8" w:rsidRPr="000A6A3D" w:rsidRDefault="00C415D8" w:rsidP="000A6A3D">
            <w:pPr>
              <w:jc w:val="center"/>
              <w:rPr>
                <w:lang w:val="pt-BR"/>
              </w:rPr>
            </w:pPr>
          </w:p>
          <w:p w14:paraId="27D6E276" w14:textId="77777777" w:rsidR="00C415D8" w:rsidRPr="000A6A3D" w:rsidRDefault="00C415D8" w:rsidP="000A6A3D">
            <w:pPr>
              <w:jc w:val="center"/>
              <w:rPr>
                <w:lang w:val="pt-BR"/>
              </w:rPr>
            </w:pPr>
          </w:p>
          <w:p w14:paraId="79BA9CDC" w14:textId="77777777" w:rsidR="00C415D8" w:rsidRPr="000A6A3D" w:rsidRDefault="00C415D8" w:rsidP="000A6A3D">
            <w:pPr>
              <w:jc w:val="center"/>
              <w:rPr>
                <w:lang w:val="pt-BR"/>
              </w:rPr>
            </w:pPr>
          </w:p>
          <w:p w14:paraId="07209584" w14:textId="77777777" w:rsidR="00C415D8" w:rsidRPr="000A6A3D" w:rsidRDefault="00C415D8" w:rsidP="000A6A3D">
            <w:pPr>
              <w:jc w:val="center"/>
              <w:rPr>
                <w:lang w:val="pt-BR"/>
              </w:rPr>
            </w:pPr>
          </w:p>
          <w:p w14:paraId="0814AA85" w14:textId="77777777" w:rsidR="00C415D8" w:rsidRPr="000A6A3D" w:rsidRDefault="00C415D8" w:rsidP="000A6A3D">
            <w:pPr>
              <w:jc w:val="center"/>
              <w:rPr>
                <w:lang w:val="pt-BR"/>
              </w:rPr>
            </w:pPr>
          </w:p>
          <w:p w14:paraId="1BDE6152" w14:textId="77777777" w:rsidR="00C415D8" w:rsidRPr="000A6A3D" w:rsidRDefault="00C415D8" w:rsidP="000A6A3D">
            <w:pPr>
              <w:jc w:val="center"/>
              <w:rPr>
                <w:lang w:val="pt-BR"/>
              </w:rPr>
            </w:pPr>
          </w:p>
          <w:p w14:paraId="3D4858B0" w14:textId="77777777" w:rsidR="00C415D8" w:rsidRPr="000A6A3D" w:rsidRDefault="00C415D8" w:rsidP="000A6A3D">
            <w:pPr>
              <w:jc w:val="center"/>
              <w:rPr>
                <w:lang w:val="pt-BR"/>
              </w:rPr>
            </w:pPr>
          </w:p>
          <w:p w14:paraId="1B7F1FDF" w14:textId="77777777" w:rsidR="00C415D8" w:rsidRPr="000A6A3D" w:rsidRDefault="00C415D8" w:rsidP="000A6A3D">
            <w:pPr>
              <w:jc w:val="center"/>
              <w:rPr>
                <w:lang w:val="pt-BR"/>
              </w:rPr>
            </w:pPr>
          </w:p>
          <w:p w14:paraId="76F66FDF" w14:textId="77777777" w:rsidR="00C415D8" w:rsidRPr="000A6A3D" w:rsidRDefault="00C415D8" w:rsidP="000A6A3D">
            <w:pPr>
              <w:jc w:val="center"/>
              <w:rPr>
                <w:lang w:val="pt-BR"/>
              </w:rPr>
            </w:pPr>
          </w:p>
          <w:p w14:paraId="672EB140" w14:textId="77777777" w:rsidR="00C415D8" w:rsidRPr="000A6A3D" w:rsidRDefault="00C415D8" w:rsidP="000A6A3D">
            <w:pPr>
              <w:jc w:val="center"/>
              <w:rPr>
                <w:lang w:val="pt-BR"/>
              </w:rPr>
            </w:pPr>
          </w:p>
          <w:p w14:paraId="0552CC2E" w14:textId="77777777" w:rsidR="00C415D8" w:rsidRPr="000A6A3D" w:rsidRDefault="00C415D8" w:rsidP="000A6A3D">
            <w:pPr>
              <w:jc w:val="center"/>
              <w:rPr>
                <w:lang w:val="pt-BR"/>
              </w:rPr>
            </w:pPr>
          </w:p>
          <w:p w14:paraId="546FB1B7" w14:textId="77777777" w:rsidR="00C415D8" w:rsidRPr="000A6A3D" w:rsidRDefault="00C415D8" w:rsidP="000A6A3D">
            <w:pPr>
              <w:jc w:val="center"/>
              <w:rPr>
                <w:lang w:val="pt-BR"/>
              </w:rPr>
            </w:pPr>
          </w:p>
          <w:p w14:paraId="5C018B60" w14:textId="77777777" w:rsidR="00C415D8" w:rsidRPr="000A6A3D" w:rsidRDefault="00C415D8" w:rsidP="000A6A3D">
            <w:pPr>
              <w:jc w:val="center"/>
              <w:rPr>
                <w:lang w:val="pt-BR"/>
              </w:rPr>
            </w:pPr>
          </w:p>
          <w:p w14:paraId="424CD02B" w14:textId="77777777" w:rsidR="00C415D8" w:rsidRPr="000A6A3D" w:rsidRDefault="00C415D8" w:rsidP="000A6A3D">
            <w:pPr>
              <w:jc w:val="center"/>
              <w:rPr>
                <w:lang w:val="pt-BR"/>
              </w:rPr>
            </w:pPr>
          </w:p>
          <w:p w14:paraId="17DAE9D9" w14:textId="77777777" w:rsidR="00C415D8" w:rsidRPr="000A6A3D" w:rsidRDefault="00C415D8" w:rsidP="000A6A3D">
            <w:pPr>
              <w:jc w:val="center"/>
              <w:rPr>
                <w:lang w:val="pt-BR"/>
              </w:rPr>
            </w:pPr>
          </w:p>
          <w:p w14:paraId="4449F6B5" w14:textId="77777777" w:rsidR="00C415D8" w:rsidRPr="000A6A3D" w:rsidRDefault="00C415D8" w:rsidP="000A6A3D">
            <w:pPr>
              <w:jc w:val="center"/>
              <w:rPr>
                <w:lang w:val="pt-BR"/>
              </w:rPr>
            </w:pPr>
          </w:p>
          <w:p w14:paraId="648A6587" w14:textId="77777777" w:rsidR="00C415D8" w:rsidRPr="000A6A3D" w:rsidRDefault="00C415D8" w:rsidP="000A6A3D">
            <w:pPr>
              <w:jc w:val="center"/>
              <w:rPr>
                <w:lang w:val="pt-BR"/>
              </w:rPr>
            </w:pPr>
          </w:p>
          <w:p w14:paraId="2C65DBD6" w14:textId="5E53A9B0" w:rsidR="00C415D8" w:rsidRDefault="00C415D8" w:rsidP="000A6A3D">
            <w:pPr>
              <w:jc w:val="center"/>
              <w:rPr>
                <w:lang w:val="nb-NO"/>
              </w:rPr>
            </w:pPr>
          </w:p>
          <w:p w14:paraId="2B1427AD" w14:textId="070E64CB" w:rsidR="00C415D8" w:rsidRPr="000A6A3D" w:rsidRDefault="00497EAF" w:rsidP="00C14114">
            <w:pPr>
              <w:jc w:val="center"/>
              <w:rPr>
                <w:lang w:val="pt-BR"/>
              </w:rPr>
            </w:pPr>
            <w:r>
              <w:rPr>
                <w:lang w:val="pt-BR"/>
              </w:rPr>
              <w:t>25</w:t>
            </w:r>
          </w:p>
          <w:p w14:paraId="3F42CFBF" w14:textId="77777777" w:rsidR="00C415D8" w:rsidRPr="000A6A3D" w:rsidRDefault="00C415D8" w:rsidP="00C14114">
            <w:pPr>
              <w:jc w:val="center"/>
              <w:rPr>
                <w:lang w:val="pt-BR"/>
              </w:rPr>
            </w:pPr>
            <w:r w:rsidRPr="000A6A3D">
              <w:rPr>
                <w:lang w:val="pt-BR"/>
              </w:rPr>
              <w:t>phút</w:t>
            </w:r>
          </w:p>
          <w:p w14:paraId="49A5FE0B" w14:textId="089C60BC" w:rsidR="00C415D8" w:rsidRDefault="00C415D8" w:rsidP="00C14114">
            <w:pPr>
              <w:rPr>
                <w:lang w:val="nb-NO"/>
              </w:rPr>
            </w:pPr>
          </w:p>
          <w:p w14:paraId="59AB9EBF" w14:textId="77777777" w:rsidR="00C415D8" w:rsidRPr="00C14114" w:rsidRDefault="00C415D8" w:rsidP="00C14114">
            <w:pPr>
              <w:rPr>
                <w:lang w:val="nb-NO"/>
              </w:rPr>
            </w:pPr>
          </w:p>
          <w:p w14:paraId="208F8E14" w14:textId="77777777" w:rsidR="00C415D8" w:rsidRPr="00C14114" w:rsidRDefault="00C415D8" w:rsidP="00C14114">
            <w:pPr>
              <w:rPr>
                <w:lang w:val="nb-NO"/>
              </w:rPr>
            </w:pPr>
          </w:p>
          <w:p w14:paraId="44BB3CD7" w14:textId="77777777" w:rsidR="00C415D8" w:rsidRPr="00C14114" w:rsidRDefault="00C415D8" w:rsidP="00C14114">
            <w:pPr>
              <w:rPr>
                <w:lang w:val="nb-NO"/>
              </w:rPr>
            </w:pPr>
          </w:p>
          <w:p w14:paraId="20700995" w14:textId="77777777" w:rsidR="00C415D8" w:rsidRPr="00C14114" w:rsidRDefault="00C415D8" w:rsidP="00C14114">
            <w:pPr>
              <w:rPr>
                <w:lang w:val="nb-NO"/>
              </w:rPr>
            </w:pPr>
          </w:p>
          <w:p w14:paraId="10330018" w14:textId="77777777" w:rsidR="00C415D8" w:rsidRPr="00C14114" w:rsidRDefault="00C415D8" w:rsidP="00C14114">
            <w:pPr>
              <w:rPr>
                <w:lang w:val="nb-NO"/>
              </w:rPr>
            </w:pPr>
          </w:p>
          <w:p w14:paraId="3CD3EEFF" w14:textId="77777777" w:rsidR="00C415D8" w:rsidRPr="00C14114" w:rsidRDefault="00C415D8" w:rsidP="00C14114">
            <w:pPr>
              <w:rPr>
                <w:lang w:val="nb-NO"/>
              </w:rPr>
            </w:pPr>
          </w:p>
          <w:p w14:paraId="5C58A5CB" w14:textId="77777777" w:rsidR="00C415D8" w:rsidRPr="00C14114" w:rsidRDefault="00C415D8" w:rsidP="00C14114">
            <w:pPr>
              <w:rPr>
                <w:lang w:val="nb-NO"/>
              </w:rPr>
            </w:pPr>
          </w:p>
          <w:p w14:paraId="75727F6D" w14:textId="77777777" w:rsidR="00C415D8" w:rsidRPr="00C14114" w:rsidRDefault="00C415D8" w:rsidP="00C14114">
            <w:pPr>
              <w:rPr>
                <w:lang w:val="nb-NO"/>
              </w:rPr>
            </w:pPr>
          </w:p>
          <w:p w14:paraId="4F847D5C" w14:textId="77777777" w:rsidR="00C415D8" w:rsidRPr="00C14114" w:rsidRDefault="00C415D8" w:rsidP="00C14114">
            <w:pPr>
              <w:rPr>
                <w:lang w:val="nb-NO"/>
              </w:rPr>
            </w:pPr>
          </w:p>
          <w:p w14:paraId="6A59571B" w14:textId="77777777" w:rsidR="00C415D8" w:rsidRPr="00C14114" w:rsidRDefault="00C415D8" w:rsidP="00C14114">
            <w:pPr>
              <w:rPr>
                <w:lang w:val="nb-NO"/>
              </w:rPr>
            </w:pPr>
          </w:p>
          <w:p w14:paraId="52030254" w14:textId="77777777" w:rsidR="00C415D8" w:rsidRPr="00C14114" w:rsidRDefault="00C415D8" w:rsidP="00C14114">
            <w:pPr>
              <w:rPr>
                <w:lang w:val="nb-NO"/>
              </w:rPr>
            </w:pPr>
          </w:p>
          <w:p w14:paraId="54C062D7" w14:textId="77777777" w:rsidR="00C415D8" w:rsidRPr="00C14114" w:rsidRDefault="00C415D8" w:rsidP="00C14114">
            <w:pPr>
              <w:rPr>
                <w:lang w:val="nb-NO"/>
              </w:rPr>
            </w:pPr>
          </w:p>
          <w:p w14:paraId="5E4EDFA2" w14:textId="77777777" w:rsidR="00C415D8" w:rsidRPr="00C14114" w:rsidRDefault="00C415D8" w:rsidP="00C14114">
            <w:pPr>
              <w:rPr>
                <w:lang w:val="nb-NO"/>
              </w:rPr>
            </w:pPr>
          </w:p>
          <w:p w14:paraId="7237CC82" w14:textId="12E63A2C" w:rsidR="00C415D8" w:rsidRDefault="00C415D8" w:rsidP="00C14114">
            <w:pPr>
              <w:rPr>
                <w:lang w:val="nb-NO"/>
              </w:rPr>
            </w:pPr>
          </w:p>
          <w:p w14:paraId="14DF32E4" w14:textId="77777777" w:rsidR="00C415D8" w:rsidRPr="00C14114" w:rsidRDefault="00C415D8" w:rsidP="00497EAF">
            <w:pPr>
              <w:jc w:val="center"/>
              <w:rPr>
                <w:lang w:val="nb-NO"/>
              </w:rPr>
            </w:pPr>
          </w:p>
        </w:tc>
      </w:tr>
      <w:tr w:rsidR="00C415D8"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288DA88E" w:rsidR="00C415D8" w:rsidRPr="000A6A3D" w:rsidRDefault="00C415D8"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4954BC" w14:textId="77777777" w:rsidR="00C415D8" w:rsidRPr="000A6A3D" w:rsidRDefault="00C415D8" w:rsidP="0015254A">
            <w:pPr>
              <w:rPr>
                <w:b/>
                <w:bCs/>
                <w:u w:val="single"/>
                <w:lang w:val="nb-NO"/>
              </w:rPr>
            </w:pPr>
            <w:r w:rsidRPr="000A6A3D">
              <w:rPr>
                <w:b/>
                <w:bCs/>
                <w:u w:val="single"/>
                <w:lang w:val="nb-NO"/>
              </w:rPr>
              <w:t>Củng cố kiến thức và kết thúc bài</w:t>
            </w:r>
          </w:p>
          <w:p w14:paraId="054488A4" w14:textId="77777777" w:rsidR="00C415D8" w:rsidRDefault="00C415D8" w:rsidP="0015254A"/>
          <w:p w14:paraId="313AB4F9" w14:textId="683E29D1" w:rsidR="00C415D8" w:rsidRDefault="00C415D8" w:rsidP="0015254A">
            <w:r>
              <w:t>- Phản ứng thủy phân, phản ứng xà phòng hóa, phản ứng cộng hidro của lipit.</w:t>
            </w:r>
          </w:p>
          <w:p w14:paraId="738CB2D1" w14:textId="687FD807" w:rsidR="00C415D8" w:rsidRPr="000A6A3D" w:rsidRDefault="00C415D8"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3CAB36" w14:textId="77777777" w:rsidR="00C415D8" w:rsidRDefault="00C415D8" w:rsidP="00627B1D">
            <w:pPr>
              <w:jc w:val="both"/>
              <w:rPr>
                <w:lang w:val="de-DE"/>
              </w:rPr>
            </w:pPr>
          </w:p>
          <w:p w14:paraId="74605D8C" w14:textId="77777777" w:rsidR="00C415D8" w:rsidRDefault="00C415D8" w:rsidP="00627B1D">
            <w:pPr>
              <w:jc w:val="both"/>
              <w:rPr>
                <w:lang w:val="de-DE"/>
              </w:rPr>
            </w:pPr>
            <w:r w:rsidRPr="000A6A3D">
              <w:rPr>
                <w:lang w:val="de-DE"/>
              </w:rPr>
              <w:t>Giảng viên trình bày tóm tắt nội dung bằng lời.</w:t>
            </w:r>
          </w:p>
          <w:p w14:paraId="77B4E892" w14:textId="2FF1C44A" w:rsidR="00C415D8" w:rsidRPr="000A6A3D" w:rsidRDefault="00C415D8"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86/GT.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810B48" w14:textId="77777777" w:rsidR="00C415D8" w:rsidRDefault="00C415D8" w:rsidP="00627B1D">
            <w:pPr>
              <w:jc w:val="both"/>
              <w:rPr>
                <w:lang w:val="de-DE"/>
              </w:rPr>
            </w:pPr>
          </w:p>
          <w:p w14:paraId="724B1190" w14:textId="49A76C04" w:rsidR="00C415D8" w:rsidRPr="000A6A3D" w:rsidRDefault="00C415D8"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C415D8" w:rsidRPr="000A6A3D" w:rsidRDefault="00C415D8" w:rsidP="000A6A3D">
            <w:pPr>
              <w:jc w:val="center"/>
              <w:rPr>
                <w:lang w:val="nb-NO"/>
              </w:rPr>
            </w:pPr>
          </w:p>
          <w:p w14:paraId="6CA4DF0C" w14:textId="003349EC" w:rsidR="00C415D8" w:rsidRPr="000A6A3D" w:rsidRDefault="00C415D8" w:rsidP="000A6A3D">
            <w:pPr>
              <w:jc w:val="center"/>
              <w:rPr>
                <w:lang w:val="nb-NO"/>
              </w:rPr>
            </w:pPr>
            <w:r w:rsidRPr="000A6A3D">
              <w:rPr>
                <w:lang w:val="pt-BR"/>
              </w:rPr>
              <w:t>25 phút</w:t>
            </w:r>
          </w:p>
        </w:tc>
      </w:tr>
      <w:tr w:rsidR="00C415D8"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C415D8" w:rsidRPr="000A6A3D" w:rsidRDefault="00C415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52023B" w14:textId="77777777" w:rsidR="00C415D8" w:rsidRDefault="00C415D8" w:rsidP="0015254A">
            <w:pPr>
              <w:rPr>
                <w:b/>
                <w:bCs/>
                <w:u w:val="single"/>
                <w:lang w:val="pt-BR"/>
              </w:rPr>
            </w:pPr>
            <w:r w:rsidRPr="000A6A3D">
              <w:rPr>
                <w:b/>
                <w:bCs/>
                <w:u w:val="single"/>
                <w:lang w:val="pt-BR"/>
              </w:rPr>
              <w:t>Hướng dẫn tự học</w:t>
            </w:r>
          </w:p>
          <w:p w14:paraId="1A2C56E5" w14:textId="77777777" w:rsidR="00C415D8" w:rsidRPr="000A6A3D" w:rsidRDefault="00C415D8" w:rsidP="0015254A">
            <w:pPr>
              <w:rPr>
                <w:b/>
                <w:bCs/>
                <w:u w:val="single"/>
                <w:lang w:val="pt-BR"/>
              </w:rPr>
            </w:pPr>
          </w:p>
          <w:p w14:paraId="320E5148" w14:textId="61132F3D" w:rsidR="00C415D8" w:rsidRPr="000A6A3D" w:rsidRDefault="00C415D8" w:rsidP="0015254A">
            <w:pPr>
              <w:rPr>
                <w:bCs/>
                <w:lang w:val="nb-NO"/>
              </w:rPr>
            </w:pPr>
            <w:r w:rsidRPr="000A6A3D">
              <w:rPr>
                <w:bCs/>
                <w:lang w:val="nb-NO"/>
              </w:rPr>
              <w:t xml:space="preserve">- Bài tập </w:t>
            </w:r>
            <w:r>
              <w:rPr>
                <w:bCs/>
                <w:lang w:val="nb-NO"/>
              </w:rPr>
              <w:t>4</w:t>
            </w:r>
            <w:r w:rsidRPr="000A6A3D">
              <w:rPr>
                <w:bCs/>
                <w:lang w:val="nb-NO"/>
              </w:rPr>
              <w:t xml:space="preserve"> trang</w:t>
            </w:r>
            <w:r>
              <w:rPr>
                <w:bCs/>
                <w:lang w:val="nb-NO"/>
              </w:rPr>
              <w:t xml:space="preserve"> 87</w:t>
            </w:r>
            <w:r w:rsidRPr="000A6A3D">
              <w:rPr>
                <w:bCs/>
                <w:lang w:val="nb-NO"/>
              </w:rPr>
              <w:t xml:space="preserve"> trong giáo trình. </w:t>
            </w:r>
          </w:p>
          <w:p w14:paraId="6A50F292" w14:textId="07FBA4E4" w:rsidR="00C415D8" w:rsidRPr="000A6A3D" w:rsidRDefault="00C415D8" w:rsidP="0015254A">
            <w:pPr>
              <w:rPr>
                <w:bCs/>
                <w:u w:val="single"/>
                <w:lang w:val="nb-NO"/>
              </w:rPr>
            </w:pPr>
            <w:r w:rsidRPr="000A6A3D">
              <w:rPr>
                <w:lang w:val="pt-BR"/>
              </w:rPr>
              <w:t xml:space="preserve">- Chuẩn bị </w:t>
            </w:r>
            <w:r w:rsidRPr="000A6A3D">
              <w:rPr>
                <w:bCs/>
              </w:rPr>
              <w:t xml:space="preserve">Bài </w:t>
            </w:r>
            <w:r>
              <w:rPr>
                <w:bCs/>
              </w:rPr>
              <w:t>60</w:t>
            </w:r>
            <w:r w:rsidRPr="000A6A3D">
              <w:rPr>
                <w:bCs/>
              </w:rPr>
              <w:t xml:space="preserve">. </w:t>
            </w:r>
            <w:r>
              <w:rPr>
                <w:bCs/>
              </w:rPr>
              <w:t>Khái niệm về xà phòng và chất giặt rửa tổng hợp.</w:t>
            </w:r>
          </w:p>
          <w:p w14:paraId="3E76CCD1" w14:textId="77777777" w:rsidR="00C415D8" w:rsidRPr="000A6A3D" w:rsidRDefault="00C415D8" w:rsidP="0015254A">
            <w:pPr>
              <w:rPr>
                <w:bCs/>
                <w:u w:val="single"/>
                <w:lang w:val="nb-NO"/>
              </w:rPr>
            </w:pPr>
          </w:p>
          <w:p w14:paraId="5060FA41" w14:textId="77777777" w:rsidR="00C415D8" w:rsidRPr="000A6A3D" w:rsidRDefault="00C415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48B0C5" w14:textId="77777777" w:rsidR="00C415D8" w:rsidRDefault="00C415D8" w:rsidP="00627B1D">
            <w:pPr>
              <w:jc w:val="both"/>
              <w:rPr>
                <w:lang w:val="pt-BR"/>
              </w:rPr>
            </w:pPr>
          </w:p>
          <w:p w14:paraId="336D63E9" w14:textId="77777777" w:rsidR="00C415D8" w:rsidRPr="000A6A3D" w:rsidRDefault="00C415D8"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B26BBB" w14:textId="77777777" w:rsidR="00C415D8" w:rsidRDefault="00C415D8" w:rsidP="00627B1D">
            <w:pPr>
              <w:jc w:val="both"/>
              <w:rPr>
                <w:lang w:val="pt-BR"/>
              </w:rPr>
            </w:pPr>
          </w:p>
          <w:p w14:paraId="069EA263" w14:textId="77777777" w:rsidR="00C415D8" w:rsidRPr="000A6A3D" w:rsidRDefault="00C415D8" w:rsidP="00627B1D">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C415D8" w:rsidRPr="000A6A3D" w:rsidRDefault="00C415D8" w:rsidP="000A6A3D">
            <w:pPr>
              <w:jc w:val="center"/>
              <w:rPr>
                <w:lang w:val="pt-BR"/>
              </w:rPr>
            </w:pPr>
          </w:p>
          <w:p w14:paraId="383FBBDD" w14:textId="77777777" w:rsidR="00C415D8" w:rsidRPr="000A6A3D" w:rsidRDefault="00C415D8" w:rsidP="000A6A3D">
            <w:pPr>
              <w:jc w:val="center"/>
              <w:rPr>
                <w:lang w:val="pt-BR"/>
              </w:rPr>
            </w:pPr>
            <w:r w:rsidRPr="000A6A3D">
              <w:rPr>
                <w:lang w:val="pt-BR"/>
              </w:rPr>
              <w:t>2 phút</w:t>
            </w:r>
          </w:p>
        </w:tc>
      </w:tr>
    </w:tbl>
    <w:p w14:paraId="06606E53" w14:textId="77777777" w:rsidR="00755E7D" w:rsidRPr="000A6A3D" w:rsidRDefault="00755E7D"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755E7D" w:rsidRPr="000A6A3D" w14:paraId="1EA2C341" w14:textId="77777777" w:rsidTr="00186382">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3A867B15" w:rsidR="00755E7D" w:rsidRPr="000A6A3D" w:rsidRDefault="00755E7D" w:rsidP="000A6A3D">
            <w:pPr>
              <w:jc w:val="both"/>
            </w:pPr>
            <w:r w:rsidRPr="000A6A3D">
              <w:t xml:space="preserve">1. </w:t>
            </w:r>
            <w:r w:rsidRPr="000A6A3D">
              <w:rPr>
                <w:i/>
                <w:iCs/>
              </w:rPr>
              <w:t xml:space="preserve">Giáo trình hóa học </w:t>
            </w:r>
            <w:r w:rsidR="00186382">
              <w:rPr>
                <w:i/>
                <w:iCs/>
              </w:rPr>
              <w:t>3</w:t>
            </w:r>
            <w:r w:rsidRPr="000A6A3D">
              <w:rPr>
                <w:i/>
                <w:iCs/>
              </w:rPr>
              <w:t xml:space="preserve">, </w:t>
            </w:r>
            <w:r w:rsidR="00186382">
              <w:t>Trường CĐ L</w:t>
            </w:r>
            <w:r w:rsidRPr="000A6A3D">
              <w:t xml:space="preserve">ý </w:t>
            </w:r>
            <w:r w:rsidR="00186382">
              <w:t>T</w:t>
            </w:r>
            <w:r w:rsidRPr="000A6A3D">
              <w:t xml:space="preserve">ự </w:t>
            </w:r>
            <w:r w:rsidR="00186382">
              <w:t>T</w:t>
            </w:r>
            <w:r w:rsidRPr="000A6A3D">
              <w:t>rọng Tp. HCM, năm 201</w:t>
            </w:r>
            <w:r w:rsidR="00186382">
              <w:t>9</w:t>
            </w:r>
            <w:r w:rsidRPr="000A6A3D">
              <w:t>.</w:t>
            </w:r>
          </w:p>
          <w:p w14:paraId="612D2B2E" w14:textId="4E0EE738"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Hóa học 1</w:t>
            </w:r>
            <w:r w:rsidR="00186382">
              <w:rPr>
                <w:i/>
                <w:iCs/>
              </w:rPr>
              <w:t>2</w:t>
            </w:r>
            <w:r w:rsidRPr="000A6A3D">
              <w:rPr>
                <w:i/>
                <w:iCs/>
              </w:rPr>
              <w:t xml:space="preserve">, </w:t>
            </w:r>
            <w:r w:rsidRPr="000A6A3D">
              <w:rPr>
                <w:lang w:val="vi-VN"/>
              </w:rPr>
              <w:t>NXB Giáo dục Việt Nam</w:t>
            </w:r>
            <w:r w:rsidRPr="000A6A3D">
              <w:t>, năm 2015.</w:t>
            </w:r>
          </w:p>
          <w:p w14:paraId="1CDE7E5F" w14:textId="3B634B93" w:rsidR="00755E7D" w:rsidRPr="000A6A3D" w:rsidRDefault="00755E7D" w:rsidP="0018638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86382">
              <w:t>2</w:t>
            </w:r>
            <w:r w:rsidRPr="000A6A3D">
              <w:t xml:space="preserve">, </w:t>
            </w:r>
            <w:r w:rsidRPr="000A6A3D">
              <w:rPr>
                <w:lang w:val="vi-VN"/>
              </w:rPr>
              <w:t>NXB Giáo dục Việt Nam</w:t>
            </w:r>
            <w:r w:rsidRPr="000A6A3D">
              <w:t>, năm 2015.</w:t>
            </w:r>
          </w:p>
        </w:tc>
      </w:tr>
      <w:tr w:rsidR="00755E7D" w:rsidRPr="000A6A3D" w14:paraId="779D0C43" w14:textId="77777777" w:rsidTr="001863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77777777" w:rsidR="00755E7D" w:rsidRPr="000A6A3D" w:rsidRDefault="00755E7D" w:rsidP="000A6A3D">
            <w:pPr>
              <w:jc w:val="center"/>
              <w:rPr>
                <w:b/>
                <w:bCs/>
                <w:lang w:val="pt-BR"/>
              </w:rPr>
            </w:pPr>
            <w:r w:rsidRPr="000A6A3D">
              <w:rPr>
                <w:b/>
                <w:bCs/>
                <w:lang w:val="vi-VN"/>
              </w:rPr>
              <w:t xml:space="preserve">   </w:t>
            </w:r>
            <w:r w:rsidRPr="000A6A3D">
              <w:rPr>
                <w:b/>
                <w:bCs/>
                <w:lang w:val="pt-BR"/>
              </w:rPr>
              <w:t>Nguyễn Thị Huyền Nga</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965" w:type="dxa"/>
            <w:gridSpan w:val="2"/>
            <w:shd w:val="clear" w:color="auto" w:fill="auto"/>
          </w:tcPr>
          <w:p w14:paraId="0DA4A330" w14:textId="77777777" w:rsidR="00755E7D" w:rsidRPr="000A6A3D" w:rsidRDefault="00755E7D" w:rsidP="000A6A3D">
            <w:pPr>
              <w:rPr>
                <w:lang w:val="pt-BR"/>
              </w:rPr>
            </w:pPr>
          </w:p>
          <w:p w14:paraId="76272FDF" w14:textId="77777777" w:rsidR="005565C1" w:rsidRPr="000A6A3D" w:rsidRDefault="005565C1" w:rsidP="005565C1">
            <w:pPr>
              <w:ind w:left="1420"/>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5864711A" w14:textId="77777777" w:rsidR="005565C1" w:rsidRDefault="005565C1" w:rsidP="005565C1">
            <w:pPr>
              <w:jc w:val="center"/>
              <w:rPr>
                <w:b/>
                <w:lang w:val="pt-BR"/>
              </w:rPr>
            </w:pPr>
            <w:r w:rsidRPr="000A6A3D">
              <w:rPr>
                <w:b/>
                <w:lang w:val="pt-BR"/>
              </w:rPr>
              <w:t>Giảng viên</w:t>
            </w:r>
          </w:p>
          <w:p w14:paraId="42050833" w14:textId="49D0DE31" w:rsidR="00186382" w:rsidRDefault="005565C1" w:rsidP="005565C1">
            <w:pPr>
              <w:jc w:val="center"/>
              <w:rPr>
                <w:b/>
                <w:lang w:val="pt-BR"/>
              </w:rPr>
            </w:pPr>
            <w:r>
              <w:rPr>
                <w:b/>
                <w:lang w:val="pt-BR"/>
              </w:rPr>
              <w:t>Lê Văn Bình</w:t>
            </w:r>
            <w:r>
              <w:rPr>
                <w:b/>
                <w:lang w:val="pt-BR"/>
              </w:rPr>
              <w:t xml:space="preserve"> </w:t>
            </w:r>
          </w:p>
          <w:p w14:paraId="5618755A" w14:textId="77777777" w:rsidR="00186382" w:rsidRDefault="00186382" w:rsidP="000A6A3D">
            <w:pPr>
              <w:jc w:val="center"/>
              <w:rPr>
                <w:b/>
                <w:lang w:val="pt-BR"/>
              </w:rPr>
            </w:pPr>
          </w:p>
          <w:p w14:paraId="035ADBF6" w14:textId="77777777" w:rsidR="00186382" w:rsidRDefault="00186382" w:rsidP="000A6A3D">
            <w:pPr>
              <w:jc w:val="center"/>
              <w:rPr>
                <w:b/>
                <w:lang w:val="pt-BR"/>
              </w:rPr>
            </w:pPr>
          </w:p>
          <w:p w14:paraId="4FB50CCF" w14:textId="77777777" w:rsidR="00186382" w:rsidRDefault="00186382" w:rsidP="000A6A3D">
            <w:pPr>
              <w:jc w:val="center"/>
              <w:rPr>
                <w:b/>
                <w:lang w:val="pt-BR"/>
              </w:rPr>
            </w:pPr>
          </w:p>
          <w:p w14:paraId="6FB953FD" w14:textId="77777777" w:rsidR="00186382" w:rsidRDefault="00186382" w:rsidP="000A6A3D">
            <w:pPr>
              <w:jc w:val="center"/>
              <w:rPr>
                <w:b/>
                <w:lang w:val="pt-BR"/>
              </w:rPr>
            </w:pPr>
          </w:p>
          <w:p w14:paraId="33D7F53D" w14:textId="77777777" w:rsidR="00186382" w:rsidRDefault="00186382" w:rsidP="000A6A3D">
            <w:pPr>
              <w:jc w:val="center"/>
              <w:rPr>
                <w:b/>
                <w:lang w:val="pt-BR"/>
              </w:rPr>
            </w:pPr>
          </w:p>
          <w:p w14:paraId="7EE80763" w14:textId="77777777" w:rsidR="00186382" w:rsidRDefault="00186382" w:rsidP="000A6A3D">
            <w:pPr>
              <w:jc w:val="center"/>
              <w:rPr>
                <w:b/>
                <w:lang w:val="pt-BR"/>
              </w:rPr>
            </w:pPr>
          </w:p>
          <w:p w14:paraId="26706630" w14:textId="77777777" w:rsidR="00186382" w:rsidRDefault="00186382" w:rsidP="000A6A3D">
            <w:pPr>
              <w:jc w:val="center"/>
              <w:rPr>
                <w:b/>
                <w:lang w:val="pt-BR"/>
              </w:rPr>
            </w:pPr>
          </w:p>
          <w:p w14:paraId="410D17C7" w14:textId="77777777" w:rsidR="00186382" w:rsidRDefault="00186382" w:rsidP="000A6A3D">
            <w:pPr>
              <w:jc w:val="center"/>
              <w:rPr>
                <w:b/>
                <w:lang w:val="pt-BR"/>
              </w:rPr>
            </w:pPr>
          </w:p>
          <w:p w14:paraId="42BD6A1F" w14:textId="77777777" w:rsidR="00186382" w:rsidRPr="000A6A3D" w:rsidRDefault="00186382" w:rsidP="000A6A3D">
            <w:pPr>
              <w:jc w:val="center"/>
              <w:rPr>
                <w:lang w:val="pt-BR"/>
              </w:rPr>
            </w:pP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lastRenderedPageBreak/>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2AC01FD3" w:rsidR="002F628E" w:rsidRPr="000A6A3D" w:rsidRDefault="002F628E" w:rsidP="000A6A3D">
            <w:r w:rsidRPr="000A6A3D">
              <w:t xml:space="preserve">Thời gian thực hiện: </w:t>
            </w:r>
            <w:r w:rsidR="003C3AA5">
              <w:t>1</w:t>
            </w:r>
            <w:r w:rsidRPr="000A6A3D">
              <w:t xml:space="preserve"> tiết</w:t>
            </w:r>
          </w:p>
          <w:p w14:paraId="585370AA" w14:textId="77777777" w:rsidR="003C3AA5" w:rsidRPr="000A6A3D" w:rsidRDefault="003C3AA5" w:rsidP="003C3AA5">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2E06A57B" w14:textId="243B7552" w:rsidR="002F628E" w:rsidRPr="000A6A3D" w:rsidRDefault="001E36D0" w:rsidP="000A6A3D">
            <w:r w:rsidRPr="000A6A3D">
              <w:t xml:space="preserve">Thực hiện ngày    </w:t>
            </w:r>
            <w:r>
              <w:t xml:space="preserve">   </w:t>
            </w:r>
            <w:r w:rsidR="005565C1">
              <w:t>6</w:t>
            </w:r>
            <w:r w:rsidRPr="000A6A3D">
              <w:t xml:space="preserve"> </w:t>
            </w:r>
            <w:r>
              <w:t xml:space="preserve">     </w:t>
            </w:r>
            <w:r w:rsidRPr="000A6A3D">
              <w:t xml:space="preserve">tháng     </w:t>
            </w:r>
            <w:r w:rsidR="00CB0009">
              <w:t>10</w:t>
            </w:r>
            <w:r>
              <w:t xml:space="preserve">     </w:t>
            </w:r>
            <w:r w:rsidRPr="000A6A3D">
              <w:t xml:space="preserve">năm </w:t>
            </w:r>
            <w:r w:rsidR="005565C1">
              <w:t xml:space="preserve">   </w:t>
            </w:r>
            <w:r w:rsidRPr="000A6A3D">
              <w:t>20</w:t>
            </w:r>
            <w:r w:rsidR="00CB0009">
              <w:t>21</w:t>
            </w:r>
            <w:r w:rsidRPr="000A6A3D">
              <w:t xml:space="preserve"> </w:t>
            </w:r>
            <w:r w:rsidR="002F628E" w:rsidRPr="000A6A3D">
              <w:t xml:space="preserve"> </w:t>
            </w:r>
          </w:p>
          <w:p w14:paraId="50073C38" w14:textId="77777777" w:rsidR="002F628E" w:rsidRPr="000A6A3D" w:rsidRDefault="002F628E" w:rsidP="000A6A3D"/>
        </w:tc>
      </w:tr>
    </w:tbl>
    <w:p w14:paraId="0B113D19" w14:textId="2DA1D7D4" w:rsidR="003C3AA5" w:rsidRPr="000A6A3D" w:rsidRDefault="002F628E" w:rsidP="003C3AA5">
      <w:pPr>
        <w:rPr>
          <w:bCs/>
          <w:u w:val="single"/>
          <w:lang w:val="nb-NO"/>
        </w:rPr>
      </w:pPr>
      <w:r w:rsidRPr="000A6A3D">
        <w:rPr>
          <w:lang w:val="it-IT"/>
        </w:rPr>
        <w:t xml:space="preserve">Tên bài: </w:t>
      </w:r>
      <w:r w:rsidRPr="000A6A3D">
        <w:rPr>
          <w:lang w:val="it-IT"/>
        </w:rPr>
        <w:tab/>
      </w:r>
      <w:r w:rsidRPr="000A6A3D">
        <w:rPr>
          <w:lang w:val="it-IT"/>
        </w:rPr>
        <w:tab/>
      </w:r>
      <w:r w:rsidRPr="000A6A3D">
        <w:rPr>
          <w:b/>
          <w:i/>
        </w:rPr>
        <w:t xml:space="preserve">Bài </w:t>
      </w:r>
      <w:r w:rsidR="003C3AA5">
        <w:rPr>
          <w:b/>
          <w:i/>
        </w:rPr>
        <w:t>60</w:t>
      </w:r>
      <w:r w:rsidRPr="000A6A3D">
        <w:rPr>
          <w:b/>
          <w:i/>
        </w:rPr>
        <w:t xml:space="preserve">: </w:t>
      </w:r>
      <w:r w:rsidR="00AC08BF" w:rsidRPr="00AC08BF">
        <w:rPr>
          <w:b/>
          <w:bCs/>
        </w:rPr>
        <w:t>KHÁI NIỆM VỀ XÀ PHÒNG VÀ CHẤT GIẶT RỬA TỔNG HỢP.</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1F359E44" w14:textId="74C8487D" w:rsidR="005A0EBE" w:rsidRPr="005A0EBE" w:rsidRDefault="00C8445C" w:rsidP="005A0EBE">
      <w:pPr>
        <w:tabs>
          <w:tab w:val="left" w:leader="dot" w:pos="9540"/>
        </w:tabs>
        <w:ind w:firstLine="284"/>
        <w:jc w:val="both"/>
      </w:pPr>
      <w:r>
        <w:t>Trình bày được</w:t>
      </w:r>
      <w:r w:rsidR="005A0EBE" w:rsidRPr="005A0EBE">
        <w:t xml:space="preserve"> khái niệm</w:t>
      </w:r>
      <w:r>
        <w:t xml:space="preserve"> và phương pháp sản xuất</w:t>
      </w:r>
      <w:r w:rsidR="005A0EBE" w:rsidRPr="005A0EBE">
        <w:t xml:space="preserve"> xà phòng, chất giặt rửa tổng hợp</w:t>
      </w:r>
    </w:p>
    <w:p w14:paraId="17EF3A60" w14:textId="7F3A8B01" w:rsidR="008B5712" w:rsidRPr="005A0EBE" w:rsidRDefault="008B5712" w:rsidP="00AC08BF">
      <w:pPr>
        <w:jc w:val="both"/>
        <w:rPr>
          <w:b/>
        </w:rPr>
      </w:pPr>
      <w:r w:rsidRPr="005A0EBE">
        <w:rPr>
          <w:b/>
          <w:bCs/>
        </w:rPr>
        <w:t xml:space="preserve">2. </w:t>
      </w:r>
      <w:r w:rsidR="004D3139" w:rsidRPr="005A0EBE">
        <w:rPr>
          <w:b/>
          <w:bCs/>
        </w:rPr>
        <w:t>Kỹ năng</w:t>
      </w:r>
      <w:r w:rsidRPr="005A0EBE">
        <w:rPr>
          <w:b/>
          <w:bCs/>
        </w:rPr>
        <w:t xml:space="preserve">: </w:t>
      </w:r>
    </w:p>
    <w:p w14:paraId="68FBC235" w14:textId="4291CFFB" w:rsidR="005A0EBE" w:rsidRPr="005A0EBE" w:rsidRDefault="00C8445C" w:rsidP="005A0EBE">
      <w:pPr>
        <w:tabs>
          <w:tab w:val="left" w:leader="dot" w:pos="9540"/>
        </w:tabs>
        <w:ind w:firstLine="284"/>
        <w:jc w:val="both"/>
      </w:pPr>
      <w:r>
        <w:t>Gỉai</w:t>
      </w:r>
      <w:r w:rsidR="005A0EBE">
        <w:t xml:space="preserve"> thích được </w:t>
      </w:r>
      <w:r>
        <w:t>nguyên nhân tạo nên tác dụng tẩy rửa của</w:t>
      </w:r>
      <w:r w:rsidR="005A0EBE" w:rsidRPr="005A0EBE">
        <w:t xml:space="preserve"> xà phòng và chất giặt rửa tổng hợp</w:t>
      </w:r>
      <w:r>
        <w:t>.</w:t>
      </w:r>
    </w:p>
    <w:p w14:paraId="285A50AE" w14:textId="77777777" w:rsidR="008B5712" w:rsidRPr="000A6A3D" w:rsidRDefault="008B5712" w:rsidP="00AC08BF">
      <w:pPr>
        <w:jc w:val="both"/>
        <w:rPr>
          <w:lang w:val="vi-VN"/>
        </w:rPr>
      </w:pPr>
      <w:r w:rsidRPr="000A6A3D">
        <w:rPr>
          <w:b/>
          <w:bCs/>
        </w:rPr>
        <w:t>3. Thái độ:</w:t>
      </w:r>
    </w:p>
    <w:p w14:paraId="2BD5E0BB" w14:textId="6468E00D" w:rsidR="008B5712" w:rsidRPr="000A6A3D" w:rsidRDefault="00C8445C" w:rsidP="00AC08BF">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B5712" w:rsidRPr="000A6A3D">
        <w:rPr>
          <w:color w:val="000000"/>
        </w:rPr>
        <w:t>inh có</w:t>
      </w:r>
      <w:r w:rsidR="008B5712" w:rsidRPr="000A6A3D">
        <w:rPr>
          <w:color w:val="000000"/>
          <w:lang w:val="vi-VN"/>
        </w:rPr>
        <w:t xml:space="preserve"> </w:t>
      </w:r>
      <w:r w:rsidR="008B5712" w:rsidRPr="000A6A3D">
        <w:rPr>
          <w:bCs/>
        </w:rPr>
        <w:t>lòng say mê học tập, biết vận dụng những kiến thức được học vào cuộc sống</w:t>
      </w:r>
      <w:r w:rsidR="008B5712" w:rsidRPr="000A6A3D">
        <w:rPr>
          <w:bCs/>
          <w:lang w:val="vi-VN"/>
        </w:rPr>
        <w:t>, có</w:t>
      </w:r>
      <w:r w:rsidR="008B5712" w:rsidRPr="000A6A3D">
        <w:rPr>
          <w:bCs/>
        </w:rPr>
        <w:t xml:space="preserve"> </w:t>
      </w:r>
      <w:r w:rsidR="008B5712" w:rsidRPr="000A6A3D">
        <w:rPr>
          <w:color w:val="000000"/>
        </w:rPr>
        <w:t>tư duy khoa học, logic trước các sự vật hiện tượng trong tự nhiên</w:t>
      </w:r>
      <w:r w:rsidR="008B5712" w:rsidRPr="000A6A3D">
        <w:rPr>
          <w:color w:val="000000"/>
          <w:lang w:val="vi-VN"/>
        </w:rPr>
        <w:t>,</w:t>
      </w:r>
      <w:r w:rsidR="008B5712" w:rsidRPr="000A6A3D">
        <w:rPr>
          <w:bCs/>
        </w:rPr>
        <w:t xml:space="preserve"> có ý thức bảo vệ môi trường và tài</w:t>
      </w:r>
      <w:r w:rsidR="008B5712" w:rsidRPr="000A6A3D">
        <w:rPr>
          <w:color w:val="000000"/>
        </w:rPr>
        <w:t xml:space="preserve"> </w:t>
      </w:r>
      <w:r w:rsidR="008B5712" w:rsidRPr="000A6A3D">
        <w:rPr>
          <w:bCs/>
        </w:rPr>
        <w:t xml:space="preserve">nguyên, sử dụng </w:t>
      </w:r>
      <w:r w:rsidR="00113F9F">
        <w:rPr>
          <w:bCs/>
        </w:rPr>
        <w:t>hợp lý</w:t>
      </w:r>
      <w:r w:rsidR="008B5712"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C8445C"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C8445C" w:rsidRPr="000A6A3D" w:rsidRDefault="00C8445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4BD1E77" w14:textId="77777777" w:rsidR="00C8445C" w:rsidRDefault="00C8445C" w:rsidP="0015254A">
            <w:pPr>
              <w:rPr>
                <w:b/>
                <w:bCs/>
                <w:u w:val="single"/>
                <w:lang w:val="de-DE"/>
              </w:rPr>
            </w:pPr>
            <w:r w:rsidRPr="000A6A3D">
              <w:rPr>
                <w:b/>
                <w:bCs/>
                <w:u w:val="single"/>
                <w:lang w:val="de-DE"/>
              </w:rPr>
              <w:t>Dẫn nhập</w:t>
            </w:r>
          </w:p>
          <w:p w14:paraId="484692A1" w14:textId="77777777" w:rsidR="00497EAF" w:rsidRPr="000A6A3D" w:rsidRDefault="00497EAF" w:rsidP="0015254A">
            <w:pPr>
              <w:rPr>
                <w:lang w:val="de-DE"/>
              </w:rPr>
            </w:pPr>
          </w:p>
          <w:p w14:paraId="664674A0" w14:textId="26A423D7" w:rsidR="00C8445C" w:rsidRDefault="00C8445C" w:rsidP="0015254A">
            <w:pPr>
              <w:jc w:val="both"/>
              <w:rPr>
                <w:iCs/>
                <w:lang w:val="de-DE"/>
              </w:rPr>
            </w:pPr>
            <w:r w:rsidRPr="000A6A3D">
              <w:rPr>
                <w:iCs/>
                <w:lang w:val="de-DE"/>
              </w:rPr>
              <w:t xml:space="preserve">- </w:t>
            </w:r>
            <w:r>
              <w:rPr>
                <w:iCs/>
                <w:lang w:val="de-DE"/>
              </w:rPr>
              <w:t>Kiểm tra bài cũ.</w:t>
            </w:r>
          </w:p>
          <w:p w14:paraId="4E5BD587" w14:textId="77777777" w:rsidR="00C8445C" w:rsidRDefault="00C8445C" w:rsidP="0015254A">
            <w:pPr>
              <w:jc w:val="both"/>
              <w:rPr>
                <w:iCs/>
                <w:lang w:val="de-DE"/>
              </w:rPr>
            </w:pPr>
          </w:p>
          <w:p w14:paraId="069B49B0" w14:textId="40DA53C8" w:rsidR="00C8445C" w:rsidRPr="000A6A3D" w:rsidRDefault="00C8445C" w:rsidP="001B7A8B">
            <w:pPr>
              <w:jc w:val="both"/>
              <w:rPr>
                <w:lang w:val="de-DE"/>
              </w:rPr>
            </w:pPr>
            <w:r w:rsidRPr="000A6A3D">
              <w:rPr>
                <w:iCs/>
                <w:lang w:val="de-DE"/>
              </w:rPr>
              <w:t xml:space="preserve">- Giới thiệu </w:t>
            </w:r>
            <w:r>
              <w:rPr>
                <w:iCs/>
                <w:lang w:val="de-DE"/>
              </w:rPr>
              <w:t xml:space="preserve">về </w:t>
            </w:r>
            <w:r w:rsidR="001B7A8B" w:rsidRPr="005A0EBE">
              <w:t>xà phòng, chất giặt rửa tổng hợp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80F2ED" w14:textId="77777777" w:rsidR="00C8445C" w:rsidRPr="000A6A3D" w:rsidRDefault="00C8445C" w:rsidP="00497EAF">
            <w:pPr>
              <w:jc w:val="both"/>
              <w:rPr>
                <w:lang w:val="de-DE"/>
              </w:rPr>
            </w:pPr>
          </w:p>
          <w:p w14:paraId="24F43163" w14:textId="77777777" w:rsidR="00C8445C" w:rsidRPr="000A6A3D" w:rsidRDefault="00C8445C" w:rsidP="00497EAF">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2C71FA1" w14:textId="47175AC9" w:rsidR="00C8445C" w:rsidRPr="000A6A3D" w:rsidRDefault="00C8445C" w:rsidP="00497EAF">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C8445C" w:rsidRPr="000A6A3D" w:rsidRDefault="00C8445C" w:rsidP="00497EAF">
            <w:pPr>
              <w:jc w:val="both"/>
              <w:rPr>
                <w:lang w:val="de-DE"/>
              </w:rPr>
            </w:pPr>
          </w:p>
          <w:p w14:paraId="3F725B2A" w14:textId="77777777" w:rsidR="00C8445C" w:rsidRPr="000A6A3D" w:rsidRDefault="00C8445C" w:rsidP="00497EAF">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C8445C" w:rsidRPr="000A6A3D" w:rsidRDefault="00C8445C" w:rsidP="00497EAF">
            <w:pPr>
              <w:jc w:val="both"/>
              <w:rPr>
                <w:lang w:val="nb-NO"/>
              </w:rPr>
            </w:pPr>
          </w:p>
          <w:p w14:paraId="6BAC528E" w14:textId="77777777" w:rsidR="00C8445C" w:rsidRPr="000A6A3D" w:rsidRDefault="00C8445C" w:rsidP="00497EAF">
            <w:pPr>
              <w:jc w:val="both"/>
              <w:rPr>
                <w:lang w:val="de-DE"/>
              </w:rPr>
            </w:pPr>
          </w:p>
          <w:p w14:paraId="4CE7F1A5" w14:textId="77777777" w:rsidR="00C8445C" w:rsidRPr="000A6A3D" w:rsidRDefault="00C8445C" w:rsidP="00497EAF">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C8445C" w:rsidRPr="000A6A3D" w:rsidRDefault="00C8445C" w:rsidP="000A6A3D">
            <w:pPr>
              <w:rPr>
                <w:lang w:val="de-DE"/>
              </w:rPr>
            </w:pPr>
          </w:p>
          <w:p w14:paraId="78E8F31E" w14:textId="50D51F9F" w:rsidR="00C8445C" w:rsidRPr="000A6A3D" w:rsidRDefault="00627B1D" w:rsidP="000A6A3D">
            <w:pPr>
              <w:jc w:val="center"/>
              <w:rPr>
                <w:lang w:val="pt-BR"/>
              </w:rPr>
            </w:pPr>
            <w:r>
              <w:rPr>
                <w:lang w:val="pt-BR"/>
              </w:rPr>
              <w:t>8</w:t>
            </w:r>
          </w:p>
          <w:p w14:paraId="1BC3D17E" w14:textId="77777777" w:rsidR="00C8445C" w:rsidRPr="000A6A3D" w:rsidRDefault="00C8445C" w:rsidP="000A6A3D">
            <w:pPr>
              <w:jc w:val="center"/>
              <w:rPr>
                <w:lang w:val="de-DE"/>
              </w:rPr>
            </w:pPr>
            <w:r w:rsidRPr="000A6A3D">
              <w:rPr>
                <w:lang w:val="pt-BR"/>
              </w:rPr>
              <w:t>phút</w:t>
            </w:r>
            <w:r w:rsidRPr="000A6A3D">
              <w:rPr>
                <w:lang w:val="de-DE"/>
              </w:rPr>
              <w:t xml:space="preserve"> </w:t>
            </w:r>
          </w:p>
        </w:tc>
      </w:tr>
      <w:tr w:rsidR="00497EAF"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497EAF" w:rsidRPr="000A6A3D" w:rsidRDefault="00497E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497EAF" w:rsidRPr="001B7A8B" w:rsidRDefault="00497EAF" w:rsidP="000A6A3D">
            <w:pPr>
              <w:rPr>
                <w:b/>
                <w:bCs/>
                <w:u w:val="single"/>
                <w:lang w:val="nb-NO"/>
              </w:rPr>
            </w:pPr>
            <w:r w:rsidRPr="001B7A8B">
              <w:rPr>
                <w:b/>
                <w:bCs/>
                <w:u w:val="single"/>
                <w:lang w:val="nb-NO"/>
              </w:rPr>
              <w:t>Giảng bài mới</w:t>
            </w:r>
          </w:p>
          <w:p w14:paraId="11BB8665"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6" w:name="_Toc8233581"/>
            <w:r w:rsidRPr="001B7A8B">
              <w:rPr>
                <w:rFonts w:ascii="Times New Roman" w:hAnsi="Times New Roman"/>
                <w:b/>
                <w:sz w:val="24"/>
                <w:u w:val="single"/>
              </w:rPr>
              <w:t>Xà phòng</w:t>
            </w:r>
            <w:bookmarkEnd w:id="126"/>
          </w:p>
          <w:p w14:paraId="621F7EC5" w14:textId="77777777" w:rsidR="00497EAF" w:rsidRPr="001B7A8B" w:rsidRDefault="00497EAF" w:rsidP="001B7A8B">
            <w:pPr>
              <w:pStyle w:val="Heading3"/>
              <w:ind w:left="480" w:hanging="480"/>
            </w:pPr>
            <w:bookmarkStart w:id="127" w:name="_Toc8233582"/>
            <w:r w:rsidRPr="001B7A8B">
              <w:t>1.1 Khái niệm</w:t>
            </w:r>
            <w:bookmarkEnd w:id="127"/>
          </w:p>
          <w:p w14:paraId="6D4F409A" w14:textId="77777777" w:rsidR="00497EAF" w:rsidRPr="001B7A8B" w:rsidRDefault="00497EAF" w:rsidP="001B7A8B">
            <w:pPr>
              <w:spacing w:before="120"/>
              <w:rPr>
                <w:bCs/>
                <w:noProof/>
                <w:lang w:val="pt-BR"/>
              </w:rPr>
            </w:pPr>
            <w:r w:rsidRPr="001B7A8B">
              <w:rPr>
                <w:bCs/>
                <w:noProof/>
                <w:lang w:val="pt-BR"/>
              </w:rPr>
              <w:t>Xà phòng thường dùng là hỗn hợp muối natri hoặc muối kali của axit béo, có thêm chất phụ gia.</w:t>
            </w:r>
          </w:p>
          <w:p w14:paraId="146E4983" w14:textId="77777777" w:rsidR="00497EAF" w:rsidRPr="001B7A8B" w:rsidRDefault="00497EAF" w:rsidP="001B7A8B">
            <w:pPr>
              <w:pStyle w:val="Heading3"/>
              <w:ind w:left="480" w:hanging="480"/>
            </w:pPr>
            <w:bookmarkStart w:id="128" w:name="_Toc8233583"/>
            <w:r w:rsidRPr="001B7A8B">
              <w:t>1.2. Phương pháp sản xuất</w:t>
            </w:r>
            <w:bookmarkEnd w:id="128"/>
          </w:p>
          <w:p w14:paraId="6606D9EA" w14:textId="77777777" w:rsidR="00497EAF" w:rsidRPr="001B7A8B" w:rsidRDefault="00497EAF" w:rsidP="001B7A8B">
            <w:pPr>
              <w:spacing w:before="120"/>
              <w:rPr>
                <w:bCs/>
                <w:noProof/>
                <w:lang w:val="pt-BR"/>
              </w:rPr>
            </w:pPr>
            <w:r w:rsidRPr="001B7A8B">
              <w:rPr>
                <w:bCs/>
                <w:noProof/>
                <w:lang w:val="pt-BR"/>
              </w:rPr>
              <w:t>Muốn sản xuất xà phòng, đun chất béo với dung dịch kiềm trong các thùng kín ở nhiệt độ cao.</w:t>
            </w:r>
          </w:p>
          <w:p w14:paraId="7F5480E6" w14:textId="77777777" w:rsidR="00497EAF" w:rsidRDefault="00497EAF" w:rsidP="001B7A8B">
            <w:pPr>
              <w:spacing w:before="120"/>
              <w:rPr>
                <w:bCs/>
                <w:noProof/>
                <w:position w:val="-6"/>
                <w:lang w:val="pt-BR"/>
              </w:rPr>
            </w:pPr>
            <w:r w:rsidRPr="001B7A8B">
              <w:rPr>
                <w:bCs/>
                <w:noProof/>
                <w:lang w:val="pt-BR"/>
              </w:rPr>
              <w:t>(RCOO)</w:t>
            </w:r>
            <w:r w:rsidRPr="001B7A8B">
              <w:rPr>
                <w:bCs/>
                <w:noProof/>
                <w:vertAlign w:val="subscript"/>
                <w:lang w:val="pt-BR"/>
              </w:rPr>
              <w:t>3</w:t>
            </w:r>
            <w:r w:rsidRPr="001B7A8B">
              <w:rPr>
                <w:bCs/>
                <w:noProof/>
                <w:lang w:val="pt-BR"/>
              </w:rPr>
              <w:t>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 xml:space="preserve"> + 3NaOH </w:t>
            </w:r>
            <w:r w:rsidRPr="001B7A8B">
              <w:rPr>
                <w:bCs/>
                <w:noProof/>
                <w:position w:val="-6"/>
                <w:lang w:val="pt-BR"/>
              </w:rPr>
              <w:object w:dxaOrig="680" w:dyaOrig="360" w14:anchorId="19E07CBA">
                <v:shape id="_x0000_i1085" type="#_x0000_t75" style="width:34.25pt;height:18pt" o:ole="">
                  <v:imagedata r:id="rId173" o:title=""/>
                </v:shape>
                <o:OLEObject Type="Embed" ProgID="Equation.DSMT4" ShapeID="_x0000_i1085" DrawAspect="Content" ObjectID="_1691343880" r:id="rId174"/>
              </w:object>
            </w:r>
          </w:p>
          <w:p w14:paraId="2FE2D01C" w14:textId="60F955AC" w:rsidR="00497EAF" w:rsidRPr="001B7A8B" w:rsidRDefault="00497EAF" w:rsidP="001B7A8B">
            <w:pPr>
              <w:spacing w:before="120"/>
              <w:rPr>
                <w:bCs/>
                <w:noProof/>
                <w:lang w:val="pt-BR"/>
              </w:rPr>
            </w:pPr>
            <w:r>
              <w:rPr>
                <w:bCs/>
                <w:noProof/>
                <w:position w:val="-6"/>
                <w:lang w:val="pt-BR"/>
              </w:rPr>
              <w:t xml:space="preserve">                               </w:t>
            </w:r>
            <w:r w:rsidRPr="001B7A8B">
              <w:rPr>
                <w:bCs/>
                <w:noProof/>
                <w:lang w:val="pt-BR"/>
              </w:rPr>
              <w:t>3RCOONa + 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(OH)</w:t>
            </w:r>
            <w:r w:rsidRPr="001B7A8B">
              <w:rPr>
                <w:bCs/>
                <w:noProof/>
                <w:vertAlign w:val="subscript"/>
                <w:lang w:val="pt-BR"/>
              </w:rPr>
              <w:t>3</w:t>
            </w:r>
          </w:p>
          <w:p w14:paraId="2B567D71" w14:textId="77777777" w:rsidR="00497EAF" w:rsidRPr="001B7A8B" w:rsidRDefault="00497EAF" w:rsidP="001B7A8B">
            <w:pPr>
              <w:spacing w:before="120"/>
              <w:rPr>
                <w:bCs/>
                <w:noProof/>
                <w:lang w:val="pt-BR"/>
              </w:rPr>
            </w:pPr>
            <w:r w:rsidRPr="001B7A8B">
              <w:rPr>
                <w:bCs/>
                <w:noProof/>
                <w:lang w:val="pt-BR"/>
              </w:rPr>
              <w:t>Ngày nay, xà phòng còn được sản xuất theo sơ đồ sau:</w:t>
            </w:r>
          </w:p>
          <w:p w14:paraId="30172587" w14:textId="77777777" w:rsidR="00497EAF" w:rsidRPr="001B7A8B" w:rsidRDefault="00497EAF" w:rsidP="001B7A8B">
            <w:pPr>
              <w:spacing w:before="120"/>
              <w:rPr>
                <w:bCs/>
                <w:noProof/>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vertAlign w:val="subscript"/>
                <w:lang w:val="pt-BR"/>
              </w:rPr>
              <w:t>3</w:t>
            </w:r>
            <w:r w:rsidRPr="001B7A8B">
              <w:rPr>
                <w:bCs/>
                <w:noProof/>
                <w:lang w:val="pt-BR"/>
              </w:rPr>
              <w:t xml:space="preserve"> </w:t>
            </w:r>
            <w:r w:rsidRPr="001B7A8B">
              <w:rPr>
                <w:bCs/>
                <w:noProof/>
                <w:position w:val="-6"/>
                <w:lang w:val="pt-BR"/>
              </w:rPr>
              <w:object w:dxaOrig="1060" w:dyaOrig="360" w14:anchorId="541DAE7B">
                <v:shape id="_x0000_i1086" type="#_x0000_t75" style="width:53.4pt;height:18pt" o:ole="">
                  <v:imagedata r:id="rId175" o:title=""/>
                </v:shape>
                <o:OLEObject Type="Embed" ProgID="Equation.DSMT4" ShapeID="_x0000_i1086" DrawAspect="Content" ObjectID="_1691343881" r:id="rId176"/>
              </w:object>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w:t>
            </w:r>
          </w:p>
          <w:p w14:paraId="03077ED8" w14:textId="77777777" w:rsidR="00497EAF" w:rsidRPr="001B7A8B" w:rsidRDefault="00497EAF" w:rsidP="001B7A8B">
            <w:pPr>
              <w:spacing w:before="120"/>
              <w:rPr>
                <w:bCs/>
                <w:noProof/>
                <w:vertAlign w:val="subscript"/>
                <w:lang w:val="pt-BR"/>
              </w:rPr>
            </w:pPr>
            <w:r w:rsidRPr="001B7A8B">
              <w:rPr>
                <w:bCs/>
                <w:noProof/>
                <w:lang w:val="pt-BR"/>
              </w:rPr>
              <w:t>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5199CCEE"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9" w:name="_Toc8233584"/>
            <w:r w:rsidRPr="001B7A8B">
              <w:rPr>
                <w:rFonts w:ascii="Times New Roman" w:hAnsi="Times New Roman"/>
                <w:b/>
                <w:sz w:val="24"/>
                <w:u w:val="single"/>
              </w:rPr>
              <w:lastRenderedPageBreak/>
              <w:t>Chất giặt rửa tổng hợp</w:t>
            </w:r>
            <w:bookmarkEnd w:id="129"/>
          </w:p>
          <w:p w14:paraId="1457A39A" w14:textId="77777777" w:rsidR="00497EAF" w:rsidRPr="001B7A8B" w:rsidRDefault="00497EAF" w:rsidP="001B7A8B">
            <w:pPr>
              <w:pStyle w:val="Heading3"/>
              <w:ind w:left="480" w:hanging="480"/>
            </w:pPr>
            <w:bookmarkStart w:id="130" w:name="_Toc8233585"/>
            <w:r w:rsidRPr="001B7A8B">
              <w:t>2.1 Khái niệm</w:t>
            </w:r>
            <w:bookmarkEnd w:id="130"/>
          </w:p>
          <w:p w14:paraId="012C0CF6" w14:textId="77777777" w:rsidR="00497EAF" w:rsidRPr="001B7A8B" w:rsidRDefault="00497EAF" w:rsidP="001B7A8B">
            <w:pPr>
              <w:spacing w:before="120"/>
              <w:rPr>
                <w:bCs/>
                <w:noProof/>
                <w:lang w:val="pt-BR"/>
              </w:rPr>
            </w:pPr>
            <w:r w:rsidRPr="001B7A8B">
              <w:rPr>
                <w:bCs/>
                <w:noProof/>
                <w:lang w:val="pt-BR"/>
              </w:rPr>
              <w:t>Chất giặt rửa tổng hợp không phải là muối natri của axit cacboxylic nhưng có tính năng giặt rửa như xà phòng.</w:t>
            </w:r>
          </w:p>
          <w:p w14:paraId="11F9EDD2" w14:textId="77777777" w:rsidR="00497EAF" w:rsidRPr="001B7A8B" w:rsidRDefault="00497EAF" w:rsidP="001B7A8B">
            <w:pPr>
              <w:pStyle w:val="Heading3"/>
              <w:ind w:left="480" w:hanging="480"/>
            </w:pPr>
            <w:bookmarkStart w:id="131" w:name="_Toc8233586"/>
            <w:r w:rsidRPr="001B7A8B">
              <w:t>2.2. Phương pháp sản xuất</w:t>
            </w:r>
            <w:bookmarkEnd w:id="131"/>
          </w:p>
          <w:p w14:paraId="7DA6668B" w14:textId="77777777" w:rsidR="00497EAF" w:rsidRPr="001B7A8B" w:rsidRDefault="00497EAF" w:rsidP="001B7A8B">
            <w:pPr>
              <w:spacing w:before="120"/>
              <w:rPr>
                <w:bCs/>
                <w:noProof/>
                <w:lang w:val="pt-BR"/>
              </w:rPr>
            </w:pPr>
            <w:r w:rsidRPr="001B7A8B">
              <w:rPr>
                <w:bCs/>
                <w:noProof/>
                <w:lang w:val="pt-BR"/>
              </w:rPr>
              <w:t xml:space="preserve">Dầu mỏ </w:t>
            </w:r>
            <w:r w:rsidRPr="001B7A8B">
              <w:rPr>
                <w:bCs/>
                <w:noProof/>
                <w:lang w:val="pt-BR"/>
              </w:rPr>
              <w:sym w:font="Symbol" w:char="F0AE"/>
            </w:r>
            <w:r w:rsidRPr="001B7A8B">
              <w:rPr>
                <w:bCs/>
                <w:noProof/>
                <w:lang w:val="pt-BR"/>
              </w:rPr>
              <w:t xml:space="preserve"> Axit đođexylbenzensunfonic  </w:t>
            </w:r>
            <w:r w:rsidRPr="001B7A8B">
              <w:rPr>
                <w:bCs/>
                <w:noProof/>
                <w:lang w:val="pt-BR"/>
              </w:rPr>
              <w:sym w:font="Symbol" w:char="F0AE"/>
            </w:r>
            <w:r w:rsidRPr="001B7A8B">
              <w:rPr>
                <w:bCs/>
                <w:noProof/>
                <w:lang w:val="pt-BR"/>
              </w:rPr>
              <w:t xml:space="preserve"> natri đođexylbenzensunfonat</w:t>
            </w:r>
          </w:p>
          <w:p w14:paraId="73B8EA90" w14:textId="77777777" w:rsidR="00497EAF" w:rsidRPr="001B7A8B" w:rsidRDefault="00497EAF" w:rsidP="001B7A8B">
            <w:pPr>
              <w:spacing w:before="120"/>
              <w:rPr>
                <w:bCs/>
                <w:noProof/>
                <w:vertAlign w:val="subscript"/>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180B911F"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2" w:name="_Toc8233587"/>
            <w:r w:rsidRPr="001B7A8B">
              <w:rPr>
                <w:rFonts w:ascii="Times New Roman" w:hAnsi="Times New Roman"/>
                <w:b/>
                <w:sz w:val="24"/>
                <w:u w:val="single"/>
              </w:rPr>
              <w:t>Tác dụng tẩy rửa của xà phòng và chất giặt rửa tổng hợp</w:t>
            </w:r>
            <w:bookmarkEnd w:id="132"/>
          </w:p>
          <w:p w14:paraId="0ECB2104" w14:textId="77777777" w:rsidR="00497EAF" w:rsidRPr="001B7A8B" w:rsidRDefault="00497EAF" w:rsidP="001B7A8B">
            <w:pPr>
              <w:spacing w:before="120"/>
              <w:rPr>
                <w:bCs/>
                <w:noProof/>
                <w:lang w:val="pt-BR"/>
              </w:rPr>
            </w:pPr>
            <w:r w:rsidRPr="001B7A8B">
              <w:rPr>
                <w:bCs/>
                <w:noProof/>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14:paraId="1B9A2779" w14:textId="77777777" w:rsidR="00497EAF" w:rsidRPr="001B7A8B" w:rsidRDefault="00497EAF" w:rsidP="001B7A8B">
            <w:pPr>
              <w:spacing w:before="120"/>
              <w:jc w:val="center"/>
              <w:rPr>
                <w:bCs/>
                <w:noProof/>
                <w:lang w:val="pt-BR"/>
              </w:rPr>
            </w:pPr>
            <w:r w:rsidRPr="001B7A8B">
              <w:rPr>
                <w:bCs/>
                <w:noProof/>
              </w:rPr>
              <w:drawing>
                <wp:inline distT="0" distB="0" distL="0" distR="0" wp14:anchorId="03E90A1A" wp14:editId="1526D8FF">
                  <wp:extent cx="2880624" cy="10382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880624" cy="1038225"/>
                          </a:xfrm>
                          <a:prstGeom prst="rect">
                            <a:avLst/>
                          </a:prstGeom>
                          <a:noFill/>
                          <a:ln>
                            <a:noFill/>
                          </a:ln>
                        </pic:spPr>
                      </pic:pic>
                    </a:graphicData>
                  </a:graphic>
                </wp:inline>
              </w:drawing>
            </w:r>
          </w:p>
          <w:p w14:paraId="17FB3032" w14:textId="77777777" w:rsidR="00497EAF" w:rsidRPr="001B7A8B" w:rsidRDefault="00497EAF" w:rsidP="001B7A8B">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A496AC" w14:textId="77777777" w:rsidR="00497EAF" w:rsidRPr="000A6A3D" w:rsidRDefault="00497EAF" w:rsidP="00627B1D">
            <w:pPr>
              <w:jc w:val="both"/>
              <w:rPr>
                <w:lang w:val="nb-NO"/>
              </w:rPr>
            </w:pPr>
          </w:p>
          <w:p w14:paraId="0D35225F" w14:textId="77777777" w:rsidR="00497EAF" w:rsidRPr="000A6A3D" w:rsidRDefault="00497EAF" w:rsidP="00627B1D">
            <w:pPr>
              <w:jc w:val="both"/>
              <w:rPr>
                <w:lang w:val="nb-NO"/>
              </w:rPr>
            </w:pPr>
          </w:p>
          <w:p w14:paraId="4A7460D7" w14:textId="77777777" w:rsidR="00497EAF" w:rsidRPr="000A6A3D" w:rsidRDefault="00497EAF" w:rsidP="00627B1D">
            <w:pPr>
              <w:jc w:val="both"/>
              <w:rPr>
                <w:lang w:val="nb-NO"/>
              </w:rPr>
            </w:pPr>
          </w:p>
          <w:p w14:paraId="6DB3F923" w14:textId="3D5A2F97" w:rsidR="00497EAF" w:rsidRPr="000A6A3D" w:rsidRDefault="00497EAF" w:rsidP="00627B1D">
            <w:pPr>
              <w:jc w:val="both"/>
              <w:rPr>
                <w:lang w:val="nb-NO"/>
              </w:rPr>
            </w:pPr>
            <w:r>
              <w:rPr>
                <w:lang w:val="nb-NO"/>
              </w:rPr>
              <w:t xml:space="preserve"> </w:t>
            </w:r>
            <w:r w:rsidRPr="000A6A3D">
              <w:rPr>
                <w:lang w:val="nb-NO"/>
              </w:rPr>
              <w:t xml:space="preserve">GV </w:t>
            </w:r>
            <w:r>
              <w:rPr>
                <w:lang w:val="nb-NO"/>
              </w:rPr>
              <w:t>giới thiệu khái niệm, phương pháp sản xuất xà phòng.</w:t>
            </w:r>
          </w:p>
          <w:p w14:paraId="2C69962C" w14:textId="77777777" w:rsidR="00497EAF" w:rsidRPr="000A6A3D" w:rsidRDefault="00497EAF" w:rsidP="00627B1D">
            <w:pPr>
              <w:jc w:val="both"/>
              <w:rPr>
                <w:lang w:val="de-DE"/>
              </w:rPr>
            </w:pPr>
          </w:p>
          <w:p w14:paraId="69B2E388" w14:textId="77777777" w:rsidR="00497EAF" w:rsidRDefault="00497EAF" w:rsidP="00627B1D">
            <w:pPr>
              <w:jc w:val="both"/>
              <w:rPr>
                <w:lang w:val="de-DE"/>
              </w:rPr>
            </w:pPr>
          </w:p>
          <w:p w14:paraId="0ECFD889" w14:textId="77777777" w:rsidR="00497EAF" w:rsidRDefault="00497EAF" w:rsidP="00627B1D">
            <w:pPr>
              <w:jc w:val="both"/>
              <w:rPr>
                <w:lang w:val="de-DE"/>
              </w:rPr>
            </w:pPr>
          </w:p>
          <w:p w14:paraId="56B2CA79" w14:textId="77777777" w:rsidR="00497EAF" w:rsidRDefault="00497EAF" w:rsidP="00627B1D">
            <w:pPr>
              <w:jc w:val="both"/>
              <w:rPr>
                <w:lang w:val="de-DE"/>
              </w:rPr>
            </w:pPr>
          </w:p>
          <w:p w14:paraId="47E093C3" w14:textId="77777777" w:rsidR="00497EAF" w:rsidRDefault="00497EAF" w:rsidP="00627B1D">
            <w:pPr>
              <w:jc w:val="both"/>
              <w:rPr>
                <w:lang w:val="de-DE"/>
              </w:rPr>
            </w:pPr>
          </w:p>
          <w:p w14:paraId="0D918CDD" w14:textId="77777777" w:rsidR="00497EAF" w:rsidRDefault="00497EAF" w:rsidP="00627B1D">
            <w:pPr>
              <w:jc w:val="both"/>
              <w:rPr>
                <w:lang w:val="de-DE"/>
              </w:rPr>
            </w:pPr>
          </w:p>
          <w:p w14:paraId="7C2A2D4B" w14:textId="77777777" w:rsidR="008D2FB7" w:rsidRPr="000A6A3D" w:rsidRDefault="00497EAF" w:rsidP="00627B1D">
            <w:pPr>
              <w:jc w:val="both"/>
              <w:rPr>
                <w:lang w:val="nb-NO"/>
              </w:rPr>
            </w:pPr>
            <w:r>
              <w:rPr>
                <w:lang w:val="de-DE"/>
              </w:rPr>
              <w:t xml:space="preserve">GV hướng dẫn cách viết phương trình phản ứng </w:t>
            </w:r>
            <w:r w:rsidR="008D2FB7">
              <w:rPr>
                <w:lang w:val="nb-NO"/>
              </w:rPr>
              <w:t>sản xuất xà phòng.</w:t>
            </w:r>
          </w:p>
          <w:p w14:paraId="240E6178" w14:textId="591E7080" w:rsidR="00497EAF" w:rsidRDefault="00497EAF" w:rsidP="00627B1D">
            <w:pPr>
              <w:jc w:val="both"/>
              <w:rPr>
                <w:lang w:val="de-DE"/>
              </w:rPr>
            </w:pPr>
          </w:p>
          <w:p w14:paraId="56BE0671" w14:textId="77777777" w:rsidR="00497EAF" w:rsidRDefault="00497EAF" w:rsidP="00627B1D">
            <w:pPr>
              <w:jc w:val="both"/>
              <w:rPr>
                <w:lang w:val="de-DE"/>
              </w:rPr>
            </w:pPr>
          </w:p>
          <w:p w14:paraId="530A12B0" w14:textId="77777777" w:rsidR="00497EAF" w:rsidRDefault="00497EAF" w:rsidP="00627B1D">
            <w:pPr>
              <w:ind w:right="51"/>
              <w:jc w:val="both"/>
              <w:rPr>
                <w:lang w:val="nb-NO"/>
              </w:rPr>
            </w:pPr>
          </w:p>
          <w:p w14:paraId="33C56948" w14:textId="77777777" w:rsidR="00497EAF" w:rsidRDefault="00497EAF" w:rsidP="00627B1D">
            <w:pPr>
              <w:ind w:right="51"/>
              <w:jc w:val="both"/>
              <w:rPr>
                <w:lang w:val="nb-NO"/>
              </w:rPr>
            </w:pPr>
          </w:p>
          <w:p w14:paraId="3764B8BD" w14:textId="77777777" w:rsidR="00497EAF" w:rsidRDefault="00497EAF" w:rsidP="00627B1D">
            <w:pPr>
              <w:ind w:right="51"/>
              <w:jc w:val="both"/>
              <w:rPr>
                <w:lang w:val="nb-NO"/>
              </w:rPr>
            </w:pPr>
          </w:p>
          <w:p w14:paraId="2E0FEC60" w14:textId="77777777" w:rsidR="00497EAF" w:rsidRDefault="00497EAF" w:rsidP="00627B1D">
            <w:pPr>
              <w:ind w:right="51"/>
              <w:jc w:val="both"/>
              <w:rPr>
                <w:lang w:val="nb-NO"/>
              </w:rPr>
            </w:pPr>
          </w:p>
          <w:p w14:paraId="33EBDDD1" w14:textId="77777777" w:rsidR="00497EAF" w:rsidRDefault="00497EAF" w:rsidP="00627B1D">
            <w:pPr>
              <w:ind w:right="51"/>
              <w:jc w:val="both"/>
              <w:rPr>
                <w:lang w:val="nb-NO"/>
              </w:rPr>
            </w:pPr>
          </w:p>
          <w:p w14:paraId="43E3B75F" w14:textId="77777777" w:rsidR="00497EAF" w:rsidRDefault="00497EAF" w:rsidP="00627B1D">
            <w:pPr>
              <w:jc w:val="both"/>
              <w:rPr>
                <w:lang w:val="de-DE"/>
              </w:rPr>
            </w:pPr>
          </w:p>
          <w:p w14:paraId="64E7224A" w14:textId="77777777" w:rsidR="008D2FB7" w:rsidRDefault="008D2FB7" w:rsidP="00627B1D">
            <w:pPr>
              <w:jc w:val="both"/>
              <w:rPr>
                <w:lang w:val="nb-NO"/>
              </w:rPr>
            </w:pPr>
          </w:p>
          <w:p w14:paraId="68023A3E" w14:textId="77777777" w:rsidR="008D2FB7" w:rsidRDefault="008D2FB7" w:rsidP="00627B1D">
            <w:pPr>
              <w:jc w:val="both"/>
              <w:rPr>
                <w:lang w:val="nb-NO"/>
              </w:rPr>
            </w:pPr>
          </w:p>
          <w:p w14:paraId="6A661A13" w14:textId="3950B37B" w:rsidR="008D2FB7" w:rsidRPr="000A6A3D" w:rsidRDefault="008D2FB7" w:rsidP="00627B1D">
            <w:pPr>
              <w:jc w:val="both"/>
              <w:rPr>
                <w:lang w:val="nb-NO"/>
              </w:rPr>
            </w:pPr>
            <w:r w:rsidRPr="000A6A3D">
              <w:rPr>
                <w:lang w:val="nb-NO"/>
              </w:rPr>
              <w:t xml:space="preserve">GV </w:t>
            </w:r>
            <w:r>
              <w:rPr>
                <w:lang w:val="nb-NO"/>
              </w:rPr>
              <w:t>giới thiệu khái niệm, phương pháp sản xuất chất giặt rửa tổng hợp.</w:t>
            </w:r>
          </w:p>
          <w:p w14:paraId="6A0343E9" w14:textId="77777777" w:rsidR="008D2FB7" w:rsidRPr="000A6A3D" w:rsidRDefault="008D2FB7" w:rsidP="00627B1D">
            <w:pPr>
              <w:jc w:val="both"/>
              <w:rPr>
                <w:lang w:val="de-DE"/>
              </w:rPr>
            </w:pPr>
          </w:p>
          <w:p w14:paraId="670C7B68" w14:textId="1AA42795" w:rsidR="008D2FB7" w:rsidRPr="000A6A3D" w:rsidRDefault="008D2FB7" w:rsidP="00627B1D">
            <w:pPr>
              <w:jc w:val="both"/>
              <w:rPr>
                <w:lang w:val="nb-NO"/>
              </w:rPr>
            </w:pPr>
            <w:r>
              <w:rPr>
                <w:lang w:val="de-DE"/>
              </w:rPr>
              <w:t xml:space="preserve">GV hướng dẫn cách viết phương trình phản ứng </w:t>
            </w:r>
            <w:r>
              <w:rPr>
                <w:lang w:val="nb-NO"/>
              </w:rPr>
              <w:t>chất giặt rửa tổng hợp.</w:t>
            </w:r>
          </w:p>
          <w:p w14:paraId="11FE9ACB" w14:textId="77777777" w:rsidR="00497EAF" w:rsidRDefault="00497EAF" w:rsidP="00627B1D">
            <w:pPr>
              <w:jc w:val="both"/>
              <w:rPr>
                <w:lang w:val="de-DE"/>
              </w:rPr>
            </w:pPr>
          </w:p>
          <w:p w14:paraId="6F852B12" w14:textId="77777777" w:rsidR="00497EAF" w:rsidRDefault="00497EAF" w:rsidP="00627B1D">
            <w:pPr>
              <w:jc w:val="both"/>
              <w:rPr>
                <w:lang w:val="de-DE"/>
              </w:rPr>
            </w:pPr>
          </w:p>
          <w:p w14:paraId="62D23CC2" w14:textId="77777777" w:rsidR="00497EAF" w:rsidRDefault="00497EAF" w:rsidP="00627B1D">
            <w:pPr>
              <w:jc w:val="both"/>
              <w:rPr>
                <w:lang w:val="de-DE"/>
              </w:rPr>
            </w:pPr>
          </w:p>
          <w:p w14:paraId="3671DBFB" w14:textId="77777777" w:rsidR="00497EAF" w:rsidRDefault="00497EAF" w:rsidP="00627B1D">
            <w:pPr>
              <w:jc w:val="both"/>
              <w:rPr>
                <w:lang w:val="de-DE"/>
              </w:rPr>
            </w:pPr>
          </w:p>
          <w:p w14:paraId="2EC0BA26" w14:textId="0C23C7EA" w:rsidR="00497EAF" w:rsidRPr="000A6A3D" w:rsidRDefault="00497EAF" w:rsidP="00627B1D">
            <w:pPr>
              <w:jc w:val="both"/>
              <w:rPr>
                <w:lang w:val="nb-NO"/>
              </w:rPr>
            </w:pPr>
            <w:r>
              <w:rPr>
                <w:lang w:val="de-DE"/>
              </w:rPr>
              <w:t xml:space="preserve">GV </w:t>
            </w:r>
            <w:r w:rsidR="00424581">
              <w:rPr>
                <w:lang w:val="de-DE"/>
              </w:rPr>
              <w:t xml:space="preserve">giải thích quá trình tẩy rửa của xà phòng và </w:t>
            </w:r>
            <w:r w:rsidR="00424581">
              <w:rPr>
                <w:lang w:val="nb-NO"/>
              </w:rPr>
              <w:t>chất giặt rửa tổng hợp.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5A21D5" w14:textId="77777777" w:rsidR="00497EAF" w:rsidRPr="000A6A3D" w:rsidRDefault="00497EAF" w:rsidP="00627B1D">
            <w:pPr>
              <w:jc w:val="both"/>
              <w:rPr>
                <w:lang w:val="nb-NO"/>
              </w:rPr>
            </w:pPr>
          </w:p>
          <w:p w14:paraId="1BD09231" w14:textId="77777777" w:rsidR="00497EAF" w:rsidRPr="000A6A3D" w:rsidRDefault="00497EAF" w:rsidP="00627B1D">
            <w:pPr>
              <w:jc w:val="both"/>
              <w:rPr>
                <w:lang w:val="nb-NO"/>
              </w:rPr>
            </w:pPr>
          </w:p>
          <w:p w14:paraId="2B8522EA" w14:textId="77777777" w:rsidR="00497EAF" w:rsidRPr="000A6A3D" w:rsidRDefault="00497EAF" w:rsidP="00627B1D">
            <w:pPr>
              <w:jc w:val="both"/>
              <w:rPr>
                <w:lang w:val="nb-NO"/>
              </w:rPr>
            </w:pPr>
          </w:p>
          <w:p w14:paraId="2D993EEE" w14:textId="77777777" w:rsidR="00497EAF" w:rsidRDefault="00497EAF" w:rsidP="00627B1D">
            <w:pPr>
              <w:jc w:val="both"/>
              <w:rPr>
                <w:lang w:val="nb-NO"/>
              </w:rPr>
            </w:pPr>
            <w:r>
              <w:rPr>
                <w:lang w:val="nb-NO"/>
              </w:rPr>
              <w:t>HS theo dõi, ghi bài.</w:t>
            </w:r>
          </w:p>
          <w:p w14:paraId="6B0FF4B8" w14:textId="77777777" w:rsidR="00497EAF" w:rsidRDefault="00497EAF" w:rsidP="00627B1D">
            <w:pPr>
              <w:jc w:val="both"/>
              <w:rPr>
                <w:lang w:val="nb-NO"/>
              </w:rPr>
            </w:pPr>
          </w:p>
          <w:p w14:paraId="5E2C22E4" w14:textId="77777777" w:rsidR="00497EAF" w:rsidRDefault="00497EAF" w:rsidP="00627B1D">
            <w:pPr>
              <w:jc w:val="both"/>
              <w:rPr>
                <w:lang w:val="nb-NO"/>
              </w:rPr>
            </w:pPr>
          </w:p>
          <w:p w14:paraId="5E435BF8" w14:textId="77777777" w:rsidR="00497EAF" w:rsidRDefault="00497EAF" w:rsidP="00627B1D">
            <w:pPr>
              <w:jc w:val="both"/>
              <w:rPr>
                <w:lang w:val="nb-NO"/>
              </w:rPr>
            </w:pPr>
          </w:p>
          <w:p w14:paraId="592C1C73" w14:textId="77777777" w:rsidR="00497EAF" w:rsidRDefault="00497EAF" w:rsidP="00627B1D">
            <w:pPr>
              <w:jc w:val="both"/>
              <w:rPr>
                <w:lang w:val="nb-NO"/>
              </w:rPr>
            </w:pPr>
          </w:p>
          <w:p w14:paraId="0C4C3C13" w14:textId="77777777" w:rsidR="00497EAF" w:rsidRDefault="00497EAF" w:rsidP="00627B1D">
            <w:pPr>
              <w:jc w:val="both"/>
              <w:rPr>
                <w:lang w:val="nb-NO"/>
              </w:rPr>
            </w:pPr>
          </w:p>
          <w:p w14:paraId="63A965A3" w14:textId="77777777" w:rsidR="00497EAF" w:rsidRDefault="00497EAF" w:rsidP="00627B1D">
            <w:pPr>
              <w:jc w:val="both"/>
              <w:rPr>
                <w:lang w:val="nb-NO"/>
              </w:rPr>
            </w:pPr>
          </w:p>
          <w:p w14:paraId="74AD1C04" w14:textId="77777777" w:rsidR="00497EAF" w:rsidRDefault="00497EAF" w:rsidP="00627B1D">
            <w:pPr>
              <w:jc w:val="both"/>
              <w:rPr>
                <w:lang w:val="nb-NO"/>
              </w:rPr>
            </w:pPr>
          </w:p>
          <w:p w14:paraId="5581F576" w14:textId="77777777" w:rsidR="00497EAF" w:rsidRPr="000A6A3D" w:rsidRDefault="00497EAF" w:rsidP="00627B1D">
            <w:pPr>
              <w:jc w:val="both"/>
              <w:rPr>
                <w:lang w:val="nb-NO"/>
              </w:rPr>
            </w:pPr>
            <w:r w:rsidRPr="000A6A3D">
              <w:rPr>
                <w:lang w:val="nb-NO"/>
              </w:rPr>
              <w:t>HS theo dõi, ghi bà</w:t>
            </w:r>
            <w:r>
              <w:rPr>
                <w:lang w:val="nb-NO"/>
              </w:rPr>
              <w:t>i.</w:t>
            </w:r>
          </w:p>
          <w:p w14:paraId="75B29A7D" w14:textId="77777777" w:rsidR="00497EAF" w:rsidRDefault="00497EAF" w:rsidP="00627B1D">
            <w:pPr>
              <w:jc w:val="both"/>
              <w:rPr>
                <w:lang w:val="nb-NO"/>
              </w:rPr>
            </w:pPr>
          </w:p>
          <w:p w14:paraId="5FDD9975" w14:textId="77777777" w:rsidR="00497EAF" w:rsidRDefault="00497EAF" w:rsidP="00627B1D">
            <w:pPr>
              <w:jc w:val="both"/>
              <w:rPr>
                <w:lang w:val="nb-NO"/>
              </w:rPr>
            </w:pPr>
          </w:p>
          <w:p w14:paraId="5354F4A5" w14:textId="77777777" w:rsidR="00497EAF" w:rsidRDefault="00497EAF" w:rsidP="00627B1D">
            <w:pPr>
              <w:jc w:val="both"/>
              <w:rPr>
                <w:lang w:val="nb-NO"/>
              </w:rPr>
            </w:pPr>
          </w:p>
          <w:p w14:paraId="7D3A414B" w14:textId="77777777" w:rsidR="00497EAF" w:rsidRDefault="00497EAF" w:rsidP="00627B1D">
            <w:pPr>
              <w:jc w:val="both"/>
              <w:rPr>
                <w:lang w:val="nb-NO"/>
              </w:rPr>
            </w:pPr>
          </w:p>
          <w:p w14:paraId="5EDF8918" w14:textId="77777777" w:rsidR="00497EAF" w:rsidRDefault="00497EAF" w:rsidP="00627B1D">
            <w:pPr>
              <w:jc w:val="both"/>
              <w:rPr>
                <w:lang w:val="nb-NO"/>
              </w:rPr>
            </w:pPr>
          </w:p>
          <w:p w14:paraId="3ECC5179" w14:textId="77777777" w:rsidR="008D2FB7" w:rsidRDefault="008D2FB7" w:rsidP="00627B1D">
            <w:pPr>
              <w:jc w:val="both"/>
              <w:rPr>
                <w:lang w:val="nb-NO"/>
              </w:rPr>
            </w:pPr>
          </w:p>
          <w:p w14:paraId="3F5E6D24" w14:textId="77777777" w:rsidR="008D2FB7" w:rsidRPr="000A6A3D" w:rsidRDefault="008D2FB7" w:rsidP="00627B1D">
            <w:pPr>
              <w:jc w:val="both"/>
              <w:rPr>
                <w:lang w:val="nb-NO"/>
              </w:rPr>
            </w:pPr>
          </w:p>
          <w:p w14:paraId="710EB6FA" w14:textId="77777777" w:rsidR="00497EAF" w:rsidRDefault="00497EAF" w:rsidP="00627B1D">
            <w:pPr>
              <w:jc w:val="both"/>
              <w:rPr>
                <w:lang w:val="nb-NO"/>
              </w:rPr>
            </w:pPr>
          </w:p>
          <w:p w14:paraId="5C8E971F" w14:textId="77777777" w:rsidR="00497EAF" w:rsidRDefault="00497EAF" w:rsidP="00627B1D">
            <w:pPr>
              <w:jc w:val="both"/>
              <w:rPr>
                <w:lang w:val="nb-NO"/>
              </w:rPr>
            </w:pPr>
          </w:p>
          <w:p w14:paraId="57227FA1" w14:textId="77777777" w:rsidR="008D2FB7" w:rsidRDefault="008D2FB7" w:rsidP="00627B1D">
            <w:pPr>
              <w:jc w:val="both"/>
              <w:rPr>
                <w:lang w:val="nb-NO"/>
              </w:rPr>
            </w:pPr>
          </w:p>
          <w:p w14:paraId="6187384D" w14:textId="77777777" w:rsidR="008D2FB7" w:rsidRDefault="008D2FB7" w:rsidP="00627B1D">
            <w:pPr>
              <w:jc w:val="both"/>
              <w:rPr>
                <w:lang w:val="nb-NO"/>
              </w:rPr>
            </w:pPr>
          </w:p>
          <w:p w14:paraId="1B87C2A2" w14:textId="77777777" w:rsidR="008D2FB7" w:rsidRDefault="008D2FB7" w:rsidP="00627B1D">
            <w:pPr>
              <w:jc w:val="both"/>
              <w:rPr>
                <w:lang w:val="nb-NO"/>
              </w:rPr>
            </w:pPr>
          </w:p>
          <w:p w14:paraId="51377223" w14:textId="77777777" w:rsidR="008D2FB7" w:rsidRPr="000A6A3D" w:rsidRDefault="008D2FB7" w:rsidP="00627B1D">
            <w:pPr>
              <w:jc w:val="both"/>
              <w:rPr>
                <w:lang w:val="nb-NO"/>
              </w:rPr>
            </w:pPr>
            <w:r w:rsidRPr="000A6A3D">
              <w:rPr>
                <w:lang w:val="nb-NO"/>
              </w:rPr>
              <w:t>HS theo dõi, ghi bà</w:t>
            </w:r>
            <w:r>
              <w:rPr>
                <w:lang w:val="nb-NO"/>
              </w:rPr>
              <w:t>i.</w:t>
            </w:r>
          </w:p>
          <w:p w14:paraId="2C301789" w14:textId="77777777" w:rsidR="00424581" w:rsidRDefault="00424581" w:rsidP="00627B1D">
            <w:pPr>
              <w:jc w:val="both"/>
              <w:rPr>
                <w:lang w:val="nb-NO"/>
              </w:rPr>
            </w:pPr>
          </w:p>
          <w:p w14:paraId="4C03A0CF" w14:textId="77777777" w:rsidR="00424581" w:rsidRDefault="00424581" w:rsidP="00627B1D">
            <w:pPr>
              <w:jc w:val="both"/>
              <w:rPr>
                <w:lang w:val="nb-NO"/>
              </w:rPr>
            </w:pPr>
          </w:p>
          <w:p w14:paraId="423D0E53" w14:textId="77777777" w:rsidR="00424581" w:rsidRDefault="00424581" w:rsidP="00627B1D">
            <w:pPr>
              <w:jc w:val="both"/>
              <w:rPr>
                <w:lang w:val="nb-NO"/>
              </w:rPr>
            </w:pPr>
          </w:p>
          <w:p w14:paraId="50D76FA7" w14:textId="77777777" w:rsidR="00424581" w:rsidRPr="000A6A3D" w:rsidRDefault="00424581" w:rsidP="00627B1D">
            <w:pPr>
              <w:jc w:val="both"/>
              <w:rPr>
                <w:lang w:val="nb-NO"/>
              </w:rPr>
            </w:pPr>
            <w:r w:rsidRPr="000A6A3D">
              <w:rPr>
                <w:lang w:val="nb-NO"/>
              </w:rPr>
              <w:t>HS theo dõi, ghi bà</w:t>
            </w:r>
            <w:r>
              <w:rPr>
                <w:lang w:val="nb-NO"/>
              </w:rPr>
              <w:t>i.</w:t>
            </w:r>
          </w:p>
          <w:p w14:paraId="6F27894B" w14:textId="77777777" w:rsidR="00424581" w:rsidRDefault="00424581" w:rsidP="00627B1D">
            <w:pPr>
              <w:jc w:val="both"/>
              <w:rPr>
                <w:lang w:val="nb-NO"/>
              </w:rPr>
            </w:pPr>
          </w:p>
          <w:p w14:paraId="5ACAE2FA" w14:textId="77777777" w:rsidR="00424581" w:rsidRDefault="00424581" w:rsidP="00627B1D">
            <w:pPr>
              <w:jc w:val="both"/>
              <w:rPr>
                <w:lang w:val="nb-NO"/>
              </w:rPr>
            </w:pPr>
          </w:p>
          <w:p w14:paraId="34727DD8" w14:textId="77777777" w:rsidR="00424581" w:rsidRDefault="00424581" w:rsidP="00627B1D">
            <w:pPr>
              <w:jc w:val="both"/>
              <w:rPr>
                <w:lang w:val="nb-NO"/>
              </w:rPr>
            </w:pPr>
          </w:p>
          <w:p w14:paraId="275285F6" w14:textId="77777777" w:rsidR="00424581" w:rsidRDefault="00424581" w:rsidP="00627B1D">
            <w:pPr>
              <w:jc w:val="both"/>
              <w:rPr>
                <w:lang w:val="nb-NO"/>
              </w:rPr>
            </w:pPr>
          </w:p>
          <w:p w14:paraId="23E9F494" w14:textId="77777777" w:rsidR="00424581" w:rsidRDefault="00424581" w:rsidP="00627B1D">
            <w:pPr>
              <w:jc w:val="both"/>
              <w:rPr>
                <w:lang w:val="nb-NO"/>
              </w:rPr>
            </w:pPr>
          </w:p>
          <w:p w14:paraId="53B90ECF" w14:textId="77777777" w:rsidR="00424581" w:rsidRDefault="00424581" w:rsidP="00627B1D">
            <w:pPr>
              <w:jc w:val="both"/>
              <w:rPr>
                <w:lang w:val="nb-NO"/>
              </w:rPr>
            </w:pPr>
          </w:p>
          <w:p w14:paraId="73E339A6" w14:textId="77777777" w:rsidR="00424581" w:rsidRPr="000A6A3D" w:rsidRDefault="00424581" w:rsidP="00627B1D">
            <w:pPr>
              <w:jc w:val="both"/>
              <w:rPr>
                <w:lang w:val="nb-NO"/>
              </w:rPr>
            </w:pPr>
            <w:r w:rsidRPr="000A6A3D">
              <w:rPr>
                <w:lang w:val="nb-NO"/>
              </w:rPr>
              <w:t>HS theo dõi, ghi bà</w:t>
            </w:r>
            <w:r>
              <w:rPr>
                <w:lang w:val="nb-NO"/>
              </w:rPr>
              <w:t>i.</w:t>
            </w:r>
          </w:p>
          <w:p w14:paraId="3B5B59EC" w14:textId="77777777" w:rsidR="00424581" w:rsidRDefault="00424581" w:rsidP="00627B1D">
            <w:pPr>
              <w:jc w:val="both"/>
              <w:rPr>
                <w:lang w:val="nb-NO"/>
              </w:rPr>
            </w:pPr>
          </w:p>
          <w:p w14:paraId="3A958F6C" w14:textId="77777777" w:rsidR="00424581" w:rsidRDefault="00424581" w:rsidP="00627B1D">
            <w:pPr>
              <w:jc w:val="both"/>
              <w:rPr>
                <w:lang w:val="nb-NO"/>
              </w:rPr>
            </w:pPr>
          </w:p>
          <w:p w14:paraId="16ABF02A" w14:textId="77777777" w:rsidR="00424581" w:rsidRDefault="00424581" w:rsidP="00627B1D">
            <w:pPr>
              <w:jc w:val="both"/>
              <w:rPr>
                <w:lang w:val="nb-NO"/>
              </w:rPr>
            </w:pPr>
          </w:p>
          <w:p w14:paraId="5D292B23" w14:textId="77777777" w:rsidR="00424581" w:rsidRDefault="00424581" w:rsidP="00627B1D">
            <w:pPr>
              <w:jc w:val="both"/>
              <w:rPr>
                <w:lang w:val="nb-NO"/>
              </w:rPr>
            </w:pPr>
          </w:p>
          <w:p w14:paraId="0F68BA2E" w14:textId="77777777" w:rsidR="00424581" w:rsidRDefault="00424581" w:rsidP="00627B1D">
            <w:pPr>
              <w:jc w:val="both"/>
              <w:rPr>
                <w:lang w:val="nb-NO"/>
              </w:rPr>
            </w:pPr>
          </w:p>
          <w:p w14:paraId="3FBB2FBB" w14:textId="77777777" w:rsidR="00424581" w:rsidRDefault="00424581" w:rsidP="00627B1D">
            <w:pPr>
              <w:jc w:val="both"/>
              <w:rPr>
                <w:lang w:val="nb-NO"/>
              </w:rPr>
            </w:pPr>
          </w:p>
          <w:p w14:paraId="0B22FB8B" w14:textId="77777777" w:rsidR="00424581" w:rsidRDefault="00424581" w:rsidP="00627B1D">
            <w:pPr>
              <w:jc w:val="both"/>
              <w:rPr>
                <w:lang w:val="nb-NO"/>
              </w:rPr>
            </w:pPr>
          </w:p>
          <w:p w14:paraId="5818B878" w14:textId="77777777" w:rsidR="00424581" w:rsidRDefault="00424581" w:rsidP="00627B1D">
            <w:pPr>
              <w:jc w:val="both"/>
              <w:rPr>
                <w:lang w:val="nb-NO"/>
              </w:rPr>
            </w:pPr>
          </w:p>
          <w:p w14:paraId="4769BD8B" w14:textId="77777777" w:rsidR="00424581" w:rsidRDefault="00424581" w:rsidP="00627B1D">
            <w:pPr>
              <w:jc w:val="both"/>
              <w:rPr>
                <w:lang w:val="nb-NO"/>
              </w:rPr>
            </w:pPr>
          </w:p>
          <w:p w14:paraId="6D158145" w14:textId="7D79FAE1" w:rsidR="00497EAF" w:rsidRPr="000A6A3D" w:rsidRDefault="00497EAF" w:rsidP="00627B1D">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497EAF" w:rsidRPr="000A6A3D" w:rsidRDefault="00497EAF" w:rsidP="000A6A3D">
            <w:pPr>
              <w:rPr>
                <w:lang w:val="nb-NO"/>
              </w:rPr>
            </w:pPr>
          </w:p>
          <w:p w14:paraId="30DA0636" w14:textId="77777777" w:rsidR="00497EAF" w:rsidRDefault="00497EAF" w:rsidP="008465FF">
            <w:pPr>
              <w:jc w:val="center"/>
              <w:rPr>
                <w:lang w:val="pt-BR"/>
              </w:rPr>
            </w:pPr>
          </w:p>
          <w:p w14:paraId="55B2D2E0" w14:textId="77777777" w:rsidR="00497EAF" w:rsidRDefault="00497EAF" w:rsidP="008465FF">
            <w:pPr>
              <w:jc w:val="center"/>
              <w:rPr>
                <w:lang w:val="pt-BR"/>
              </w:rPr>
            </w:pPr>
          </w:p>
          <w:p w14:paraId="241676AB" w14:textId="591AF897" w:rsidR="00497EAF" w:rsidRPr="000A6A3D" w:rsidRDefault="00627B1D" w:rsidP="008465FF">
            <w:pPr>
              <w:jc w:val="center"/>
              <w:rPr>
                <w:lang w:val="pt-BR"/>
              </w:rPr>
            </w:pPr>
            <w:r>
              <w:rPr>
                <w:lang w:val="pt-BR"/>
              </w:rPr>
              <w:t>1</w:t>
            </w:r>
            <w:r w:rsidR="00497EAF">
              <w:rPr>
                <w:lang w:val="pt-BR"/>
              </w:rPr>
              <w:t>5</w:t>
            </w:r>
          </w:p>
          <w:p w14:paraId="0CD34D8C" w14:textId="77777777" w:rsidR="00497EAF" w:rsidRPr="000A6A3D" w:rsidRDefault="00497EAF" w:rsidP="008465FF">
            <w:pPr>
              <w:jc w:val="center"/>
              <w:rPr>
                <w:lang w:val="pt-BR"/>
              </w:rPr>
            </w:pPr>
            <w:r w:rsidRPr="000A6A3D">
              <w:rPr>
                <w:lang w:val="pt-BR"/>
              </w:rPr>
              <w:t>phút</w:t>
            </w:r>
          </w:p>
          <w:p w14:paraId="5AACB859" w14:textId="77777777" w:rsidR="00497EAF" w:rsidRPr="000A6A3D" w:rsidRDefault="00497EAF" w:rsidP="000A6A3D">
            <w:pPr>
              <w:jc w:val="center"/>
              <w:rPr>
                <w:lang w:val="pt-BR"/>
              </w:rPr>
            </w:pPr>
          </w:p>
          <w:p w14:paraId="2F291A28" w14:textId="77777777" w:rsidR="00497EAF" w:rsidRPr="000A6A3D" w:rsidRDefault="00497EAF" w:rsidP="000A6A3D">
            <w:pPr>
              <w:jc w:val="center"/>
              <w:rPr>
                <w:lang w:val="pt-BR"/>
              </w:rPr>
            </w:pPr>
          </w:p>
          <w:p w14:paraId="56DD329E" w14:textId="77777777" w:rsidR="00497EAF" w:rsidRPr="000A6A3D" w:rsidRDefault="00497EAF" w:rsidP="000A6A3D">
            <w:pPr>
              <w:jc w:val="center"/>
              <w:rPr>
                <w:lang w:val="pt-BR"/>
              </w:rPr>
            </w:pPr>
          </w:p>
          <w:p w14:paraId="7EEBB92D" w14:textId="77777777" w:rsidR="00497EAF" w:rsidRPr="000A6A3D" w:rsidRDefault="00497EAF" w:rsidP="000A6A3D">
            <w:pPr>
              <w:jc w:val="center"/>
              <w:rPr>
                <w:lang w:val="pt-BR"/>
              </w:rPr>
            </w:pPr>
          </w:p>
          <w:p w14:paraId="342BF520" w14:textId="77777777" w:rsidR="00497EAF" w:rsidRPr="000A6A3D" w:rsidRDefault="00497EAF" w:rsidP="000A6A3D">
            <w:pPr>
              <w:jc w:val="center"/>
              <w:rPr>
                <w:lang w:val="pt-BR"/>
              </w:rPr>
            </w:pPr>
          </w:p>
          <w:p w14:paraId="1567972E" w14:textId="77777777" w:rsidR="00497EAF" w:rsidRPr="000A6A3D" w:rsidRDefault="00497EAF" w:rsidP="000A6A3D">
            <w:pPr>
              <w:jc w:val="center"/>
              <w:rPr>
                <w:lang w:val="pt-BR"/>
              </w:rPr>
            </w:pPr>
          </w:p>
          <w:p w14:paraId="421F8F49" w14:textId="77777777" w:rsidR="00497EAF" w:rsidRPr="000A6A3D" w:rsidRDefault="00497EAF" w:rsidP="000A6A3D">
            <w:pPr>
              <w:jc w:val="center"/>
              <w:rPr>
                <w:lang w:val="pt-BR"/>
              </w:rPr>
            </w:pPr>
          </w:p>
          <w:p w14:paraId="4FC8B99D" w14:textId="77777777" w:rsidR="00497EAF" w:rsidRPr="000A6A3D" w:rsidRDefault="00497EAF" w:rsidP="000A6A3D">
            <w:pPr>
              <w:jc w:val="center"/>
              <w:rPr>
                <w:lang w:val="pt-BR"/>
              </w:rPr>
            </w:pPr>
          </w:p>
          <w:p w14:paraId="62858A8F" w14:textId="77777777" w:rsidR="00497EAF" w:rsidRPr="000A6A3D" w:rsidRDefault="00497EAF" w:rsidP="000A6A3D">
            <w:pPr>
              <w:jc w:val="center"/>
              <w:rPr>
                <w:lang w:val="pt-BR"/>
              </w:rPr>
            </w:pPr>
          </w:p>
          <w:p w14:paraId="38217793" w14:textId="77777777" w:rsidR="00497EAF" w:rsidRPr="000A6A3D" w:rsidRDefault="00497EAF" w:rsidP="000A6A3D">
            <w:pPr>
              <w:jc w:val="center"/>
              <w:rPr>
                <w:lang w:val="pt-BR"/>
              </w:rPr>
            </w:pPr>
          </w:p>
          <w:p w14:paraId="76F52441" w14:textId="77777777" w:rsidR="00497EAF" w:rsidRPr="000A6A3D" w:rsidRDefault="00497EAF" w:rsidP="000A6A3D">
            <w:pPr>
              <w:jc w:val="center"/>
              <w:rPr>
                <w:lang w:val="pt-BR"/>
              </w:rPr>
            </w:pPr>
          </w:p>
          <w:p w14:paraId="357CDA5C" w14:textId="77777777" w:rsidR="00497EAF" w:rsidRPr="000A6A3D" w:rsidRDefault="00497EAF" w:rsidP="000A6A3D">
            <w:pPr>
              <w:jc w:val="center"/>
              <w:rPr>
                <w:lang w:val="pt-BR"/>
              </w:rPr>
            </w:pPr>
          </w:p>
          <w:p w14:paraId="11D1C1EF" w14:textId="77777777" w:rsidR="00497EAF" w:rsidRPr="000A6A3D" w:rsidRDefault="00497EAF" w:rsidP="000A6A3D">
            <w:pPr>
              <w:jc w:val="center"/>
              <w:rPr>
                <w:lang w:val="pt-BR"/>
              </w:rPr>
            </w:pPr>
          </w:p>
          <w:p w14:paraId="37099E61" w14:textId="77777777" w:rsidR="00497EAF" w:rsidRPr="000A6A3D" w:rsidRDefault="00497EAF" w:rsidP="000A6A3D">
            <w:pPr>
              <w:jc w:val="center"/>
              <w:rPr>
                <w:lang w:val="pt-BR"/>
              </w:rPr>
            </w:pPr>
          </w:p>
          <w:p w14:paraId="070DBDB1" w14:textId="77777777" w:rsidR="00497EAF" w:rsidRPr="000A6A3D" w:rsidRDefault="00497EAF" w:rsidP="000A6A3D">
            <w:pPr>
              <w:jc w:val="center"/>
              <w:rPr>
                <w:lang w:val="pt-BR"/>
              </w:rPr>
            </w:pPr>
          </w:p>
          <w:p w14:paraId="3532E999" w14:textId="77777777" w:rsidR="00497EAF" w:rsidRPr="000A6A3D" w:rsidRDefault="00497EAF" w:rsidP="000A6A3D">
            <w:pPr>
              <w:jc w:val="center"/>
              <w:rPr>
                <w:lang w:val="pt-BR"/>
              </w:rPr>
            </w:pPr>
          </w:p>
          <w:p w14:paraId="7D385231" w14:textId="77777777" w:rsidR="00497EAF" w:rsidRPr="000A6A3D" w:rsidRDefault="00497EAF" w:rsidP="000A6A3D">
            <w:pPr>
              <w:jc w:val="center"/>
              <w:rPr>
                <w:lang w:val="pt-BR"/>
              </w:rPr>
            </w:pPr>
          </w:p>
          <w:p w14:paraId="74B62A2B" w14:textId="11AE2852" w:rsidR="00497EAF" w:rsidRDefault="00497EAF" w:rsidP="000A6A3D">
            <w:pPr>
              <w:jc w:val="center"/>
              <w:rPr>
                <w:lang w:val="nb-NO"/>
              </w:rPr>
            </w:pPr>
          </w:p>
          <w:p w14:paraId="307B245E" w14:textId="77777777" w:rsidR="00497EAF" w:rsidRPr="008465FF" w:rsidRDefault="00497EAF" w:rsidP="008465FF">
            <w:pPr>
              <w:rPr>
                <w:lang w:val="nb-NO"/>
              </w:rPr>
            </w:pPr>
          </w:p>
          <w:p w14:paraId="4A4E4BDB" w14:textId="77777777" w:rsidR="00497EAF" w:rsidRPr="008465FF" w:rsidRDefault="00497EAF" w:rsidP="008465FF">
            <w:pPr>
              <w:rPr>
                <w:lang w:val="nb-NO"/>
              </w:rPr>
            </w:pPr>
          </w:p>
          <w:p w14:paraId="5E4301D3" w14:textId="77777777" w:rsidR="00497EAF" w:rsidRPr="008465FF" w:rsidRDefault="00497EAF" w:rsidP="008465FF">
            <w:pPr>
              <w:rPr>
                <w:lang w:val="nb-NO"/>
              </w:rPr>
            </w:pPr>
          </w:p>
          <w:p w14:paraId="32754DB4" w14:textId="2A89E904" w:rsidR="00497EAF" w:rsidRPr="000A6A3D" w:rsidRDefault="00627B1D" w:rsidP="008465FF">
            <w:pPr>
              <w:jc w:val="center"/>
              <w:rPr>
                <w:lang w:val="pt-BR"/>
              </w:rPr>
            </w:pPr>
            <w:r>
              <w:rPr>
                <w:lang w:val="pt-BR"/>
              </w:rPr>
              <w:t>10</w:t>
            </w:r>
          </w:p>
          <w:p w14:paraId="5932C855" w14:textId="77777777" w:rsidR="00497EAF" w:rsidRPr="000A6A3D" w:rsidRDefault="00497EAF" w:rsidP="008465FF">
            <w:pPr>
              <w:jc w:val="center"/>
              <w:rPr>
                <w:lang w:val="pt-BR"/>
              </w:rPr>
            </w:pPr>
            <w:r w:rsidRPr="000A6A3D">
              <w:rPr>
                <w:lang w:val="pt-BR"/>
              </w:rPr>
              <w:t>phút</w:t>
            </w:r>
          </w:p>
          <w:p w14:paraId="639050B6" w14:textId="77777777" w:rsidR="00497EAF" w:rsidRPr="008465FF" w:rsidRDefault="00497EAF" w:rsidP="008465FF">
            <w:pPr>
              <w:rPr>
                <w:lang w:val="nb-NO"/>
              </w:rPr>
            </w:pPr>
          </w:p>
        </w:tc>
      </w:tr>
      <w:tr w:rsidR="00497EAF"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497EAF" w:rsidRPr="000A6A3D" w:rsidRDefault="00497EAF"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00F6E50" w14:textId="77777777" w:rsidR="00497EAF" w:rsidRPr="000A6A3D" w:rsidRDefault="00497EAF" w:rsidP="0015254A">
            <w:pPr>
              <w:rPr>
                <w:b/>
                <w:bCs/>
                <w:u w:val="single"/>
                <w:lang w:val="nb-NO"/>
              </w:rPr>
            </w:pPr>
            <w:r w:rsidRPr="000A6A3D">
              <w:rPr>
                <w:b/>
                <w:bCs/>
                <w:u w:val="single"/>
                <w:lang w:val="nb-NO"/>
              </w:rPr>
              <w:t>Củng cố kiến thức và kết thúc bài</w:t>
            </w:r>
          </w:p>
          <w:p w14:paraId="5B07CEEC" w14:textId="77777777" w:rsidR="00497EAF" w:rsidRDefault="00497EAF" w:rsidP="0015254A"/>
          <w:p w14:paraId="09C00822" w14:textId="3BD5BBC9" w:rsidR="00497EAF" w:rsidRDefault="00497EAF" w:rsidP="0015254A">
            <w:r>
              <w:t>- K</w:t>
            </w:r>
            <w:r w:rsidRPr="005A0EBE">
              <w:t>hái niệm</w:t>
            </w:r>
            <w:r>
              <w:t xml:space="preserve"> và phương pháp sản xuất</w:t>
            </w:r>
            <w:r w:rsidRPr="005A0EBE">
              <w:t xml:space="preserve"> xà phòng, chất giặt rửa tổng hợp</w:t>
            </w:r>
            <w:r>
              <w:t xml:space="preserve"> .</w:t>
            </w:r>
          </w:p>
          <w:p w14:paraId="5F76F8EF" w14:textId="04B90C4C" w:rsidR="00497EAF" w:rsidRPr="000A6A3D" w:rsidRDefault="00497EAF" w:rsidP="002A7945"/>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425BDB" w14:textId="77777777" w:rsidR="00497EAF" w:rsidRDefault="00497EAF" w:rsidP="00627B1D">
            <w:pPr>
              <w:jc w:val="both"/>
              <w:rPr>
                <w:lang w:val="de-DE"/>
              </w:rPr>
            </w:pPr>
          </w:p>
          <w:p w14:paraId="7AE3F262" w14:textId="77777777" w:rsidR="00497EAF" w:rsidRDefault="00497EAF" w:rsidP="00627B1D">
            <w:pPr>
              <w:jc w:val="both"/>
              <w:rPr>
                <w:lang w:val="de-DE"/>
              </w:rPr>
            </w:pPr>
            <w:r w:rsidRPr="000A6A3D">
              <w:rPr>
                <w:lang w:val="de-DE"/>
              </w:rPr>
              <w:t>Giảng viên trình bày tóm tắt nội dung bằng lời.</w:t>
            </w:r>
          </w:p>
          <w:p w14:paraId="08F22A04" w14:textId="15D6856D" w:rsidR="00497EAF" w:rsidRPr="000A6A3D" w:rsidRDefault="00497EAF"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89/GT.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7CF416" w14:textId="77777777" w:rsidR="00497EAF" w:rsidRDefault="00497EAF" w:rsidP="00627B1D">
            <w:pPr>
              <w:jc w:val="both"/>
              <w:rPr>
                <w:lang w:val="de-DE"/>
              </w:rPr>
            </w:pPr>
          </w:p>
          <w:p w14:paraId="0EB403A7" w14:textId="03ACF465" w:rsidR="00497EAF" w:rsidRPr="000A6A3D" w:rsidRDefault="00497EAF"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497EAF" w:rsidRPr="000A6A3D" w:rsidRDefault="00497EAF" w:rsidP="000A6A3D">
            <w:pPr>
              <w:jc w:val="center"/>
              <w:rPr>
                <w:lang w:val="nb-NO"/>
              </w:rPr>
            </w:pPr>
          </w:p>
          <w:p w14:paraId="3FB10CF5" w14:textId="60E0374B" w:rsidR="00497EAF" w:rsidRPr="000A6A3D" w:rsidRDefault="00627B1D" w:rsidP="000A6A3D">
            <w:pPr>
              <w:jc w:val="center"/>
              <w:rPr>
                <w:lang w:val="nb-NO"/>
              </w:rPr>
            </w:pPr>
            <w:r>
              <w:rPr>
                <w:lang w:val="pt-BR"/>
              </w:rPr>
              <w:t>5</w:t>
            </w:r>
            <w:r w:rsidR="00497EAF" w:rsidRPr="000A6A3D">
              <w:rPr>
                <w:lang w:val="pt-BR"/>
              </w:rPr>
              <w:t xml:space="preserve"> phút</w:t>
            </w:r>
          </w:p>
        </w:tc>
      </w:tr>
      <w:tr w:rsidR="00497EAF"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497EAF" w:rsidRPr="000A6A3D" w:rsidRDefault="00497E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DA2996" w14:textId="77777777" w:rsidR="00497EAF" w:rsidRDefault="00497EAF" w:rsidP="0015254A">
            <w:pPr>
              <w:rPr>
                <w:b/>
                <w:bCs/>
                <w:u w:val="single"/>
                <w:lang w:val="pt-BR"/>
              </w:rPr>
            </w:pPr>
            <w:r w:rsidRPr="000A6A3D">
              <w:rPr>
                <w:b/>
                <w:bCs/>
                <w:u w:val="single"/>
                <w:lang w:val="pt-BR"/>
              </w:rPr>
              <w:t>Hướng dẫn tự học</w:t>
            </w:r>
          </w:p>
          <w:p w14:paraId="007A3F41" w14:textId="77777777" w:rsidR="00497EAF" w:rsidRPr="000A6A3D" w:rsidRDefault="00497EAF" w:rsidP="0015254A">
            <w:pPr>
              <w:rPr>
                <w:b/>
                <w:bCs/>
                <w:u w:val="single"/>
                <w:lang w:val="pt-BR"/>
              </w:rPr>
            </w:pPr>
          </w:p>
          <w:p w14:paraId="6944FEF9" w14:textId="182DFB89" w:rsidR="00497EAF" w:rsidRPr="000A6A3D" w:rsidRDefault="00497EAF" w:rsidP="0015254A">
            <w:pPr>
              <w:rPr>
                <w:bCs/>
                <w:u w:val="single"/>
                <w:lang w:val="nb-NO"/>
              </w:rPr>
            </w:pPr>
            <w:r w:rsidRPr="000A6A3D">
              <w:rPr>
                <w:lang w:val="pt-BR"/>
              </w:rPr>
              <w:t xml:space="preserve">- Chuẩn bị </w:t>
            </w:r>
            <w:r w:rsidRPr="000A6A3D">
              <w:rPr>
                <w:bCs/>
              </w:rPr>
              <w:t xml:space="preserve">Bài </w:t>
            </w:r>
            <w:r>
              <w:rPr>
                <w:bCs/>
              </w:rPr>
              <w:t>61</w:t>
            </w:r>
            <w:r w:rsidRPr="000A6A3D">
              <w:rPr>
                <w:bCs/>
              </w:rPr>
              <w:t xml:space="preserve">. </w:t>
            </w:r>
            <w:r>
              <w:rPr>
                <w:bCs/>
              </w:rPr>
              <w:t>Ôn tập chương.</w:t>
            </w:r>
          </w:p>
          <w:p w14:paraId="16F68DD2" w14:textId="77777777" w:rsidR="00497EAF" w:rsidRPr="000A6A3D" w:rsidRDefault="00497EAF" w:rsidP="0015254A">
            <w:pPr>
              <w:rPr>
                <w:bCs/>
                <w:u w:val="single"/>
                <w:lang w:val="nb-NO"/>
              </w:rPr>
            </w:pPr>
          </w:p>
          <w:p w14:paraId="6062C524" w14:textId="1601244C" w:rsidR="00497EAF" w:rsidRPr="000A6A3D" w:rsidRDefault="00497E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497EAF" w:rsidRPr="000A6A3D" w:rsidRDefault="00497EAF" w:rsidP="00627B1D">
            <w:pPr>
              <w:jc w:val="both"/>
              <w:rPr>
                <w:lang w:val="pt-BR"/>
              </w:rPr>
            </w:pPr>
          </w:p>
          <w:p w14:paraId="3B6C6BC0" w14:textId="77777777" w:rsidR="00497EAF" w:rsidRPr="000A6A3D" w:rsidRDefault="00497EAF"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497EAF" w:rsidRPr="000A6A3D" w:rsidRDefault="00497EAF" w:rsidP="00627B1D">
            <w:pPr>
              <w:jc w:val="both"/>
              <w:rPr>
                <w:lang w:val="de-DE"/>
              </w:rPr>
            </w:pPr>
          </w:p>
          <w:p w14:paraId="2BD65CBD" w14:textId="227D64E8" w:rsidR="00497EAF" w:rsidRPr="000A6A3D" w:rsidRDefault="00497EAF" w:rsidP="00627B1D">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497EAF" w:rsidRPr="000A6A3D" w:rsidRDefault="00497EAF" w:rsidP="000A6A3D">
            <w:pPr>
              <w:jc w:val="center"/>
              <w:rPr>
                <w:lang w:val="pt-BR"/>
              </w:rPr>
            </w:pPr>
          </w:p>
          <w:p w14:paraId="6738F3C6" w14:textId="77777777" w:rsidR="00497EAF" w:rsidRPr="000A6A3D" w:rsidRDefault="00497EAF" w:rsidP="000A6A3D">
            <w:pPr>
              <w:jc w:val="center"/>
              <w:rPr>
                <w:lang w:val="pt-BR"/>
              </w:rPr>
            </w:pPr>
            <w:r w:rsidRPr="000A6A3D">
              <w:rPr>
                <w:lang w:val="pt-BR"/>
              </w:rPr>
              <w:t>2 phút</w:t>
            </w:r>
          </w:p>
        </w:tc>
      </w:tr>
    </w:tbl>
    <w:p w14:paraId="2F66DCFF" w14:textId="77777777" w:rsidR="008B5712" w:rsidRPr="000A6A3D" w:rsidRDefault="008B5712" w:rsidP="000A6A3D">
      <w:pPr>
        <w:rPr>
          <w:lang w:val="pt-BR"/>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119"/>
        <w:gridCol w:w="1460"/>
        <w:gridCol w:w="101"/>
        <w:gridCol w:w="5634"/>
      </w:tblGrid>
      <w:tr w:rsidR="008B5712" w:rsidRPr="000A6A3D" w14:paraId="6434DD32" w14:textId="77777777" w:rsidTr="002A7945">
        <w:trPr>
          <w:gridBefore w:val="1"/>
          <w:wBefore w:w="108"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195"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17442523" w:rsidR="008B5712" w:rsidRPr="000A6A3D" w:rsidRDefault="008B5712" w:rsidP="000A6A3D">
            <w:pPr>
              <w:jc w:val="both"/>
            </w:pPr>
            <w:r w:rsidRPr="000A6A3D">
              <w:t xml:space="preserve">1. </w:t>
            </w:r>
            <w:r w:rsidRPr="000A6A3D">
              <w:rPr>
                <w:i/>
                <w:iCs/>
              </w:rPr>
              <w:t xml:space="preserve">Giáo trình hóa học </w:t>
            </w:r>
            <w:r w:rsidR="000F66BC">
              <w:rPr>
                <w:i/>
                <w:iCs/>
              </w:rPr>
              <w:t>3</w:t>
            </w:r>
            <w:r w:rsidRPr="000A6A3D">
              <w:rPr>
                <w:i/>
                <w:iCs/>
              </w:rPr>
              <w:t xml:space="preserve">, </w:t>
            </w:r>
            <w:r w:rsidRPr="000A6A3D">
              <w:t xml:space="preserve">Trường CĐ </w:t>
            </w:r>
            <w:r w:rsidR="000F66BC">
              <w:t>L</w:t>
            </w:r>
            <w:r w:rsidRPr="000A6A3D">
              <w:t xml:space="preserve">ý </w:t>
            </w:r>
            <w:r w:rsidR="000F66BC">
              <w:t>T</w:t>
            </w:r>
            <w:r w:rsidRPr="000A6A3D">
              <w:t xml:space="preserve">ự </w:t>
            </w:r>
            <w:r w:rsidR="000F66BC">
              <w:t>T</w:t>
            </w:r>
            <w:r w:rsidRPr="000A6A3D">
              <w:t>rọng Tp. HCM, năm 201</w:t>
            </w:r>
            <w:r w:rsidR="000F66BC">
              <w:t>9</w:t>
            </w:r>
            <w:r w:rsidRPr="000A6A3D">
              <w:t>.</w:t>
            </w:r>
          </w:p>
          <w:p w14:paraId="179D3234" w14:textId="4A7C5348"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Hóa học 1</w:t>
            </w:r>
            <w:r w:rsidR="000F66BC">
              <w:rPr>
                <w:i/>
                <w:iCs/>
              </w:rPr>
              <w:t>2</w:t>
            </w:r>
            <w:r w:rsidRPr="000A6A3D">
              <w:rPr>
                <w:i/>
                <w:iCs/>
              </w:rPr>
              <w:t xml:space="preserve">, </w:t>
            </w:r>
            <w:r w:rsidRPr="000A6A3D">
              <w:rPr>
                <w:lang w:val="vi-VN"/>
              </w:rPr>
              <w:t>NXB Giáo dục Việt Nam</w:t>
            </w:r>
            <w:r w:rsidRPr="000A6A3D">
              <w:t>, năm 2015.</w:t>
            </w:r>
          </w:p>
          <w:p w14:paraId="049BB329" w14:textId="4864D05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000F66BC">
              <w:t>12</w:t>
            </w:r>
            <w:r w:rsidRPr="000A6A3D">
              <w:t xml:space="preserve">, </w:t>
            </w:r>
            <w:r w:rsidRPr="000A6A3D">
              <w:rPr>
                <w:lang w:val="vi-VN"/>
              </w:rPr>
              <w:t>NXB Giáo dục Việt Nam</w:t>
            </w:r>
            <w:r w:rsidRPr="000A6A3D">
              <w:t>, năm 2015.</w:t>
            </w:r>
          </w:p>
        </w:tc>
      </w:tr>
      <w:tr w:rsidR="008B5712" w:rsidRPr="000A6A3D" w14:paraId="3B4AF47B"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95FBA93" w14:textId="77777777" w:rsidR="008B5712" w:rsidRPr="000A6A3D" w:rsidRDefault="008B5712" w:rsidP="000A6A3D">
            <w:pPr>
              <w:jc w:val="center"/>
              <w:rPr>
                <w:b/>
                <w:bCs/>
                <w:lang w:val="pt-BR"/>
              </w:rPr>
            </w:pPr>
            <w:r w:rsidRPr="000A6A3D">
              <w:rPr>
                <w:b/>
                <w:bCs/>
                <w:lang w:val="vi-VN"/>
              </w:rPr>
              <w:t xml:space="preserve">   </w:t>
            </w:r>
            <w:r w:rsidRPr="000A6A3D">
              <w:rPr>
                <w:b/>
                <w:bCs/>
                <w:lang w:val="pt-BR"/>
              </w:rPr>
              <w:t>Nguyễn Thị Huyền Nga</w:t>
            </w:r>
          </w:p>
          <w:p w14:paraId="78857E8D" w14:textId="77777777" w:rsidR="008B5712" w:rsidRPr="000A6A3D" w:rsidRDefault="008B5712" w:rsidP="000A6A3D">
            <w:pPr>
              <w:rPr>
                <w:b/>
                <w:bCs/>
                <w:lang w:val="vi-VN"/>
              </w:rPr>
            </w:pPr>
          </w:p>
          <w:p w14:paraId="3454EFAB" w14:textId="77777777" w:rsidR="00CD5EE0" w:rsidRPr="00CD5EE0" w:rsidRDefault="00CD5EE0" w:rsidP="000A6A3D">
            <w:pPr>
              <w:rPr>
                <w:b/>
                <w:bCs/>
              </w:rPr>
            </w:pPr>
          </w:p>
        </w:tc>
        <w:tc>
          <w:tcPr>
            <w:tcW w:w="5735" w:type="dxa"/>
            <w:gridSpan w:val="2"/>
            <w:shd w:val="clear" w:color="auto" w:fill="auto"/>
          </w:tcPr>
          <w:p w14:paraId="397B441F" w14:textId="77777777" w:rsidR="008B5712" w:rsidRPr="000A6A3D" w:rsidRDefault="008B5712" w:rsidP="000A6A3D">
            <w:pPr>
              <w:rPr>
                <w:lang w:val="pt-BR"/>
              </w:rPr>
            </w:pPr>
          </w:p>
          <w:p w14:paraId="1505790B" w14:textId="77777777" w:rsidR="005565C1" w:rsidRPr="000A6A3D" w:rsidRDefault="005565C1" w:rsidP="005565C1">
            <w:pPr>
              <w:ind w:left="696"/>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0E015239" w14:textId="77777777" w:rsidR="005565C1" w:rsidRDefault="005565C1" w:rsidP="005565C1">
            <w:pPr>
              <w:jc w:val="center"/>
              <w:rPr>
                <w:b/>
                <w:lang w:val="pt-BR"/>
              </w:rPr>
            </w:pPr>
            <w:r w:rsidRPr="000A6A3D">
              <w:rPr>
                <w:b/>
                <w:lang w:val="pt-BR"/>
              </w:rPr>
              <w:t>Giảng viên</w:t>
            </w:r>
          </w:p>
          <w:p w14:paraId="4C116F5C" w14:textId="3ED22D69" w:rsidR="002A7945" w:rsidRDefault="005565C1" w:rsidP="005565C1">
            <w:pPr>
              <w:jc w:val="center"/>
              <w:rPr>
                <w:b/>
                <w:lang w:val="pt-BR"/>
              </w:rPr>
            </w:pPr>
            <w:r>
              <w:rPr>
                <w:b/>
                <w:lang w:val="pt-BR"/>
              </w:rPr>
              <w:t>Lê Văn Bình</w:t>
            </w:r>
            <w:r>
              <w:rPr>
                <w:b/>
                <w:lang w:val="pt-BR"/>
              </w:rPr>
              <w:t xml:space="preserve"> </w:t>
            </w:r>
          </w:p>
          <w:p w14:paraId="53EA0B77" w14:textId="77777777" w:rsidR="002A7945" w:rsidRDefault="002A7945" w:rsidP="000A6A3D">
            <w:pPr>
              <w:jc w:val="center"/>
              <w:rPr>
                <w:b/>
                <w:lang w:val="pt-BR"/>
              </w:rPr>
            </w:pPr>
          </w:p>
          <w:p w14:paraId="54C6B569" w14:textId="77777777" w:rsidR="002A7945" w:rsidRDefault="002A7945" w:rsidP="000A6A3D">
            <w:pPr>
              <w:jc w:val="center"/>
              <w:rPr>
                <w:b/>
                <w:lang w:val="pt-BR"/>
              </w:rPr>
            </w:pPr>
          </w:p>
          <w:p w14:paraId="648AC8EC" w14:textId="77777777" w:rsidR="002A7945" w:rsidRPr="000A6A3D" w:rsidRDefault="002A7945" w:rsidP="000A6A3D">
            <w:pPr>
              <w:jc w:val="center"/>
              <w:rPr>
                <w:lang w:val="pt-BR"/>
              </w:rPr>
            </w:pPr>
          </w:p>
        </w:tc>
      </w:tr>
      <w:tr w:rsidR="00970C11" w:rsidRPr="000A6A3D" w14:paraId="7DEE21A4"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5711D440" w:rsidR="00970C11" w:rsidRPr="000A6A3D" w:rsidRDefault="00970C11" w:rsidP="000A6A3D">
            <w:pPr>
              <w:rPr>
                <w:lang w:val="vi-VN"/>
              </w:rPr>
            </w:pPr>
            <w:r w:rsidRPr="000A6A3D">
              <w:t>Thời gian thực hiện:</w:t>
            </w:r>
            <w:r w:rsidRPr="000A6A3D">
              <w:rPr>
                <w:lang w:val="vi-VN"/>
              </w:rPr>
              <w:t xml:space="preserve"> </w:t>
            </w:r>
            <w:r w:rsidR="003C3E32">
              <w:t>2</w:t>
            </w:r>
            <w:r w:rsidRPr="000A6A3D">
              <w:rPr>
                <w:lang w:val="vi-VN"/>
              </w:rPr>
              <w:t xml:space="preserve"> tiết</w:t>
            </w:r>
          </w:p>
          <w:p w14:paraId="0F73675D" w14:textId="77777777" w:rsidR="003C3E32" w:rsidRPr="000A6A3D" w:rsidRDefault="003C3E32" w:rsidP="003C3E32">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53FF22FD" w14:textId="46706B0A" w:rsidR="00970C11" w:rsidRPr="000A6A3D" w:rsidRDefault="00CB0009" w:rsidP="005565C1">
            <w:r>
              <w:t xml:space="preserve">Thực hiện ngày   </w:t>
            </w:r>
            <w:r w:rsidR="001E36D0">
              <w:t xml:space="preserve"> </w:t>
            </w:r>
            <w:r w:rsidR="005565C1">
              <w:t>6</w:t>
            </w:r>
            <w:r w:rsidR="001E36D0">
              <w:t xml:space="preserve">     </w:t>
            </w:r>
            <w:r w:rsidR="001E36D0" w:rsidRPr="000A6A3D">
              <w:t xml:space="preserve">tháng     </w:t>
            </w:r>
            <w:r>
              <w:t xml:space="preserve">10     </w:t>
            </w:r>
            <w:r w:rsidR="001E36D0" w:rsidRPr="000A6A3D">
              <w:t xml:space="preserve">năm </w:t>
            </w:r>
            <w:r w:rsidR="005565C1">
              <w:t xml:space="preserve">  </w:t>
            </w:r>
            <w:r w:rsidR="001E36D0" w:rsidRPr="000A6A3D">
              <w:t>20</w:t>
            </w:r>
            <w:r>
              <w:t>21</w:t>
            </w:r>
          </w:p>
        </w:tc>
      </w:tr>
    </w:tbl>
    <w:p w14:paraId="338D99B3" w14:textId="77777777" w:rsidR="00970C11" w:rsidRPr="000A6A3D" w:rsidRDefault="00970C11" w:rsidP="000A6A3D"/>
    <w:p w14:paraId="3000949F" w14:textId="4684E649" w:rsidR="00CD5EE0" w:rsidRPr="000A6A3D" w:rsidRDefault="00CD5EE0" w:rsidP="00CD5EE0">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1F0CEE">
        <w:rPr>
          <w:b/>
          <w:i/>
        </w:rPr>
        <w:t>61</w:t>
      </w:r>
      <w:r w:rsidRPr="000A6A3D">
        <w:rPr>
          <w:b/>
          <w:i/>
        </w:rPr>
        <w:t xml:space="preserve">: </w:t>
      </w:r>
      <w:r>
        <w:rPr>
          <w:b/>
        </w:rPr>
        <w:t>ÔN TẬP CHƯƠNG XV</w:t>
      </w:r>
      <w:r w:rsidR="001F0CEE">
        <w:rPr>
          <w:b/>
        </w:rPr>
        <w:t>I</w:t>
      </w:r>
    </w:p>
    <w:p w14:paraId="2152549B" w14:textId="77777777" w:rsidR="00CD5EE0" w:rsidRPr="000A6A3D" w:rsidRDefault="00CD5EE0" w:rsidP="00CD5EE0">
      <w:pPr>
        <w:rPr>
          <w:b/>
          <w:u w:val="single"/>
          <w:lang w:val="it-IT"/>
        </w:rPr>
      </w:pPr>
      <w:r w:rsidRPr="000A6A3D">
        <w:rPr>
          <w:b/>
          <w:u w:val="single"/>
          <w:lang w:val="it-IT"/>
        </w:rPr>
        <w:t xml:space="preserve">Mục tiêu của bài: </w:t>
      </w:r>
    </w:p>
    <w:p w14:paraId="6E8484AA" w14:textId="77777777" w:rsidR="00CD5EE0" w:rsidRPr="000A6A3D" w:rsidRDefault="00CD5EE0" w:rsidP="00CD5EE0">
      <w:pPr>
        <w:rPr>
          <w:b/>
          <w:lang w:val="it-IT"/>
        </w:rPr>
      </w:pPr>
      <w:r w:rsidRPr="000A6A3D">
        <w:rPr>
          <w:lang w:val="it-IT"/>
        </w:rPr>
        <w:t xml:space="preserve">Sau khi học xong bài này người học có khả năng: </w:t>
      </w:r>
    </w:p>
    <w:p w14:paraId="6CE25D19" w14:textId="77777777" w:rsidR="00CD5EE0" w:rsidRPr="000A6A3D" w:rsidRDefault="00CD5EE0" w:rsidP="00CD5EE0">
      <w:pPr>
        <w:rPr>
          <w:b/>
        </w:rPr>
      </w:pPr>
      <w:r w:rsidRPr="000A6A3D">
        <w:rPr>
          <w:b/>
        </w:rPr>
        <w:t>1. Kiến thức:</w:t>
      </w:r>
    </w:p>
    <w:p w14:paraId="533C0A9F" w14:textId="019AA632" w:rsidR="001F0CEE" w:rsidRPr="001F0CEE" w:rsidRDefault="007950F2" w:rsidP="001F0CEE">
      <w:pPr>
        <w:tabs>
          <w:tab w:val="left" w:leader="dot" w:pos="9540"/>
        </w:tabs>
        <w:ind w:firstLine="284"/>
        <w:jc w:val="both"/>
      </w:pPr>
      <w:r>
        <w:t>Trình bày được</w:t>
      </w:r>
      <w:r w:rsidR="001957F6">
        <w:t xml:space="preserve"> khái niệm</w:t>
      </w:r>
      <w:r w:rsidR="001F0CEE" w:rsidRPr="001F0CEE">
        <w:t xml:space="preserve"> xà phòng và chất giặt rửa tổng hợp</w:t>
      </w:r>
    </w:p>
    <w:p w14:paraId="431A854A" w14:textId="588302F4" w:rsidR="00CD5EE0" w:rsidRPr="001F0CEE" w:rsidRDefault="00CD5EE0" w:rsidP="00CD5EE0">
      <w:pPr>
        <w:tabs>
          <w:tab w:val="left" w:leader="dot" w:pos="9540"/>
        </w:tabs>
        <w:ind w:firstLine="284"/>
        <w:jc w:val="both"/>
      </w:pPr>
      <w:r w:rsidRPr="001F0CEE">
        <w:t xml:space="preserve">Trình bày được </w:t>
      </w:r>
      <w:r w:rsidR="001957F6">
        <w:t>khái niệm</w:t>
      </w:r>
      <w:r w:rsidRPr="001F0CEE">
        <w:t xml:space="preserve">, </w:t>
      </w:r>
      <w:r w:rsidR="001957F6">
        <w:t xml:space="preserve">tính chất vật lí </w:t>
      </w:r>
      <w:r w:rsidR="001957F6" w:rsidRPr="001F0CEE">
        <w:t xml:space="preserve">và ứng dụng </w:t>
      </w:r>
      <w:r w:rsidR="001957F6">
        <w:t>của este, chất béo .</w:t>
      </w:r>
    </w:p>
    <w:p w14:paraId="7CC0C76E" w14:textId="77777777" w:rsidR="00CD5EE0" w:rsidRPr="001F0CEE" w:rsidRDefault="00CD5EE0" w:rsidP="00CD5EE0">
      <w:pPr>
        <w:jc w:val="both"/>
        <w:rPr>
          <w:b/>
        </w:rPr>
      </w:pPr>
      <w:r w:rsidRPr="001F0CEE">
        <w:rPr>
          <w:b/>
          <w:bCs/>
        </w:rPr>
        <w:t xml:space="preserve">2. Kỹ năng: </w:t>
      </w:r>
    </w:p>
    <w:p w14:paraId="15A35A8F" w14:textId="3A1FAC48" w:rsidR="00CD5EE0" w:rsidRPr="00D357FC" w:rsidRDefault="00CD5EE0" w:rsidP="00CD5EE0">
      <w:pPr>
        <w:tabs>
          <w:tab w:val="left" w:leader="dot" w:pos="9540"/>
        </w:tabs>
        <w:ind w:firstLine="284"/>
        <w:jc w:val="both"/>
      </w:pPr>
      <w:r>
        <w:t>V</w:t>
      </w:r>
      <w:r w:rsidRPr="00D357FC">
        <w:t xml:space="preserve">iết được phương trình </w:t>
      </w:r>
      <w:r w:rsidR="00816D89">
        <w:t xml:space="preserve">phản ứng thủy phân, phản ứng xà phòng hóa, phản ứng cộng hidro của este và chất béo. </w:t>
      </w:r>
    </w:p>
    <w:p w14:paraId="4419EE66" w14:textId="77777777" w:rsidR="00CD5EE0" w:rsidRPr="000A6A3D" w:rsidRDefault="00CD5EE0" w:rsidP="00CD5EE0">
      <w:pPr>
        <w:jc w:val="both"/>
        <w:rPr>
          <w:lang w:val="vi-VN"/>
        </w:rPr>
      </w:pPr>
      <w:r w:rsidRPr="000A6A3D">
        <w:rPr>
          <w:b/>
          <w:bCs/>
        </w:rPr>
        <w:t>3. Thái độ:</w:t>
      </w:r>
    </w:p>
    <w:p w14:paraId="31DB9C91" w14:textId="77777777" w:rsidR="00CD5EE0" w:rsidRPr="000A6A3D" w:rsidRDefault="00CD5EE0" w:rsidP="00CD5EE0">
      <w:pPr>
        <w:pStyle w:val="NormalWeb"/>
        <w:shd w:val="clear" w:color="auto" w:fill="FFFFFF"/>
        <w:spacing w:before="0" w:beforeAutospacing="0" w:after="0" w:afterAutospacing="0"/>
        <w:jc w:val="both"/>
        <w:textAlignment w:val="baseline"/>
        <w:rPr>
          <w:color w:val="000000"/>
        </w:rPr>
      </w:pPr>
      <w:r>
        <w:rPr>
          <w:color w:val="000000"/>
        </w:rPr>
        <w:t xml:space="preserve">    Học s</w:t>
      </w:r>
      <w:r w:rsidRPr="000A6A3D">
        <w:rPr>
          <w:color w:val="000000"/>
        </w:rPr>
        <w:t>inh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Pr>
          <w:bCs/>
        </w:rPr>
        <w:t>hợp lý</w:t>
      </w:r>
      <w:r w:rsidRPr="000A6A3D">
        <w:rPr>
          <w:bCs/>
        </w:rPr>
        <w:t xml:space="preserve"> tài nguyên.</w:t>
      </w:r>
    </w:p>
    <w:p w14:paraId="51123487" w14:textId="77777777" w:rsidR="00CD5EE0" w:rsidRPr="000A6A3D" w:rsidRDefault="00CD5EE0" w:rsidP="00CD5EE0">
      <w:pPr>
        <w:rPr>
          <w:b/>
          <w:lang w:val="it-IT"/>
        </w:rPr>
      </w:pPr>
      <w:r w:rsidRPr="000A6A3D">
        <w:rPr>
          <w:b/>
          <w:lang w:val="it-IT"/>
        </w:rPr>
        <w:t>Đồ dùng và phương tiện dạy học:</w:t>
      </w:r>
    </w:p>
    <w:p w14:paraId="4275EE51" w14:textId="77777777" w:rsidR="00CD5EE0" w:rsidRPr="000A6A3D" w:rsidRDefault="00CD5EE0" w:rsidP="00CD5EE0">
      <w:pPr>
        <w:rPr>
          <w:lang w:val="it-IT"/>
        </w:rPr>
      </w:pPr>
      <w:r w:rsidRPr="000A6A3D">
        <w:rPr>
          <w:lang w:val="it-IT"/>
        </w:rPr>
        <w:t>Máy chiếu, màn ảnh, máy tính, bảng, phấn.</w:t>
      </w:r>
    </w:p>
    <w:p w14:paraId="41447A02" w14:textId="77777777" w:rsidR="00CD5EE0" w:rsidRPr="000A6A3D" w:rsidRDefault="00CD5EE0" w:rsidP="00CD5EE0">
      <w:pPr>
        <w:rPr>
          <w:lang w:val="it-IT"/>
        </w:rPr>
      </w:pPr>
      <w:r w:rsidRPr="000A6A3D">
        <w:rPr>
          <w:b/>
          <w:lang w:val="it-IT"/>
        </w:rPr>
        <w:t xml:space="preserve">I. Ổn định lớp học:                                                 </w:t>
      </w:r>
      <w:r w:rsidRPr="000A6A3D">
        <w:rPr>
          <w:lang w:val="it-IT"/>
        </w:rPr>
        <w:t>Thời gian:  05 phút.</w:t>
      </w:r>
    </w:p>
    <w:p w14:paraId="7B097DBB" w14:textId="77777777" w:rsidR="00CD5EE0" w:rsidRPr="000A6A3D" w:rsidRDefault="00CD5EE0" w:rsidP="00CD5EE0">
      <w:pPr>
        <w:rPr>
          <w:lang w:val="it-IT"/>
        </w:rPr>
      </w:pPr>
      <w:r w:rsidRPr="000A6A3D">
        <w:rPr>
          <w:lang w:val="it-IT"/>
        </w:rPr>
        <w:t>Số học sinh vắng:…………Tên:……………………………………………………..................................</w:t>
      </w:r>
    </w:p>
    <w:p w14:paraId="36297B6D" w14:textId="77777777" w:rsidR="00CD5EE0" w:rsidRPr="000A6A3D" w:rsidRDefault="00CD5EE0" w:rsidP="00CD5EE0">
      <w:pPr>
        <w:rPr>
          <w:lang w:val="it-IT"/>
        </w:rPr>
      </w:pPr>
      <w:r w:rsidRPr="000A6A3D">
        <w:rPr>
          <w:lang w:val="it-IT"/>
        </w:rPr>
        <w:t>......................................................................................................................................................................</w:t>
      </w:r>
    </w:p>
    <w:p w14:paraId="7070CE40" w14:textId="77777777" w:rsidR="00CD5EE0" w:rsidRPr="000A6A3D" w:rsidRDefault="00CD5EE0" w:rsidP="00CD5EE0">
      <w:pPr>
        <w:rPr>
          <w:b/>
          <w:lang w:val="sv-SE"/>
        </w:rPr>
      </w:pPr>
      <w:r w:rsidRPr="000A6A3D">
        <w:rPr>
          <w:b/>
          <w:lang w:val="sv-SE"/>
        </w:rPr>
        <w:t>II. Thực hiện bài học:</w:t>
      </w:r>
    </w:p>
    <w:p w14:paraId="32A55C4B" w14:textId="77777777" w:rsidR="00CD5EE0" w:rsidRPr="000A6A3D" w:rsidRDefault="00CD5EE0" w:rsidP="00CD5EE0">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D5EE0" w:rsidRPr="000A6A3D" w14:paraId="5F834E8F" w14:textId="77777777" w:rsidTr="00442FC5">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D28A95" w14:textId="77777777" w:rsidR="00CD5EE0" w:rsidRPr="000A6A3D" w:rsidRDefault="00CD5EE0" w:rsidP="00442FC5">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1B27BC" w14:textId="77777777" w:rsidR="00CD5EE0" w:rsidRPr="000A6A3D" w:rsidRDefault="00CD5EE0" w:rsidP="00442FC5">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1437" w14:textId="77777777" w:rsidR="00CD5EE0" w:rsidRPr="000A6A3D" w:rsidRDefault="00CD5EE0" w:rsidP="00442FC5">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4F4E" w14:textId="77777777" w:rsidR="00CD5EE0" w:rsidRPr="000A6A3D" w:rsidRDefault="00CD5EE0" w:rsidP="00442FC5">
            <w:pPr>
              <w:jc w:val="center"/>
              <w:rPr>
                <w:lang w:val="de-DE"/>
              </w:rPr>
            </w:pPr>
            <w:r w:rsidRPr="000A6A3D">
              <w:rPr>
                <w:lang w:val="de-DE"/>
              </w:rPr>
              <w:t>Thời gian</w:t>
            </w:r>
          </w:p>
        </w:tc>
      </w:tr>
      <w:tr w:rsidR="00CD5EE0" w:rsidRPr="000A6A3D" w14:paraId="5087B579" w14:textId="77777777" w:rsidTr="00442FC5">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699B04" w14:textId="77777777" w:rsidR="00CD5EE0" w:rsidRPr="000A6A3D" w:rsidRDefault="00CD5EE0" w:rsidP="00442FC5">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6CC4D7" w14:textId="77777777" w:rsidR="00CD5EE0" w:rsidRPr="000A6A3D" w:rsidRDefault="00CD5EE0" w:rsidP="00442FC5">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0C84485"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F9890B"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0B45F5" w14:textId="77777777" w:rsidR="00CD5EE0" w:rsidRPr="000A6A3D" w:rsidRDefault="00CD5EE0" w:rsidP="00442FC5">
            <w:pPr>
              <w:jc w:val="center"/>
              <w:rPr>
                <w:lang w:val="de-DE"/>
              </w:rPr>
            </w:pPr>
          </w:p>
        </w:tc>
      </w:tr>
      <w:tr w:rsidR="00CD5EE0" w:rsidRPr="000A6A3D" w14:paraId="4DACF129"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0149CB43" w14:textId="77777777" w:rsidR="00CD5EE0" w:rsidRPr="000A6A3D" w:rsidRDefault="00CD5EE0" w:rsidP="00442FC5">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0776D3" w14:textId="77777777" w:rsidR="00CD5EE0" w:rsidRPr="000A6A3D" w:rsidRDefault="00CD5EE0" w:rsidP="00442FC5">
            <w:pPr>
              <w:rPr>
                <w:lang w:val="de-DE"/>
              </w:rPr>
            </w:pPr>
            <w:r w:rsidRPr="000A6A3D">
              <w:rPr>
                <w:b/>
                <w:bCs/>
                <w:u w:val="single"/>
                <w:lang w:val="de-DE"/>
              </w:rPr>
              <w:t>Dẫn nhập</w:t>
            </w:r>
          </w:p>
          <w:p w14:paraId="446639F2" w14:textId="46B51F9F" w:rsidR="00CD5EE0" w:rsidRDefault="00CD5EE0" w:rsidP="00442FC5">
            <w:pPr>
              <w:jc w:val="both"/>
              <w:rPr>
                <w:iCs/>
                <w:lang w:val="de-DE"/>
              </w:rPr>
            </w:pPr>
            <w:r w:rsidRPr="000A6A3D">
              <w:rPr>
                <w:iCs/>
                <w:lang w:val="de-DE"/>
              </w:rPr>
              <w:t xml:space="preserve">- </w:t>
            </w:r>
            <w:r>
              <w:rPr>
                <w:iCs/>
                <w:lang w:val="de-DE"/>
              </w:rPr>
              <w:t xml:space="preserve">Viết phương trình </w:t>
            </w:r>
            <w:r w:rsidR="00816D89">
              <w:rPr>
                <w:iCs/>
                <w:lang w:val="de-DE"/>
              </w:rPr>
              <w:t>p</w:t>
            </w:r>
            <w:r w:rsidR="00816D89">
              <w:t>hản ứng thủy phân của este, chất béo .</w:t>
            </w:r>
          </w:p>
          <w:p w14:paraId="20C9CE39" w14:textId="77777777" w:rsidR="00CD5EE0" w:rsidRDefault="00CD5EE0" w:rsidP="00442FC5">
            <w:pPr>
              <w:jc w:val="both"/>
              <w:rPr>
                <w:iCs/>
                <w:lang w:val="de-DE"/>
              </w:rPr>
            </w:pPr>
          </w:p>
          <w:p w14:paraId="78F91FA5" w14:textId="77777777" w:rsidR="00CD5EE0" w:rsidRDefault="00CD5EE0" w:rsidP="00442FC5">
            <w:pPr>
              <w:jc w:val="both"/>
              <w:rPr>
                <w:iCs/>
                <w:lang w:val="de-DE"/>
              </w:rPr>
            </w:pPr>
          </w:p>
          <w:p w14:paraId="2D8AE07E" w14:textId="77777777" w:rsidR="00CD5EE0" w:rsidRDefault="00CD5EE0" w:rsidP="00442FC5">
            <w:pPr>
              <w:jc w:val="both"/>
              <w:rPr>
                <w:iCs/>
                <w:lang w:val="de-DE"/>
              </w:rPr>
            </w:pPr>
            <w:r w:rsidRPr="000A6A3D">
              <w:rPr>
                <w:iCs/>
                <w:lang w:val="de-DE"/>
              </w:rPr>
              <w:t xml:space="preserve">- </w:t>
            </w:r>
            <w:r>
              <w:rPr>
                <w:iCs/>
                <w:lang w:val="de-DE"/>
              </w:rPr>
              <w:t>Hướng dẫn phương pháp làm bài tập</w:t>
            </w:r>
            <w:r w:rsidRPr="000A6A3D">
              <w:rPr>
                <w:iCs/>
                <w:lang w:val="de-DE"/>
              </w:rPr>
              <w:t>.</w:t>
            </w:r>
          </w:p>
          <w:p w14:paraId="083FECF7" w14:textId="77777777" w:rsidR="00816D89" w:rsidRPr="000A6A3D" w:rsidRDefault="00816D89" w:rsidP="00442FC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7726220" w14:textId="77777777" w:rsidR="00CD5EE0" w:rsidRPr="000A6A3D" w:rsidRDefault="00CD5EE0" w:rsidP="000F0D30">
            <w:pPr>
              <w:jc w:val="both"/>
              <w:rPr>
                <w:lang w:val="de-DE"/>
              </w:rPr>
            </w:pPr>
          </w:p>
          <w:p w14:paraId="1A2B276A" w14:textId="77777777" w:rsidR="00CD5EE0" w:rsidRPr="000A6A3D" w:rsidRDefault="00CD5EE0" w:rsidP="000F0D30">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493D36B" w14:textId="77777777" w:rsidR="00CD5EE0" w:rsidRPr="000A6A3D" w:rsidRDefault="00CD5EE0" w:rsidP="000F0D30">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227568" w14:textId="77777777" w:rsidR="00CD5EE0" w:rsidRPr="000A6A3D" w:rsidRDefault="00CD5EE0" w:rsidP="000F0D30">
            <w:pPr>
              <w:jc w:val="both"/>
              <w:rPr>
                <w:lang w:val="de-DE"/>
              </w:rPr>
            </w:pPr>
          </w:p>
          <w:p w14:paraId="62FEDFD6" w14:textId="77777777" w:rsidR="00CD5EE0" w:rsidRPr="000A6A3D" w:rsidRDefault="00CD5EE0" w:rsidP="000F0D30">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6DDF267" w14:textId="77777777" w:rsidR="00CD5EE0" w:rsidRPr="000A6A3D" w:rsidRDefault="00CD5EE0" w:rsidP="000F0D30">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A93534" w14:textId="77777777" w:rsidR="00CD5EE0" w:rsidRPr="000A6A3D" w:rsidRDefault="00CD5EE0" w:rsidP="00442FC5">
            <w:pPr>
              <w:rPr>
                <w:lang w:val="de-DE"/>
              </w:rPr>
            </w:pPr>
          </w:p>
          <w:p w14:paraId="556AF949" w14:textId="77777777" w:rsidR="00CD5EE0" w:rsidRPr="000A6A3D" w:rsidRDefault="00CD5EE0" w:rsidP="00442FC5">
            <w:pPr>
              <w:jc w:val="center"/>
              <w:rPr>
                <w:lang w:val="pt-BR"/>
              </w:rPr>
            </w:pPr>
            <w:r>
              <w:rPr>
                <w:lang w:val="pt-BR"/>
              </w:rPr>
              <w:t>8</w:t>
            </w:r>
          </w:p>
          <w:p w14:paraId="03EA46DB" w14:textId="77777777" w:rsidR="00CD5EE0" w:rsidRPr="000A6A3D" w:rsidRDefault="00CD5EE0" w:rsidP="00442FC5">
            <w:pPr>
              <w:jc w:val="center"/>
              <w:rPr>
                <w:lang w:val="de-DE"/>
              </w:rPr>
            </w:pPr>
            <w:r w:rsidRPr="000A6A3D">
              <w:rPr>
                <w:lang w:val="pt-BR"/>
              </w:rPr>
              <w:t>phút</w:t>
            </w:r>
            <w:r w:rsidRPr="000A6A3D">
              <w:rPr>
                <w:lang w:val="de-DE"/>
              </w:rPr>
              <w:t xml:space="preserve"> </w:t>
            </w:r>
          </w:p>
        </w:tc>
      </w:tr>
      <w:tr w:rsidR="000F0D30" w:rsidRPr="000A6A3D" w14:paraId="1856CB78" w14:textId="77777777" w:rsidTr="00442FC5">
        <w:trPr>
          <w:trHeight w:val="1323"/>
        </w:trPr>
        <w:tc>
          <w:tcPr>
            <w:tcW w:w="540" w:type="dxa"/>
            <w:tcBorders>
              <w:top w:val="single" w:sz="4" w:space="0" w:color="auto"/>
              <w:left w:val="single" w:sz="4" w:space="0" w:color="auto"/>
              <w:right w:val="single" w:sz="4" w:space="0" w:color="auto"/>
            </w:tcBorders>
            <w:shd w:val="clear" w:color="auto" w:fill="auto"/>
          </w:tcPr>
          <w:p w14:paraId="7EAC952C" w14:textId="77777777" w:rsidR="000F0D30" w:rsidRPr="000A6A3D" w:rsidRDefault="000F0D30" w:rsidP="00442FC5">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E3ACAD" w14:textId="77777777" w:rsidR="000F0D30" w:rsidRPr="00F52B15" w:rsidRDefault="000F0D30" w:rsidP="00442FC5">
            <w:pPr>
              <w:rPr>
                <w:b/>
                <w:bCs/>
                <w:u w:val="single"/>
                <w:lang w:val="nb-NO"/>
              </w:rPr>
            </w:pPr>
            <w:r w:rsidRPr="00F52B15">
              <w:rPr>
                <w:b/>
                <w:bCs/>
                <w:u w:val="single"/>
                <w:lang w:val="nb-NO"/>
              </w:rPr>
              <w:t>Giảng bài mới</w:t>
            </w:r>
          </w:p>
          <w:p w14:paraId="62642DB4" w14:textId="77777777" w:rsidR="000F0D30" w:rsidRPr="00F52B15" w:rsidRDefault="000F0D30" w:rsidP="00F52B15">
            <w:pPr>
              <w:tabs>
                <w:tab w:val="left" w:leader="dot" w:pos="9498"/>
              </w:tabs>
              <w:spacing w:before="120" w:line="276" w:lineRule="auto"/>
              <w:rPr>
                <w:b/>
                <w:bCs/>
                <w:u w:val="single"/>
              </w:rPr>
            </w:pPr>
            <w:r w:rsidRPr="00F52B15">
              <w:rPr>
                <w:b/>
                <w:bCs/>
                <w:u w:val="single"/>
              </w:rPr>
              <w:t xml:space="preserve">1. Kiến thức cần nắm vững </w:t>
            </w:r>
          </w:p>
          <w:p w14:paraId="776903CE" w14:textId="77777777" w:rsidR="000F0D30" w:rsidRPr="00F52B15" w:rsidRDefault="000F0D30" w:rsidP="006D3EAC">
            <w:pPr>
              <w:pStyle w:val="Heading3"/>
              <w:ind w:left="480" w:hanging="480"/>
            </w:pPr>
            <w:bookmarkStart w:id="133" w:name="_Toc8233590"/>
            <w:r w:rsidRPr="00F52B15">
              <w:t>1.1. Khái niệm</w:t>
            </w:r>
            <w:bookmarkEnd w:id="133"/>
          </w:p>
          <w:p w14:paraId="12C3DB84" w14:textId="77777777" w:rsidR="000F0D30" w:rsidRPr="00F52B15" w:rsidRDefault="000F0D30" w:rsidP="006D3EAC">
            <w:pPr>
              <w:spacing w:before="120"/>
              <w:jc w:val="both"/>
              <w:rPr>
                <w:rFonts w:eastAsia="VNI-Times"/>
                <w:i/>
                <w:lang w:val="vi-VN"/>
              </w:rPr>
            </w:pPr>
            <w:r w:rsidRPr="00F52B15">
              <w:rPr>
                <w:b/>
                <w:lang w:val="vi-VN"/>
              </w:rPr>
              <w:t>Este :</w:t>
            </w:r>
            <w:r w:rsidRPr="00F52B15">
              <w:rPr>
                <w:lang w:val="vi-VN"/>
              </w:rPr>
              <w:t xml:space="preserve"> </w:t>
            </w:r>
            <w:r w:rsidRPr="00F52B15">
              <w:rPr>
                <w:rFonts w:eastAsia="VNI-Times"/>
                <w:i/>
                <w:lang w:val="vi-VN"/>
              </w:rPr>
              <w:t>Khi thay nhóm -OH ở nhóm cacboxyl của axit cacboxylic bằng nhóm -OR thì được este.</w:t>
            </w:r>
          </w:p>
          <w:p w14:paraId="7EC91D28" w14:textId="77777777" w:rsidR="000F0D30" w:rsidRPr="00F52B15" w:rsidRDefault="000F0D30" w:rsidP="006D3EAC">
            <w:pPr>
              <w:spacing w:before="120"/>
              <w:jc w:val="both"/>
              <w:rPr>
                <w:rFonts w:eastAsia="VNI-Times"/>
                <w:lang w:val="vi-VN"/>
              </w:rPr>
            </w:pPr>
            <w:r w:rsidRPr="00F52B15">
              <w:rPr>
                <w:rFonts w:eastAsia="VNI-Times"/>
                <w:lang w:val="vi-VN"/>
              </w:rPr>
              <w:t>Este no, đơn chức mạch hở có công thức phân tử C</w:t>
            </w:r>
            <w:r w:rsidRPr="00F52B15">
              <w:rPr>
                <w:rFonts w:eastAsia="VNI-Times"/>
                <w:vertAlign w:val="subscript"/>
                <w:lang w:val="vi-VN"/>
              </w:rPr>
              <w:t>n</w:t>
            </w:r>
            <w:r w:rsidRPr="00F52B15">
              <w:rPr>
                <w:rFonts w:eastAsia="VNI-Times"/>
                <w:lang w:val="vi-VN"/>
              </w:rPr>
              <w:t>H</w:t>
            </w:r>
            <w:r w:rsidRPr="00F52B15">
              <w:rPr>
                <w:rFonts w:eastAsia="VNI-Times"/>
                <w:vertAlign w:val="subscript"/>
                <w:lang w:val="vi-VN"/>
              </w:rPr>
              <w:t>2n</w:t>
            </w:r>
            <w:r w:rsidRPr="00F52B15">
              <w:rPr>
                <w:rFonts w:eastAsia="VNI-Times"/>
                <w:lang w:val="vi-VN"/>
              </w:rPr>
              <w:t>O</w:t>
            </w:r>
            <w:r w:rsidRPr="00F52B15">
              <w:rPr>
                <w:rFonts w:eastAsia="VNI-Times"/>
                <w:vertAlign w:val="subscript"/>
                <w:lang w:val="vi-VN"/>
              </w:rPr>
              <w:t>2</w:t>
            </w:r>
            <w:r w:rsidRPr="00F52B15">
              <w:rPr>
                <w:rFonts w:eastAsia="VNI-Times"/>
                <w:lang w:val="vi-VN"/>
              </w:rPr>
              <w:t xml:space="preserve"> với n </w:t>
            </w:r>
            <w:r w:rsidRPr="00F52B15">
              <w:rPr>
                <w:rFonts w:eastAsia="VNI-Times"/>
              </w:rPr>
              <w:sym w:font="Symbol" w:char="F0B3"/>
            </w:r>
            <w:r w:rsidRPr="00F52B15">
              <w:rPr>
                <w:rFonts w:eastAsia="VNI-Times"/>
                <w:lang w:val="vi-VN"/>
              </w:rPr>
              <w:t xml:space="preserve"> 2.</w:t>
            </w:r>
          </w:p>
          <w:p w14:paraId="04708F4E" w14:textId="77777777" w:rsidR="000F0D30" w:rsidRPr="00F52B15" w:rsidRDefault="000F0D30" w:rsidP="006D3EAC">
            <w:pPr>
              <w:spacing w:before="120"/>
              <w:jc w:val="both"/>
              <w:rPr>
                <w:rStyle w:val="Strong"/>
                <w:b w:val="0"/>
                <w:i/>
                <w:iCs/>
                <w:lang w:val="vi-VN"/>
              </w:rPr>
            </w:pPr>
            <w:r w:rsidRPr="00F52B15">
              <w:rPr>
                <w:rStyle w:val="Strong"/>
                <w:iCs/>
                <w:lang w:val="vi-VN"/>
              </w:rPr>
              <w:t xml:space="preserve">Chất béo </w:t>
            </w:r>
            <w:r w:rsidRPr="00F52B15">
              <w:rPr>
                <w:rStyle w:val="Strong"/>
                <w:b w:val="0"/>
                <w:iCs/>
                <w:lang w:val="vi-VN"/>
              </w:rPr>
              <w:t>là trieste của axit béo có mạch cacbon dài với glixerol.</w:t>
            </w:r>
          </w:p>
          <w:p w14:paraId="6D365BE8" w14:textId="77777777" w:rsidR="000F0D30" w:rsidRPr="00F52B15" w:rsidRDefault="000F0D30" w:rsidP="006D3EAC">
            <w:pPr>
              <w:pStyle w:val="Heading3"/>
              <w:ind w:left="480" w:hanging="480"/>
            </w:pPr>
            <w:bookmarkStart w:id="134" w:name="_Toc8233591"/>
            <w:r w:rsidRPr="00F52B15">
              <w:rPr>
                <w:bCs w:val="0"/>
              </w:rPr>
              <w:t>1.2. Tính chất hóa học</w:t>
            </w:r>
            <w:bookmarkEnd w:id="134"/>
          </w:p>
          <w:p w14:paraId="5970B270"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 xml:space="preserve">Phản ứng thủy phân </w:t>
            </w:r>
          </w:p>
          <w:p w14:paraId="537A66E7" w14:textId="74416996" w:rsidR="000F0D30" w:rsidRPr="00F52B15" w:rsidRDefault="000F0D30" w:rsidP="00F52B15">
            <w:pPr>
              <w:tabs>
                <w:tab w:val="left" w:pos="2766"/>
              </w:tabs>
              <w:spacing w:before="120"/>
              <w:ind w:right="150"/>
              <w:rPr>
                <w:sz w:val="22"/>
                <w:szCs w:val="22"/>
                <w:lang w:val="vi-VN"/>
              </w:rPr>
            </w:pPr>
            <w:r w:rsidRPr="00F52B15">
              <w:rPr>
                <w:sz w:val="22"/>
                <w:szCs w:val="22"/>
                <w:lang w:val="vi-VN"/>
              </w:rPr>
              <w:t>RCOOR’  + H</w:t>
            </w:r>
            <w:r w:rsidRPr="00F52B15">
              <w:rPr>
                <w:sz w:val="22"/>
                <w:szCs w:val="22"/>
                <w:vertAlign w:val="subscript"/>
                <w:lang w:val="vi-VN"/>
              </w:rPr>
              <w:t>2</w:t>
            </w:r>
            <w:r w:rsidRPr="00F52B15">
              <w:rPr>
                <w:sz w:val="22"/>
                <w:szCs w:val="22"/>
                <w:lang w:val="vi-VN"/>
              </w:rPr>
              <w:t xml:space="preserve">O  </w:t>
            </w:r>
            <w:r w:rsidRPr="00F52B15">
              <w:rPr>
                <w:position w:val="-20"/>
                <w:sz w:val="22"/>
                <w:szCs w:val="22"/>
              </w:rPr>
              <w:object w:dxaOrig="760" w:dyaOrig="540" w14:anchorId="740B7EBA">
                <v:shape id="_x0000_i1087" type="#_x0000_t75" style="width:38.3pt;height:27.3pt" o:ole="">
                  <v:imagedata r:id="rId121" o:title=""/>
                </v:shape>
                <o:OLEObject Type="Embed" ProgID="Equation.DSMT4" ShapeID="_x0000_i1087" DrawAspect="Content" ObjectID="_1691343882" r:id="rId178"/>
              </w:object>
            </w:r>
            <w:r w:rsidRPr="00F52B15">
              <w:rPr>
                <w:sz w:val="22"/>
                <w:szCs w:val="22"/>
                <w:lang w:val="vi-VN"/>
              </w:rPr>
              <w:t xml:space="preserve"> RCOOH  +  R’OH</w:t>
            </w:r>
          </w:p>
          <w:p w14:paraId="19CA7B32"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Phản ứng xà phòng hóa</w:t>
            </w:r>
          </w:p>
          <w:p w14:paraId="07E4E763" w14:textId="77777777" w:rsidR="000F0D30" w:rsidRPr="00F52B15" w:rsidRDefault="000F0D30" w:rsidP="006D3EAC">
            <w:pPr>
              <w:spacing w:before="120"/>
              <w:ind w:firstLine="720"/>
              <w:jc w:val="both"/>
              <w:rPr>
                <w:lang w:val="pt-BR"/>
              </w:rPr>
            </w:pPr>
            <w:r w:rsidRPr="00F52B15">
              <w:rPr>
                <w:lang w:val="pt-BR"/>
              </w:rPr>
              <w:t xml:space="preserve">RCOOR’ +  NaOH </w:t>
            </w:r>
            <w:r w:rsidRPr="00F52B15">
              <w:rPr>
                <w:position w:val="-6"/>
              </w:rPr>
              <w:object w:dxaOrig="999" w:dyaOrig="360" w14:anchorId="7809A2B3">
                <v:shape id="_x0000_i1088" type="#_x0000_t75" style="width:49.95pt;height:18pt" o:ole="">
                  <v:imagedata r:id="rId179" o:title=""/>
                </v:shape>
                <o:OLEObject Type="Embed" ProgID="Equation.DSMT4" ShapeID="_x0000_i1088" DrawAspect="Content" ObjectID="_1691343883" r:id="rId180"/>
              </w:object>
            </w:r>
            <w:r w:rsidRPr="00F52B15">
              <w:rPr>
                <w:lang w:val="pt-BR"/>
              </w:rPr>
              <w:t xml:space="preserve"> </w:t>
            </w:r>
            <w:r w:rsidRPr="00F52B15">
              <w:rPr>
                <w:lang w:val="pt-BR"/>
              </w:rPr>
              <w:lastRenderedPageBreak/>
              <w:t>RCOONa  +  R’OH</w:t>
            </w:r>
          </w:p>
          <w:p w14:paraId="738D799C" w14:textId="77777777" w:rsidR="000F0D30" w:rsidRPr="00F52B15" w:rsidRDefault="000F0D30" w:rsidP="006D3EAC">
            <w:pPr>
              <w:spacing w:before="120"/>
              <w:ind w:firstLine="720"/>
              <w:jc w:val="both"/>
              <w:rPr>
                <w:vertAlign w:val="subscript"/>
              </w:rPr>
            </w:pPr>
            <w:r w:rsidRPr="00F52B15">
              <w:t>(C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+ 3NaOH </w:t>
            </w:r>
            <w:r w:rsidRPr="00F52B15">
              <w:rPr>
                <w:position w:val="-6"/>
              </w:rPr>
              <w:object w:dxaOrig="680" w:dyaOrig="360" w14:anchorId="24B3940E">
                <v:shape id="_x0000_i1089" type="#_x0000_t75" style="width:34.25pt;height:18pt" o:ole="">
                  <v:imagedata r:id="rId169" o:title=""/>
                </v:shape>
                <o:OLEObject Type="Embed" ProgID="Equation.DSMT4" ShapeID="_x0000_i1089" DrawAspect="Content" ObjectID="_1691343884" r:id="rId181"/>
              </w:object>
            </w:r>
            <w:r w:rsidRPr="00F52B15">
              <w:t xml:space="preserve"> C</w:t>
            </w:r>
            <w:r w:rsidRPr="00F52B15">
              <w:rPr>
                <w:vertAlign w:val="subscript"/>
              </w:rPr>
              <w:t>3</w:t>
            </w:r>
            <w:r w:rsidRPr="00F52B15">
              <w:t>H</w:t>
            </w:r>
            <w:r w:rsidRPr="00F52B15">
              <w:rPr>
                <w:vertAlign w:val="subscript"/>
              </w:rPr>
              <w:t>5</w:t>
            </w:r>
            <w:r w:rsidRPr="00F52B15">
              <w:t>(OH)</w:t>
            </w:r>
            <w:r w:rsidRPr="00F52B15">
              <w:rPr>
                <w:vertAlign w:val="subscript"/>
              </w:rPr>
              <w:t>3</w:t>
            </w:r>
            <w:r w:rsidRPr="00F52B15">
              <w:t xml:space="preserve"> + 3C</w:t>
            </w:r>
            <w:r w:rsidRPr="00F52B15">
              <w:rPr>
                <w:vertAlign w:val="subscript"/>
              </w:rPr>
              <w:t>17</w:t>
            </w:r>
            <w:r w:rsidRPr="00F52B15">
              <w:t>H</w:t>
            </w:r>
            <w:r w:rsidRPr="00F52B15">
              <w:rPr>
                <w:vertAlign w:val="subscript"/>
              </w:rPr>
              <w:t>33</w:t>
            </w:r>
            <w:r w:rsidRPr="00F52B15">
              <w:t>COONa (natri stearat)</w:t>
            </w:r>
          </w:p>
          <w:p w14:paraId="157F3BCD" w14:textId="77777777" w:rsidR="000F0D30" w:rsidRPr="00F52B15" w:rsidRDefault="000F0D30" w:rsidP="006D3EAC">
            <w:pPr>
              <w:spacing w:before="120"/>
              <w:ind w:firstLine="720"/>
              <w:jc w:val="both"/>
              <w:rPr>
                <w:b/>
                <w:i/>
              </w:rPr>
            </w:pPr>
            <w:r w:rsidRPr="00F52B15">
              <w:rPr>
                <w:rStyle w:val="Strong"/>
                <w:i/>
              </w:rPr>
              <w:t>Phản ứng cộng hiđro của chất béo lỏng</w:t>
            </w:r>
            <w:r w:rsidRPr="00F52B15">
              <w:rPr>
                <w:b/>
                <w:i/>
              </w:rPr>
              <w:t xml:space="preserve"> </w:t>
            </w:r>
          </w:p>
          <w:p w14:paraId="4D25F120" w14:textId="77777777" w:rsidR="000F0D30" w:rsidRPr="00F52B15" w:rsidRDefault="000F0D30" w:rsidP="006D3EAC">
            <w:pPr>
              <w:spacing w:before="120"/>
              <w:jc w:val="both"/>
            </w:pPr>
            <w:r w:rsidRPr="00F52B15">
              <w:t xml:space="preserve">           (C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+ 3H</w:t>
            </w:r>
            <w:r w:rsidRPr="00F52B15">
              <w:rPr>
                <w:vertAlign w:val="subscript"/>
              </w:rPr>
              <w:t>2</w:t>
            </w:r>
            <w:r w:rsidRPr="00F52B15">
              <w:t xml:space="preserve"> </w:t>
            </w:r>
            <w:r w:rsidRPr="00F52B15">
              <w:rPr>
                <w:position w:val="-6"/>
              </w:rPr>
              <w:object w:dxaOrig="859" w:dyaOrig="360" w14:anchorId="1843ADA3">
                <v:shape id="_x0000_i1090" type="#_x0000_t75" style="width:42.4pt;height:18pt" o:ole="">
                  <v:imagedata r:id="rId171" o:title=""/>
                </v:shape>
                <o:OLEObject Type="Embed" ProgID="Equation.DSMT4" ShapeID="_x0000_i1090" DrawAspect="Content" ObjectID="_1691343885" r:id="rId182"/>
              </w:object>
            </w:r>
            <w:r w:rsidRPr="00F52B15">
              <w:t xml:space="preserve">  (C</w:t>
            </w:r>
            <w:r w:rsidRPr="00F52B15">
              <w:rPr>
                <w:vertAlign w:val="subscript"/>
              </w:rPr>
              <w:t>17</w:t>
            </w:r>
            <w:r w:rsidRPr="00F52B15">
              <w:t>H</w:t>
            </w:r>
            <w:r w:rsidRPr="00F52B15">
              <w:rPr>
                <w:vertAlign w:val="subscript"/>
              </w:rPr>
              <w:t>35</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w:t>
            </w:r>
          </w:p>
          <w:p w14:paraId="43A047AB" w14:textId="0C7C8A91" w:rsidR="000F0D30" w:rsidRPr="00F52B15" w:rsidRDefault="000F0D30" w:rsidP="00F52B15">
            <w:pPr>
              <w:pStyle w:val="Heading2"/>
              <w:spacing w:before="120" w:line="288" w:lineRule="auto"/>
              <w:ind w:left="61"/>
              <w:jc w:val="both"/>
              <w:rPr>
                <w:rFonts w:ascii="Times New Roman" w:hAnsi="Times New Roman"/>
                <w:b/>
                <w:sz w:val="24"/>
                <w:u w:val="single"/>
              </w:rPr>
            </w:pPr>
            <w:bookmarkStart w:id="135" w:name="_Toc8233592"/>
            <w:r>
              <w:rPr>
                <w:rFonts w:ascii="Times New Roman" w:hAnsi="Times New Roman"/>
                <w:b/>
                <w:sz w:val="24"/>
                <w:u w:val="single"/>
                <w:lang w:val="en-US"/>
              </w:rPr>
              <w:t xml:space="preserve">2. </w:t>
            </w:r>
            <w:r w:rsidRPr="00F52B15">
              <w:rPr>
                <w:rFonts w:ascii="Times New Roman" w:hAnsi="Times New Roman"/>
                <w:b/>
                <w:sz w:val="24"/>
                <w:u w:val="single"/>
              </w:rPr>
              <w:t>Bài tập</w:t>
            </w:r>
            <w:bookmarkEnd w:id="135"/>
          </w:p>
          <w:p w14:paraId="76EA4C4D"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Làm bay hơi 8,8 gam một este (A) no, đơn chức thu được một thể tích hơi bằng thể tích của 3,2 gam khí oxi ở cùng điều kiện nhiệt độ, áp suất</w:t>
            </w:r>
          </w:p>
          <w:p w14:paraId="157E165E" w14:textId="77777777" w:rsidR="000F0D30" w:rsidRPr="00F52B15" w:rsidRDefault="000F0D30" w:rsidP="00F52B15">
            <w:pPr>
              <w:spacing w:before="120"/>
              <w:ind w:left="61" w:firstLine="15"/>
              <w:jc w:val="both"/>
              <w:rPr>
                <w:lang w:val="pt-BR"/>
              </w:rPr>
            </w:pPr>
            <w:r w:rsidRPr="00F52B15">
              <w:rPr>
                <w:lang w:val="pt-BR"/>
              </w:rPr>
              <w:t>a) Tìm công thức phân tử của (A).</w:t>
            </w:r>
          </w:p>
          <w:p w14:paraId="212CD94F" w14:textId="77777777" w:rsidR="000F0D30" w:rsidRPr="00F52B15" w:rsidRDefault="000F0D30" w:rsidP="00F52B15">
            <w:pPr>
              <w:spacing w:before="120"/>
              <w:ind w:left="61" w:firstLine="15"/>
              <w:jc w:val="both"/>
              <w:rPr>
                <w:lang w:val="pt-BR"/>
              </w:rPr>
            </w:pPr>
            <w:r w:rsidRPr="00F52B15">
              <w:rPr>
                <w:lang w:val="pt-BR"/>
              </w:rPr>
              <w:t>b) Thực hiện phản ứng xà phòng hóa 8,8 gam A với dung dịch NaOH đến khi phản ứng hoàn toàn thu được sản phẩm có 3,2 gam ancol. Xác định công thức phân tử của (A).</w:t>
            </w:r>
          </w:p>
          <w:p w14:paraId="2AA807B2"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Đốt cháy hoàn toàn 8,8 gam este đơn chức mạch hở với 100 ml dung dịch KOH 1M (vừa đủ) thu được 4,6 gam một ancol (Y). Gọi tên este.</w:t>
            </w:r>
          </w:p>
          <w:p w14:paraId="5F7EF515" w14:textId="77777777" w:rsidR="000F0D30" w:rsidRPr="00F52B15" w:rsidRDefault="000F0D30" w:rsidP="00816D89">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B0AD8" w14:textId="77777777" w:rsidR="000F0D30" w:rsidRPr="000A6A3D" w:rsidRDefault="000F0D30" w:rsidP="000F0D30">
            <w:pPr>
              <w:jc w:val="both"/>
              <w:rPr>
                <w:lang w:val="nb-NO"/>
              </w:rPr>
            </w:pPr>
          </w:p>
          <w:p w14:paraId="05DBDA89" w14:textId="77777777" w:rsidR="000F0D30" w:rsidRPr="000A6A3D" w:rsidRDefault="000F0D30" w:rsidP="000F0D30">
            <w:pPr>
              <w:jc w:val="both"/>
              <w:rPr>
                <w:lang w:val="nb-NO"/>
              </w:rPr>
            </w:pPr>
          </w:p>
          <w:p w14:paraId="5E5B79FB" w14:textId="77777777" w:rsidR="000F0D30" w:rsidRDefault="000F0D30" w:rsidP="000F0D30">
            <w:pPr>
              <w:jc w:val="both"/>
              <w:rPr>
                <w:lang w:val="nb-NO"/>
              </w:rPr>
            </w:pPr>
          </w:p>
          <w:p w14:paraId="630827C0" w14:textId="48A145E8" w:rsidR="000F0D30" w:rsidRDefault="000F0D30" w:rsidP="000F0D30">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khái niệm, tính chất hóa học.</w:t>
            </w:r>
          </w:p>
          <w:p w14:paraId="6E03B569" w14:textId="77777777" w:rsidR="000F0D30" w:rsidRPr="000A6A3D" w:rsidRDefault="000F0D30" w:rsidP="000F0D30">
            <w:pPr>
              <w:jc w:val="both"/>
              <w:rPr>
                <w:lang w:val="nb-NO"/>
              </w:rPr>
            </w:pPr>
          </w:p>
          <w:p w14:paraId="4AE9D860" w14:textId="77777777" w:rsidR="000F0D30" w:rsidRPr="000A6A3D" w:rsidRDefault="000F0D30" w:rsidP="000F0D30">
            <w:pPr>
              <w:jc w:val="both"/>
              <w:rPr>
                <w:lang w:val="nb-NO"/>
              </w:rPr>
            </w:pPr>
          </w:p>
          <w:p w14:paraId="081EBCBC" w14:textId="77777777" w:rsidR="000F0D30" w:rsidRDefault="000F0D30" w:rsidP="000F0D30">
            <w:pPr>
              <w:jc w:val="both"/>
              <w:rPr>
                <w:lang w:val="nb-NO"/>
              </w:rPr>
            </w:pPr>
            <w:r>
              <w:rPr>
                <w:lang w:val="nb-NO"/>
              </w:rPr>
              <w:t>GV nhận xét, đánh giá, bổ sung.</w:t>
            </w:r>
          </w:p>
          <w:p w14:paraId="1E3B3451" w14:textId="77777777" w:rsidR="000F0D30" w:rsidRDefault="000F0D30" w:rsidP="000F0D30">
            <w:pPr>
              <w:jc w:val="both"/>
              <w:rPr>
                <w:lang w:val="nb-NO"/>
              </w:rPr>
            </w:pPr>
          </w:p>
          <w:p w14:paraId="6052CDDB" w14:textId="77777777" w:rsidR="000F0D30" w:rsidRPr="000A6A3D" w:rsidRDefault="000F0D30" w:rsidP="000F0D30">
            <w:pPr>
              <w:jc w:val="both"/>
              <w:rPr>
                <w:lang w:val="nb-NO"/>
              </w:rPr>
            </w:pPr>
          </w:p>
          <w:p w14:paraId="63B040DE" w14:textId="77777777" w:rsidR="000F0D30" w:rsidRDefault="000F0D30" w:rsidP="000F0D30">
            <w:pPr>
              <w:jc w:val="both"/>
              <w:rPr>
                <w:lang w:val="nb-NO"/>
              </w:rPr>
            </w:pPr>
          </w:p>
          <w:p w14:paraId="7BB57D94" w14:textId="77777777" w:rsidR="000F0D30" w:rsidRDefault="000F0D30" w:rsidP="000F0D30">
            <w:pPr>
              <w:jc w:val="both"/>
              <w:rPr>
                <w:lang w:val="nb-NO"/>
              </w:rPr>
            </w:pPr>
          </w:p>
          <w:p w14:paraId="7C9F9D69" w14:textId="77777777" w:rsidR="000F0D30" w:rsidRDefault="000F0D30" w:rsidP="000F0D30">
            <w:pPr>
              <w:jc w:val="both"/>
              <w:rPr>
                <w:lang w:val="nb-NO"/>
              </w:rPr>
            </w:pPr>
          </w:p>
          <w:p w14:paraId="1266AEB9" w14:textId="77777777" w:rsidR="000F0D30" w:rsidRDefault="000F0D30" w:rsidP="000F0D30">
            <w:pPr>
              <w:jc w:val="both"/>
              <w:rPr>
                <w:lang w:val="nb-NO"/>
              </w:rPr>
            </w:pPr>
          </w:p>
          <w:p w14:paraId="0849A024" w14:textId="77777777" w:rsidR="000F0D30" w:rsidRDefault="000F0D30" w:rsidP="000F0D30">
            <w:pPr>
              <w:jc w:val="both"/>
              <w:rPr>
                <w:lang w:val="nb-NO"/>
              </w:rPr>
            </w:pPr>
          </w:p>
          <w:p w14:paraId="0B9129A6" w14:textId="77777777" w:rsidR="000F0D30" w:rsidRDefault="000F0D30" w:rsidP="000F0D30">
            <w:pPr>
              <w:jc w:val="both"/>
              <w:rPr>
                <w:lang w:val="nb-NO"/>
              </w:rPr>
            </w:pPr>
          </w:p>
          <w:p w14:paraId="5AF76AFE" w14:textId="77777777" w:rsidR="000F0D30" w:rsidRPr="000A6A3D" w:rsidRDefault="000F0D30" w:rsidP="000F0D30">
            <w:pPr>
              <w:jc w:val="both"/>
              <w:rPr>
                <w:lang w:val="nb-NO"/>
              </w:rPr>
            </w:pPr>
          </w:p>
          <w:p w14:paraId="60D07A1F" w14:textId="77777777" w:rsidR="000F0D30" w:rsidRDefault="000F0D30" w:rsidP="000F0D30">
            <w:pPr>
              <w:jc w:val="both"/>
              <w:rPr>
                <w:lang w:val="nb-NO"/>
              </w:rPr>
            </w:pPr>
          </w:p>
          <w:p w14:paraId="38E9EE06" w14:textId="77777777" w:rsidR="000F0D30" w:rsidRDefault="000F0D30" w:rsidP="000F0D30">
            <w:pPr>
              <w:jc w:val="both"/>
              <w:rPr>
                <w:lang w:val="nb-NO"/>
              </w:rPr>
            </w:pPr>
          </w:p>
          <w:p w14:paraId="015D3234" w14:textId="77777777" w:rsidR="000F0D30" w:rsidRDefault="000F0D30" w:rsidP="000F0D30">
            <w:pPr>
              <w:jc w:val="both"/>
              <w:rPr>
                <w:lang w:val="nb-NO"/>
              </w:rPr>
            </w:pPr>
          </w:p>
          <w:p w14:paraId="6F5B9615" w14:textId="77777777" w:rsidR="000F0D30" w:rsidRDefault="000F0D30" w:rsidP="000F0D30">
            <w:pPr>
              <w:jc w:val="both"/>
              <w:rPr>
                <w:lang w:val="nb-NO"/>
              </w:rPr>
            </w:pPr>
          </w:p>
          <w:p w14:paraId="27998F61" w14:textId="77777777" w:rsidR="000F0D30" w:rsidRDefault="000F0D30" w:rsidP="000F0D30">
            <w:pPr>
              <w:jc w:val="both"/>
              <w:rPr>
                <w:lang w:val="nb-NO"/>
              </w:rPr>
            </w:pPr>
          </w:p>
          <w:p w14:paraId="491E42E5" w14:textId="77777777" w:rsidR="000F0D30" w:rsidRDefault="000F0D30" w:rsidP="000F0D30">
            <w:pPr>
              <w:jc w:val="both"/>
              <w:rPr>
                <w:lang w:val="nb-NO"/>
              </w:rPr>
            </w:pPr>
          </w:p>
          <w:p w14:paraId="28F9300C" w14:textId="77777777" w:rsidR="000F0D30" w:rsidRDefault="000F0D30" w:rsidP="000F0D30">
            <w:pPr>
              <w:jc w:val="both"/>
              <w:rPr>
                <w:lang w:val="nb-NO"/>
              </w:rPr>
            </w:pPr>
          </w:p>
          <w:p w14:paraId="7AB50290" w14:textId="77777777" w:rsidR="000F0D30" w:rsidRDefault="000F0D30" w:rsidP="000F0D30">
            <w:pPr>
              <w:jc w:val="both"/>
              <w:rPr>
                <w:lang w:val="nb-NO"/>
              </w:rPr>
            </w:pPr>
          </w:p>
          <w:p w14:paraId="0D305616" w14:textId="77777777" w:rsidR="000F0D30" w:rsidRDefault="000F0D30" w:rsidP="000F0D30">
            <w:pPr>
              <w:jc w:val="both"/>
              <w:rPr>
                <w:lang w:val="nb-NO"/>
              </w:rPr>
            </w:pPr>
          </w:p>
          <w:p w14:paraId="12634291" w14:textId="77777777" w:rsidR="000F0D30" w:rsidRDefault="000F0D30" w:rsidP="000F0D30">
            <w:pPr>
              <w:jc w:val="both"/>
              <w:rPr>
                <w:lang w:val="nb-NO"/>
              </w:rPr>
            </w:pPr>
          </w:p>
          <w:p w14:paraId="095D88A9" w14:textId="77777777" w:rsidR="000F0D30" w:rsidRDefault="000F0D30" w:rsidP="000F0D30">
            <w:pPr>
              <w:jc w:val="both"/>
              <w:rPr>
                <w:lang w:val="nb-NO"/>
              </w:rPr>
            </w:pPr>
          </w:p>
          <w:p w14:paraId="64507CBB" w14:textId="77777777" w:rsidR="000F0D30" w:rsidRPr="000A6A3D" w:rsidRDefault="000F0D30" w:rsidP="000F0D30">
            <w:pPr>
              <w:jc w:val="both"/>
              <w:rPr>
                <w:lang w:val="nb-NO"/>
              </w:rPr>
            </w:pPr>
            <w:r>
              <w:rPr>
                <w:lang w:val="nb-NO"/>
              </w:rPr>
              <w:t>GV chia nhóm thảo luận, làm bài tập nhóm vào phiếu học tập.</w:t>
            </w:r>
          </w:p>
          <w:p w14:paraId="7ECDFAC1" w14:textId="77777777" w:rsidR="000F0D30" w:rsidRPr="000A6A3D" w:rsidRDefault="000F0D30" w:rsidP="000F0D30">
            <w:pPr>
              <w:jc w:val="both"/>
              <w:rPr>
                <w:lang w:val="nb-NO"/>
              </w:rPr>
            </w:pPr>
          </w:p>
          <w:p w14:paraId="3F19C2BD" w14:textId="77777777" w:rsidR="000F0D30" w:rsidRPr="000A6A3D" w:rsidRDefault="000F0D30" w:rsidP="000F0D30">
            <w:pPr>
              <w:jc w:val="both"/>
              <w:rPr>
                <w:lang w:val="nb-NO"/>
              </w:rPr>
            </w:pPr>
          </w:p>
          <w:p w14:paraId="5A50939E" w14:textId="77777777" w:rsidR="000F0D30" w:rsidRPr="000A6A3D" w:rsidRDefault="000F0D30" w:rsidP="000F0D30">
            <w:pPr>
              <w:jc w:val="both"/>
              <w:rPr>
                <w:lang w:val="nb-NO"/>
              </w:rPr>
            </w:pPr>
          </w:p>
          <w:p w14:paraId="603BEEC3" w14:textId="77777777" w:rsidR="000F0D30" w:rsidRDefault="000F0D30" w:rsidP="000F0D30">
            <w:pPr>
              <w:jc w:val="both"/>
              <w:rPr>
                <w:lang w:val="nb-NO"/>
              </w:rPr>
            </w:pPr>
          </w:p>
          <w:p w14:paraId="76438AEC" w14:textId="77777777" w:rsidR="000F0D30" w:rsidRDefault="000F0D30" w:rsidP="000F0D30">
            <w:pPr>
              <w:jc w:val="both"/>
              <w:rPr>
                <w:lang w:val="nb-NO"/>
              </w:rPr>
            </w:pPr>
          </w:p>
          <w:p w14:paraId="18358901" w14:textId="77777777" w:rsidR="000F0D30" w:rsidRPr="000A6A3D" w:rsidRDefault="000F0D30" w:rsidP="000F0D30">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58D5BC36" w14:textId="77777777" w:rsidR="000F0D30" w:rsidRPr="000A6A3D" w:rsidRDefault="000F0D30" w:rsidP="000F0D30">
            <w:pPr>
              <w:jc w:val="both"/>
              <w:rPr>
                <w:lang w:val="nb-NO"/>
              </w:rPr>
            </w:pPr>
          </w:p>
          <w:p w14:paraId="1AA23D16" w14:textId="77777777" w:rsidR="000F0D30" w:rsidRDefault="000F0D30" w:rsidP="000F0D30">
            <w:pPr>
              <w:jc w:val="both"/>
              <w:rPr>
                <w:lang w:val="de-DE"/>
              </w:rPr>
            </w:pPr>
          </w:p>
          <w:p w14:paraId="5D0E23D2" w14:textId="77777777" w:rsidR="000F0D30" w:rsidRDefault="000F0D30" w:rsidP="000F0D30">
            <w:pPr>
              <w:jc w:val="both"/>
              <w:rPr>
                <w:lang w:val="de-DE"/>
              </w:rPr>
            </w:pPr>
          </w:p>
          <w:p w14:paraId="639D1FB8" w14:textId="77777777" w:rsidR="000F0D30" w:rsidRPr="002A4C48" w:rsidRDefault="000F0D30" w:rsidP="000F0D30">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0F0D30" w:rsidRPr="000A6A3D" w:rsidRDefault="000F0D30" w:rsidP="000F0D30">
            <w:pPr>
              <w:jc w:val="both"/>
              <w:rPr>
                <w:lang w:val="nb-NO"/>
              </w:rPr>
            </w:pPr>
          </w:p>
          <w:p w14:paraId="2E4D45DF" w14:textId="77777777" w:rsidR="000F0D30" w:rsidRPr="000A6A3D" w:rsidRDefault="000F0D30" w:rsidP="000F0D30">
            <w:pPr>
              <w:jc w:val="both"/>
              <w:rPr>
                <w:lang w:val="nb-NO"/>
              </w:rPr>
            </w:pPr>
          </w:p>
          <w:p w14:paraId="657E595F" w14:textId="77777777" w:rsidR="000F0D30" w:rsidRDefault="000F0D30" w:rsidP="000F0D30">
            <w:pPr>
              <w:jc w:val="both"/>
              <w:rPr>
                <w:lang w:val="nb-NO"/>
              </w:rPr>
            </w:pPr>
          </w:p>
          <w:p w14:paraId="3B378ECB" w14:textId="77777777" w:rsidR="000F0D30" w:rsidRPr="000A6A3D" w:rsidRDefault="000F0D30" w:rsidP="000F0D30">
            <w:pPr>
              <w:jc w:val="both"/>
              <w:rPr>
                <w:lang w:val="nb-NO"/>
              </w:rPr>
            </w:pPr>
            <w:r w:rsidRPr="000A6A3D">
              <w:rPr>
                <w:lang w:val="nb-NO"/>
              </w:rPr>
              <w:t>HS t</w:t>
            </w:r>
            <w:r w:rsidRPr="000A6A3D">
              <w:rPr>
                <w:lang w:val="de-DE"/>
              </w:rPr>
              <w:t>rả lời các câu hỏi.</w:t>
            </w:r>
          </w:p>
          <w:p w14:paraId="5D6DD032" w14:textId="77777777" w:rsidR="000F0D30" w:rsidRPr="000A6A3D" w:rsidRDefault="000F0D30" w:rsidP="000F0D30">
            <w:pPr>
              <w:jc w:val="both"/>
              <w:rPr>
                <w:lang w:val="nb-NO"/>
              </w:rPr>
            </w:pPr>
          </w:p>
          <w:p w14:paraId="58D8EED2" w14:textId="77777777" w:rsidR="000F0D30" w:rsidRPr="000A6A3D" w:rsidRDefault="000F0D30" w:rsidP="000F0D30">
            <w:pPr>
              <w:jc w:val="both"/>
              <w:rPr>
                <w:lang w:val="nb-NO"/>
              </w:rPr>
            </w:pPr>
          </w:p>
          <w:p w14:paraId="154ED445" w14:textId="77777777" w:rsidR="000F0D30" w:rsidRDefault="000F0D30" w:rsidP="000F0D30">
            <w:pPr>
              <w:jc w:val="both"/>
              <w:rPr>
                <w:lang w:val="nb-NO"/>
              </w:rPr>
            </w:pPr>
          </w:p>
          <w:p w14:paraId="0C3216B6" w14:textId="77777777" w:rsidR="000F0D30" w:rsidRDefault="000F0D30" w:rsidP="000F0D30">
            <w:pPr>
              <w:jc w:val="both"/>
              <w:rPr>
                <w:lang w:val="nb-NO"/>
              </w:rPr>
            </w:pPr>
          </w:p>
          <w:p w14:paraId="789E0E11" w14:textId="77777777" w:rsidR="000F0D30" w:rsidRPr="000A6A3D" w:rsidRDefault="000F0D30" w:rsidP="000F0D30">
            <w:pPr>
              <w:jc w:val="both"/>
              <w:rPr>
                <w:lang w:val="nb-NO"/>
              </w:rPr>
            </w:pPr>
            <w:r w:rsidRPr="000A6A3D">
              <w:rPr>
                <w:lang w:val="nb-NO"/>
              </w:rPr>
              <w:t xml:space="preserve">HS theo dõi, ghi bài </w:t>
            </w:r>
          </w:p>
          <w:p w14:paraId="628EAD17" w14:textId="77777777" w:rsidR="000F0D30" w:rsidRPr="000A6A3D" w:rsidRDefault="000F0D30" w:rsidP="000F0D30">
            <w:pPr>
              <w:jc w:val="both"/>
              <w:rPr>
                <w:lang w:val="nb-NO"/>
              </w:rPr>
            </w:pPr>
          </w:p>
          <w:p w14:paraId="16934292" w14:textId="77777777" w:rsidR="000F0D30" w:rsidRPr="000A6A3D" w:rsidRDefault="000F0D30" w:rsidP="000F0D30">
            <w:pPr>
              <w:jc w:val="both"/>
              <w:rPr>
                <w:lang w:val="nb-NO"/>
              </w:rPr>
            </w:pPr>
          </w:p>
          <w:p w14:paraId="2A6D8E24" w14:textId="77777777" w:rsidR="000F0D30" w:rsidRDefault="000F0D30" w:rsidP="000F0D30">
            <w:pPr>
              <w:jc w:val="both"/>
              <w:rPr>
                <w:lang w:val="nb-NO"/>
              </w:rPr>
            </w:pPr>
          </w:p>
          <w:p w14:paraId="47F2D045" w14:textId="77777777" w:rsidR="000F0D30" w:rsidRDefault="000F0D30" w:rsidP="000F0D30">
            <w:pPr>
              <w:jc w:val="both"/>
              <w:rPr>
                <w:lang w:val="nb-NO"/>
              </w:rPr>
            </w:pPr>
          </w:p>
          <w:p w14:paraId="492CD510" w14:textId="77777777" w:rsidR="000F0D30" w:rsidRDefault="000F0D30" w:rsidP="000F0D30">
            <w:pPr>
              <w:jc w:val="both"/>
              <w:rPr>
                <w:lang w:val="nb-NO"/>
              </w:rPr>
            </w:pPr>
          </w:p>
          <w:p w14:paraId="57F6932A" w14:textId="77777777" w:rsidR="000F0D30" w:rsidRDefault="000F0D30" w:rsidP="000F0D30">
            <w:pPr>
              <w:jc w:val="both"/>
              <w:rPr>
                <w:lang w:val="nb-NO"/>
              </w:rPr>
            </w:pPr>
          </w:p>
          <w:p w14:paraId="29788F9F" w14:textId="77777777" w:rsidR="000F0D30" w:rsidRDefault="000F0D30" w:rsidP="000F0D30">
            <w:pPr>
              <w:jc w:val="both"/>
              <w:rPr>
                <w:lang w:val="nb-NO"/>
              </w:rPr>
            </w:pPr>
          </w:p>
          <w:p w14:paraId="112A86AE" w14:textId="77777777" w:rsidR="000F0D30" w:rsidRDefault="000F0D30" w:rsidP="000F0D30">
            <w:pPr>
              <w:jc w:val="both"/>
              <w:rPr>
                <w:lang w:val="nb-NO"/>
              </w:rPr>
            </w:pPr>
          </w:p>
          <w:p w14:paraId="277D725E" w14:textId="77777777" w:rsidR="000F0D30" w:rsidRDefault="000F0D30" w:rsidP="000F0D30">
            <w:pPr>
              <w:jc w:val="both"/>
              <w:rPr>
                <w:lang w:val="nb-NO"/>
              </w:rPr>
            </w:pPr>
          </w:p>
          <w:p w14:paraId="1299399F" w14:textId="77777777" w:rsidR="000F0D30" w:rsidRDefault="000F0D30" w:rsidP="000F0D30">
            <w:pPr>
              <w:jc w:val="both"/>
              <w:rPr>
                <w:lang w:val="nb-NO"/>
              </w:rPr>
            </w:pPr>
          </w:p>
          <w:p w14:paraId="1B444874" w14:textId="77777777" w:rsidR="000F0D30" w:rsidRDefault="000F0D30" w:rsidP="000F0D30">
            <w:pPr>
              <w:jc w:val="both"/>
              <w:rPr>
                <w:lang w:val="nb-NO"/>
              </w:rPr>
            </w:pPr>
          </w:p>
          <w:p w14:paraId="259C4CC1" w14:textId="77777777" w:rsidR="000F0D30" w:rsidRDefault="000F0D30" w:rsidP="000F0D30">
            <w:pPr>
              <w:jc w:val="both"/>
              <w:rPr>
                <w:lang w:val="nb-NO"/>
              </w:rPr>
            </w:pPr>
          </w:p>
          <w:p w14:paraId="78394DF1" w14:textId="77777777" w:rsidR="000F0D30" w:rsidRDefault="000F0D30" w:rsidP="000F0D30">
            <w:pPr>
              <w:jc w:val="both"/>
              <w:rPr>
                <w:lang w:val="nb-NO"/>
              </w:rPr>
            </w:pPr>
          </w:p>
          <w:p w14:paraId="497021D8" w14:textId="77777777" w:rsidR="000F0D30" w:rsidRDefault="000F0D30" w:rsidP="000F0D30">
            <w:pPr>
              <w:jc w:val="both"/>
              <w:rPr>
                <w:lang w:val="nb-NO"/>
              </w:rPr>
            </w:pPr>
          </w:p>
          <w:p w14:paraId="6DCF28B8" w14:textId="77777777" w:rsidR="000F0D30" w:rsidRDefault="000F0D30" w:rsidP="000F0D30">
            <w:pPr>
              <w:jc w:val="both"/>
              <w:rPr>
                <w:lang w:val="nb-NO"/>
              </w:rPr>
            </w:pPr>
          </w:p>
          <w:p w14:paraId="3F59FF19" w14:textId="77777777" w:rsidR="000F0D30" w:rsidRDefault="000F0D30" w:rsidP="000F0D30">
            <w:pPr>
              <w:jc w:val="both"/>
              <w:rPr>
                <w:lang w:val="nb-NO"/>
              </w:rPr>
            </w:pPr>
          </w:p>
          <w:p w14:paraId="7A9C3D6B" w14:textId="77777777" w:rsidR="000F0D30" w:rsidRDefault="000F0D30" w:rsidP="000F0D30">
            <w:pPr>
              <w:jc w:val="both"/>
              <w:rPr>
                <w:lang w:val="nb-NO"/>
              </w:rPr>
            </w:pPr>
          </w:p>
          <w:p w14:paraId="56ED1BD2" w14:textId="77777777" w:rsidR="000F0D30" w:rsidRDefault="000F0D30" w:rsidP="000F0D30">
            <w:pPr>
              <w:jc w:val="both"/>
              <w:rPr>
                <w:lang w:val="nb-NO"/>
              </w:rPr>
            </w:pPr>
          </w:p>
          <w:p w14:paraId="61511B22" w14:textId="77777777" w:rsidR="000F0D30" w:rsidRDefault="000F0D30" w:rsidP="000F0D30">
            <w:pPr>
              <w:jc w:val="both"/>
              <w:rPr>
                <w:lang w:val="nb-NO"/>
              </w:rPr>
            </w:pPr>
          </w:p>
          <w:p w14:paraId="7F8ACB01" w14:textId="77777777" w:rsidR="000F0D30" w:rsidRDefault="000F0D30" w:rsidP="000F0D30">
            <w:pPr>
              <w:jc w:val="both"/>
              <w:rPr>
                <w:lang w:val="nb-NO"/>
              </w:rPr>
            </w:pPr>
          </w:p>
          <w:p w14:paraId="0A9AD589" w14:textId="77777777" w:rsidR="000F0D30" w:rsidRDefault="000F0D30" w:rsidP="000F0D30">
            <w:pPr>
              <w:jc w:val="both"/>
              <w:rPr>
                <w:lang w:val="nb-NO"/>
              </w:rPr>
            </w:pPr>
          </w:p>
          <w:p w14:paraId="724433FD" w14:textId="77777777" w:rsidR="000F0D30" w:rsidRDefault="000F0D30" w:rsidP="000F0D30">
            <w:pPr>
              <w:jc w:val="both"/>
              <w:rPr>
                <w:lang w:val="nb-NO"/>
              </w:rPr>
            </w:pPr>
            <w:r>
              <w:rPr>
                <w:lang w:val="nb-NO"/>
              </w:rPr>
              <w:t>HS làm bài tập nhóm.</w:t>
            </w:r>
          </w:p>
          <w:p w14:paraId="3D8B5DEE" w14:textId="77777777" w:rsidR="000F0D30" w:rsidRDefault="000F0D30" w:rsidP="000F0D30">
            <w:pPr>
              <w:jc w:val="both"/>
              <w:rPr>
                <w:lang w:val="nb-NO"/>
              </w:rPr>
            </w:pPr>
          </w:p>
          <w:p w14:paraId="269F5864" w14:textId="77777777" w:rsidR="000F0D30" w:rsidRDefault="000F0D30" w:rsidP="000F0D30">
            <w:pPr>
              <w:jc w:val="both"/>
              <w:rPr>
                <w:lang w:val="nb-NO"/>
              </w:rPr>
            </w:pPr>
          </w:p>
          <w:p w14:paraId="4A0EC181" w14:textId="77777777" w:rsidR="000F0D30" w:rsidRDefault="000F0D30" w:rsidP="000F0D30">
            <w:pPr>
              <w:jc w:val="both"/>
              <w:rPr>
                <w:lang w:val="nb-NO"/>
              </w:rPr>
            </w:pPr>
          </w:p>
          <w:p w14:paraId="33224F26" w14:textId="77777777" w:rsidR="000F0D30" w:rsidRDefault="000F0D30" w:rsidP="000F0D30">
            <w:pPr>
              <w:jc w:val="both"/>
              <w:rPr>
                <w:lang w:val="nb-NO"/>
              </w:rPr>
            </w:pPr>
            <w:r>
              <w:rPr>
                <w:lang w:val="nb-NO"/>
              </w:rPr>
              <w:t>HS lên bảng trình bày.</w:t>
            </w:r>
          </w:p>
          <w:p w14:paraId="4643441D" w14:textId="77777777" w:rsidR="000F0D30" w:rsidRDefault="000F0D30" w:rsidP="000F0D30">
            <w:pPr>
              <w:jc w:val="both"/>
              <w:rPr>
                <w:lang w:val="nb-NO"/>
              </w:rPr>
            </w:pPr>
            <w:r>
              <w:rPr>
                <w:lang w:val="nb-NO"/>
              </w:rPr>
              <w:t>HS nhóm khác bổ sung.</w:t>
            </w:r>
          </w:p>
          <w:p w14:paraId="315279A9" w14:textId="509AF289" w:rsidR="000F0D30" w:rsidRPr="002A4C48" w:rsidRDefault="000F0D30" w:rsidP="00654015">
            <w:pPr>
              <w:jc w:val="both"/>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1216D8" w14:textId="77777777" w:rsidR="000F0D30" w:rsidRPr="000A6A3D" w:rsidRDefault="000F0D30" w:rsidP="00442FC5">
            <w:pPr>
              <w:rPr>
                <w:lang w:val="nb-NO"/>
              </w:rPr>
            </w:pPr>
          </w:p>
          <w:p w14:paraId="05033D21" w14:textId="77777777" w:rsidR="000F0D30" w:rsidRPr="000A6A3D" w:rsidRDefault="000F0D30" w:rsidP="00442FC5">
            <w:pPr>
              <w:jc w:val="center"/>
              <w:rPr>
                <w:lang w:val="pt-BR"/>
              </w:rPr>
            </w:pPr>
          </w:p>
          <w:p w14:paraId="1F537F13" w14:textId="77777777" w:rsidR="000F0D30" w:rsidRDefault="000F0D30" w:rsidP="00442FC5">
            <w:pPr>
              <w:jc w:val="center"/>
              <w:rPr>
                <w:lang w:val="pt-BR"/>
              </w:rPr>
            </w:pPr>
          </w:p>
          <w:p w14:paraId="684CDA9A" w14:textId="77777777" w:rsidR="000F0D30" w:rsidRPr="000A6A3D" w:rsidRDefault="000F0D30" w:rsidP="00442FC5">
            <w:pPr>
              <w:jc w:val="center"/>
              <w:rPr>
                <w:lang w:val="pt-BR"/>
              </w:rPr>
            </w:pPr>
            <w:r>
              <w:rPr>
                <w:lang w:val="pt-BR"/>
              </w:rPr>
              <w:t>20</w:t>
            </w:r>
          </w:p>
          <w:p w14:paraId="676B27F3" w14:textId="77777777" w:rsidR="000F0D30" w:rsidRPr="000A6A3D" w:rsidRDefault="000F0D30" w:rsidP="00442FC5">
            <w:pPr>
              <w:jc w:val="center"/>
              <w:rPr>
                <w:lang w:val="pt-BR"/>
              </w:rPr>
            </w:pPr>
            <w:r w:rsidRPr="000A6A3D">
              <w:rPr>
                <w:lang w:val="pt-BR"/>
              </w:rPr>
              <w:t>phút</w:t>
            </w:r>
          </w:p>
          <w:p w14:paraId="14E88599" w14:textId="77777777" w:rsidR="000F0D30" w:rsidRPr="000A6A3D" w:rsidRDefault="000F0D30" w:rsidP="00442FC5">
            <w:pPr>
              <w:jc w:val="center"/>
              <w:rPr>
                <w:lang w:val="pt-BR"/>
              </w:rPr>
            </w:pPr>
          </w:p>
          <w:p w14:paraId="3759FCC6" w14:textId="77777777" w:rsidR="000F0D30" w:rsidRPr="000A6A3D" w:rsidRDefault="000F0D30" w:rsidP="00442FC5">
            <w:pPr>
              <w:jc w:val="center"/>
              <w:rPr>
                <w:lang w:val="pt-BR"/>
              </w:rPr>
            </w:pPr>
          </w:p>
          <w:p w14:paraId="124308A1" w14:textId="77777777" w:rsidR="000F0D30" w:rsidRPr="000A6A3D" w:rsidRDefault="000F0D30" w:rsidP="00442FC5">
            <w:pPr>
              <w:jc w:val="center"/>
              <w:rPr>
                <w:lang w:val="pt-BR"/>
              </w:rPr>
            </w:pPr>
          </w:p>
          <w:p w14:paraId="30AED404" w14:textId="77777777" w:rsidR="000F0D30" w:rsidRPr="000A6A3D" w:rsidRDefault="000F0D30" w:rsidP="00442FC5">
            <w:pPr>
              <w:jc w:val="center"/>
              <w:rPr>
                <w:lang w:val="pt-BR"/>
              </w:rPr>
            </w:pPr>
          </w:p>
          <w:p w14:paraId="3E087AE4" w14:textId="77777777" w:rsidR="000F0D30" w:rsidRPr="000A6A3D" w:rsidRDefault="000F0D30" w:rsidP="00442FC5">
            <w:pPr>
              <w:jc w:val="center"/>
              <w:rPr>
                <w:lang w:val="pt-BR"/>
              </w:rPr>
            </w:pPr>
          </w:p>
          <w:p w14:paraId="665F43B5" w14:textId="77777777" w:rsidR="000F0D30" w:rsidRPr="000A6A3D" w:rsidRDefault="000F0D30" w:rsidP="00442FC5">
            <w:pPr>
              <w:jc w:val="center"/>
              <w:rPr>
                <w:lang w:val="pt-BR"/>
              </w:rPr>
            </w:pPr>
          </w:p>
          <w:p w14:paraId="6FB57083" w14:textId="77777777" w:rsidR="000F0D30" w:rsidRPr="000A6A3D" w:rsidRDefault="000F0D30" w:rsidP="00442FC5">
            <w:pPr>
              <w:jc w:val="center"/>
              <w:rPr>
                <w:lang w:val="pt-BR"/>
              </w:rPr>
            </w:pPr>
          </w:p>
          <w:p w14:paraId="1EAA31CD" w14:textId="77777777" w:rsidR="000F0D30" w:rsidRPr="000A6A3D" w:rsidRDefault="000F0D30" w:rsidP="00442FC5">
            <w:pPr>
              <w:jc w:val="center"/>
              <w:rPr>
                <w:lang w:val="pt-BR"/>
              </w:rPr>
            </w:pPr>
          </w:p>
          <w:p w14:paraId="024541A5" w14:textId="77777777" w:rsidR="000F0D30" w:rsidRPr="000A6A3D" w:rsidRDefault="000F0D30" w:rsidP="00442FC5">
            <w:pPr>
              <w:jc w:val="center"/>
              <w:rPr>
                <w:lang w:val="pt-BR"/>
              </w:rPr>
            </w:pPr>
          </w:p>
          <w:p w14:paraId="35F404F3" w14:textId="77777777" w:rsidR="000F0D30" w:rsidRPr="000A6A3D" w:rsidRDefault="000F0D30" w:rsidP="00442FC5">
            <w:pPr>
              <w:jc w:val="center"/>
              <w:rPr>
                <w:lang w:val="pt-BR"/>
              </w:rPr>
            </w:pPr>
          </w:p>
          <w:p w14:paraId="6D6EA5FC" w14:textId="77777777" w:rsidR="000F0D30" w:rsidRPr="000A6A3D" w:rsidRDefault="000F0D30" w:rsidP="00442FC5">
            <w:pPr>
              <w:jc w:val="center"/>
              <w:rPr>
                <w:lang w:val="pt-BR"/>
              </w:rPr>
            </w:pPr>
          </w:p>
          <w:p w14:paraId="48E29EDF" w14:textId="77777777" w:rsidR="000F0D30" w:rsidRPr="000A6A3D" w:rsidRDefault="000F0D30" w:rsidP="00442FC5">
            <w:pPr>
              <w:jc w:val="center"/>
              <w:rPr>
                <w:lang w:val="pt-BR"/>
              </w:rPr>
            </w:pPr>
          </w:p>
          <w:p w14:paraId="38F5A143" w14:textId="77777777" w:rsidR="000F0D30" w:rsidRPr="000A6A3D" w:rsidRDefault="000F0D30" w:rsidP="00442FC5">
            <w:pPr>
              <w:jc w:val="center"/>
              <w:rPr>
                <w:lang w:val="pt-BR"/>
              </w:rPr>
            </w:pPr>
          </w:p>
          <w:p w14:paraId="42384F6C" w14:textId="77777777" w:rsidR="000F0D30" w:rsidRPr="000A6A3D" w:rsidRDefault="000F0D30" w:rsidP="00442FC5">
            <w:pPr>
              <w:jc w:val="center"/>
              <w:rPr>
                <w:lang w:val="pt-BR"/>
              </w:rPr>
            </w:pPr>
          </w:p>
          <w:p w14:paraId="054BB209" w14:textId="77777777" w:rsidR="000F0D30" w:rsidRPr="000A6A3D" w:rsidRDefault="000F0D30" w:rsidP="00442FC5">
            <w:pPr>
              <w:jc w:val="center"/>
              <w:rPr>
                <w:lang w:val="pt-BR"/>
              </w:rPr>
            </w:pPr>
          </w:p>
          <w:p w14:paraId="43F9C7E7" w14:textId="77777777" w:rsidR="000F0D30" w:rsidRPr="000A6A3D" w:rsidRDefault="000F0D30" w:rsidP="00442FC5">
            <w:pPr>
              <w:jc w:val="center"/>
              <w:rPr>
                <w:lang w:val="pt-BR"/>
              </w:rPr>
            </w:pPr>
          </w:p>
          <w:p w14:paraId="6076D171" w14:textId="77777777" w:rsidR="000F0D30" w:rsidRDefault="000F0D30" w:rsidP="00442FC5">
            <w:pPr>
              <w:jc w:val="center"/>
              <w:rPr>
                <w:lang w:val="pt-BR"/>
              </w:rPr>
            </w:pPr>
          </w:p>
          <w:p w14:paraId="494DC4CD" w14:textId="77777777" w:rsidR="000F0D30" w:rsidRDefault="000F0D30" w:rsidP="00442FC5">
            <w:pPr>
              <w:jc w:val="center"/>
              <w:rPr>
                <w:lang w:val="pt-BR"/>
              </w:rPr>
            </w:pPr>
          </w:p>
          <w:p w14:paraId="4783C3C4" w14:textId="77777777" w:rsidR="000F0D30" w:rsidRPr="000A6A3D" w:rsidRDefault="000F0D30" w:rsidP="00442FC5">
            <w:pPr>
              <w:jc w:val="center"/>
              <w:rPr>
                <w:lang w:val="pt-BR"/>
              </w:rPr>
            </w:pPr>
          </w:p>
          <w:p w14:paraId="517F3EC8" w14:textId="77777777" w:rsidR="000F0D30" w:rsidRDefault="000F0D30" w:rsidP="00442FC5">
            <w:pPr>
              <w:jc w:val="center"/>
              <w:rPr>
                <w:lang w:val="pt-BR"/>
              </w:rPr>
            </w:pPr>
          </w:p>
          <w:p w14:paraId="19986D41" w14:textId="77777777" w:rsidR="000F0D30" w:rsidRDefault="000F0D30" w:rsidP="00442FC5">
            <w:pPr>
              <w:jc w:val="center"/>
              <w:rPr>
                <w:lang w:val="pt-BR"/>
              </w:rPr>
            </w:pPr>
          </w:p>
          <w:p w14:paraId="07A40DFD" w14:textId="77777777" w:rsidR="000F0D30" w:rsidRDefault="000F0D30" w:rsidP="00442FC5">
            <w:pPr>
              <w:jc w:val="center"/>
              <w:rPr>
                <w:lang w:val="pt-BR"/>
              </w:rPr>
            </w:pPr>
          </w:p>
          <w:p w14:paraId="3BB95F4E" w14:textId="77777777" w:rsidR="000F0D30" w:rsidRDefault="000F0D30" w:rsidP="00442FC5">
            <w:pPr>
              <w:jc w:val="center"/>
              <w:rPr>
                <w:lang w:val="pt-BR"/>
              </w:rPr>
            </w:pPr>
          </w:p>
          <w:p w14:paraId="5189F63F" w14:textId="77777777" w:rsidR="000F0D30" w:rsidRDefault="000F0D30" w:rsidP="00442FC5">
            <w:pPr>
              <w:jc w:val="center"/>
              <w:rPr>
                <w:lang w:val="pt-BR"/>
              </w:rPr>
            </w:pPr>
          </w:p>
          <w:p w14:paraId="34B8B098" w14:textId="77777777" w:rsidR="000F0D30" w:rsidRDefault="000F0D30" w:rsidP="00442FC5">
            <w:pPr>
              <w:jc w:val="center"/>
              <w:rPr>
                <w:lang w:val="pt-BR"/>
              </w:rPr>
            </w:pPr>
          </w:p>
          <w:p w14:paraId="2C5B8BAA" w14:textId="77777777" w:rsidR="000F0D30" w:rsidRDefault="000F0D30" w:rsidP="00442FC5">
            <w:pPr>
              <w:jc w:val="center"/>
              <w:rPr>
                <w:lang w:val="pt-BR"/>
              </w:rPr>
            </w:pPr>
          </w:p>
          <w:p w14:paraId="24FA0122" w14:textId="13313A4C" w:rsidR="000F0D30" w:rsidRPr="000A6A3D" w:rsidRDefault="000F0D30" w:rsidP="00442FC5">
            <w:pPr>
              <w:jc w:val="center"/>
              <w:rPr>
                <w:lang w:val="pt-BR"/>
              </w:rPr>
            </w:pPr>
            <w:r>
              <w:rPr>
                <w:lang w:val="pt-BR"/>
              </w:rPr>
              <w:t>40</w:t>
            </w:r>
          </w:p>
          <w:p w14:paraId="260A4168" w14:textId="77777777" w:rsidR="000F0D30" w:rsidRPr="000A6A3D" w:rsidRDefault="000F0D30" w:rsidP="00442FC5">
            <w:pPr>
              <w:jc w:val="center"/>
              <w:rPr>
                <w:lang w:val="pt-BR"/>
              </w:rPr>
            </w:pPr>
            <w:r w:rsidRPr="000A6A3D">
              <w:rPr>
                <w:lang w:val="pt-BR"/>
              </w:rPr>
              <w:t>phút</w:t>
            </w:r>
          </w:p>
          <w:p w14:paraId="727BF444" w14:textId="77777777" w:rsidR="000F0D30" w:rsidRPr="000A6A3D" w:rsidRDefault="000F0D30" w:rsidP="00442FC5">
            <w:pPr>
              <w:jc w:val="center"/>
              <w:rPr>
                <w:lang w:val="nb-NO"/>
              </w:rPr>
            </w:pPr>
          </w:p>
        </w:tc>
      </w:tr>
      <w:tr w:rsidR="000F0D30" w:rsidRPr="000A6A3D" w14:paraId="480B6C3C"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54C86A52" w14:textId="77777777" w:rsidR="000F0D30" w:rsidRPr="000A6A3D" w:rsidRDefault="000F0D30" w:rsidP="00442FC5">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A3C0AE" w14:textId="77777777" w:rsidR="000F0D30" w:rsidRPr="000A6A3D" w:rsidRDefault="000F0D30" w:rsidP="00442FC5">
            <w:pPr>
              <w:rPr>
                <w:b/>
                <w:bCs/>
                <w:u w:val="single"/>
                <w:lang w:val="nb-NO"/>
              </w:rPr>
            </w:pPr>
            <w:r w:rsidRPr="000A6A3D">
              <w:rPr>
                <w:b/>
                <w:bCs/>
                <w:u w:val="single"/>
                <w:lang w:val="nb-NO"/>
              </w:rPr>
              <w:t>Củng cố kiến thức và kết thúc bài</w:t>
            </w:r>
          </w:p>
          <w:p w14:paraId="50239479" w14:textId="77777777" w:rsidR="000F0D30" w:rsidRDefault="000F0D30" w:rsidP="00442FC5"/>
          <w:p w14:paraId="0003C7D1" w14:textId="77777777" w:rsidR="000F0D30" w:rsidRPr="000A6A3D" w:rsidRDefault="000F0D30" w:rsidP="00442FC5">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1558F2" w14:textId="77777777" w:rsidR="000F0D30" w:rsidRDefault="000F0D30" w:rsidP="000F0D30">
            <w:pPr>
              <w:jc w:val="both"/>
              <w:rPr>
                <w:lang w:val="de-DE"/>
              </w:rPr>
            </w:pPr>
            <w:r w:rsidRPr="000A6A3D">
              <w:rPr>
                <w:lang w:val="de-DE"/>
              </w:rPr>
              <w:t xml:space="preserve">Giảng viên trình bày tóm tắt nội dung bằng lời. </w:t>
            </w:r>
          </w:p>
          <w:p w14:paraId="4A020259" w14:textId="41009B0A" w:rsidR="000F0D30" w:rsidRPr="000A6A3D" w:rsidRDefault="000F0D30" w:rsidP="000F0D30">
            <w:pPr>
              <w:jc w:val="both"/>
              <w:rPr>
                <w:lang w:val="vi-VN"/>
              </w:rPr>
            </w:pPr>
            <w:r w:rsidRPr="000A6A3D">
              <w:rPr>
                <w:lang w:val="nb-NO"/>
              </w:rPr>
              <w:t xml:space="preserve">GV hướng dẫn bài tập 1 – </w:t>
            </w:r>
            <w:r>
              <w:rPr>
                <w:lang w:val="nb-NO"/>
              </w:rPr>
              <w:t>4</w:t>
            </w:r>
            <w:r w:rsidRPr="000A6A3D">
              <w:rPr>
                <w:lang w:val="nb-NO"/>
              </w:rPr>
              <w:t xml:space="preserve"> trang </w:t>
            </w:r>
            <w:r>
              <w:rPr>
                <w:lang w:val="nb-NO"/>
              </w:rPr>
              <w:t>92, 93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20EE1B" w14:textId="0BF1C975" w:rsidR="000F0D30" w:rsidRPr="000A6A3D" w:rsidRDefault="000F0D30" w:rsidP="000F0D30">
            <w:pPr>
              <w:jc w:val="both"/>
              <w:rPr>
                <w:lang w:val="nb-NO"/>
              </w:rPr>
            </w:pPr>
            <w:r w:rsidRPr="000A6A3D">
              <w:rPr>
                <w:lang w:val="de-DE"/>
              </w:rPr>
              <w:t xml:space="preserve">Học sinh lắng nghe và ghi chép những nội dung cần thiết. </w:t>
            </w:r>
            <w:r w:rsidRPr="000A6A3D">
              <w:rPr>
                <w:lang w:val="nb-NO"/>
              </w:rPr>
              <w:t xml:space="preserve">HS </w:t>
            </w:r>
            <w:r>
              <w:rPr>
                <w:lang w:val="nb-NO"/>
              </w:rPr>
              <w:t>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B54D4" w14:textId="77777777" w:rsidR="000F0D30" w:rsidRPr="000A6A3D" w:rsidRDefault="000F0D30" w:rsidP="00442FC5">
            <w:pPr>
              <w:jc w:val="center"/>
              <w:rPr>
                <w:lang w:val="nb-NO"/>
              </w:rPr>
            </w:pPr>
          </w:p>
          <w:p w14:paraId="06D22CC0" w14:textId="3CACEFFB" w:rsidR="000F0D30" w:rsidRPr="000A6A3D" w:rsidRDefault="000F0D30" w:rsidP="00442FC5">
            <w:pPr>
              <w:jc w:val="center"/>
              <w:rPr>
                <w:lang w:val="nb-NO"/>
              </w:rPr>
            </w:pPr>
            <w:r>
              <w:rPr>
                <w:lang w:val="pt-BR"/>
              </w:rPr>
              <w:t>1</w:t>
            </w:r>
            <w:r w:rsidRPr="000A6A3D">
              <w:rPr>
                <w:lang w:val="pt-BR"/>
              </w:rPr>
              <w:t>5 phút</w:t>
            </w:r>
          </w:p>
        </w:tc>
      </w:tr>
      <w:tr w:rsidR="000F0D30" w:rsidRPr="000A6A3D" w14:paraId="460B602B"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79441342" w14:textId="77777777" w:rsidR="000F0D30" w:rsidRPr="000A6A3D" w:rsidRDefault="000F0D30" w:rsidP="00442FC5">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A3C689" w14:textId="77777777" w:rsidR="000F0D30" w:rsidRPr="000A6A3D" w:rsidRDefault="000F0D30" w:rsidP="00442FC5">
            <w:pPr>
              <w:rPr>
                <w:b/>
                <w:bCs/>
                <w:u w:val="single"/>
                <w:lang w:val="pt-BR"/>
              </w:rPr>
            </w:pPr>
            <w:r w:rsidRPr="000A6A3D">
              <w:rPr>
                <w:b/>
                <w:bCs/>
                <w:u w:val="single"/>
                <w:lang w:val="pt-BR"/>
              </w:rPr>
              <w:t>Hướng dẫn tự học</w:t>
            </w:r>
          </w:p>
          <w:p w14:paraId="7D043D79" w14:textId="77777777" w:rsidR="000F0D30" w:rsidRPr="000A6A3D" w:rsidRDefault="000F0D30" w:rsidP="00442FC5">
            <w:pPr>
              <w:rPr>
                <w:b/>
                <w:bCs/>
                <w:u w:val="single"/>
                <w:lang w:val="pt-BR"/>
              </w:rPr>
            </w:pPr>
          </w:p>
          <w:p w14:paraId="26B744A4" w14:textId="1227555F" w:rsidR="000F0D30" w:rsidRPr="000A6A3D" w:rsidRDefault="000F0D30" w:rsidP="00442FC5">
            <w:pPr>
              <w:rPr>
                <w:bCs/>
                <w:lang w:val="nb-NO"/>
              </w:rPr>
            </w:pPr>
            <w:r w:rsidRPr="000A6A3D">
              <w:rPr>
                <w:bCs/>
                <w:lang w:val="nb-NO"/>
              </w:rPr>
              <w:t xml:space="preserve">- Bài tập </w:t>
            </w:r>
            <w:r>
              <w:rPr>
                <w:bCs/>
                <w:lang w:val="nb-NO"/>
              </w:rPr>
              <w:t>5</w:t>
            </w:r>
            <w:r w:rsidRPr="000A6A3D">
              <w:rPr>
                <w:bCs/>
                <w:lang w:val="nb-NO"/>
              </w:rPr>
              <w:t xml:space="preserve"> trang </w:t>
            </w:r>
            <w:r>
              <w:rPr>
                <w:bCs/>
                <w:lang w:val="nb-NO"/>
              </w:rPr>
              <w:t>93</w:t>
            </w:r>
            <w:r w:rsidRPr="000A6A3D">
              <w:rPr>
                <w:bCs/>
                <w:lang w:val="nb-NO"/>
              </w:rPr>
              <w:t xml:space="preserve"> trong giáo trình. </w:t>
            </w:r>
          </w:p>
          <w:p w14:paraId="5FD120D1" w14:textId="04DAB533" w:rsidR="000F0D30" w:rsidRPr="000A6A3D" w:rsidRDefault="000F0D30" w:rsidP="00BA5462">
            <w:pPr>
              <w:rPr>
                <w:bCs/>
                <w:u w:val="single"/>
                <w:lang w:val="nb-NO"/>
              </w:rPr>
            </w:pPr>
            <w:r w:rsidRPr="000A6A3D">
              <w:rPr>
                <w:lang w:val="pt-BR"/>
              </w:rPr>
              <w:t xml:space="preserve">- Chuẩn bị </w:t>
            </w:r>
            <w:r>
              <w:rPr>
                <w:bCs/>
              </w:rPr>
              <w:t>Bài 62</w:t>
            </w:r>
            <w:r w:rsidRPr="000A6A3D">
              <w:rPr>
                <w:bCs/>
              </w:rPr>
              <w:t xml:space="preserve">. </w:t>
            </w:r>
            <w:r>
              <w:rPr>
                <w:bCs/>
              </w:rPr>
              <w:t xml:space="preserve">Ôn tập học phần.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E4D893" w14:textId="77777777" w:rsidR="000F0D30" w:rsidRPr="000A6A3D" w:rsidRDefault="000F0D30" w:rsidP="000F0D30">
            <w:pPr>
              <w:jc w:val="both"/>
              <w:rPr>
                <w:lang w:val="pt-BR"/>
              </w:rPr>
            </w:pPr>
          </w:p>
          <w:p w14:paraId="0A5579C4" w14:textId="3AB28B41" w:rsidR="000F0D30" w:rsidRPr="000A6A3D" w:rsidRDefault="000F0D30" w:rsidP="000F0D30">
            <w:pPr>
              <w:jc w:val="both"/>
              <w:rPr>
                <w:lang w:val="pt-BR"/>
              </w:rPr>
            </w:pPr>
            <w:r w:rsidRPr="000A6A3D">
              <w:rPr>
                <w:lang w:val="pt-BR"/>
              </w:rPr>
              <w:t xml:space="preserve">Nhắc nhở học sinh ôn tập, giải bài tập và chuẩn bị bài </w:t>
            </w:r>
            <w:r>
              <w:rPr>
                <w:lang w:val="pt-BR"/>
              </w:rPr>
              <w:t>ôn tập</w:t>
            </w:r>
            <w:r w:rsidRPr="000A6A3D">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2CF925" w14:textId="77777777" w:rsidR="000F0D30" w:rsidRPr="000A6A3D" w:rsidRDefault="000F0D30" w:rsidP="000F0D30">
            <w:pPr>
              <w:jc w:val="both"/>
              <w:rPr>
                <w:lang w:val="de-DE"/>
              </w:rPr>
            </w:pPr>
          </w:p>
          <w:p w14:paraId="345EC8F9" w14:textId="4066E0E6" w:rsidR="000F0D30" w:rsidRPr="000A6A3D" w:rsidRDefault="000F0D30" w:rsidP="000F0D30">
            <w:pPr>
              <w:jc w:val="both"/>
              <w:rPr>
                <w:lang w:val="pt-BR"/>
              </w:rPr>
            </w:pPr>
            <w:r w:rsidRPr="000A6A3D">
              <w:rPr>
                <w:lang w:val="pt-BR"/>
              </w:rPr>
              <w:t>Học sinh giải bài tập, tự nghiên cứu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50CBB4" w14:textId="77777777" w:rsidR="000F0D30" w:rsidRPr="000A6A3D" w:rsidRDefault="000F0D30" w:rsidP="00442FC5">
            <w:pPr>
              <w:jc w:val="center"/>
              <w:rPr>
                <w:lang w:val="pt-BR"/>
              </w:rPr>
            </w:pPr>
          </w:p>
          <w:p w14:paraId="3DA38AAA" w14:textId="77777777" w:rsidR="000F0D30" w:rsidRPr="000A6A3D" w:rsidRDefault="000F0D30" w:rsidP="00442FC5">
            <w:pPr>
              <w:jc w:val="center"/>
              <w:rPr>
                <w:lang w:val="pt-BR"/>
              </w:rPr>
            </w:pPr>
            <w:r w:rsidRPr="000A6A3D">
              <w:rPr>
                <w:lang w:val="pt-BR"/>
              </w:rPr>
              <w:t>2 phút</w:t>
            </w:r>
          </w:p>
        </w:tc>
      </w:tr>
    </w:tbl>
    <w:p w14:paraId="3D75253E" w14:textId="77777777" w:rsidR="00CD5EE0" w:rsidRPr="000A6A3D" w:rsidRDefault="00CD5EE0" w:rsidP="00CD5EE0">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CD5EE0" w:rsidRPr="000A6A3D" w14:paraId="57E11778" w14:textId="77777777" w:rsidTr="00442FC5">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2228A46" w14:textId="77777777" w:rsidR="00CD5EE0" w:rsidRPr="000A6A3D" w:rsidRDefault="00CD5EE0" w:rsidP="00442FC5">
            <w:pPr>
              <w:rPr>
                <w:u w:val="single"/>
                <w:lang w:val="pt-BR"/>
              </w:rPr>
            </w:pPr>
          </w:p>
          <w:p w14:paraId="121F759A" w14:textId="77777777" w:rsidR="00CD5EE0" w:rsidRPr="000A6A3D" w:rsidRDefault="00CD5EE0" w:rsidP="00442FC5">
            <w:pPr>
              <w:rPr>
                <w:u w:val="single"/>
                <w:lang w:val="pt-BR"/>
              </w:rPr>
            </w:pPr>
          </w:p>
          <w:p w14:paraId="5BEF4413" w14:textId="77777777" w:rsidR="00CD5EE0" w:rsidRPr="000A6A3D" w:rsidRDefault="00CD5EE0" w:rsidP="00442FC5">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05137069" w14:textId="77777777" w:rsidR="00CD5EE0" w:rsidRPr="000A6A3D" w:rsidRDefault="00CD5EE0" w:rsidP="00442FC5">
            <w:pPr>
              <w:jc w:val="both"/>
            </w:pPr>
            <w:r w:rsidRPr="000A6A3D">
              <w:t xml:space="preserve">1. </w:t>
            </w:r>
            <w:r w:rsidRPr="000A6A3D">
              <w:rPr>
                <w:i/>
                <w:iCs/>
              </w:rPr>
              <w:t xml:space="preserve">Giáo trình hóa học </w:t>
            </w:r>
            <w:r>
              <w:rPr>
                <w:i/>
                <w:iCs/>
              </w:rPr>
              <w:t>3</w:t>
            </w:r>
            <w:r w:rsidRPr="000A6A3D">
              <w:rPr>
                <w:i/>
                <w:iCs/>
              </w:rPr>
              <w:t xml:space="preserve">, </w:t>
            </w:r>
            <w:r w:rsidRPr="000A6A3D">
              <w:t xml:space="preserve">Trường CĐ </w:t>
            </w:r>
            <w:r>
              <w:t>L</w:t>
            </w:r>
            <w:r w:rsidRPr="000A6A3D">
              <w:t xml:space="preserve">ý </w:t>
            </w:r>
            <w:r>
              <w:t>T</w:t>
            </w:r>
            <w:r w:rsidRPr="000A6A3D">
              <w:t xml:space="preserve">ự </w:t>
            </w:r>
            <w:r>
              <w:t>T</w:t>
            </w:r>
            <w:r w:rsidRPr="000A6A3D">
              <w:t>rọng Tp. HCM, năm 201</w:t>
            </w:r>
            <w:r>
              <w:t>9</w:t>
            </w:r>
            <w:r w:rsidRPr="000A6A3D">
              <w:t>.</w:t>
            </w:r>
          </w:p>
          <w:p w14:paraId="55CC2803" w14:textId="77777777" w:rsidR="00CD5EE0" w:rsidRPr="000A6A3D" w:rsidRDefault="00CD5EE0" w:rsidP="00442FC5">
            <w:pPr>
              <w:jc w:val="both"/>
            </w:pPr>
            <w:r w:rsidRPr="000A6A3D">
              <w:t xml:space="preserve">2. </w:t>
            </w:r>
            <w:r w:rsidRPr="000A6A3D">
              <w:rPr>
                <w:lang w:val="vi-VN"/>
              </w:rPr>
              <w:t>Nguyễn Xuân Trường</w:t>
            </w:r>
            <w:r w:rsidRPr="000A6A3D">
              <w:t xml:space="preserve">, </w:t>
            </w:r>
            <w:r w:rsidRPr="000A6A3D">
              <w:rPr>
                <w:i/>
                <w:iCs/>
              </w:rPr>
              <w:t>Hóa học 1</w:t>
            </w:r>
            <w:r>
              <w:rPr>
                <w:i/>
                <w:iCs/>
              </w:rPr>
              <w:t>2</w:t>
            </w:r>
            <w:r w:rsidRPr="000A6A3D">
              <w:rPr>
                <w:i/>
                <w:iCs/>
              </w:rPr>
              <w:t xml:space="preserve">, </w:t>
            </w:r>
            <w:r w:rsidRPr="000A6A3D">
              <w:rPr>
                <w:lang w:val="vi-VN"/>
              </w:rPr>
              <w:t>NXB Giáo dục Việt Nam</w:t>
            </w:r>
            <w:r w:rsidRPr="000A6A3D">
              <w:t>, năm 2015.</w:t>
            </w:r>
          </w:p>
          <w:p w14:paraId="1427D9F4" w14:textId="77777777" w:rsidR="00CD5EE0" w:rsidRPr="000A6A3D" w:rsidRDefault="00CD5EE0" w:rsidP="00442FC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2</w:t>
            </w:r>
            <w:r w:rsidRPr="000A6A3D">
              <w:t xml:space="preserve">, </w:t>
            </w:r>
            <w:r w:rsidRPr="000A6A3D">
              <w:rPr>
                <w:lang w:val="vi-VN"/>
              </w:rPr>
              <w:t>NXB Giáo dục Việt Nam</w:t>
            </w:r>
            <w:r w:rsidRPr="000A6A3D">
              <w:t>, năm 2015.</w:t>
            </w:r>
          </w:p>
        </w:tc>
      </w:tr>
      <w:tr w:rsidR="00CD5EE0" w:rsidRPr="000A6A3D" w14:paraId="75C7F410"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14E286A" w14:textId="77777777" w:rsidR="00CD5EE0" w:rsidRPr="000A6A3D" w:rsidRDefault="00CD5EE0" w:rsidP="00442FC5">
            <w:pPr>
              <w:rPr>
                <w:lang w:val="pt-BR"/>
              </w:rPr>
            </w:pPr>
          </w:p>
          <w:p w14:paraId="5E7151D5" w14:textId="77777777" w:rsidR="00CD5EE0" w:rsidRPr="000A6A3D" w:rsidRDefault="00CD5EE0" w:rsidP="00442FC5">
            <w:pPr>
              <w:jc w:val="center"/>
              <w:rPr>
                <w:b/>
                <w:bCs/>
                <w:lang w:val="pt-BR"/>
              </w:rPr>
            </w:pPr>
            <w:r w:rsidRPr="000A6A3D">
              <w:rPr>
                <w:b/>
                <w:bCs/>
                <w:lang w:val="pt-BR"/>
              </w:rPr>
              <w:t>Trưởng tổ môn</w:t>
            </w:r>
          </w:p>
          <w:p w14:paraId="3C5D44CD" w14:textId="77777777" w:rsidR="00CD5EE0" w:rsidRPr="000A6A3D" w:rsidRDefault="00CD5EE0" w:rsidP="00442FC5">
            <w:pPr>
              <w:jc w:val="center"/>
              <w:rPr>
                <w:b/>
                <w:bCs/>
                <w:lang w:val="pt-BR"/>
              </w:rPr>
            </w:pPr>
            <w:r w:rsidRPr="000A6A3D">
              <w:rPr>
                <w:b/>
                <w:bCs/>
                <w:lang w:val="vi-VN"/>
              </w:rPr>
              <w:t xml:space="preserve">   </w:t>
            </w:r>
            <w:r w:rsidRPr="000A6A3D">
              <w:rPr>
                <w:b/>
                <w:bCs/>
                <w:lang w:val="pt-BR"/>
              </w:rPr>
              <w:t>Nguyễn Thị Huyền Nga</w:t>
            </w:r>
          </w:p>
          <w:p w14:paraId="61253FF1" w14:textId="77777777" w:rsidR="00CD5EE0" w:rsidRPr="000A6A3D" w:rsidRDefault="00CD5EE0" w:rsidP="00442FC5">
            <w:pPr>
              <w:rPr>
                <w:b/>
                <w:bCs/>
                <w:lang w:val="vi-VN"/>
              </w:rPr>
            </w:pPr>
          </w:p>
          <w:p w14:paraId="6D12E7BA" w14:textId="77777777" w:rsidR="00CD5EE0" w:rsidRPr="000A6A3D" w:rsidRDefault="00CD5EE0" w:rsidP="00442FC5">
            <w:pPr>
              <w:rPr>
                <w:b/>
                <w:bCs/>
                <w:lang w:val="vi-VN"/>
              </w:rPr>
            </w:pPr>
          </w:p>
        </w:tc>
        <w:tc>
          <w:tcPr>
            <w:tcW w:w="6965" w:type="dxa"/>
            <w:gridSpan w:val="2"/>
            <w:shd w:val="clear" w:color="auto" w:fill="auto"/>
          </w:tcPr>
          <w:p w14:paraId="0950A8FC" w14:textId="77777777" w:rsidR="00CD5EE0" w:rsidRPr="000A6A3D" w:rsidRDefault="00CD5EE0" w:rsidP="00442FC5">
            <w:pPr>
              <w:rPr>
                <w:lang w:val="pt-BR"/>
              </w:rPr>
            </w:pPr>
          </w:p>
          <w:p w14:paraId="3224BAC7" w14:textId="77777777" w:rsidR="005565C1" w:rsidRPr="000A6A3D" w:rsidRDefault="005565C1" w:rsidP="005565C1">
            <w:pPr>
              <w:ind w:left="1420"/>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461E3823" w14:textId="77777777" w:rsidR="005565C1" w:rsidRDefault="005565C1" w:rsidP="005565C1">
            <w:pPr>
              <w:jc w:val="center"/>
              <w:rPr>
                <w:b/>
                <w:lang w:val="pt-BR"/>
              </w:rPr>
            </w:pPr>
            <w:r w:rsidRPr="000A6A3D">
              <w:rPr>
                <w:b/>
                <w:lang w:val="pt-BR"/>
              </w:rPr>
              <w:t>Giảng viên</w:t>
            </w:r>
          </w:p>
          <w:p w14:paraId="3CEC962C" w14:textId="46CF5851" w:rsidR="00CD5EE0" w:rsidRDefault="005565C1" w:rsidP="005565C1">
            <w:pPr>
              <w:jc w:val="center"/>
              <w:rPr>
                <w:b/>
                <w:lang w:val="pt-BR"/>
              </w:rPr>
            </w:pPr>
            <w:r>
              <w:rPr>
                <w:b/>
                <w:lang w:val="pt-BR"/>
              </w:rPr>
              <w:t>Lê Văn Bình</w:t>
            </w:r>
            <w:r>
              <w:rPr>
                <w:b/>
                <w:lang w:val="pt-BR"/>
              </w:rPr>
              <w:t xml:space="preserve"> </w:t>
            </w:r>
          </w:p>
          <w:p w14:paraId="5B49D8AB" w14:textId="77777777" w:rsidR="00CD5EE0" w:rsidRDefault="00CD5EE0" w:rsidP="00442FC5">
            <w:pPr>
              <w:jc w:val="center"/>
              <w:rPr>
                <w:b/>
                <w:lang w:val="pt-BR"/>
              </w:rPr>
            </w:pPr>
          </w:p>
          <w:p w14:paraId="3B0A0B49" w14:textId="77777777" w:rsidR="00CD5EE0" w:rsidRDefault="00CD5EE0" w:rsidP="00442FC5">
            <w:pPr>
              <w:jc w:val="center"/>
              <w:rPr>
                <w:b/>
                <w:lang w:val="pt-BR"/>
              </w:rPr>
            </w:pPr>
          </w:p>
          <w:p w14:paraId="6E9503CB" w14:textId="77777777" w:rsidR="00BA5462" w:rsidRDefault="00BA5462" w:rsidP="00442FC5">
            <w:pPr>
              <w:jc w:val="center"/>
              <w:rPr>
                <w:b/>
                <w:lang w:val="pt-BR"/>
              </w:rPr>
            </w:pPr>
          </w:p>
          <w:p w14:paraId="65BF7203" w14:textId="77777777" w:rsidR="00BA5462" w:rsidRDefault="00BA5462" w:rsidP="00442FC5">
            <w:pPr>
              <w:jc w:val="center"/>
              <w:rPr>
                <w:b/>
                <w:lang w:val="pt-BR"/>
              </w:rPr>
            </w:pPr>
          </w:p>
          <w:p w14:paraId="7C85D340" w14:textId="77777777" w:rsidR="00BA5462" w:rsidRDefault="00BA5462" w:rsidP="00442FC5">
            <w:pPr>
              <w:jc w:val="center"/>
              <w:rPr>
                <w:b/>
                <w:lang w:val="pt-BR"/>
              </w:rPr>
            </w:pPr>
          </w:p>
          <w:p w14:paraId="0B5FD055" w14:textId="77777777" w:rsidR="00CD5EE0" w:rsidRPr="000A6A3D" w:rsidRDefault="00CD5EE0" w:rsidP="00442FC5">
            <w:pPr>
              <w:jc w:val="center"/>
              <w:rPr>
                <w:lang w:val="pt-BR"/>
              </w:rPr>
            </w:pPr>
          </w:p>
        </w:tc>
      </w:tr>
      <w:tr w:rsidR="00CD5EE0" w:rsidRPr="000A6A3D" w14:paraId="13E2968B"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12EB09F1" w14:textId="5FE651DD" w:rsidR="00CD5EE0" w:rsidRPr="000A6A3D" w:rsidRDefault="00CD5EE0" w:rsidP="003C3E32">
            <w:pPr>
              <w:rPr>
                <w:lang w:val="pt-BR"/>
              </w:rPr>
            </w:pPr>
            <w:r w:rsidRPr="000A6A3D">
              <w:lastRenderedPageBreak/>
              <w:br w:type="page"/>
            </w:r>
            <w:r w:rsidRPr="000A6A3D">
              <w:rPr>
                <w:lang w:val="pt-BR"/>
              </w:rPr>
              <w:t>Giáo án số:  1</w:t>
            </w:r>
            <w:r w:rsidR="003C3E32">
              <w:rPr>
                <w:lang w:val="pt-BR"/>
              </w:rPr>
              <w:t>9</w:t>
            </w:r>
          </w:p>
        </w:tc>
        <w:tc>
          <w:tcPr>
            <w:tcW w:w="6868" w:type="dxa"/>
            <w:gridSpan w:val="2"/>
            <w:shd w:val="clear" w:color="auto" w:fill="auto"/>
          </w:tcPr>
          <w:p w14:paraId="5DE92D67" w14:textId="40573024" w:rsidR="00CD5EE0" w:rsidRPr="000A6A3D" w:rsidRDefault="00CD5EE0" w:rsidP="00442FC5">
            <w:r w:rsidRPr="000A6A3D">
              <w:t xml:space="preserve">Thời gian thực hiện: </w:t>
            </w:r>
            <w:r w:rsidR="003C3E32">
              <w:t>2</w:t>
            </w:r>
            <w:r w:rsidRPr="000A6A3D">
              <w:t xml:space="preserve"> tiết</w:t>
            </w:r>
          </w:p>
          <w:p w14:paraId="301B2FCA" w14:textId="77777777" w:rsidR="003C3E32" w:rsidRDefault="003C3E32" w:rsidP="00442FC5">
            <w:pPr>
              <w:tabs>
                <w:tab w:val="right" w:leader="dot" w:pos="3331"/>
              </w:tabs>
            </w:pPr>
            <w:r w:rsidRPr="000A6A3D">
              <w:t>Tên chương</w:t>
            </w:r>
            <w:r w:rsidRPr="000A6A3D">
              <w:rPr>
                <w:lang w:val="vi-VN"/>
              </w:rPr>
              <w:t xml:space="preserve">: </w:t>
            </w:r>
            <w:r w:rsidRPr="000A6A3D">
              <w:rPr>
                <w:b/>
                <w:lang w:val="vi-VN"/>
              </w:rPr>
              <w:t>Ôn tập chung</w:t>
            </w:r>
            <w:r w:rsidRPr="000A6A3D">
              <w:t xml:space="preserve"> </w:t>
            </w:r>
          </w:p>
          <w:p w14:paraId="1F241142" w14:textId="0E381786" w:rsidR="00CD5EE0" w:rsidRPr="000A6A3D" w:rsidRDefault="00CD5EE0" w:rsidP="00442FC5">
            <w:r w:rsidRPr="000A6A3D">
              <w:t xml:space="preserve">Thực hiện ngày    </w:t>
            </w:r>
            <w:r>
              <w:t xml:space="preserve"> </w:t>
            </w:r>
            <w:r w:rsidR="00CB0009">
              <w:t>7</w:t>
            </w:r>
            <w:r>
              <w:t xml:space="preserve">         </w:t>
            </w:r>
            <w:r w:rsidRPr="000A6A3D">
              <w:t xml:space="preserve">tháng     </w:t>
            </w:r>
            <w:r>
              <w:t xml:space="preserve">   </w:t>
            </w:r>
            <w:r w:rsidR="00CB0009">
              <w:t>10</w:t>
            </w:r>
            <w:r>
              <w:t xml:space="preserve">         </w:t>
            </w:r>
            <w:r w:rsidRPr="000A6A3D">
              <w:t>năm</w:t>
            </w:r>
            <w:r w:rsidR="005565C1">
              <w:t xml:space="preserve">  </w:t>
            </w:r>
            <w:r w:rsidRPr="000A6A3D">
              <w:t xml:space="preserve"> 20</w:t>
            </w:r>
            <w:r w:rsidR="00CB0009">
              <w:t>21</w:t>
            </w:r>
            <w:r w:rsidRPr="000A6A3D">
              <w:t xml:space="preserve">  </w:t>
            </w:r>
          </w:p>
          <w:p w14:paraId="45B6E100" w14:textId="77777777" w:rsidR="00CD5EE0" w:rsidRPr="000A6A3D" w:rsidRDefault="00CD5EE0" w:rsidP="00442FC5"/>
        </w:tc>
      </w:tr>
    </w:tbl>
    <w:p w14:paraId="5A4E2B16" w14:textId="5BA9E1FB"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3C3E32" w:rsidRPr="000A6A3D">
        <w:rPr>
          <w:b/>
          <w:lang w:val="it-IT"/>
        </w:rPr>
        <w:t xml:space="preserve">ÔN TẬP HỌC PHẦN HÓA HỌC </w:t>
      </w:r>
      <w:r w:rsidR="003C3E32">
        <w:rPr>
          <w:b/>
          <w:lang w:val="it-IT"/>
        </w:rPr>
        <w:t>3</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32AAC7DC" w14:textId="673174A3" w:rsidR="004B1E7F" w:rsidRPr="006830A8" w:rsidRDefault="00966B7F" w:rsidP="00053E21">
      <w:pPr>
        <w:pStyle w:val="Heading3"/>
        <w:jc w:val="both"/>
        <w:rPr>
          <w:b w:val="0"/>
        </w:rPr>
      </w:pPr>
      <w:r w:rsidRPr="006830A8">
        <w:rPr>
          <w:b w:val="0"/>
          <w:color w:val="000000"/>
        </w:rPr>
        <w:t xml:space="preserve">    Trình bày được định nghĩa, </w:t>
      </w:r>
      <w:r w:rsidR="004B1E7F" w:rsidRPr="006830A8">
        <w:rPr>
          <w:b w:val="0"/>
          <w:color w:val="000000"/>
        </w:rPr>
        <w:t xml:space="preserve">cách phân loại </w:t>
      </w:r>
      <w:r w:rsidR="006830A8" w:rsidRPr="006830A8">
        <w:rPr>
          <w:b w:val="0"/>
          <w:color w:val="000000"/>
        </w:rPr>
        <w:t xml:space="preserve">hidrocacbon thơm, </w:t>
      </w:r>
      <w:r w:rsidR="004B1E7F" w:rsidRPr="006830A8">
        <w:rPr>
          <w:b w:val="0"/>
          <w:color w:val="000000"/>
        </w:rPr>
        <w:t>d</w:t>
      </w:r>
      <w:r w:rsidR="004B1E7F" w:rsidRPr="006830A8">
        <w:rPr>
          <w:b w:val="0"/>
        </w:rPr>
        <w:t xml:space="preserve">ẫn xuất </w:t>
      </w:r>
      <w:r w:rsidR="00053E21">
        <w:rPr>
          <w:b w:val="0"/>
        </w:rPr>
        <w:t>h</w:t>
      </w:r>
      <w:r w:rsidR="004B1E7F" w:rsidRPr="006830A8">
        <w:rPr>
          <w:b w:val="0"/>
        </w:rPr>
        <w:t>alogen, ancol, phenol, andehit, xeton, axit cacboxylic.</w:t>
      </w:r>
    </w:p>
    <w:p w14:paraId="25839B8A" w14:textId="77777777" w:rsidR="006830A8" w:rsidRPr="006830A8" w:rsidRDefault="006830A8" w:rsidP="00053E21">
      <w:pPr>
        <w:pStyle w:val="Heading3"/>
        <w:jc w:val="both"/>
        <w:rPr>
          <w:b w:val="0"/>
        </w:rPr>
      </w:pPr>
      <w:r w:rsidRPr="006830A8">
        <w:rPr>
          <w:b w:val="0"/>
        </w:rPr>
        <w:t xml:space="preserve">    Nêu được phương pháp điều chế và ứng dụng của </w:t>
      </w:r>
      <w:r w:rsidRPr="006830A8">
        <w:rPr>
          <w:b w:val="0"/>
          <w:color w:val="000000"/>
        </w:rPr>
        <w:t>hidrocacbon thơm, d</w:t>
      </w:r>
      <w:r w:rsidRPr="006830A8">
        <w:rPr>
          <w:b w:val="0"/>
        </w:rPr>
        <w:t>ẫn xuất Halogen, ancol, phenol, andehit, xeton, axit cacboxylic.</w:t>
      </w:r>
    </w:p>
    <w:p w14:paraId="4C99A831" w14:textId="34576688" w:rsidR="00AA3079" w:rsidRPr="006830A8" w:rsidRDefault="00AA3079" w:rsidP="00053E21">
      <w:pPr>
        <w:jc w:val="both"/>
        <w:rPr>
          <w:b/>
        </w:rPr>
      </w:pPr>
      <w:r w:rsidRPr="006830A8">
        <w:rPr>
          <w:b/>
          <w:bCs/>
        </w:rPr>
        <w:t xml:space="preserve">2. </w:t>
      </w:r>
      <w:r w:rsidR="004D3139" w:rsidRPr="006830A8">
        <w:rPr>
          <w:b/>
          <w:bCs/>
        </w:rPr>
        <w:t>Kỹ năng</w:t>
      </w:r>
      <w:r w:rsidRPr="006830A8">
        <w:rPr>
          <w:b/>
          <w:bCs/>
        </w:rPr>
        <w:t xml:space="preserve">: </w:t>
      </w:r>
    </w:p>
    <w:p w14:paraId="5DB9EBA7" w14:textId="620B1BE1" w:rsidR="006830A8" w:rsidRPr="006830A8" w:rsidRDefault="004B1E7F" w:rsidP="00053E21">
      <w:pPr>
        <w:pStyle w:val="Heading3"/>
        <w:jc w:val="both"/>
        <w:rPr>
          <w:b w:val="0"/>
        </w:rPr>
      </w:pPr>
      <w:r w:rsidRPr="006830A8">
        <w:rPr>
          <w:b w:val="0"/>
          <w:color w:val="000000"/>
        </w:rPr>
        <w:t xml:space="preserve">    V</w:t>
      </w:r>
      <w:r w:rsidR="005B70CC" w:rsidRPr="006830A8">
        <w:rPr>
          <w:b w:val="0"/>
          <w:lang w:val="de-DE"/>
        </w:rPr>
        <w:t xml:space="preserve">iết được </w:t>
      </w:r>
      <w:r w:rsidRPr="006830A8">
        <w:rPr>
          <w:b w:val="0"/>
          <w:lang w:val="de-DE"/>
        </w:rPr>
        <w:t>phương trình</w:t>
      </w:r>
      <w:r w:rsidR="00053E21">
        <w:rPr>
          <w:b w:val="0"/>
          <w:lang w:val="de-DE"/>
        </w:rPr>
        <w:t xml:space="preserve"> phản ứng</w:t>
      </w:r>
      <w:r w:rsidRPr="006830A8">
        <w:rPr>
          <w:b w:val="0"/>
          <w:lang w:val="de-DE"/>
        </w:rPr>
        <w:t xml:space="preserve"> hóa học minh họa tính chất của </w:t>
      </w:r>
      <w:r w:rsidR="006830A8" w:rsidRPr="006830A8">
        <w:rPr>
          <w:b w:val="0"/>
          <w:color w:val="000000"/>
        </w:rPr>
        <w:t>d</w:t>
      </w:r>
      <w:r w:rsidR="006830A8" w:rsidRPr="006830A8">
        <w:rPr>
          <w:b w:val="0"/>
        </w:rPr>
        <w:t xml:space="preserve">ẫn xuất </w:t>
      </w:r>
      <w:r w:rsidR="00053E21">
        <w:rPr>
          <w:b w:val="0"/>
        </w:rPr>
        <w:t>h</w:t>
      </w:r>
      <w:r w:rsidR="006830A8" w:rsidRPr="006830A8">
        <w:rPr>
          <w:b w:val="0"/>
        </w:rPr>
        <w:t>alogen, ancol, phenol, andehit, xeton, axit cacboxylic.</w:t>
      </w:r>
    </w:p>
    <w:p w14:paraId="01D728D9" w14:textId="77777777" w:rsidR="006830A8" w:rsidRPr="006830A8" w:rsidRDefault="006830A8" w:rsidP="00053E21">
      <w:pPr>
        <w:pStyle w:val="Heading3"/>
        <w:jc w:val="both"/>
        <w:rPr>
          <w:b w:val="0"/>
        </w:rPr>
      </w:pPr>
      <w:r w:rsidRPr="006830A8">
        <w:rPr>
          <w:b w:val="0"/>
          <w:color w:val="000000"/>
        </w:rPr>
        <w:t xml:space="preserve">    G</w:t>
      </w:r>
      <w:r w:rsidR="00AA3079" w:rsidRPr="006830A8">
        <w:rPr>
          <w:b w:val="0"/>
        </w:rPr>
        <w:t xml:space="preserve">iải được các bài tập </w:t>
      </w:r>
      <w:r w:rsidRPr="006830A8">
        <w:rPr>
          <w:b w:val="0"/>
        </w:rPr>
        <w:t xml:space="preserve">về </w:t>
      </w:r>
      <w:r w:rsidRPr="006830A8">
        <w:rPr>
          <w:b w:val="0"/>
          <w:color w:val="000000"/>
        </w:rPr>
        <w:t>hidrocacbon thơm, d</w:t>
      </w:r>
      <w:r w:rsidRPr="006830A8">
        <w:rPr>
          <w:b w:val="0"/>
        </w:rPr>
        <w:t>ẫn xuất Halogen, ancol, phenol, andehit, xeton, axit cacboxylic.</w:t>
      </w:r>
    </w:p>
    <w:p w14:paraId="5F8D8D51" w14:textId="77777777" w:rsidR="00AA3079" w:rsidRPr="006830A8" w:rsidRDefault="00AA3079" w:rsidP="00053E21">
      <w:pPr>
        <w:jc w:val="both"/>
        <w:rPr>
          <w:b/>
          <w:lang w:val="vi-VN"/>
        </w:rPr>
      </w:pPr>
      <w:r w:rsidRPr="006830A8">
        <w:rPr>
          <w:b/>
          <w:bCs/>
        </w:rPr>
        <w:t>3. Thái độ:</w:t>
      </w:r>
    </w:p>
    <w:p w14:paraId="54733FB4" w14:textId="3B410472" w:rsidR="00AA3079" w:rsidRPr="006830A8" w:rsidRDefault="00053E21" w:rsidP="00053E21">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A3079" w:rsidRPr="006830A8">
        <w:rPr>
          <w:color w:val="000000"/>
        </w:rPr>
        <w:t>inh có</w:t>
      </w:r>
      <w:r w:rsidR="00AA3079" w:rsidRPr="006830A8">
        <w:rPr>
          <w:color w:val="000000"/>
          <w:lang w:val="vi-VN"/>
        </w:rPr>
        <w:t xml:space="preserve"> </w:t>
      </w:r>
      <w:r w:rsidR="00AA3079" w:rsidRPr="006830A8">
        <w:rPr>
          <w:bCs/>
        </w:rPr>
        <w:t>lòng say mê học tập, biết vận dụng những kiến thức được học vào cuộc sống</w:t>
      </w:r>
      <w:r w:rsidR="00AA3079" w:rsidRPr="006830A8">
        <w:rPr>
          <w:bCs/>
          <w:lang w:val="vi-VN"/>
        </w:rPr>
        <w:t>, có</w:t>
      </w:r>
      <w:r w:rsidR="00AA3079" w:rsidRPr="006830A8">
        <w:rPr>
          <w:bCs/>
        </w:rPr>
        <w:t xml:space="preserve"> </w:t>
      </w:r>
      <w:r w:rsidR="00AA3079" w:rsidRPr="006830A8">
        <w:rPr>
          <w:color w:val="000000"/>
        </w:rPr>
        <w:t>tư duy khoa học, logic trước các sự vật hiện tượng trong tự nhiên</w:t>
      </w:r>
      <w:r w:rsidR="00AA3079" w:rsidRPr="006830A8">
        <w:rPr>
          <w:color w:val="000000"/>
          <w:lang w:val="vi-VN"/>
        </w:rPr>
        <w:t>,</w:t>
      </w:r>
      <w:r w:rsidR="00AA3079" w:rsidRPr="006830A8">
        <w:rPr>
          <w:bCs/>
        </w:rPr>
        <w:t xml:space="preserve"> có ý thức bảo vệ môi trường và tài</w:t>
      </w:r>
      <w:r w:rsidR="00AA3079" w:rsidRPr="006830A8">
        <w:rPr>
          <w:color w:val="000000"/>
        </w:rPr>
        <w:t xml:space="preserve"> </w:t>
      </w:r>
      <w:r w:rsidR="00AA3079" w:rsidRPr="006830A8">
        <w:rPr>
          <w:bCs/>
        </w:rPr>
        <w:t xml:space="preserve">nguyên, sử dụng </w:t>
      </w:r>
      <w:r w:rsidR="00113F9F" w:rsidRPr="006830A8">
        <w:rPr>
          <w:bCs/>
        </w:rPr>
        <w:t>hợp lý</w:t>
      </w:r>
      <w:r w:rsidR="00AA3079" w:rsidRPr="006830A8">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23B4721" w14:textId="7D512174" w:rsidR="00F77095"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w:t>
            </w:r>
            <w:r w:rsidR="0074107D">
              <w:rPr>
                <w:iCs/>
                <w:lang w:val="de-DE"/>
              </w:rPr>
              <w:t>3</w:t>
            </w:r>
            <w:r w:rsidR="006B60BB" w:rsidRPr="000A6A3D">
              <w:rPr>
                <w:iCs/>
                <w:lang w:val="de-DE"/>
              </w:rPr>
              <w:t>.</w:t>
            </w:r>
          </w:p>
          <w:p w14:paraId="0D2E45DA" w14:textId="77777777" w:rsidR="00EF3178" w:rsidRPr="000A6A3D" w:rsidRDefault="00EF3178" w:rsidP="000A6A3D">
            <w:pPr>
              <w:jc w:val="both"/>
              <w:rPr>
                <w:iCs/>
                <w:lang w:val="de-DE"/>
              </w:rPr>
            </w:pP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6758F2">
            <w:pPr>
              <w:jc w:val="both"/>
              <w:rPr>
                <w:lang w:val="de-DE"/>
              </w:rPr>
            </w:pPr>
          </w:p>
          <w:p w14:paraId="29BE4952" w14:textId="26067D86" w:rsidR="00AA3079" w:rsidRPr="000A6A3D" w:rsidRDefault="00AA3079" w:rsidP="006758F2">
            <w:pPr>
              <w:jc w:val="both"/>
              <w:rPr>
                <w:lang w:val="de-DE"/>
              </w:rPr>
            </w:pPr>
            <w:r w:rsidRPr="000A6A3D">
              <w:rPr>
                <w:lang w:val="de-DE"/>
              </w:rPr>
              <w:t>-</w:t>
            </w:r>
            <w:r w:rsidR="0074107D">
              <w:rPr>
                <w:lang w:val="de-DE"/>
              </w:rPr>
              <w:t xml:space="preserve"> Đặt câu hỏi kiểm tra bài cũ, n</w:t>
            </w:r>
            <w:r w:rsidRPr="000A6A3D">
              <w:rPr>
                <w:lang w:val="de-DE"/>
              </w:rPr>
              <w:t>hận xét câu trả lời của</w:t>
            </w:r>
            <w:r w:rsidR="0074107D">
              <w:rPr>
                <w:lang w:val="de-DE"/>
              </w:rPr>
              <w:t xml:space="preserve"> HS</w:t>
            </w:r>
            <w:r w:rsidRPr="000A6A3D">
              <w:rPr>
                <w:lang w:val="de-DE"/>
              </w:rPr>
              <w:t>.</w:t>
            </w:r>
          </w:p>
          <w:p w14:paraId="040F8E7B" w14:textId="77777777" w:rsidR="00AA3079" w:rsidRPr="000A6A3D" w:rsidRDefault="00AA3079" w:rsidP="006758F2">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6758F2">
            <w:pPr>
              <w:jc w:val="both"/>
              <w:rPr>
                <w:lang w:val="de-DE"/>
              </w:rPr>
            </w:pPr>
          </w:p>
          <w:p w14:paraId="34BF7472" w14:textId="77777777" w:rsidR="00AA3079" w:rsidRPr="000A6A3D" w:rsidRDefault="00AA3079" w:rsidP="006758F2">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6758F2">
            <w:pPr>
              <w:jc w:val="both"/>
              <w:rPr>
                <w:lang w:val="nb-NO"/>
              </w:rPr>
            </w:pPr>
          </w:p>
          <w:p w14:paraId="3150255C" w14:textId="77777777" w:rsidR="00AA3079" w:rsidRPr="000A6A3D" w:rsidRDefault="00AA3079" w:rsidP="006758F2">
            <w:pPr>
              <w:jc w:val="both"/>
              <w:rPr>
                <w:lang w:val="de-DE"/>
              </w:rPr>
            </w:pPr>
          </w:p>
          <w:p w14:paraId="6AB617B5" w14:textId="77777777" w:rsidR="00AA3079" w:rsidRPr="000A6A3D" w:rsidRDefault="00AA3079" w:rsidP="006758F2">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36A3CB16" w:rsidR="00AA3079" w:rsidRPr="000A6A3D" w:rsidRDefault="00EF3178" w:rsidP="000A6A3D">
            <w:pPr>
              <w:jc w:val="center"/>
              <w:rPr>
                <w:lang w:val="pt-BR"/>
              </w:rPr>
            </w:pPr>
            <w:r>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6758F2"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6758F2" w:rsidRPr="000A6A3D" w:rsidRDefault="006758F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6758F2" w:rsidRPr="0074107D" w:rsidRDefault="006758F2" w:rsidP="000A6A3D">
            <w:pPr>
              <w:rPr>
                <w:b/>
                <w:bCs/>
                <w:u w:val="single"/>
                <w:lang w:val="nb-NO"/>
              </w:rPr>
            </w:pPr>
            <w:r w:rsidRPr="0074107D">
              <w:rPr>
                <w:b/>
                <w:bCs/>
                <w:u w:val="single"/>
                <w:lang w:val="nb-NO"/>
              </w:rPr>
              <w:t>Giảng bài mới</w:t>
            </w:r>
          </w:p>
          <w:p w14:paraId="5776CA7F"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36" w:name="_Toc8233594"/>
            <w:r w:rsidRPr="009A6097">
              <w:rPr>
                <w:rFonts w:ascii="Times New Roman" w:hAnsi="Times New Roman"/>
                <w:b/>
                <w:sz w:val="24"/>
                <w:u w:val="single"/>
              </w:rPr>
              <w:t>Kiến thức cần nắm vững</w:t>
            </w:r>
            <w:bookmarkEnd w:id="136"/>
          </w:p>
          <w:p w14:paraId="03433F8F" w14:textId="77777777" w:rsidR="006758F2" w:rsidRPr="0074107D" w:rsidRDefault="006758F2" w:rsidP="009A6097">
            <w:pPr>
              <w:pStyle w:val="Heading3"/>
              <w:ind w:left="480" w:hanging="480"/>
            </w:pPr>
            <w:bookmarkStart w:id="137" w:name="_Toc8233595"/>
            <w:r w:rsidRPr="0074107D">
              <w:t>1.1. Hidrocacbon không no, hidrocacbon thơm</w:t>
            </w:r>
            <w:bookmarkEnd w:id="137"/>
          </w:p>
          <w:p w14:paraId="45EA071F"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color w:val="auto"/>
                <w:sz w:val="24"/>
                <w:szCs w:val="24"/>
              </w:rPr>
              <w:t xml:space="preserve">     </w:t>
            </w:r>
            <w:bookmarkStart w:id="138" w:name="_Toc8223210"/>
            <w:r w:rsidRPr="0074107D">
              <w:rPr>
                <w:rFonts w:ascii="Times New Roman" w:hAnsi="Times New Roman"/>
                <w:b w:val="0"/>
                <w:color w:val="auto"/>
                <w:sz w:val="24"/>
                <w:szCs w:val="24"/>
                <w:lang w:val="pt-BR"/>
              </w:rPr>
              <w:t xml:space="preserve"> Đồng đẳng, đồng phân , danh pháp.</w:t>
            </w:r>
            <w:bookmarkEnd w:id="138"/>
          </w:p>
          <w:p w14:paraId="3E20169E"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39" w:name="_Toc8223211"/>
            <w:r w:rsidRPr="0074107D">
              <w:rPr>
                <w:rFonts w:ascii="Times New Roman" w:hAnsi="Times New Roman"/>
                <w:b w:val="0"/>
                <w:color w:val="auto"/>
                <w:sz w:val="24"/>
                <w:szCs w:val="24"/>
                <w:lang w:val="pt-BR"/>
              </w:rPr>
              <w:t>Tính chất hóa học.</w:t>
            </w:r>
            <w:bookmarkEnd w:id="139"/>
          </w:p>
          <w:p w14:paraId="70107A85"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0" w:name="_Toc8223212"/>
            <w:r w:rsidRPr="0074107D">
              <w:rPr>
                <w:rFonts w:ascii="Times New Roman" w:hAnsi="Times New Roman"/>
                <w:b w:val="0"/>
                <w:color w:val="auto"/>
                <w:sz w:val="24"/>
                <w:szCs w:val="24"/>
                <w:lang w:val="pt-BR"/>
              </w:rPr>
              <w:t>Điều chế, ứng dụng.</w:t>
            </w:r>
            <w:bookmarkEnd w:id="140"/>
          </w:p>
          <w:p w14:paraId="43393953" w14:textId="77777777" w:rsidR="006758F2" w:rsidRPr="0074107D" w:rsidRDefault="006758F2" w:rsidP="009A6097">
            <w:pPr>
              <w:pStyle w:val="Heading3"/>
              <w:ind w:left="480" w:hanging="480"/>
            </w:pPr>
            <w:bookmarkStart w:id="141" w:name="_Toc8233596"/>
            <w:r w:rsidRPr="0074107D">
              <w:t>1.2. Dẫn xuất Halogen, Ancol, Phenol</w:t>
            </w:r>
            <w:bookmarkEnd w:id="141"/>
          </w:p>
          <w:p w14:paraId="05590C7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2" w:name="_Toc8223214"/>
            <w:r w:rsidRPr="0074107D">
              <w:rPr>
                <w:rFonts w:ascii="Times New Roman" w:hAnsi="Times New Roman"/>
                <w:b w:val="0"/>
                <w:color w:val="auto"/>
                <w:sz w:val="24"/>
                <w:szCs w:val="24"/>
                <w:lang w:val="pt-BR"/>
              </w:rPr>
              <w:t>Định nghĩa, phân loại.</w:t>
            </w:r>
            <w:bookmarkEnd w:id="142"/>
          </w:p>
          <w:p w14:paraId="444090A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3" w:name="_Toc8223215"/>
            <w:r w:rsidRPr="0074107D">
              <w:rPr>
                <w:rFonts w:ascii="Times New Roman" w:hAnsi="Times New Roman"/>
                <w:b w:val="0"/>
                <w:color w:val="auto"/>
                <w:sz w:val="24"/>
                <w:szCs w:val="24"/>
                <w:lang w:val="pt-BR"/>
              </w:rPr>
              <w:t>Đồng phân, danh pháp ancol.</w:t>
            </w:r>
            <w:bookmarkEnd w:id="143"/>
          </w:p>
          <w:p w14:paraId="7BFABC9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4" w:name="_Toc8223216"/>
            <w:r w:rsidRPr="0074107D">
              <w:rPr>
                <w:rFonts w:ascii="Times New Roman" w:hAnsi="Times New Roman"/>
                <w:b w:val="0"/>
                <w:color w:val="auto"/>
                <w:sz w:val="24"/>
                <w:szCs w:val="24"/>
                <w:lang w:val="pt-BR"/>
              </w:rPr>
              <w:t>Phản ứng thế H của nhóm –OH, thế nhóm –OH trong ancol.</w:t>
            </w:r>
            <w:bookmarkEnd w:id="144"/>
          </w:p>
          <w:p w14:paraId="5D230B0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5" w:name="_Toc8223217"/>
            <w:r w:rsidRPr="0074107D">
              <w:rPr>
                <w:rFonts w:ascii="Times New Roman" w:hAnsi="Times New Roman"/>
                <w:b w:val="0"/>
                <w:color w:val="auto"/>
                <w:sz w:val="24"/>
                <w:szCs w:val="24"/>
                <w:lang w:val="pt-BR"/>
              </w:rPr>
              <w:t>Phản ứng thế H của nhóm –OH, của vòng benzen trong phenol.</w:t>
            </w:r>
            <w:bookmarkEnd w:id="145"/>
          </w:p>
          <w:p w14:paraId="246C1C7C"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lastRenderedPageBreak/>
              <w:t xml:space="preserve">     </w:t>
            </w:r>
            <w:bookmarkStart w:id="146" w:name="_Toc8223218"/>
            <w:r w:rsidRPr="0074107D">
              <w:rPr>
                <w:rFonts w:ascii="Times New Roman" w:hAnsi="Times New Roman"/>
                <w:b w:val="0"/>
                <w:color w:val="auto"/>
                <w:sz w:val="24"/>
                <w:szCs w:val="24"/>
                <w:lang w:val="pt-BR"/>
              </w:rPr>
              <w:t>Phản ứng thế X, phản ứng tách HX của dẫn xuất Halogen.</w:t>
            </w:r>
            <w:bookmarkEnd w:id="146"/>
          </w:p>
          <w:p w14:paraId="628D9950" w14:textId="77777777" w:rsidR="006758F2" w:rsidRPr="0074107D" w:rsidRDefault="006758F2" w:rsidP="0074107D">
            <w:pPr>
              <w:pStyle w:val="Heading3"/>
              <w:ind w:left="480" w:hanging="480"/>
            </w:pPr>
            <w:bookmarkStart w:id="147" w:name="_Toc8233597"/>
            <w:r w:rsidRPr="0074107D">
              <w:t>1.3. Andehit, xeton, axit cacboxylic.</w:t>
            </w:r>
            <w:bookmarkEnd w:id="147"/>
          </w:p>
          <w:p w14:paraId="6D3F6ADA"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8" w:name="_Toc8223220"/>
            <w:r w:rsidRPr="0074107D">
              <w:rPr>
                <w:rFonts w:ascii="Times New Roman" w:hAnsi="Times New Roman"/>
                <w:b w:val="0"/>
                <w:color w:val="auto"/>
                <w:sz w:val="24"/>
                <w:szCs w:val="24"/>
                <w:lang w:val="pt-BR"/>
              </w:rPr>
              <w:t>Định nghĩa, phân loại, danh pháp.</w:t>
            </w:r>
            <w:bookmarkEnd w:id="148"/>
          </w:p>
          <w:p w14:paraId="34F31067"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9" w:name="_Toc8223221"/>
            <w:r w:rsidRPr="0074107D">
              <w:rPr>
                <w:rFonts w:ascii="Times New Roman" w:hAnsi="Times New Roman"/>
                <w:b w:val="0"/>
                <w:color w:val="auto"/>
                <w:sz w:val="24"/>
                <w:szCs w:val="24"/>
                <w:lang w:val="pt-BR"/>
              </w:rPr>
              <w:t>Phản ứng cộng hidro, phản ứng tráng bạc, phản ứng thế nhóm –OH.</w:t>
            </w:r>
            <w:bookmarkEnd w:id="149"/>
          </w:p>
          <w:p w14:paraId="6BC905C6"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0" w:name="_Toc8223222"/>
            <w:r w:rsidRPr="0074107D">
              <w:rPr>
                <w:rFonts w:ascii="Times New Roman" w:hAnsi="Times New Roman"/>
                <w:b w:val="0"/>
                <w:color w:val="auto"/>
                <w:sz w:val="24"/>
                <w:szCs w:val="24"/>
                <w:lang w:val="pt-BR"/>
              </w:rPr>
              <w:t>Điều chế, ứng dụng.</w:t>
            </w:r>
            <w:bookmarkEnd w:id="150"/>
          </w:p>
          <w:p w14:paraId="11199046"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51" w:name="_Toc8233598"/>
            <w:r w:rsidRPr="009A6097">
              <w:rPr>
                <w:rFonts w:ascii="Times New Roman" w:hAnsi="Times New Roman"/>
                <w:b/>
                <w:sz w:val="24"/>
                <w:u w:val="single"/>
              </w:rPr>
              <w:t>Bài tập</w:t>
            </w:r>
            <w:bookmarkEnd w:id="151"/>
          </w:p>
          <w:p w14:paraId="1CC094EA" w14:textId="77777777" w:rsidR="006758F2" w:rsidRPr="0074107D" w:rsidRDefault="006758F2" w:rsidP="009A6097">
            <w:pPr>
              <w:numPr>
                <w:ilvl w:val="0"/>
                <w:numId w:val="34"/>
              </w:numPr>
              <w:spacing w:before="120"/>
              <w:ind w:left="61" w:right="-10" w:firstLine="299"/>
              <w:jc w:val="both"/>
              <w:rPr>
                <w:lang w:val="de-DE"/>
              </w:rPr>
            </w:pPr>
            <w:r w:rsidRPr="0074107D">
              <w:rPr>
                <w:lang w:val="de-DE"/>
              </w:rPr>
              <w:t>Viết công thức cấu tạo của các chất có tên như sau:</w:t>
            </w:r>
          </w:p>
          <w:p w14:paraId="76E64820" w14:textId="77777777" w:rsidR="006758F2" w:rsidRDefault="006758F2" w:rsidP="009A6097">
            <w:pPr>
              <w:spacing w:before="120"/>
              <w:ind w:left="61" w:right="-10" w:firstLine="299"/>
              <w:jc w:val="both"/>
              <w:rPr>
                <w:lang w:val="de-DE"/>
              </w:rPr>
            </w:pPr>
            <w:r w:rsidRPr="0074107D">
              <w:rPr>
                <w:lang w:val="de-DE"/>
              </w:rPr>
              <w:t xml:space="preserve">a) </w:t>
            </w:r>
            <w:r>
              <w:rPr>
                <w:lang w:val="de-DE"/>
              </w:rPr>
              <w:t>2-metylbutan</w:t>
            </w:r>
            <w:r>
              <w:rPr>
                <w:lang w:val="de-DE"/>
              </w:rPr>
              <w:tab/>
              <w:t>b) 2-metylbut-2-en</w:t>
            </w:r>
          </w:p>
          <w:p w14:paraId="231D936D" w14:textId="7B69EDC1" w:rsidR="006758F2" w:rsidRPr="0074107D" w:rsidRDefault="006758F2" w:rsidP="009A6097">
            <w:pPr>
              <w:spacing w:before="120"/>
              <w:ind w:left="61" w:right="-10" w:firstLine="299"/>
              <w:jc w:val="both"/>
              <w:rPr>
                <w:lang w:val="de-DE"/>
              </w:rPr>
            </w:pPr>
            <w:r w:rsidRPr="0074107D">
              <w:rPr>
                <w:lang w:val="de-DE"/>
              </w:rPr>
              <w:t>c) 2-metylbuta-1,3-dien</w:t>
            </w:r>
            <w:r w:rsidRPr="0074107D">
              <w:rPr>
                <w:lang w:val="de-DE"/>
              </w:rPr>
              <w:tab/>
              <w:t>d) but-1-in</w:t>
            </w:r>
          </w:p>
          <w:p w14:paraId="1A888825" w14:textId="77777777" w:rsidR="006758F2" w:rsidRPr="0074107D" w:rsidRDefault="006758F2" w:rsidP="009A6097">
            <w:pPr>
              <w:numPr>
                <w:ilvl w:val="0"/>
                <w:numId w:val="34"/>
              </w:numPr>
              <w:spacing w:before="120"/>
              <w:ind w:left="61" w:firstLine="299"/>
              <w:jc w:val="both"/>
              <w:rPr>
                <w:lang w:val="pt-BR"/>
              </w:rPr>
            </w:pPr>
            <w:r w:rsidRPr="0074107D">
              <w:rPr>
                <w:lang w:val="pt-BR"/>
              </w:rPr>
              <w:t>Dẫn 3,36 lít hỗn hợp (A) gồm propin và etilen vào một lượng dư dung dịch AgNO</w:t>
            </w:r>
            <w:r w:rsidRPr="0074107D">
              <w:rPr>
                <w:vertAlign w:val="subscript"/>
                <w:lang w:val="pt-BR"/>
              </w:rPr>
              <w:t>3</w:t>
            </w:r>
            <w:r w:rsidRPr="0074107D">
              <w:rPr>
                <w:lang w:val="pt-BR"/>
              </w:rPr>
              <w:t xml:space="preserve"> trong amoniac, thầy có 0,84 lít khí thoát ra và có m gam kết tủa. Các thể tích đo ở điều kiện tiêu chuẩn.</w:t>
            </w:r>
          </w:p>
          <w:p w14:paraId="02DBB2E9" w14:textId="77777777" w:rsidR="006758F2" w:rsidRPr="0074107D" w:rsidRDefault="006758F2" w:rsidP="009A6097">
            <w:pPr>
              <w:spacing w:before="120"/>
              <w:ind w:left="61" w:firstLine="299"/>
              <w:jc w:val="both"/>
              <w:rPr>
                <w:lang w:val="pt-BR"/>
              </w:rPr>
            </w:pPr>
            <w:r w:rsidRPr="0074107D">
              <w:rPr>
                <w:lang w:val="pt-BR"/>
              </w:rPr>
              <w:t>a) Tính thành phần phần trăm thể tích etilen trong (A).</w:t>
            </w:r>
          </w:p>
          <w:p w14:paraId="416B425A" w14:textId="77777777" w:rsidR="006758F2" w:rsidRPr="0074107D" w:rsidRDefault="006758F2" w:rsidP="009A6097">
            <w:pPr>
              <w:spacing w:before="120"/>
              <w:ind w:left="61" w:firstLine="299"/>
              <w:jc w:val="both"/>
              <w:rPr>
                <w:lang w:val="pt-BR"/>
              </w:rPr>
            </w:pPr>
            <w:r w:rsidRPr="0074107D">
              <w:rPr>
                <w:lang w:val="pt-BR"/>
              </w:rPr>
              <w:t xml:space="preserve">b) Tính giá trị của m. </w:t>
            </w:r>
          </w:p>
          <w:p w14:paraId="6E5EDE06" w14:textId="77777777" w:rsidR="006758F2" w:rsidRPr="0074107D" w:rsidRDefault="006758F2" w:rsidP="009A6097">
            <w:pPr>
              <w:numPr>
                <w:ilvl w:val="0"/>
                <w:numId w:val="34"/>
              </w:numPr>
              <w:spacing w:before="120"/>
              <w:ind w:left="61" w:firstLine="299"/>
              <w:jc w:val="both"/>
              <w:rPr>
                <w:lang w:val="de-DE"/>
              </w:rPr>
            </w:pPr>
            <w:r w:rsidRPr="0074107D">
              <w:rPr>
                <w:lang w:val="de-DE"/>
              </w:rPr>
              <w:t>Cho 11 gam hỗn hợp hai ancol no đơn chức đồng đẳng kế tiếp tác dụng với natri (dư) thu được 3,36 lít khí hidro (điều kiện tiêu chuẩn). Xác định công thức cấu tạo của hai ancol.</w:t>
            </w:r>
          </w:p>
          <w:p w14:paraId="1A0D2F2E" w14:textId="40AD7BD6" w:rsidR="006758F2" w:rsidRPr="0074107D" w:rsidRDefault="006758F2" w:rsidP="000A6A3D">
            <w:pPr>
              <w:tabs>
                <w:tab w:val="left" w:leader="dot" w:pos="9498"/>
              </w:tabs>
              <w:rPr>
                <w:lang w:val="nb-NO"/>
              </w:rPr>
            </w:pPr>
            <w:r w:rsidRPr="0074107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BD2166" w14:textId="77777777" w:rsidR="006758F2" w:rsidRPr="000A6A3D" w:rsidRDefault="006758F2" w:rsidP="006758F2">
            <w:pPr>
              <w:jc w:val="both"/>
              <w:rPr>
                <w:lang w:val="nb-NO"/>
              </w:rPr>
            </w:pPr>
          </w:p>
          <w:p w14:paraId="32B71F5F" w14:textId="77777777" w:rsidR="006758F2" w:rsidRPr="000A6A3D" w:rsidRDefault="006758F2" w:rsidP="006758F2">
            <w:pPr>
              <w:jc w:val="both"/>
              <w:rPr>
                <w:lang w:val="nb-NO"/>
              </w:rPr>
            </w:pPr>
          </w:p>
          <w:p w14:paraId="363B46C5" w14:textId="77777777" w:rsidR="006758F2" w:rsidRDefault="006758F2" w:rsidP="006758F2">
            <w:pPr>
              <w:jc w:val="both"/>
              <w:rPr>
                <w:lang w:val="nb-NO"/>
              </w:rPr>
            </w:pPr>
          </w:p>
          <w:p w14:paraId="1B16C371" w14:textId="5D457C8E" w:rsidR="006758F2" w:rsidRDefault="006758F2" w:rsidP="006758F2">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từng chương theo đề cương ôn tập.</w:t>
            </w:r>
          </w:p>
          <w:p w14:paraId="535491A7" w14:textId="77777777" w:rsidR="006758F2" w:rsidRPr="000A6A3D" w:rsidRDefault="006758F2" w:rsidP="006758F2">
            <w:pPr>
              <w:jc w:val="both"/>
              <w:rPr>
                <w:lang w:val="nb-NO"/>
              </w:rPr>
            </w:pPr>
          </w:p>
          <w:p w14:paraId="6E649812" w14:textId="77777777" w:rsidR="006758F2" w:rsidRDefault="006758F2" w:rsidP="006758F2">
            <w:pPr>
              <w:jc w:val="both"/>
              <w:rPr>
                <w:lang w:val="nb-NO"/>
              </w:rPr>
            </w:pPr>
          </w:p>
          <w:p w14:paraId="4DC842DB" w14:textId="77777777" w:rsidR="006758F2" w:rsidRPr="000A6A3D" w:rsidRDefault="006758F2" w:rsidP="006758F2">
            <w:pPr>
              <w:jc w:val="both"/>
              <w:rPr>
                <w:lang w:val="nb-NO"/>
              </w:rPr>
            </w:pPr>
          </w:p>
          <w:p w14:paraId="242AD3AA" w14:textId="77777777" w:rsidR="006758F2" w:rsidRDefault="006758F2" w:rsidP="006758F2">
            <w:pPr>
              <w:jc w:val="both"/>
              <w:rPr>
                <w:lang w:val="nb-NO"/>
              </w:rPr>
            </w:pPr>
            <w:r>
              <w:rPr>
                <w:lang w:val="nb-NO"/>
              </w:rPr>
              <w:t>GV nhận xét, đánh giá, bổ sung.</w:t>
            </w:r>
          </w:p>
          <w:p w14:paraId="1A06F49B" w14:textId="77777777" w:rsidR="006758F2" w:rsidRDefault="006758F2" w:rsidP="006758F2">
            <w:pPr>
              <w:jc w:val="both"/>
              <w:rPr>
                <w:lang w:val="nb-NO"/>
              </w:rPr>
            </w:pPr>
          </w:p>
          <w:p w14:paraId="17E29B9A" w14:textId="77777777" w:rsidR="006758F2" w:rsidRPr="000A6A3D" w:rsidRDefault="006758F2" w:rsidP="006758F2">
            <w:pPr>
              <w:jc w:val="both"/>
              <w:rPr>
                <w:lang w:val="nb-NO"/>
              </w:rPr>
            </w:pPr>
          </w:p>
          <w:p w14:paraId="6B782CBF" w14:textId="77777777" w:rsidR="006758F2" w:rsidRDefault="006758F2" w:rsidP="006758F2">
            <w:pPr>
              <w:jc w:val="both"/>
              <w:rPr>
                <w:lang w:val="nb-NO"/>
              </w:rPr>
            </w:pPr>
          </w:p>
          <w:p w14:paraId="7C59985D" w14:textId="77777777" w:rsidR="006758F2" w:rsidRDefault="006758F2" w:rsidP="006758F2">
            <w:pPr>
              <w:jc w:val="both"/>
              <w:rPr>
                <w:lang w:val="nb-NO"/>
              </w:rPr>
            </w:pPr>
          </w:p>
          <w:p w14:paraId="14372717" w14:textId="77777777" w:rsidR="006758F2" w:rsidRDefault="006758F2" w:rsidP="006758F2">
            <w:pPr>
              <w:jc w:val="both"/>
              <w:rPr>
                <w:lang w:val="nb-NO"/>
              </w:rPr>
            </w:pPr>
          </w:p>
          <w:p w14:paraId="22E36836" w14:textId="77777777" w:rsidR="006758F2" w:rsidRDefault="006758F2" w:rsidP="006758F2">
            <w:pPr>
              <w:jc w:val="both"/>
              <w:rPr>
                <w:lang w:val="nb-NO"/>
              </w:rPr>
            </w:pPr>
          </w:p>
          <w:p w14:paraId="0921A4B4" w14:textId="77777777" w:rsidR="006758F2" w:rsidRDefault="006758F2" w:rsidP="006758F2">
            <w:pPr>
              <w:jc w:val="both"/>
              <w:rPr>
                <w:lang w:val="nb-NO"/>
              </w:rPr>
            </w:pPr>
          </w:p>
          <w:p w14:paraId="6AB852FF" w14:textId="77777777" w:rsidR="006758F2" w:rsidRDefault="006758F2" w:rsidP="006758F2">
            <w:pPr>
              <w:jc w:val="both"/>
              <w:rPr>
                <w:lang w:val="nb-NO"/>
              </w:rPr>
            </w:pPr>
          </w:p>
          <w:p w14:paraId="3C54F706" w14:textId="77777777" w:rsidR="006758F2" w:rsidRPr="000A6A3D" w:rsidRDefault="006758F2" w:rsidP="006758F2">
            <w:pPr>
              <w:jc w:val="both"/>
              <w:rPr>
                <w:lang w:val="nb-NO"/>
              </w:rPr>
            </w:pPr>
          </w:p>
          <w:p w14:paraId="22957AB9" w14:textId="77777777" w:rsidR="006758F2" w:rsidRDefault="006758F2" w:rsidP="006758F2">
            <w:pPr>
              <w:jc w:val="both"/>
              <w:rPr>
                <w:lang w:val="nb-NO"/>
              </w:rPr>
            </w:pPr>
          </w:p>
          <w:p w14:paraId="5B91C101" w14:textId="77777777" w:rsidR="006758F2" w:rsidRDefault="006758F2" w:rsidP="006758F2">
            <w:pPr>
              <w:jc w:val="both"/>
              <w:rPr>
                <w:lang w:val="nb-NO"/>
              </w:rPr>
            </w:pPr>
          </w:p>
          <w:p w14:paraId="01A62D3E" w14:textId="77777777" w:rsidR="006758F2" w:rsidRDefault="006758F2" w:rsidP="006758F2">
            <w:pPr>
              <w:jc w:val="both"/>
              <w:rPr>
                <w:lang w:val="nb-NO"/>
              </w:rPr>
            </w:pPr>
          </w:p>
          <w:p w14:paraId="5F2249E3" w14:textId="77777777" w:rsidR="006758F2" w:rsidRDefault="006758F2" w:rsidP="006758F2">
            <w:pPr>
              <w:jc w:val="both"/>
              <w:rPr>
                <w:lang w:val="nb-NO"/>
              </w:rPr>
            </w:pPr>
          </w:p>
          <w:p w14:paraId="4179634E" w14:textId="77777777" w:rsidR="006758F2" w:rsidRDefault="006758F2" w:rsidP="006758F2">
            <w:pPr>
              <w:jc w:val="both"/>
              <w:rPr>
                <w:lang w:val="nb-NO"/>
              </w:rPr>
            </w:pPr>
          </w:p>
          <w:p w14:paraId="68E38478" w14:textId="77777777" w:rsidR="006758F2" w:rsidRDefault="006758F2" w:rsidP="006758F2">
            <w:pPr>
              <w:jc w:val="both"/>
              <w:rPr>
                <w:lang w:val="nb-NO"/>
              </w:rPr>
            </w:pPr>
          </w:p>
          <w:p w14:paraId="24478171" w14:textId="77777777" w:rsidR="006758F2" w:rsidRDefault="006758F2" w:rsidP="006758F2">
            <w:pPr>
              <w:jc w:val="both"/>
              <w:rPr>
                <w:lang w:val="nb-NO"/>
              </w:rPr>
            </w:pPr>
          </w:p>
          <w:p w14:paraId="663D8CA3" w14:textId="77777777" w:rsidR="006758F2" w:rsidRPr="000A6A3D" w:rsidRDefault="006758F2" w:rsidP="006758F2">
            <w:pPr>
              <w:jc w:val="both"/>
              <w:rPr>
                <w:lang w:val="nb-NO"/>
              </w:rPr>
            </w:pPr>
            <w:r>
              <w:rPr>
                <w:lang w:val="nb-NO"/>
              </w:rPr>
              <w:t>GV chia nhóm thảo luận, làm bài tập nhóm vào phiếu học tập.</w:t>
            </w:r>
          </w:p>
          <w:p w14:paraId="62493915" w14:textId="77777777" w:rsidR="006758F2" w:rsidRPr="000A6A3D" w:rsidRDefault="006758F2" w:rsidP="006758F2">
            <w:pPr>
              <w:jc w:val="both"/>
              <w:rPr>
                <w:lang w:val="nb-NO"/>
              </w:rPr>
            </w:pPr>
          </w:p>
          <w:p w14:paraId="2E1FBBBD" w14:textId="77777777" w:rsidR="006758F2" w:rsidRPr="000A6A3D" w:rsidRDefault="006758F2" w:rsidP="006758F2">
            <w:pPr>
              <w:jc w:val="both"/>
              <w:rPr>
                <w:lang w:val="nb-NO"/>
              </w:rPr>
            </w:pPr>
          </w:p>
          <w:p w14:paraId="127204B9" w14:textId="77777777" w:rsidR="006758F2" w:rsidRPr="000A6A3D" w:rsidRDefault="006758F2" w:rsidP="006758F2">
            <w:pPr>
              <w:jc w:val="both"/>
              <w:rPr>
                <w:lang w:val="nb-NO"/>
              </w:rPr>
            </w:pPr>
          </w:p>
          <w:p w14:paraId="3B2BF67D" w14:textId="77777777" w:rsidR="006758F2" w:rsidRDefault="006758F2" w:rsidP="006758F2">
            <w:pPr>
              <w:jc w:val="both"/>
              <w:rPr>
                <w:lang w:val="nb-NO"/>
              </w:rPr>
            </w:pPr>
          </w:p>
          <w:p w14:paraId="209BE59D" w14:textId="77777777" w:rsidR="006758F2" w:rsidRDefault="006758F2" w:rsidP="006758F2">
            <w:pPr>
              <w:jc w:val="both"/>
              <w:rPr>
                <w:lang w:val="nb-NO"/>
              </w:rPr>
            </w:pPr>
          </w:p>
          <w:p w14:paraId="17C48776" w14:textId="77777777" w:rsidR="006758F2" w:rsidRPr="000A6A3D" w:rsidRDefault="006758F2" w:rsidP="006758F2">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698D8205" w14:textId="77777777" w:rsidR="006758F2" w:rsidRPr="000A6A3D" w:rsidRDefault="006758F2" w:rsidP="006758F2">
            <w:pPr>
              <w:jc w:val="both"/>
              <w:rPr>
                <w:lang w:val="nb-NO"/>
              </w:rPr>
            </w:pPr>
          </w:p>
          <w:p w14:paraId="74C1F6F2" w14:textId="77777777" w:rsidR="006758F2" w:rsidRDefault="006758F2" w:rsidP="006758F2">
            <w:pPr>
              <w:jc w:val="both"/>
              <w:rPr>
                <w:lang w:val="de-DE"/>
              </w:rPr>
            </w:pPr>
          </w:p>
          <w:p w14:paraId="502B88CA" w14:textId="77777777" w:rsidR="006758F2" w:rsidRDefault="006758F2" w:rsidP="006758F2">
            <w:pPr>
              <w:jc w:val="both"/>
              <w:rPr>
                <w:lang w:val="de-DE"/>
              </w:rPr>
            </w:pPr>
          </w:p>
          <w:p w14:paraId="4F7367A8" w14:textId="3E8916F6" w:rsidR="006758F2" w:rsidRPr="000A6A3D" w:rsidRDefault="006758F2" w:rsidP="006758F2">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340D41" w14:textId="77777777" w:rsidR="006758F2" w:rsidRPr="000A6A3D" w:rsidRDefault="006758F2" w:rsidP="006758F2">
            <w:pPr>
              <w:jc w:val="both"/>
              <w:rPr>
                <w:lang w:val="nb-NO"/>
              </w:rPr>
            </w:pPr>
          </w:p>
          <w:p w14:paraId="17ED5B8B" w14:textId="77777777" w:rsidR="006758F2" w:rsidRPr="000A6A3D" w:rsidRDefault="006758F2" w:rsidP="006758F2">
            <w:pPr>
              <w:jc w:val="both"/>
              <w:rPr>
                <w:lang w:val="nb-NO"/>
              </w:rPr>
            </w:pPr>
          </w:p>
          <w:p w14:paraId="07DDB0C0" w14:textId="77777777" w:rsidR="006758F2" w:rsidRDefault="006758F2" w:rsidP="006758F2">
            <w:pPr>
              <w:jc w:val="both"/>
              <w:rPr>
                <w:lang w:val="nb-NO"/>
              </w:rPr>
            </w:pPr>
          </w:p>
          <w:p w14:paraId="5ED273A4" w14:textId="77777777" w:rsidR="006758F2" w:rsidRPr="000A6A3D" w:rsidRDefault="006758F2" w:rsidP="006758F2">
            <w:pPr>
              <w:jc w:val="both"/>
              <w:rPr>
                <w:lang w:val="nb-NO"/>
              </w:rPr>
            </w:pPr>
            <w:r w:rsidRPr="000A6A3D">
              <w:rPr>
                <w:lang w:val="nb-NO"/>
              </w:rPr>
              <w:t>HS t</w:t>
            </w:r>
            <w:r w:rsidRPr="000A6A3D">
              <w:rPr>
                <w:lang w:val="de-DE"/>
              </w:rPr>
              <w:t>rả lời các câu hỏi.</w:t>
            </w:r>
          </w:p>
          <w:p w14:paraId="4AAB35C4" w14:textId="77777777" w:rsidR="006758F2" w:rsidRPr="000A6A3D" w:rsidRDefault="006758F2" w:rsidP="006758F2">
            <w:pPr>
              <w:jc w:val="both"/>
              <w:rPr>
                <w:lang w:val="nb-NO"/>
              </w:rPr>
            </w:pPr>
          </w:p>
          <w:p w14:paraId="253A7C38" w14:textId="77777777" w:rsidR="006758F2" w:rsidRPr="000A6A3D" w:rsidRDefault="006758F2" w:rsidP="006758F2">
            <w:pPr>
              <w:jc w:val="both"/>
              <w:rPr>
                <w:lang w:val="nb-NO"/>
              </w:rPr>
            </w:pPr>
          </w:p>
          <w:p w14:paraId="4FBC25EB" w14:textId="77777777" w:rsidR="006758F2" w:rsidRDefault="006758F2" w:rsidP="006758F2">
            <w:pPr>
              <w:jc w:val="both"/>
              <w:rPr>
                <w:lang w:val="nb-NO"/>
              </w:rPr>
            </w:pPr>
          </w:p>
          <w:p w14:paraId="00077D58" w14:textId="77777777" w:rsidR="006758F2" w:rsidRDefault="006758F2" w:rsidP="006758F2">
            <w:pPr>
              <w:jc w:val="both"/>
              <w:rPr>
                <w:lang w:val="nb-NO"/>
              </w:rPr>
            </w:pPr>
          </w:p>
          <w:p w14:paraId="16B99B49" w14:textId="77777777" w:rsidR="006758F2" w:rsidRDefault="006758F2" w:rsidP="006758F2">
            <w:pPr>
              <w:jc w:val="both"/>
              <w:rPr>
                <w:lang w:val="nb-NO"/>
              </w:rPr>
            </w:pPr>
          </w:p>
          <w:p w14:paraId="3A604BB2" w14:textId="77777777" w:rsidR="006758F2" w:rsidRPr="000A6A3D" w:rsidRDefault="006758F2" w:rsidP="006758F2">
            <w:pPr>
              <w:jc w:val="both"/>
              <w:rPr>
                <w:lang w:val="nb-NO"/>
              </w:rPr>
            </w:pPr>
            <w:r w:rsidRPr="000A6A3D">
              <w:rPr>
                <w:lang w:val="nb-NO"/>
              </w:rPr>
              <w:t xml:space="preserve">HS theo dõi, ghi bài </w:t>
            </w:r>
          </w:p>
          <w:p w14:paraId="1B44C462" w14:textId="77777777" w:rsidR="006758F2" w:rsidRPr="000A6A3D" w:rsidRDefault="006758F2" w:rsidP="006758F2">
            <w:pPr>
              <w:jc w:val="both"/>
              <w:rPr>
                <w:lang w:val="nb-NO"/>
              </w:rPr>
            </w:pPr>
          </w:p>
          <w:p w14:paraId="382EA71D" w14:textId="77777777" w:rsidR="006758F2" w:rsidRPr="000A6A3D" w:rsidRDefault="006758F2" w:rsidP="006758F2">
            <w:pPr>
              <w:jc w:val="both"/>
              <w:rPr>
                <w:lang w:val="nb-NO"/>
              </w:rPr>
            </w:pPr>
          </w:p>
          <w:p w14:paraId="70CDD042" w14:textId="77777777" w:rsidR="006758F2" w:rsidRDefault="006758F2" w:rsidP="006758F2">
            <w:pPr>
              <w:jc w:val="both"/>
              <w:rPr>
                <w:lang w:val="nb-NO"/>
              </w:rPr>
            </w:pPr>
          </w:p>
          <w:p w14:paraId="22BB742E" w14:textId="77777777" w:rsidR="006758F2" w:rsidRDefault="006758F2" w:rsidP="006758F2">
            <w:pPr>
              <w:jc w:val="both"/>
              <w:rPr>
                <w:lang w:val="nb-NO"/>
              </w:rPr>
            </w:pPr>
          </w:p>
          <w:p w14:paraId="0C64DA76" w14:textId="77777777" w:rsidR="006758F2" w:rsidRDefault="006758F2" w:rsidP="006758F2">
            <w:pPr>
              <w:jc w:val="both"/>
              <w:rPr>
                <w:lang w:val="nb-NO"/>
              </w:rPr>
            </w:pPr>
          </w:p>
          <w:p w14:paraId="141D9ADD" w14:textId="77777777" w:rsidR="006758F2" w:rsidRDefault="006758F2" w:rsidP="006758F2">
            <w:pPr>
              <w:jc w:val="both"/>
              <w:rPr>
                <w:lang w:val="nb-NO"/>
              </w:rPr>
            </w:pPr>
          </w:p>
          <w:p w14:paraId="4ECADA63" w14:textId="77777777" w:rsidR="006758F2" w:rsidRDefault="006758F2" w:rsidP="006758F2">
            <w:pPr>
              <w:jc w:val="both"/>
              <w:rPr>
                <w:lang w:val="nb-NO"/>
              </w:rPr>
            </w:pPr>
          </w:p>
          <w:p w14:paraId="5728FA74" w14:textId="77777777" w:rsidR="006758F2" w:rsidRDefault="006758F2" w:rsidP="006758F2">
            <w:pPr>
              <w:jc w:val="both"/>
              <w:rPr>
                <w:lang w:val="nb-NO"/>
              </w:rPr>
            </w:pPr>
          </w:p>
          <w:p w14:paraId="5A1D22F5" w14:textId="77777777" w:rsidR="006758F2" w:rsidRDefault="006758F2" w:rsidP="006758F2">
            <w:pPr>
              <w:jc w:val="both"/>
              <w:rPr>
                <w:lang w:val="nb-NO"/>
              </w:rPr>
            </w:pPr>
          </w:p>
          <w:p w14:paraId="2AD303A5" w14:textId="77777777" w:rsidR="006758F2" w:rsidRDefault="006758F2" w:rsidP="006758F2">
            <w:pPr>
              <w:jc w:val="both"/>
              <w:rPr>
                <w:lang w:val="nb-NO"/>
              </w:rPr>
            </w:pPr>
          </w:p>
          <w:p w14:paraId="7C3FA755" w14:textId="77777777" w:rsidR="006758F2" w:rsidRDefault="006758F2" w:rsidP="006758F2">
            <w:pPr>
              <w:jc w:val="both"/>
              <w:rPr>
                <w:lang w:val="nb-NO"/>
              </w:rPr>
            </w:pPr>
          </w:p>
          <w:p w14:paraId="31035247" w14:textId="77777777" w:rsidR="006758F2" w:rsidRDefault="006758F2" w:rsidP="006758F2">
            <w:pPr>
              <w:jc w:val="both"/>
              <w:rPr>
                <w:lang w:val="nb-NO"/>
              </w:rPr>
            </w:pPr>
          </w:p>
          <w:p w14:paraId="677844EF" w14:textId="77777777" w:rsidR="006758F2" w:rsidRDefault="006758F2" w:rsidP="006758F2">
            <w:pPr>
              <w:jc w:val="both"/>
              <w:rPr>
                <w:lang w:val="nb-NO"/>
              </w:rPr>
            </w:pPr>
          </w:p>
          <w:p w14:paraId="0BF9682F" w14:textId="77777777" w:rsidR="006758F2" w:rsidRDefault="006758F2" w:rsidP="006758F2">
            <w:pPr>
              <w:jc w:val="both"/>
              <w:rPr>
                <w:lang w:val="nb-NO"/>
              </w:rPr>
            </w:pPr>
          </w:p>
          <w:p w14:paraId="7A1E8101" w14:textId="77777777" w:rsidR="006758F2" w:rsidRDefault="006758F2" w:rsidP="006758F2">
            <w:pPr>
              <w:jc w:val="both"/>
              <w:rPr>
                <w:lang w:val="nb-NO"/>
              </w:rPr>
            </w:pPr>
          </w:p>
          <w:p w14:paraId="7F47EA76" w14:textId="77777777" w:rsidR="006758F2" w:rsidRDefault="006758F2" w:rsidP="006758F2">
            <w:pPr>
              <w:jc w:val="both"/>
              <w:rPr>
                <w:lang w:val="nb-NO"/>
              </w:rPr>
            </w:pPr>
          </w:p>
          <w:p w14:paraId="04FAAEAD" w14:textId="77777777" w:rsidR="006758F2" w:rsidRDefault="006758F2" w:rsidP="006758F2">
            <w:pPr>
              <w:jc w:val="both"/>
              <w:rPr>
                <w:lang w:val="nb-NO"/>
              </w:rPr>
            </w:pPr>
          </w:p>
          <w:p w14:paraId="798FA088" w14:textId="77777777" w:rsidR="006758F2" w:rsidRDefault="006758F2" w:rsidP="006758F2">
            <w:pPr>
              <w:jc w:val="both"/>
              <w:rPr>
                <w:lang w:val="nb-NO"/>
              </w:rPr>
            </w:pPr>
            <w:r>
              <w:rPr>
                <w:lang w:val="nb-NO"/>
              </w:rPr>
              <w:t>HS làm bài tập nhóm.</w:t>
            </w:r>
          </w:p>
          <w:p w14:paraId="160E6D1E" w14:textId="77777777" w:rsidR="006758F2" w:rsidRDefault="006758F2" w:rsidP="006758F2">
            <w:pPr>
              <w:jc w:val="both"/>
              <w:rPr>
                <w:lang w:val="nb-NO"/>
              </w:rPr>
            </w:pPr>
          </w:p>
          <w:p w14:paraId="427CE2C1" w14:textId="77777777" w:rsidR="006758F2" w:rsidRDefault="006758F2" w:rsidP="006758F2">
            <w:pPr>
              <w:jc w:val="both"/>
              <w:rPr>
                <w:lang w:val="nb-NO"/>
              </w:rPr>
            </w:pPr>
          </w:p>
          <w:p w14:paraId="4C13CB32" w14:textId="77777777" w:rsidR="006758F2" w:rsidRDefault="006758F2" w:rsidP="006758F2">
            <w:pPr>
              <w:jc w:val="both"/>
              <w:rPr>
                <w:lang w:val="nb-NO"/>
              </w:rPr>
            </w:pPr>
          </w:p>
          <w:p w14:paraId="2E672923" w14:textId="77777777" w:rsidR="006758F2" w:rsidRDefault="006758F2" w:rsidP="006758F2">
            <w:pPr>
              <w:jc w:val="both"/>
              <w:rPr>
                <w:lang w:val="nb-NO"/>
              </w:rPr>
            </w:pPr>
            <w:r>
              <w:rPr>
                <w:lang w:val="nb-NO"/>
              </w:rPr>
              <w:t>HS lên bảng trình bày.</w:t>
            </w:r>
          </w:p>
          <w:p w14:paraId="46A1F3BD" w14:textId="77777777" w:rsidR="006758F2" w:rsidRDefault="006758F2" w:rsidP="006758F2">
            <w:pPr>
              <w:jc w:val="both"/>
              <w:rPr>
                <w:lang w:val="nb-NO"/>
              </w:rPr>
            </w:pPr>
            <w:r>
              <w:rPr>
                <w:lang w:val="nb-NO"/>
              </w:rPr>
              <w:t>HS nhóm khác bổ sung.</w:t>
            </w:r>
          </w:p>
          <w:p w14:paraId="70AAB05C" w14:textId="6EF3F876" w:rsidR="006758F2" w:rsidRPr="000A6A3D" w:rsidRDefault="006758F2" w:rsidP="006758F2">
            <w:pPr>
              <w:jc w:val="both"/>
              <w:rPr>
                <w:lang w:val="nb-NO"/>
              </w:rPr>
            </w:pPr>
            <w:r w:rsidRPr="000A6A3D">
              <w:rPr>
                <w:lang w:val="nb-NO"/>
              </w:rPr>
              <w:t>H</w:t>
            </w:r>
            <w:r>
              <w:rPr>
                <w:lang w:val="nb-NO"/>
              </w:rPr>
              <w:t>S</w:t>
            </w:r>
            <w:r w:rsidRPr="000A6A3D">
              <w:rPr>
                <w:lang w:val="de-DE"/>
              </w:rPr>
              <w:t xml:space="preserve">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6758F2" w:rsidRPr="000A6A3D" w:rsidRDefault="006758F2" w:rsidP="000A6A3D">
            <w:pPr>
              <w:rPr>
                <w:lang w:val="nb-NO"/>
              </w:rPr>
            </w:pPr>
          </w:p>
          <w:p w14:paraId="44B2CBCE" w14:textId="77777777" w:rsidR="00EF3178" w:rsidRDefault="00EF3178" w:rsidP="000A6A3D">
            <w:pPr>
              <w:jc w:val="center"/>
              <w:rPr>
                <w:lang w:val="pt-BR"/>
              </w:rPr>
            </w:pPr>
          </w:p>
          <w:p w14:paraId="1A417C40" w14:textId="77777777" w:rsidR="00EF3178" w:rsidRDefault="00EF3178" w:rsidP="000A6A3D">
            <w:pPr>
              <w:jc w:val="center"/>
              <w:rPr>
                <w:lang w:val="pt-BR"/>
              </w:rPr>
            </w:pPr>
          </w:p>
          <w:p w14:paraId="33CD2D5C" w14:textId="07B9D65A" w:rsidR="006758F2" w:rsidRPr="000A6A3D" w:rsidRDefault="00EF3178" w:rsidP="000A6A3D">
            <w:pPr>
              <w:jc w:val="center"/>
              <w:rPr>
                <w:lang w:val="pt-BR"/>
              </w:rPr>
            </w:pPr>
            <w:r>
              <w:rPr>
                <w:lang w:val="pt-BR"/>
              </w:rPr>
              <w:t>30</w:t>
            </w:r>
          </w:p>
          <w:p w14:paraId="615200FB" w14:textId="77777777" w:rsidR="006758F2" w:rsidRPr="000A6A3D" w:rsidRDefault="006758F2" w:rsidP="000A6A3D">
            <w:pPr>
              <w:jc w:val="center"/>
              <w:rPr>
                <w:lang w:val="pt-BR"/>
              </w:rPr>
            </w:pPr>
            <w:r w:rsidRPr="000A6A3D">
              <w:rPr>
                <w:lang w:val="pt-BR"/>
              </w:rPr>
              <w:t>phút</w:t>
            </w:r>
          </w:p>
          <w:p w14:paraId="21FC7FDE" w14:textId="77777777" w:rsidR="006758F2" w:rsidRPr="000A6A3D" w:rsidRDefault="006758F2" w:rsidP="000A6A3D">
            <w:pPr>
              <w:jc w:val="center"/>
              <w:rPr>
                <w:lang w:val="pt-BR"/>
              </w:rPr>
            </w:pPr>
          </w:p>
          <w:p w14:paraId="6EC22397" w14:textId="77777777" w:rsidR="006758F2" w:rsidRPr="000A6A3D" w:rsidRDefault="006758F2" w:rsidP="000A6A3D">
            <w:pPr>
              <w:jc w:val="center"/>
              <w:rPr>
                <w:lang w:val="pt-BR"/>
              </w:rPr>
            </w:pPr>
          </w:p>
          <w:p w14:paraId="28DC3DAF" w14:textId="77777777" w:rsidR="006758F2" w:rsidRPr="000A6A3D" w:rsidRDefault="006758F2" w:rsidP="000A6A3D">
            <w:pPr>
              <w:jc w:val="center"/>
              <w:rPr>
                <w:lang w:val="pt-BR"/>
              </w:rPr>
            </w:pPr>
          </w:p>
          <w:p w14:paraId="243736B9" w14:textId="77777777" w:rsidR="006758F2" w:rsidRPr="000A6A3D" w:rsidRDefault="006758F2" w:rsidP="000A6A3D">
            <w:pPr>
              <w:jc w:val="center"/>
              <w:rPr>
                <w:lang w:val="pt-BR"/>
              </w:rPr>
            </w:pPr>
          </w:p>
          <w:p w14:paraId="753B0A01" w14:textId="77777777" w:rsidR="006758F2" w:rsidRPr="000A6A3D" w:rsidRDefault="006758F2" w:rsidP="000A6A3D">
            <w:pPr>
              <w:jc w:val="center"/>
              <w:rPr>
                <w:lang w:val="pt-BR"/>
              </w:rPr>
            </w:pPr>
          </w:p>
          <w:p w14:paraId="74FBCE68" w14:textId="77777777" w:rsidR="006758F2" w:rsidRPr="000A6A3D" w:rsidRDefault="006758F2" w:rsidP="000A6A3D">
            <w:pPr>
              <w:jc w:val="center"/>
              <w:rPr>
                <w:lang w:val="pt-BR"/>
              </w:rPr>
            </w:pPr>
          </w:p>
          <w:p w14:paraId="7B2A6A55" w14:textId="77777777" w:rsidR="006758F2" w:rsidRPr="000A6A3D" w:rsidRDefault="006758F2" w:rsidP="000A6A3D">
            <w:pPr>
              <w:jc w:val="center"/>
              <w:rPr>
                <w:lang w:val="pt-BR"/>
              </w:rPr>
            </w:pPr>
          </w:p>
          <w:p w14:paraId="253E3724" w14:textId="77777777" w:rsidR="006758F2" w:rsidRPr="000A6A3D" w:rsidRDefault="006758F2" w:rsidP="000A6A3D">
            <w:pPr>
              <w:jc w:val="center"/>
              <w:rPr>
                <w:lang w:val="pt-BR"/>
              </w:rPr>
            </w:pPr>
          </w:p>
          <w:p w14:paraId="5ED62815" w14:textId="77777777" w:rsidR="006758F2" w:rsidRPr="000A6A3D" w:rsidRDefault="006758F2" w:rsidP="000A6A3D">
            <w:pPr>
              <w:jc w:val="center"/>
              <w:rPr>
                <w:lang w:val="pt-BR"/>
              </w:rPr>
            </w:pPr>
          </w:p>
          <w:p w14:paraId="58CC9CD2" w14:textId="77777777" w:rsidR="006758F2" w:rsidRPr="000A6A3D" w:rsidRDefault="006758F2" w:rsidP="000A6A3D">
            <w:pPr>
              <w:jc w:val="center"/>
              <w:rPr>
                <w:lang w:val="pt-BR"/>
              </w:rPr>
            </w:pPr>
          </w:p>
          <w:p w14:paraId="3CA91369" w14:textId="77777777" w:rsidR="006758F2" w:rsidRPr="000A6A3D" w:rsidRDefault="006758F2" w:rsidP="000A6A3D">
            <w:pPr>
              <w:jc w:val="center"/>
              <w:rPr>
                <w:lang w:val="pt-BR"/>
              </w:rPr>
            </w:pPr>
          </w:p>
          <w:p w14:paraId="3D5A64EF" w14:textId="77777777" w:rsidR="006758F2" w:rsidRPr="000A6A3D" w:rsidRDefault="006758F2" w:rsidP="000A6A3D">
            <w:pPr>
              <w:jc w:val="center"/>
              <w:rPr>
                <w:lang w:val="pt-BR"/>
              </w:rPr>
            </w:pPr>
          </w:p>
          <w:p w14:paraId="4FDEEABB" w14:textId="77777777" w:rsidR="006758F2" w:rsidRPr="000A6A3D" w:rsidRDefault="006758F2" w:rsidP="000A6A3D">
            <w:pPr>
              <w:jc w:val="center"/>
              <w:rPr>
                <w:lang w:val="pt-BR"/>
              </w:rPr>
            </w:pPr>
          </w:p>
          <w:p w14:paraId="35DFF3D5" w14:textId="77777777" w:rsidR="006758F2" w:rsidRPr="000A6A3D" w:rsidRDefault="006758F2" w:rsidP="000A6A3D">
            <w:pPr>
              <w:jc w:val="center"/>
              <w:rPr>
                <w:lang w:val="pt-BR"/>
              </w:rPr>
            </w:pPr>
          </w:p>
          <w:p w14:paraId="6B99FB6F" w14:textId="77777777" w:rsidR="006758F2" w:rsidRPr="000A6A3D" w:rsidRDefault="006758F2" w:rsidP="000A6A3D">
            <w:pPr>
              <w:jc w:val="center"/>
              <w:rPr>
                <w:lang w:val="pt-BR"/>
              </w:rPr>
            </w:pPr>
          </w:p>
          <w:p w14:paraId="0D4FAEFD" w14:textId="77777777" w:rsidR="006758F2" w:rsidRPr="000A6A3D" w:rsidRDefault="006758F2" w:rsidP="000A6A3D">
            <w:pPr>
              <w:jc w:val="center"/>
              <w:rPr>
                <w:lang w:val="pt-BR"/>
              </w:rPr>
            </w:pPr>
          </w:p>
          <w:p w14:paraId="44F8D57C" w14:textId="77777777" w:rsidR="006758F2" w:rsidRPr="000A6A3D" w:rsidRDefault="006758F2" w:rsidP="000A6A3D">
            <w:pPr>
              <w:jc w:val="center"/>
              <w:rPr>
                <w:lang w:val="pt-BR"/>
              </w:rPr>
            </w:pPr>
          </w:p>
          <w:p w14:paraId="1922CB05" w14:textId="4F1FDB51" w:rsidR="006758F2" w:rsidRDefault="006758F2" w:rsidP="000A6A3D">
            <w:pPr>
              <w:jc w:val="center"/>
              <w:rPr>
                <w:lang w:val="nb-NO"/>
              </w:rPr>
            </w:pPr>
          </w:p>
          <w:p w14:paraId="392E4D54" w14:textId="77777777" w:rsidR="006758F2" w:rsidRPr="00516150" w:rsidRDefault="006758F2" w:rsidP="00516150">
            <w:pPr>
              <w:rPr>
                <w:lang w:val="nb-NO"/>
              </w:rPr>
            </w:pPr>
          </w:p>
          <w:p w14:paraId="3DDB9FE2" w14:textId="77777777" w:rsidR="006758F2" w:rsidRPr="00516150" w:rsidRDefault="006758F2" w:rsidP="00516150">
            <w:pPr>
              <w:rPr>
                <w:lang w:val="nb-NO"/>
              </w:rPr>
            </w:pPr>
          </w:p>
          <w:p w14:paraId="3F4BF690" w14:textId="77777777" w:rsidR="006758F2" w:rsidRPr="00516150" w:rsidRDefault="006758F2" w:rsidP="00516150">
            <w:pPr>
              <w:rPr>
                <w:lang w:val="nb-NO"/>
              </w:rPr>
            </w:pPr>
          </w:p>
          <w:p w14:paraId="628438D9" w14:textId="77777777" w:rsidR="006758F2" w:rsidRPr="00516150" w:rsidRDefault="006758F2" w:rsidP="00516150">
            <w:pPr>
              <w:rPr>
                <w:lang w:val="nb-NO"/>
              </w:rPr>
            </w:pPr>
          </w:p>
          <w:p w14:paraId="7A38A28D" w14:textId="77777777" w:rsidR="006758F2" w:rsidRPr="00516150" w:rsidRDefault="006758F2" w:rsidP="00516150">
            <w:pPr>
              <w:rPr>
                <w:lang w:val="nb-NO"/>
              </w:rPr>
            </w:pPr>
          </w:p>
          <w:p w14:paraId="2241606D" w14:textId="237C75C7" w:rsidR="006758F2" w:rsidRPr="000A6A3D" w:rsidRDefault="00EF3178" w:rsidP="00516150">
            <w:pPr>
              <w:jc w:val="center"/>
              <w:rPr>
                <w:lang w:val="pt-BR"/>
              </w:rPr>
            </w:pPr>
            <w:r>
              <w:rPr>
                <w:lang w:val="pt-BR"/>
              </w:rPr>
              <w:t>40</w:t>
            </w:r>
          </w:p>
          <w:p w14:paraId="411D082B" w14:textId="77777777" w:rsidR="006758F2" w:rsidRPr="000A6A3D" w:rsidRDefault="006758F2" w:rsidP="00516150">
            <w:pPr>
              <w:jc w:val="center"/>
              <w:rPr>
                <w:lang w:val="pt-BR"/>
              </w:rPr>
            </w:pPr>
            <w:r w:rsidRPr="000A6A3D">
              <w:rPr>
                <w:lang w:val="pt-BR"/>
              </w:rPr>
              <w:t>phút</w:t>
            </w:r>
          </w:p>
          <w:p w14:paraId="4F4196C2" w14:textId="77777777" w:rsidR="006758F2" w:rsidRPr="00516150" w:rsidRDefault="006758F2" w:rsidP="00516150">
            <w:pPr>
              <w:rPr>
                <w:lang w:val="nb-NO"/>
              </w:rPr>
            </w:pPr>
          </w:p>
        </w:tc>
      </w:tr>
      <w:tr w:rsidR="006758F2"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6758F2" w:rsidRPr="000A6A3D" w:rsidRDefault="006758F2"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6758F2" w:rsidRPr="000A6A3D" w:rsidRDefault="006758F2" w:rsidP="000A6A3D">
            <w:pPr>
              <w:rPr>
                <w:b/>
                <w:bCs/>
                <w:u w:val="single"/>
                <w:lang w:val="nb-NO"/>
              </w:rPr>
            </w:pPr>
            <w:r w:rsidRPr="000A6A3D">
              <w:rPr>
                <w:b/>
                <w:bCs/>
                <w:u w:val="single"/>
                <w:lang w:val="nb-NO"/>
              </w:rPr>
              <w:t>Củng cố kiến thức và kết thúc bài</w:t>
            </w:r>
          </w:p>
          <w:p w14:paraId="4094213D" w14:textId="6E28DF71" w:rsidR="006758F2" w:rsidRPr="000A6A3D" w:rsidRDefault="006758F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6758F2" w:rsidRPr="000A6A3D" w:rsidRDefault="006758F2" w:rsidP="006758F2">
            <w:pPr>
              <w:jc w:val="both"/>
              <w:rPr>
                <w:lang w:val="vi-VN"/>
              </w:rPr>
            </w:pPr>
            <w:r w:rsidRPr="000A6A3D">
              <w:rPr>
                <w:lang w:val="de-DE"/>
              </w:rPr>
              <w:t xml:space="preserve">Giảng viên trình bày tóm tắt nội dung ôn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6758F2" w:rsidRPr="000A6A3D" w:rsidRDefault="006758F2" w:rsidP="006758F2">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6758F2" w:rsidRPr="000A6A3D" w:rsidRDefault="006758F2" w:rsidP="000A6A3D">
            <w:pPr>
              <w:jc w:val="center"/>
              <w:rPr>
                <w:lang w:val="nb-NO"/>
              </w:rPr>
            </w:pPr>
          </w:p>
          <w:p w14:paraId="7386A289" w14:textId="6CF82C4F" w:rsidR="006758F2" w:rsidRPr="000A6A3D" w:rsidRDefault="006758F2" w:rsidP="000A6A3D">
            <w:pPr>
              <w:jc w:val="center"/>
              <w:rPr>
                <w:lang w:val="nb-NO"/>
              </w:rPr>
            </w:pPr>
            <w:r w:rsidRPr="000A6A3D">
              <w:rPr>
                <w:lang w:val="pt-BR"/>
              </w:rPr>
              <w:t>5 phút</w:t>
            </w:r>
          </w:p>
        </w:tc>
      </w:tr>
      <w:tr w:rsidR="006758F2"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6758F2" w:rsidRPr="000A6A3D" w:rsidRDefault="006758F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6758F2" w:rsidRPr="000A6A3D" w:rsidRDefault="006758F2" w:rsidP="000A6A3D">
            <w:pPr>
              <w:rPr>
                <w:b/>
                <w:bCs/>
                <w:u w:val="single"/>
                <w:lang w:val="pt-BR"/>
              </w:rPr>
            </w:pPr>
            <w:r w:rsidRPr="000A6A3D">
              <w:rPr>
                <w:b/>
                <w:bCs/>
                <w:u w:val="single"/>
                <w:lang w:val="pt-BR"/>
              </w:rPr>
              <w:t>Hướng dẫn tự học</w:t>
            </w:r>
          </w:p>
          <w:p w14:paraId="7A7C2270" w14:textId="51CF99E2" w:rsidR="006758F2" w:rsidRPr="000A6A3D" w:rsidRDefault="006758F2" w:rsidP="000A6A3D">
            <w:pPr>
              <w:rPr>
                <w:bCs/>
                <w:lang w:val="nb-NO"/>
              </w:rPr>
            </w:pPr>
            <w:r w:rsidRPr="000A6A3D">
              <w:rPr>
                <w:bCs/>
                <w:lang w:val="nb-NO"/>
              </w:rPr>
              <w:t xml:space="preserve">- </w:t>
            </w:r>
            <w:r>
              <w:rPr>
                <w:bCs/>
                <w:lang w:val="nb-NO"/>
              </w:rPr>
              <w:t>Ôn tập theo đề cương</w:t>
            </w:r>
            <w:r w:rsidRPr="000A6A3D">
              <w:rPr>
                <w:bCs/>
                <w:lang w:val="nb-NO"/>
              </w:rPr>
              <w:t xml:space="preserve">. </w:t>
            </w:r>
          </w:p>
          <w:p w14:paraId="07420B37" w14:textId="5BE39876" w:rsidR="006758F2" w:rsidRPr="000A6A3D" w:rsidRDefault="006758F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B87050" w14:textId="1CC544DE" w:rsidR="006758F2" w:rsidRPr="000A6A3D" w:rsidRDefault="006758F2" w:rsidP="006758F2">
            <w:pPr>
              <w:jc w:val="both"/>
              <w:rPr>
                <w:lang w:val="pt-BR"/>
              </w:rPr>
            </w:pPr>
            <w:r w:rsidRPr="000A6A3D">
              <w:rPr>
                <w:lang w:val="pt-BR"/>
              </w:rPr>
              <w:t xml:space="preserve">Nhắc nhở học sinh ôn tập và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9EFE71" w14:textId="4B09E76D" w:rsidR="006758F2" w:rsidRPr="000A6A3D" w:rsidRDefault="006758F2" w:rsidP="006758F2">
            <w:pPr>
              <w:jc w:val="both"/>
              <w:rPr>
                <w:lang w:val="pt-BR"/>
              </w:rPr>
            </w:pPr>
            <w:r w:rsidRPr="000A6A3D">
              <w:rPr>
                <w:lang w:val="pt-BR"/>
              </w:rPr>
              <w:t>Học sinh giải bài tập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6758F2" w:rsidRPr="000A6A3D" w:rsidRDefault="006758F2" w:rsidP="000A6A3D">
            <w:pPr>
              <w:jc w:val="center"/>
              <w:rPr>
                <w:lang w:val="pt-BR"/>
              </w:rPr>
            </w:pPr>
          </w:p>
          <w:p w14:paraId="48DEC29C" w14:textId="3E021D15" w:rsidR="006758F2" w:rsidRPr="000A6A3D" w:rsidRDefault="006758F2" w:rsidP="000A6A3D">
            <w:pPr>
              <w:jc w:val="center"/>
              <w:rPr>
                <w:lang w:val="pt-BR"/>
              </w:rPr>
            </w:pPr>
            <w:r w:rsidRPr="000A6A3D">
              <w:rPr>
                <w:lang w:val="pt-BR"/>
              </w:rPr>
              <w:t>5 phút</w:t>
            </w:r>
          </w:p>
        </w:tc>
      </w:tr>
    </w:tbl>
    <w:p w14:paraId="41BB1AA0" w14:textId="77777777" w:rsidR="00AA3079" w:rsidRPr="000A6A3D" w:rsidRDefault="00AA3079"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460"/>
        <w:gridCol w:w="5769"/>
      </w:tblGrid>
      <w:tr w:rsidR="00AA3079" w:rsidRPr="000A6A3D" w14:paraId="7A427C10" w14:textId="77777777" w:rsidTr="00F5297A">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10DF414A" w:rsidR="00AA3079" w:rsidRPr="000A6A3D" w:rsidRDefault="00AA3079" w:rsidP="000A6A3D">
            <w:pPr>
              <w:jc w:val="both"/>
            </w:pPr>
            <w:r w:rsidRPr="000A6A3D">
              <w:t xml:space="preserve">1. </w:t>
            </w:r>
            <w:r w:rsidRPr="000A6A3D">
              <w:rPr>
                <w:i/>
                <w:iCs/>
              </w:rPr>
              <w:t xml:space="preserve">Giáo trình hóa học </w:t>
            </w:r>
            <w:r w:rsidR="00F5297A">
              <w:rPr>
                <w:i/>
                <w:iCs/>
              </w:rPr>
              <w:t>3</w:t>
            </w:r>
            <w:r w:rsidRPr="000A6A3D">
              <w:rPr>
                <w:i/>
                <w:iCs/>
              </w:rPr>
              <w:t xml:space="preserve">, </w:t>
            </w:r>
            <w:r w:rsidRPr="000A6A3D">
              <w:t xml:space="preserve">Trường CĐ </w:t>
            </w:r>
            <w:r w:rsidR="00F5297A">
              <w:t>L</w:t>
            </w:r>
            <w:r w:rsidRPr="000A6A3D">
              <w:t xml:space="preserve">ý </w:t>
            </w:r>
            <w:r w:rsidR="00F5297A">
              <w:t>T</w:t>
            </w:r>
            <w:r w:rsidRPr="000A6A3D">
              <w:t xml:space="preserve">ự </w:t>
            </w:r>
            <w:r w:rsidR="00F5297A">
              <w:t>T</w:t>
            </w:r>
            <w:r w:rsidRPr="000A6A3D">
              <w:t>rọng Tp. HCM, năm 201</w:t>
            </w:r>
            <w:r w:rsidR="00F5297A">
              <w:t>9</w:t>
            </w:r>
            <w:r w:rsidRPr="000A6A3D">
              <w:t>.</w:t>
            </w:r>
          </w:p>
          <w:p w14:paraId="43FE9506" w14:textId="0D8054E6"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F5297A">
              <w:rPr>
                <w:i/>
                <w:iCs/>
              </w:rPr>
              <w:t>2</w:t>
            </w:r>
            <w:r w:rsidRPr="000A6A3D">
              <w:rPr>
                <w:i/>
                <w:iCs/>
              </w:rPr>
              <w:t xml:space="preserve">, </w:t>
            </w:r>
            <w:r w:rsidRPr="000A6A3D">
              <w:rPr>
                <w:lang w:val="vi-VN"/>
              </w:rPr>
              <w:t>NXB Giáo dục Việt Nam</w:t>
            </w:r>
            <w:r w:rsidRPr="000A6A3D">
              <w:t>, năm 2015.</w:t>
            </w:r>
          </w:p>
          <w:p w14:paraId="18A7D927" w14:textId="7DA0CB5D" w:rsidR="00AA3079" w:rsidRPr="000A6A3D" w:rsidRDefault="00AA3079" w:rsidP="00F5297A">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F5297A">
              <w:t>2</w:t>
            </w:r>
            <w:r w:rsidRPr="000A6A3D">
              <w:t xml:space="preserve">, </w:t>
            </w:r>
            <w:r w:rsidRPr="000A6A3D">
              <w:rPr>
                <w:lang w:val="vi-VN"/>
              </w:rPr>
              <w:t>NXB Giáo dục Việt Nam</w:t>
            </w:r>
            <w:r w:rsidRPr="000A6A3D">
              <w:t>, năm 2015.</w:t>
            </w:r>
          </w:p>
        </w:tc>
      </w:tr>
      <w:tr w:rsidR="00AA3079" w:rsidRPr="000A6A3D" w14:paraId="6DFED351" w14:textId="77777777" w:rsidTr="00F5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63224184" w14:textId="3F23E1B9" w:rsidR="00AA3079" w:rsidRPr="000A6A3D" w:rsidRDefault="00AA3079" w:rsidP="00966B7F">
            <w:pPr>
              <w:jc w:val="center"/>
              <w:rPr>
                <w:b/>
                <w:bCs/>
                <w:lang w:val="vi-VN"/>
              </w:rPr>
            </w:pPr>
            <w:r w:rsidRPr="000A6A3D">
              <w:rPr>
                <w:b/>
                <w:bCs/>
                <w:lang w:val="vi-VN"/>
              </w:rPr>
              <w:t xml:space="preserve">   </w:t>
            </w:r>
            <w:r w:rsidRPr="000A6A3D">
              <w:rPr>
                <w:b/>
                <w:bCs/>
                <w:lang w:val="pt-BR"/>
              </w:rPr>
              <w:t>Nguyễn Thị Huyền Nga</w:t>
            </w:r>
          </w:p>
        </w:tc>
        <w:tc>
          <w:tcPr>
            <w:tcW w:w="5769" w:type="dxa"/>
            <w:shd w:val="clear" w:color="auto" w:fill="auto"/>
          </w:tcPr>
          <w:p w14:paraId="343840E4" w14:textId="77777777" w:rsidR="00AA3079" w:rsidRPr="000A6A3D" w:rsidRDefault="00AA3079" w:rsidP="000A6A3D">
            <w:pPr>
              <w:rPr>
                <w:lang w:val="pt-BR"/>
              </w:rPr>
            </w:pPr>
          </w:p>
          <w:p w14:paraId="58038878" w14:textId="77777777" w:rsidR="005565C1" w:rsidRPr="000A6A3D" w:rsidRDefault="005565C1" w:rsidP="005565C1">
            <w:pPr>
              <w:ind w:left="838"/>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08</w:t>
            </w:r>
            <w:r w:rsidRPr="000A6A3D">
              <w:rPr>
                <w:i/>
                <w:lang w:val="pt-BR"/>
              </w:rPr>
              <w:t xml:space="preserve"> năm 20</w:t>
            </w:r>
            <w:r>
              <w:rPr>
                <w:i/>
                <w:lang w:val="pt-BR"/>
              </w:rPr>
              <w:t>21</w:t>
            </w:r>
            <w:r w:rsidRPr="000A6A3D">
              <w:rPr>
                <w:i/>
                <w:lang w:val="pt-BR"/>
              </w:rPr>
              <w:t xml:space="preserve"> </w:t>
            </w:r>
          </w:p>
          <w:p w14:paraId="1A974AC6" w14:textId="77777777" w:rsidR="005565C1" w:rsidRDefault="005565C1" w:rsidP="005565C1">
            <w:pPr>
              <w:jc w:val="center"/>
              <w:rPr>
                <w:b/>
                <w:lang w:val="pt-BR"/>
              </w:rPr>
            </w:pPr>
            <w:r w:rsidRPr="000A6A3D">
              <w:rPr>
                <w:b/>
                <w:lang w:val="pt-BR"/>
              </w:rPr>
              <w:t>Giảng viên</w:t>
            </w:r>
          </w:p>
          <w:p w14:paraId="3C824E33" w14:textId="391C45FA" w:rsidR="00AA3079" w:rsidRPr="000A6A3D" w:rsidRDefault="005565C1" w:rsidP="005565C1">
            <w:pPr>
              <w:jc w:val="center"/>
              <w:rPr>
                <w:lang w:val="pt-BR"/>
              </w:rPr>
            </w:pPr>
            <w:r>
              <w:rPr>
                <w:b/>
                <w:lang w:val="pt-BR"/>
              </w:rPr>
              <w:t>Lê Văn Bình</w:t>
            </w:r>
          </w:p>
        </w:tc>
      </w:tr>
    </w:tbl>
    <w:p w14:paraId="121966FB" w14:textId="555E6E99" w:rsidR="008420EB" w:rsidRDefault="008420EB" w:rsidP="00966B7F">
      <w:bookmarkStart w:id="152" w:name="_GoBack"/>
      <w:bookmarkEnd w:id="152"/>
    </w:p>
    <w:sectPr w:rsidR="008420EB" w:rsidSect="005565C1">
      <w:pgSz w:w="11907" w:h="16839" w:code="9"/>
      <w:pgMar w:top="426" w:right="720" w:bottom="720" w:left="720" w:header="720" w:footer="688" w:gutter="14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7F9DC1" w14:textId="77777777" w:rsidR="005D6086" w:rsidRDefault="005D6086" w:rsidP="0072484D">
      <w:r>
        <w:separator/>
      </w:r>
    </w:p>
  </w:endnote>
  <w:endnote w:type="continuationSeparator" w:id="0">
    <w:p w14:paraId="05EE83E6" w14:textId="77777777" w:rsidR="005D6086" w:rsidRDefault="005D6086"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Book-AntiquaH">
    <w:altName w:val="Courier New"/>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543D3" w14:textId="2782053F" w:rsidR="00CB0009" w:rsidRDefault="00CB0009">
    <w:pPr>
      <w:pStyle w:val="Footer"/>
      <w:jc w:val="center"/>
    </w:pPr>
    <w:r>
      <w:fldChar w:fldCharType="begin"/>
    </w:r>
    <w:r>
      <w:instrText xml:space="preserve"> PAGE   \* MERGEFORMAT </w:instrText>
    </w:r>
    <w:r>
      <w:fldChar w:fldCharType="separate"/>
    </w:r>
    <w:r w:rsidR="005B2BD3">
      <w:rPr>
        <w:noProof/>
      </w:rPr>
      <w:t>40</w:t>
    </w:r>
    <w:r>
      <w:rPr>
        <w:noProof/>
      </w:rPr>
      <w:fldChar w:fldCharType="end"/>
    </w:r>
  </w:p>
  <w:p w14:paraId="1417D411" w14:textId="77777777" w:rsidR="00CB0009" w:rsidRDefault="00CB0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F9885A" w14:textId="77777777" w:rsidR="005D6086" w:rsidRDefault="005D6086" w:rsidP="0072484D">
      <w:r>
        <w:separator/>
      </w:r>
    </w:p>
  </w:footnote>
  <w:footnote w:type="continuationSeparator" w:id="0">
    <w:p w14:paraId="00FE48A1" w14:textId="77777777" w:rsidR="005D6086" w:rsidRDefault="005D6086"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C122DB"/>
    <w:multiLevelType w:val="hybridMultilevel"/>
    <w:tmpl w:val="C5C8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51171C"/>
    <w:multiLevelType w:val="hybridMultilevel"/>
    <w:tmpl w:val="6B30907E"/>
    <w:lvl w:ilvl="0" w:tplc="AAC264C0">
      <w:start w:val="1"/>
      <w:numFmt w:val="decimal"/>
      <w:lvlText w:val="%1."/>
      <w:lvlJc w:val="left"/>
      <w:pPr>
        <w:ind w:left="3196" w:hanging="360"/>
      </w:pPr>
      <w:rPr>
        <w:rFonts w:hint="default"/>
        <w:b/>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30" w15:restartNumberingAfterBreak="0">
    <w:nsid w:val="6BCD63F0"/>
    <w:multiLevelType w:val="hybridMultilevel"/>
    <w:tmpl w:val="BC1A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28"/>
  </w:num>
  <w:num w:numId="6">
    <w:abstractNumId w:val="10"/>
  </w:num>
  <w:num w:numId="7">
    <w:abstractNumId w:val="6"/>
  </w:num>
  <w:num w:numId="8">
    <w:abstractNumId w:val="5"/>
  </w:num>
  <w:num w:numId="9">
    <w:abstractNumId w:val="14"/>
  </w:num>
  <w:num w:numId="10">
    <w:abstractNumId w:val="32"/>
  </w:num>
  <w:num w:numId="11">
    <w:abstractNumId w:val="16"/>
  </w:num>
  <w:num w:numId="12">
    <w:abstractNumId w:val="30"/>
  </w:num>
  <w:num w:numId="13">
    <w:abstractNumId w:val="2"/>
  </w:num>
  <w:num w:numId="14">
    <w:abstractNumId w:val="4"/>
  </w:num>
  <w:num w:numId="15">
    <w:abstractNumId w:val="19"/>
  </w:num>
  <w:num w:numId="16">
    <w:abstractNumId w:val="12"/>
  </w:num>
  <w:num w:numId="17">
    <w:abstractNumId w:val="24"/>
  </w:num>
  <w:num w:numId="18">
    <w:abstractNumId w:val="7"/>
  </w:num>
  <w:num w:numId="19">
    <w:abstractNumId w:val="21"/>
  </w:num>
  <w:num w:numId="20">
    <w:abstractNumId w:val="25"/>
  </w:num>
  <w:num w:numId="21">
    <w:abstractNumId w:val="20"/>
  </w:num>
  <w:num w:numId="22">
    <w:abstractNumId w:val="33"/>
  </w:num>
  <w:num w:numId="23">
    <w:abstractNumId w:val="29"/>
  </w:num>
  <w:num w:numId="24">
    <w:abstractNumId w:val="0"/>
  </w:num>
  <w:num w:numId="25">
    <w:abstractNumId w:val="18"/>
  </w:num>
  <w:num w:numId="26">
    <w:abstractNumId w:val="34"/>
  </w:num>
  <w:num w:numId="27">
    <w:abstractNumId w:val="8"/>
  </w:num>
  <w:num w:numId="28">
    <w:abstractNumId w:val="23"/>
  </w:num>
  <w:num w:numId="29">
    <w:abstractNumId w:val="15"/>
  </w:num>
  <w:num w:numId="30">
    <w:abstractNumId w:val="11"/>
  </w:num>
  <w:num w:numId="31">
    <w:abstractNumId w:val="9"/>
  </w:num>
  <w:num w:numId="32">
    <w:abstractNumId w:val="27"/>
  </w:num>
  <w:num w:numId="33">
    <w:abstractNumId w:val="1"/>
  </w:num>
  <w:num w:numId="34">
    <w:abstractNumId w:val="17"/>
  </w:num>
  <w:num w:numId="3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1E2B"/>
    <w:rsid w:val="00002B89"/>
    <w:rsid w:val="0000336C"/>
    <w:rsid w:val="00003411"/>
    <w:rsid w:val="00003AFF"/>
    <w:rsid w:val="00005CC6"/>
    <w:rsid w:val="00006C34"/>
    <w:rsid w:val="000129B8"/>
    <w:rsid w:val="00014552"/>
    <w:rsid w:val="00014F4F"/>
    <w:rsid w:val="000151E8"/>
    <w:rsid w:val="00021A09"/>
    <w:rsid w:val="00022465"/>
    <w:rsid w:val="000231D3"/>
    <w:rsid w:val="00023B32"/>
    <w:rsid w:val="000241FC"/>
    <w:rsid w:val="00025F47"/>
    <w:rsid w:val="00030ED8"/>
    <w:rsid w:val="00034A5D"/>
    <w:rsid w:val="00036CD2"/>
    <w:rsid w:val="00036CE7"/>
    <w:rsid w:val="00043C05"/>
    <w:rsid w:val="00043E43"/>
    <w:rsid w:val="0005027B"/>
    <w:rsid w:val="00053E21"/>
    <w:rsid w:val="00054105"/>
    <w:rsid w:val="000542D7"/>
    <w:rsid w:val="0005498C"/>
    <w:rsid w:val="00054EFA"/>
    <w:rsid w:val="00062358"/>
    <w:rsid w:val="000630F0"/>
    <w:rsid w:val="00063802"/>
    <w:rsid w:val="00066123"/>
    <w:rsid w:val="00066D9A"/>
    <w:rsid w:val="0007560E"/>
    <w:rsid w:val="00076CF1"/>
    <w:rsid w:val="00082172"/>
    <w:rsid w:val="000823DC"/>
    <w:rsid w:val="00084CDD"/>
    <w:rsid w:val="0008537F"/>
    <w:rsid w:val="00086224"/>
    <w:rsid w:val="00086859"/>
    <w:rsid w:val="000872B2"/>
    <w:rsid w:val="00091A6C"/>
    <w:rsid w:val="00093475"/>
    <w:rsid w:val="00097E27"/>
    <w:rsid w:val="000A122E"/>
    <w:rsid w:val="000A287E"/>
    <w:rsid w:val="000A28B0"/>
    <w:rsid w:val="000A2E93"/>
    <w:rsid w:val="000A430B"/>
    <w:rsid w:val="000A57FE"/>
    <w:rsid w:val="000A5B7A"/>
    <w:rsid w:val="000A6A3D"/>
    <w:rsid w:val="000A7C7F"/>
    <w:rsid w:val="000B332B"/>
    <w:rsid w:val="000B5DD5"/>
    <w:rsid w:val="000B682C"/>
    <w:rsid w:val="000C03CA"/>
    <w:rsid w:val="000C0D44"/>
    <w:rsid w:val="000C27EC"/>
    <w:rsid w:val="000C39FE"/>
    <w:rsid w:val="000D3CB0"/>
    <w:rsid w:val="000D5BA5"/>
    <w:rsid w:val="000D6E64"/>
    <w:rsid w:val="000D7FDD"/>
    <w:rsid w:val="000E28BB"/>
    <w:rsid w:val="000E418F"/>
    <w:rsid w:val="000E5021"/>
    <w:rsid w:val="000E5D6B"/>
    <w:rsid w:val="000E6621"/>
    <w:rsid w:val="000F0D30"/>
    <w:rsid w:val="000F2102"/>
    <w:rsid w:val="000F4767"/>
    <w:rsid w:val="000F5054"/>
    <w:rsid w:val="000F66BC"/>
    <w:rsid w:val="000F6E42"/>
    <w:rsid w:val="000F74B0"/>
    <w:rsid w:val="00102732"/>
    <w:rsid w:val="001027BB"/>
    <w:rsid w:val="00102972"/>
    <w:rsid w:val="001031C7"/>
    <w:rsid w:val="00106E3E"/>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3E45"/>
    <w:rsid w:val="0013572C"/>
    <w:rsid w:val="00135BC7"/>
    <w:rsid w:val="001363F9"/>
    <w:rsid w:val="00142ACB"/>
    <w:rsid w:val="001450C1"/>
    <w:rsid w:val="00145F45"/>
    <w:rsid w:val="00147BAF"/>
    <w:rsid w:val="001508BF"/>
    <w:rsid w:val="0015254A"/>
    <w:rsid w:val="00156088"/>
    <w:rsid w:val="00156F03"/>
    <w:rsid w:val="00157C95"/>
    <w:rsid w:val="00162A40"/>
    <w:rsid w:val="00163678"/>
    <w:rsid w:val="001643B8"/>
    <w:rsid w:val="0016558B"/>
    <w:rsid w:val="001740FD"/>
    <w:rsid w:val="001807F9"/>
    <w:rsid w:val="00180AD7"/>
    <w:rsid w:val="00182187"/>
    <w:rsid w:val="00182269"/>
    <w:rsid w:val="00183DFE"/>
    <w:rsid w:val="00184CA1"/>
    <w:rsid w:val="00186382"/>
    <w:rsid w:val="0018687E"/>
    <w:rsid w:val="001875BF"/>
    <w:rsid w:val="00187FB6"/>
    <w:rsid w:val="00191B82"/>
    <w:rsid w:val="00192166"/>
    <w:rsid w:val="001957F6"/>
    <w:rsid w:val="00197DFB"/>
    <w:rsid w:val="001A0F72"/>
    <w:rsid w:val="001A2BC4"/>
    <w:rsid w:val="001A43D3"/>
    <w:rsid w:val="001B1C4D"/>
    <w:rsid w:val="001B2ECD"/>
    <w:rsid w:val="001B6227"/>
    <w:rsid w:val="001B7A8B"/>
    <w:rsid w:val="001C1CFA"/>
    <w:rsid w:val="001C66EA"/>
    <w:rsid w:val="001D0B3A"/>
    <w:rsid w:val="001D1B1B"/>
    <w:rsid w:val="001D3133"/>
    <w:rsid w:val="001D32A1"/>
    <w:rsid w:val="001D3DC6"/>
    <w:rsid w:val="001D4185"/>
    <w:rsid w:val="001D54A9"/>
    <w:rsid w:val="001D5CC0"/>
    <w:rsid w:val="001E13AA"/>
    <w:rsid w:val="001E1820"/>
    <w:rsid w:val="001E36D0"/>
    <w:rsid w:val="001E46E8"/>
    <w:rsid w:val="001E5640"/>
    <w:rsid w:val="001E69CE"/>
    <w:rsid w:val="001F0CEE"/>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46FD"/>
    <w:rsid w:val="0021539F"/>
    <w:rsid w:val="002158A2"/>
    <w:rsid w:val="002158A7"/>
    <w:rsid w:val="00215A6C"/>
    <w:rsid w:val="0021656F"/>
    <w:rsid w:val="0021672D"/>
    <w:rsid w:val="002208D1"/>
    <w:rsid w:val="00220E38"/>
    <w:rsid w:val="00223996"/>
    <w:rsid w:val="0022595C"/>
    <w:rsid w:val="00227745"/>
    <w:rsid w:val="00232846"/>
    <w:rsid w:val="00232EE7"/>
    <w:rsid w:val="00232F32"/>
    <w:rsid w:val="00240158"/>
    <w:rsid w:val="0024024C"/>
    <w:rsid w:val="002410AB"/>
    <w:rsid w:val="00241244"/>
    <w:rsid w:val="00242273"/>
    <w:rsid w:val="0024228A"/>
    <w:rsid w:val="002434D5"/>
    <w:rsid w:val="002477FC"/>
    <w:rsid w:val="0025057B"/>
    <w:rsid w:val="00252853"/>
    <w:rsid w:val="00253EBE"/>
    <w:rsid w:val="00254E71"/>
    <w:rsid w:val="00261117"/>
    <w:rsid w:val="0026462F"/>
    <w:rsid w:val="00265C29"/>
    <w:rsid w:val="00266E8B"/>
    <w:rsid w:val="0026782B"/>
    <w:rsid w:val="00271012"/>
    <w:rsid w:val="002730C7"/>
    <w:rsid w:val="00273756"/>
    <w:rsid w:val="00275187"/>
    <w:rsid w:val="00275368"/>
    <w:rsid w:val="0027617C"/>
    <w:rsid w:val="0028030B"/>
    <w:rsid w:val="0028097D"/>
    <w:rsid w:val="002810B8"/>
    <w:rsid w:val="0028157A"/>
    <w:rsid w:val="00281C3A"/>
    <w:rsid w:val="00283CC9"/>
    <w:rsid w:val="00286D7F"/>
    <w:rsid w:val="002923E4"/>
    <w:rsid w:val="002934E8"/>
    <w:rsid w:val="00296385"/>
    <w:rsid w:val="002965F0"/>
    <w:rsid w:val="002A158A"/>
    <w:rsid w:val="002A27D2"/>
    <w:rsid w:val="002A40D3"/>
    <w:rsid w:val="002A45C5"/>
    <w:rsid w:val="002A4C48"/>
    <w:rsid w:val="002A506D"/>
    <w:rsid w:val="002A51E6"/>
    <w:rsid w:val="002A5405"/>
    <w:rsid w:val="002A5DE7"/>
    <w:rsid w:val="002A7945"/>
    <w:rsid w:val="002B006E"/>
    <w:rsid w:val="002B40C1"/>
    <w:rsid w:val="002B49B1"/>
    <w:rsid w:val="002B53CE"/>
    <w:rsid w:val="002B7464"/>
    <w:rsid w:val="002C1F04"/>
    <w:rsid w:val="002C240F"/>
    <w:rsid w:val="002C5382"/>
    <w:rsid w:val="002C5515"/>
    <w:rsid w:val="002C60A8"/>
    <w:rsid w:val="002D2972"/>
    <w:rsid w:val="002D3F10"/>
    <w:rsid w:val="002D3F48"/>
    <w:rsid w:val="002D5FBC"/>
    <w:rsid w:val="002E19AF"/>
    <w:rsid w:val="002E1CAE"/>
    <w:rsid w:val="002E26E3"/>
    <w:rsid w:val="002E33D8"/>
    <w:rsid w:val="002E45DA"/>
    <w:rsid w:val="002E4EC9"/>
    <w:rsid w:val="002E55BC"/>
    <w:rsid w:val="002E69EE"/>
    <w:rsid w:val="002F12A0"/>
    <w:rsid w:val="002F173E"/>
    <w:rsid w:val="002F3652"/>
    <w:rsid w:val="002F49A4"/>
    <w:rsid w:val="002F5E3B"/>
    <w:rsid w:val="002F628E"/>
    <w:rsid w:val="002F7152"/>
    <w:rsid w:val="00300598"/>
    <w:rsid w:val="00300D6C"/>
    <w:rsid w:val="00301F0C"/>
    <w:rsid w:val="00303C44"/>
    <w:rsid w:val="00305CE2"/>
    <w:rsid w:val="00306546"/>
    <w:rsid w:val="0030736E"/>
    <w:rsid w:val="003074FC"/>
    <w:rsid w:val="003102DA"/>
    <w:rsid w:val="00312B7D"/>
    <w:rsid w:val="00313195"/>
    <w:rsid w:val="00314BD0"/>
    <w:rsid w:val="00315C1F"/>
    <w:rsid w:val="00316826"/>
    <w:rsid w:val="00317BF9"/>
    <w:rsid w:val="00320138"/>
    <w:rsid w:val="00322E48"/>
    <w:rsid w:val="00322F64"/>
    <w:rsid w:val="003268DE"/>
    <w:rsid w:val="00326E14"/>
    <w:rsid w:val="00327646"/>
    <w:rsid w:val="00330EF0"/>
    <w:rsid w:val="003317FC"/>
    <w:rsid w:val="003358EC"/>
    <w:rsid w:val="00335BE1"/>
    <w:rsid w:val="00336DC7"/>
    <w:rsid w:val="003417EE"/>
    <w:rsid w:val="00341B52"/>
    <w:rsid w:val="00341F05"/>
    <w:rsid w:val="0034292F"/>
    <w:rsid w:val="00346F7E"/>
    <w:rsid w:val="00350C7F"/>
    <w:rsid w:val="00351785"/>
    <w:rsid w:val="00355CD4"/>
    <w:rsid w:val="003579EF"/>
    <w:rsid w:val="0036269C"/>
    <w:rsid w:val="00362BA6"/>
    <w:rsid w:val="00364EB5"/>
    <w:rsid w:val="0036530F"/>
    <w:rsid w:val="0036752C"/>
    <w:rsid w:val="00371971"/>
    <w:rsid w:val="003724D8"/>
    <w:rsid w:val="00373807"/>
    <w:rsid w:val="00375EBE"/>
    <w:rsid w:val="00376E8B"/>
    <w:rsid w:val="00380165"/>
    <w:rsid w:val="003836C5"/>
    <w:rsid w:val="00385884"/>
    <w:rsid w:val="00386122"/>
    <w:rsid w:val="00391A7B"/>
    <w:rsid w:val="003931D5"/>
    <w:rsid w:val="00394424"/>
    <w:rsid w:val="00395D11"/>
    <w:rsid w:val="00395DB4"/>
    <w:rsid w:val="003963E8"/>
    <w:rsid w:val="00396947"/>
    <w:rsid w:val="0039768C"/>
    <w:rsid w:val="003A15C6"/>
    <w:rsid w:val="003A356C"/>
    <w:rsid w:val="003A3748"/>
    <w:rsid w:val="003A544F"/>
    <w:rsid w:val="003A63D1"/>
    <w:rsid w:val="003A736C"/>
    <w:rsid w:val="003A789D"/>
    <w:rsid w:val="003B0BA3"/>
    <w:rsid w:val="003B254F"/>
    <w:rsid w:val="003B2595"/>
    <w:rsid w:val="003B261D"/>
    <w:rsid w:val="003B2B10"/>
    <w:rsid w:val="003B76C9"/>
    <w:rsid w:val="003C3AA5"/>
    <w:rsid w:val="003C3D12"/>
    <w:rsid w:val="003C3E32"/>
    <w:rsid w:val="003D1D40"/>
    <w:rsid w:val="003D2148"/>
    <w:rsid w:val="003D25EE"/>
    <w:rsid w:val="003D36F3"/>
    <w:rsid w:val="003D4B4D"/>
    <w:rsid w:val="003D6429"/>
    <w:rsid w:val="003E007B"/>
    <w:rsid w:val="003E714F"/>
    <w:rsid w:val="003E7E12"/>
    <w:rsid w:val="003F0365"/>
    <w:rsid w:val="003F0407"/>
    <w:rsid w:val="003F0F18"/>
    <w:rsid w:val="003F3067"/>
    <w:rsid w:val="003F57AB"/>
    <w:rsid w:val="003F5BC6"/>
    <w:rsid w:val="003F65AF"/>
    <w:rsid w:val="003F6948"/>
    <w:rsid w:val="003F7088"/>
    <w:rsid w:val="00400472"/>
    <w:rsid w:val="00400CE8"/>
    <w:rsid w:val="004023E1"/>
    <w:rsid w:val="0040384B"/>
    <w:rsid w:val="00403B0E"/>
    <w:rsid w:val="0040489D"/>
    <w:rsid w:val="00405C38"/>
    <w:rsid w:val="00407ECF"/>
    <w:rsid w:val="00412A8E"/>
    <w:rsid w:val="00414651"/>
    <w:rsid w:val="0041522D"/>
    <w:rsid w:val="004169B5"/>
    <w:rsid w:val="004175F0"/>
    <w:rsid w:val="00417916"/>
    <w:rsid w:val="00423441"/>
    <w:rsid w:val="00424581"/>
    <w:rsid w:val="00427363"/>
    <w:rsid w:val="00427579"/>
    <w:rsid w:val="00427E0A"/>
    <w:rsid w:val="00430DD5"/>
    <w:rsid w:val="004324D6"/>
    <w:rsid w:val="00433208"/>
    <w:rsid w:val="00433808"/>
    <w:rsid w:val="0043461F"/>
    <w:rsid w:val="00442C2D"/>
    <w:rsid w:val="00442FC5"/>
    <w:rsid w:val="00447146"/>
    <w:rsid w:val="00450912"/>
    <w:rsid w:val="004528A0"/>
    <w:rsid w:val="0045453F"/>
    <w:rsid w:val="00462B57"/>
    <w:rsid w:val="0046345E"/>
    <w:rsid w:val="004643CD"/>
    <w:rsid w:val="004645C5"/>
    <w:rsid w:val="00466D62"/>
    <w:rsid w:val="004670FF"/>
    <w:rsid w:val="00470153"/>
    <w:rsid w:val="00471706"/>
    <w:rsid w:val="0047338D"/>
    <w:rsid w:val="00473C73"/>
    <w:rsid w:val="00475429"/>
    <w:rsid w:val="004779B8"/>
    <w:rsid w:val="00480F94"/>
    <w:rsid w:val="00483F31"/>
    <w:rsid w:val="00484154"/>
    <w:rsid w:val="0048417B"/>
    <w:rsid w:val="004858BD"/>
    <w:rsid w:val="00485F27"/>
    <w:rsid w:val="004865EF"/>
    <w:rsid w:val="00487F4D"/>
    <w:rsid w:val="00490486"/>
    <w:rsid w:val="00492917"/>
    <w:rsid w:val="004977D8"/>
    <w:rsid w:val="00497EAF"/>
    <w:rsid w:val="004A1984"/>
    <w:rsid w:val="004A5E8B"/>
    <w:rsid w:val="004B0370"/>
    <w:rsid w:val="004B0FAB"/>
    <w:rsid w:val="004B1E7F"/>
    <w:rsid w:val="004B52A1"/>
    <w:rsid w:val="004C020D"/>
    <w:rsid w:val="004C300B"/>
    <w:rsid w:val="004C44ED"/>
    <w:rsid w:val="004C7074"/>
    <w:rsid w:val="004D3139"/>
    <w:rsid w:val="004D3F67"/>
    <w:rsid w:val="004D3FEF"/>
    <w:rsid w:val="004D544B"/>
    <w:rsid w:val="004D5CB5"/>
    <w:rsid w:val="004D6948"/>
    <w:rsid w:val="004D71EF"/>
    <w:rsid w:val="004E0C64"/>
    <w:rsid w:val="004E205E"/>
    <w:rsid w:val="004E320D"/>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129B"/>
    <w:rsid w:val="005138B4"/>
    <w:rsid w:val="00515018"/>
    <w:rsid w:val="00516150"/>
    <w:rsid w:val="00516E97"/>
    <w:rsid w:val="0052349E"/>
    <w:rsid w:val="0052435A"/>
    <w:rsid w:val="00526D3A"/>
    <w:rsid w:val="005278FE"/>
    <w:rsid w:val="00527F3D"/>
    <w:rsid w:val="0053020F"/>
    <w:rsid w:val="005306F6"/>
    <w:rsid w:val="005315E6"/>
    <w:rsid w:val="00533E80"/>
    <w:rsid w:val="00536697"/>
    <w:rsid w:val="005407CD"/>
    <w:rsid w:val="00541545"/>
    <w:rsid w:val="005428A3"/>
    <w:rsid w:val="00543196"/>
    <w:rsid w:val="00544278"/>
    <w:rsid w:val="005461F5"/>
    <w:rsid w:val="00550BD2"/>
    <w:rsid w:val="0055137F"/>
    <w:rsid w:val="005529CD"/>
    <w:rsid w:val="005533EF"/>
    <w:rsid w:val="005565C1"/>
    <w:rsid w:val="00561A59"/>
    <w:rsid w:val="00562510"/>
    <w:rsid w:val="005629BE"/>
    <w:rsid w:val="00563243"/>
    <w:rsid w:val="00564E7A"/>
    <w:rsid w:val="00570271"/>
    <w:rsid w:val="00575292"/>
    <w:rsid w:val="00576301"/>
    <w:rsid w:val="00576306"/>
    <w:rsid w:val="00581274"/>
    <w:rsid w:val="00581770"/>
    <w:rsid w:val="00581AE7"/>
    <w:rsid w:val="00584F91"/>
    <w:rsid w:val="00585740"/>
    <w:rsid w:val="005859D4"/>
    <w:rsid w:val="00585AF0"/>
    <w:rsid w:val="005866F2"/>
    <w:rsid w:val="00590601"/>
    <w:rsid w:val="005908E7"/>
    <w:rsid w:val="00591F5B"/>
    <w:rsid w:val="0059291B"/>
    <w:rsid w:val="00593A78"/>
    <w:rsid w:val="00594D9C"/>
    <w:rsid w:val="00595DF6"/>
    <w:rsid w:val="00597E01"/>
    <w:rsid w:val="005A0EBE"/>
    <w:rsid w:val="005A150A"/>
    <w:rsid w:val="005A3945"/>
    <w:rsid w:val="005A4645"/>
    <w:rsid w:val="005A4E17"/>
    <w:rsid w:val="005A625C"/>
    <w:rsid w:val="005A7C2D"/>
    <w:rsid w:val="005B2BD3"/>
    <w:rsid w:val="005B45EC"/>
    <w:rsid w:val="005B5CA2"/>
    <w:rsid w:val="005B70CC"/>
    <w:rsid w:val="005C3A95"/>
    <w:rsid w:val="005C3B82"/>
    <w:rsid w:val="005C52FA"/>
    <w:rsid w:val="005C5480"/>
    <w:rsid w:val="005C5893"/>
    <w:rsid w:val="005C6109"/>
    <w:rsid w:val="005C62BC"/>
    <w:rsid w:val="005C6669"/>
    <w:rsid w:val="005D20DB"/>
    <w:rsid w:val="005D3C3A"/>
    <w:rsid w:val="005D42D8"/>
    <w:rsid w:val="005D6086"/>
    <w:rsid w:val="005D63A8"/>
    <w:rsid w:val="005D646B"/>
    <w:rsid w:val="005D6ECA"/>
    <w:rsid w:val="005D79D5"/>
    <w:rsid w:val="005E3F87"/>
    <w:rsid w:val="005E6E7E"/>
    <w:rsid w:val="005F28D5"/>
    <w:rsid w:val="005F2C34"/>
    <w:rsid w:val="005F44AA"/>
    <w:rsid w:val="00601599"/>
    <w:rsid w:val="0060203B"/>
    <w:rsid w:val="00602EC1"/>
    <w:rsid w:val="00603823"/>
    <w:rsid w:val="00605030"/>
    <w:rsid w:val="0060589B"/>
    <w:rsid w:val="006058B3"/>
    <w:rsid w:val="00610F09"/>
    <w:rsid w:val="00611B82"/>
    <w:rsid w:val="00614000"/>
    <w:rsid w:val="006143C3"/>
    <w:rsid w:val="0061486A"/>
    <w:rsid w:val="00614F89"/>
    <w:rsid w:val="00615B8F"/>
    <w:rsid w:val="00615F62"/>
    <w:rsid w:val="00616726"/>
    <w:rsid w:val="00621003"/>
    <w:rsid w:val="00625764"/>
    <w:rsid w:val="00627B1D"/>
    <w:rsid w:val="00630E9D"/>
    <w:rsid w:val="00631022"/>
    <w:rsid w:val="00631CD0"/>
    <w:rsid w:val="00632A3E"/>
    <w:rsid w:val="00632AC8"/>
    <w:rsid w:val="00633962"/>
    <w:rsid w:val="00633CAA"/>
    <w:rsid w:val="00635BF4"/>
    <w:rsid w:val="00640816"/>
    <w:rsid w:val="00641584"/>
    <w:rsid w:val="006467F3"/>
    <w:rsid w:val="00646AA1"/>
    <w:rsid w:val="00651623"/>
    <w:rsid w:val="00651C1C"/>
    <w:rsid w:val="00652949"/>
    <w:rsid w:val="00653A5A"/>
    <w:rsid w:val="00654015"/>
    <w:rsid w:val="00655068"/>
    <w:rsid w:val="00655525"/>
    <w:rsid w:val="0065622B"/>
    <w:rsid w:val="0065658A"/>
    <w:rsid w:val="00660F14"/>
    <w:rsid w:val="006646F6"/>
    <w:rsid w:val="00664991"/>
    <w:rsid w:val="00664D3D"/>
    <w:rsid w:val="006707BB"/>
    <w:rsid w:val="00673839"/>
    <w:rsid w:val="006751C8"/>
    <w:rsid w:val="006758F2"/>
    <w:rsid w:val="00675C4A"/>
    <w:rsid w:val="00676AE4"/>
    <w:rsid w:val="00680FBA"/>
    <w:rsid w:val="00681094"/>
    <w:rsid w:val="00682756"/>
    <w:rsid w:val="006830A8"/>
    <w:rsid w:val="00685EE5"/>
    <w:rsid w:val="00686DAC"/>
    <w:rsid w:val="00692522"/>
    <w:rsid w:val="00692586"/>
    <w:rsid w:val="0069273E"/>
    <w:rsid w:val="00692F5D"/>
    <w:rsid w:val="0069336C"/>
    <w:rsid w:val="00696565"/>
    <w:rsid w:val="00697840"/>
    <w:rsid w:val="006A230F"/>
    <w:rsid w:val="006A3583"/>
    <w:rsid w:val="006A565B"/>
    <w:rsid w:val="006A58E9"/>
    <w:rsid w:val="006A675E"/>
    <w:rsid w:val="006B05EF"/>
    <w:rsid w:val="006B3162"/>
    <w:rsid w:val="006B316F"/>
    <w:rsid w:val="006B5D82"/>
    <w:rsid w:val="006B60BB"/>
    <w:rsid w:val="006C5396"/>
    <w:rsid w:val="006C54EB"/>
    <w:rsid w:val="006C6E29"/>
    <w:rsid w:val="006C7E78"/>
    <w:rsid w:val="006D3909"/>
    <w:rsid w:val="006D3EAC"/>
    <w:rsid w:val="006D5F04"/>
    <w:rsid w:val="006D77B2"/>
    <w:rsid w:val="006D7CBB"/>
    <w:rsid w:val="006E52CD"/>
    <w:rsid w:val="006E6311"/>
    <w:rsid w:val="006F1A14"/>
    <w:rsid w:val="006F1A50"/>
    <w:rsid w:val="006F3FD6"/>
    <w:rsid w:val="006F79FB"/>
    <w:rsid w:val="007016A8"/>
    <w:rsid w:val="00703E57"/>
    <w:rsid w:val="00710577"/>
    <w:rsid w:val="007132F8"/>
    <w:rsid w:val="007138D3"/>
    <w:rsid w:val="007143E5"/>
    <w:rsid w:val="00715A40"/>
    <w:rsid w:val="00717855"/>
    <w:rsid w:val="0072484D"/>
    <w:rsid w:val="00730B84"/>
    <w:rsid w:val="00731404"/>
    <w:rsid w:val="00732A6E"/>
    <w:rsid w:val="007335E4"/>
    <w:rsid w:val="00735C7F"/>
    <w:rsid w:val="00736BD8"/>
    <w:rsid w:val="00737158"/>
    <w:rsid w:val="00740457"/>
    <w:rsid w:val="0074107D"/>
    <w:rsid w:val="00742F0B"/>
    <w:rsid w:val="00744082"/>
    <w:rsid w:val="00745B3A"/>
    <w:rsid w:val="00746009"/>
    <w:rsid w:val="007475AA"/>
    <w:rsid w:val="00747A0C"/>
    <w:rsid w:val="00750642"/>
    <w:rsid w:val="00754A6F"/>
    <w:rsid w:val="00754C78"/>
    <w:rsid w:val="00755E7D"/>
    <w:rsid w:val="00756624"/>
    <w:rsid w:val="007612FD"/>
    <w:rsid w:val="0076336A"/>
    <w:rsid w:val="00763C2D"/>
    <w:rsid w:val="00764F12"/>
    <w:rsid w:val="0076510A"/>
    <w:rsid w:val="00765B2A"/>
    <w:rsid w:val="007676E0"/>
    <w:rsid w:val="00770019"/>
    <w:rsid w:val="00771BBF"/>
    <w:rsid w:val="00771CE3"/>
    <w:rsid w:val="00772185"/>
    <w:rsid w:val="0077221B"/>
    <w:rsid w:val="007751FB"/>
    <w:rsid w:val="00775DC5"/>
    <w:rsid w:val="007770A4"/>
    <w:rsid w:val="00777EB1"/>
    <w:rsid w:val="007803E7"/>
    <w:rsid w:val="00781256"/>
    <w:rsid w:val="007817C9"/>
    <w:rsid w:val="00782A82"/>
    <w:rsid w:val="00784A71"/>
    <w:rsid w:val="00785676"/>
    <w:rsid w:val="00793B3D"/>
    <w:rsid w:val="00793CF3"/>
    <w:rsid w:val="00793F34"/>
    <w:rsid w:val="007950F2"/>
    <w:rsid w:val="0079762A"/>
    <w:rsid w:val="007A0498"/>
    <w:rsid w:val="007A4C14"/>
    <w:rsid w:val="007A5059"/>
    <w:rsid w:val="007A6753"/>
    <w:rsid w:val="007A6F0B"/>
    <w:rsid w:val="007B0820"/>
    <w:rsid w:val="007B19C7"/>
    <w:rsid w:val="007B2387"/>
    <w:rsid w:val="007B4508"/>
    <w:rsid w:val="007B518C"/>
    <w:rsid w:val="007B7E0C"/>
    <w:rsid w:val="007C3201"/>
    <w:rsid w:val="007C39E5"/>
    <w:rsid w:val="007C3C70"/>
    <w:rsid w:val="007C4696"/>
    <w:rsid w:val="007C478C"/>
    <w:rsid w:val="007D2094"/>
    <w:rsid w:val="007D2FA1"/>
    <w:rsid w:val="007D31E8"/>
    <w:rsid w:val="007D496B"/>
    <w:rsid w:val="007D5DD8"/>
    <w:rsid w:val="007D636C"/>
    <w:rsid w:val="007D68EC"/>
    <w:rsid w:val="007E1734"/>
    <w:rsid w:val="007E473A"/>
    <w:rsid w:val="007E4F11"/>
    <w:rsid w:val="007E5C0C"/>
    <w:rsid w:val="007E6A4F"/>
    <w:rsid w:val="007F01E3"/>
    <w:rsid w:val="007F02B1"/>
    <w:rsid w:val="007F0DC1"/>
    <w:rsid w:val="007F29A3"/>
    <w:rsid w:val="007F38AD"/>
    <w:rsid w:val="007F5A60"/>
    <w:rsid w:val="007F7041"/>
    <w:rsid w:val="007F79E0"/>
    <w:rsid w:val="007F7F0F"/>
    <w:rsid w:val="00803F56"/>
    <w:rsid w:val="00805EE8"/>
    <w:rsid w:val="00807B35"/>
    <w:rsid w:val="008121A3"/>
    <w:rsid w:val="00812A64"/>
    <w:rsid w:val="0081368F"/>
    <w:rsid w:val="00814663"/>
    <w:rsid w:val="00814B24"/>
    <w:rsid w:val="008152A4"/>
    <w:rsid w:val="008154D3"/>
    <w:rsid w:val="00815EC6"/>
    <w:rsid w:val="00816D89"/>
    <w:rsid w:val="00820174"/>
    <w:rsid w:val="008211E2"/>
    <w:rsid w:val="008212D7"/>
    <w:rsid w:val="0082180E"/>
    <w:rsid w:val="008224B4"/>
    <w:rsid w:val="008229CF"/>
    <w:rsid w:val="00822EEB"/>
    <w:rsid w:val="00822FAC"/>
    <w:rsid w:val="0082682E"/>
    <w:rsid w:val="00832439"/>
    <w:rsid w:val="008355E4"/>
    <w:rsid w:val="00837C21"/>
    <w:rsid w:val="008420EB"/>
    <w:rsid w:val="008421A1"/>
    <w:rsid w:val="008436E3"/>
    <w:rsid w:val="00843C8F"/>
    <w:rsid w:val="00845807"/>
    <w:rsid w:val="008465FF"/>
    <w:rsid w:val="0084689E"/>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589C"/>
    <w:rsid w:val="00865A87"/>
    <w:rsid w:val="00866B22"/>
    <w:rsid w:val="008676DC"/>
    <w:rsid w:val="00867E8F"/>
    <w:rsid w:val="008701D5"/>
    <w:rsid w:val="008732FC"/>
    <w:rsid w:val="00876B96"/>
    <w:rsid w:val="00876F51"/>
    <w:rsid w:val="00880477"/>
    <w:rsid w:val="00881060"/>
    <w:rsid w:val="00882AEA"/>
    <w:rsid w:val="00884034"/>
    <w:rsid w:val="0088733E"/>
    <w:rsid w:val="00887848"/>
    <w:rsid w:val="00890E3A"/>
    <w:rsid w:val="00890F23"/>
    <w:rsid w:val="00890FDC"/>
    <w:rsid w:val="00891970"/>
    <w:rsid w:val="00893039"/>
    <w:rsid w:val="00894137"/>
    <w:rsid w:val="00895447"/>
    <w:rsid w:val="0089605F"/>
    <w:rsid w:val="00897373"/>
    <w:rsid w:val="00897D14"/>
    <w:rsid w:val="00897E5E"/>
    <w:rsid w:val="008A1818"/>
    <w:rsid w:val="008B3203"/>
    <w:rsid w:val="008B3FCC"/>
    <w:rsid w:val="008B45C6"/>
    <w:rsid w:val="008B5712"/>
    <w:rsid w:val="008B780D"/>
    <w:rsid w:val="008C3FCC"/>
    <w:rsid w:val="008C4CB1"/>
    <w:rsid w:val="008D019C"/>
    <w:rsid w:val="008D0772"/>
    <w:rsid w:val="008D2C2B"/>
    <w:rsid w:val="008D2FB7"/>
    <w:rsid w:val="008D3533"/>
    <w:rsid w:val="008E042B"/>
    <w:rsid w:val="008E1C0D"/>
    <w:rsid w:val="008E200A"/>
    <w:rsid w:val="008E2106"/>
    <w:rsid w:val="008E30FB"/>
    <w:rsid w:val="008E75E7"/>
    <w:rsid w:val="008F4BDC"/>
    <w:rsid w:val="008F5CD7"/>
    <w:rsid w:val="008F60D0"/>
    <w:rsid w:val="008F6245"/>
    <w:rsid w:val="008F6584"/>
    <w:rsid w:val="00900F34"/>
    <w:rsid w:val="00904D33"/>
    <w:rsid w:val="0090545B"/>
    <w:rsid w:val="00910482"/>
    <w:rsid w:val="00922874"/>
    <w:rsid w:val="00923F75"/>
    <w:rsid w:val="00924B18"/>
    <w:rsid w:val="00924FBE"/>
    <w:rsid w:val="009262C7"/>
    <w:rsid w:val="009262E7"/>
    <w:rsid w:val="0092770B"/>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7BBD"/>
    <w:rsid w:val="00957FA0"/>
    <w:rsid w:val="00960077"/>
    <w:rsid w:val="0096107B"/>
    <w:rsid w:val="00963BCB"/>
    <w:rsid w:val="0096529A"/>
    <w:rsid w:val="00965369"/>
    <w:rsid w:val="009669B3"/>
    <w:rsid w:val="00966B7F"/>
    <w:rsid w:val="0097030D"/>
    <w:rsid w:val="00970C11"/>
    <w:rsid w:val="0097264A"/>
    <w:rsid w:val="00972CC3"/>
    <w:rsid w:val="00977778"/>
    <w:rsid w:val="00984472"/>
    <w:rsid w:val="00984E45"/>
    <w:rsid w:val="0098661F"/>
    <w:rsid w:val="0098733E"/>
    <w:rsid w:val="009907A7"/>
    <w:rsid w:val="00994548"/>
    <w:rsid w:val="00994800"/>
    <w:rsid w:val="009964EF"/>
    <w:rsid w:val="009A10F8"/>
    <w:rsid w:val="009A6097"/>
    <w:rsid w:val="009A79FC"/>
    <w:rsid w:val="009B2529"/>
    <w:rsid w:val="009C025A"/>
    <w:rsid w:val="009C0C49"/>
    <w:rsid w:val="009C14B7"/>
    <w:rsid w:val="009C1A17"/>
    <w:rsid w:val="009C3E40"/>
    <w:rsid w:val="009C3FA7"/>
    <w:rsid w:val="009D0587"/>
    <w:rsid w:val="009D4388"/>
    <w:rsid w:val="009D52A0"/>
    <w:rsid w:val="009D7393"/>
    <w:rsid w:val="009E11E6"/>
    <w:rsid w:val="009E166C"/>
    <w:rsid w:val="009E1B4F"/>
    <w:rsid w:val="009E4679"/>
    <w:rsid w:val="009E545F"/>
    <w:rsid w:val="009E624F"/>
    <w:rsid w:val="009F1603"/>
    <w:rsid w:val="009F26E5"/>
    <w:rsid w:val="009F3A9F"/>
    <w:rsid w:val="009F508C"/>
    <w:rsid w:val="009F5844"/>
    <w:rsid w:val="009F6049"/>
    <w:rsid w:val="009F6745"/>
    <w:rsid w:val="009F6F47"/>
    <w:rsid w:val="00A01395"/>
    <w:rsid w:val="00A01DB7"/>
    <w:rsid w:val="00A069E3"/>
    <w:rsid w:val="00A071CA"/>
    <w:rsid w:val="00A13076"/>
    <w:rsid w:val="00A13326"/>
    <w:rsid w:val="00A144B4"/>
    <w:rsid w:val="00A145FA"/>
    <w:rsid w:val="00A14797"/>
    <w:rsid w:val="00A1499C"/>
    <w:rsid w:val="00A17E47"/>
    <w:rsid w:val="00A2341E"/>
    <w:rsid w:val="00A2354B"/>
    <w:rsid w:val="00A23F37"/>
    <w:rsid w:val="00A2487B"/>
    <w:rsid w:val="00A24A41"/>
    <w:rsid w:val="00A24ACE"/>
    <w:rsid w:val="00A25652"/>
    <w:rsid w:val="00A2573A"/>
    <w:rsid w:val="00A269CA"/>
    <w:rsid w:val="00A30D9E"/>
    <w:rsid w:val="00A33A53"/>
    <w:rsid w:val="00A36FB7"/>
    <w:rsid w:val="00A3727F"/>
    <w:rsid w:val="00A37F54"/>
    <w:rsid w:val="00A42BBB"/>
    <w:rsid w:val="00A45FD8"/>
    <w:rsid w:val="00A50296"/>
    <w:rsid w:val="00A50D67"/>
    <w:rsid w:val="00A50EC6"/>
    <w:rsid w:val="00A50F57"/>
    <w:rsid w:val="00A51253"/>
    <w:rsid w:val="00A51264"/>
    <w:rsid w:val="00A51EFF"/>
    <w:rsid w:val="00A533C0"/>
    <w:rsid w:val="00A53D00"/>
    <w:rsid w:val="00A55D53"/>
    <w:rsid w:val="00A60A37"/>
    <w:rsid w:val="00A60A7C"/>
    <w:rsid w:val="00A6288C"/>
    <w:rsid w:val="00A643BE"/>
    <w:rsid w:val="00A64C53"/>
    <w:rsid w:val="00A70A17"/>
    <w:rsid w:val="00A71087"/>
    <w:rsid w:val="00A716AF"/>
    <w:rsid w:val="00A71C8E"/>
    <w:rsid w:val="00A7310D"/>
    <w:rsid w:val="00A744B0"/>
    <w:rsid w:val="00A74986"/>
    <w:rsid w:val="00A7556D"/>
    <w:rsid w:val="00A76643"/>
    <w:rsid w:val="00A76771"/>
    <w:rsid w:val="00A772DA"/>
    <w:rsid w:val="00A81E3C"/>
    <w:rsid w:val="00A87508"/>
    <w:rsid w:val="00A912A1"/>
    <w:rsid w:val="00A921FF"/>
    <w:rsid w:val="00A92450"/>
    <w:rsid w:val="00A970A0"/>
    <w:rsid w:val="00AA1902"/>
    <w:rsid w:val="00AA3079"/>
    <w:rsid w:val="00AA371F"/>
    <w:rsid w:val="00AA3A93"/>
    <w:rsid w:val="00AA664C"/>
    <w:rsid w:val="00AB0098"/>
    <w:rsid w:val="00AB6349"/>
    <w:rsid w:val="00AB70A1"/>
    <w:rsid w:val="00AC08BF"/>
    <w:rsid w:val="00AC0BD4"/>
    <w:rsid w:val="00AC3829"/>
    <w:rsid w:val="00AC3E71"/>
    <w:rsid w:val="00AC6F53"/>
    <w:rsid w:val="00AD1A82"/>
    <w:rsid w:val="00AD29EB"/>
    <w:rsid w:val="00AD35BE"/>
    <w:rsid w:val="00AD43CB"/>
    <w:rsid w:val="00AD4752"/>
    <w:rsid w:val="00AD71A2"/>
    <w:rsid w:val="00AE31CD"/>
    <w:rsid w:val="00AE4285"/>
    <w:rsid w:val="00AE64D2"/>
    <w:rsid w:val="00AE7755"/>
    <w:rsid w:val="00AE7B41"/>
    <w:rsid w:val="00AF008E"/>
    <w:rsid w:val="00AF0A76"/>
    <w:rsid w:val="00AF0EFB"/>
    <w:rsid w:val="00AF1111"/>
    <w:rsid w:val="00AF3C22"/>
    <w:rsid w:val="00AF42B4"/>
    <w:rsid w:val="00AF477C"/>
    <w:rsid w:val="00AF642E"/>
    <w:rsid w:val="00B00397"/>
    <w:rsid w:val="00B01E59"/>
    <w:rsid w:val="00B03AAD"/>
    <w:rsid w:val="00B045A1"/>
    <w:rsid w:val="00B075B7"/>
    <w:rsid w:val="00B07936"/>
    <w:rsid w:val="00B07A8F"/>
    <w:rsid w:val="00B07DE4"/>
    <w:rsid w:val="00B12DB4"/>
    <w:rsid w:val="00B143CD"/>
    <w:rsid w:val="00B151E2"/>
    <w:rsid w:val="00B15E3A"/>
    <w:rsid w:val="00B162E2"/>
    <w:rsid w:val="00B17DCC"/>
    <w:rsid w:val="00B2687D"/>
    <w:rsid w:val="00B2793E"/>
    <w:rsid w:val="00B308F7"/>
    <w:rsid w:val="00B3276C"/>
    <w:rsid w:val="00B32FCA"/>
    <w:rsid w:val="00B330BB"/>
    <w:rsid w:val="00B356A9"/>
    <w:rsid w:val="00B40FE9"/>
    <w:rsid w:val="00B418ED"/>
    <w:rsid w:val="00B41B93"/>
    <w:rsid w:val="00B42A70"/>
    <w:rsid w:val="00B42ECE"/>
    <w:rsid w:val="00B47028"/>
    <w:rsid w:val="00B47A1D"/>
    <w:rsid w:val="00B51130"/>
    <w:rsid w:val="00B53A67"/>
    <w:rsid w:val="00B53B0D"/>
    <w:rsid w:val="00B53F4B"/>
    <w:rsid w:val="00B54B71"/>
    <w:rsid w:val="00B56238"/>
    <w:rsid w:val="00B56DB3"/>
    <w:rsid w:val="00B62DD7"/>
    <w:rsid w:val="00B63B54"/>
    <w:rsid w:val="00B64C19"/>
    <w:rsid w:val="00B655C3"/>
    <w:rsid w:val="00B6616A"/>
    <w:rsid w:val="00B66AFC"/>
    <w:rsid w:val="00B709D4"/>
    <w:rsid w:val="00B73B29"/>
    <w:rsid w:val="00B7509B"/>
    <w:rsid w:val="00B752BF"/>
    <w:rsid w:val="00B773C6"/>
    <w:rsid w:val="00B77A74"/>
    <w:rsid w:val="00B80BE2"/>
    <w:rsid w:val="00B80FFA"/>
    <w:rsid w:val="00B815C2"/>
    <w:rsid w:val="00B83102"/>
    <w:rsid w:val="00B836C7"/>
    <w:rsid w:val="00B8581D"/>
    <w:rsid w:val="00B86579"/>
    <w:rsid w:val="00B8764B"/>
    <w:rsid w:val="00B91903"/>
    <w:rsid w:val="00B95C00"/>
    <w:rsid w:val="00B97893"/>
    <w:rsid w:val="00BA2F23"/>
    <w:rsid w:val="00BA3279"/>
    <w:rsid w:val="00BA52B7"/>
    <w:rsid w:val="00BA5462"/>
    <w:rsid w:val="00BB1B02"/>
    <w:rsid w:val="00BB1C9A"/>
    <w:rsid w:val="00BB2A41"/>
    <w:rsid w:val="00BB2B1C"/>
    <w:rsid w:val="00BB4B31"/>
    <w:rsid w:val="00BC0AD7"/>
    <w:rsid w:val="00BC1AF2"/>
    <w:rsid w:val="00BC2F9A"/>
    <w:rsid w:val="00BC4039"/>
    <w:rsid w:val="00BC4D86"/>
    <w:rsid w:val="00BC69B1"/>
    <w:rsid w:val="00BD23E5"/>
    <w:rsid w:val="00BD5D71"/>
    <w:rsid w:val="00BE2060"/>
    <w:rsid w:val="00BE703A"/>
    <w:rsid w:val="00BE7E48"/>
    <w:rsid w:val="00BF0BEF"/>
    <w:rsid w:val="00BF1F63"/>
    <w:rsid w:val="00BF49C8"/>
    <w:rsid w:val="00BF6441"/>
    <w:rsid w:val="00C0127A"/>
    <w:rsid w:val="00C0283C"/>
    <w:rsid w:val="00C03BC6"/>
    <w:rsid w:val="00C10CCC"/>
    <w:rsid w:val="00C135DC"/>
    <w:rsid w:val="00C13FC9"/>
    <w:rsid w:val="00C14114"/>
    <w:rsid w:val="00C14A5B"/>
    <w:rsid w:val="00C14C49"/>
    <w:rsid w:val="00C151EB"/>
    <w:rsid w:val="00C16020"/>
    <w:rsid w:val="00C1623B"/>
    <w:rsid w:val="00C167C8"/>
    <w:rsid w:val="00C22F82"/>
    <w:rsid w:val="00C24DFC"/>
    <w:rsid w:val="00C258E9"/>
    <w:rsid w:val="00C30269"/>
    <w:rsid w:val="00C32AC9"/>
    <w:rsid w:val="00C33E41"/>
    <w:rsid w:val="00C3551D"/>
    <w:rsid w:val="00C36F7D"/>
    <w:rsid w:val="00C37A8E"/>
    <w:rsid w:val="00C40EAD"/>
    <w:rsid w:val="00C415D8"/>
    <w:rsid w:val="00C43984"/>
    <w:rsid w:val="00C44F10"/>
    <w:rsid w:val="00C45958"/>
    <w:rsid w:val="00C5287C"/>
    <w:rsid w:val="00C532F4"/>
    <w:rsid w:val="00C5570F"/>
    <w:rsid w:val="00C56DDA"/>
    <w:rsid w:val="00C62536"/>
    <w:rsid w:val="00C628C9"/>
    <w:rsid w:val="00C62AA2"/>
    <w:rsid w:val="00C62BCF"/>
    <w:rsid w:val="00C639F7"/>
    <w:rsid w:val="00C65424"/>
    <w:rsid w:val="00C66128"/>
    <w:rsid w:val="00C7071B"/>
    <w:rsid w:val="00C722D4"/>
    <w:rsid w:val="00C76538"/>
    <w:rsid w:val="00C76B00"/>
    <w:rsid w:val="00C77DAB"/>
    <w:rsid w:val="00C77F11"/>
    <w:rsid w:val="00C81736"/>
    <w:rsid w:val="00C84123"/>
    <w:rsid w:val="00C8445C"/>
    <w:rsid w:val="00C91212"/>
    <w:rsid w:val="00C92CFF"/>
    <w:rsid w:val="00C937FD"/>
    <w:rsid w:val="00C95462"/>
    <w:rsid w:val="00C95513"/>
    <w:rsid w:val="00C9786C"/>
    <w:rsid w:val="00CA26CF"/>
    <w:rsid w:val="00CA478D"/>
    <w:rsid w:val="00CA66F2"/>
    <w:rsid w:val="00CB0009"/>
    <w:rsid w:val="00CB239F"/>
    <w:rsid w:val="00CB3773"/>
    <w:rsid w:val="00CB3989"/>
    <w:rsid w:val="00CB483E"/>
    <w:rsid w:val="00CB5BE5"/>
    <w:rsid w:val="00CB6D3A"/>
    <w:rsid w:val="00CC0511"/>
    <w:rsid w:val="00CC14A4"/>
    <w:rsid w:val="00CC2352"/>
    <w:rsid w:val="00CC2513"/>
    <w:rsid w:val="00CC33A3"/>
    <w:rsid w:val="00CC5232"/>
    <w:rsid w:val="00CC5CC6"/>
    <w:rsid w:val="00CC5E56"/>
    <w:rsid w:val="00CC6A20"/>
    <w:rsid w:val="00CD0943"/>
    <w:rsid w:val="00CD2111"/>
    <w:rsid w:val="00CD252F"/>
    <w:rsid w:val="00CD3826"/>
    <w:rsid w:val="00CD4120"/>
    <w:rsid w:val="00CD5959"/>
    <w:rsid w:val="00CD5E2D"/>
    <w:rsid w:val="00CD5EE0"/>
    <w:rsid w:val="00CD6DBD"/>
    <w:rsid w:val="00CE068B"/>
    <w:rsid w:val="00CE0A65"/>
    <w:rsid w:val="00CE2A5B"/>
    <w:rsid w:val="00CE2AE2"/>
    <w:rsid w:val="00CE40CF"/>
    <w:rsid w:val="00CE68FD"/>
    <w:rsid w:val="00CE7548"/>
    <w:rsid w:val="00CE76AF"/>
    <w:rsid w:val="00CE7DF0"/>
    <w:rsid w:val="00CF22C3"/>
    <w:rsid w:val="00CF4993"/>
    <w:rsid w:val="00CF4B85"/>
    <w:rsid w:val="00CF508E"/>
    <w:rsid w:val="00CF781E"/>
    <w:rsid w:val="00D00D10"/>
    <w:rsid w:val="00D02E03"/>
    <w:rsid w:val="00D04ED8"/>
    <w:rsid w:val="00D0605F"/>
    <w:rsid w:val="00D10F64"/>
    <w:rsid w:val="00D116B1"/>
    <w:rsid w:val="00D12598"/>
    <w:rsid w:val="00D17396"/>
    <w:rsid w:val="00D20D9E"/>
    <w:rsid w:val="00D26157"/>
    <w:rsid w:val="00D269A9"/>
    <w:rsid w:val="00D27B17"/>
    <w:rsid w:val="00D305B7"/>
    <w:rsid w:val="00D30739"/>
    <w:rsid w:val="00D345C0"/>
    <w:rsid w:val="00D350F2"/>
    <w:rsid w:val="00D357FC"/>
    <w:rsid w:val="00D364B2"/>
    <w:rsid w:val="00D368D2"/>
    <w:rsid w:val="00D444DD"/>
    <w:rsid w:val="00D46177"/>
    <w:rsid w:val="00D46BA2"/>
    <w:rsid w:val="00D46EB3"/>
    <w:rsid w:val="00D53272"/>
    <w:rsid w:val="00D601AF"/>
    <w:rsid w:val="00D632E1"/>
    <w:rsid w:val="00D640A1"/>
    <w:rsid w:val="00D64EC8"/>
    <w:rsid w:val="00D6525B"/>
    <w:rsid w:val="00D66EF5"/>
    <w:rsid w:val="00D70368"/>
    <w:rsid w:val="00D71DEF"/>
    <w:rsid w:val="00D7510F"/>
    <w:rsid w:val="00D75851"/>
    <w:rsid w:val="00D777B2"/>
    <w:rsid w:val="00D7781C"/>
    <w:rsid w:val="00D8621E"/>
    <w:rsid w:val="00D877BD"/>
    <w:rsid w:val="00D87BD8"/>
    <w:rsid w:val="00D919C3"/>
    <w:rsid w:val="00D92217"/>
    <w:rsid w:val="00D94C5A"/>
    <w:rsid w:val="00D95A7D"/>
    <w:rsid w:val="00DA1033"/>
    <w:rsid w:val="00DA3AE6"/>
    <w:rsid w:val="00DA43AF"/>
    <w:rsid w:val="00DA732B"/>
    <w:rsid w:val="00DB0BF9"/>
    <w:rsid w:val="00DB49F4"/>
    <w:rsid w:val="00DB5447"/>
    <w:rsid w:val="00DB5540"/>
    <w:rsid w:val="00DB5D5F"/>
    <w:rsid w:val="00DB79FF"/>
    <w:rsid w:val="00DC19A0"/>
    <w:rsid w:val="00DC1FFB"/>
    <w:rsid w:val="00DC2D7D"/>
    <w:rsid w:val="00DC3C4B"/>
    <w:rsid w:val="00DC4367"/>
    <w:rsid w:val="00DC4CCB"/>
    <w:rsid w:val="00DC5B18"/>
    <w:rsid w:val="00DC7A27"/>
    <w:rsid w:val="00DD04BE"/>
    <w:rsid w:val="00DD2DDB"/>
    <w:rsid w:val="00DD328E"/>
    <w:rsid w:val="00DD4169"/>
    <w:rsid w:val="00DD5B2B"/>
    <w:rsid w:val="00DD7F06"/>
    <w:rsid w:val="00DE1DBE"/>
    <w:rsid w:val="00DE3740"/>
    <w:rsid w:val="00DE3F62"/>
    <w:rsid w:val="00DE4579"/>
    <w:rsid w:val="00DE464B"/>
    <w:rsid w:val="00DE46E4"/>
    <w:rsid w:val="00DE51FA"/>
    <w:rsid w:val="00DF4A56"/>
    <w:rsid w:val="00DF6372"/>
    <w:rsid w:val="00E04E24"/>
    <w:rsid w:val="00E06964"/>
    <w:rsid w:val="00E07159"/>
    <w:rsid w:val="00E07A3D"/>
    <w:rsid w:val="00E130EC"/>
    <w:rsid w:val="00E15631"/>
    <w:rsid w:val="00E200C3"/>
    <w:rsid w:val="00E21DD2"/>
    <w:rsid w:val="00E21EC7"/>
    <w:rsid w:val="00E25B21"/>
    <w:rsid w:val="00E271A0"/>
    <w:rsid w:val="00E30849"/>
    <w:rsid w:val="00E321D3"/>
    <w:rsid w:val="00E32631"/>
    <w:rsid w:val="00E333D8"/>
    <w:rsid w:val="00E34D2F"/>
    <w:rsid w:val="00E402DF"/>
    <w:rsid w:val="00E47336"/>
    <w:rsid w:val="00E47A70"/>
    <w:rsid w:val="00E51051"/>
    <w:rsid w:val="00E5379D"/>
    <w:rsid w:val="00E55124"/>
    <w:rsid w:val="00E55180"/>
    <w:rsid w:val="00E57C3F"/>
    <w:rsid w:val="00E60CCC"/>
    <w:rsid w:val="00E616AB"/>
    <w:rsid w:val="00E638F0"/>
    <w:rsid w:val="00E64B74"/>
    <w:rsid w:val="00E64DB2"/>
    <w:rsid w:val="00E65CE1"/>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23CD"/>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1CF6"/>
    <w:rsid w:val="00EC598E"/>
    <w:rsid w:val="00EC662D"/>
    <w:rsid w:val="00EC734D"/>
    <w:rsid w:val="00EC7BD3"/>
    <w:rsid w:val="00ED1639"/>
    <w:rsid w:val="00ED1D83"/>
    <w:rsid w:val="00ED2D82"/>
    <w:rsid w:val="00ED2ED2"/>
    <w:rsid w:val="00ED4F98"/>
    <w:rsid w:val="00ED69B7"/>
    <w:rsid w:val="00ED76F4"/>
    <w:rsid w:val="00EE4321"/>
    <w:rsid w:val="00EE48BD"/>
    <w:rsid w:val="00EE7654"/>
    <w:rsid w:val="00EF1A51"/>
    <w:rsid w:val="00EF1F71"/>
    <w:rsid w:val="00EF3178"/>
    <w:rsid w:val="00EF4382"/>
    <w:rsid w:val="00EF5721"/>
    <w:rsid w:val="00EF700F"/>
    <w:rsid w:val="00EF7A96"/>
    <w:rsid w:val="00EF7F35"/>
    <w:rsid w:val="00F00A26"/>
    <w:rsid w:val="00F04692"/>
    <w:rsid w:val="00F11B27"/>
    <w:rsid w:val="00F12061"/>
    <w:rsid w:val="00F167CD"/>
    <w:rsid w:val="00F22D37"/>
    <w:rsid w:val="00F257CA"/>
    <w:rsid w:val="00F26018"/>
    <w:rsid w:val="00F31593"/>
    <w:rsid w:val="00F37303"/>
    <w:rsid w:val="00F37765"/>
    <w:rsid w:val="00F42AA1"/>
    <w:rsid w:val="00F5297A"/>
    <w:rsid w:val="00F52B15"/>
    <w:rsid w:val="00F536A8"/>
    <w:rsid w:val="00F55116"/>
    <w:rsid w:val="00F565B2"/>
    <w:rsid w:val="00F65435"/>
    <w:rsid w:val="00F677BC"/>
    <w:rsid w:val="00F67BF0"/>
    <w:rsid w:val="00F717D8"/>
    <w:rsid w:val="00F72DC9"/>
    <w:rsid w:val="00F73824"/>
    <w:rsid w:val="00F73CE7"/>
    <w:rsid w:val="00F74657"/>
    <w:rsid w:val="00F74E45"/>
    <w:rsid w:val="00F77095"/>
    <w:rsid w:val="00F7763D"/>
    <w:rsid w:val="00F81BF1"/>
    <w:rsid w:val="00F81C9E"/>
    <w:rsid w:val="00F83993"/>
    <w:rsid w:val="00F8459B"/>
    <w:rsid w:val="00F87A8D"/>
    <w:rsid w:val="00F9058B"/>
    <w:rsid w:val="00F91FDA"/>
    <w:rsid w:val="00F92275"/>
    <w:rsid w:val="00F92FCC"/>
    <w:rsid w:val="00F93A58"/>
    <w:rsid w:val="00F95CEF"/>
    <w:rsid w:val="00FA219A"/>
    <w:rsid w:val="00FA3414"/>
    <w:rsid w:val="00FA4FAE"/>
    <w:rsid w:val="00FA5582"/>
    <w:rsid w:val="00FA644C"/>
    <w:rsid w:val="00FA68E0"/>
    <w:rsid w:val="00FB0E0D"/>
    <w:rsid w:val="00FB1F10"/>
    <w:rsid w:val="00FB3245"/>
    <w:rsid w:val="00FB419A"/>
    <w:rsid w:val="00FB457F"/>
    <w:rsid w:val="00FB4AFC"/>
    <w:rsid w:val="00FB5D6E"/>
    <w:rsid w:val="00FB5F89"/>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F2D977"/>
  <w15:docId w15:val="{2C1A2061-C7B5-4109-B958-7A5AC1470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37.bin"/><Relationship Id="rId21" Type="http://schemas.openxmlformats.org/officeDocument/2006/relationships/image" Target="media/image12.wmf"/><Relationship Id="rId42" Type="http://schemas.openxmlformats.org/officeDocument/2006/relationships/image" Target="media/image23.wmf"/><Relationship Id="rId63" Type="http://schemas.openxmlformats.org/officeDocument/2006/relationships/image" Target="media/image31.wmf"/><Relationship Id="rId84" Type="http://schemas.openxmlformats.org/officeDocument/2006/relationships/oleObject" Target="embeddings/oleObject23.bin"/><Relationship Id="rId138" Type="http://schemas.openxmlformats.org/officeDocument/2006/relationships/image" Target="media/image64.wmf"/><Relationship Id="rId159" Type="http://schemas.openxmlformats.org/officeDocument/2006/relationships/hyperlink" Target="http://www.onthi.com/?a=OT&amp;ot=LT&amp;hdn_lt_id=728" TargetMode="External"/><Relationship Id="rId170" Type="http://schemas.openxmlformats.org/officeDocument/2006/relationships/oleObject" Target="embeddings/oleObject59.bin"/><Relationship Id="rId107" Type="http://schemas.openxmlformats.org/officeDocument/2006/relationships/oleObject" Target="embeddings/oleObject32.bin"/><Relationship Id="rId11" Type="http://schemas.openxmlformats.org/officeDocument/2006/relationships/image" Target="media/image2.wmf"/><Relationship Id="rId32" Type="http://schemas.openxmlformats.org/officeDocument/2006/relationships/image" Target="media/image19.wmf"/><Relationship Id="rId53" Type="http://schemas.openxmlformats.org/officeDocument/2006/relationships/hyperlink" Target="http://www.onthi.com/?a=OT&amp;ot=LT&amp;hdn_lt_id=707" TargetMode="External"/><Relationship Id="rId74" Type="http://schemas.openxmlformats.org/officeDocument/2006/relationships/image" Target="media/image36.wmf"/><Relationship Id="rId128" Type="http://schemas.openxmlformats.org/officeDocument/2006/relationships/image" Target="media/image61.wmf"/><Relationship Id="rId149" Type="http://schemas.openxmlformats.org/officeDocument/2006/relationships/hyperlink" Target="http://www.onthi.com/?a=OT&amp;ot=LT&amp;hdn_lt_id=681" TargetMode="External"/><Relationship Id="rId5" Type="http://schemas.openxmlformats.org/officeDocument/2006/relationships/settings" Target="settings.xml"/><Relationship Id="rId95" Type="http://schemas.openxmlformats.org/officeDocument/2006/relationships/oleObject" Target="embeddings/oleObject26.bin"/><Relationship Id="rId160" Type="http://schemas.openxmlformats.org/officeDocument/2006/relationships/hyperlink" Target="http://www.onthi.com/?a=OT&amp;ot=LT&amp;hdn_lt_id=728" TargetMode="External"/><Relationship Id="rId181" Type="http://schemas.openxmlformats.org/officeDocument/2006/relationships/oleObject" Target="embeddings/oleObject65.bin"/><Relationship Id="rId22" Type="http://schemas.openxmlformats.org/officeDocument/2006/relationships/image" Target="media/image13.wmf"/><Relationship Id="rId43" Type="http://schemas.openxmlformats.org/officeDocument/2006/relationships/oleObject" Target="embeddings/oleObject6.bin"/><Relationship Id="rId64" Type="http://schemas.openxmlformats.org/officeDocument/2006/relationships/oleObject" Target="embeddings/oleObject14.bin"/><Relationship Id="rId118" Type="http://schemas.openxmlformats.org/officeDocument/2006/relationships/image" Target="media/image57.wmf"/><Relationship Id="rId139" Type="http://schemas.openxmlformats.org/officeDocument/2006/relationships/oleObject" Target="embeddings/oleObject49.bin"/><Relationship Id="rId85" Type="http://schemas.openxmlformats.org/officeDocument/2006/relationships/image" Target="media/image40.wmf"/><Relationship Id="rId150" Type="http://schemas.openxmlformats.org/officeDocument/2006/relationships/oleObject" Target="embeddings/oleObject53.bin"/><Relationship Id="rId171" Type="http://schemas.openxmlformats.org/officeDocument/2006/relationships/image" Target="media/image71.wmf"/><Relationship Id="rId12" Type="http://schemas.openxmlformats.org/officeDocument/2006/relationships/image" Target="media/image3.wmf"/><Relationship Id="rId33" Type="http://schemas.openxmlformats.org/officeDocument/2006/relationships/oleObject" Target="embeddings/oleObject1.bin"/><Relationship Id="rId108" Type="http://schemas.openxmlformats.org/officeDocument/2006/relationships/image" Target="media/image52.wmf"/><Relationship Id="rId129" Type="http://schemas.openxmlformats.org/officeDocument/2006/relationships/oleObject" Target="embeddings/oleObject43.bin"/><Relationship Id="rId54" Type="http://schemas.openxmlformats.org/officeDocument/2006/relationships/image" Target="media/image27.wmf"/><Relationship Id="rId75" Type="http://schemas.openxmlformats.org/officeDocument/2006/relationships/oleObject" Target="embeddings/oleObject20.bin"/><Relationship Id="rId96" Type="http://schemas.openxmlformats.org/officeDocument/2006/relationships/image" Target="media/image46.wmf"/><Relationship Id="rId140" Type="http://schemas.openxmlformats.org/officeDocument/2006/relationships/image" Target="media/image65.wmf"/><Relationship Id="rId161" Type="http://schemas.openxmlformats.org/officeDocument/2006/relationships/hyperlink" Target="http://www.onthi.com/?a=OT&amp;ot=LT&amp;hdn_lt_id=681" TargetMode="External"/><Relationship Id="rId182" Type="http://schemas.openxmlformats.org/officeDocument/2006/relationships/oleObject" Target="embeddings/oleObject66.bin"/><Relationship Id="rId6" Type="http://schemas.openxmlformats.org/officeDocument/2006/relationships/webSettings" Target="webSettings.xml"/><Relationship Id="rId23" Type="http://schemas.openxmlformats.org/officeDocument/2006/relationships/image" Target="media/image14.wmf"/><Relationship Id="rId119" Type="http://schemas.openxmlformats.org/officeDocument/2006/relationships/oleObject" Target="embeddings/oleObject38.bin"/><Relationship Id="rId44" Type="http://schemas.openxmlformats.org/officeDocument/2006/relationships/hyperlink" Target="http://www.onthi.com/?a=OT&amp;ot=LT&amp;hdn_lt_id=699" TargetMode="External"/><Relationship Id="rId60" Type="http://schemas.openxmlformats.org/officeDocument/2006/relationships/oleObject" Target="embeddings/oleObject12.bin"/><Relationship Id="rId65" Type="http://schemas.openxmlformats.org/officeDocument/2006/relationships/image" Target="media/image32.wmf"/><Relationship Id="rId81" Type="http://schemas.openxmlformats.org/officeDocument/2006/relationships/image" Target="media/image38.wmf"/><Relationship Id="rId86" Type="http://schemas.openxmlformats.org/officeDocument/2006/relationships/oleObject" Target="embeddings/oleObject24.bin"/><Relationship Id="rId130" Type="http://schemas.openxmlformats.org/officeDocument/2006/relationships/hyperlink" Target="http://www.onthi.com/?a=OT&amp;ot=LT&amp;hdn_lt_id=1529" TargetMode="External"/><Relationship Id="rId135" Type="http://schemas.openxmlformats.org/officeDocument/2006/relationships/oleObject" Target="embeddings/oleObject46.bin"/><Relationship Id="rId151" Type="http://schemas.openxmlformats.org/officeDocument/2006/relationships/image" Target="media/image68.wmf"/><Relationship Id="rId156" Type="http://schemas.openxmlformats.org/officeDocument/2006/relationships/image" Target="media/image69.wmf"/><Relationship Id="rId177" Type="http://schemas.openxmlformats.org/officeDocument/2006/relationships/image" Target="media/image74.png"/><Relationship Id="rId172" Type="http://schemas.openxmlformats.org/officeDocument/2006/relationships/oleObject" Target="embeddings/oleObject60.bin"/><Relationship Id="rId13" Type="http://schemas.openxmlformats.org/officeDocument/2006/relationships/image" Target="media/image4.wmf"/><Relationship Id="rId18" Type="http://schemas.openxmlformats.org/officeDocument/2006/relationships/image" Target="media/image9.wmf"/><Relationship Id="rId39" Type="http://schemas.openxmlformats.org/officeDocument/2006/relationships/image" Target="media/image22.wmf"/><Relationship Id="rId109" Type="http://schemas.openxmlformats.org/officeDocument/2006/relationships/oleObject" Target="embeddings/oleObject33.bin"/><Relationship Id="rId34" Type="http://schemas.openxmlformats.org/officeDocument/2006/relationships/image" Target="media/image20.wmf"/><Relationship Id="rId50" Type="http://schemas.openxmlformats.org/officeDocument/2006/relationships/hyperlink" Target="http://www.onthi.com/?a=OT&amp;ot=LT&amp;hdn_lt_id=707" TargetMode="External"/><Relationship Id="rId55" Type="http://schemas.openxmlformats.org/officeDocument/2006/relationships/oleObject" Target="embeddings/oleObject11.bin"/><Relationship Id="rId76" Type="http://schemas.openxmlformats.org/officeDocument/2006/relationships/hyperlink" Target="http://www.onthi.com/?a=OT&amp;ot=LT&amp;hdn_lt_id=702" TargetMode="External"/><Relationship Id="rId97" Type="http://schemas.openxmlformats.org/officeDocument/2006/relationships/oleObject" Target="embeddings/oleObject27.bin"/><Relationship Id="rId104" Type="http://schemas.openxmlformats.org/officeDocument/2006/relationships/image" Target="media/image50.wmf"/><Relationship Id="rId120" Type="http://schemas.openxmlformats.org/officeDocument/2006/relationships/hyperlink" Target="http://www.onthi.com/?a=OT&amp;ot=LT&amp;hdn_lt_id=683" TargetMode="External"/><Relationship Id="rId125" Type="http://schemas.openxmlformats.org/officeDocument/2006/relationships/oleObject" Target="embeddings/oleObject41.bin"/><Relationship Id="rId141" Type="http://schemas.openxmlformats.org/officeDocument/2006/relationships/oleObject" Target="embeddings/oleObject50.bin"/><Relationship Id="rId146" Type="http://schemas.openxmlformats.org/officeDocument/2006/relationships/hyperlink" Target="http://www.onthi.com/?a=OT&amp;ot=LT&amp;hdn_lt_id=1529" TargetMode="External"/><Relationship Id="rId167" Type="http://schemas.openxmlformats.org/officeDocument/2006/relationships/oleObject" Target="embeddings/oleObject58.bin"/><Relationship Id="rId7" Type="http://schemas.openxmlformats.org/officeDocument/2006/relationships/footnotes" Target="footnotes.xml"/><Relationship Id="rId71" Type="http://schemas.openxmlformats.org/officeDocument/2006/relationships/image" Target="media/image35.wmf"/><Relationship Id="rId92" Type="http://schemas.openxmlformats.org/officeDocument/2006/relationships/image" Target="media/image44.wmf"/><Relationship Id="rId162" Type="http://schemas.openxmlformats.org/officeDocument/2006/relationships/hyperlink" Target="http://www.onthi.com/?a=OT&amp;ot=LT&amp;hdn_lt_id=728" TargetMode="External"/><Relationship Id="rId183"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5.wmf"/><Relationship Id="rId40" Type="http://schemas.openxmlformats.org/officeDocument/2006/relationships/oleObject" Target="embeddings/oleObject5.bin"/><Relationship Id="rId45" Type="http://schemas.openxmlformats.org/officeDocument/2006/relationships/image" Target="media/image24.wmf"/><Relationship Id="rId66" Type="http://schemas.openxmlformats.org/officeDocument/2006/relationships/oleObject" Target="embeddings/oleObject15.bin"/><Relationship Id="rId87" Type="http://schemas.openxmlformats.org/officeDocument/2006/relationships/hyperlink" Target="http://www.onthi.com/?a=OT&amp;ot=LT&amp;hdn_lt_id=1527" TargetMode="External"/><Relationship Id="rId110" Type="http://schemas.openxmlformats.org/officeDocument/2006/relationships/image" Target="media/image53.wmf"/><Relationship Id="rId115" Type="http://schemas.openxmlformats.org/officeDocument/2006/relationships/oleObject" Target="embeddings/oleObject36.bin"/><Relationship Id="rId131" Type="http://schemas.openxmlformats.org/officeDocument/2006/relationships/image" Target="media/image62.wmf"/><Relationship Id="rId136" Type="http://schemas.openxmlformats.org/officeDocument/2006/relationships/oleObject" Target="embeddings/oleObject47.bin"/><Relationship Id="rId157" Type="http://schemas.openxmlformats.org/officeDocument/2006/relationships/oleObject" Target="embeddings/oleObject56.bin"/><Relationship Id="rId178" Type="http://schemas.openxmlformats.org/officeDocument/2006/relationships/oleObject" Target="embeddings/oleObject63.bin"/><Relationship Id="rId61" Type="http://schemas.openxmlformats.org/officeDocument/2006/relationships/image" Target="media/image30.wmf"/><Relationship Id="rId82" Type="http://schemas.openxmlformats.org/officeDocument/2006/relationships/oleObject" Target="embeddings/oleObject22.bin"/><Relationship Id="rId152" Type="http://schemas.openxmlformats.org/officeDocument/2006/relationships/oleObject" Target="embeddings/oleObject54.bin"/><Relationship Id="rId173" Type="http://schemas.openxmlformats.org/officeDocument/2006/relationships/image" Target="media/image72.wmf"/><Relationship Id="rId19" Type="http://schemas.openxmlformats.org/officeDocument/2006/relationships/image" Target="media/image10.wmf"/><Relationship Id="rId14" Type="http://schemas.openxmlformats.org/officeDocument/2006/relationships/image" Target="media/image5.wmf"/><Relationship Id="rId30" Type="http://schemas.openxmlformats.org/officeDocument/2006/relationships/hyperlink" Target="http://www.onthi.com/?a=OT&amp;ot=LT&amp;hdn_lt_id=706" TargetMode="External"/><Relationship Id="rId35" Type="http://schemas.openxmlformats.org/officeDocument/2006/relationships/oleObject" Target="embeddings/oleObject2.bin"/><Relationship Id="rId56" Type="http://schemas.openxmlformats.org/officeDocument/2006/relationships/hyperlink" Target="http://www.onthi.com/?a=OT&amp;ot=LT&amp;hdn_lt_id=1531" TargetMode="External"/><Relationship Id="rId77" Type="http://schemas.openxmlformats.org/officeDocument/2006/relationships/hyperlink" Target="http://www.onthi.com/?a=OT&amp;ot=LT&amp;hdn_lt_id=702" TargetMode="External"/><Relationship Id="rId100" Type="http://schemas.openxmlformats.org/officeDocument/2006/relationships/image" Target="media/image48.wmf"/><Relationship Id="rId105" Type="http://schemas.openxmlformats.org/officeDocument/2006/relationships/oleObject" Target="embeddings/oleObject31.bin"/><Relationship Id="rId126" Type="http://schemas.openxmlformats.org/officeDocument/2006/relationships/image" Target="media/image60.wmf"/><Relationship Id="rId147" Type="http://schemas.openxmlformats.org/officeDocument/2006/relationships/hyperlink" Target="http://www.onthi.com/?a=OT&amp;ot=LT&amp;hdn_lt_id=1529" TargetMode="External"/><Relationship Id="rId168" Type="http://schemas.openxmlformats.org/officeDocument/2006/relationships/hyperlink" Target="http://www.onthi.com/?a=OT&amp;ot=LT&amp;hdn_lt_id=728" TargetMode="External"/><Relationship Id="rId8" Type="http://schemas.openxmlformats.org/officeDocument/2006/relationships/endnotes" Target="endnotes.xml"/><Relationship Id="rId51" Type="http://schemas.openxmlformats.org/officeDocument/2006/relationships/image" Target="media/image26.wmf"/><Relationship Id="rId72" Type="http://schemas.openxmlformats.org/officeDocument/2006/relationships/oleObject" Target="embeddings/oleObject18.bin"/><Relationship Id="rId93" Type="http://schemas.openxmlformats.org/officeDocument/2006/relationships/oleObject" Target="embeddings/oleObject25.bin"/><Relationship Id="rId98" Type="http://schemas.openxmlformats.org/officeDocument/2006/relationships/image" Target="media/image47.wmf"/><Relationship Id="rId121" Type="http://schemas.openxmlformats.org/officeDocument/2006/relationships/image" Target="media/image58.wmf"/><Relationship Id="rId142" Type="http://schemas.openxmlformats.org/officeDocument/2006/relationships/image" Target="media/image66.wmf"/><Relationship Id="rId163" Type="http://schemas.openxmlformats.org/officeDocument/2006/relationships/hyperlink" Target="http://www.onthi.com/?a=OT&amp;ot=LT&amp;hdn_lt_id=728" TargetMode="External"/><Relationship Id="rId184" Type="http://schemas.openxmlformats.org/officeDocument/2006/relationships/theme" Target="theme/theme1.xml"/><Relationship Id="rId3" Type="http://schemas.openxmlformats.org/officeDocument/2006/relationships/numbering" Target="numbering.xml"/><Relationship Id="rId25" Type="http://schemas.openxmlformats.org/officeDocument/2006/relationships/image" Target="media/image16.wmf"/><Relationship Id="rId46" Type="http://schemas.openxmlformats.org/officeDocument/2006/relationships/oleObject" Target="embeddings/oleObject7.bin"/><Relationship Id="rId67" Type="http://schemas.openxmlformats.org/officeDocument/2006/relationships/image" Target="media/image33.wmf"/><Relationship Id="rId116" Type="http://schemas.openxmlformats.org/officeDocument/2006/relationships/image" Target="media/image56.wmf"/><Relationship Id="rId137" Type="http://schemas.openxmlformats.org/officeDocument/2006/relationships/oleObject" Target="embeddings/oleObject48.bin"/><Relationship Id="rId158" Type="http://schemas.openxmlformats.org/officeDocument/2006/relationships/hyperlink" Target="http://www.onthi.com/?a=OT&amp;ot=LT&amp;hdn_lt_id=728" TargetMode="External"/><Relationship Id="rId20" Type="http://schemas.openxmlformats.org/officeDocument/2006/relationships/image" Target="media/image11.wmf"/><Relationship Id="rId41" Type="http://schemas.openxmlformats.org/officeDocument/2006/relationships/hyperlink" Target="http://www.onthi.com/?a=OT&amp;ot=LT&amp;hdn_lt_id=744" TargetMode="External"/><Relationship Id="rId62" Type="http://schemas.openxmlformats.org/officeDocument/2006/relationships/oleObject" Target="embeddings/oleObject13.bin"/><Relationship Id="rId83" Type="http://schemas.openxmlformats.org/officeDocument/2006/relationships/image" Target="media/image39.wmf"/><Relationship Id="rId88" Type="http://schemas.openxmlformats.org/officeDocument/2006/relationships/hyperlink" Target="http://www.onthi.com/?a=OT&amp;ot=LT&amp;hdn_lt_id=683" TargetMode="External"/><Relationship Id="rId111" Type="http://schemas.openxmlformats.org/officeDocument/2006/relationships/oleObject" Target="embeddings/oleObject34.bin"/><Relationship Id="rId132" Type="http://schemas.openxmlformats.org/officeDocument/2006/relationships/oleObject" Target="embeddings/oleObject44.bin"/><Relationship Id="rId153" Type="http://schemas.openxmlformats.org/officeDocument/2006/relationships/hyperlink" Target="http://www.onthi.com/?a=OT&amp;ot=LT&amp;hdn_lt_id=1530" TargetMode="External"/><Relationship Id="rId174" Type="http://schemas.openxmlformats.org/officeDocument/2006/relationships/oleObject" Target="embeddings/oleObject61.bin"/><Relationship Id="rId179" Type="http://schemas.openxmlformats.org/officeDocument/2006/relationships/image" Target="media/image75.wmf"/><Relationship Id="rId15" Type="http://schemas.openxmlformats.org/officeDocument/2006/relationships/image" Target="media/image6.wmf"/><Relationship Id="rId36" Type="http://schemas.openxmlformats.org/officeDocument/2006/relationships/oleObject" Target="embeddings/oleObject3.bin"/><Relationship Id="rId57" Type="http://schemas.openxmlformats.org/officeDocument/2006/relationships/image" Target="media/image28.png"/><Relationship Id="rId106" Type="http://schemas.openxmlformats.org/officeDocument/2006/relationships/image" Target="media/image51.wmf"/><Relationship Id="rId127" Type="http://schemas.openxmlformats.org/officeDocument/2006/relationships/oleObject" Target="embeddings/oleObject42.bin"/><Relationship Id="rId10" Type="http://schemas.openxmlformats.org/officeDocument/2006/relationships/footer" Target="footer1.xml"/><Relationship Id="rId31" Type="http://schemas.openxmlformats.org/officeDocument/2006/relationships/hyperlink" Target="http://www.onthi.com/?a=OT&amp;ot=LT&amp;hdn_lt_id=160" TargetMode="External"/><Relationship Id="rId52" Type="http://schemas.openxmlformats.org/officeDocument/2006/relationships/oleObject" Target="embeddings/oleObject10.bin"/><Relationship Id="rId73" Type="http://schemas.openxmlformats.org/officeDocument/2006/relationships/oleObject" Target="embeddings/oleObject19.bin"/><Relationship Id="rId78" Type="http://schemas.openxmlformats.org/officeDocument/2006/relationships/hyperlink" Target="http://www.onthi.com/?a=OT&amp;ot=LT&amp;hdn_lt_id=784" TargetMode="External"/><Relationship Id="rId94" Type="http://schemas.openxmlformats.org/officeDocument/2006/relationships/image" Target="media/image45.wmf"/><Relationship Id="rId99" Type="http://schemas.openxmlformats.org/officeDocument/2006/relationships/oleObject" Target="embeddings/oleObject28.bin"/><Relationship Id="rId101" Type="http://schemas.openxmlformats.org/officeDocument/2006/relationships/oleObject" Target="embeddings/oleObject29.bin"/><Relationship Id="rId122" Type="http://schemas.openxmlformats.org/officeDocument/2006/relationships/oleObject" Target="embeddings/oleObject39.bin"/><Relationship Id="rId143" Type="http://schemas.openxmlformats.org/officeDocument/2006/relationships/oleObject" Target="embeddings/oleObject51.bin"/><Relationship Id="rId148" Type="http://schemas.openxmlformats.org/officeDocument/2006/relationships/hyperlink" Target="http://www.onthi.com/?a=OT&amp;ot=LT&amp;hdn_lt_id=784" TargetMode="External"/><Relationship Id="rId164" Type="http://schemas.openxmlformats.org/officeDocument/2006/relationships/hyperlink" Target="http://www.onthi.com/?a=OT&amp;ot=LT&amp;hdn_lt_id=728" TargetMode="External"/><Relationship Id="rId169" Type="http://schemas.openxmlformats.org/officeDocument/2006/relationships/image" Target="media/image70.wmf"/><Relationship Id="rId4" Type="http://schemas.openxmlformats.org/officeDocument/2006/relationships/styles" Target="styles.xml"/><Relationship Id="rId9" Type="http://schemas.openxmlformats.org/officeDocument/2006/relationships/image" Target="media/image1.emf"/><Relationship Id="rId180" Type="http://schemas.openxmlformats.org/officeDocument/2006/relationships/oleObject" Target="embeddings/oleObject64.bin"/><Relationship Id="rId26" Type="http://schemas.openxmlformats.org/officeDocument/2006/relationships/hyperlink" Target="http://www.onthi.com/?a=OT&amp;ot=LT&amp;hdn_lt_id=702" TargetMode="External"/><Relationship Id="rId47" Type="http://schemas.openxmlformats.org/officeDocument/2006/relationships/image" Target="media/image25.wmf"/><Relationship Id="rId68" Type="http://schemas.openxmlformats.org/officeDocument/2006/relationships/oleObject" Target="embeddings/oleObject16.bin"/><Relationship Id="rId89" Type="http://schemas.openxmlformats.org/officeDocument/2006/relationships/image" Target="media/image41.emf"/><Relationship Id="rId112" Type="http://schemas.openxmlformats.org/officeDocument/2006/relationships/image" Target="media/image54.wmf"/><Relationship Id="rId133" Type="http://schemas.openxmlformats.org/officeDocument/2006/relationships/image" Target="media/image63.wmf"/><Relationship Id="rId154" Type="http://schemas.openxmlformats.org/officeDocument/2006/relationships/hyperlink" Target="http://www.onthi.com/?a=OT&amp;ot=LT&amp;hdn_lt_id=1529" TargetMode="External"/><Relationship Id="rId175" Type="http://schemas.openxmlformats.org/officeDocument/2006/relationships/image" Target="media/image73.wmf"/><Relationship Id="rId16" Type="http://schemas.openxmlformats.org/officeDocument/2006/relationships/image" Target="media/image7.wmf"/><Relationship Id="rId37" Type="http://schemas.openxmlformats.org/officeDocument/2006/relationships/image" Target="media/image21.wmf"/><Relationship Id="rId58" Type="http://schemas.openxmlformats.org/officeDocument/2006/relationships/hyperlink" Target="http://www.onthi.com/?a=OT&amp;ot=LT&amp;hdn_lt_id=707" TargetMode="External"/><Relationship Id="rId79" Type="http://schemas.openxmlformats.org/officeDocument/2006/relationships/image" Target="media/image37.wmf"/><Relationship Id="rId102" Type="http://schemas.openxmlformats.org/officeDocument/2006/relationships/image" Target="media/image49.wmf"/><Relationship Id="rId123" Type="http://schemas.openxmlformats.org/officeDocument/2006/relationships/oleObject" Target="embeddings/oleObject40.bin"/><Relationship Id="rId144" Type="http://schemas.openxmlformats.org/officeDocument/2006/relationships/image" Target="media/image67.wmf"/><Relationship Id="rId90" Type="http://schemas.openxmlformats.org/officeDocument/2006/relationships/image" Target="media/image42.wmf"/><Relationship Id="rId165" Type="http://schemas.openxmlformats.org/officeDocument/2006/relationships/hyperlink" Target="http://www.onthi.com/?a=OT&amp;ot=LT&amp;hdn_lt_id=728" TargetMode="External"/><Relationship Id="rId27" Type="http://schemas.openxmlformats.org/officeDocument/2006/relationships/hyperlink" Target="http://www.onthi.com/?a=OT&amp;ot=LT&amp;hdn_lt_id=702" TargetMode="External"/><Relationship Id="rId48" Type="http://schemas.openxmlformats.org/officeDocument/2006/relationships/oleObject" Target="embeddings/oleObject8.bin"/><Relationship Id="rId69" Type="http://schemas.openxmlformats.org/officeDocument/2006/relationships/image" Target="media/image34.wmf"/><Relationship Id="rId113" Type="http://schemas.openxmlformats.org/officeDocument/2006/relationships/oleObject" Target="embeddings/oleObject35.bin"/><Relationship Id="rId134" Type="http://schemas.openxmlformats.org/officeDocument/2006/relationships/oleObject" Target="embeddings/oleObject45.bin"/><Relationship Id="rId80" Type="http://schemas.openxmlformats.org/officeDocument/2006/relationships/oleObject" Target="embeddings/oleObject21.bin"/><Relationship Id="rId155" Type="http://schemas.openxmlformats.org/officeDocument/2006/relationships/oleObject" Target="embeddings/oleObject55.bin"/><Relationship Id="rId176" Type="http://schemas.openxmlformats.org/officeDocument/2006/relationships/oleObject" Target="embeddings/oleObject62.bin"/><Relationship Id="rId17" Type="http://schemas.openxmlformats.org/officeDocument/2006/relationships/image" Target="media/image8.wmf"/><Relationship Id="rId38" Type="http://schemas.openxmlformats.org/officeDocument/2006/relationships/oleObject" Target="embeddings/oleObject4.bin"/><Relationship Id="rId59" Type="http://schemas.openxmlformats.org/officeDocument/2006/relationships/image" Target="media/image29.wmf"/><Relationship Id="rId103" Type="http://schemas.openxmlformats.org/officeDocument/2006/relationships/oleObject" Target="embeddings/oleObject30.bin"/><Relationship Id="rId124" Type="http://schemas.openxmlformats.org/officeDocument/2006/relationships/image" Target="media/image59.wmf"/><Relationship Id="rId70" Type="http://schemas.openxmlformats.org/officeDocument/2006/relationships/oleObject" Target="embeddings/oleObject17.bin"/><Relationship Id="rId91" Type="http://schemas.openxmlformats.org/officeDocument/2006/relationships/image" Target="media/image43.emf"/><Relationship Id="rId145" Type="http://schemas.openxmlformats.org/officeDocument/2006/relationships/oleObject" Target="embeddings/oleObject52.bin"/><Relationship Id="rId166" Type="http://schemas.openxmlformats.org/officeDocument/2006/relationships/oleObject" Target="embeddings/oleObject57.bin"/><Relationship Id="rId1" Type="http://schemas.openxmlformats.org/officeDocument/2006/relationships/customXml" Target="../customXml/item1.xml"/><Relationship Id="rId28" Type="http://schemas.openxmlformats.org/officeDocument/2006/relationships/image" Target="media/image17.png"/><Relationship Id="rId49" Type="http://schemas.openxmlformats.org/officeDocument/2006/relationships/oleObject" Target="embeddings/oleObject9.bin"/><Relationship Id="rId114" Type="http://schemas.openxmlformats.org/officeDocument/2006/relationships/image" Target="media/image55.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38AAB-FAE6-4E76-8B9B-4D7454C69C0B}">
  <ds:schemaRefs>
    <ds:schemaRef ds:uri="urn:schemas-microsoft-com.VSTO2008Demos.ControlsStorage"/>
  </ds:schemaRefs>
</ds:datastoreItem>
</file>

<file path=customXml/itemProps2.xml><?xml version="1.0" encoding="utf-8"?>
<ds:datastoreItem xmlns:ds="http://schemas.openxmlformats.org/officeDocument/2006/customXml" ds:itemID="{DC8EFD52-039D-497D-AC8A-454D09C31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886</TotalTime>
  <Pages>40</Pages>
  <Words>12392</Words>
  <Characters>70636</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Admin</cp:lastModifiedBy>
  <cp:revision>94</cp:revision>
  <cp:lastPrinted>2018-02-25T01:35:00Z</cp:lastPrinted>
  <dcterms:created xsi:type="dcterms:W3CDTF">2019-05-20T07:21:00Z</dcterms:created>
  <dcterms:modified xsi:type="dcterms:W3CDTF">2021-08-24T13:47:00Z</dcterms:modified>
</cp:coreProperties>
</file>