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W w:w="11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3260"/>
        <w:gridCol w:w="5992"/>
        <w:gridCol w:w="11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1" w:hRule="atLeast"/>
        </w:trPr>
        <w:tc>
          <w:tcPr>
            <w:tcW w:w="40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8"/>
              <w:spacing w:before="0"/>
              <w:rPr>
                <w:rFonts w:ascii="Times New Roman" w:hAnsi="Times New Roman"/>
                <w:szCs w:val="24"/>
              </w:rPr>
            </w:pPr>
          </w:p>
          <w:p>
            <w:pPr>
              <w:pStyle w:val="8"/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>
            <w:pPr>
              <w:pStyle w:val="8"/>
              <w:spacing w:before="0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>
            <w:pPr>
              <w:pStyle w:val="8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48.65pt;margin-top:17.3pt;height:0pt;width:90.2pt;z-index:251659264;mso-width-relative:page;mso-height-relative:page;" filled="f" stroked="t" coordsize="21600,21600" o:gfxdata="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BhK49tYAAAAIAQAADwAA&#10;AAAAAAABACAAAAAiAAAAZHJzL2Rvd25yZXYueG1sUEsBAhQAFAAAAAgAh07iQDufv37fAQAAywMA&#10;AA4AAAAAAAAAAQAgAAAAJQEAAGRycy9lMm9Eb2MueG1sUEsFBgAAAAAGAAYAWQEAAHY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18"/>
                <w:szCs w:val="24"/>
              </w:rPr>
              <w:t>THÀNH PHỐ HỒ CHÍ MINH</w:t>
            </w:r>
          </w:p>
        </w:tc>
        <w:tc>
          <w:tcPr>
            <w:tcW w:w="71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7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>
            <w:pPr>
              <w:pStyle w:val="7"/>
              <w:ind w:left="-101" w:right="-108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>
            <w:pPr>
              <w:pStyle w:val="7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</w:trPr>
        <w:tc>
          <w:tcPr>
            <w:tcW w:w="11169" w:type="dxa"/>
            <w:gridSpan w:val="4"/>
            <w:tcBorders>
              <w:top w:val="nil"/>
              <w:left w:val="nil"/>
              <w:bottom w:val="single" w:color="auto" w:sz="12" w:space="0"/>
              <w:right w:val="nil"/>
            </w:tcBorders>
          </w:tcPr>
          <w:p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ĐÁP ÁN BÀI TIỂU LUẬN KẾT THÚC HỌC PHẦN</w:t>
            </w:r>
          </w:p>
          <w:p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Học kỳ: 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Năm học: 2021–2022</w:t>
            </w:r>
          </w:p>
          <w:p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Bậc đào tạo: 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Trung cấp (T4)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Học phần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HÓA HỌC 3</w:t>
            </w:r>
          </w:p>
          <w:p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Đề số 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779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STT</w:t>
            </w:r>
          </w:p>
        </w:tc>
        <w:tc>
          <w:tcPr>
            <w:tcW w:w="9252" w:type="dxa"/>
            <w:gridSpan w:val="2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779" w:type="dxa"/>
          </w:tcPr>
          <w:p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  <w:gridSpan w:val="2"/>
          </w:tcPr>
          <w:p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>
            <w:pPr>
              <w:pStyle w:val="4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  <w:gridSpan w:val="2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  <w:gridSpan w:val="2"/>
          </w:tcPr>
          <w:p>
            <w:pPr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Hiện tượng : có Ag kết tủa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Ptpu : 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en-US"/>
              </w:rPr>
              <w:t>CH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>CHO + 2AgNO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 xml:space="preserve"> + 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>O + 3NH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en-US"/>
              </w:rPr>
              <w:t xml:space="preserve"> --&gt;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en-US"/>
              </w:rPr>
              <w:t>CH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>COONH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4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 xml:space="preserve"> + 2Ag + 2NH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4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</w:rPr>
              <w:t>NO</w:t>
            </w: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subscript"/>
              </w:rPr>
              <w:t>3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  <w:gridSpan w:val="2"/>
          </w:tcPr>
          <w:p>
            <w:pPr>
              <w:spacing w:before="240" w:line="240" w:lineRule="auto"/>
              <w:ind w:firstLine="390" w:firstLineChars="150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RCOOH + NaOH --&gt; RCOONa + 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O</w:t>
            </w:r>
          </w:p>
          <w:p>
            <w:pPr>
              <w:spacing w:before="240" w:line="240" w:lineRule="auto"/>
              <w:ind w:firstLine="390" w:firstLineChars="150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(R + 45). 8,2 = (R + 67) . 6 --&gt; R = 15</w:t>
            </w:r>
          </w:p>
          <w:p>
            <w:pPr>
              <w:spacing w:before="240" w:line="240" w:lineRule="auto"/>
              <w:ind w:firstLine="390" w:firstLineChars="150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R là -CH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 xml:space="preserve"> --&gt; CH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COOH  axit Etanoic</w:t>
            </w:r>
          </w:p>
          <w:p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  <w:gridSpan w:val="2"/>
          </w:tcPr>
          <w:p>
            <w:pPr>
              <w:tabs>
                <w:tab w:val="left" w:pos="920"/>
              </w:tabs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2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+  2 Na --&gt;  2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ONa +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en-US"/>
              </w:rPr>
              <w:t>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  <w:t>2</w:t>
            </w:r>
          </w:p>
          <w:p>
            <w:pPr>
              <w:tabs>
                <w:tab w:val="left" w:pos="920"/>
              </w:tabs>
              <w:ind w:firstLine="130" w:firstLineChars="50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2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7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+  2 Na --&gt;  2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7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ONa +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en-US"/>
              </w:rPr>
              <w:t>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  <w:t>2</w:t>
            </w:r>
          </w:p>
          <w:p>
            <w:pPr>
              <w:tabs>
                <w:tab w:val="left" w:pos="920"/>
              </w:tabs>
              <w:ind w:firstLine="140" w:firstLineChars="50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>gọi số mol 2 ancol lần lượt là x, y</w:t>
            </w:r>
          </w:p>
          <w:p>
            <w:pPr>
              <w:tabs>
                <w:tab w:val="left" w:pos="920"/>
              </w:tabs>
              <w:ind w:firstLine="140" w:firstLineChars="50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>x/2 + y/2 = số mol H2 = 0,125</w:t>
            </w:r>
          </w:p>
          <w:p>
            <w:pPr>
              <w:tabs>
                <w:tab w:val="left" w:pos="920"/>
              </w:tabs>
              <w:ind w:firstLine="140" w:firstLineChars="50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 xml:space="preserve">46x + 60 y = 12,2 </w:t>
            </w:r>
          </w:p>
          <w:p>
            <w:pPr>
              <w:tabs>
                <w:tab w:val="left" w:pos="920"/>
              </w:tabs>
              <w:ind w:firstLine="140" w:firstLineChars="50"/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 xml:space="preserve">X= 0,2 --&gt; khối lượng 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= 9,2 g  --&gt; %m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= 75,4 %</w:t>
            </w:r>
          </w:p>
          <w:p>
            <w:pPr>
              <w:tabs>
                <w:tab w:val="left" w:pos="920"/>
              </w:tabs>
              <w:ind w:firstLine="130" w:firstLineChars="50"/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                                                   --&gt; %mC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7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= 24,6%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+  CuO --&gt;   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baseline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O +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en-US"/>
              </w:rPr>
              <w:t>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>O + Cu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 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baseline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baseline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+  CuO --&gt;   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baseline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baseline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O +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lang w:val="en-US"/>
              </w:rPr>
              <w:t>H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en-US"/>
              </w:rPr>
              <w:t>O + Cu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779" w:type="dxa"/>
          </w:tcPr>
          <w:p>
            <w:pPr>
              <w:pStyle w:val="4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  <w:gridSpan w:val="2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>
      <w:pPr>
        <w:spacing w:before="2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>
      <w:pPr>
        <w:spacing w:before="2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tbl>
      <w:tblPr>
        <w:tblStyle w:val="12"/>
        <w:tblW w:w="11169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9252"/>
        <w:gridCol w:w="113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1169" w:type="dxa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</w:tcPr>
          <w:p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Đề số 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779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STT</w:t>
            </w:r>
          </w:p>
        </w:tc>
        <w:tc>
          <w:tcPr>
            <w:tcW w:w="9252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779" w:type="dxa"/>
          </w:tcPr>
          <w:p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>
            <w:pPr>
              <w:pStyle w:val="4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>
            <w:pP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Hiện tượng : Đồng (II) hidroxyt tan và tạo dung dịch màu xanh lam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2C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H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(OH)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+ Cu(OH)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 xml:space="preserve">2 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sym w:font="Symbol" w:char="F0AE"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[C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H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5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(OH)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O]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Cu + 2H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O</w:t>
            </w:r>
            <w:r>
              <w:t xml:space="preserve"> 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Số mol muối = 0,15 mol</w:t>
            </w:r>
          </w:p>
          <w:p>
            <w:pPr>
              <w:spacing w:before="240" w:line="276" w:lineRule="auto"/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COOH + KOH --&gt; C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COOK + H</w:t>
            </w:r>
            <w:r>
              <w:rPr>
                <w:rFonts w:hint="default" w:ascii="Times New Roman" w:hAnsi="Times New Roman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O</w:t>
            </w:r>
          </w:p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Số mol axit = 0,15 --&gt; V = 0,15 lit = 150ml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>
            <w:pPr>
              <w:tabs>
                <w:tab w:val="left" w:pos="920"/>
              </w:tabs>
              <w:rPr>
                <w:rFonts w:hint="default" w:ascii="Times New Roman" w:hAnsi="Times New Roman"/>
                <w:bCs/>
                <w:sz w:val="26"/>
                <w:szCs w:val="26"/>
                <w:vertAlign w:val="subscript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 xml:space="preserve">2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2n+1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OH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 xml:space="preserve">  + 2 Na --&gt; 2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2n+1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O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>Na + H</w:t>
            </w:r>
            <w:r>
              <w:rPr>
                <w:rFonts w:hint="default" w:ascii="Times New Roman" w:hAnsi="Times New Roman"/>
                <w:bCs/>
                <w:sz w:val="26"/>
                <w:szCs w:val="26"/>
                <w:vertAlign w:val="subscript"/>
                <w:lang w:val="en-US"/>
              </w:rPr>
              <w:t>2</w:t>
            </w:r>
          </w:p>
          <w:p>
            <w:pPr>
              <w:tabs>
                <w:tab w:val="left" w:pos="920"/>
              </w:tabs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  <w:t xml:space="preserve">Số mol 2 ancol = 2 số mol 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Cs/>
                <w:sz w:val="26"/>
                <w:szCs w:val="26"/>
                <w:vertAlign w:val="subscript"/>
                <w:lang w:val="en-US"/>
              </w:rPr>
              <w:t xml:space="preserve">2  </w:t>
            </w:r>
            <w:r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  <w:t>= 0,3 mol</w:t>
            </w:r>
          </w:p>
          <w:p>
            <w:pPr>
              <w:tabs>
                <w:tab w:val="left" w:pos="920"/>
              </w:tabs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  <w:t>KLPTTB của 2 ancol = 36,67</w:t>
            </w:r>
          </w:p>
          <w:p>
            <w:pPr>
              <w:tabs>
                <w:tab w:val="left" w:pos="920"/>
              </w:tabs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  <w:t>14n+18 = 36,67 --&gt; n = 1,33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vertAlign w:val="baseline"/>
                <w:lang w:val="en-US"/>
              </w:rPr>
              <w:t xml:space="preserve">2 ancol là  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OH metanol  và C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5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 xml:space="preserve">OH etanol 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779" w:type="dxa"/>
          </w:tcPr>
          <w:p>
            <w:pPr>
              <w:pStyle w:val="4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>
      <w:pPr>
        <w:rPr>
          <w:rFonts w:ascii="Times New Roman" w:hAnsi="Times New Roman"/>
          <w:sz w:val="26"/>
          <w:szCs w:val="26"/>
        </w:rPr>
      </w:pPr>
    </w:p>
    <w:p>
      <w:pPr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tbl>
      <w:tblPr>
        <w:tblStyle w:val="12"/>
        <w:tblW w:w="11169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9252"/>
        <w:gridCol w:w="113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1169" w:type="dxa"/>
            <w:gridSpan w:val="3"/>
            <w:tcBorders>
              <w:top w:val="nil"/>
              <w:left w:val="nil"/>
              <w:bottom w:val="single" w:color="auto" w:sz="12" w:space="0"/>
              <w:right w:val="nil"/>
            </w:tcBorders>
          </w:tcPr>
          <w:p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Đề số 3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779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  <w14:textFill>
                  <w14:solidFill>
                    <w14:schemeClr w14:val="tx1"/>
                  </w14:solidFill>
                </w14:textFill>
              </w:rPr>
              <w:t>STT</w:t>
            </w:r>
          </w:p>
        </w:tc>
        <w:tc>
          <w:tcPr>
            <w:tcW w:w="9252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color="auto" w:sz="12" w:space="0"/>
            </w:tcBorders>
          </w:tcPr>
          <w:p>
            <w:pPr>
              <w:pStyle w:val="4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779" w:type="dxa"/>
          </w:tcPr>
          <w:p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>
            <w:pPr>
              <w:pStyle w:val="4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>
            <w:pPr>
              <w:spacing w:before="240"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>
            <w:pPr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Hiện tượng : có kết tủa trắng</w:t>
            </w:r>
          </w:p>
          <w:p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OH  +  3Br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sz w:val="26"/>
                <w:szCs w:val="26"/>
              </w:rPr>
              <w:t xml:space="preserve">  C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Br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OH  +  3HBr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>
            <w:pPr>
              <w:spacing w:before="120"/>
              <w:ind w:right="-525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CH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position w:val="-2"/>
                <w:sz w:val="28"/>
                <w:szCs w:val="28"/>
              </w:rPr>
              <w:drawing>
                <wp:inline distT="0" distB="0" distL="0" distR="0">
                  <wp:extent cx="123825" cy="114300"/>
                  <wp:effectExtent l="0" t="0" r="9525" b="0"/>
                  <wp:docPr id="773" name="Picture 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3" name="Picture 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CH+2AgNO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3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 xml:space="preserve"> + 2NH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3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position w:val="-6"/>
                <w:sz w:val="28"/>
                <w:szCs w:val="28"/>
              </w:rPr>
              <w:drawing>
                <wp:inline distT="0" distB="0" distL="0" distR="0">
                  <wp:extent cx="390525" cy="200025"/>
                  <wp:effectExtent l="0" t="0" r="9525" b="9525"/>
                  <wp:docPr id="772" name="Picture 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" name="Picture 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Ag-C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position w:val="-2"/>
                <w:sz w:val="28"/>
                <w:szCs w:val="28"/>
              </w:rPr>
              <w:drawing>
                <wp:inline distT="0" distB="0" distL="0" distR="0">
                  <wp:extent cx="123825" cy="114300"/>
                  <wp:effectExtent l="0" t="0" r="9525" b="0"/>
                  <wp:docPr id="771" name="Picture 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" name="Picture 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C-Ag</w:t>
            </w:r>
            <w:r>
              <w:rPr>
                <w:rFonts w:hint="default" w:ascii="Times New Roman" w:hAnsi="Times New Roman" w:cs="Times New Roman"/>
                <w:b/>
                <w:bCs/>
                <w:i/>
                <w:iCs/>
                <w:position w:val="-6"/>
                <w:sz w:val="28"/>
                <w:szCs w:val="28"/>
              </w:rPr>
              <w:drawing>
                <wp:inline distT="0" distB="0" distL="0" distR="0">
                  <wp:extent cx="142875" cy="200025"/>
                  <wp:effectExtent l="0" t="0" r="9525" b="9525"/>
                  <wp:docPr id="770" name="Picture 7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" name="Picture 7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+2NH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4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de-DE"/>
              </w:rPr>
              <w:t>NO</w:t>
            </w:r>
            <w:r>
              <w:rPr>
                <w:rFonts w:hint="default" w:ascii="Times New Roman" w:hAnsi="Times New Roman" w:cs="Times New Roman"/>
                <w:sz w:val="28"/>
                <w:szCs w:val="28"/>
                <w:vertAlign w:val="subscript"/>
                <w:lang w:val="de-DE"/>
              </w:rPr>
              <w:t>3</w:t>
            </w:r>
          </w:p>
          <w:p>
            <w:pPr>
              <w:tabs>
                <w:tab w:val="left" w:pos="920"/>
              </w:tabs>
              <w:rPr>
                <w:rFonts w:hint="default" w:ascii="Times New Roman" w:hAnsi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Số mol axetilen = số mol kết tủa = 0,25 mol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hint="default" w:ascii="Times New Roman" w:hAnsi="Times New Roman"/>
                <w:sz w:val="26"/>
                <w:szCs w:val="26"/>
                <w:lang w:val="en-US"/>
              </w:rPr>
              <w:t>V = 5,6 lit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779" w:type="dxa"/>
          </w:tcPr>
          <w:p>
            <w:pPr>
              <w:pStyle w:val="4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>
            <w:pPr>
              <w:tabs>
                <w:tab w:val="left" w:pos="920"/>
              </w:tabs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>Số mol CO</w:t>
            </w:r>
            <w:r>
              <w:rPr>
                <w:rFonts w:hint="default" w:ascii="Times New Roman" w:hAnsi="Times New Roman"/>
                <w:bCs/>
                <w:sz w:val="26"/>
                <w:szCs w:val="26"/>
                <w:vertAlign w:val="subscript"/>
                <w:lang w:val="en-US"/>
              </w:rPr>
              <w:t>2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 xml:space="preserve"> = 0,2 mol</w:t>
            </w:r>
          </w:p>
          <w:p>
            <w:pPr>
              <w:tabs>
                <w:tab w:val="left" w:pos="920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O  +  (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>3n-1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  <w:r>
              <w:rPr>
                <w:rFonts w:hint="default" w:ascii="Times New Roman" w:hAnsi="Times New Roman"/>
                <w:bCs/>
                <w:sz w:val="26"/>
                <w:szCs w:val="26"/>
                <w:lang w:val="en-US"/>
              </w:rPr>
              <w:t xml:space="preserve">/2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O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sym w:font="Wingdings" w:char="F0E0"/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nCO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+   nH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O</w:t>
            </w:r>
          </w:p>
          <w:p>
            <w:pPr>
              <w:spacing w:before="240" w:line="276" w:lineRule="auto"/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14n+ 16 = 5,2 : (0,2/n) --&gt; n= 1,33</w:t>
            </w:r>
          </w:p>
          <w:p>
            <w:pPr>
              <w:spacing w:before="240" w:line="276" w:lineRule="auto"/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--&gt; 2 andehit là HCHO Metanal và CH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vertAlign w:val="subscript"/>
                <w:lang w:val="en-US"/>
              </w:rPr>
              <w:t>3</w:t>
            </w:r>
            <w:r>
              <w:rPr>
                <w:rFonts w:hint="default" w:ascii="Times New Roman" w:hAnsi="Times New Roman"/>
                <w:b w:val="0"/>
                <w:bCs w:val="0"/>
                <w:sz w:val="26"/>
                <w:szCs w:val="26"/>
                <w:lang w:val="en-US"/>
              </w:rPr>
              <w:t>CHO Etanal</w:t>
            </w:r>
          </w:p>
          <w:p>
            <w:pPr>
              <w:spacing w:before="240" w:line="276" w:lineRule="auto"/>
              <w:rPr>
                <w:rFonts w:hint="default" w:ascii="Times New Roman" w:hAnsi="Times New Roman"/>
                <w:b/>
                <w:bCs/>
                <w:sz w:val="26"/>
                <w:szCs w:val="26"/>
                <w:lang w:val="en-US"/>
              </w:rPr>
            </w:pPr>
          </w:p>
        </w:tc>
        <w:tc>
          <w:tcPr>
            <w:tcW w:w="1138" w:type="dxa"/>
            <w:shd w:val="clear" w:color="auto" w:fill="auto"/>
          </w:tcPr>
          <w:p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779" w:type="dxa"/>
          </w:tcPr>
          <w:p>
            <w:pPr>
              <w:pStyle w:val="4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>
      <w:pPr>
        <w:tabs>
          <w:tab w:val="left" w:pos="6804"/>
        </w:tabs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>
      <w:pPr>
        <w:tabs>
          <w:tab w:val="left" w:pos="6804"/>
        </w:tabs>
        <w:spacing w:after="200"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szCs w:val="24"/>
        </w:rPr>
        <w:t>TP.HCM, ngày …. tháng …. năm 202….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TRƯỞNG BỘ MÔN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sectPr>
      <w:pgSz w:w="11907" w:h="16840"/>
      <w:pgMar w:top="568" w:right="431" w:bottom="567" w:left="567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altName w:val="Segoe Print"/>
    <w:panose1 w:val="00000000000000000000"/>
    <w:charset w:val="00"/>
    <w:family w:val="auto"/>
    <w:pitch w:val="default"/>
    <w:sig w:usb0="00000000" w:usb1="00000000" w:usb2="00000000" w:usb3="00000000" w:csb0="00000013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NI-Heather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78D"/>
    <w:rsid w:val="00001B55"/>
    <w:rsid w:val="000163D4"/>
    <w:rsid w:val="00024244"/>
    <w:rsid w:val="0006340F"/>
    <w:rsid w:val="00076107"/>
    <w:rsid w:val="0009395C"/>
    <w:rsid w:val="000A5D06"/>
    <w:rsid w:val="000D532D"/>
    <w:rsid w:val="00100BFD"/>
    <w:rsid w:val="0011021F"/>
    <w:rsid w:val="0016316F"/>
    <w:rsid w:val="00182D61"/>
    <w:rsid w:val="00186558"/>
    <w:rsid w:val="001B7761"/>
    <w:rsid w:val="001B7A58"/>
    <w:rsid w:val="001D19F2"/>
    <w:rsid w:val="001D3548"/>
    <w:rsid w:val="00202DA2"/>
    <w:rsid w:val="00230C76"/>
    <w:rsid w:val="00252DFD"/>
    <w:rsid w:val="0026758E"/>
    <w:rsid w:val="0028095F"/>
    <w:rsid w:val="00294EBA"/>
    <w:rsid w:val="00297AF3"/>
    <w:rsid w:val="002A6D05"/>
    <w:rsid w:val="002B5B90"/>
    <w:rsid w:val="002C1A75"/>
    <w:rsid w:val="002C5FAB"/>
    <w:rsid w:val="003071FB"/>
    <w:rsid w:val="00311188"/>
    <w:rsid w:val="00314E1A"/>
    <w:rsid w:val="00325251"/>
    <w:rsid w:val="00344D72"/>
    <w:rsid w:val="00357837"/>
    <w:rsid w:val="003821CE"/>
    <w:rsid w:val="00393EFD"/>
    <w:rsid w:val="003947B4"/>
    <w:rsid w:val="003C46F2"/>
    <w:rsid w:val="004169AC"/>
    <w:rsid w:val="0044778D"/>
    <w:rsid w:val="004679CF"/>
    <w:rsid w:val="004804B3"/>
    <w:rsid w:val="004A0917"/>
    <w:rsid w:val="004E553C"/>
    <w:rsid w:val="004F7D08"/>
    <w:rsid w:val="0057549C"/>
    <w:rsid w:val="00592327"/>
    <w:rsid w:val="005A4D2D"/>
    <w:rsid w:val="005C0347"/>
    <w:rsid w:val="005E55F4"/>
    <w:rsid w:val="00601278"/>
    <w:rsid w:val="00603756"/>
    <w:rsid w:val="00625D99"/>
    <w:rsid w:val="0064091F"/>
    <w:rsid w:val="00646098"/>
    <w:rsid w:val="0067475E"/>
    <w:rsid w:val="0068263F"/>
    <w:rsid w:val="00683867"/>
    <w:rsid w:val="006A0F34"/>
    <w:rsid w:val="006A63F5"/>
    <w:rsid w:val="007007D9"/>
    <w:rsid w:val="007069AC"/>
    <w:rsid w:val="00721110"/>
    <w:rsid w:val="00723693"/>
    <w:rsid w:val="00795FAF"/>
    <w:rsid w:val="007E499C"/>
    <w:rsid w:val="00802939"/>
    <w:rsid w:val="00831957"/>
    <w:rsid w:val="00833BC8"/>
    <w:rsid w:val="008762E4"/>
    <w:rsid w:val="008E2797"/>
    <w:rsid w:val="008E4F79"/>
    <w:rsid w:val="00915AE3"/>
    <w:rsid w:val="00915DB0"/>
    <w:rsid w:val="009811C8"/>
    <w:rsid w:val="00991D69"/>
    <w:rsid w:val="009959AA"/>
    <w:rsid w:val="00996EA9"/>
    <w:rsid w:val="009D4E40"/>
    <w:rsid w:val="00A40472"/>
    <w:rsid w:val="00A55C42"/>
    <w:rsid w:val="00A55EFB"/>
    <w:rsid w:val="00A67474"/>
    <w:rsid w:val="00A85CAA"/>
    <w:rsid w:val="00A866C7"/>
    <w:rsid w:val="00AA70F3"/>
    <w:rsid w:val="00AB005D"/>
    <w:rsid w:val="00AB3E12"/>
    <w:rsid w:val="00AE1D44"/>
    <w:rsid w:val="00AF44BB"/>
    <w:rsid w:val="00B01575"/>
    <w:rsid w:val="00B134AD"/>
    <w:rsid w:val="00B14AF1"/>
    <w:rsid w:val="00B150F9"/>
    <w:rsid w:val="00B336FE"/>
    <w:rsid w:val="00BA608F"/>
    <w:rsid w:val="00BC0FFC"/>
    <w:rsid w:val="00BC6048"/>
    <w:rsid w:val="00BE5FE8"/>
    <w:rsid w:val="00BF3F59"/>
    <w:rsid w:val="00C231C6"/>
    <w:rsid w:val="00C431E8"/>
    <w:rsid w:val="00C50457"/>
    <w:rsid w:val="00C67453"/>
    <w:rsid w:val="00CA1205"/>
    <w:rsid w:val="00CA30E5"/>
    <w:rsid w:val="00CF3F97"/>
    <w:rsid w:val="00CF5C73"/>
    <w:rsid w:val="00D041E9"/>
    <w:rsid w:val="00D32D05"/>
    <w:rsid w:val="00D33D19"/>
    <w:rsid w:val="00D54C5D"/>
    <w:rsid w:val="00D940A9"/>
    <w:rsid w:val="00DA25A3"/>
    <w:rsid w:val="00DB5812"/>
    <w:rsid w:val="00DF44CF"/>
    <w:rsid w:val="00DF63C6"/>
    <w:rsid w:val="00E1610D"/>
    <w:rsid w:val="00E30D71"/>
    <w:rsid w:val="00E36FA8"/>
    <w:rsid w:val="00E47370"/>
    <w:rsid w:val="00E627E7"/>
    <w:rsid w:val="00E76766"/>
    <w:rsid w:val="00E82092"/>
    <w:rsid w:val="00EB37F1"/>
    <w:rsid w:val="00EC6D6D"/>
    <w:rsid w:val="00EE46B3"/>
    <w:rsid w:val="00EE4A7A"/>
    <w:rsid w:val="00EF06B2"/>
    <w:rsid w:val="00EF2EAB"/>
    <w:rsid w:val="00F21FCE"/>
    <w:rsid w:val="00F24EE2"/>
    <w:rsid w:val="00F630F4"/>
    <w:rsid w:val="00F6431B"/>
    <w:rsid w:val="00F72731"/>
    <w:rsid w:val="00F72DB0"/>
    <w:rsid w:val="00F8592B"/>
    <w:rsid w:val="00FE3B35"/>
    <w:rsid w:val="00FE4B8F"/>
    <w:rsid w:val="00FF5DBB"/>
    <w:rsid w:val="21BB1297"/>
    <w:rsid w:val="3DBE472D"/>
    <w:rsid w:val="4AF54C24"/>
    <w:rsid w:val="58EE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0"/>
      <w:lang w:val="en-US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13"/>
    <w:qFormat/>
    <w:uiPriority w:val="0"/>
    <w:pPr>
      <w:keepNext/>
      <w:jc w:val="center"/>
      <w:outlineLvl w:val="2"/>
    </w:pPr>
    <w:rPr>
      <w:b/>
      <w:bCs/>
      <w:sz w:val="2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link w:val="14"/>
    <w:uiPriority w:val="0"/>
    <w:pPr>
      <w:jc w:val="center"/>
    </w:pPr>
    <w:rPr>
      <w:rFonts w:ascii="VNI-Heather" w:hAnsi="VNI-Heather"/>
      <w:sz w:val="20"/>
    </w:rPr>
  </w:style>
  <w:style w:type="paragraph" w:styleId="8">
    <w:name w:val="Body Text 2"/>
    <w:basedOn w:val="1"/>
    <w:link w:val="15"/>
    <w:uiPriority w:val="0"/>
    <w:pPr>
      <w:spacing w:before="120"/>
      <w:jc w:val="center"/>
    </w:pPr>
    <w:rPr>
      <w:rFonts w:ascii="VNI-Heather" w:hAnsi="VNI-Heather"/>
      <w:sz w:val="22"/>
    </w:rPr>
  </w:style>
  <w:style w:type="paragraph" w:styleId="9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1">
    <w:name w:val="Normal (Web)"/>
    <w:basedOn w:val="1"/>
    <w:qFormat/>
    <w:uiPriority w:val="99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styleId="12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Heading 3 Char"/>
    <w:basedOn w:val="5"/>
    <w:link w:val="4"/>
    <w:uiPriority w:val="0"/>
    <w:rPr>
      <w:rFonts w:ascii="VNI-Times" w:hAnsi="VNI-Times" w:eastAsia="Times New Roman" w:cs="Times New Roman"/>
      <w:b/>
      <w:bCs/>
      <w:sz w:val="20"/>
      <w:szCs w:val="20"/>
    </w:rPr>
  </w:style>
  <w:style w:type="character" w:customStyle="1" w:styleId="14">
    <w:name w:val="Body Text Char"/>
    <w:basedOn w:val="5"/>
    <w:link w:val="7"/>
    <w:uiPriority w:val="0"/>
    <w:rPr>
      <w:rFonts w:ascii="VNI-Heather" w:hAnsi="VNI-Heather" w:eastAsia="Times New Roman" w:cs="Times New Roman"/>
      <w:sz w:val="20"/>
      <w:szCs w:val="20"/>
    </w:rPr>
  </w:style>
  <w:style w:type="character" w:customStyle="1" w:styleId="15">
    <w:name w:val="Body Text 2 Char"/>
    <w:basedOn w:val="5"/>
    <w:link w:val="8"/>
    <w:qFormat/>
    <w:uiPriority w:val="0"/>
    <w:rPr>
      <w:rFonts w:ascii="VNI-Heather" w:hAnsi="VNI-Heather" w:eastAsia="Times New Roman" w:cs="Times New Roman"/>
      <w:szCs w:val="20"/>
    </w:rPr>
  </w:style>
  <w:style w:type="character" w:customStyle="1" w:styleId="16">
    <w:name w:val="Heading 1 Char"/>
    <w:basedOn w:val="5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17">
    <w:name w:val="Heading 2 Char"/>
    <w:basedOn w:val="5"/>
    <w:link w:val="3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18">
    <w:name w:val="List Paragraph"/>
    <w:basedOn w:val="1"/>
    <w:qFormat/>
    <w:uiPriority w:val="34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19">
    <w:name w:val="fontstyle21"/>
    <w:qFormat/>
    <w:uiPriority w:val="0"/>
    <w:rPr>
      <w:rFonts w:ascii="CIDFont+F3" w:hAnsi="CIDFont+F3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wmf"/><Relationship Id="rId7" Type="http://schemas.openxmlformats.org/officeDocument/2006/relationships/image" Target="media/image2.wmf"/><Relationship Id="rId6" Type="http://schemas.openxmlformats.org/officeDocument/2006/relationships/image" Target="media/image1.wm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936414-DE72-470B-B917-FBF4713E481B}">
  <ds:schemaRefs/>
</ds:datastoreItem>
</file>

<file path=customXml/itemProps3.xml><?xml version="1.0" encoding="utf-8"?>
<ds:datastoreItem xmlns:ds="http://schemas.openxmlformats.org/officeDocument/2006/customXml" ds:itemID="{5349231D-0BBC-43DD-817E-18208527DC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Company>Microsoft</Company>
  <Pages>3</Pages>
  <Words>233</Words>
  <Characters>1332</Characters>
  <Lines>11</Lines>
  <Paragraphs>3</Paragraphs>
  <TotalTime>7</TotalTime>
  <ScaleCrop>false</ScaleCrop>
  <LinksUpToDate>false</LinksUpToDate>
  <CharactersWithSpaces>1562</CharactersWithSpaces>
  <Application>WPS Office_11.2.0.10233_F1E327BC-269C-435d-A152-05C5408002CA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2021-07-12T04:35:00Z</dcterms:created>
  <dc:creator>AutoBVT</dc:creator>
  <cp:lastModifiedBy>USER</cp:lastModifiedBy>
  <dcterms:modified xsi:type="dcterms:W3CDTF">2021-09-16T15:34:11Z</dcterms:modified>
  <cp:revision>178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1033-11.2.0.10233</vt:lpwstr>
  </property>
</Properties>
</file>