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E04F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4778D" w:rsidRPr="0059232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Năm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Bậc đào tạo: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 cấp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8B36F7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+ 2AgNO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+ 2NH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Ag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+  2NH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NO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</w:p>
          <w:p w:rsidR="00CF5C73" w:rsidRDefault="008B36F7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                                            Có kết tủa vàng</w:t>
            </w:r>
          </w:p>
          <w:p w:rsidR="00CF5C73" w:rsidRPr="00592327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442675" w:rsidRDefault="00442675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44778D" w:rsidRDefault="008B36F7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CF5C73" w:rsidRDefault="008B36F7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0,12.60=7,2 gam</w:t>
            </w: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442675" w:rsidRDefault="008B36F7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CF5C73" w:rsidRPr="00442675" w:rsidRDefault="008B36F7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   0,27           0,42</w:t>
            </w:r>
          </w:p>
          <w:p w:rsidR="008B36F7" w:rsidRPr="00442675" w:rsidRDefault="008B36F7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n=1,8   CH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CF5C73" w:rsidRPr="00442675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CF5C73" w:rsidRPr="00592327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8B36F7" w:rsidRDefault="008B36F7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8B36F7" w:rsidRDefault="008B36F7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592327" w:rsidRP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lastRenderedPageBreak/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442675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C2H4+ Br2 </w:t>
            </w:r>
            <w:r w:rsidRPr="00442675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Pr="0044267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Br</w:t>
            </w:r>
            <w:r w:rsidRPr="0044267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</w:p>
          <w:p w:rsidR="00CF5C73" w:rsidRDefault="00442675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Dung dịch Brôm nhạt màu dần</w:t>
            </w: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0,14.60=8,4 gam</w:t>
            </w:r>
          </w:p>
          <w:p w:rsidR="00CF5C73" w:rsidRPr="00592327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24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39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n=1,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6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CH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CF5C73" w:rsidRPr="00592327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Đề số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F630F4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442675" w:rsidRDefault="00442675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color w:val="000000" w:themeColor="text1"/>
                <w:sz w:val="28"/>
                <w:szCs w:val="28"/>
              </w:rPr>
              <w:t>CH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>
              <w:rPr>
                <w:color w:val="000000" w:themeColor="text1"/>
                <w:sz w:val="28"/>
                <w:szCs w:val="28"/>
              </w:rPr>
              <w:t>CHO + 2AgNO</w:t>
            </w:r>
            <w:r w:rsidRPr="00BE7322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442675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+ H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>
              <w:rPr>
                <w:color w:val="000000" w:themeColor="text1"/>
                <w:sz w:val="28"/>
                <w:szCs w:val="28"/>
              </w:rPr>
              <w:t>O+ 3NH</w:t>
            </w:r>
            <w:r w:rsidRPr="00BE7322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442675">
              <w:rPr>
                <w:color w:val="000000" w:themeColor="text1"/>
                <w:sz w:val="28"/>
                <w:szCs w:val="28"/>
              </w:rPr>
              <w:sym w:font="Wingdings" w:char="F0E0"/>
            </w:r>
            <w:r>
              <w:rPr>
                <w:color w:val="000000" w:themeColor="text1"/>
                <w:sz w:val="28"/>
                <w:szCs w:val="28"/>
              </w:rPr>
              <w:t>CH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>
              <w:rPr>
                <w:color w:val="000000" w:themeColor="text1"/>
                <w:sz w:val="28"/>
                <w:szCs w:val="28"/>
              </w:rPr>
              <w:t>COONH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>
              <w:rPr>
                <w:color w:val="000000" w:themeColor="text1"/>
                <w:sz w:val="28"/>
                <w:szCs w:val="28"/>
              </w:rPr>
              <w:t xml:space="preserve">  + 2NH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>
              <w:rPr>
                <w:color w:val="000000" w:themeColor="text1"/>
                <w:sz w:val="28"/>
                <w:szCs w:val="28"/>
              </w:rPr>
              <w:t>NO</w:t>
            </w:r>
            <w:r w:rsidRPr="00442675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>
              <w:rPr>
                <w:color w:val="000000" w:themeColor="text1"/>
                <w:sz w:val="28"/>
                <w:szCs w:val="28"/>
              </w:rPr>
              <w:t xml:space="preserve">  + 2Ag</w:t>
            </w:r>
          </w:p>
          <w:p w:rsidR="00CF5C73" w:rsidRDefault="00442675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Có tủa trắng bạc</w:t>
            </w: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2675" w:rsidRPr="00592327" w:rsidTr="002A6D05">
        <w:trPr>
          <w:trHeight w:val="70"/>
        </w:trPr>
        <w:tc>
          <w:tcPr>
            <w:tcW w:w="779" w:type="dxa"/>
          </w:tcPr>
          <w:p w:rsidR="00442675" w:rsidRPr="00592327" w:rsidRDefault="00442675" w:rsidP="0044267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0,16.60=9,6 gam</w:t>
            </w:r>
          </w:p>
          <w:p w:rsidR="00442675" w:rsidRPr="00592327" w:rsidRDefault="00442675" w:rsidP="0044267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2675" w:rsidRPr="00592327" w:rsidRDefault="00442675" w:rsidP="0044267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2675" w:rsidRPr="00592327" w:rsidTr="002A6D05">
        <w:trPr>
          <w:trHeight w:val="70"/>
        </w:trPr>
        <w:tc>
          <w:tcPr>
            <w:tcW w:w="779" w:type="dxa"/>
          </w:tcPr>
          <w:p w:rsidR="00442675" w:rsidRPr="00592327" w:rsidRDefault="00442675" w:rsidP="0044267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36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51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4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7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442675" w:rsidRPr="00592327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2675" w:rsidRPr="00592327" w:rsidRDefault="00442675" w:rsidP="0044267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8B36F7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8B36F7" w:rsidRPr="00D54C5D" w:rsidTr="00990D35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6F7" w:rsidRPr="00D54C5D" w:rsidRDefault="008B36F7" w:rsidP="00990D35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8B36F7" w:rsidRPr="00D54C5D" w:rsidRDefault="008B36F7" w:rsidP="00990D35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B36F7" w:rsidRPr="00D54C5D" w:rsidRDefault="008B36F7" w:rsidP="00990D35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8B36F7" w:rsidRPr="00D54C5D" w:rsidRDefault="008B36F7" w:rsidP="00990D35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AE881E" wp14:editId="68A8C24F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211F9" id="Straight Arrow Connector 2" o:spid="_x0000_s1026" type="#_x0000_t32" style="position:absolute;margin-left:48.65pt;margin-top:17.3pt;width:90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6F7" w:rsidRPr="00D54C5D" w:rsidRDefault="008B36F7" w:rsidP="00990D35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8B36F7" w:rsidRPr="00D54C5D" w:rsidRDefault="008B36F7" w:rsidP="00990D35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B36F7" w:rsidRPr="00D54C5D" w:rsidRDefault="008B36F7" w:rsidP="00990D35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B36F7" w:rsidRPr="00592327" w:rsidTr="00990D35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B36F7" w:rsidRPr="00592327" w:rsidRDefault="008B36F7" w:rsidP="00990D35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ĐÁP ÁN BÀI TIỂU LUẬN KẾT THÚC HỌC PHẦN</w:t>
            </w:r>
          </w:p>
          <w:p w:rsidR="008B36F7" w:rsidRPr="00592327" w:rsidRDefault="008B36F7" w:rsidP="00990D35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                                   Năm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8B36F7" w:rsidRPr="00592327" w:rsidRDefault="008B36F7" w:rsidP="00990D35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Bậc đào tạo: 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Trung cấp (T4)     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8B36F7" w:rsidRPr="00592327" w:rsidRDefault="008B36F7" w:rsidP="00990D35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Đề số </w:t>
            </w:r>
            <w:r w:rsidR="00442675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</w:tr>
      <w:tr w:rsidR="008B36F7" w:rsidRPr="00592327" w:rsidTr="00990D3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lastRenderedPageBreak/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8B36F7" w:rsidRPr="00592327" w:rsidTr="00990D35">
        <w:trPr>
          <w:trHeight w:val="257"/>
        </w:trPr>
        <w:tc>
          <w:tcPr>
            <w:tcW w:w="779" w:type="dxa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169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Default="005C0F95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  +  3Br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C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Br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  +  3HBr</w:t>
            </w:r>
          </w:p>
          <w:p w:rsidR="008B36F7" w:rsidRDefault="005C0F95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Có tủa trắng</w:t>
            </w: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Pr="0059232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2675" w:rsidRPr="00592327" w:rsidTr="00990D35">
        <w:trPr>
          <w:trHeight w:val="70"/>
        </w:trPr>
        <w:tc>
          <w:tcPr>
            <w:tcW w:w="779" w:type="dxa"/>
          </w:tcPr>
          <w:p w:rsidR="00442675" w:rsidRPr="00592327" w:rsidRDefault="00442675" w:rsidP="0044267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442675" w:rsidRDefault="00442675" w:rsidP="0044267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0,1</w:t>
            </w:r>
            <w:r w:rsidR="00990D35">
              <w:rPr>
                <w:rFonts w:ascii="Times New Roman" w:hAnsi="Times New Roman"/>
                <w:noProof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.60</w:t>
            </w:r>
            <w:r w:rsidR="00990D35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=</w:t>
            </w:r>
            <w:r w:rsidR="00990D35">
              <w:rPr>
                <w:rFonts w:ascii="Times New Roman" w:hAnsi="Times New Roman"/>
                <w:noProof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,</w:t>
            </w:r>
            <w:r w:rsidR="00990D35">
              <w:rPr>
                <w:rFonts w:ascii="Times New Roman" w:hAnsi="Times New Roman"/>
                <w:noProof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gam</w:t>
            </w:r>
          </w:p>
          <w:p w:rsidR="00442675" w:rsidRPr="00592327" w:rsidRDefault="00442675" w:rsidP="0044267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2675" w:rsidRPr="00592327" w:rsidRDefault="00442675" w:rsidP="0044267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2675" w:rsidRPr="00592327" w:rsidTr="00990D35">
        <w:trPr>
          <w:trHeight w:val="70"/>
        </w:trPr>
        <w:tc>
          <w:tcPr>
            <w:tcW w:w="779" w:type="dxa"/>
          </w:tcPr>
          <w:p w:rsidR="00442675" w:rsidRPr="00592327" w:rsidRDefault="00442675" w:rsidP="0044267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 0,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</w:rPr>
              <w:t>42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</w:rPr>
              <w:t>57</w:t>
            </w:r>
          </w:p>
          <w:p w:rsidR="00442675" w:rsidRPr="00442675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</w:rPr>
              <w:t>2,8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C</w:t>
            </w:r>
            <w:r w:rsidR="00990D35" w:rsidRPr="00990D3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="00990D3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7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442675" w:rsidRPr="00592327" w:rsidRDefault="00442675" w:rsidP="00442675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2675" w:rsidRPr="00592327" w:rsidRDefault="00442675" w:rsidP="0044267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395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8B36F7" w:rsidRPr="00592327" w:rsidRDefault="008B36F7" w:rsidP="008B36F7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990D35" w:rsidRDefault="00990D35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8B36F7" w:rsidRPr="00592327" w:rsidRDefault="008B36F7" w:rsidP="008B36F7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lastRenderedPageBreak/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8B36F7" w:rsidRPr="00592327" w:rsidTr="00990D35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B36F7" w:rsidRPr="00592327" w:rsidRDefault="008B36F7" w:rsidP="00990D35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Đề số </w:t>
            </w:r>
            <w:r w:rsidR="00990D3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8B36F7" w:rsidRPr="00592327" w:rsidTr="00990D3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8B36F7" w:rsidRPr="00592327" w:rsidTr="00990D35">
        <w:trPr>
          <w:trHeight w:val="257"/>
        </w:trPr>
        <w:tc>
          <w:tcPr>
            <w:tcW w:w="779" w:type="dxa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169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Default="005C0F95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CaCO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+ CH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(CH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COO)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Ca  +  CO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+  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8B36F7" w:rsidRDefault="005C0F95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Có khí bay ra</w:t>
            </w: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Pr="0059232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990D35" w:rsidRPr="00592327" w:rsidTr="00990D35">
        <w:trPr>
          <w:trHeight w:val="70"/>
        </w:trPr>
        <w:tc>
          <w:tcPr>
            <w:tcW w:w="779" w:type="dxa"/>
          </w:tcPr>
          <w:p w:rsidR="00990D35" w:rsidRPr="00592327" w:rsidRDefault="00990D35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0,2.60 = 12 gam</w:t>
            </w:r>
          </w:p>
          <w:p w:rsidR="00990D35" w:rsidRPr="00592327" w:rsidRDefault="00990D35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990D35" w:rsidRPr="00592327" w:rsidRDefault="00990D35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990D35" w:rsidRPr="00592327" w:rsidTr="00990D35">
        <w:trPr>
          <w:trHeight w:val="70"/>
        </w:trPr>
        <w:tc>
          <w:tcPr>
            <w:tcW w:w="779" w:type="dxa"/>
          </w:tcPr>
          <w:p w:rsidR="00990D35" w:rsidRPr="00592327" w:rsidRDefault="00990D35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990D3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18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33</w:t>
            </w: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1,2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CH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990D35" w:rsidRPr="00592327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990D35" w:rsidRPr="00592327" w:rsidRDefault="00990D35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295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8B36F7" w:rsidRPr="00592327" w:rsidRDefault="008B36F7" w:rsidP="008B36F7">
      <w:pPr>
        <w:rPr>
          <w:rFonts w:ascii="Times New Roman" w:hAnsi="Times New Roman"/>
          <w:sz w:val="26"/>
          <w:szCs w:val="26"/>
        </w:rPr>
      </w:pPr>
    </w:p>
    <w:p w:rsidR="008B36F7" w:rsidRPr="00592327" w:rsidRDefault="008B36F7" w:rsidP="008B36F7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8B36F7" w:rsidRPr="00592327" w:rsidTr="00990D35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B36F7" w:rsidRPr="00592327" w:rsidRDefault="008B36F7" w:rsidP="00990D35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Đề số </w:t>
            </w:r>
            <w:r w:rsidR="005C0F95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bookmarkStart w:id="0" w:name="_GoBack"/>
            <w:bookmarkEnd w:id="0"/>
          </w:p>
        </w:tc>
      </w:tr>
      <w:tr w:rsidR="008B36F7" w:rsidRPr="00592327" w:rsidTr="00990D3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8B36F7" w:rsidRPr="00592327" w:rsidRDefault="008B36F7" w:rsidP="00990D35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8B36F7" w:rsidRPr="00592327" w:rsidTr="00990D35">
        <w:trPr>
          <w:trHeight w:val="257"/>
        </w:trPr>
        <w:tc>
          <w:tcPr>
            <w:tcW w:w="779" w:type="dxa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169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8B36F7" w:rsidRPr="00592327" w:rsidTr="00990D35">
        <w:trPr>
          <w:trHeight w:val="70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5C0F95" w:rsidRDefault="005C0F95" w:rsidP="005C0F9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5C0F95" w:rsidRDefault="005C0F95" w:rsidP="005C0F9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2N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a  +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a  +  H</w:t>
            </w:r>
            <w:r w:rsidRPr="005C0F95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</w:p>
          <w:p w:rsidR="005C0F95" w:rsidRDefault="005C0F95" w:rsidP="005C0F9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Có khí bay ra</w:t>
            </w: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8B36F7" w:rsidRPr="00592327" w:rsidRDefault="008B36F7" w:rsidP="00990D35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990D35" w:rsidRPr="00592327" w:rsidTr="00990D35">
        <w:trPr>
          <w:trHeight w:val="70"/>
        </w:trPr>
        <w:tc>
          <w:tcPr>
            <w:tcW w:w="779" w:type="dxa"/>
          </w:tcPr>
          <w:p w:rsidR="00990D35" w:rsidRPr="00592327" w:rsidRDefault="00990D35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  +  NaOH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+  H</w:t>
            </w:r>
            <w:r w:rsidRPr="008B36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990D35" w:rsidRDefault="00990D35" w:rsidP="00990D3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 = 0,</w:t>
            </w:r>
            <w:r w:rsidR="005C0F95">
              <w:rPr>
                <w:rFonts w:ascii="Times New Roman" w:hAnsi="Times New Roman"/>
                <w:noProof/>
                <w:sz w:val="26"/>
                <w:szCs w:val="26"/>
              </w:rPr>
              <w:t>22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.60 = </w:t>
            </w:r>
            <w:r w:rsidR="005C0F95">
              <w:rPr>
                <w:rFonts w:ascii="Times New Roman" w:hAnsi="Times New Roman"/>
                <w:noProof/>
                <w:sz w:val="26"/>
                <w:szCs w:val="26"/>
              </w:rPr>
              <w:t>13,2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gam</w:t>
            </w:r>
          </w:p>
          <w:p w:rsidR="00990D35" w:rsidRPr="00592327" w:rsidRDefault="00990D35" w:rsidP="00990D35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990D35" w:rsidRPr="00592327" w:rsidRDefault="00990D35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990D35" w:rsidRPr="00592327" w:rsidTr="00990D35">
        <w:trPr>
          <w:trHeight w:val="70"/>
        </w:trPr>
        <w:tc>
          <w:tcPr>
            <w:tcW w:w="779" w:type="dxa"/>
          </w:tcPr>
          <w:p w:rsidR="00990D35" w:rsidRPr="00592327" w:rsidRDefault="00990D35" w:rsidP="00990D35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990D3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2n+1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+  (1,5n+0,5)O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nCO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(n+1)H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                           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21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36</w:t>
            </w:r>
          </w:p>
          <w:p w:rsidR="00990D35" w:rsidRPr="00442675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n=</w:t>
            </w:r>
            <w:r w:rsidR="005C0F95">
              <w:rPr>
                <w:rFonts w:ascii="Times New Roman" w:hAnsi="Times New Roman"/>
                <w:bCs/>
                <w:noProof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,</w:t>
            </w:r>
            <w:r w:rsidR="005C0F95">
              <w:rPr>
                <w:rFonts w:ascii="Times New Roman" w:hAnsi="Times New Roman"/>
                <w:bCs/>
                <w:noProof/>
                <w:sz w:val="26"/>
                <w:szCs w:val="26"/>
              </w:rPr>
              <w:t>4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CH</w:t>
            </w:r>
            <w:r w:rsidR="005C0F9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   và  C</w:t>
            </w:r>
            <w:r w:rsidR="005C0F9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="005C0F95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5</w:t>
            </w:r>
            <w:r w:rsidRPr="00442675">
              <w:rPr>
                <w:rFonts w:ascii="Times New Roman" w:hAnsi="Times New Roman"/>
                <w:bCs/>
                <w:noProof/>
                <w:sz w:val="26"/>
                <w:szCs w:val="26"/>
              </w:rPr>
              <w:t>OH</w:t>
            </w:r>
          </w:p>
          <w:p w:rsidR="00990D35" w:rsidRPr="00592327" w:rsidRDefault="00990D35" w:rsidP="00990D35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990D35" w:rsidRPr="00592327" w:rsidRDefault="00990D35" w:rsidP="00990D35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8B36F7" w:rsidRPr="00592327" w:rsidTr="00990D35">
        <w:trPr>
          <w:trHeight w:val="323"/>
        </w:trPr>
        <w:tc>
          <w:tcPr>
            <w:tcW w:w="779" w:type="dxa"/>
          </w:tcPr>
          <w:p w:rsidR="008B36F7" w:rsidRPr="00592327" w:rsidRDefault="008B36F7" w:rsidP="00990D35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8B36F7" w:rsidRPr="00592327" w:rsidRDefault="008B36F7" w:rsidP="00990D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8B36F7" w:rsidRDefault="008B36F7" w:rsidP="008B36F7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8B36F7" w:rsidRPr="000163D4" w:rsidRDefault="008B36F7" w:rsidP="008B36F7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8B36F7" w:rsidRPr="00D54C5D" w:rsidRDefault="008B36F7" w:rsidP="008B36F7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p w:rsidR="00E82092" w:rsidRPr="00D54C5D" w:rsidRDefault="00E82092" w:rsidP="00915AE3">
      <w:pPr>
        <w:rPr>
          <w:rFonts w:ascii="Times New Roman" w:hAnsi="Times New Roman"/>
        </w:rPr>
      </w:pP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532D"/>
    <w:rsid w:val="00100BFD"/>
    <w:rsid w:val="0011021F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4169AC"/>
    <w:rsid w:val="00442675"/>
    <w:rsid w:val="0044778D"/>
    <w:rsid w:val="004679CF"/>
    <w:rsid w:val="004804B3"/>
    <w:rsid w:val="004A0917"/>
    <w:rsid w:val="004E553C"/>
    <w:rsid w:val="004F7D08"/>
    <w:rsid w:val="0057549C"/>
    <w:rsid w:val="00592327"/>
    <w:rsid w:val="005A4D2D"/>
    <w:rsid w:val="005C0347"/>
    <w:rsid w:val="005C0F95"/>
    <w:rsid w:val="005E55F4"/>
    <w:rsid w:val="00601278"/>
    <w:rsid w:val="00603756"/>
    <w:rsid w:val="00625D99"/>
    <w:rsid w:val="0064091F"/>
    <w:rsid w:val="00646098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95FAF"/>
    <w:rsid w:val="007E499C"/>
    <w:rsid w:val="00802939"/>
    <w:rsid w:val="00831957"/>
    <w:rsid w:val="00833BC8"/>
    <w:rsid w:val="008762E4"/>
    <w:rsid w:val="008B36F7"/>
    <w:rsid w:val="008E2797"/>
    <w:rsid w:val="008E4F79"/>
    <w:rsid w:val="00915AE3"/>
    <w:rsid w:val="00915DB0"/>
    <w:rsid w:val="009811C8"/>
    <w:rsid w:val="00990D35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FE8"/>
    <w:rsid w:val="00BF3F59"/>
    <w:rsid w:val="00C231C6"/>
    <w:rsid w:val="00C431E8"/>
    <w:rsid w:val="00C50457"/>
    <w:rsid w:val="00C67453"/>
    <w:rsid w:val="00CA1205"/>
    <w:rsid w:val="00CA30E5"/>
    <w:rsid w:val="00CF3F97"/>
    <w:rsid w:val="00CF5C73"/>
    <w:rsid w:val="00D041E9"/>
    <w:rsid w:val="00D32D05"/>
    <w:rsid w:val="00D33D19"/>
    <w:rsid w:val="00D54C5D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72731"/>
    <w:rsid w:val="00F72DB0"/>
    <w:rsid w:val="00F8592B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3419E"/>
  <w15:docId w15:val="{5BEDD62D-4BA5-497D-B0B4-EADA4F4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C7E75F4-E65B-4449-9E58-4650C97D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489</TotalTime>
  <Pages>6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Hằng Nguyễn Thị Thúy</cp:lastModifiedBy>
  <cp:revision>179</cp:revision>
  <dcterms:created xsi:type="dcterms:W3CDTF">2021-07-12T04:35:00Z</dcterms:created>
  <dcterms:modified xsi:type="dcterms:W3CDTF">2021-09-07T16:17:00Z</dcterms:modified>
</cp:coreProperties>
</file>