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9E9" w:rsidRPr="00095B45" w:rsidRDefault="009879E9" w:rsidP="009879E9">
      <w:pPr>
        <w:tabs>
          <w:tab w:val="center" w:pos="2268"/>
          <w:tab w:val="center" w:pos="7938"/>
        </w:tabs>
        <w:rPr>
          <w:b/>
          <w:sz w:val="26"/>
          <w:szCs w:val="26"/>
        </w:rPr>
      </w:pPr>
      <w:r w:rsidRPr="00095B45">
        <w:rPr>
          <w:b/>
          <w:sz w:val="26"/>
          <w:szCs w:val="26"/>
        </w:rPr>
        <w:t>TRƯỜNG CAO ĐẲNG LÝ TỰ TRỌNG  CỘNG HÒA XÃ HỘI CHỦ NGHĨA VIỆT NAM</w:t>
      </w:r>
    </w:p>
    <w:p w:rsidR="009879E9" w:rsidRDefault="009879E9" w:rsidP="009879E9">
      <w:pPr>
        <w:tabs>
          <w:tab w:val="center" w:pos="2268"/>
          <w:tab w:val="center" w:pos="7655"/>
        </w:tabs>
        <w:rPr>
          <w:b/>
          <w:sz w:val="28"/>
          <w:szCs w:val="26"/>
        </w:rPr>
      </w:pPr>
      <w:r w:rsidRPr="00095B45">
        <w:rPr>
          <w:b/>
          <w:sz w:val="26"/>
          <w:szCs w:val="26"/>
        </w:rPr>
        <w:t xml:space="preserve">  </w:t>
      </w:r>
      <w:r w:rsidRPr="00095B45">
        <w:rPr>
          <w:b/>
          <w:sz w:val="26"/>
          <w:szCs w:val="26"/>
        </w:rPr>
        <w:tab/>
        <w:t>THÀNH PHỐ HỒ CHÍ MINH</w:t>
      </w:r>
      <w:r w:rsidRPr="0084668E">
        <w:rPr>
          <w:b/>
          <w:sz w:val="26"/>
          <w:szCs w:val="26"/>
        </w:rPr>
        <w:tab/>
      </w:r>
      <w:r w:rsidRPr="00A85C90">
        <w:rPr>
          <w:b/>
          <w:sz w:val="28"/>
          <w:szCs w:val="26"/>
        </w:rPr>
        <w:t>Độc lập – Tự do – Hạnh phúc</w:t>
      </w:r>
    </w:p>
    <w:p w:rsidR="009879E9" w:rsidRPr="00CF5273" w:rsidRDefault="009879E9" w:rsidP="009879E9">
      <w:pPr>
        <w:tabs>
          <w:tab w:val="center" w:pos="2268"/>
          <w:tab w:val="center" w:pos="7655"/>
        </w:tabs>
        <w:rPr>
          <w:b/>
          <w:sz w:val="26"/>
          <w:szCs w:val="26"/>
        </w:rPr>
      </w:pPr>
      <w:r w:rsidRPr="00CF5273">
        <w:rPr>
          <w:b/>
          <w:sz w:val="28"/>
          <w:szCs w:val="26"/>
        </w:rPr>
        <w:t xml:space="preserve">                        -------------                                                        ---------------</w:t>
      </w:r>
    </w:p>
    <w:p w:rsidR="009879E9" w:rsidRDefault="009879E9" w:rsidP="009879E9">
      <w:pPr>
        <w:tabs>
          <w:tab w:val="center" w:pos="2268"/>
          <w:tab w:val="center" w:pos="7655"/>
        </w:tabs>
        <w:spacing w:before="120"/>
      </w:pPr>
      <w:bookmarkStart w:id="0" w:name="OLE_LINK13"/>
      <w:bookmarkStart w:id="1" w:name="OLE_LINK14"/>
      <w:bookmarkStart w:id="2" w:name="OLE_LINK15"/>
      <w:r w:rsidRPr="007043FD">
        <w:rPr>
          <w:b/>
          <w:sz w:val="26"/>
          <w:szCs w:val="26"/>
        </w:rPr>
        <w:t xml:space="preserve"> </w:t>
      </w:r>
      <w:bookmarkEnd w:id="0"/>
      <w:bookmarkEnd w:id="1"/>
      <w:bookmarkEnd w:id="2"/>
      <w:r>
        <w:rPr>
          <w:b/>
          <w:sz w:val="26"/>
          <w:szCs w:val="26"/>
        </w:rPr>
        <w:t xml:space="preserve">      </w:t>
      </w:r>
      <w:r w:rsidRPr="00095B45">
        <w:rPr>
          <w:b/>
          <w:sz w:val="26"/>
          <w:szCs w:val="26"/>
        </w:rPr>
        <w:t xml:space="preserve">   </w:t>
      </w:r>
    </w:p>
    <w:p w:rsidR="009879E9" w:rsidRPr="003B4526" w:rsidRDefault="00AB58F9" w:rsidP="009879E9">
      <w:pPr>
        <w:jc w:val="center"/>
        <w:rPr>
          <w:b/>
          <w:sz w:val="40"/>
          <w:szCs w:val="40"/>
        </w:rPr>
      </w:pPr>
      <w:r w:rsidRPr="00AB58F9">
        <w:rPr>
          <w:b/>
          <w:sz w:val="40"/>
          <w:szCs w:val="40"/>
        </w:rPr>
        <w:t>ĐƠN XIN PHÉP</w:t>
      </w:r>
      <w:r w:rsidR="009879E9" w:rsidRPr="003B4526">
        <w:rPr>
          <w:b/>
          <w:sz w:val="40"/>
          <w:szCs w:val="40"/>
        </w:rPr>
        <w:t xml:space="preserve"> </w:t>
      </w:r>
    </w:p>
    <w:p w:rsidR="009879E9" w:rsidRPr="00AB58F9" w:rsidRDefault="009879E9" w:rsidP="009879E9">
      <w:pPr>
        <w:spacing w:before="120" w:after="120"/>
        <w:jc w:val="center"/>
        <w:rPr>
          <w:rFonts w:eastAsiaTheme="minorEastAsia"/>
          <w:b/>
          <w:sz w:val="28"/>
          <w:szCs w:val="28"/>
          <w:lang w:eastAsia="ja-JP"/>
        </w:rPr>
      </w:pPr>
      <w:r w:rsidRPr="006F0C88">
        <w:rPr>
          <w:b/>
          <w:sz w:val="28"/>
          <w:szCs w:val="28"/>
        </w:rPr>
        <w:t xml:space="preserve">V/v:  </w:t>
      </w:r>
      <w:r w:rsidR="00AB58F9">
        <w:rPr>
          <w:b/>
          <w:sz w:val="28"/>
          <w:szCs w:val="28"/>
        </w:rPr>
        <w:t xml:space="preserve">Vắng mặt Hội nghị CBCC – Khoa </w:t>
      </w:r>
      <w:r w:rsidR="00AB58F9" w:rsidRPr="00AB58F9">
        <w:rPr>
          <w:b/>
          <w:sz w:val="28"/>
          <w:szCs w:val="28"/>
        </w:rPr>
        <w:t>KHCB</w:t>
      </w:r>
    </w:p>
    <w:p w:rsidR="009879E9" w:rsidRPr="0084668E" w:rsidRDefault="009879E9" w:rsidP="009879E9">
      <w:pPr>
        <w:jc w:val="center"/>
        <w:rPr>
          <w:i/>
        </w:rPr>
      </w:pPr>
    </w:p>
    <w:p w:rsidR="009879E9" w:rsidRPr="0084668E" w:rsidRDefault="009879E9" w:rsidP="009879E9"/>
    <w:p w:rsidR="009879E9" w:rsidRPr="00723F58" w:rsidRDefault="009879E9" w:rsidP="009879E9">
      <w:pPr>
        <w:spacing w:line="360" w:lineRule="auto"/>
        <w:rPr>
          <w:sz w:val="26"/>
        </w:rPr>
      </w:pPr>
      <w:r w:rsidRPr="0084668E">
        <w:tab/>
      </w:r>
      <w:r w:rsidRPr="00982507">
        <w:rPr>
          <w:b/>
          <w:sz w:val="26"/>
        </w:rPr>
        <w:t>Kính gửi:</w:t>
      </w:r>
      <w:r>
        <w:rPr>
          <w:sz w:val="26"/>
        </w:rPr>
        <w:t xml:space="preserve"> </w:t>
      </w:r>
      <w:r>
        <w:rPr>
          <w:b/>
          <w:sz w:val="26"/>
        </w:rPr>
        <w:t xml:space="preserve">  </w:t>
      </w:r>
      <w:r w:rsidRPr="00723F58">
        <w:rPr>
          <w:b/>
          <w:sz w:val="26"/>
        </w:rPr>
        <w:t xml:space="preserve">- </w:t>
      </w:r>
      <w:r w:rsidRPr="00B960AC">
        <w:rPr>
          <w:b/>
          <w:sz w:val="26"/>
        </w:rPr>
        <w:t>Trưởng K</w:t>
      </w:r>
      <w:r w:rsidRPr="00723F58">
        <w:rPr>
          <w:b/>
          <w:sz w:val="26"/>
        </w:rPr>
        <w:t xml:space="preserve">hoa Khoa Học </w:t>
      </w:r>
      <w:r w:rsidRPr="00723F58">
        <w:rPr>
          <w:rFonts w:eastAsiaTheme="minorEastAsia" w:hint="eastAsia"/>
          <w:b/>
          <w:sz w:val="26"/>
          <w:lang w:eastAsia="ja-JP"/>
        </w:rPr>
        <w:t>C</w:t>
      </w:r>
      <w:r w:rsidRPr="00723F58">
        <w:rPr>
          <w:b/>
          <w:sz w:val="26"/>
        </w:rPr>
        <w:t>ơ Bản.</w:t>
      </w:r>
    </w:p>
    <w:p w:rsidR="001F5DC5" w:rsidRDefault="001F5DC5" w:rsidP="009879E9">
      <w:pPr>
        <w:spacing w:line="360" w:lineRule="auto"/>
        <w:rPr>
          <w:sz w:val="26"/>
        </w:rPr>
      </w:pPr>
    </w:p>
    <w:p w:rsidR="009879E9" w:rsidRPr="008E1580" w:rsidRDefault="009879E9" w:rsidP="00DF6143">
      <w:pPr>
        <w:spacing w:line="360" w:lineRule="auto"/>
        <w:jc w:val="both"/>
        <w:rPr>
          <w:sz w:val="26"/>
        </w:rPr>
      </w:pPr>
      <w:r>
        <w:rPr>
          <w:sz w:val="26"/>
        </w:rPr>
        <w:tab/>
      </w:r>
      <w:r w:rsidRPr="008E1580">
        <w:rPr>
          <w:sz w:val="26"/>
        </w:rPr>
        <w:t>Tôi tên Nguyễn Thị Bảo Trân – Giảng viên tiếng Anh thuộc Khoa Khoa Học Cơ Bản.</w:t>
      </w:r>
      <w:r w:rsidRPr="008E1580">
        <w:rPr>
          <w:sz w:val="26"/>
        </w:rPr>
        <w:tab/>
      </w:r>
    </w:p>
    <w:p w:rsidR="009879E9" w:rsidRDefault="009879E9" w:rsidP="00DF6143">
      <w:pPr>
        <w:spacing w:line="360" w:lineRule="auto"/>
        <w:ind w:left="450"/>
        <w:jc w:val="both"/>
        <w:rPr>
          <w:sz w:val="26"/>
        </w:rPr>
      </w:pPr>
      <w:r w:rsidRPr="008E1580">
        <w:rPr>
          <w:sz w:val="26"/>
        </w:rPr>
        <w:tab/>
        <w:t xml:space="preserve">Tôi xin </w:t>
      </w:r>
      <w:r w:rsidR="00AB58F9">
        <w:rPr>
          <w:sz w:val="26"/>
        </w:rPr>
        <w:t>được vắng mặt trong buổi H</w:t>
      </w:r>
      <w:r w:rsidR="00DF6143">
        <w:rPr>
          <w:sz w:val="26"/>
        </w:rPr>
        <w:t>ội N</w:t>
      </w:r>
      <w:bookmarkStart w:id="3" w:name="_GoBack"/>
      <w:bookmarkEnd w:id="3"/>
      <w:r w:rsidR="00AB58F9" w:rsidRPr="00AB58F9">
        <w:rPr>
          <w:sz w:val="26"/>
        </w:rPr>
        <w:t>ghị C</w:t>
      </w:r>
      <w:r w:rsidR="00DF6143" w:rsidRPr="00DF6143">
        <w:rPr>
          <w:sz w:val="26"/>
        </w:rPr>
        <w:t xml:space="preserve">án </w:t>
      </w:r>
      <w:r w:rsidR="00AB58F9" w:rsidRPr="00AB58F9">
        <w:rPr>
          <w:sz w:val="26"/>
        </w:rPr>
        <w:t>B</w:t>
      </w:r>
      <w:r w:rsidR="00DF6143" w:rsidRPr="00DF6143">
        <w:rPr>
          <w:sz w:val="26"/>
        </w:rPr>
        <w:t xml:space="preserve">ộ </w:t>
      </w:r>
      <w:r w:rsidR="00AB58F9" w:rsidRPr="00AB58F9">
        <w:rPr>
          <w:sz w:val="26"/>
        </w:rPr>
        <w:t>C</w:t>
      </w:r>
      <w:r w:rsidR="00DF6143" w:rsidRPr="00DF6143">
        <w:rPr>
          <w:sz w:val="26"/>
        </w:rPr>
        <w:t xml:space="preserve">ông </w:t>
      </w:r>
      <w:r w:rsidR="00AB58F9" w:rsidRPr="00AB58F9">
        <w:rPr>
          <w:sz w:val="26"/>
        </w:rPr>
        <w:t>C</w:t>
      </w:r>
      <w:r w:rsidR="00DF6143" w:rsidRPr="00DF6143">
        <w:rPr>
          <w:sz w:val="26"/>
        </w:rPr>
        <w:t>hức</w:t>
      </w:r>
      <w:r w:rsidR="00AB58F9" w:rsidRPr="00AB58F9">
        <w:rPr>
          <w:sz w:val="26"/>
        </w:rPr>
        <w:t xml:space="preserve"> ở Khoa KHCB hôm nay ngày 30/10/2021.</w:t>
      </w:r>
    </w:p>
    <w:p w:rsidR="00AB58F9" w:rsidRPr="00AB58F9" w:rsidRDefault="00DF6143" w:rsidP="00DF6143">
      <w:pPr>
        <w:spacing w:line="360" w:lineRule="auto"/>
        <w:ind w:left="450"/>
        <w:jc w:val="both"/>
        <w:rPr>
          <w:sz w:val="26"/>
        </w:rPr>
      </w:pPr>
      <w:r w:rsidRPr="00DF6143">
        <w:rPr>
          <w:sz w:val="26"/>
        </w:rPr>
        <w:t xml:space="preserve">     </w:t>
      </w:r>
      <w:r w:rsidR="00AB58F9" w:rsidRPr="00AB58F9">
        <w:rPr>
          <w:sz w:val="26"/>
        </w:rPr>
        <w:t>Lý do: Hôm nay</w:t>
      </w:r>
      <w:r w:rsidRPr="00DF6143">
        <w:rPr>
          <w:sz w:val="26"/>
        </w:rPr>
        <w:t>,</w:t>
      </w:r>
      <w:r w:rsidR="00AB58F9" w:rsidRPr="00AB58F9">
        <w:rPr>
          <w:sz w:val="26"/>
        </w:rPr>
        <w:t xml:space="preserve"> con </w:t>
      </w:r>
      <w:r>
        <w:rPr>
          <w:sz w:val="26"/>
        </w:rPr>
        <w:t xml:space="preserve">tôi đi chích ngừa, cháu bị mệt ( </w:t>
      </w:r>
      <w:r w:rsidRPr="00DF6143">
        <w:rPr>
          <w:sz w:val="26"/>
        </w:rPr>
        <w:t>Một phần d</w:t>
      </w:r>
      <w:r>
        <w:rPr>
          <w:sz w:val="26"/>
        </w:rPr>
        <w:t>o mấy hôm trước</w:t>
      </w:r>
      <w:r w:rsidRPr="00DF6143">
        <w:rPr>
          <w:sz w:val="26"/>
        </w:rPr>
        <w:t>,</w:t>
      </w:r>
      <w:r>
        <w:rPr>
          <w:sz w:val="26"/>
        </w:rPr>
        <w:t xml:space="preserve"> gia đình tôi có đám,</w:t>
      </w:r>
      <w:r w:rsidRPr="00DF6143">
        <w:rPr>
          <w:sz w:val="26"/>
        </w:rPr>
        <w:t xml:space="preserve"> cháu bị mất ngủ). </w:t>
      </w:r>
      <w:r w:rsidR="00AB58F9" w:rsidRPr="00AB58F9">
        <w:rPr>
          <w:sz w:val="26"/>
        </w:rPr>
        <w:t>Tôi phải túc trực và theo dõi sức khỏe của cháu. Tôi cũng không có ý kiến gì về các dự thảo.</w:t>
      </w:r>
    </w:p>
    <w:p w:rsidR="00AB58F9" w:rsidRPr="00AB58F9" w:rsidRDefault="00DF6143" w:rsidP="00AB58F9">
      <w:pPr>
        <w:spacing w:line="360" w:lineRule="auto"/>
        <w:ind w:left="450"/>
        <w:rPr>
          <w:sz w:val="26"/>
        </w:rPr>
      </w:pPr>
      <w:r w:rsidRPr="00DF6143">
        <w:rPr>
          <w:sz w:val="26"/>
        </w:rPr>
        <w:t xml:space="preserve">     </w:t>
      </w:r>
      <w:r w:rsidR="00AB58F9" w:rsidRPr="00AB58F9">
        <w:rPr>
          <w:sz w:val="26"/>
        </w:rPr>
        <w:t>Rất mong được sự ch</w:t>
      </w:r>
      <w:r w:rsidR="00AB58F9">
        <w:rPr>
          <w:sz w:val="26"/>
        </w:rPr>
        <w:t xml:space="preserve">ấp thuận của Nhà trường. </w:t>
      </w:r>
    </w:p>
    <w:p w:rsidR="00AB58F9" w:rsidRPr="00AB58F9" w:rsidRDefault="00DF6143" w:rsidP="00AB58F9">
      <w:pPr>
        <w:spacing w:line="360" w:lineRule="auto"/>
        <w:ind w:left="450"/>
        <w:rPr>
          <w:rFonts w:eastAsiaTheme="minorEastAsia"/>
          <w:sz w:val="26"/>
          <w:lang w:val="en-US" w:eastAsia="ja-JP"/>
        </w:rPr>
      </w:pPr>
      <w:r>
        <w:rPr>
          <w:sz w:val="26"/>
          <w:lang w:val="en-US"/>
        </w:rPr>
        <w:t xml:space="preserve">     </w:t>
      </w:r>
      <w:r w:rsidR="00AB58F9">
        <w:rPr>
          <w:sz w:val="26"/>
          <w:lang w:val="en-US"/>
        </w:rPr>
        <w:t xml:space="preserve">Trân trọng. </w:t>
      </w:r>
    </w:p>
    <w:p w:rsidR="009879E9" w:rsidRPr="008E1580" w:rsidRDefault="009879E9" w:rsidP="009879E9">
      <w:pPr>
        <w:tabs>
          <w:tab w:val="left" w:pos="90"/>
        </w:tabs>
        <w:spacing w:line="360" w:lineRule="auto"/>
        <w:ind w:left="720"/>
        <w:jc w:val="both"/>
        <w:rPr>
          <w:rFonts w:eastAsiaTheme="minorEastAsia"/>
          <w:sz w:val="26"/>
          <w:lang w:eastAsia="ja-JP"/>
        </w:rPr>
      </w:pPr>
      <w:r w:rsidRPr="008E1580">
        <w:rPr>
          <w:rFonts w:eastAsiaTheme="minorEastAsia"/>
          <w:sz w:val="26"/>
          <w:lang w:eastAsia="ja-JP"/>
        </w:rPr>
        <w:t xml:space="preserve">                                 </w:t>
      </w:r>
      <w:r w:rsidR="00A4233B">
        <w:rPr>
          <w:rFonts w:eastAsiaTheme="minorEastAsia"/>
          <w:sz w:val="26"/>
          <w:lang w:eastAsia="ja-JP"/>
        </w:rPr>
        <w:t xml:space="preserve">                             </w:t>
      </w:r>
      <w:r w:rsidR="00AB58F9">
        <w:rPr>
          <w:rFonts w:eastAsiaTheme="minorEastAsia"/>
          <w:sz w:val="26"/>
          <w:lang w:eastAsia="ja-JP"/>
        </w:rPr>
        <w:t xml:space="preserve">   </w:t>
      </w:r>
      <w:r w:rsidRPr="0001578F">
        <w:rPr>
          <w:rFonts w:eastAsiaTheme="minorEastAsia"/>
          <w:sz w:val="26"/>
          <w:lang w:eastAsia="ja-JP"/>
        </w:rPr>
        <w:t xml:space="preserve">  </w:t>
      </w:r>
      <w:r w:rsidRPr="008E1580">
        <w:rPr>
          <w:rFonts w:eastAsiaTheme="minorEastAsia"/>
          <w:sz w:val="26"/>
          <w:lang w:eastAsia="ja-JP"/>
        </w:rPr>
        <w:t xml:space="preserve">TP. Hồ Chí Minh, ngày </w:t>
      </w:r>
      <w:r w:rsidR="00AB58F9" w:rsidRPr="00AB58F9">
        <w:rPr>
          <w:rFonts w:eastAsiaTheme="minorEastAsia"/>
          <w:sz w:val="26"/>
          <w:lang w:eastAsia="ja-JP"/>
        </w:rPr>
        <w:t>30</w:t>
      </w:r>
      <w:r w:rsidR="00FE14CF" w:rsidRPr="00FE14CF">
        <w:rPr>
          <w:rFonts w:eastAsiaTheme="minorEastAsia"/>
          <w:sz w:val="26"/>
          <w:lang w:eastAsia="ja-JP"/>
        </w:rPr>
        <w:t xml:space="preserve"> </w:t>
      </w:r>
      <w:r w:rsidRPr="008E1580">
        <w:rPr>
          <w:rFonts w:eastAsiaTheme="minorEastAsia"/>
          <w:sz w:val="26"/>
          <w:lang w:eastAsia="ja-JP"/>
        </w:rPr>
        <w:t xml:space="preserve">tháng </w:t>
      </w:r>
      <w:r w:rsidR="00FE14CF" w:rsidRPr="00FE14CF">
        <w:rPr>
          <w:rFonts w:eastAsiaTheme="minorEastAsia"/>
          <w:sz w:val="26"/>
          <w:lang w:eastAsia="ja-JP"/>
        </w:rPr>
        <w:t>10</w:t>
      </w:r>
      <w:r w:rsidRPr="008E1580">
        <w:rPr>
          <w:rFonts w:eastAsiaTheme="minorEastAsia"/>
          <w:sz w:val="26"/>
          <w:lang w:eastAsia="ja-JP"/>
        </w:rPr>
        <w:t xml:space="preserve"> năm 2021</w:t>
      </w:r>
    </w:p>
    <w:p w:rsidR="009879E9" w:rsidRPr="008E1580" w:rsidRDefault="009879E9" w:rsidP="009879E9">
      <w:pPr>
        <w:tabs>
          <w:tab w:val="left" w:pos="90"/>
        </w:tabs>
        <w:spacing w:line="360" w:lineRule="auto"/>
        <w:ind w:left="720"/>
        <w:jc w:val="both"/>
        <w:rPr>
          <w:rFonts w:eastAsiaTheme="minorEastAsia"/>
          <w:sz w:val="26"/>
          <w:lang w:eastAsia="ja-JP"/>
        </w:rPr>
      </w:pPr>
      <w:r w:rsidRPr="008E1580">
        <w:rPr>
          <w:rFonts w:eastAsiaTheme="minorEastAsia"/>
          <w:sz w:val="26"/>
          <w:lang w:eastAsia="ja-JP"/>
        </w:rPr>
        <w:t xml:space="preserve">  </w:t>
      </w:r>
      <w:r w:rsidR="00FE14CF" w:rsidRPr="00FE14CF">
        <w:rPr>
          <w:rFonts w:eastAsiaTheme="minorEastAsia"/>
          <w:sz w:val="26"/>
          <w:lang w:eastAsia="ja-JP"/>
        </w:rPr>
        <w:t xml:space="preserve">   </w:t>
      </w:r>
      <w:r w:rsidR="00535A5C" w:rsidRPr="00535A5C">
        <w:rPr>
          <w:rFonts w:eastAsiaTheme="minorEastAsia"/>
          <w:sz w:val="26"/>
          <w:lang w:eastAsia="ja-JP"/>
        </w:rPr>
        <w:t xml:space="preserve">                                                                            </w:t>
      </w:r>
      <w:r w:rsidRPr="008E1580">
        <w:rPr>
          <w:rFonts w:eastAsiaTheme="minorEastAsia"/>
          <w:sz w:val="26"/>
          <w:lang w:eastAsia="ja-JP"/>
        </w:rPr>
        <w:t xml:space="preserve">                   Người </w:t>
      </w:r>
      <w:r w:rsidR="00AB58F9" w:rsidRPr="00AB58F9">
        <w:rPr>
          <w:rFonts w:eastAsiaTheme="minorEastAsia"/>
          <w:sz w:val="26"/>
          <w:lang w:eastAsia="ja-JP"/>
        </w:rPr>
        <w:t>làm đơn</w:t>
      </w:r>
      <w:r w:rsidRPr="008E1580">
        <w:rPr>
          <w:rFonts w:eastAsiaTheme="minorEastAsia"/>
          <w:sz w:val="26"/>
          <w:lang w:eastAsia="ja-JP"/>
        </w:rPr>
        <w:t>,</w:t>
      </w:r>
    </w:p>
    <w:p w:rsidR="00A24EFF" w:rsidRDefault="00A24EFF" w:rsidP="009879E9">
      <w:pPr>
        <w:tabs>
          <w:tab w:val="left" w:pos="90"/>
        </w:tabs>
        <w:spacing w:line="360" w:lineRule="auto"/>
        <w:ind w:left="720"/>
        <w:jc w:val="both"/>
        <w:rPr>
          <w:rFonts w:eastAsiaTheme="minorEastAsia"/>
          <w:sz w:val="26"/>
          <w:lang w:eastAsia="ja-JP"/>
        </w:rPr>
      </w:pPr>
    </w:p>
    <w:p w:rsidR="009879E9" w:rsidRPr="00DF5AD9" w:rsidRDefault="009879E9" w:rsidP="009879E9">
      <w:pPr>
        <w:tabs>
          <w:tab w:val="left" w:pos="90"/>
        </w:tabs>
        <w:spacing w:line="360" w:lineRule="auto"/>
        <w:ind w:left="720"/>
        <w:jc w:val="both"/>
        <w:rPr>
          <w:rFonts w:eastAsiaTheme="minorEastAsia"/>
          <w:sz w:val="26"/>
          <w:lang w:eastAsia="ja-JP"/>
        </w:rPr>
      </w:pPr>
      <w:r w:rsidRPr="008E1580">
        <w:rPr>
          <w:rFonts w:eastAsiaTheme="minorEastAsia"/>
          <w:sz w:val="26"/>
          <w:lang w:eastAsia="ja-JP"/>
        </w:rPr>
        <w:t xml:space="preserve">                                                                                   </w:t>
      </w:r>
      <w:r w:rsidRPr="0001578F">
        <w:rPr>
          <w:rFonts w:eastAsiaTheme="minorEastAsia"/>
          <w:sz w:val="26"/>
          <w:lang w:eastAsia="ja-JP"/>
        </w:rPr>
        <w:t xml:space="preserve">           </w:t>
      </w:r>
      <w:r w:rsidR="00FE14CF" w:rsidRPr="00152467">
        <w:rPr>
          <w:rFonts w:eastAsiaTheme="minorEastAsia"/>
          <w:sz w:val="26"/>
          <w:lang w:eastAsia="ja-JP"/>
        </w:rPr>
        <w:t xml:space="preserve">   </w:t>
      </w:r>
      <w:r w:rsidRPr="00DF5AD9">
        <w:rPr>
          <w:rFonts w:eastAsiaTheme="minorEastAsia"/>
          <w:sz w:val="26"/>
          <w:lang w:eastAsia="ja-JP"/>
        </w:rPr>
        <w:t>Nguyễn Thị Bảo Trân</w:t>
      </w:r>
    </w:p>
    <w:p w:rsidR="009879E9" w:rsidRPr="006F0C88" w:rsidRDefault="009879E9" w:rsidP="009879E9">
      <w:pPr>
        <w:tabs>
          <w:tab w:val="left" w:pos="90"/>
        </w:tabs>
        <w:spacing w:line="360" w:lineRule="auto"/>
        <w:ind w:left="720"/>
        <w:jc w:val="both"/>
        <w:rPr>
          <w:rFonts w:eastAsiaTheme="minorEastAsia"/>
          <w:sz w:val="26"/>
          <w:lang w:eastAsia="ja-JP"/>
        </w:rPr>
      </w:pPr>
    </w:p>
    <w:p w:rsidR="009879E9" w:rsidRPr="005A1D2F" w:rsidRDefault="009879E9" w:rsidP="009879E9">
      <w:pPr>
        <w:tabs>
          <w:tab w:val="left" w:pos="90"/>
        </w:tabs>
        <w:spacing w:line="360" w:lineRule="auto"/>
        <w:ind w:left="720"/>
        <w:jc w:val="both"/>
        <w:rPr>
          <w:rFonts w:eastAsiaTheme="minorEastAsia"/>
          <w:sz w:val="26"/>
          <w:lang w:eastAsia="ja-JP"/>
        </w:rPr>
      </w:pPr>
    </w:p>
    <w:p w:rsidR="009879E9" w:rsidRPr="008D156B" w:rsidRDefault="009879E9" w:rsidP="009879E9">
      <w:pPr>
        <w:tabs>
          <w:tab w:val="left" w:pos="90"/>
        </w:tabs>
        <w:spacing w:line="360" w:lineRule="auto"/>
        <w:ind w:left="720"/>
        <w:jc w:val="both"/>
        <w:rPr>
          <w:rFonts w:eastAsiaTheme="minorEastAsia"/>
          <w:sz w:val="26"/>
          <w:lang w:eastAsia="ja-JP"/>
        </w:rPr>
      </w:pPr>
    </w:p>
    <w:p w:rsidR="009879E9" w:rsidRPr="002736C0" w:rsidRDefault="009879E9" w:rsidP="009879E9">
      <w:pPr>
        <w:tabs>
          <w:tab w:val="left" w:pos="90"/>
        </w:tabs>
        <w:spacing w:line="360" w:lineRule="auto"/>
        <w:ind w:left="720"/>
        <w:rPr>
          <w:rFonts w:eastAsiaTheme="minorEastAsia"/>
          <w:sz w:val="26"/>
          <w:lang w:eastAsia="ja-JP"/>
        </w:rPr>
      </w:pPr>
    </w:p>
    <w:p w:rsidR="009879E9" w:rsidRDefault="009879E9" w:rsidP="009879E9"/>
    <w:p w:rsidR="00D8502D" w:rsidRDefault="00D8502D"/>
    <w:sectPr w:rsidR="00D8502D" w:rsidSect="00AB58F9">
      <w:pgSz w:w="11906" w:h="16838"/>
      <w:pgMar w:top="630" w:right="1016" w:bottom="63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C85AF6"/>
    <w:multiLevelType w:val="hybridMultilevel"/>
    <w:tmpl w:val="3E442DA2"/>
    <w:lvl w:ilvl="0" w:tplc="4E48AB18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">
    <w:nsid w:val="323013EE"/>
    <w:multiLevelType w:val="hybridMultilevel"/>
    <w:tmpl w:val="57106704"/>
    <w:lvl w:ilvl="0" w:tplc="655E5110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">
    <w:nsid w:val="67667754"/>
    <w:multiLevelType w:val="hybridMultilevel"/>
    <w:tmpl w:val="851262F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hideSpellingErrors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9E9"/>
    <w:rsid w:val="00092ACE"/>
    <w:rsid w:val="000C2965"/>
    <w:rsid w:val="00117041"/>
    <w:rsid w:val="001209DB"/>
    <w:rsid w:val="001237AC"/>
    <w:rsid w:val="0014599D"/>
    <w:rsid w:val="00152467"/>
    <w:rsid w:val="0017102A"/>
    <w:rsid w:val="001760B5"/>
    <w:rsid w:val="00191647"/>
    <w:rsid w:val="00197078"/>
    <w:rsid w:val="001B373D"/>
    <w:rsid w:val="001F5DC5"/>
    <w:rsid w:val="002107ED"/>
    <w:rsid w:val="00211848"/>
    <w:rsid w:val="00217D65"/>
    <w:rsid w:val="00274988"/>
    <w:rsid w:val="00275857"/>
    <w:rsid w:val="0028680A"/>
    <w:rsid w:val="00291528"/>
    <w:rsid w:val="0029388A"/>
    <w:rsid w:val="002D762A"/>
    <w:rsid w:val="003457F3"/>
    <w:rsid w:val="00346D25"/>
    <w:rsid w:val="00351792"/>
    <w:rsid w:val="003A0288"/>
    <w:rsid w:val="003D6EC7"/>
    <w:rsid w:val="00403F1D"/>
    <w:rsid w:val="00421655"/>
    <w:rsid w:val="00491C5A"/>
    <w:rsid w:val="004945DD"/>
    <w:rsid w:val="004A629E"/>
    <w:rsid w:val="004D230F"/>
    <w:rsid w:val="005128F0"/>
    <w:rsid w:val="00514A2B"/>
    <w:rsid w:val="00535A5C"/>
    <w:rsid w:val="00561FAE"/>
    <w:rsid w:val="00596164"/>
    <w:rsid w:val="005A2C59"/>
    <w:rsid w:val="005A6468"/>
    <w:rsid w:val="006152D2"/>
    <w:rsid w:val="00653E38"/>
    <w:rsid w:val="0067600D"/>
    <w:rsid w:val="00697DB9"/>
    <w:rsid w:val="006A0447"/>
    <w:rsid w:val="006F1A3A"/>
    <w:rsid w:val="0070431F"/>
    <w:rsid w:val="0070456C"/>
    <w:rsid w:val="00733468"/>
    <w:rsid w:val="00765DDC"/>
    <w:rsid w:val="00795FE0"/>
    <w:rsid w:val="007B23A8"/>
    <w:rsid w:val="007C37E4"/>
    <w:rsid w:val="007D5B4D"/>
    <w:rsid w:val="007E1441"/>
    <w:rsid w:val="007E7933"/>
    <w:rsid w:val="0084063D"/>
    <w:rsid w:val="00852597"/>
    <w:rsid w:val="00907BF0"/>
    <w:rsid w:val="0093657B"/>
    <w:rsid w:val="00945565"/>
    <w:rsid w:val="009546DF"/>
    <w:rsid w:val="00962979"/>
    <w:rsid w:val="00965907"/>
    <w:rsid w:val="00985248"/>
    <w:rsid w:val="009879E9"/>
    <w:rsid w:val="00A21DC7"/>
    <w:rsid w:val="00A24EFF"/>
    <w:rsid w:val="00A34380"/>
    <w:rsid w:val="00A4233B"/>
    <w:rsid w:val="00A71F48"/>
    <w:rsid w:val="00A76798"/>
    <w:rsid w:val="00A801AD"/>
    <w:rsid w:val="00A919E3"/>
    <w:rsid w:val="00A953F2"/>
    <w:rsid w:val="00AB58F9"/>
    <w:rsid w:val="00AC5F4A"/>
    <w:rsid w:val="00B00273"/>
    <w:rsid w:val="00B41950"/>
    <w:rsid w:val="00B4240D"/>
    <w:rsid w:val="00B837A3"/>
    <w:rsid w:val="00BC647E"/>
    <w:rsid w:val="00BD116E"/>
    <w:rsid w:val="00C3251B"/>
    <w:rsid w:val="00C50CA6"/>
    <w:rsid w:val="00C93F53"/>
    <w:rsid w:val="00CB1BCE"/>
    <w:rsid w:val="00CD39A2"/>
    <w:rsid w:val="00CD4D17"/>
    <w:rsid w:val="00CF0CD7"/>
    <w:rsid w:val="00D72BCE"/>
    <w:rsid w:val="00D8502D"/>
    <w:rsid w:val="00DB6CEC"/>
    <w:rsid w:val="00DC3900"/>
    <w:rsid w:val="00DC472C"/>
    <w:rsid w:val="00DD43F2"/>
    <w:rsid w:val="00DD61E9"/>
    <w:rsid w:val="00DF0B3D"/>
    <w:rsid w:val="00DF5947"/>
    <w:rsid w:val="00DF6143"/>
    <w:rsid w:val="00E13C6D"/>
    <w:rsid w:val="00E20294"/>
    <w:rsid w:val="00E57FE9"/>
    <w:rsid w:val="00E74407"/>
    <w:rsid w:val="00E91BE9"/>
    <w:rsid w:val="00EC3E18"/>
    <w:rsid w:val="00EC4D51"/>
    <w:rsid w:val="00EC54F3"/>
    <w:rsid w:val="00EF6290"/>
    <w:rsid w:val="00F049E2"/>
    <w:rsid w:val="00F064ED"/>
    <w:rsid w:val="00F13F82"/>
    <w:rsid w:val="00F142C8"/>
    <w:rsid w:val="00F74DA9"/>
    <w:rsid w:val="00FB78B3"/>
    <w:rsid w:val="00FD7221"/>
    <w:rsid w:val="00FE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62C828-087C-4BD1-8425-E5B10A8DF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7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79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148725CB-87BF-45D2-BC73-39D699F6A5F3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Chem4Word.dotx</Template>
  <TotalTime>1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2</cp:revision>
  <cp:lastPrinted>2021-10-13T10:33:00Z</cp:lastPrinted>
  <dcterms:created xsi:type="dcterms:W3CDTF">2021-10-30T06:21:00Z</dcterms:created>
  <dcterms:modified xsi:type="dcterms:W3CDTF">2021-10-30T06:21:00Z</dcterms:modified>
</cp:coreProperties>
</file>