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0068BC" w:rsidRPr="00732A6E" w:rsidRDefault="000068BC" w:rsidP="00CF508E">
                            <w:pPr>
                              <w:jc w:val="center"/>
                              <w:rPr>
                                <w:sz w:val="28"/>
                                <w:szCs w:val="28"/>
                                <w:lang w:val="pt-BR"/>
                              </w:rPr>
                            </w:pPr>
                          </w:p>
                          <w:p w14:paraId="2F5977D1" w14:textId="77777777" w:rsidR="000068BC" w:rsidRPr="00732A6E" w:rsidRDefault="000068BC" w:rsidP="00CF508E">
                            <w:pPr>
                              <w:jc w:val="center"/>
                              <w:rPr>
                                <w:i/>
                                <w:iCs/>
                                <w:sz w:val="28"/>
                                <w:szCs w:val="28"/>
                                <w:lang w:val="pt-BR"/>
                              </w:rPr>
                            </w:pPr>
                            <w:r w:rsidRPr="00732A6E">
                              <w:rPr>
                                <w:sz w:val="28"/>
                                <w:szCs w:val="28"/>
                                <w:lang w:val="pt-BR"/>
                              </w:rPr>
                              <w:t>ỦY BAN NHÂN DÂN THÀNH PHỐ HỒ CHÍ MINH</w:t>
                            </w:r>
                          </w:p>
                          <w:p w14:paraId="165659BB" w14:textId="77777777" w:rsidR="000068BC" w:rsidRPr="00732A6E" w:rsidRDefault="000068BC"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0068BC" w:rsidRPr="00732A6E" w:rsidRDefault="000068BC" w:rsidP="00CF508E">
                            <w:pPr>
                              <w:rPr>
                                <w:lang w:val="fr-FR"/>
                              </w:rPr>
                            </w:pPr>
                          </w:p>
                          <w:p w14:paraId="35E9F7CA" w14:textId="77777777" w:rsidR="000068BC" w:rsidRPr="00732A6E" w:rsidRDefault="000068BC" w:rsidP="00CF508E">
                            <w:pPr>
                              <w:rPr>
                                <w:lang w:val="fr-FR"/>
                              </w:rPr>
                            </w:pPr>
                            <w:r w:rsidRPr="00732A6E">
                              <w:rPr>
                                <w:lang w:val="fr-FR"/>
                              </w:rPr>
                              <w:t xml:space="preserve">                                                            </w:t>
                            </w:r>
                          </w:p>
                          <w:p w14:paraId="6BD3DA25" w14:textId="77777777" w:rsidR="000068BC" w:rsidRPr="00732A6E" w:rsidRDefault="000068BC"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0068BC" w:rsidRPr="00732A6E" w:rsidRDefault="000068BC" w:rsidP="00CF508E">
                            <w:pPr>
                              <w:jc w:val="center"/>
                              <w:rPr>
                                <w:lang w:val="fr-FR"/>
                              </w:rPr>
                            </w:pPr>
                          </w:p>
                          <w:p w14:paraId="66878ECF" w14:textId="77777777" w:rsidR="000068BC" w:rsidRPr="00732A6E" w:rsidRDefault="000068BC" w:rsidP="00CF508E">
                            <w:pPr>
                              <w:jc w:val="center"/>
                              <w:rPr>
                                <w:lang w:val="fr-FR"/>
                              </w:rPr>
                            </w:pPr>
                          </w:p>
                          <w:p w14:paraId="797E9661" w14:textId="77777777" w:rsidR="000068BC" w:rsidRPr="00732A6E" w:rsidRDefault="000068BC" w:rsidP="00CF508E">
                            <w:pPr>
                              <w:jc w:val="center"/>
                              <w:rPr>
                                <w:lang w:val="fr-FR"/>
                              </w:rPr>
                            </w:pPr>
                          </w:p>
                          <w:p w14:paraId="085BF8C2" w14:textId="77777777" w:rsidR="000068BC" w:rsidRPr="00732A6E" w:rsidRDefault="000068BC" w:rsidP="00CF508E">
                            <w:pPr>
                              <w:jc w:val="center"/>
                              <w:rPr>
                                <w:lang w:val="fr-FR"/>
                              </w:rPr>
                            </w:pPr>
                          </w:p>
                          <w:p w14:paraId="4B62E525" w14:textId="77777777" w:rsidR="000068BC" w:rsidRPr="00732A6E" w:rsidRDefault="000068BC" w:rsidP="00CF508E">
                            <w:pPr>
                              <w:jc w:val="center"/>
                              <w:rPr>
                                <w:lang w:val="fr-FR"/>
                              </w:rPr>
                            </w:pPr>
                          </w:p>
                          <w:p w14:paraId="2BFD9EE6" w14:textId="77777777" w:rsidR="000068BC" w:rsidRPr="00732A6E" w:rsidRDefault="000068BC" w:rsidP="00CF508E">
                            <w:pPr>
                              <w:jc w:val="center"/>
                              <w:rPr>
                                <w:b/>
                                <w:bCs/>
                                <w:sz w:val="40"/>
                                <w:szCs w:val="40"/>
                                <w:lang w:val="fr-FR"/>
                              </w:rPr>
                            </w:pPr>
                            <w:r w:rsidRPr="00732A6E">
                              <w:rPr>
                                <w:b/>
                                <w:bCs/>
                                <w:sz w:val="40"/>
                                <w:szCs w:val="40"/>
                                <w:lang w:val="fr-FR"/>
                              </w:rPr>
                              <w:t>SỔ GIÁO ÁN</w:t>
                            </w:r>
                          </w:p>
                          <w:p w14:paraId="3BC5AAF5" w14:textId="77777777" w:rsidR="000068BC" w:rsidRPr="00732A6E" w:rsidRDefault="000068BC" w:rsidP="00CF508E">
                            <w:pPr>
                              <w:jc w:val="center"/>
                              <w:rPr>
                                <w:b/>
                                <w:bCs/>
                                <w:sz w:val="48"/>
                                <w:szCs w:val="48"/>
                                <w:lang w:val="fr-FR"/>
                              </w:rPr>
                            </w:pPr>
                            <w:r w:rsidRPr="00732A6E">
                              <w:rPr>
                                <w:b/>
                                <w:bCs/>
                                <w:sz w:val="48"/>
                                <w:szCs w:val="48"/>
                                <w:lang w:val="fr-FR"/>
                              </w:rPr>
                              <w:t>LÝ THUYẾT</w:t>
                            </w:r>
                          </w:p>
                          <w:p w14:paraId="293C44D5" w14:textId="77777777" w:rsidR="000068BC" w:rsidRPr="00732A6E" w:rsidRDefault="000068BC" w:rsidP="00CF508E">
                            <w:pPr>
                              <w:jc w:val="center"/>
                              <w:rPr>
                                <w:sz w:val="32"/>
                                <w:szCs w:val="32"/>
                                <w:lang w:val="fr-FR"/>
                              </w:rPr>
                            </w:pPr>
                          </w:p>
                          <w:p w14:paraId="08297254" w14:textId="77777777" w:rsidR="000068BC" w:rsidRPr="00732A6E" w:rsidRDefault="000068BC"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5BD4CDBE" w:rsidR="000068BC" w:rsidRPr="00732A6E" w:rsidRDefault="000068BC" w:rsidP="00CF508E">
                            <w:pPr>
                              <w:rPr>
                                <w:sz w:val="32"/>
                                <w:szCs w:val="32"/>
                                <w:lang w:val="fr-FR"/>
                              </w:rPr>
                            </w:pPr>
                            <w:r w:rsidRPr="00732A6E">
                              <w:rPr>
                                <w:sz w:val="32"/>
                                <w:szCs w:val="32"/>
                                <w:lang w:val="fr-FR"/>
                              </w:rPr>
                              <w:t xml:space="preserve">                                  Lớp: </w:t>
                            </w:r>
                            <w:r>
                              <w:rPr>
                                <w:sz w:val="32"/>
                                <w:szCs w:val="32"/>
                                <w:lang w:val="fr-FR"/>
                              </w:rPr>
                              <w:t xml:space="preserve">20T4     </w:t>
                            </w:r>
                            <w:r w:rsidRPr="00732A6E">
                              <w:rPr>
                                <w:sz w:val="32"/>
                                <w:szCs w:val="32"/>
                                <w:lang w:val="fr-FR"/>
                              </w:rPr>
                              <w:t xml:space="preserve">Khoá: </w:t>
                            </w:r>
                            <w:r>
                              <w:rPr>
                                <w:sz w:val="32"/>
                                <w:szCs w:val="32"/>
                                <w:lang w:val="fr-FR"/>
                              </w:rPr>
                              <w:t>20</w:t>
                            </w:r>
                            <w:r w:rsidR="00A2642C">
                              <w:rPr>
                                <w:sz w:val="32"/>
                                <w:szCs w:val="32"/>
                                <w:lang w:val="fr-FR"/>
                              </w:rPr>
                              <w:t>T4</w:t>
                            </w:r>
                          </w:p>
                          <w:p w14:paraId="445D03E7" w14:textId="02815405" w:rsidR="000068BC" w:rsidRPr="00732A6E" w:rsidRDefault="000068BC"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A2642C">
                              <w:rPr>
                                <w:b/>
                                <w:bCs/>
                                <w:sz w:val="26"/>
                                <w:szCs w:val="26"/>
                              </w:rPr>
                              <w:t>Trịnh Khắc Vũ</w:t>
                            </w:r>
                          </w:p>
                          <w:p w14:paraId="3F6B870A" w14:textId="507F4B94" w:rsidR="000068BC" w:rsidRPr="00732A6E" w:rsidRDefault="000068BC" w:rsidP="00CF508E">
                            <w:pPr>
                              <w:rPr>
                                <w:sz w:val="32"/>
                                <w:szCs w:val="32"/>
                                <w:lang w:val="pt-BR"/>
                              </w:rPr>
                            </w:pPr>
                            <w:r w:rsidRPr="00732A6E">
                              <w:rPr>
                                <w:sz w:val="32"/>
                                <w:szCs w:val="32"/>
                                <w:lang w:val="pt-BR"/>
                              </w:rPr>
                              <w:t xml:space="preserve">                                  Năm học</w:t>
                            </w:r>
                            <w:r>
                              <w:rPr>
                                <w:sz w:val="32"/>
                                <w:szCs w:val="32"/>
                                <w:lang w:val="pt-BR"/>
                              </w:rPr>
                              <w:t>: 2021 - 2022</w:t>
                            </w:r>
                          </w:p>
                          <w:p w14:paraId="1B286779" w14:textId="77777777" w:rsidR="000068BC" w:rsidRPr="00732A6E" w:rsidRDefault="000068BC" w:rsidP="00CF508E">
                            <w:pPr>
                              <w:rPr>
                                <w:sz w:val="32"/>
                                <w:szCs w:val="32"/>
                                <w:lang w:val="pt-BR"/>
                              </w:rPr>
                            </w:pPr>
                          </w:p>
                          <w:p w14:paraId="78164274" w14:textId="77777777" w:rsidR="000068BC" w:rsidRPr="00732A6E" w:rsidRDefault="000068BC" w:rsidP="00CF508E">
                            <w:pPr>
                              <w:rPr>
                                <w:sz w:val="32"/>
                                <w:szCs w:val="32"/>
                                <w:lang w:val="pt-BR"/>
                              </w:rPr>
                            </w:pPr>
                          </w:p>
                          <w:p w14:paraId="09005082" w14:textId="77777777" w:rsidR="000068BC" w:rsidRPr="00732A6E" w:rsidRDefault="000068BC" w:rsidP="00CF508E">
                            <w:pPr>
                              <w:rPr>
                                <w:sz w:val="32"/>
                                <w:szCs w:val="32"/>
                                <w:lang w:val="pt-BR"/>
                              </w:rPr>
                            </w:pPr>
                          </w:p>
                          <w:p w14:paraId="6C1D4226" w14:textId="77777777" w:rsidR="000068BC" w:rsidRPr="00732A6E" w:rsidRDefault="000068BC" w:rsidP="00CF508E">
                            <w:pPr>
                              <w:rPr>
                                <w:sz w:val="32"/>
                                <w:szCs w:val="32"/>
                                <w:lang w:val="pt-BR"/>
                              </w:rPr>
                            </w:pPr>
                          </w:p>
                          <w:p w14:paraId="397F8B1D" w14:textId="77777777" w:rsidR="000068BC" w:rsidRPr="00732A6E" w:rsidRDefault="000068BC" w:rsidP="00CF508E">
                            <w:pPr>
                              <w:rPr>
                                <w:sz w:val="32"/>
                                <w:szCs w:val="32"/>
                                <w:lang w:val="pt-BR"/>
                              </w:rPr>
                            </w:pPr>
                          </w:p>
                          <w:p w14:paraId="6D08B32C" w14:textId="77777777" w:rsidR="000068BC" w:rsidRPr="00732A6E" w:rsidRDefault="000068BC" w:rsidP="00CF508E">
                            <w:pPr>
                              <w:rPr>
                                <w:sz w:val="32"/>
                                <w:szCs w:val="32"/>
                                <w:lang w:val="pt-BR"/>
                              </w:rPr>
                            </w:pPr>
                          </w:p>
                          <w:p w14:paraId="01CE7E72" w14:textId="77777777" w:rsidR="000068BC" w:rsidRPr="00732A6E" w:rsidRDefault="000068BC" w:rsidP="00CF508E">
                            <w:pPr>
                              <w:rPr>
                                <w:sz w:val="32"/>
                                <w:szCs w:val="32"/>
                                <w:lang w:val="pt-BR"/>
                              </w:rPr>
                            </w:pPr>
                          </w:p>
                          <w:p w14:paraId="69D59EC6" w14:textId="77777777" w:rsidR="000068BC" w:rsidRPr="00732A6E" w:rsidRDefault="000068BC" w:rsidP="00CF508E">
                            <w:pPr>
                              <w:rPr>
                                <w:sz w:val="32"/>
                                <w:szCs w:val="32"/>
                                <w:lang w:val="pt-BR"/>
                              </w:rPr>
                            </w:pPr>
                          </w:p>
                          <w:p w14:paraId="4338F716" w14:textId="77777777" w:rsidR="000068BC" w:rsidRPr="00732A6E" w:rsidRDefault="000068BC" w:rsidP="00CF508E">
                            <w:pPr>
                              <w:rPr>
                                <w:sz w:val="32"/>
                                <w:szCs w:val="32"/>
                                <w:lang w:val="pt-BR"/>
                              </w:rPr>
                            </w:pPr>
                          </w:p>
                          <w:p w14:paraId="7B6BD9B6" w14:textId="77777777" w:rsidR="000068BC" w:rsidRPr="00732A6E" w:rsidRDefault="000068BC" w:rsidP="00CF508E">
                            <w:pPr>
                              <w:rPr>
                                <w:sz w:val="32"/>
                                <w:szCs w:val="32"/>
                                <w:lang w:val="pt-BR"/>
                              </w:rPr>
                            </w:pPr>
                          </w:p>
                          <w:p w14:paraId="738C0955" w14:textId="77777777" w:rsidR="000068BC" w:rsidRPr="00732A6E" w:rsidRDefault="000068BC" w:rsidP="00CF508E">
                            <w:pPr>
                              <w:rPr>
                                <w:sz w:val="32"/>
                                <w:szCs w:val="32"/>
                                <w:lang w:val="pt-BR"/>
                              </w:rPr>
                            </w:pPr>
                          </w:p>
                          <w:p w14:paraId="5E4F0993" w14:textId="77777777" w:rsidR="000068BC" w:rsidRPr="00732A6E" w:rsidRDefault="000068BC" w:rsidP="00CF508E">
                            <w:pPr>
                              <w:jc w:val="center"/>
                              <w:rPr>
                                <w:b/>
                                <w:bCs/>
                                <w:sz w:val="32"/>
                                <w:szCs w:val="32"/>
                                <w:lang w:val="pt-BR"/>
                              </w:rPr>
                            </w:pPr>
                          </w:p>
                          <w:p w14:paraId="192F2472" w14:textId="77777777" w:rsidR="000068BC" w:rsidRPr="00732A6E" w:rsidRDefault="000068BC" w:rsidP="00CF508E">
                            <w:pPr>
                              <w:jc w:val="center"/>
                              <w:rPr>
                                <w:b/>
                                <w:bCs/>
                                <w:sz w:val="32"/>
                                <w:szCs w:val="32"/>
                                <w:lang w:val="pt-BR"/>
                              </w:rPr>
                            </w:pPr>
                          </w:p>
                          <w:p w14:paraId="4095ED4D" w14:textId="77777777" w:rsidR="000068BC" w:rsidRPr="00732A6E" w:rsidRDefault="000068BC" w:rsidP="00CF508E">
                            <w:pPr>
                              <w:jc w:val="center"/>
                              <w:rPr>
                                <w:b/>
                                <w:bCs/>
                                <w:sz w:val="32"/>
                                <w:szCs w:val="32"/>
                                <w:lang w:val="pt-BR"/>
                              </w:rPr>
                            </w:pPr>
                          </w:p>
                          <w:p w14:paraId="52BD6C2D" w14:textId="77777777" w:rsidR="000068BC" w:rsidRPr="00732A6E" w:rsidRDefault="000068BC" w:rsidP="00CF508E">
                            <w:pPr>
                              <w:jc w:val="center"/>
                              <w:rPr>
                                <w:b/>
                                <w:bCs/>
                                <w:sz w:val="32"/>
                                <w:szCs w:val="32"/>
                                <w:lang w:val="pt-BR"/>
                              </w:rPr>
                            </w:pPr>
                          </w:p>
                          <w:p w14:paraId="47EBE5F2" w14:textId="77777777" w:rsidR="000068BC" w:rsidRPr="00732A6E" w:rsidRDefault="000068BC"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068BC" w:rsidRPr="00732A6E" w:rsidRDefault="000068BC" w:rsidP="00CF508E">
                            <w:pPr>
                              <w:jc w:val="center"/>
                              <w:rPr>
                                <w:sz w:val="32"/>
                                <w:szCs w:val="32"/>
                                <w:lang w:val="pt-BR"/>
                              </w:rPr>
                            </w:pPr>
                          </w:p>
                          <w:p w14:paraId="40A59EA6" w14:textId="77777777" w:rsidR="000068BC" w:rsidRPr="00732A6E" w:rsidRDefault="000068BC" w:rsidP="00CF508E">
                            <w:pPr>
                              <w:jc w:val="center"/>
                              <w:rPr>
                                <w:sz w:val="32"/>
                                <w:szCs w:val="32"/>
                                <w:lang w:val="pt-BR"/>
                              </w:rPr>
                            </w:pPr>
                          </w:p>
                          <w:p w14:paraId="2CC42098" w14:textId="77777777" w:rsidR="000068BC" w:rsidRPr="00732A6E" w:rsidRDefault="000068BC" w:rsidP="00CF508E">
                            <w:pPr>
                              <w:jc w:val="center"/>
                              <w:rPr>
                                <w:sz w:val="32"/>
                                <w:szCs w:val="32"/>
                                <w:lang w:val="pt-BR"/>
                              </w:rPr>
                            </w:pPr>
                          </w:p>
                          <w:p w14:paraId="7B233C56" w14:textId="77777777" w:rsidR="000068BC" w:rsidRPr="00732A6E" w:rsidRDefault="000068BC"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0068BC" w:rsidRPr="00732A6E" w:rsidRDefault="000068BC" w:rsidP="00CF508E">
                      <w:pPr>
                        <w:jc w:val="center"/>
                        <w:rPr>
                          <w:sz w:val="28"/>
                          <w:szCs w:val="28"/>
                          <w:lang w:val="pt-BR"/>
                        </w:rPr>
                      </w:pPr>
                    </w:p>
                    <w:p w14:paraId="2F5977D1" w14:textId="77777777" w:rsidR="000068BC" w:rsidRPr="00732A6E" w:rsidRDefault="000068BC" w:rsidP="00CF508E">
                      <w:pPr>
                        <w:jc w:val="center"/>
                        <w:rPr>
                          <w:i/>
                          <w:iCs/>
                          <w:sz w:val="28"/>
                          <w:szCs w:val="28"/>
                          <w:lang w:val="pt-BR"/>
                        </w:rPr>
                      </w:pPr>
                      <w:r w:rsidRPr="00732A6E">
                        <w:rPr>
                          <w:sz w:val="28"/>
                          <w:szCs w:val="28"/>
                          <w:lang w:val="pt-BR"/>
                        </w:rPr>
                        <w:t>ỦY BAN NHÂN DÂN THÀNH PHỐ HỒ CHÍ MINH</w:t>
                      </w:r>
                    </w:p>
                    <w:p w14:paraId="165659BB" w14:textId="77777777" w:rsidR="000068BC" w:rsidRPr="00732A6E" w:rsidRDefault="000068BC"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0068BC" w:rsidRPr="00732A6E" w:rsidRDefault="000068BC" w:rsidP="00CF508E">
                      <w:pPr>
                        <w:rPr>
                          <w:lang w:val="fr-FR"/>
                        </w:rPr>
                      </w:pPr>
                    </w:p>
                    <w:p w14:paraId="35E9F7CA" w14:textId="77777777" w:rsidR="000068BC" w:rsidRPr="00732A6E" w:rsidRDefault="000068BC" w:rsidP="00CF508E">
                      <w:pPr>
                        <w:rPr>
                          <w:lang w:val="fr-FR"/>
                        </w:rPr>
                      </w:pPr>
                      <w:r w:rsidRPr="00732A6E">
                        <w:rPr>
                          <w:lang w:val="fr-FR"/>
                        </w:rPr>
                        <w:t xml:space="preserve">                                                            </w:t>
                      </w:r>
                    </w:p>
                    <w:p w14:paraId="6BD3DA25" w14:textId="77777777" w:rsidR="000068BC" w:rsidRPr="00732A6E" w:rsidRDefault="000068BC"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0068BC" w:rsidRPr="00732A6E" w:rsidRDefault="000068BC" w:rsidP="00CF508E">
                      <w:pPr>
                        <w:jc w:val="center"/>
                        <w:rPr>
                          <w:lang w:val="fr-FR"/>
                        </w:rPr>
                      </w:pPr>
                    </w:p>
                    <w:p w14:paraId="66878ECF" w14:textId="77777777" w:rsidR="000068BC" w:rsidRPr="00732A6E" w:rsidRDefault="000068BC" w:rsidP="00CF508E">
                      <w:pPr>
                        <w:jc w:val="center"/>
                        <w:rPr>
                          <w:lang w:val="fr-FR"/>
                        </w:rPr>
                      </w:pPr>
                    </w:p>
                    <w:p w14:paraId="797E9661" w14:textId="77777777" w:rsidR="000068BC" w:rsidRPr="00732A6E" w:rsidRDefault="000068BC" w:rsidP="00CF508E">
                      <w:pPr>
                        <w:jc w:val="center"/>
                        <w:rPr>
                          <w:lang w:val="fr-FR"/>
                        </w:rPr>
                      </w:pPr>
                    </w:p>
                    <w:p w14:paraId="085BF8C2" w14:textId="77777777" w:rsidR="000068BC" w:rsidRPr="00732A6E" w:rsidRDefault="000068BC" w:rsidP="00CF508E">
                      <w:pPr>
                        <w:jc w:val="center"/>
                        <w:rPr>
                          <w:lang w:val="fr-FR"/>
                        </w:rPr>
                      </w:pPr>
                    </w:p>
                    <w:p w14:paraId="4B62E525" w14:textId="77777777" w:rsidR="000068BC" w:rsidRPr="00732A6E" w:rsidRDefault="000068BC" w:rsidP="00CF508E">
                      <w:pPr>
                        <w:jc w:val="center"/>
                        <w:rPr>
                          <w:lang w:val="fr-FR"/>
                        </w:rPr>
                      </w:pPr>
                    </w:p>
                    <w:p w14:paraId="2BFD9EE6" w14:textId="77777777" w:rsidR="000068BC" w:rsidRPr="00732A6E" w:rsidRDefault="000068BC" w:rsidP="00CF508E">
                      <w:pPr>
                        <w:jc w:val="center"/>
                        <w:rPr>
                          <w:b/>
                          <w:bCs/>
                          <w:sz w:val="40"/>
                          <w:szCs w:val="40"/>
                          <w:lang w:val="fr-FR"/>
                        </w:rPr>
                      </w:pPr>
                      <w:r w:rsidRPr="00732A6E">
                        <w:rPr>
                          <w:b/>
                          <w:bCs/>
                          <w:sz w:val="40"/>
                          <w:szCs w:val="40"/>
                          <w:lang w:val="fr-FR"/>
                        </w:rPr>
                        <w:t>SỔ GIÁO ÁN</w:t>
                      </w:r>
                    </w:p>
                    <w:p w14:paraId="3BC5AAF5" w14:textId="77777777" w:rsidR="000068BC" w:rsidRPr="00732A6E" w:rsidRDefault="000068BC" w:rsidP="00CF508E">
                      <w:pPr>
                        <w:jc w:val="center"/>
                        <w:rPr>
                          <w:b/>
                          <w:bCs/>
                          <w:sz w:val="48"/>
                          <w:szCs w:val="48"/>
                          <w:lang w:val="fr-FR"/>
                        </w:rPr>
                      </w:pPr>
                      <w:r w:rsidRPr="00732A6E">
                        <w:rPr>
                          <w:b/>
                          <w:bCs/>
                          <w:sz w:val="48"/>
                          <w:szCs w:val="48"/>
                          <w:lang w:val="fr-FR"/>
                        </w:rPr>
                        <w:t>LÝ THUYẾT</w:t>
                      </w:r>
                    </w:p>
                    <w:p w14:paraId="293C44D5" w14:textId="77777777" w:rsidR="000068BC" w:rsidRPr="00732A6E" w:rsidRDefault="000068BC" w:rsidP="00CF508E">
                      <w:pPr>
                        <w:jc w:val="center"/>
                        <w:rPr>
                          <w:sz w:val="32"/>
                          <w:szCs w:val="32"/>
                          <w:lang w:val="fr-FR"/>
                        </w:rPr>
                      </w:pPr>
                    </w:p>
                    <w:p w14:paraId="08297254" w14:textId="77777777" w:rsidR="000068BC" w:rsidRPr="00732A6E" w:rsidRDefault="000068BC"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5BD4CDBE" w:rsidR="000068BC" w:rsidRPr="00732A6E" w:rsidRDefault="000068BC" w:rsidP="00CF508E">
                      <w:pPr>
                        <w:rPr>
                          <w:sz w:val="32"/>
                          <w:szCs w:val="32"/>
                          <w:lang w:val="fr-FR"/>
                        </w:rPr>
                      </w:pPr>
                      <w:r w:rsidRPr="00732A6E">
                        <w:rPr>
                          <w:sz w:val="32"/>
                          <w:szCs w:val="32"/>
                          <w:lang w:val="fr-FR"/>
                        </w:rPr>
                        <w:t xml:space="preserve">                                  Lớp: </w:t>
                      </w:r>
                      <w:r>
                        <w:rPr>
                          <w:sz w:val="32"/>
                          <w:szCs w:val="32"/>
                          <w:lang w:val="fr-FR"/>
                        </w:rPr>
                        <w:t xml:space="preserve">20T4     </w:t>
                      </w:r>
                      <w:r w:rsidRPr="00732A6E">
                        <w:rPr>
                          <w:sz w:val="32"/>
                          <w:szCs w:val="32"/>
                          <w:lang w:val="fr-FR"/>
                        </w:rPr>
                        <w:t xml:space="preserve">Khoá: </w:t>
                      </w:r>
                      <w:r>
                        <w:rPr>
                          <w:sz w:val="32"/>
                          <w:szCs w:val="32"/>
                          <w:lang w:val="fr-FR"/>
                        </w:rPr>
                        <w:t>20</w:t>
                      </w:r>
                      <w:r w:rsidR="00A2642C">
                        <w:rPr>
                          <w:sz w:val="32"/>
                          <w:szCs w:val="32"/>
                          <w:lang w:val="fr-FR"/>
                        </w:rPr>
                        <w:t>T4</w:t>
                      </w:r>
                    </w:p>
                    <w:p w14:paraId="445D03E7" w14:textId="02815405" w:rsidR="000068BC" w:rsidRPr="00732A6E" w:rsidRDefault="000068BC"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sidR="00A2642C">
                        <w:rPr>
                          <w:b/>
                          <w:bCs/>
                          <w:sz w:val="26"/>
                          <w:szCs w:val="26"/>
                        </w:rPr>
                        <w:t>Trịnh Khắc Vũ</w:t>
                      </w:r>
                    </w:p>
                    <w:p w14:paraId="3F6B870A" w14:textId="507F4B94" w:rsidR="000068BC" w:rsidRPr="00732A6E" w:rsidRDefault="000068BC" w:rsidP="00CF508E">
                      <w:pPr>
                        <w:rPr>
                          <w:sz w:val="32"/>
                          <w:szCs w:val="32"/>
                          <w:lang w:val="pt-BR"/>
                        </w:rPr>
                      </w:pPr>
                      <w:r w:rsidRPr="00732A6E">
                        <w:rPr>
                          <w:sz w:val="32"/>
                          <w:szCs w:val="32"/>
                          <w:lang w:val="pt-BR"/>
                        </w:rPr>
                        <w:t xml:space="preserve">                                  Năm học</w:t>
                      </w:r>
                      <w:r>
                        <w:rPr>
                          <w:sz w:val="32"/>
                          <w:szCs w:val="32"/>
                          <w:lang w:val="pt-BR"/>
                        </w:rPr>
                        <w:t>: 2021 - 2022</w:t>
                      </w:r>
                    </w:p>
                    <w:p w14:paraId="1B286779" w14:textId="77777777" w:rsidR="000068BC" w:rsidRPr="00732A6E" w:rsidRDefault="000068BC" w:rsidP="00CF508E">
                      <w:pPr>
                        <w:rPr>
                          <w:sz w:val="32"/>
                          <w:szCs w:val="32"/>
                          <w:lang w:val="pt-BR"/>
                        </w:rPr>
                      </w:pPr>
                    </w:p>
                    <w:p w14:paraId="78164274" w14:textId="77777777" w:rsidR="000068BC" w:rsidRPr="00732A6E" w:rsidRDefault="000068BC" w:rsidP="00CF508E">
                      <w:pPr>
                        <w:rPr>
                          <w:sz w:val="32"/>
                          <w:szCs w:val="32"/>
                          <w:lang w:val="pt-BR"/>
                        </w:rPr>
                      </w:pPr>
                    </w:p>
                    <w:p w14:paraId="09005082" w14:textId="77777777" w:rsidR="000068BC" w:rsidRPr="00732A6E" w:rsidRDefault="000068BC" w:rsidP="00CF508E">
                      <w:pPr>
                        <w:rPr>
                          <w:sz w:val="32"/>
                          <w:szCs w:val="32"/>
                          <w:lang w:val="pt-BR"/>
                        </w:rPr>
                      </w:pPr>
                    </w:p>
                    <w:p w14:paraId="6C1D4226" w14:textId="77777777" w:rsidR="000068BC" w:rsidRPr="00732A6E" w:rsidRDefault="000068BC" w:rsidP="00CF508E">
                      <w:pPr>
                        <w:rPr>
                          <w:sz w:val="32"/>
                          <w:szCs w:val="32"/>
                          <w:lang w:val="pt-BR"/>
                        </w:rPr>
                      </w:pPr>
                    </w:p>
                    <w:p w14:paraId="397F8B1D" w14:textId="77777777" w:rsidR="000068BC" w:rsidRPr="00732A6E" w:rsidRDefault="000068BC" w:rsidP="00CF508E">
                      <w:pPr>
                        <w:rPr>
                          <w:sz w:val="32"/>
                          <w:szCs w:val="32"/>
                          <w:lang w:val="pt-BR"/>
                        </w:rPr>
                      </w:pPr>
                    </w:p>
                    <w:p w14:paraId="6D08B32C" w14:textId="77777777" w:rsidR="000068BC" w:rsidRPr="00732A6E" w:rsidRDefault="000068BC" w:rsidP="00CF508E">
                      <w:pPr>
                        <w:rPr>
                          <w:sz w:val="32"/>
                          <w:szCs w:val="32"/>
                          <w:lang w:val="pt-BR"/>
                        </w:rPr>
                      </w:pPr>
                    </w:p>
                    <w:p w14:paraId="01CE7E72" w14:textId="77777777" w:rsidR="000068BC" w:rsidRPr="00732A6E" w:rsidRDefault="000068BC" w:rsidP="00CF508E">
                      <w:pPr>
                        <w:rPr>
                          <w:sz w:val="32"/>
                          <w:szCs w:val="32"/>
                          <w:lang w:val="pt-BR"/>
                        </w:rPr>
                      </w:pPr>
                    </w:p>
                    <w:p w14:paraId="69D59EC6" w14:textId="77777777" w:rsidR="000068BC" w:rsidRPr="00732A6E" w:rsidRDefault="000068BC" w:rsidP="00CF508E">
                      <w:pPr>
                        <w:rPr>
                          <w:sz w:val="32"/>
                          <w:szCs w:val="32"/>
                          <w:lang w:val="pt-BR"/>
                        </w:rPr>
                      </w:pPr>
                    </w:p>
                    <w:p w14:paraId="4338F716" w14:textId="77777777" w:rsidR="000068BC" w:rsidRPr="00732A6E" w:rsidRDefault="000068BC" w:rsidP="00CF508E">
                      <w:pPr>
                        <w:rPr>
                          <w:sz w:val="32"/>
                          <w:szCs w:val="32"/>
                          <w:lang w:val="pt-BR"/>
                        </w:rPr>
                      </w:pPr>
                    </w:p>
                    <w:p w14:paraId="7B6BD9B6" w14:textId="77777777" w:rsidR="000068BC" w:rsidRPr="00732A6E" w:rsidRDefault="000068BC" w:rsidP="00CF508E">
                      <w:pPr>
                        <w:rPr>
                          <w:sz w:val="32"/>
                          <w:szCs w:val="32"/>
                          <w:lang w:val="pt-BR"/>
                        </w:rPr>
                      </w:pPr>
                    </w:p>
                    <w:p w14:paraId="738C0955" w14:textId="77777777" w:rsidR="000068BC" w:rsidRPr="00732A6E" w:rsidRDefault="000068BC" w:rsidP="00CF508E">
                      <w:pPr>
                        <w:rPr>
                          <w:sz w:val="32"/>
                          <w:szCs w:val="32"/>
                          <w:lang w:val="pt-BR"/>
                        </w:rPr>
                      </w:pPr>
                    </w:p>
                    <w:p w14:paraId="5E4F0993" w14:textId="77777777" w:rsidR="000068BC" w:rsidRPr="00732A6E" w:rsidRDefault="000068BC" w:rsidP="00CF508E">
                      <w:pPr>
                        <w:jc w:val="center"/>
                        <w:rPr>
                          <w:b/>
                          <w:bCs/>
                          <w:sz w:val="32"/>
                          <w:szCs w:val="32"/>
                          <w:lang w:val="pt-BR"/>
                        </w:rPr>
                      </w:pPr>
                    </w:p>
                    <w:p w14:paraId="192F2472" w14:textId="77777777" w:rsidR="000068BC" w:rsidRPr="00732A6E" w:rsidRDefault="000068BC" w:rsidP="00CF508E">
                      <w:pPr>
                        <w:jc w:val="center"/>
                        <w:rPr>
                          <w:b/>
                          <w:bCs/>
                          <w:sz w:val="32"/>
                          <w:szCs w:val="32"/>
                          <w:lang w:val="pt-BR"/>
                        </w:rPr>
                      </w:pPr>
                    </w:p>
                    <w:p w14:paraId="4095ED4D" w14:textId="77777777" w:rsidR="000068BC" w:rsidRPr="00732A6E" w:rsidRDefault="000068BC" w:rsidP="00CF508E">
                      <w:pPr>
                        <w:jc w:val="center"/>
                        <w:rPr>
                          <w:b/>
                          <w:bCs/>
                          <w:sz w:val="32"/>
                          <w:szCs w:val="32"/>
                          <w:lang w:val="pt-BR"/>
                        </w:rPr>
                      </w:pPr>
                    </w:p>
                    <w:p w14:paraId="52BD6C2D" w14:textId="77777777" w:rsidR="000068BC" w:rsidRPr="00732A6E" w:rsidRDefault="000068BC" w:rsidP="00CF508E">
                      <w:pPr>
                        <w:jc w:val="center"/>
                        <w:rPr>
                          <w:b/>
                          <w:bCs/>
                          <w:sz w:val="32"/>
                          <w:szCs w:val="32"/>
                          <w:lang w:val="pt-BR"/>
                        </w:rPr>
                      </w:pPr>
                    </w:p>
                    <w:p w14:paraId="47EBE5F2" w14:textId="77777777" w:rsidR="000068BC" w:rsidRPr="00732A6E" w:rsidRDefault="000068BC"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068BC" w:rsidRPr="00732A6E" w:rsidRDefault="000068BC" w:rsidP="00CF508E">
                      <w:pPr>
                        <w:jc w:val="center"/>
                        <w:rPr>
                          <w:sz w:val="32"/>
                          <w:szCs w:val="32"/>
                          <w:lang w:val="pt-BR"/>
                        </w:rPr>
                      </w:pPr>
                    </w:p>
                    <w:p w14:paraId="40A59EA6" w14:textId="77777777" w:rsidR="000068BC" w:rsidRPr="00732A6E" w:rsidRDefault="000068BC" w:rsidP="00CF508E">
                      <w:pPr>
                        <w:jc w:val="center"/>
                        <w:rPr>
                          <w:sz w:val="32"/>
                          <w:szCs w:val="32"/>
                          <w:lang w:val="pt-BR"/>
                        </w:rPr>
                      </w:pPr>
                    </w:p>
                    <w:p w14:paraId="2CC42098" w14:textId="77777777" w:rsidR="000068BC" w:rsidRPr="00732A6E" w:rsidRDefault="000068BC" w:rsidP="00CF508E">
                      <w:pPr>
                        <w:jc w:val="center"/>
                        <w:rPr>
                          <w:sz w:val="32"/>
                          <w:szCs w:val="32"/>
                          <w:lang w:val="pt-BR"/>
                        </w:rPr>
                      </w:pPr>
                    </w:p>
                    <w:p w14:paraId="7B233C56" w14:textId="77777777" w:rsidR="000068BC" w:rsidRPr="00732A6E" w:rsidRDefault="000068BC"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7CE62C"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496A07C3" w14:textId="0CFC0546" w:rsidR="0079762A" w:rsidRPr="000A6A3D" w:rsidRDefault="007C5976" w:rsidP="000A6A3D">
            <w:r>
              <w:t>Thực hiện ngày  25</w:t>
            </w:r>
            <w:r w:rsidR="001E36D0">
              <w:t xml:space="preserve">     </w:t>
            </w:r>
            <w:r w:rsidR="0079762A" w:rsidRPr="000A6A3D">
              <w:t xml:space="preserve">tháng     </w:t>
            </w:r>
            <w:r>
              <w:t>10</w:t>
            </w:r>
            <w:r w:rsidR="001E36D0">
              <w:t xml:space="preserve">           </w:t>
            </w:r>
            <w:r w:rsidR="0079762A" w:rsidRPr="000A6A3D">
              <w:t>năm 20</w:t>
            </w:r>
            <w:r>
              <w:t>21</w:t>
            </w:r>
            <w:r w:rsidR="0079762A" w:rsidRPr="000A6A3D">
              <w:t xml:space="preserve"> </w:t>
            </w:r>
          </w:p>
          <w:p w14:paraId="03B898F7" w14:textId="28493E52" w:rsidR="005C52FA" w:rsidRPr="000A6A3D" w:rsidRDefault="001E36D0" w:rsidP="000A6A3D">
            <w:r>
              <w:t xml:space="preserve"> </w:t>
            </w:r>
          </w:p>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lastRenderedPageBreak/>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pt;height:20.5pt" o:ole="">
                  <v:imagedata r:id="rId13" o:title=""/>
                </v:shape>
                <o:OLEObject Type="Embed" ProgID="Equation.DSMT4" ShapeID="_x0000_i1025" DrawAspect="Content" ObjectID="_1696606424" r:id="rId14"/>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26" type="#_x0000_t75" style="width:13pt;height:20.5pt" o:ole="">
                  <v:imagedata r:id="rId13" o:title=""/>
                </v:shape>
                <o:OLEObject Type="Embed" ProgID="Equation.DSMT4" ShapeID="_x0000_i1026" DrawAspect="Content" ObjectID="_1696606425" r:id="rId15"/>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2485CD31" w:rsidR="0000336C" w:rsidRDefault="00FB6667" w:rsidP="000A6A3D">
            <w:pPr>
              <w:rPr>
                <w:lang w:val="de-DE"/>
              </w:rPr>
            </w:pPr>
            <w:r>
              <w:rPr>
                <w:lang w:val="de-DE"/>
              </w:rPr>
              <w:t>GV nêu câu hỏi</w:t>
            </w: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627B1740" w:rsidR="00652949" w:rsidRDefault="00652949" w:rsidP="000A6A3D">
            <w:pPr>
              <w:rPr>
                <w:lang w:val="nb-NO"/>
              </w:rPr>
            </w:pPr>
          </w:p>
          <w:p w14:paraId="2737DB4D" w14:textId="20A83263" w:rsidR="00D01205" w:rsidRDefault="00D01205" w:rsidP="000A6A3D">
            <w:pPr>
              <w:rPr>
                <w:lang w:val="nb-NO"/>
              </w:rPr>
            </w:pPr>
          </w:p>
          <w:p w14:paraId="6FA1C4D2" w14:textId="77777777" w:rsidR="00D01205" w:rsidRDefault="00D01205" w:rsidP="000A6A3D">
            <w:pPr>
              <w:rPr>
                <w:lang w:val="nb-NO"/>
              </w:rPr>
            </w:pPr>
          </w:p>
          <w:p w14:paraId="639DF82A" w14:textId="073DFD7A" w:rsidR="007770A4" w:rsidRPr="000A6A3D" w:rsidRDefault="007770A4" w:rsidP="000A6A3D">
            <w:pPr>
              <w:rPr>
                <w:lang w:val="nb-NO"/>
              </w:rPr>
            </w:pPr>
            <w:r w:rsidRPr="000A6A3D">
              <w:rPr>
                <w:lang w:val="nb-NO"/>
              </w:rPr>
              <w:lastRenderedPageBreak/>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20AF77F2" w14:textId="6F5CDAFF" w:rsidR="00FB6667" w:rsidRDefault="00FB6667" w:rsidP="00FB6667">
            <w:pPr>
              <w:spacing w:line="276" w:lineRule="auto"/>
              <w:rPr>
                <w:lang w:val="nb-NO"/>
              </w:rPr>
            </w:pPr>
            <w:r>
              <w:rPr>
                <w:lang w:val="nb-NO"/>
              </w:rPr>
              <w:t>HS trả lời</w:t>
            </w: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lastRenderedPageBreak/>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6C86E7E6" w:rsidR="00595DF6" w:rsidRDefault="00595DF6" w:rsidP="000A6A3D">
            <w:pPr>
              <w:rPr>
                <w:lang w:val="nb-NO"/>
              </w:rPr>
            </w:pPr>
          </w:p>
          <w:p w14:paraId="0E7B4EFB" w14:textId="4B930BFB" w:rsidR="00235511" w:rsidRDefault="00235511" w:rsidP="000A6A3D">
            <w:pPr>
              <w:rPr>
                <w:lang w:val="nb-NO"/>
              </w:rPr>
            </w:pPr>
          </w:p>
          <w:p w14:paraId="633F6BFB" w14:textId="77777777" w:rsidR="00235511" w:rsidRPr="000A6A3D" w:rsidRDefault="00235511"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6BACC02F" w:rsidR="00FB1F10" w:rsidRDefault="00FB1F10" w:rsidP="000A6A3D">
            <w:pPr>
              <w:jc w:val="center"/>
              <w:rPr>
                <w:lang w:val="pt-BR"/>
              </w:rPr>
            </w:pPr>
          </w:p>
          <w:p w14:paraId="5D55BEE9" w14:textId="77777777" w:rsidR="00D01205" w:rsidRDefault="00D01205"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lastRenderedPageBreak/>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030D756F" w:rsidR="00FB1F10" w:rsidRDefault="00FB1F10" w:rsidP="00FB1F10">
            <w:pPr>
              <w:rPr>
                <w:lang w:val="nb-NO"/>
              </w:rPr>
            </w:pPr>
          </w:p>
          <w:p w14:paraId="365ECC29" w14:textId="50812590" w:rsidR="00110E1D" w:rsidRDefault="00110E1D" w:rsidP="00FB1F10">
            <w:pPr>
              <w:rPr>
                <w:lang w:val="nb-NO"/>
              </w:rPr>
            </w:pPr>
          </w:p>
          <w:p w14:paraId="058AE0CE" w14:textId="77777777" w:rsidR="00110E1D" w:rsidRDefault="00110E1D"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B6B502" w14:textId="5118A04C" w:rsidR="00FB7696" w:rsidRPr="000A6A3D" w:rsidRDefault="00FB7696" w:rsidP="000A6A3D">
            <w:pPr>
              <w:rPr>
                <w:b/>
                <w:bCs/>
                <w:u w:val="single"/>
                <w:lang w:val="pt-BR"/>
              </w:rPr>
            </w:pPr>
            <w:r w:rsidRPr="000A6A3D">
              <w:rPr>
                <w:b/>
                <w:bCs/>
                <w:u w:val="single"/>
                <w:lang w:val="pt-BR"/>
              </w:rPr>
              <w:t>Hướng dẫn tự học</w:t>
            </w: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6AAD3CC7" w:rsidR="00B356A9" w:rsidRPr="0022566E" w:rsidRDefault="0022566E" w:rsidP="0022566E">
            <w:pPr>
              <w:ind w:left="-110" w:right="-71"/>
              <w:rPr>
                <w:b/>
                <w:lang w:val="pt-BR"/>
              </w:rPr>
            </w:pPr>
            <w:r w:rsidRPr="0022566E">
              <w:rPr>
                <w:b/>
                <w:lang w:val="da-DK"/>
              </w:rPr>
              <w:t>III. Rút kinh nghiệm tổ chức thực hiện</w:t>
            </w:r>
            <w:r>
              <w:rPr>
                <w:b/>
                <w:lang w:val="da-DK"/>
              </w:rPr>
              <w:t>:</w:t>
            </w:r>
          </w:p>
          <w:p w14:paraId="422548EF" w14:textId="297A10F4" w:rsidR="0022566E" w:rsidRDefault="0022566E" w:rsidP="0022566E">
            <w:pPr>
              <w:rPr>
                <w:b/>
                <w:bCs/>
                <w:lang w:val="pt-BR"/>
              </w:rPr>
            </w:pPr>
          </w:p>
          <w:p w14:paraId="7BE1D595" w14:textId="77777777" w:rsidR="0022566E" w:rsidRDefault="0022566E" w:rsidP="000A6A3D">
            <w:pPr>
              <w:jc w:val="center"/>
              <w:rPr>
                <w:b/>
                <w:bCs/>
                <w:lang w:val="pt-BR"/>
              </w:rPr>
            </w:pPr>
          </w:p>
          <w:p w14:paraId="3940C135" w14:textId="744855B6" w:rsidR="0022566E" w:rsidRDefault="0022566E" w:rsidP="000A6A3D">
            <w:pPr>
              <w:jc w:val="center"/>
              <w:rPr>
                <w:b/>
                <w:bCs/>
                <w:lang w:val="pt-BR"/>
              </w:rPr>
            </w:pPr>
          </w:p>
          <w:p w14:paraId="160D1198" w14:textId="77777777" w:rsidR="00110E1D" w:rsidRDefault="00110E1D" w:rsidP="000A6A3D">
            <w:pPr>
              <w:jc w:val="center"/>
              <w:rPr>
                <w:b/>
                <w:bCs/>
                <w:lang w:val="pt-BR"/>
              </w:rPr>
            </w:pPr>
          </w:p>
          <w:p w14:paraId="2569072A" w14:textId="1F451B9B" w:rsidR="00B356A9" w:rsidRPr="000A6A3D" w:rsidRDefault="00B356A9" w:rsidP="000A6A3D">
            <w:pPr>
              <w:jc w:val="center"/>
              <w:rPr>
                <w:b/>
                <w:bCs/>
                <w:lang w:val="pt-BR"/>
              </w:rPr>
            </w:pPr>
            <w:r w:rsidRPr="000A6A3D">
              <w:rPr>
                <w:b/>
                <w:bCs/>
                <w:lang w:val="pt-BR"/>
              </w:rPr>
              <w:t>Trưởng tổ môn</w:t>
            </w:r>
          </w:p>
          <w:p w14:paraId="6587416A" w14:textId="1BFC2CAD" w:rsidR="00C167C8" w:rsidRPr="000A6A3D" w:rsidRDefault="0079762A" w:rsidP="001773B4">
            <w:pPr>
              <w:jc w:val="center"/>
              <w:rPr>
                <w:b/>
                <w:bCs/>
                <w:lang w:val="vi-VN"/>
              </w:rPr>
            </w:pPr>
            <w:r w:rsidRPr="000A6A3D">
              <w:rPr>
                <w:b/>
                <w:bCs/>
                <w:lang w:val="vi-VN"/>
              </w:rPr>
              <w:t xml:space="preserve">   </w:t>
            </w:r>
            <w:r w:rsidR="00154244">
              <w:rPr>
                <w:b/>
                <w:bCs/>
                <w:sz w:val="26"/>
                <w:szCs w:val="26"/>
              </w:rPr>
              <w:t>Phạm Thị Thu Nga</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5EC05FE9" w:rsidR="00B356A9" w:rsidRDefault="00B356A9" w:rsidP="000A6A3D">
            <w:pPr>
              <w:rPr>
                <w:lang w:val="pt-BR"/>
              </w:rPr>
            </w:pPr>
          </w:p>
          <w:p w14:paraId="152C5A4B" w14:textId="54762D82" w:rsidR="0022566E" w:rsidRDefault="0022566E" w:rsidP="000A6A3D">
            <w:pPr>
              <w:rPr>
                <w:lang w:val="pt-BR"/>
              </w:rPr>
            </w:pPr>
          </w:p>
          <w:p w14:paraId="54BCC2AC" w14:textId="1C45B25C" w:rsidR="0022566E" w:rsidRDefault="0022566E" w:rsidP="000A6A3D">
            <w:pPr>
              <w:rPr>
                <w:lang w:val="pt-BR"/>
              </w:rPr>
            </w:pPr>
          </w:p>
          <w:p w14:paraId="38D830B7" w14:textId="77777777" w:rsidR="00110E1D" w:rsidRDefault="00110E1D" w:rsidP="000A6A3D">
            <w:pPr>
              <w:rPr>
                <w:lang w:val="pt-BR"/>
              </w:rPr>
            </w:pPr>
          </w:p>
          <w:p w14:paraId="01CC98E9" w14:textId="537F10AC" w:rsidR="00B356A9" w:rsidRPr="000A6A3D" w:rsidRDefault="007C5976" w:rsidP="000A6A3D">
            <w:pPr>
              <w:ind w:left="1420"/>
              <w:rPr>
                <w:i/>
                <w:lang w:val="pt-BR"/>
              </w:rPr>
            </w:pPr>
            <w:r>
              <w:rPr>
                <w:i/>
                <w:lang w:val="pt-BR"/>
              </w:rPr>
              <w:t>Tp. Hồ Chí Minh, ngày 18</w:t>
            </w:r>
            <w:r w:rsidR="00B356A9" w:rsidRPr="000A6A3D">
              <w:rPr>
                <w:i/>
                <w:lang w:val="pt-BR"/>
              </w:rPr>
              <w:t xml:space="preserve"> tháng </w:t>
            </w:r>
            <w:r>
              <w:rPr>
                <w:i/>
                <w:lang w:val="pt-BR"/>
              </w:rPr>
              <w:t>10</w:t>
            </w:r>
            <w:r w:rsidR="00B356A9" w:rsidRPr="000A6A3D">
              <w:rPr>
                <w:i/>
                <w:lang w:val="pt-BR"/>
              </w:rPr>
              <w:t xml:space="preserve">  năm 20</w:t>
            </w:r>
            <w:r>
              <w:rPr>
                <w:i/>
                <w:lang w:val="pt-BR"/>
              </w:rPr>
              <w:t>21</w:t>
            </w:r>
            <w:r w:rsidR="00B356A9" w:rsidRPr="000A6A3D">
              <w:rPr>
                <w:i/>
                <w:lang w:val="pt-BR"/>
              </w:rPr>
              <w:t xml:space="preserve"> </w:t>
            </w:r>
          </w:p>
          <w:p w14:paraId="2B5FC994" w14:textId="77777777" w:rsidR="00B356A9" w:rsidRDefault="00B356A9" w:rsidP="000A6A3D">
            <w:pPr>
              <w:jc w:val="center"/>
              <w:rPr>
                <w:b/>
                <w:lang w:val="pt-BR"/>
              </w:rPr>
            </w:pPr>
            <w:r w:rsidRPr="000A6A3D">
              <w:rPr>
                <w:b/>
                <w:lang w:val="pt-BR"/>
              </w:rPr>
              <w:t>Giảng viên</w:t>
            </w:r>
          </w:p>
          <w:p w14:paraId="08EF0DFF" w14:textId="28E2FF07" w:rsidR="007C5976" w:rsidRPr="000A6A3D" w:rsidRDefault="00A2642C" w:rsidP="000A6A3D">
            <w:pPr>
              <w:jc w:val="center"/>
              <w:rPr>
                <w:lang w:val="pt-BR"/>
              </w:rPr>
            </w:pPr>
            <w:r>
              <w:rPr>
                <w:b/>
                <w:bCs/>
                <w:sz w:val="26"/>
                <w:szCs w:val="26"/>
              </w:rPr>
              <w:t>Trịnh Khắc Vũ</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0A060DF" w14:textId="287766C4" w:rsidR="00093475" w:rsidRPr="000A6A3D" w:rsidRDefault="001E36D0" w:rsidP="000A6A3D">
            <w:r w:rsidRPr="000A6A3D">
              <w:t xml:space="preserve">Thực hiện ngày  </w:t>
            </w:r>
            <w:r w:rsidR="003050CF">
              <w:t>26</w:t>
            </w:r>
            <w:r>
              <w:t xml:space="preserve">    </w:t>
            </w:r>
            <w:r w:rsidRPr="000A6A3D">
              <w:t xml:space="preserve">tháng </w:t>
            </w:r>
            <w:r w:rsidR="003050CF">
              <w:t>10</w:t>
            </w:r>
            <w:r>
              <w:t xml:space="preserve">      </w:t>
            </w:r>
            <w:r w:rsidRPr="000A6A3D">
              <w:t>năm 20</w:t>
            </w:r>
            <w:r w:rsidR="003050CF">
              <w:t>21</w:t>
            </w:r>
            <w:r w:rsidRPr="000A6A3D">
              <w:t xml:space="preserve">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lastRenderedPageBreak/>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27" type="#_x0000_t75" style="width:20pt;height:19pt" o:ole="">
                  <v:imagedata r:id="rId16" o:title=""/>
                </v:shape>
                <o:OLEObject Type="Embed" ProgID="Equation.DSMT4" ShapeID="_x0000_i1027" DrawAspect="Content" ObjectID="_1696606426" r:id="rId17"/>
              </w:object>
            </w:r>
            <w:r w:rsidRPr="000A6A3D">
              <w:t>(X là kí hiệu nguyên tố)</w:t>
            </w: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6B440D"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066B4C02" w:rsidR="00093475" w:rsidRDefault="00093475" w:rsidP="000A6A3D">
            <w:pPr>
              <w:rPr>
                <w:lang w:val="nb-NO"/>
              </w:rPr>
            </w:pPr>
          </w:p>
          <w:p w14:paraId="5D4FA1F8" w14:textId="77777777" w:rsidR="00372A0F" w:rsidRPr="000A6A3D" w:rsidRDefault="00372A0F"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08B9AC6E" w:rsidR="00093475" w:rsidRDefault="00093475" w:rsidP="000A6A3D">
            <w:pPr>
              <w:rPr>
                <w:lang w:val="nb-NO"/>
              </w:rPr>
            </w:pPr>
          </w:p>
          <w:p w14:paraId="5618B6FA" w14:textId="77777777" w:rsidR="00372A0F" w:rsidRPr="000A6A3D" w:rsidRDefault="00372A0F" w:rsidP="000A6A3D">
            <w:pPr>
              <w:rPr>
                <w:lang w:val="nb-NO"/>
              </w:rPr>
            </w:pPr>
          </w:p>
          <w:p w14:paraId="4439B6BB" w14:textId="1FEBCBB7" w:rsidR="00093475" w:rsidRDefault="00093475" w:rsidP="000A6A3D">
            <w:pPr>
              <w:rPr>
                <w:lang w:val="nb-NO"/>
              </w:rPr>
            </w:pPr>
          </w:p>
          <w:p w14:paraId="33F2F8E3" w14:textId="4CFC5354" w:rsidR="00372A0F" w:rsidRDefault="00372A0F" w:rsidP="000A6A3D">
            <w:pPr>
              <w:rPr>
                <w:lang w:val="nb-NO"/>
              </w:rPr>
            </w:pPr>
          </w:p>
          <w:p w14:paraId="0B2D23B4" w14:textId="77777777" w:rsidR="00372A0F" w:rsidRPr="000A6A3D" w:rsidRDefault="00372A0F"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584A658B" w14:textId="77777777" w:rsidR="00FB6667" w:rsidRDefault="00FB6667" w:rsidP="00FB6667">
            <w:pPr>
              <w:spacing w:line="276" w:lineRule="auto"/>
              <w:rPr>
                <w:lang w:val="nb-NO"/>
              </w:rPr>
            </w:pPr>
            <w:r w:rsidRPr="00CB6D3A">
              <w:rPr>
                <w:lang w:val="nb-NO"/>
              </w:rPr>
              <w:t>GV nêu câu hỏi</w:t>
            </w:r>
          </w:p>
          <w:p w14:paraId="162BFB7D" w14:textId="77777777" w:rsidR="00093475" w:rsidRPr="000A6A3D" w:rsidRDefault="00093475" w:rsidP="000A6A3D">
            <w:pPr>
              <w:rPr>
                <w:lang w:val="nb-NO"/>
              </w:rPr>
            </w:pPr>
            <w:r w:rsidRPr="000A6A3D">
              <w:rPr>
                <w:lang w:val="nb-NO"/>
              </w:rPr>
              <w:t xml:space="preserve"> </w:t>
            </w: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4D18ABAE" w:rsidR="00093475" w:rsidRDefault="00093475" w:rsidP="000A6A3D">
            <w:pPr>
              <w:rPr>
                <w:lang w:val="nb-NO"/>
              </w:rPr>
            </w:pPr>
          </w:p>
          <w:p w14:paraId="467F2214" w14:textId="627A9B81" w:rsidR="00372A0F" w:rsidRDefault="00372A0F" w:rsidP="000A6A3D">
            <w:pPr>
              <w:rPr>
                <w:lang w:val="nb-NO"/>
              </w:rPr>
            </w:pPr>
          </w:p>
          <w:p w14:paraId="2BB4D1E8" w14:textId="3A4F3A5E" w:rsidR="00372A0F" w:rsidRDefault="00372A0F"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6A664EF8" w:rsidR="00093475" w:rsidRDefault="00093475" w:rsidP="000A6A3D">
            <w:pPr>
              <w:rPr>
                <w:lang w:val="nb-NO"/>
              </w:rPr>
            </w:pPr>
          </w:p>
          <w:p w14:paraId="797A996E" w14:textId="77777777" w:rsidR="00372A0F" w:rsidRPr="000A6A3D" w:rsidRDefault="00372A0F" w:rsidP="000A6A3D">
            <w:pPr>
              <w:rPr>
                <w:lang w:val="nb-NO"/>
              </w:rPr>
            </w:pPr>
          </w:p>
          <w:p w14:paraId="258FD127" w14:textId="3E27E059" w:rsidR="00093475" w:rsidRPr="000A6A3D" w:rsidRDefault="00FB6667" w:rsidP="000A6A3D">
            <w:pPr>
              <w:rPr>
                <w:lang w:val="nb-NO"/>
              </w:rPr>
            </w:pPr>
            <w:r>
              <w:rPr>
                <w:lang w:val="nb-NO"/>
              </w:rPr>
              <w:t>HS trả lời</w:t>
            </w:r>
            <w:r w:rsidR="00847570">
              <w:rPr>
                <w:lang w:val="nb-NO"/>
              </w:rPr>
              <w:t xml:space="preserve"> câu hỏi</w:t>
            </w: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3688EBA0" w:rsidR="00093475" w:rsidRDefault="00093475" w:rsidP="000A6A3D">
            <w:pPr>
              <w:rPr>
                <w:lang w:val="nb-NO"/>
              </w:rPr>
            </w:pPr>
          </w:p>
          <w:p w14:paraId="3DC43C7B" w14:textId="77777777" w:rsidR="00372A0F" w:rsidRPr="000A6A3D" w:rsidRDefault="00372A0F"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1E993E95" w14:textId="77777777" w:rsidR="00A309C2" w:rsidRDefault="00A309C2" w:rsidP="00510E5D">
            <w:pPr>
              <w:jc w:val="center"/>
              <w:rPr>
                <w:lang w:val="pt-BR"/>
              </w:rPr>
            </w:pPr>
          </w:p>
          <w:p w14:paraId="26415678" w14:textId="22BF43D0"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ECA7559" w:rsidR="00CA26CF" w:rsidRDefault="00CA26CF" w:rsidP="00CA26CF">
            <w:pPr>
              <w:jc w:val="center"/>
              <w:rPr>
                <w:lang w:val="pt-BR"/>
              </w:rPr>
            </w:pPr>
          </w:p>
          <w:p w14:paraId="3804DC1B" w14:textId="77777777" w:rsidR="00372A0F" w:rsidRDefault="00372A0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093475" w:rsidRPr="000A6A3D" w14:paraId="103CE61D"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4C524B4" w14:textId="77777777" w:rsidR="001773B4" w:rsidRPr="0022566E" w:rsidRDefault="001773B4" w:rsidP="001773B4">
            <w:pPr>
              <w:ind w:left="-110" w:right="-71"/>
              <w:rPr>
                <w:b/>
                <w:lang w:val="pt-BR"/>
              </w:rPr>
            </w:pPr>
            <w:r w:rsidRPr="0022566E">
              <w:rPr>
                <w:b/>
                <w:lang w:val="da-DK"/>
              </w:rPr>
              <w:t>III. Rút kinh nghiệm tổ chức thực hiện</w:t>
            </w:r>
            <w:r>
              <w:rPr>
                <w:b/>
                <w:lang w:val="da-DK"/>
              </w:rPr>
              <w:t>:</w:t>
            </w:r>
          </w:p>
          <w:p w14:paraId="4C5FE0C3" w14:textId="55BE48CF" w:rsidR="00093475" w:rsidRDefault="00093475" w:rsidP="000A6A3D">
            <w:pPr>
              <w:rPr>
                <w:lang w:val="pt-BR"/>
              </w:rPr>
            </w:pPr>
          </w:p>
          <w:p w14:paraId="7FFC1472" w14:textId="78B2C128" w:rsidR="001773B4" w:rsidRDefault="001773B4" w:rsidP="000A6A3D">
            <w:pPr>
              <w:rPr>
                <w:lang w:val="pt-BR"/>
              </w:rPr>
            </w:pPr>
          </w:p>
          <w:p w14:paraId="7CA90806" w14:textId="77777777" w:rsidR="001773B4" w:rsidRDefault="001773B4" w:rsidP="000A6A3D">
            <w:pPr>
              <w:rPr>
                <w:lang w:val="pt-BR"/>
              </w:rPr>
            </w:pPr>
          </w:p>
          <w:p w14:paraId="7EE33890" w14:textId="23C27E39" w:rsidR="001773B4" w:rsidRDefault="001773B4" w:rsidP="000A6A3D">
            <w:pPr>
              <w:rPr>
                <w:lang w:val="pt-BR"/>
              </w:rPr>
            </w:pPr>
          </w:p>
          <w:p w14:paraId="777106CD" w14:textId="77777777" w:rsidR="001773B4" w:rsidRDefault="001773B4" w:rsidP="000A6A3D">
            <w:pPr>
              <w:rPr>
                <w:lang w:val="pt-BR"/>
              </w:rPr>
            </w:pPr>
          </w:p>
          <w:p w14:paraId="600E8114" w14:textId="4339FD07" w:rsidR="001773B4" w:rsidRDefault="001773B4" w:rsidP="000A6A3D">
            <w:pPr>
              <w:rPr>
                <w:lang w:val="pt-BR"/>
              </w:rPr>
            </w:pPr>
          </w:p>
          <w:p w14:paraId="22ACBD8D" w14:textId="77777777" w:rsidR="00372A0F" w:rsidRPr="000A6A3D" w:rsidRDefault="00372A0F" w:rsidP="000A6A3D">
            <w:pPr>
              <w:rPr>
                <w:lang w:val="pt-BR"/>
              </w:rPr>
            </w:pPr>
          </w:p>
          <w:p w14:paraId="2AA97C29" w14:textId="1E00AEDC" w:rsidR="00A309C2" w:rsidRDefault="00A309C2" w:rsidP="000A6A3D">
            <w:pPr>
              <w:jc w:val="center"/>
              <w:rPr>
                <w:b/>
                <w:bCs/>
                <w:lang w:val="pt-BR"/>
              </w:rPr>
            </w:pPr>
          </w:p>
          <w:p w14:paraId="1B40E2F9" w14:textId="77777777" w:rsidR="00372A0F" w:rsidRDefault="00372A0F" w:rsidP="000A6A3D">
            <w:pPr>
              <w:jc w:val="center"/>
              <w:rPr>
                <w:b/>
                <w:bCs/>
                <w:lang w:val="pt-BR"/>
              </w:rPr>
            </w:pPr>
          </w:p>
          <w:p w14:paraId="153E6F9C" w14:textId="44C3E809" w:rsidR="00093475" w:rsidRPr="000A6A3D" w:rsidRDefault="00093475" w:rsidP="000A6A3D">
            <w:pPr>
              <w:jc w:val="center"/>
              <w:rPr>
                <w:b/>
                <w:bCs/>
                <w:lang w:val="pt-BR"/>
              </w:rPr>
            </w:pPr>
            <w:r w:rsidRPr="000A6A3D">
              <w:rPr>
                <w:b/>
                <w:bCs/>
                <w:lang w:val="pt-BR"/>
              </w:rPr>
              <w:t>Trưởng tổ môn</w:t>
            </w:r>
          </w:p>
          <w:p w14:paraId="302E90B0" w14:textId="0498590C" w:rsidR="00A309C2" w:rsidRPr="000A6A3D" w:rsidRDefault="00A309C2" w:rsidP="005A5666">
            <w:pPr>
              <w:rPr>
                <w:b/>
                <w:bCs/>
                <w:lang w:val="vi-VN"/>
              </w:rPr>
            </w:pPr>
          </w:p>
        </w:tc>
        <w:tc>
          <w:tcPr>
            <w:tcW w:w="6205" w:type="dxa"/>
            <w:gridSpan w:val="2"/>
            <w:shd w:val="clear" w:color="auto" w:fill="auto"/>
          </w:tcPr>
          <w:p w14:paraId="057172B4" w14:textId="77777777" w:rsidR="00093475" w:rsidRPr="000A6A3D" w:rsidRDefault="00093475" w:rsidP="000A6A3D">
            <w:pPr>
              <w:rPr>
                <w:lang w:val="pt-BR"/>
              </w:rPr>
            </w:pPr>
          </w:p>
          <w:p w14:paraId="008E71A3" w14:textId="77777777" w:rsidR="001773B4" w:rsidRDefault="001773B4" w:rsidP="000A6A3D">
            <w:pPr>
              <w:ind w:left="1330"/>
              <w:rPr>
                <w:i/>
                <w:lang w:val="pt-BR"/>
              </w:rPr>
            </w:pPr>
          </w:p>
          <w:p w14:paraId="10C604A8" w14:textId="77777777" w:rsidR="001773B4" w:rsidRDefault="001773B4" w:rsidP="000A6A3D">
            <w:pPr>
              <w:ind w:left="1330"/>
              <w:rPr>
                <w:i/>
                <w:lang w:val="pt-BR"/>
              </w:rPr>
            </w:pPr>
          </w:p>
          <w:p w14:paraId="1B3F5AD4" w14:textId="6F9161E5" w:rsidR="001773B4" w:rsidRDefault="001773B4" w:rsidP="000A6A3D">
            <w:pPr>
              <w:ind w:left="1330"/>
              <w:rPr>
                <w:i/>
                <w:lang w:val="pt-BR"/>
              </w:rPr>
            </w:pPr>
          </w:p>
          <w:p w14:paraId="376579DD" w14:textId="6DDA226E" w:rsidR="001773B4" w:rsidRDefault="001773B4" w:rsidP="000A6A3D">
            <w:pPr>
              <w:ind w:left="1330"/>
              <w:rPr>
                <w:i/>
                <w:lang w:val="pt-BR"/>
              </w:rPr>
            </w:pPr>
          </w:p>
          <w:p w14:paraId="6467DA5B" w14:textId="1F7E2B8A" w:rsidR="001773B4" w:rsidRDefault="001773B4" w:rsidP="000A6A3D">
            <w:pPr>
              <w:ind w:left="1330"/>
              <w:rPr>
                <w:i/>
                <w:lang w:val="pt-BR"/>
              </w:rPr>
            </w:pPr>
          </w:p>
          <w:p w14:paraId="46590C26" w14:textId="37826DB5" w:rsidR="001773B4" w:rsidRDefault="001773B4" w:rsidP="000A6A3D">
            <w:pPr>
              <w:ind w:left="1330"/>
              <w:rPr>
                <w:i/>
                <w:lang w:val="pt-BR"/>
              </w:rPr>
            </w:pPr>
          </w:p>
          <w:p w14:paraId="21B784E3" w14:textId="336ECED4" w:rsidR="00372A0F" w:rsidRDefault="00372A0F" w:rsidP="000A6A3D">
            <w:pPr>
              <w:ind w:left="1330"/>
              <w:rPr>
                <w:i/>
                <w:lang w:val="pt-BR"/>
              </w:rPr>
            </w:pPr>
          </w:p>
          <w:p w14:paraId="3D0161F9" w14:textId="77777777" w:rsidR="00372A0F" w:rsidRDefault="00372A0F" w:rsidP="000A6A3D">
            <w:pPr>
              <w:ind w:left="1330"/>
              <w:rPr>
                <w:i/>
                <w:lang w:val="pt-BR"/>
              </w:rPr>
            </w:pPr>
          </w:p>
          <w:p w14:paraId="4F011630" w14:textId="77777777" w:rsidR="00A309C2" w:rsidRDefault="00A309C2" w:rsidP="000A6A3D">
            <w:pPr>
              <w:ind w:left="1330"/>
              <w:rPr>
                <w:i/>
                <w:lang w:val="pt-BR"/>
              </w:rPr>
            </w:pPr>
          </w:p>
          <w:p w14:paraId="62C83130"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513D701" w14:textId="77777777" w:rsidR="007C5976" w:rsidRDefault="007C5976" w:rsidP="007C5976">
            <w:pPr>
              <w:jc w:val="center"/>
              <w:rPr>
                <w:b/>
                <w:lang w:val="pt-BR"/>
              </w:rPr>
            </w:pPr>
            <w:r w:rsidRPr="000A6A3D">
              <w:rPr>
                <w:b/>
                <w:lang w:val="pt-BR"/>
              </w:rPr>
              <w:t>Giảng viên</w:t>
            </w:r>
          </w:p>
          <w:p w14:paraId="70733ECB" w14:textId="7FCAA8C5" w:rsidR="00093475" w:rsidRPr="000A6A3D" w:rsidRDefault="00A2642C" w:rsidP="007C5976">
            <w:pPr>
              <w:jc w:val="center"/>
              <w:rPr>
                <w:lang w:val="pt-BR"/>
              </w:rPr>
            </w:pPr>
            <w:r>
              <w:rPr>
                <w:b/>
                <w:bCs/>
                <w:sz w:val="26"/>
                <w:szCs w:val="26"/>
              </w:rPr>
              <w:t>Trịnh Khắc Vũ</w:t>
            </w: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lastRenderedPageBreak/>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B66E3FA" w14:textId="430E0DCA" w:rsidR="00A33A53" w:rsidRPr="000A6A3D" w:rsidRDefault="001E36D0" w:rsidP="000A6A3D">
            <w:r w:rsidRPr="000A6A3D">
              <w:t xml:space="preserve">Thực hiện ngày   </w:t>
            </w:r>
            <w:r w:rsidR="003050CF">
              <w:t>28</w:t>
            </w:r>
            <w:r>
              <w:t xml:space="preserve">     </w:t>
            </w:r>
            <w:r w:rsidRPr="000A6A3D">
              <w:t xml:space="preserve">tháng    </w:t>
            </w:r>
            <w:r w:rsidR="003050CF">
              <w:t>10</w:t>
            </w:r>
            <w:r>
              <w:t xml:space="preserve">      </w:t>
            </w:r>
            <w:r w:rsidRPr="000A6A3D">
              <w:t>năm 20</w:t>
            </w:r>
            <w:r w:rsidR="003050CF">
              <w:t>21</w:t>
            </w:r>
            <w:r w:rsidRPr="000A6A3D">
              <w:t xml:space="preserve"> </w:t>
            </w:r>
            <w:r w:rsidR="00A33A53" w:rsidRPr="000A6A3D">
              <w:t xml:space="preserve">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lastRenderedPageBreak/>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72DEFAEC" w14:textId="17D3C533" w:rsidR="008D3533" w:rsidRPr="003A3748" w:rsidRDefault="008D3533" w:rsidP="003A3748">
            <w:pPr>
              <w:tabs>
                <w:tab w:val="left" w:leader="dot" w:pos="9498"/>
              </w:tabs>
              <w:rPr>
                <w:b/>
              </w:rPr>
            </w:pPr>
            <w:r w:rsidRPr="003A3748">
              <w:rPr>
                <w:b/>
              </w:rPr>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t xml:space="preserve">Các phân lớp được kí hiệu bằng các chữ cái </w:t>
            </w:r>
            <w:r w:rsidRPr="003A3748">
              <w:lastRenderedPageBreak/>
              <w:t>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55E49468" w:rsidR="00A33A53" w:rsidRDefault="00A33A53" w:rsidP="000A6A3D">
            <w:pPr>
              <w:rPr>
                <w:lang w:val="nb-NO"/>
              </w:rPr>
            </w:pPr>
          </w:p>
          <w:p w14:paraId="3D1E49E0" w14:textId="77777777" w:rsidR="00AE1E25" w:rsidRDefault="00AE1E25" w:rsidP="000A6A3D">
            <w:pPr>
              <w:rPr>
                <w:lang w:val="nb-NO"/>
              </w:rPr>
            </w:pPr>
          </w:p>
          <w:p w14:paraId="0AEA4ABF" w14:textId="77777777" w:rsidR="00847570" w:rsidRDefault="00847570" w:rsidP="00847570">
            <w:pPr>
              <w:spacing w:line="276" w:lineRule="auto"/>
              <w:rPr>
                <w:lang w:val="nb-NO"/>
              </w:rPr>
            </w:pPr>
            <w:r w:rsidRPr="00CB6D3A">
              <w:rPr>
                <w:lang w:val="nb-NO"/>
              </w:rPr>
              <w:t>GV nêu câu hỏi</w:t>
            </w: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0ABC2001" w:rsidR="009E166C" w:rsidRDefault="00847570" w:rsidP="000A6A3D">
            <w:pPr>
              <w:rPr>
                <w:lang w:val="nb-NO"/>
              </w:rPr>
            </w:pPr>
            <w:r>
              <w:rPr>
                <w:lang w:val="nb-NO"/>
              </w:rPr>
              <w:t>HS trả lời câu hỏi</w:t>
            </w: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1BDEF14" w:rsidR="00A643BE" w:rsidRDefault="00A643BE" w:rsidP="00A643BE">
            <w:pPr>
              <w:rPr>
                <w:lang w:val="nb-NO"/>
              </w:rPr>
            </w:pPr>
          </w:p>
          <w:p w14:paraId="0E89927C" w14:textId="77777777" w:rsidR="00AE1E25" w:rsidRDefault="00AE1E25"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2A1405C7" w:rsidR="00A33A53" w:rsidRPr="000A6A3D" w:rsidRDefault="00A33A53" w:rsidP="000A6A3D">
            <w:pPr>
              <w:rPr>
                <w:b/>
                <w:bCs/>
                <w:u w:val="single"/>
                <w:lang w:val="pt-BR"/>
              </w:rPr>
            </w:pPr>
            <w:r w:rsidRPr="000A6A3D">
              <w:rPr>
                <w:b/>
                <w:bCs/>
                <w:u w:val="single"/>
                <w:lang w:val="pt-BR"/>
              </w:rPr>
              <w:t>Hướng dẫn tự học</w:t>
            </w: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6205"/>
      </w:tblGrid>
      <w:tr w:rsidR="00A33A53" w:rsidRPr="000A6A3D" w14:paraId="0F9EF5FE" w14:textId="77777777" w:rsidTr="005A5666">
        <w:trPr>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2"/>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3A53" w:rsidRPr="000A6A3D" w14:paraId="0247D0C7" w14:textId="77777777" w:rsidTr="005A56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45" w:type="dxa"/>
            <w:gridSpan w:val="2"/>
            <w:shd w:val="clear" w:color="auto" w:fill="auto"/>
          </w:tcPr>
          <w:p w14:paraId="2C3941B9"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604FD648" w14:textId="2B786363" w:rsidR="00A33A53" w:rsidRDefault="00A33A53" w:rsidP="000A6A3D">
            <w:pPr>
              <w:rPr>
                <w:lang w:val="pt-BR"/>
              </w:rPr>
            </w:pPr>
          </w:p>
          <w:p w14:paraId="4489A621" w14:textId="1CDD78A1" w:rsidR="00AE1E25" w:rsidRDefault="00AE1E25" w:rsidP="000A6A3D">
            <w:pPr>
              <w:rPr>
                <w:lang w:val="pt-BR"/>
              </w:rPr>
            </w:pPr>
          </w:p>
          <w:p w14:paraId="77698AE8" w14:textId="77777777" w:rsidR="0065718F" w:rsidRDefault="0065718F" w:rsidP="000A6A3D">
            <w:pPr>
              <w:rPr>
                <w:lang w:val="pt-BR"/>
              </w:rPr>
            </w:pPr>
          </w:p>
          <w:p w14:paraId="53BC8692" w14:textId="77777777" w:rsidR="00AE1E25" w:rsidRPr="000A6A3D" w:rsidRDefault="00AE1E25" w:rsidP="000A6A3D">
            <w:pPr>
              <w:rPr>
                <w:lang w:val="pt-BR"/>
              </w:rPr>
            </w:pPr>
          </w:p>
          <w:p w14:paraId="3141E951" w14:textId="020CC0EE" w:rsidR="00AE1E25" w:rsidRDefault="00AE1E25" w:rsidP="000A6A3D">
            <w:pPr>
              <w:jc w:val="center"/>
              <w:rPr>
                <w:b/>
                <w:bCs/>
                <w:lang w:val="pt-BR"/>
              </w:rPr>
            </w:pPr>
          </w:p>
          <w:p w14:paraId="3E52213C" w14:textId="46D0CA1F" w:rsidR="00AE1E25" w:rsidRDefault="00AE1E25" w:rsidP="000A6A3D">
            <w:pPr>
              <w:jc w:val="center"/>
              <w:rPr>
                <w:b/>
                <w:bCs/>
                <w:lang w:val="pt-BR"/>
              </w:rPr>
            </w:pPr>
          </w:p>
          <w:p w14:paraId="52E6E838" w14:textId="77777777" w:rsidR="0065718F" w:rsidRDefault="0065718F" w:rsidP="000A6A3D">
            <w:pPr>
              <w:jc w:val="center"/>
              <w:rPr>
                <w:b/>
                <w:bCs/>
                <w:lang w:val="pt-BR"/>
              </w:rPr>
            </w:pPr>
          </w:p>
          <w:p w14:paraId="71DC6D28" w14:textId="1DF73F3E" w:rsidR="00A33A53" w:rsidRPr="000A6A3D" w:rsidRDefault="00A33A53" w:rsidP="000A6A3D">
            <w:pPr>
              <w:jc w:val="center"/>
              <w:rPr>
                <w:b/>
                <w:bCs/>
                <w:lang w:val="pt-BR"/>
              </w:rPr>
            </w:pPr>
            <w:r w:rsidRPr="000A6A3D">
              <w:rPr>
                <w:b/>
                <w:bCs/>
                <w:lang w:val="pt-BR"/>
              </w:rPr>
              <w:t>Trưởng tổ môn</w:t>
            </w:r>
          </w:p>
          <w:p w14:paraId="00C07C9E" w14:textId="7B77BFC0" w:rsidR="00A33A53" w:rsidRDefault="00A33A53" w:rsidP="0065718F">
            <w:pPr>
              <w:jc w:val="center"/>
              <w:rPr>
                <w:b/>
                <w:bCs/>
                <w:lang w:val="pt-BR"/>
              </w:rPr>
            </w:pPr>
            <w:r w:rsidRPr="000A6A3D">
              <w:rPr>
                <w:b/>
                <w:bCs/>
                <w:lang w:val="vi-VN"/>
              </w:rPr>
              <w:t xml:space="preserve">   </w:t>
            </w:r>
            <w:r w:rsidR="00154244">
              <w:rPr>
                <w:b/>
                <w:bCs/>
                <w:sz w:val="26"/>
                <w:szCs w:val="26"/>
              </w:rPr>
              <w:t>Phạm Thị Thu Nga</w:t>
            </w:r>
          </w:p>
          <w:p w14:paraId="60A4EBA9" w14:textId="3B45D31B" w:rsidR="0065718F" w:rsidRPr="000A6A3D" w:rsidRDefault="0065718F" w:rsidP="0065718F">
            <w:pPr>
              <w:jc w:val="center"/>
              <w:rPr>
                <w:b/>
                <w:bCs/>
                <w:lang w:val="vi-VN"/>
              </w:rPr>
            </w:pPr>
          </w:p>
        </w:tc>
        <w:tc>
          <w:tcPr>
            <w:tcW w:w="6205" w:type="dxa"/>
            <w:shd w:val="clear" w:color="auto" w:fill="auto"/>
          </w:tcPr>
          <w:p w14:paraId="31F1ACC1" w14:textId="77777777" w:rsidR="00A33A53" w:rsidRPr="000A6A3D" w:rsidRDefault="00A33A53" w:rsidP="000A6A3D">
            <w:pPr>
              <w:rPr>
                <w:lang w:val="pt-BR"/>
              </w:rPr>
            </w:pPr>
          </w:p>
          <w:p w14:paraId="4399D8F1" w14:textId="77777777" w:rsidR="00AE1E25" w:rsidRDefault="00AE1E25" w:rsidP="000A6A3D">
            <w:pPr>
              <w:ind w:left="1510"/>
              <w:rPr>
                <w:i/>
                <w:lang w:val="pt-BR"/>
              </w:rPr>
            </w:pPr>
          </w:p>
          <w:p w14:paraId="049F18A1" w14:textId="77777777" w:rsidR="00AE1E25" w:rsidRDefault="00AE1E25" w:rsidP="000A6A3D">
            <w:pPr>
              <w:ind w:left="1510"/>
              <w:rPr>
                <w:i/>
                <w:lang w:val="pt-BR"/>
              </w:rPr>
            </w:pPr>
          </w:p>
          <w:p w14:paraId="46F0EBE0" w14:textId="77777777" w:rsidR="00AE1E25" w:rsidRDefault="00AE1E25" w:rsidP="000A6A3D">
            <w:pPr>
              <w:ind w:left="1510"/>
              <w:rPr>
                <w:i/>
                <w:lang w:val="pt-BR"/>
              </w:rPr>
            </w:pPr>
          </w:p>
          <w:p w14:paraId="2045B959" w14:textId="436EB68E" w:rsidR="00AE1E25" w:rsidRDefault="00AE1E25" w:rsidP="000A6A3D">
            <w:pPr>
              <w:ind w:left="1510"/>
              <w:rPr>
                <w:i/>
                <w:lang w:val="pt-BR"/>
              </w:rPr>
            </w:pPr>
          </w:p>
          <w:p w14:paraId="095E364A" w14:textId="77777777" w:rsidR="0065718F" w:rsidRDefault="0065718F" w:rsidP="000A6A3D">
            <w:pPr>
              <w:ind w:left="1510"/>
              <w:rPr>
                <w:i/>
                <w:lang w:val="pt-BR"/>
              </w:rPr>
            </w:pPr>
          </w:p>
          <w:p w14:paraId="5322545D" w14:textId="77777777" w:rsidR="00AE1E25" w:rsidRDefault="00AE1E25" w:rsidP="000A6A3D">
            <w:pPr>
              <w:ind w:left="1510"/>
              <w:rPr>
                <w:i/>
                <w:lang w:val="pt-BR"/>
              </w:rPr>
            </w:pPr>
          </w:p>
          <w:p w14:paraId="10800A5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1B1968AD" w14:textId="77777777" w:rsidR="007C5976" w:rsidRDefault="007C5976" w:rsidP="007C5976">
            <w:pPr>
              <w:jc w:val="center"/>
              <w:rPr>
                <w:b/>
                <w:lang w:val="pt-BR"/>
              </w:rPr>
            </w:pPr>
            <w:r w:rsidRPr="000A6A3D">
              <w:rPr>
                <w:b/>
                <w:lang w:val="pt-BR"/>
              </w:rPr>
              <w:t>Giảng viên</w:t>
            </w:r>
          </w:p>
          <w:p w14:paraId="21277889" w14:textId="486B27E2" w:rsidR="00A33A53" w:rsidRPr="000A6A3D" w:rsidRDefault="00A2642C" w:rsidP="007C5976">
            <w:pPr>
              <w:jc w:val="center"/>
              <w:rPr>
                <w:lang w:val="pt-BR"/>
              </w:rPr>
            </w:pPr>
            <w:r>
              <w:rPr>
                <w:b/>
                <w:bCs/>
                <w:sz w:val="26"/>
                <w:szCs w:val="26"/>
              </w:rPr>
              <w:t>Trịnh Khắc Vũ</w:t>
            </w:r>
          </w:p>
        </w:tc>
      </w:tr>
    </w:tbl>
    <w:p w14:paraId="60C65B0A" w14:textId="77777777" w:rsidR="005A5666" w:rsidRDefault="005A5666">
      <w:r>
        <w:br w:type="page"/>
      </w:r>
    </w:p>
    <w:tbl>
      <w:tblPr>
        <w:tblW w:w="11368" w:type="dxa"/>
        <w:tblInd w:w="108" w:type="dxa"/>
        <w:tblLook w:val="01E0" w:firstRow="1" w:lastRow="1" w:firstColumn="1" w:lastColumn="1" w:noHBand="0" w:noVBand="0"/>
      </w:tblPr>
      <w:tblGrid>
        <w:gridCol w:w="4500"/>
        <w:gridCol w:w="6868"/>
      </w:tblGrid>
      <w:tr w:rsidR="00AD71A2" w:rsidRPr="000A6A3D" w14:paraId="66E54782" w14:textId="77777777" w:rsidTr="00E678CB">
        <w:tc>
          <w:tcPr>
            <w:tcW w:w="4500" w:type="dxa"/>
            <w:shd w:val="clear" w:color="auto" w:fill="auto"/>
          </w:tcPr>
          <w:p w14:paraId="535F09BC" w14:textId="052B14B7" w:rsidR="00AD71A2" w:rsidRPr="000A6A3D" w:rsidRDefault="00AD71A2" w:rsidP="000A6A3D">
            <w:pPr>
              <w:rPr>
                <w:lang w:val="pt-BR"/>
              </w:rPr>
            </w:pPr>
            <w:r w:rsidRPr="000A6A3D">
              <w:lastRenderedPageBreak/>
              <w:br w:type="page"/>
            </w:r>
            <w:r w:rsidRPr="000A6A3D">
              <w:rPr>
                <w:lang w:val="pt-BR"/>
              </w:rPr>
              <w:t>Giáo án số:  04</w:t>
            </w:r>
          </w:p>
        </w:tc>
        <w:tc>
          <w:tcPr>
            <w:tcW w:w="6868" w:type="dxa"/>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4B53937" w14:textId="2F99EA64" w:rsidR="001E36D0" w:rsidRPr="000A6A3D" w:rsidRDefault="001E36D0" w:rsidP="001E36D0">
            <w:r w:rsidRPr="000A6A3D">
              <w:t xml:space="preserve">Thực hiện ngày  </w:t>
            </w:r>
            <w:r w:rsidR="003050CF">
              <w:t>01</w:t>
            </w:r>
            <w:r>
              <w:t xml:space="preserve">   </w:t>
            </w:r>
            <w:r w:rsidRPr="000A6A3D">
              <w:t>tháng</w:t>
            </w:r>
            <w:r w:rsidR="003050CF">
              <w:t xml:space="preserve">   11</w:t>
            </w:r>
            <w:r>
              <w:t xml:space="preserve">    </w:t>
            </w:r>
            <w:r w:rsidRPr="000A6A3D">
              <w:t>năm 20</w:t>
            </w:r>
            <w:r w:rsidR="003050CF">
              <w:t>21</w:t>
            </w:r>
            <w:r w:rsidRPr="000A6A3D">
              <w:t xml:space="preserve">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1E33B952" w14:textId="77777777" w:rsidR="00AE1E25" w:rsidRDefault="00EC598E" w:rsidP="000A6A3D">
            <w:pPr>
              <w:tabs>
                <w:tab w:val="left" w:leader="dot" w:pos="9498"/>
              </w:tabs>
              <w:rPr>
                <w:b/>
                <w:bCs/>
              </w:rPr>
            </w:pPr>
            <w:r w:rsidRPr="000A6A3D">
              <w:t>- Phân lớp s chứa tối đa 2 electron;</w:t>
            </w:r>
            <w:r w:rsidRPr="000A6A3D">
              <w:br/>
              <w:t>- Phân lớp p chứa tối đa 6 electron;</w:t>
            </w:r>
            <w:r w:rsidRPr="000A6A3D">
              <w:br/>
              <w:t>- Phân lớp d chứa tối đa 10 electron;</w:t>
            </w:r>
            <w:r w:rsidRPr="000A6A3D">
              <w:br/>
              <w:t>- Phân lớp f chứa tối đa 14 electron.</w:t>
            </w:r>
            <w:r w:rsidRPr="000A6A3D">
              <w:br/>
            </w:r>
          </w:p>
          <w:p w14:paraId="28A4AC7F" w14:textId="77777777" w:rsidR="00AE1E25" w:rsidRDefault="00AE1E25" w:rsidP="000A6A3D">
            <w:pPr>
              <w:tabs>
                <w:tab w:val="left" w:leader="dot" w:pos="9498"/>
              </w:tabs>
              <w:rPr>
                <w:b/>
                <w:bCs/>
              </w:rPr>
            </w:pPr>
          </w:p>
          <w:p w14:paraId="0B9B6862" w14:textId="7780F0D9" w:rsidR="00FA4FAE" w:rsidRPr="000A6A3D" w:rsidRDefault="00FA4FAE" w:rsidP="000A6A3D">
            <w:pPr>
              <w:tabs>
                <w:tab w:val="left" w:leader="dot" w:pos="9498"/>
              </w:tabs>
              <w:rPr>
                <w:bCs/>
              </w:rPr>
            </w:pPr>
            <w:r w:rsidRPr="000A6A3D">
              <w:rPr>
                <w:b/>
                <w:bCs/>
              </w:rPr>
              <w:lastRenderedPageBreak/>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07E336D7" w14:textId="076320BE" w:rsidR="00AD71A2" w:rsidRPr="000A6A3D" w:rsidRDefault="00423441" w:rsidP="00963B24">
            <w:pPr>
              <w:pStyle w:val="NormalWeb"/>
              <w:spacing w:before="0" w:beforeAutospacing="0" w:after="0" w:afterAutospacing="0"/>
              <w:rPr>
                <w:lang w:val="nb-NO"/>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r w:rsidR="00742F0B"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2EFF31FB" w:rsidR="00AD71A2" w:rsidRDefault="00AD71A2" w:rsidP="000A6A3D">
            <w:pPr>
              <w:rPr>
                <w:lang w:val="nb-NO"/>
              </w:rPr>
            </w:pPr>
          </w:p>
          <w:p w14:paraId="0F2D4839" w14:textId="77777777" w:rsidR="00AE1E25" w:rsidRPr="000A6A3D" w:rsidRDefault="00AE1E25" w:rsidP="000A6A3D">
            <w:pPr>
              <w:rPr>
                <w:lang w:val="nb-NO"/>
              </w:rPr>
            </w:pPr>
          </w:p>
          <w:p w14:paraId="26204430"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lastRenderedPageBreak/>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471727AB" w:rsidR="0096107B" w:rsidRDefault="0096107B" w:rsidP="000A6A3D">
            <w:pPr>
              <w:rPr>
                <w:lang w:val="de-DE"/>
              </w:rPr>
            </w:pPr>
          </w:p>
          <w:p w14:paraId="5E59A34F" w14:textId="2FDB05E3" w:rsidR="008421A1" w:rsidRDefault="008421A1" w:rsidP="000A6A3D">
            <w:pPr>
              <w:rPr>
                <w:lang w:val="de-DE"/>
              </w:rPr>
            </w:pPr>
          </w:p>
          <w:p w14:paraId="007D966F" w14:textId="6D00BFF1" w:rsidR="008421A1" w:rsidRDefault="008421A1" w:rsidP="000A6A3D">
            <w:pPr>
              <w:rPr>
                <w:lang w:val="de-DE"/>
              </w:rPr>
            </w:pPr>
          </w:p>
          <w:p w14:paraId="60ED79C7" w14:textId="77777777" w:rsidR="008421A1" w:rsidRDefault="008421A1" w:rsidP="008421A1">
            <w:pPr>
              <w:spacing w:line="276" w:lineRule="auto"/>
              <w:rPr>
                <w:lang w:val="nb-NO"/>
              </w:rPr>
            </w:pPr>
            <w:r w:rsidRPr="00CB6D3A">
              <w:rPr>
                <w:lang w:val="nb-NO"/>
              </w:rPr>
              <w:t>GV nêu câu hỏi</w:t>
            </w:r>
          </w:p>
          <w:p w14:paraId="50D0736B" w14:textId="67E8A06B" w:rsidR="008421A1" w:rsidRDefault="008421A1" w:rsidP="000A6A3D">
            <w:pPr>
              <w:rPr>
                <w:lang w:val="de-DE"/>
              </w:rPr>
            </w:pPr>
          </w:p>
          <w:p w14:paraId="625F0CD3" w14:textId="77777777" w:rsidR="008421A1" w:rsidRDefault="008421A1"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067750AC" w:rsidR="0096107B" w:rsidRDefault="0096107B" w:rsidP="000A6A3D">
            <w:pPr>
              <w:rPr>
                <w:lang w:val="de-DE"/>
              </w:rPr>
            </w:pPr>
          </w:p>
          <w:p w14:paraId="2A5E8B9C" w14:textId="77777777" w:rsidR="00963B24" w:rsidRDefault="00963B24"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1F447BA" w14:textId="77777777" w:rsidR="000A7C7F" w:rsidRDefault="000A7C7F" w:rsidP="000A6A3D">
            <w:pPr>
              <w:rPr>
                <w:lang w:val="nb-NO"/>
              </w:rPr>
            </w:pPr>
          </w:p>
          <w:p w14:paraId="79C1512B" w14:textId="6A163B78"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lastRenderedPageBreak/>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41DBF4B6" w:rsidR="0096107B" w:rsidRDefault="0096107B" w:rsidP="000A6A3D">
            <w:pPr>
              <w:rPr>
                <w:lang w:val="nb-NO"/>
              </w:rPr>
            </w:pPr>
          </w:p>
          <w:p w14:paraId="2E47D365" w14:textId="77777777" w:rsidR="00963B24" w:rsidRDefault="00963B24" w:rsidP="000A6A3D">
            <w:pPr>
              <w:rPr>
                <w:lang w:val="nb-NO"/>
              </w:rPr>
            </w:pPr>
          </w:p>
          <w:p w14:paraId="4ABB5A0B" w14:textId="77777777" w:rsidR="0096107B" w:rsidRDefault="0096107B" w:rsidP="000A6A3D">
            <w:pPr>
              <w:rPr>
                <w:lang w:val="nb-NO"/>
              </w:rPr>
            </w:pPr>
          </w:p>
          <w:p w14:paraId="39E81B26" w14:textId="495FFD12" w:rsidR="0096107B" w:rsidRDefault="008421A1" w:rsidP="000A6A3D">
            <w:pPr>
              <w:rPr>
                <w:lang w:val="nb-NO"/>
              </w:rPr>
            </w:pPr>
            <w:r>
              <w:rPr>
                <w:lang w:val="nb-NO"/>
              </w:rPr>
              <w:t>HS trả lời câu hỏi</w:t>
            </w:r>
          </w:p>
          <w:p w14:paraId="292363F4" w14:textId="737BE054" w:rsidR="0096107B" w:rsidRDefault="0096107B" w:rsidP="000A6A3D">
            <w:pPr>
              <w:rPr>
                <w:lang w:val="nb-NO"/>
              </w:rPr>
            </w:pPr>
          </w:p>
          <w:p w14:paraId="7259E302" w14:textId="7D66C486" w:rsidR="008421A1" w:rsidRDefault="008421A1" w:rsidP="000A6A3D">
            <w:pPr>
              <w:rPr>
                <w:lang w:val="nb-NO"/>
              </w:rPr>
            </w:pPr>
          </w:p>
          <w:p w14:paraId="6A8E522C" w14:textId="70F347CF" w:rsidR="008421A1" w:rsidRDefault="008421A1" w:rsidP="000A6A3D">
            <w:pPr>
              <w:rPr>
                <w:lang w:val="nb-NO"/>
              </w:rPr>
            </w:pPr>
          </w:p>
          <w:p w14:paraId="4016CAA2" w14:textId="45687B33" w:rsidR="008421A1" w:rsidRDefault="008421A1" w:rsidP="000A6A3D">
            <w:pPr>
              <w:rPr>
                <w:lang w:val="nb-NO"/>
              </w:rPr>
            </w:pPr>
          </w:p>
          <w:p w14:paraId="544B1EE7" w14:textId="027C7FF2" w:rsidR="008421A1" w:rsidRDefault="008421A1" w:rsidP="000A6A3D">
            <w:pPr>
              <w:rPr>
                <w:lang w:val="nb-NO"/>
              </w:rPr>
            </w:pPr>
          </w:p>
          <w:p w14:paraId="7D4529AC" w14:textId="1AE44402" w:rsidR="008421A1" w:rsidRDefault="008421A1" w:rsidP="000A6A3D">
            <w:pPr>
              <w:rPr>
                <w:lang w:val="nb-NO"/>
              </w:rPr>
            </w:pPr>
          </w:p>
          <w:p w14:paraId="4211D22C" w14:textId="77777777" w:rsidR="00963B24" w:rsidRDefault="00963B24"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61EB47F1" w:rsidR="00AD71A2" w:rsidRDefault="00AD71A2" w:rsidP="000A6A3D">
            <w:pPr>
              <w:jc w:val="center"/>
              <w:rPr>
                <w:lang w:val="pt-BR"/>
              </w:rPr>
            </w:pPr>
          </w:p>
          <w:p w14:paraId="1A33E516" w14:textId="0F7EDFBA" w:rsidR="00AE1E25" w:rsidRDefault="00AE1E25" w:rsidP="000A6A3D">
            <w:pPr>
              <w:jc w:val="center"/>
              <w:rPr>
                <w:lang w:val="pt-BR"/>
              </w:rPr>
            </w:pPr>
          </w:p>
          <w:p w14:paraId="1159ABDA" w14:textId="77777777" w:rsidR="00AE1E25" w:rsidRPr="000A6A3D" w:rsidRDefault="00AE1E25"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lastRenderedPageBreak/>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6203"/>
        <w:gridCol w:w="390"/>
      </w:tblGrid>
      <w:tr w:rsidR="00AD71A2" w:rsidRPr="000A6A3D" w14:paraId="0FF11EDD" w14:textId="77777777" w:rsidTr="00AE1E25">
        <w:trPr>
          <w:gridAfter w:val="1"/>
          <w:wAfter w:w="390"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37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D71A2" w:rsidRPr="000A6A3D" w14:paraId="70A1131C"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45" w:type="dxa"/>
            <w:gridSpan w:val="3"/>
            <w:shd w:val="clear" w:color="auto" w:fill="auto"/>
          </w:tcPr>
          <w:p w14:paraId="34E3C682"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3039CAA5" w14:textId="77777777" w:rsidR="00AD71A2" w:rsidRPr="000A6A3D" w:rsidRDefault="00AD71A2" w:rsidP="000A6A3D">
            <w:pPr>
              <w:rPr>
                <w:lang w:val="pt-BR"/>
              </w:rPr>
            </w:pPr>
          </w:p>
          <w:p w14:paraId="57736794" w14:textId="0A642CDD" w:rsidR="00AE1E25" w:rsidRDefault="00AE1E25" w:rsidP="000A6A3D">
            <w:pPr>
              <w:jc w:val="center"/>
              <w:rPr>
                <w:b/>
                <w:bCs/>
                <w:lang w:val="pt-BR"/>
              </w:rPr>
            </w:pPr>
          </w:p>
          <w:p w14:paraId="4019E2BE" w14:textId="77777777" w:rsidR="00963B24" w:rsidRDefault="00963B24" w:rsidP="000A6A3D">
            <w:pPr>
              <w:jc w:val="center"/>
              <w:rPr>
                <w:b/>
                <w:bCs/>
                <w:lang w:val="pt-BR"/>
              </w:rPr>
            </w:pPr>
          </w:p>
          <w:p w14:paraId="4F3FE732" w14:textId="458F4E02" w:rsidR="00AE1E25" w:rsidRDefault="00AE1E25" w:rsidP="000A6A3D">
            <w:pPr>
              <w:jc w:val="center"/>
              <w:rPr>
                <w:b/>
                <w:bCs/>
                <w:lang w:val="pt-BR"/>
              </w:rPr>
            </w:pPr>
          </w:p>
          <w:p w14:paraId="25B0705B" w14:textId="3E3850D1" w:rsidR="00AE1E25" w:rsidRDefault="00AE1E25" w:rsidP="000A6A3D">
            <w:pPr>
              <w:jc w:val="center"/>
              <w:rPr>
                <w:b/>
                <w:bCs/>
                <w:lang w:val="pt-BR"/>
              </w:rPr>
            </w:pPr>
          </w:p>
          <w:p w14:paraId="118145E2" w14:textId="77777777" w:rsidR="00963B24" w:rsidRDefault="00963B24" w:rsidP="000A6A3D">
            <w:pPr>
              <w:jc w:val="center"/>
              <w:rPr>
                <w:b/>
                <w:bCs/>
                <w:lang w:val="pt-BR"/>
              </w:rPr>
            </w:pPr>
          </w:p>
          <w:p w14:paraId="7FFF3794" w14:textId="77777777" w:rsidR="00AE1E25" w:rsidRDefault="00AE1E25" w:rsidP="000A6A3D">
            <w:pPr>
              <w:jc w:val="center"/>
              <w:rPr>
                <w:b/>
                <w:bCs/>
                <w:lang w:val="pt-BR"/>
              </w:rPr>
            </w:pPr>
          </w:p>
          <w:p w14:paraId="341FE4EC" w14:textId="129BD9CD" w:rsidR="00AD71A2" w:rsidRPr="000A6A3D" w:rsidRDefault="00AD71A2" w:rsidP="000A6A3D">
            <w:pPr>
              <w:jc w:val="center"/>
              <w:rPr>
                <w:b/>
                <w:bCs/>
                <w:lang w:val="pt-BR"/>
              </w:rPr>
            </w:pPr>
            <w:r w:rsidRPr="000A6A3D">
              <w:rPr>
                <w:b/>
                <w:bCs/>
                <w:lang w:val="pt-BR"/>
              </w:rPr>
              <w:t>Trưởng tổ môn</w:t>
            </w:r>
          </w:p>
          <w:p w14:paraId="469E086D" w14:textId="661DB7D5" w:rsidR="00AD71A2" w:rsidRPr="000A6A3D" w:rsidRDefault="00AD71A2" w:rsidP="000A6A3D">
            <w:pPr>
              <w:jc w:val="center"/>
              <w:rPr>
                <w:b/>
                <w:bCs/>
                <w:lang w:val="pt-BR"/>
              </w:rPr>
            </w:pPr>
            <w:r w:rsidRPr="000A6A3D">
              <w:rPr>
                <w:b/>
                <w:bCs/>
                <w:lang w:val="vi-VN"/>
              </w:rPr>
              <w:t xml:space="preserve">   </w:t>
            </w:r>
            <w:r w:rsidR="00154244">
              <w:rPr>
                <w:b/>
                <w:bCs/>
                <w:sz w:val="26"/>
                <w:szCs w:val="26"/>
              </w:rPr>
              <w:t>Phạm Thị Thu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6203" w:type="dxa"/>
            <w:shd w:val="clear" w:color="auto" w:fill="auto"/>
          </w:tcPr>
          <w:p w14:paraId="13F224F5" w14:textId="77777777" w:rsidR="00AD71A2" w:rsidRPr="000A6A3D" w:rsidRDefault="00AD71A2" w:rsidP="000A6A3D">
            <w:pPr>
              <w:rPr>
                <w:lang w:val="pt-BR"/>
              </w:rPr>
            </w:pPr>
          </w:p>
          <w:p w14:paraId="69D1C765" w14:textId="77777777" w:rsidR="00AE1E25" w:rsidRDefault="00AE1E25" w:rsidP="000A6A3D">
            <w:pPr>
              <w:ind w:left="700"/>
              <w:rPr>
                <w:i/>
                <w:lang w:val="pt-BR"/>
              </w:rPr>
            </w:pPr>
          </w:p>
          <w:p w14:paraId="11EE4057" w14:textId="77777777" w:rsidR="00AE1E25" w:rsidRDefault="00AE1E25" w:rsidP="000A6A3D">
            <w:pPr>
              <w:ind w:left="700"/>
              <w:rPr>
                <w:i/>
                <w:lang w:val="pt-BR"/>
              </w:rPr>
            </w:pPr>
          </w:p>
          <w:p w14:paraId="0E055B7B" w14:textId="77777777" w:rsidR="00AE1E25" w:rsidRDefault="00AE1E25" w:rsidP="000A6A3D">
            <w:pPr>
              <w:ind w:left="700"/>
              <w:rPr>
                <w:i/>
                <w:lang w:val="pt-BR"/>
              </w:rPr>
            </w:pPr>
          </w:p>
          <w:p w14:paraId="0BDEAC70" w14:textId="0FDA1062" w:rsidR="00AE1E25" w:rsidRDefault="00AE1E25" w:rsidP="000A6A3D">
            <w:pPr>
              <w:ind w:left="700"/>
              <w:rPr>
                <w:i/>
                <w:lang w:val="pt-BR"/>
              </w:rPr>
            </w:pPr>
          </w:p>
          <w:p w14:paraId="3BB32AB0" w14:textId="77777777" w:rsidR="00963B24" w:rsidRDefault="00963B24" w:rsidP="000A6A3D">
            <w:pPr>
              <w:ind w:left="700"/>
              <w:rPr>
                <w:i/>
                <w:lang w:val="pt-BR"/>
              </w:rPr>
            </w:pPr>
          </w:p>
          <w:p w14:paraId="4D860AF4" w14:textId="224E1C66" w:rsidR="00AE1E25" w:rsidRDefault="00AE1E25" w:rsidP="000A6A3D">
            <w:pPr>
              <w:ind w:left="700"/>
              <w:rPr>
                <w:i/>
                <w:lang w:val="pt-BR"/>
              </w:rPr>
            </w:pPr>
          </w:p>
          <w:p w14:paraId="478315A8"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0AE29BF6" w14:textId="77777777" w:rsidR="007C5976" w:rsidRDefault="007C5976" w:rsidP="007C5976">
            <w:pPr>
              <w:jc w:val="center"/>
              <w:rPr>
                <w:b/>
                <w:lang w:val="pt-BR"/>
              </w:rPr>
            </w:pPr>
            <w:r w:rsidRPr="000A6A3D">
              <w:rPr>
                <w:b/>
                <w:lang w:val="pt-BR"/>
              </w:rPr>
              <w:t>Giảng viên</w:t>
            </w:r>
          </w:p>
          <w:p w14:paraId="1E4FA607" w14:textId="434CFC82" w:rsidR="00AD71A2" w:rsidRPr="000A6A3D" w:rsidRDefault="00A2642C" w:rsidP="007C5976">
            <w:pPr>
              <w:jc w:val="center"/>
              <w:rPr>
                <w:lang w:val="pt-BR"/>
              </w:rPr>
            </w:pPr>
            <w:r>
              <w:rPr>
                <w:b/>
                <w:bCs/>
                <w:sz w:val="26"/>
                <w:szCs w:val="26"/>
              </w:rPr>
              <w:t>Trịnh Khắc Vũ</w:t>
            </w: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60E1390A" w14:textId="38A1D120" w:rsidR="00427579" w:rsidRPr="000A6A3D" w:rsidRDefault="001E36D0" w:rsidP="000A6A3D">
            <w:r w:rsidRPr="000A6A3D">
              <w:t xml:space="preserve">Thực hiện ngày   </w:t>
            </w:r>
            <w:r w:rsidR="003050CF">
              <w:t>02</w:t>
            </w:r>
            <w:r>
              <w:t xml:space="preserve">      </w:t>
            </w:r>
            <w:r w:rsidRPr="000A6A3D">
              <w:t xml:space="preserve">tháng     </w:t>
            </w:r>
            <w:r w:rsidR="003050CF">
              <w:t>11</w:t>
            </w:r>
            <w:r>
              <w:t xml:space="preserve">     </w:t>
            </w:r>
            <w:r w:rsidRPr="000A6A3D">
              <w:t>năm 20</w:t>
            </w:r>
            <w:r w:rsidR="003050CF">
              <w:t>21</w:t>
            </w:r>
            <w:r w:rsidRPr="000A6A3D">
              <w:t xml:space="preserve"> </w:t>
            </w:r>
            <w:r w:rsidR="00427579" w:rsidRPr="000A6A3D">
              <w:t xml:space="preserve">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Cấu hình electron lớp ngoài cùng của nguyên tử các nguyên tố trong cùng một nhóm A được lặp đi lặp lại sau mỗi chu kì, biến đổi 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xml:space="preserve">. Cấu hình electron nguyên tử của các </w:t>
            </w:r>
            <w:r w:rsidR="00564E7A" w:rsidRPr="000A6A3D">
              <w:rPr>
                <w:b/>
                <w:bCs/>
              </w:rPr>
              <w:lastRenderedPageBreak/>
              <w:t>nguyên tố nhóm A</w:t>
            </w:r>
          </w:p>
          <w:p w14:paraId="28A62A39" w14:textId="72EF2115" w:rsidR="00564E7A" w:rsidRPr="000A6A3D" w:rsidRDefault="006A675E" w:rsidP="00B47028">
            <w:pPr>
              <w:tabs>
                <w:tab w:val="left" w:leader="dot" w:pos="9498"/>
              </w:tabs>
              <w:rPr>
                <w:b/>
                <w:i/>
                <w:iCs/>
              </w:rPr>
            </w:pPr>
            <w:r w:rsidRPr="000A6A3D">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7F2EDA82" w14:textId="77777777" w:rsidR="00E817DA" w:rsidRDefault="00E817DA" w:rsidP="00E817DA">
            <w:pPr>
              <w:spacing w:line="276" w:lineRule="auto"/>
              <w:rPr>
                <w:lang w:val="nb-NO"/>
              </w:rPr>
            </w:pPr>
            <w:r w:rsidRPr="00CB6D3A">
              <w:rPr>
                <w:lang w:val="nb-NO"/>
              </w:rPr>
              <w:t>GV nêu câu hỏi</w:t>
            </w: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27198C0C" w14:textId="77777777" w:rsidR="00E817DA" w:rsidRDefault="00E817DA" w:rsidP="000A6A3D">
            <w:pPr>
              <w:rPr>
                <w:lang w:val="de-DE"/>
              </w:rPr>
            </w:pPr>
          </w:p>
          <w:p w14:paraId="50F1A9D6" w14:textId="72973B6F"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6849F042" w14:textId="77777777" w:rsidR="0038673D" w:rsidRDefault="00427579" w:rsidP="0038673D">
            <w:pPr>
              <w:spacing w:line="276" w:lineRule="auto"/>
              <w:rPr>
                <w:lang w:val="nb-NO"/>
              </w:rPr>
            </w:pPr>
            <w:r w:rsidRPr="000A6A3D">
              <w:rPr>
                <w:lang w:val="nb-NO"/>
              </w:rPr>
              <w:t xml:space="preserve"> </w:t>
            </w:r>
            <w:r w:rsidR="0038673D" w:rsidRPr="00CB6D3A">
              <w:rPr>
                <w:lang w:val="nb-NO"/>
              </w:rPr>
              <w:t>GV nêu câu hỏi</w:t>
            </w:r>
          </w:p>
          <w:p w14:paraId="1838307B" w14:textId="2449F311" w:rsidR="00427579" w:rsidRPr="000A6A3D" w:rsidRDefault="00427579" w:rsidP="000A6A3D">
            <w:pPr>
              <w:rPr>
                <w:lang w:val="nb-NO"/>
              </w:rPr>
            </w:pPr>
          </w:p>
          <w:p w14:paraId="3EA89D79" w14:textId="78596778" w:rsidR="0038673D" w:rsidRDefault="0038673D" w:rsidP="000A6A3D">
            <w:pPr>
              <w:rPr>
                <w:lang w:val="nb-NO"/>
              </w:rPr>
            </w:pPr>
          </w:p>
          <w:p w14:paraId="26E99B55" w14:textId="77777777" w:rsidR="0038673D" w:rsidRPr="0038673D" w:rsidRDefault="0038673D" w:rsidP="0038673D">
            <w:pPr>
              <w:rPr>
                <w:lang w:val="nb-NO"/>
              </w:rPr>
            </w:pPr>
          </w:p>
          <w:p w14:paraId="64E00B92" w14:textId="77777777" w:rsidR="0038673D" w:rsidRPr="0038673D" w:rsidRDefault="0038673D" w:rsidP="0038673D">
            <w:pPr>
              <w:rPr>
                <w:lang w:val="nb-NO"/>
              </w:rPr>
            </w:pPr>
          </w:p>
          <w:p w14:paraId="748E836F" w14:textId="77777777" w:rsidR="0038673D" w:rsidRPr="0038673D" w:rsidRDefault="0038673D" w:rsidP="0038673D">
            <w:pPr>
              <w:rPr>
                <w:lang w:val="nb-NO"/>
              </w:rPr>
            </w:pPr>
          </w:p>
          <w:p w14:paraId="52929875" w14:textId="77777777" w:rsidR="0038673D" w:rsidRPr="0038673D" w:rsidRDefault="0038673D" w:rsidP="0038673D">
            <w:pPr>
              <w:rPr>
                <w:lang w:val="nb-NO"/>
              </w:rPr>
            </w:pPr>
          </w:p>
          <w:p w14:paraId="72177013" w14:textId="77777777" w:rsidR="0038673D" w:rsidRPr="0038673D" w:rsidRDefault="0038673D" w:rsidP="0038673D">
            <w:pPr>
              <w:rPr>
                <w:lang w:val="nb-NO"/>
              </w:rPr>
            </w:pPr>
          </w:p>
          <w:p w14:paraId="18E35CD5" w14:textId="011A2784" w:rsidR="0038673D" w:rsidRDefault="0038673D" w:rsidP="0038673D">
            <w:pPr>
              <w:rPr>
                <w:lang w:val="nb-NO"/>
              </w:rPr>
            </w:pPr>
          </w:p>
          <w:p w14:paraId="55E910F0" w14:textId="77777777" w:rsidR="0038673D" w:rsidRPr="000A6A3D" w:rsidRDefault="0038673D" w:rsidP="0038673D">
            <w:pPr>
              <w:rPr>
                <w:lang w:val="de-DE"/>
              </w:rPr>
            </w:pPr>
            <w:r w:rsidRPr="000A6A3D">
              <w:rPr>
                <w:lang w:val="de-DE"/>
              </w:rPr>
              <w:t>Giảng viên trình bày, giải thích nội dung bằng lời và cho thí dụ minh họa.</w:t>
            </w:r>
          </w:p>
          <w:p w14:paraId="693BA778" w14:textId="77777777" w:rsidR="0038673D" w:rsidRPr="000A6A3D" w:rsidRDefault="0038673D" w:rsidP="0038673D">
            <w:pPr>
              <w:rPr>
                <w:lang w:val="nb-NO"/>
              </w:rPr>
            </w:pPr>
          </w:p>
          <w:p w14:paraId="228CCA2D" w14:textId="26773B94" w:rsidR="0038673D" w:rsidRDefault="0038673D" w:rsidP="0038673D">
            <w:pPr>
              <w:spacing w:line="276" w:lineRule="auto"/>
              <w:rPr>
                <w:lang w:val="nb-NO"/>
              </w:rPr>
            </w:pPr>
            <w:r w:rsidRPr="00CB6D3A">
              <w:rPr>
                <w:lang w:val="nb-NO"/>
              </w:rPr>
              <w:t>GV nêu câu hỏi</w:t>
            </w:r>
          </w:p>
          <w:p w14:paraId="636A9485" w14:textId="77777777" w:rsidR="00427579" w:rsidRPr="0038673D" w:rsidRDefault="00427579" w:rsidP="003867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0DF22FBA" w14:textId="77777777" w:rsidR="00E817DA" w:rsidRDefault="00E817DA" w:rsidP="000A6A3D">
            <w:pPr>
              <w:rPr>
                <w:lang w:val="nb-NO"/>
              </w:rPr>
            </w:pPr>
          </w:p>
          <w:p w14:paraId="376DD3C2" w14:textId="53F8E190"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2F16CD01" w14:textId="75FB5BCE" w:rsidR="00427579" w:rsidRPr="000A6A3D" w:rsidRDefault="00E817DA" w:rsidP="000A6A3D">
            <w:pPr>
              <w:rPr>
                <w:lang w:val="nb-NO"/>
              </w:rPr>
            </w:pPr>
            <w:r>
              <w:rPr>
                <w:lang w:val="nb-NO"/>
              </w:rPr>
              <w:t>HS trả lời câu hỏi</w:t>
            </w: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9ABD5A0" w14:textId="77777777" w:rsidR="00427579" w:rsidRDefault="00427579" w:rsidP="000A6A3D">
            <w:pPr>
              <w:rPr>
                <w:lang w:val="nb-NO"/>
              </w:rPr>
            </w:pPr>
          </w:p>
          <w:p w14:paraId="2626107B" w14:textId="77777777" w:rsidR="0038673D" w:rsidRPr="000A6A3D" w:rsidRDefault="0038673D" w:rsidP="0038673D">
            <w:pPr>
              <w:rPr>
                <w:lang w:val="nb-NO"/>
              </w:rPr>
            </w:pPr>
          </w:p>
          <w:p w14:paraId="1D530C16" w14:textId="77777777" w:rsidR="0038673D" w:rsidRPr="000A6A3D" w:rsidRDefault="0038673D" w:rsidP="0038673D">
            <w:pPr>
              <w:rPr>
                <w:lang w:val="nb-NO"/>
              </w:rPr>
            </w:pPr>
            <w:r>
              <w:rPr>
                <w:lang w:val="nb-NO"/>
              </w:rPr>
              <w:t>HS trả lời câu hỏi</w:t>
            </w:r>
          </w:p>
          <w:p w14:paraId="6FDF049E" w14:textId="4C01E5C4" w:rsidR="0038673D" w:rsidRDefault="0038673D" w:rsidP="000A6A3D">
            <w:pPr>
              <w:rPr>
                <w:lang w:val="nb-NO"/>
              </w:rPr>
            </w:pPr>
          </w:p>
          <w:p w14:paraId="600B9F89" w14:textId="77777777" w:rsidR="0038673D" w:rsidRPr="0038673D" w:rsidRDefault="0038673D" w:rsidP="0038673D">
            <w:pPr>
              <w:rPr>
                <w:lang w:val="nb-NO"/>
              </w:rPr>
            </w:pPr>
          </w:p>
          <w:p w14:paraId="09136783" w14:textId="77777777" w:rsidR="0038673D" w:rsidRPr="0038673D" w:rsidRDefault="0038673D" w:rsidP="0038673D">
            <w:pPr>
              <w:rPr>
                <w:lang w:val="nb-NO"/>
              </w:rPr>
            </w:pPr>
          </w:p>
          <w:p w14:paraId="0E7100D3" w14:textId="77777777" w:rsidR="0038673D" w:rsidRPr="0038673D" w:rsidRDefault="0038673D" w:rsidP="0038673D">
            <w:pPr>
              <w:rPr>
                <w:lang w:val="nb-NO"/>
              </w:rPr>
            </w:pPr>
          </w:p>
          <w:p w14:paraId="54B40F45" w14:textId="77777777" w:rsidR="0038673D" w:rsidRPr="0038673D" w:rsidRDefault="0038673D" w:rsidP="0038673D">
            <w:pPr>
              <w:rPr>
                <w:lang w:val="nb-NO"/>
              </w:rPr>
            </w:pPr>
          </w:p>
          <w:p w14:paraId="03B63DE6" w14:textId="77777777" w:rsidR="0038673D" w:rsidRPr="0038673D" w:rsidRDefault="0038673D" w:rsidP="0038673D">
            <w:pPr>
              <w:rPr>
                <w:lang w:val="nb-NO"/>
              </w:rPr>
            </w:pPr>
          </w:p>
          <w:p w14:paraId="740AA491" w14:textId="77777777" w:rsidR="0038673D" w:rsidRPr="0038673D" w:rsidRDefault="0038673D" w:rsidP="0038673D">
            <w:pPr>
              <w:rPr>
                <w:lang w:val="nb-NO"/>
              </w:rPr>
            </w:pPr>
          </w:p>
          <w:p w14:paraId="6FDFE194" w14:textId="77777777" w:rsidR="0038673D" w:rsidRPr="0038673D" w:rsidRDefault="0038673D" w:rsidP="0038673D">
            <w:pPr>
              <w:rPr>
                <w:lang w:val="nb-NO"/>
              </w:rPr>
            </w:pPr>
          </w:p>
          <w:p w14:paraId="05500380" w14:textId="77777777" w:rsidR="0038673D" w:rsidRPr="000A6A3D" w:rsidRDefault="0038673D" w:rsidP="0038673D">
            <w:pPr>
              <w:rPr>
                <w:lang w:val="nb-NO"/>
              </w:rPr>
            </w:pPr>
            <w:r w:rsidRPr="000A6A3D">
              <w:rPr>
                <w:lang w:val="nb-NO"/>
              </w:rPr>
              <w:t xml:space="preserve">HS theo dõi, ghi bài </w:t>
            </w:r>
          </w:p>
          <w:p w14:paraId="69A2E737" w14:textId="77777777" w:rsidR="0038673D" w:rsidRPr="000A6A3D" w:rsidRDefault="0038673D" w:rsidP="0038673D">
            <w:pPr>
              <w:rPr>
                <w:lang w:val="nb-NO"/>
              </w:rPr>
            </w:pPr>
          </w:p>
          <w:p w14:paraId="1947286E" w14:textId="03E8830F" w:rsidR="0038673D" w:rsidRDefault="0038673D" w:rsidP="0038673D">
            <w:pPr>
              <w:rPr>
                <w:lang w:val="nb-NO"/>
              </w:rPr>
            </w:pPr>
          </w:p>
          <w:p w14:paraId="09F8897B" w14:textId="77777777" w:rsidR="0038673D" w:rsidRPr="000A6A3D" w:rsidRDefault="0038673D" w:rsidP="0038673D">
            <w:pPr>
              <w:rPr>
                <w:lang w:val="nb-NO"/>
              </w:rPr>
            </w:pPr>
          </w:p>
          <w:p w14:paraId="05541BA1" w14:textId="77777777" w:rsidR="0038673D" w:rsidRPr="000A6A3D" w:rsidRDefault="0038673D" w:rsidP="0038673D">
            <w:pPr>
              <w:rPr>
                <w:lang w:val="nb-NO"/>
              </w:rPr>
            </w:pPr>
          </w:p>
          <w:p w14:paraId="06B4940F" w14:textId="77777777" w:rsidR="0038673D" w:rsidRPr="000A6A3D" w:rsidRDefault="0038673D" w:rsidP="0038673D">
            <w:pPr>
              <w:rPr>
                <w:lang w:val="nb-NO"/>
              </w:rPr>
            </w:pPr>
            <w:r>
              <w:rPr>
                <w:lang w:val="nb-NO"/>
              </w:rPr>
              <w:t>HS trả lời câu hỏi</w:t>
            </w:r>
          </w:p>
          <w:p w14:paraId="7960281B" w14:textId="77777777" w:rsidR="0038673D" w:rsidRPr="0038673D" w:rsidRDefault="0038673D" w:rsidP="003867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16D08C17" w:rsidR="00427579" w:rsidRDefault="00427579" w:rsidP="000A6A3D">
            <w:pPr>
              <w:rPr>
                <w:lang w:val="nb-NO"/>
              </w:rPr>
            </w:pPr>
          </w:p>
          <w:p w14:paraId="599B0175" w14:textId="77777777" w:rsidR="0038673D" w:rsidRPr="000A6A3D" w:rsidRDefault="0038673D"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50FC50BD" w:rsidR="00427579" w:rsidRDefault="00427579" w:rsidP="000A6A3D">
            <w:pPr>
              <w:jc w:val="center"/>
              <w:rPr>
                <w:lang w:val="pt-BR"/>
              </w:rPr>
            </w:pPr>
          </w:p>
          <w:p w14:paraId="7AB2438A" w14:textId="190BF20D" w:rsidR="0038673D" w:rsidRDefault="0038673D" w:rsidP="000A6A3D">
            <w:pPr>
              <w:jc w:val="center"/>
              <w:rPr>
                <w:lang w:val="pt-BR"/>
              </w:rPr>
            </w:pPr>
          </w:p>
          <w:p w14:paraId="7A5198D0" w14:textId="2FA9AABE" w:rsidR="0038673D" w:rsidRDefault="0038673D" w:rsidP="000A6A3D">
            <w:pPr>
              <w:jc w:val="center"/>
              <w:rPr>
                <w:lang w:val="pt-BR"/>
              </w:rPr>
            </w:pPr>
          </w:p>
          <w:p w14:paraId="1B080880" w14:textId="77777777" w:rsidR="0038673D" w:rsidRPr="000A6A3D" w:rsidRDefault="0038673D"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4C93C0C" w:rsidR="00427579" w:rsidRDefault="00427579" w:rsidP="000A6A3D">
            <w:pPr>
              <w:jc w:val="center"/>
              <w:rPr>
                <w:lang w:val="pt-BR"/>
              </w:rPr>
            </w:pPr>
          </w:p>
          <w:p w14:paraId="67119543" w14:textId="77777777" w:rsidR="0038673D" w:rsidRPr="000A6A3D" w:rsidRDefault="0038673D"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42C2EF5"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781"/>
        <w:gridCol w:w="6237"/>
      </w:tblGrid>
      <w:tr w:rsidR="00427579" w:rsidRPr="000A6A3D" w14:paraId="2CACB141" w14:textId="77777777" w:rsidTr="003423C0">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427579" w:rsidRPr="000A6A3D" w14:paraId="4FA1D203"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3"/>
            <w:shd w:val="clear" w:color="auto" w:fill="auto"/>
          </w:tcPr>
          <w:p w14:paraId="5F01EAD5"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7818D217" w14:textId="77777777" w:rsidR="00427579" w:rsidRPr="000A6A3D" w:rsidRDefault="00427579" w:rsidP="000A6A3D">
            <w:pPr>
              <w:rPr>
                <w:lang w:val="pt-BR"/>
              </w:rPr>
            </w:pPr>
          </w:p>
          <w:p w14:paraId="7EFD2302" w14:textId="77777777" w:rsidR="003423C0" w:rsidRDefault="003423C0" w:rsidP="000A6A3D">
            <w:pPr>
              <w:jc w:val="center"/>
              <w:rPr>
                <w:b/>
                <w:bCs/>
                <w:lang w:val="pt-BR"/>
              </w:rPr>
            </w:pPr>
          </w:p>
          <w:p w14:paraId="62B0183A" w14:textId="5914F24B" w:rsidR="003423C0" w:rsidRDefault="003423C0" w:rsidP="000A6A3D">
            <w:pPr>
              <w:jc w:val="center"/>
              <w:rPr>
                <w:b/>
                <w:bCs/>
                <w:lang w:val="pt-BR"/>
              </w:rPr>
            </w:pPr>
          </w:p>
          <w:p w14:paraId="13A0135F" w14:textId="75571033" w:rsidR="003423C0" w:rsidRDefault="003423C0" w:rsidP="000A6A3D">
            <w:pPr>
              <w:jc w:val="center"/>
              <w:rPr>
                <w:b/>
                <w:bCs/>
                <w:lang w:val="pt-BR"/>
              </w:rPr>
            </w:pPr>
          </w:p>
          <w:p w14:paraId="28155F27" w14:textId="77777777" w:rsidR="003423C0" w:rsidRDefault="003423C0" w:rsidP="000A6A3D">
            <w:pPr>
              <w:jc w:val="center"/>
              <w:rPr>
                <w:b/>
                <w:bCs/>
                <w:lang w:val="pt-BR"/>
              </w:rPr>
            </w:pPr>
          </w:p>
          <w:p w14:paraId="61A071AE" w14:textId="77777777" w:rsidR="003423C0" w:rsidRDefault="003423C0" w:rsidP="000A6A3D">
            <w:pPr>
              <w:jc w:val="center"/>
              <w:rPr>
                <w:b/>
                <w:bCs/>
                <w:lang w:val="pt-BR"/>
              </w:rPr>
            </w:pPr>
          </w:p>
          <w:p w14:paraId="6B40C77F" w14:textId="1CC2360E" w:rsidR="00427579" w:rsidRPr="000A6A3D" w:rsidRDefault="00427579" w:rsidP="000A6A3D">
            <w:pPr>
              <w:jc w:val="center"/>
              <w:rPr>
                <w:b/>
                <w:bCs/>
                <w:lang w:val="pt-BR"/>
              </w:rPr>
            </w:pPr>
            <w:r w:rsidRPr="000A6A3D">
              <w:rPr>
                <w:b/>
                <w:bCs/>
                <w:lang w:val="pt-BR"/>
              </w:rPr>
              <w:t>Trưởng tổ môn</w:t>
            </w:r>
          </w:p>
          <w:p w14:paraId="34BA7022" w14:textId="0337CF36" w:rsidR="00427579" w:rsidRPr="000A6A3D" w:rsidRDefault="00427579" w:rsidP="003423C0">
            <w:pPr>
              <w:jc w:val="center"/>
              <w:rPr>
                <w:b/>
                <w:bCs/>
                <w:lang w:val="vi-VN"/>
              </w:rPr>
            </w:pPr>
            <w:r w:rsidRPr="000A6A3D">
              <w:rPr>
                <w:b/>
                <w:bCs/>
                <w:lang w:val="vi-VN"/>
              </w:rPr>
              <w:t xml:space="preserve">   </w:t>
            </w:r>
            <w:r w:rsidRPr="000A6A3D">
              <w:rPr>
                <w:b/>
                <w:bCs/>
                <w:lang w:val="pt-BR"/>
              </w:rPr>
              <w:t>Nguyễn Thị Huyền Nga</w:t>
            </w:r>
          </w:p>
          <w:p w14:paraId="6F6CA9C1" w14:textId="77777777" w:rsidR="00427579" w:rsidRPr="000A6A3D" w:rsidRDefault="00427579" w:rsidP="000A6A3D">
            <w:pPr>
              <w:rPr>
                <w:b/>
                <w:bCs/>
                <w:lang w:val="vi-VN"/>
              </w:rPr>
            </w:pPr>
          </w:p>
        </w:tc>
        <w:tc>
          <w:tcPr>
            <w:tcW w:w="6237" w:type="dxa"/>
            <w:shd w:val="clear" w:color="auto" w:fill="auto"/>
          </w:tcPr>
          <w:p w14:paraId="36B95669" w14:textId="77777777" w:rsidR="00427579" w:rsidRPr="000A6A3D" w:rsidRDefault="00427579" w:rsidP="000A6A3D">
            <w:pPr>
              <w:rPr>
                <w:lang w:val="pt-BR"/>
              </w:rPr>
            </w:pPr>
          </w:p>
          <w:p w14:paraId="5D90EF9C" w14:textId="77777777" w:rsidR="003423C0" w:rsidRDefault="003423C0" w:rsidP="000A6A3D">
            <w:pPr>
              <w:ind w:left="1910"/>
              <w:rPr>
                <w:i/>
                <w:lang w:val="pt-BR"/>
              </w:rPr>
            </w:pPr>
          </w:p>
          <w:p w14:paraId="1FB247A8" w14:textId="77777777" w:rsidR="003423C0" w:rsidRDefault="003423C0" w:rsidP="003423C0">
            <w:pPr>
              <w:ind w:left="1309"/>
              <w:rPr>
                <w:i/>
                <w:lang w:val="pt-BR"/>
              </w:rPr>
            </w:pPr>
          </w:p>
          <w:p w14:paraId="3688DFE5" w14:textId="77777777" w:rsidR="003423C0" w:rsidRDefault="003423C0" w:rsidP="003423C0">
            <w:pPr>
              <w:ind w:left="1309"/>
              <w:rPr>
                <w:i/>
                <w:lang w:val="pt-BR"/>
              </w:rPr>
            </w:pPr>
          </w:p>
          <w:p w14:paraId="336B4867" w14:textId="77777777" w:rsidR="003423C0" w:rsidRDefault="003423C0" w:rsidP="003423C0">
            <w:pPr>
              <w:ind w:left="1309"/>
              <w:rPr>
                <w:i/>
                <w:lang w:val="pt-BR"/>
              </w:rPr>
            </w:pPr>
          </w:p>
          <w:p w14:paraId="7153DE8E" w14:textId="77777777" w:rsidR="003423C0" w:rsidRDefault="003423C0" w:rsidP="003423C0">
            <w:pPr>
              <w:ind w:left="1309"/>
              <w:rPr>
                <w:i/>
                <w:lang w:val="pt-BR"/>
              </w:rPr>
            </w:pPr>
          </w:p>
          <w:p w14:paraId="515B9A7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241AE7B" w14:textId="77777777" w:rsidR="007C5976" w:rsidRDefault="007C5976" w:rsidP="007C5976">
            <w:pPr>
              <w:jc w:val="center"/>
              <w:rPr>
                <w:b/>
                <w:lang w:val="pt-BR"/>
              </w:rPr>
            </w:pPr>
            <w:r w:rsidRPr="000A6A3D">
              <w:rPr>
                <w:b/>
                <w:lang w:val="pt-BR"/>
              </w:rPr>
              <w:t>Giảng viên</w:t>
            </w:r>
          </w:p>
          <w:p w14:paraId="298432E9" w14:textId="2A507811" w:rsidR="00427579" w:rsidRPr="000A6A3D" w:rsidRDefault="00A2642C" w:rsidP="007C5976">
            <w:pPr>
              <w:jc w:val="center"/>
              <w:rPr>
                <w:lang w:val="pt-BR"/>
              </w:rPr>
            </w:pPr>
            <w:r>
              <w:rPr>
                <w:b/>
                <w:bCs/>
                <w:sz w:val="26"/>
                <w:szCs w:val="26"/>
              </w:rPr>
              <w:t>Trịnh Khắc Vũ</w:t>
            </w:r>
          </w:p>
        </w:tc>
      </w:tr>
      <w:tr w:rsidR="001333C9" w:rsidRPr="000A6A3D" w14:paraId="26B5D0A4"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br w:type="page"/>
            </w:r>
            <w:r w:rsidRPr="000A6A3D">
              <w:rPr>
                <w:lang w:val="pt-BR"/>
              </w:rPr>
              <w:t>Giáo án số:  06</w:t>
            </w:r>
          </w:p>
        </w:tc>
        <w:tc>
          <w:tcPr>
            <w:tcW w:w="701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0175F979" w14:textId="15C7C64B" w:rsidR="001333C9" w:rsidRPr="000A6A3D" w:rsidRDefault="001E36D0" w:rsidP="000A6A3D">
            <w:r w:rsidRPr="000A6A3D">
              <w:t xml:space="preserve">Thực hiện ngày    </w:t>
            </w:r>
            <w:r>
              <w:t xml:space="preserve"> </w:t>
            </w:r>
            <w:r w:rsidR="003050CF">
              <w:t>04</w:t>
            </w:r>
            <w:r>
              <w:t xml:space="preserve">      </w:t>
            </w:r>
            <w:r w:rsidRPr="000A6A3D">
              <w:t xml:space="preserve">tháng    </w:t>
            </w:r>
            <w:r w:rsidR="003050CF">
              <w:t>11</w:t>
            </w:r>
            <w:r>
              <w:t xml:space="preserve">      </w:t>
            </w:r>
            <w:r w:rsidRPr="000A6A3D">
              <w:t>năm 20</w:t>
            </w:r>
            <w:r w:rsidR="003050CF">
              <w:t>21</w:t>
            </w:r>
            <w:r w:rsidR="001333C9" w:rsidRPr="000A6A3D">
              <w:t xml:space="preserve">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t>1.</w:t>
            </w:r>
            <w:r w:rsidR="00BC2F9A" w:rsidRPr="00EE4321">
              <w:rPr>
                <w:b/>
                <w:bCs/>
              </w:rPr>
              <w:t xml:space="preserve">2. </w:t>
            </w:r>
            <w:r w:rsidR="004670FF" w:rsidRPr="004670FF">
              <w:rPr>
                <w:b/>
                <w:bCs/>
              </w:rPr>
              <w:t xml:space="preserve">Sự biến đổi tuần hoàn tính chất của các </w:t>
            </w:r>
            <w:r w:rsidR="004670FF" w:rsidRPr="004670FF">
              <w:rPr>
                <w:b/>
                <w:bCs/>
              </w:rPr>
              <w:lastRenderedPageBreak/>
              <w:t xml:space="preserve">nguyên tố hóa học </w:t>
            </w:r>
          </w:p>
          <w:p w14:paraId="342C8EDC" w14:textId="2570965E" w:rsidR="008619A1" w:rsidRDefault="00BC2F9A" w:rsidP="000A6A3D">
            <w:pPr>
              <w:tabs>
                <w:tab w:val="left" w:leader="dot" w:pos="9498"/>
              </w:tabs>
              <w:rPr>
                <w:bCs/>
              </w:rPr>
            </w:pPr>
            <w:r w:rsidRPr="000A6A3D">
              <w:rPr>
                <w:bCs/>
              </w:rPr>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162EDE86" w14:textId="77777777" w:rsidR="007C478C" w:rsidRDefault="007C478C" w:rsidP="007C478C">
            <w:pPr>
              <w:spacing w:line="276" w:lineRule="auto"/>
              <w:rPr>
                <w:lang w:val="nb-NO"/>
              </w:rPr>
            </w:pPr>
            <w:r w:rsidRPr="00CB6D3A">
              <w:rPr>
                <w:lang w:val="nb-NO"/>
              </w:rPr>
              <w:t>GV nêu câu hỏi</w:t>
            </w: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355E4D8A" w:rsidR="008619A1" w:rsidRDefault="007C478C" w:rsidP="000A6A3D">
            <w:pPr>
              <w:rPr>
                <w:lang w:val="nb-NO"/>
              </w:rPr>
            </w:pPr>
            <w:r>
              <w:rPr>
                <w:lang w:val="nb-NO"/>
              </w:rPr>
              <w:t>HS trả lời câu hỏi</w:t>
            </w:r>
          </w:p>
          <w:p w14:paraId="7DD1720F" w14:textId="77777777" w:rsidR="007C478C" w:rsidRPr="000A6A3D" w:rsidRDefault="007C478C"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893"/>
        <w:gridCol w:w="709"/>
        <w:gridCol w:w="5769"/>
        <w:gridCol w:w="390"/>
      </w:tblGrid>
      <w:tr w:rsidR="008619A1" w:rsidRPr="000A6A3D" w14:paraId="4BDD3E57" w14:textId="77777777" w:rsidTr="00A2642C">
        <w:trPr>
          <w:gridAfter w:val="1"/>
          <w:wAfter w:w="390" w:type="dxa"/>
          <w:trHeight w:val="1337"/>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619A1" w:rsidRPr="000A6A3D" w14:paraId="74107822" w14:textId="77777777" w:rsidTr="00A264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579" w:type="dxa"/>
            <w:gridSpan w:val="3"/>
            <w:shd w:val="clear" w:color="auto" w:fill="auto"/>
          </w:tcPr>
          <w:p w14:paraId="01AD761D" w14:textId="1CB629FB" w:rsidR="008619A1" w:rsidRPr="000A6A3D" w:rsidRDefault="00AB232C" w:rsidP="00AB232C">
            <w:pPr>
              <w:ind w:left="-110"/>
              <w:rPr>
                <w:lang w:val="pt-BR"/>
              </w:rPr>
            </w:pPr>
            <w:r w:rsidRPr="0022566E">
              <w:rPr>
                <w:b/>
                <w:lang w:val="da-DK"/>
              </w:rPr>
              <w:t>III. Rút kinh nghiệm tổ chức thực hiện</w:t>
            </w:r>
            <w:r w:rsidR="003B6771">
              <w:rPr>
                <w:b/>
                <w:lang w:val="da-DK"/>
              </w:rPr>
              <w:t>:</w:t>
            </w:r>
          </w:p>
          <w:p w14:paraId="650C0C08" w14:textId="77777777" w:rsidR="00AB232C" w:rsidRDefault="00AB232C" w:rsidP="000A6A3D">
            <w:pPr>
              <w:jc w:val="center"/>
              <w:rPr>
                <w:b/>
                <w:bCs/>
                <w:lang w:val="pt-BR"/>
              </w:rPr>
            </w:pPr>
          </w:p>
          <w:p w14:paraId="55F7948C" w14:textId="77777777" w:rsidR="00AB232C" w:rsidRDefault="00AB232C" w:rsidP="000A6A3D">
            <w:pPr>
              <w:jc w:val="center"/>
              <w:rPr>
                <w:b/>
                <w:bCs/>
                <w:lang w:val="pt-BR"/>
              </w:rPr>
            </w:pPr>
          </w:p>
          <w:p w14:paraId="5333FB0D" w14:textId="7E461DC9" w:rsidR="00AB232C" w:rsidRDefault="00AB232C" w:rsidP="000A6A3D">
            <w:pPr>
              <w:jc w:val="center"/>
              <w:rPr>
                <w:b/>
                <w:bCs/>
                <w:lang w:val="pt-BR"/>
              </w:rPr>
            </w:pPr>
          </w:p>
          <w:p w14:paraId="62F19796" w14:textId="7C523FDB" w:rsidR="006F3817" w:rsidRDefault="006F3817" w:rsidP="000A6A3D">
            <w:pPr>
              <w:jc w:val="center"/>
              <w:rPr>
                <w:b/>
                <w:bCs/>
                <w:lang w:val="pt-BR"/>
              </w:rPr>
            </w:pPr>
          </w:p>
          <w:p w14:paraId="7A68B030" w14:textId="77777777" w:rsidR="006F3817" w:rsidRDefault="006F3817" w:rsidP="000A6A3D">
            <w:pPr>
              <w:jc w:val="center"/>
              <w:rPr>
                <w:b/>
                <w:bCs/>
                <w:lang w:val="pt-BR"/>
              </w:rPr>
            </w:pPr>
          </w:p>
          <w:p w14:paraId="39C1F8AF" w14:textId="77777777" w:rsidR="00AB232C" w:rsidRDefault="00AB232C" w:rsidP="000A6A3D">
            <w:pPr>
              <w:jc w:val="center"/>
              <w:rPr>
                <w:b/>
                <w:bCs/>
                <w:lang w:val="pt-BR"/>
              </w:rPr>
            </w:pPr>
          </w:p>
          <w:p w14:paraId="7698D63A" w14:textId="27B083EE" w:rsidR="008619A1" w:rsidRPr="000A6A3D" w:rsidRDefault="008619A1" w:rsidP="000A6A3D">
            <w:pPr>
              <w:jc w:val="center"/>
              <w:rPr>
                <w:b/>
                <w:bCs/>
                <w:lang w:val="pt-BR"/>
              </w:rPr>
            </w:pPr>
            <w:r w:rsidRPr="000A6A3D">
              <w:rPr>
                <w:b/>
                <w:bCs/>
                <w:lang w:val="pt-BR"/>
              </w:rPr>
              <w:t>Trưởng tổ môn</w:t>
            </w:r>
          </w:p>
          <w:p w14:paraId="3F37C84C" w14:textId="7DC9B18E" w:rsidR="008619A1" w:rsidRPr="000A6A3D" w:rsidRDefault="008619A1" w:rsidP="003B6771">
            <w:pPr>
              <w:jc w:val="center"/>
              <w:rPr>
                <w:b/>
                <w:bCs/>
                <w:lang w:val="vi-VN"/>
              </w:rPr>
            </w:pPr>
            <w:r w:rsidRPr="000A6A3D">
              <w:rPr>
                <w:b/>
                <w:bCs/>
                <w:lang w:val="vi-VN"/>
              </w:rPr>
              <w:t xml:space="preserve">   </w:t>
            </w:r>
            <w:r w:rsidR="00154244">
              <w:rPr>
                <w:b/>
                <w:bCs/>
                <w:sz w:val="26"/>
                <w:szCs w:val="26"/>
              </w:rPr>
              <w:t>Phạm Thị Thu Nga</w:t>
            </w:r>
          </w:p>
        </w:tc>
        <w:tc>
          <w:tcPr>
            <w:tcW w:w="5769" w:type="dxa"/>
            <w:shd w:val="clear" w:color="auto" w:fill="auto"/>
          </w:tcPr>
          <w:p w14:paraId="5A0BDD0E" w14:textId="2E2BE99D" w:rsidR="008619A1" w:rsidRDefault="008619A1" w:rsidP="000A6A3D">
            <w:pPr>
              <w:rPr>
                <w:lang w:val="pt-BR"/>
              </w:rPr>
            </w:pPr>
          </w:p>
          <w:p w14:paraId="65AE0ABE" w14:textId="77777777" w:rsidR="00AB232C" w:rsidRPr="000A6A3D" w:rsidRDefault="00AB232C" w:rsidP="000A6A3D">
            <w:pPr>
              <w:rPr>
                <w:lang w:val="pt-BR"/>
              </w:rPr>
            </w:pPr>
          </w:p>
          <w:p w14:paraId="1D552552" w14:textId="77777777" w:rsidR="00AB232C" w:rsidRDefault="00AB232C" w:rsidP="000A6A3D">
            <w:pPr>
              <w:ind w:left="1250"/>
              <w:rPr>
                <w:i/>
                <w:lang w:val="pt-BR"/>
              </w:rPr>
            </w:pPr>
          </w:p>
          <w:p w14:paraId="3AE70B83" w14:textId="77777777" w:rsidR="00AB232C" w:rsidRDefault="00AB232C" w:rsidP="000A6A3D">
            <w:pPr>
              <w:ind w:left="1250"/>
              <w:rPr>
                <w:i/>
                <w:lang w:val="pt-BR"/>
              </w:rPr>
            </w:pPr>
          </w:p>
          <w:p w14:paraId="055D5748" w14:textId="77777777" w:rsidR="007C5976" w:rsidRDefault="007C5976" w:rsidP="007C5976">
            <w:pPr>
              <w:ind w:left="1420"/>
              <w:rPr>
                <w:i/>
                <w:lang w:val="pt-BR"/>
              </w:rPr>
            </w:pPr>
          </w:p>
          <w:p w14:paraId="07B7981E" w14:textId="77777777" w:rsidR="007C5976" w:rsidRDefault="007C5976" w:rsidP="007C5976">
            <w:pPr>
              <w:ind w:left="1420"/>
              <w:rPr>
                <w:i/>
                <w:lang w:val="pt-BR"/>
              </w:rPr>
            </w:pPr>
          </w:p>
          <w:p w14:paraId="4E4738EA" w14:textId="77777777" w:rsidR="007C5976" w:rsidRDefault="007C5976" w:rsidP="007C5976">
            <w:pPr>
              <w:ind w:left="982"/>
              <w:rPr>
                <w:i/>
                <w:lang w:val="pt-BR"/>
              </w:rPr>
            </w:pPr>
          </w:p>
          <w:p w14:paraId="5C5BF5FB" w14:textId="6B3AEA9B" w:rsidR="007C5976" w:rsidRPr="000A6A3D" w:rsidRDefault="007C5976" w:rsidP="007C5976">
            <w:pPr>
              <w:ind w:left="982"/>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EF88CB4" w14:textId="77777777" w:rsidR="007C5976" w:rsidRDefault="007C5976" w:rsidP="007C5976">
            <w:pPr>
              <w:jc w:val="center"/>
              <w:rPr>
                <w:b/>
                <w:lang w:val="pt-BR"/>
              </w:rPr>
            </w:pPr>
            <w:r w:rsidRPr="000A6A3D">
              <w:rPr>
                <w:b/>
                <w:lang w:val="pt-BR"/>
              </w:rPr>
              <w:t>Giảng viên</w:t>
            </w:r>
          </w:p>
          <w:p w14:paraId="0290476B" w14:textId="258D3AB7" w:rsidR="008619A1" w:rsidRPr="000A6A3D" w:rsidRDefault="00A2642C" w:rsidP="007C5976">
            <w:pPr>
              <w:jc w:val="center"/>
              <w:rPr>
                <w:lang w:val="pt-BR"/>
              </w:rPr>
            </w:pPr>
            <w:r>
              <w:rPr>
                <w:b/>
                <w:bCs/>
                <w:sz w:val="26"/>
                <w:szCs w:val="26"/>
              </w:rPr>
              <w:t>Trịnh Khắc Vũ</w:t>
            </w:r>
          </w:p>
        </w:tc>
      </w:tr>
      <w:tr w:rsidR="007A6F0B" w:rsidRPr="000A6A3D" w14:paraId="642B82CA" w14:textId="77777777" w:rsidTr="00A264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EEC612C" w14:textId="1BC301E9" w:rsidR="007A6F0B" w:rsidRPr="000A6A3D" w:rsidRDefault="000151E8" w:rsidP="000A6A3D">
            <w:pPr>
              <w:rPr>
                <w:lang w:val="pt-BR"/>
              </w:rPr>
            </w:pPr>
            <w:r w:rsidRPr="000A6A3D">
              <w:lastRenderedPageBreak/>
              <w:br w:type="page"/>
            </w:r>
            <w:r w:rsidR="007A6F0B" w:rsidRPr="000A6A3D">
              <w:br w:type="page"/>
            </w:r>
            <w:r w:rsidR="007A6F0B" w:rsidRPr="000A6A3D">
              <w:rPr>
                <w:lang w:val="pt-BR"/>
              </w:rPr>
              <w:t>Giáo án số:  07</w:t>
            </w:r>
          </w:p>
        </w:tc>
        <w:tc>
          <w:tcPr>
            <w:tcW w:w="6868" w:type="dxa"/>
            <w:gridSpan w:val="3"/>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653C19F6" w14:textId="7B63E213" w:rsidR="007A6F0B" w:rsidRPr="000A6A3D" w:rsidRDefault="001E36D0" w:rsidP="000A6A3D">
            <w:r w:rsidRPr="000A6A3D">
              <w:t xml:space="preserve">Thực hiện ngày  </w:t>
            </w:r>
            <w:r w:rsidR="003050CF">
              <w:t>08</w:t>
            </w:r>
            <w:r>
              <w:t xml:space="preserve">   </w:t>
            </w:r>
            <w:r w:rsidRPr="000A6A3D">
              <w:t xml:space="preserve">tháng     </w:t>
            </w:r>
            <w:r w:rsidR="003050CF">
              <w:t>11</w:t>
            </w:r>
            <w:r>
              <w:t xml:space="preserve">     </w:t>
            </w:r>
            <w:r w:rsidRPr="000A6A3D">
              <w:t>năm 20</w:t>
            </w:r>
            <w:r w:rsidR="003050CF">
              <w:t>21</w:t>
            </w:r>
            <w:r w:rsidRPr="000A6A3D">
              <w:t xml:space="preserve"> </w:t>
            </w:r>
            <w:r w:rsidR="007A6F0B" w:rsidRPr="000A6A3D">
              <w:t xml:space="preserve">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18"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lastRenderedPageBreak/>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w:t>
            </w:r>
            <w:bookmarkStart w:id="5" w:name="_GoBack"/>
            <w:bookmarkEnd w:id="5"/>
            <w:r w:rsidRPr="002D6435">
              <w:rPr>
                <w:sz w:val="26"/>
                <w:szCs w:val="26"/>
                <w:lang w:val="pt-BR"/>
              </w:rPr>
              <w:t>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F61A671" w14:textId="77777777" w:rsidR="005A150A" w:rsidRPr="000A6A3D" w:rsidRDefault="005A150A" w:rsidP="005A150A">
            <w:pPr>
              <w:rPr>
                <w:lang w:val="nb-NO"/>
              </w:rPr>
            </w:pPr>
            <w:r w:rsidRPr="000A6A3D">
              <w:rPr>
                <w:lang w:val="nb-NO"/>
              </w:rPr>
              <w:t>GV nêu câu hỏi.</w:t>
            </w: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56A807E1" w14:textId="77777777" w:rsidR="00DA732B" w:rsidRDefault="00DA732B" w:rsidP="000A6A3D">
            <w:pPr>
              <w:rPr>
                <w:lang w:val="nb-NO"/>
              </w:rPr>
            </w:pPr>
          </w:p>
          <w:p w14:paraId="07F060C5" w14:textId="77777777" w:rsidR="00DA732B" w:rsidRDefault="00DA732B" w:rsidP="00DA732B">
            <w:pPr>
              <w:rPr>
                <w:lang w:val="nb-NO"/>
              </w:rPr>
            </w:pPr>
          </w:p>
          <w:p w14:paraId="0E6E4414" w14:textId="77777777" w:rsidR="00DA732B" w:rsidRDefault="00DA732B" w:rsidP="00DA732B">
            <w:pPr>
              <w:rPr>
                <w:lang w:val="de-DE"/>
              </w:rPr>
            </w:pPr>
          </w:p>
          <w:p w14:paraId="3F8B9C1D" w14:textId="77777777" w:rsidR="00DA732B" w:rsidRDefault="00DA732B" w:rsidP="00DA732B">
            <w:pPr>
              <w:rPr>
                <w:lang w:val="de-DE"/>
              </w:rPr>
            </w:pPr>
          </w:p>
          <w:p w14:paraId="46AB4A4E" w14:textId="63479B63" w:rsidR="00DA732B" w:rsidRPr="000A6A3D" w:rsidRDefault="00DA732B" w:rsidP="00DA732B">
            <w:pPr>
              <w:rPr>
                <w:lang w:val="nb-NO"/>
              </w:rPr>
            </w:pPr>
            <w:r>
              <w:rPr>
                <w:lang w:val="de-DE"/>
              </w:rPr>
              <w:t>GV nêu câu hỏi</w:t>
            </w:r>
            <w:r w:rsidRPr="000A6A3D">
              <w:rPr>
                <w:lang w:val="de-DE"/>
              </w:rPr>
              <w:t>.</w:t>
            </w:r>
          </w:p>
          <w:p w14:paraId="13230BCA" w14:textId="1D4D0C5E"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25BBFC92" w14:textId="77777777" w:rsidR="005A150A" w:rsidRPr="000A6A3D" w:rsidRDefault="005A150A" w:rsidP="005A150A">
            <w:pPr>
              <w:rPr>
                <w:lang w:val="nb-NO"/>
              </w:rPr>
            </w:pPr>
            <w:r w:rsidRPr="000A6A3D">
              <w:rPr>
                <w:lang w:val="nb-NO"/>
              </w:rPr>
              <w:t>HS t</w:t>
            </w:r>
            <w:r w:rsidRPr="000A6A3D">
              <w:rPr>
                <w:lang w:val="de-DE"/>
              </w:rPr>
              <w:t>rả lời các câu hỏi.</w:t>
            </w: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344E5DDD" w:rsidR="00DA732B" w:rsidRDefault="00DA732B" w:rsidP="000A6A3D">
            <w:pPr>
              <w:rPr>
                <w:lang w:val="nb-NO"/>
              </w:rPr>
            </w:pPr>
          </w:p>
          <w:p w14:paraId="6F5FA9C0" w14:textId="77777777" w:rsidR="00DA732B" w:rsidRPr="00DA732B" w:rsidRDefault="00DA732B" w:rsidP="00DA732B">
            <w:pPr>
              <w:rPr>
                <w:lang w:val="nb-NO"/>
              </w:rPr>
            </w:pPr>
          </w:p>
          <w:p w14:paraId="50B13B89" w14:textId="77777777" w:rsidR="00DA732B" w:rsidRPr="00DA732B" w:rsidRDefault="00DA732B" w:rsidP="00DA732B">
            <w:pPr>
              <w:rPr>
                <w:lang w:val="nb-NO"/>
              </w:rPr>
            </w:pPr>
          </w:p>
          <w:p w14:paraId="3D73C4B9" w14:textId="3A45CB24" w:rsidR="00DA732B" w:rsidRDefault="00DA732B" w:rsidP="00DA732B">
            <w:pPr>
              <w:rPr>
                <w:lang w:val="nb-NO"/>
              </w:rPr>
            </w:pPr>
          </w:p>
          <w:p w14:paraId="5FF85157" w14:textId="77777777" w:rsidR="00DA732B" w:rsidRPr="000A6A3D" w:rsidRDefault="00DA732B" w:rsidP="00DA732B">
            <w:pPr>
              <w:rPr>
                <w:lang w:val="nb-NO"/>
              </w:rPr>
            </w:pPr>
            <w:r w:rsidRPr="000A6A3D">
              <w:rPr>
                <w:lang w:val="nb-NO"/>
              </w:rPr>
              <w:t>HS t</w:t>
            </w:r>
            <w:r w:rsidRPr="000A6A3D">
              <w:rPr>
                <w:lang w:val="de-DE"/>
              </w:rPr>
              <w:t>rả lời các câu hỏi.</w:t>
            </w:r>
          </w:p>
          <w:p w14:paraId="228EEBC9" w14:textId="77777777" w:rsidR="007A6F0B" w:rsidRPr="00DA732B" w:rsidRDefault="007A6F0B" w:rsidP="00DA732B">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0F699E4" w:rsidR="00014552" w:rsidRDefault="00014552" w:rsidP="000A6A3D">
            <w:pPr>
              <w:jc w:val="center"/>
              <w:rPr>
                <w:lang w:val="nb-NO"/>
              </w:rPr>
            </w:pPr>
          </w:p>
          <w:p w14:paraId="4F7A91CD" w14:textId="518B4EF7" w:rsidR="00F324E1" w:rsidRDefault="00F324E1" w:rsidP="000A6A3D">
            <w:pPr>
              <w:jc w:val="center"/>
              <w:rPr>
                <w:lang w:val="nb-NO"/>
              </w:rPr>
            </w:pPr>
          </w:p>
          <w:p w14:paraId="68613C09" w14:textId="4F39503D" w:rsidR="00F324E1" w:rsidRDefault="00F324E1" w:rsidP="000A6A3D">
            <w:pPr>
              <w:jc w:val="center"/>
              <w:rPr>
                <w:lang w:val="nb-NO"/>
              </w:rPr>
            </w:pPr>
          </w:p>
          <w:p w14:paraId="64C81591" w14:textId="77777777" w:rsidR="00F324E1" w:rsidRDefault="00F324E1"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709"/>
        <w:gridCol w:w="6237"/>
      </w:tblGrid>
      <w:tr w:rsidR="007A6F0B" w:rsidRPr="000A6A3D" w14:paraId="38039B88" w14:textId="77777777" w:rsidTr="00F324E1">
        <w:trPr>
          <w:trHeight w:val="1337"/>
        </w:trPr>
        <w:tc>
          <w:tcPr>
            <w:tcW w:w="340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A6F0B" w:rsidRPr="000A6A3D" w14:paraId="24DBC249" w14:textId="77777777" w:rsidTr="00F32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7D727111" w14:textId="11054D10" w:rsidR="007A6F0B" w:rsidRPr="000A6A3D" w:rsidRDefault="00F324E1" w:rsidP="00F324E1">
            <w:pPr>
              <w:ind w:left="-110" w:right="-111"/>
              <w:rPr>
                <w:lang w:val="pt-BR"/>
              </w:rPr>
            </w:pPr>
            <w:r w:rsidRPr="0022566E">
              <w:rPr>
                <w:b/>
                <w:lang w:val="da-DK"/>
              </w:rPr>
              <w:t>III. Rút kinh nghiệm tổ chức thực hiện</w:t>
            </w:r>
            <w:r>
              <w:rPr>
                <w:b/>
                <w:lang w:val="da-DK"/>
              </w:rPr>
              <w:t>:</w:t>
            </w:r>
          </w:p>
          <w:p w14:paraId="26B51E89" w14:textId="77777777" w:rsidR="00F324E1" w:rsidRDefault="00F324E1" w:rsidP="000A6A3D">
            <w:pPr>
              <w:jc w:val="center"/>
              <w:rPr>
                <w:b/>
                <w:bCs/>
                <w:lang w:val="pt-BR"/>
              </w:rPr>
            </w:pPr>
          </w:p>
          <w:p w14:paraId="7EF29DB0" w14:textId="77777777" w:rsidR="00F324E1" w:rsidRDefault="00F324E1" w:rsidP="000A6A3D">
            <w:pPr>
              <w:jc w:val="center"/>
              <w:rPr>
                <w:b/>
                <w:bCs/>
                <w:lang w:val="pt-BR"/>
              </w:rPr>
            </w:pPr>
          </w:p>
          <w:p w14:paraId="7471F285" w14:textId="77777777" w:rsidR="00F324E1" w:rsidRDefault="00F324E1" w:rsidP="000A6A3D">
            <w:pPr>
              <w:jc w:val="center"/>
              <w:rPr>
                <w:b/>
                <w:bCs/>
                <w:lang w:val="pt-BR"/>
              </w:rPr>
            </w:pPr>
          </w:p>
          <w:p w14:paraId="06CB8F4E" w14:textId="77777777" w:rsidR="00F324E1" w:rsidRDefault="00F324E1" w:rsidP="000A6A3D">
            <w:pPr>
              <w:jc w:val="center"/>
              <w:rPr>
                <w:b/>
                <w:bCs/>
                <w:lang w:val="pt-BR"/>
              </w:rPr>
            </w:pPr>
          </w:p>
          <w:p w14:paraId="3524F9B4" w14:textId="04F49550" w:rsidR="00F324E1" w:rsidRDefault="00F324E1" w:rsidP="000A6A3D">
            <w:pPr>
              <w:jc w:val="center"/>
              <w:rPr>
                <w:b/>
                <w:bCs/>
                <w:lang w:val="pt-BR"/>
              </w:rPr>
            </w:pPr>
          </w:p>
          <w:p w14:paraId="3610D908" w14:textId="77777777" w:rsidR="005663F9" w:rsidRDefault="005663F9" w:rsidP="000A6A3D">
            <w:pPr>
              <w:jc w:val="center"/>
              <w:rPr>
                <w:b/>
                <w:bCs/>
                <w:lang w:val="pt-BR"/>
              </w:rPr>
            </w:pPr>
          </w:p>
          <w:p w14:paraId="1D2642A9" w14:textId="77777777" w:rsidR="00F324E1" w:rsidRDefault="00F324E1" w:rsidP="000A6A3D">
            <w:pPr>
              <w:jc w:val="center"/>
              <w:rPr>
                <w:b/>
                <w:bCs/>
                <w:lang w:val="pt-BR"/>
              </w:rPr>
            </w:pPr>
          </w:p>
          <w:p w14:paraId="78009687" w14:textId="77777777" w:rsidR="00F324E1" w:rsidRDefault="00F324E1" w:rsidP="000A6A3D">
            <w:pPr>
              <w:jc w:val="center"/>
              <w:rPr>
                <w:b/>
                <w:bCs/>
                <w:lang w:val="pt-BR"/>
              </w:rPr>
            </w:pPr>
          </w:p>
          <w:p w14:paraId="2A689004" w14:textId="74EE60B3" w:rsidR="007A6F0B" w:rsidRPr="000A6A3D" w:rsidRDefault="007A6F0B" w:rsidP="000A6A3D">
            <w:pPr>
              <w:jc w:val="center"/>
              <w:rPr>
                <w:b/>
                <w:bCs/>
                <w:lang w:val="pt-BR"/>
              </w:rPr>
            </w:pPr>
            <w:r w:rsidRPr="000A6A3D">
              <w:rPr>
                <w:b/>
                <w:bCs/>
                <w:lang w:val="pt-BR"/>
              </w:rPr>
              <w:t>Trưởng tổ môn</w:t>
            </w:r>
          </w:p>
          <w:p w14:paraId="1948ACEF" w14:textId="2049E01B" w:rsidR="007A6F0B" w:rsidRPr="000A6A3D" w:rsidRDefault="007A6F0B" w:rsidP="005663F9">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141F052C" w14:textId="77777777" w:rsidR="007A6F0B" w:rsidRPr="000A6A3D" w:rsidRDefault="007A6F0B" w:rsidP="000A6A3D">
            <w:pPr>
              <w:rPr>
                <w:lang w:val="pt-BR"/>
              </w:rPr>
            </w:pPr>
          </w:p>
          <w:p w14:paraId="260DB954" w14:textId="77777777" w:rsidR="00F324E1" w:rsidRDefault="00F324E1" w:rsidP="00F324E1">
            <w:pPr>
              <w:ind w:left="1820" w:right="-108"/>
              <w:rPr>
                <w:i/>
                <w:lang w:val="pt-BR"/>
              </w:rPr>
            </w:pPr>
          </w:p>
          <w:p w14:paraId="478C409E" w14:textId="77777777" w:rsidR="00F324E1" w:rsidRDefault="00F324E1" w:rsidP="00F324E1">
            <w:pPr>
              <w:ind w:left="1820" w:right="-108"/>
              <w:rPr>
                <w:i/>
                <w:lang w:val="pt-BR"/>
              </w:rPr>
            </w:pPr>
          </w:p>
          <w:p w14:paraId="5AD10FE7" w14:textId="77777777" w:rsidR="00F324E1" w:rsidRDefault="00F324E1" w:rsidP="00F324E1">
            <w:pPr>
              <w:ind w:left="1820" w:right="-108"/>
              <w:rPr>
                <w:i/>
                <w:lang w:val="pt-BR"/>
              </w:rPr>
            </w:pPr>
          </w:p>
          <w:p w14:paraId="304F4A56" w14:textId="77777777" w:rsidR="00F324E1" w:rsidRDefault="00F324E1" w:rsidP="00F324E1">
            <w:pPr>
              <w:ind w:left="1820" w:right="-108"/>
              <w:rPr>
                <w:i/>
                <w:lang w:val="pt-BR"/>
              </w:rPr>
            </w:pPr>
          </w:p>
          <w:p w14:paraId="2048A1F7" w14:textId="77777777" w:rsidR="00F324E1" w:rsidRDefault="00F324E1" w:rsidP="00F324E1">
            <w:pPr>
              <w:ind w:left="1820" w:right="-108"/>
              <w:rPr>
                <w:i/>
                <w:lang w:val="pt-BR"/>
              </w:rPr>
            </w:pPr>
          </w:p>
          <w:p w14:paraId="0683362B" w14:textId="21725855" w:rsidR="00F324E1" w:rsidRDefault="00F324E1" w:rsidP="00F324E1">
            <w:pPr>
              <w:ind w:left="1820" w:right="-108"/>
              <w:rPr>
                <w:i/>
                <w:lang w:val="pt-BR"/>
              </w:rPr>
            </w:pPr>
          </w:p>
          <w:p w14:paraId="3AB37F22" w14:textId="77777777" w:rsidR="005663F9" w:rsidRDefault="005663F9" w:rsidP="00F324E1">
            <w:pPr>
              <w:ind w:left="1820" w:right="-108"/>
              <w:rPr>
                <w:i/>
                <w:lang w:val="pt-BR"/>
              </w:rPr>
            </w:pPr>
          </w:p>
          <w:p w14:paraId="74D0E59C"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0D0593E7" w14:textId="77777777" w:rsidR="007C5976" w:rsidRDefault="007C5976" w:rsidP="007C5976">
            <w:pPr>
              <w:jc w:val="center"/>
              <w:rPr>
                <w:b/>
                <w:lang w:val="pt-BR"/>
              </w:rPr>
            </w:pPr>
            <w:r w:rsidRPr="000A6A3D">
              <w:rPr>
                <w:b/>
                <w:lang w:val="pt-BR"/>
              </w:rPr>
              <w:t>Giảng viên</w:t>
            </w:r>
          </w:p>
          <w:p w14:paraId="3FB88539" w14:textId="48E43050" w:rsidR="007A6F0B" w:rsidRPr="000A6A3D" w:rsidRDefault="00A2642C" w:rsidP="007C5976">
            <w:pPr>
              <w:jc w:val="center"/>
              <w:rPr>
                <w:lang w:val="pt-BR"/>
              </w:rPr>
            </w:pPr>
            <w:r>
              <w:rPr>
                <w:b/>
                <w:bCs/>
                <w:sz w:val="26"/>
                <w:szCs w:val="26"/>
              </w:rPr>
              <w:t>Trịnh Khắc Vũ</w:t>
            </w: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6E89C04" w14:textId="5F9D2E4A" w:rsidR="001E36D0" w:rsidRPr="000A6A3D" w:rsidRDefault="001E36D0" w:rsidP="001E36D0">
            <w:r w:rsidRPr="000A6A3D">
              <w:t xml:space="preserve">Thực hiện ngày    </w:t>
            </w:r>
            <w:r>
              <w:t xml:space="preserve"> </w:t>
            </w:r>
            <w:r w:rsidR="003050CF">
              <w:t>09</w:t>
            </w:r>
            <w:r>
              <w:t xml:space="preserve">     </w:t>
            </w:r>
            <w:r w:rsidRPr="000A6A3D">
              <w:t xml:space="preserve">tháng  </w:t>
            </w:r>
            <w:r w:rsidR="003050CF">
              <w:t>11</w:t>
            </w:r>
            <w:r>
              <w:t xml:space="preserve">     </w:t>
            </w:r>
            <w:r w:rsidR="003050CF">
              <w:t>năm 2021</w:t>
            </w:r>
          </w:p>
          <w:p w14:paraId="3152E3C1" w14:textId="77777777" w:rsidR="003A736C" w:rsidRPr="000A6A3D" w:rsidRDefault="003A736C" w:rsidP="000A6A3D"/>
        </w:tc>
      </w:tr>
    </w:tbl>
    <w:p w14:paraId="71B5176F" w14:textId="14F67DC2"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003963E8">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H :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7EAB3405" w14:textId="1104CE3D" w:rsidR="00895447" w:rsidRPr="000A6A3D" w:rsidRDefault="00895447" w:rsidP="000A6A3D">
            <w:pPr>
              <w:pStyle w:val="NormalWeb"/>
              <w:spacing w:before="0" w:beforeAutospacing="0" w:after="0" w:afterAutospacing="0"/>
              <w:ind w:firstLine="720"/>
            </w:pPr>
            <w:r w:rsidRPr="000A6A3D">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28" type="#_x0000_t75" style="width:60.5pt;height:22.5pt" o:ole="">
                  <v:imagedata r:id="rId19" o:title=""/>
                </v:shape>
                <o:OLEObject Type="Embed" ProgID="ChemDraw.Document.6.0" ShapeID="_x0000_i1028" DrawAspect="Content" ObjectID="_1696606427" r:id="rId20"/>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lastRenderedPageBreak/>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624177B8" w14:textId="77777777" w:rsidR="003963E8" w:rsidRDefault="003963E8" w:rsidP="000A6A3D">
            <w:pPr>
              <w:rPr>
                <w:lang w:val="nb-NO"/>
              </w:rPr>
            </w:pPr>
          </w:p>
          <w:p w14:paraId="4166B977" w14:textId="77777777" w:rsidR="003963E8" w:rsidRDefault="003963E8" w:rsidP="000A6A3D">
            <w:pPr>
              <w:rPr>
                <w:lang w:val="nb-NO"/>
              </w:rPr>
            </w:pPr>
          </w:p>
          <w:p w14:paraId="378B7952" w14:textId="77777777" w:rsidR="003963E8" w:rsidRDefault="003963E8" w:rsidP="000A6A3D">
            <w:pPr>
              <w:rPr>
                <w:lang w:val="nb-NO"/>
              </w:rPr>
            </w:pPr>
          </w:p>
          <w:p w14:paraId="22360C72" w14:textId="1CE5D0E4"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291FECC5" w14:textId="77777777" w:rsidR="00395D11" w:rsidRDefault="00395D11" w:rsidP="00395D11">
            <w:pPr>
              <w:rPr>
                <w:lang w:val="nb-NO"/>
              </w:rPr>
            </w:pPr>
          </w:p>
          <w:p w14:paraId="32DE96D8" w14:textId="77777777" w:rsidR="00395D11" w:rsidRDefault="00395D11" w:rsidP="00395D11">
            <w:pPr>
              <w:rPr>
                <w:lang w:val="nb-NO"/>
              </w:rPr>
            </w:pPr>
          </w:p>
          <w:p w14:paraId="48B8883D" w14:textId="48CB1B2E" w:rsidR="00395D11" w:rsidRPr="000A6A3D" w:rsidRDefault="00395D11" w:rsidP="00395D11">
            <w:pPr>
              <w:rPr>
                <w:lang w:val="nb-NO"/>
              </w:rPr>
            </w:pPr>
            <w:r w:rsidRPr="000A6A3D">
              <w:rPr>
                <w:lang w:val="nb-NO"/>
              </w:rPr>
              <w:t>GV nêu câu hỏi.</w:t>
            </w:r>
          </w:p>
          <w:p w14:paraId="7D4CCEEB" w14:textId="71C3A7B5" w:rsidR="00395D11" w:rsidRPr="00371971" w:rsidRDefault="00395D11"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4A42E7C2" w14:textId="77777777" w:rsidR="003963E8" w:rsidRDefault="003963E8" w:rsidP="000A6A3D">
            <w:pPr>
              <w:rPr>
                <w:lang w:val="nb-NO"/>
              </w:rPr>
            </w:pPr>
          </w:p>
          <w:p w14:paraId="4153AEBB" w14:textId="77777777" w:rsidR="003963E8" w:rsidRDefault="003963E8" w:rsidP="000A6A3D">
            <w:pPr>
              <w:rPr>
                <w:lang w:val="nb-NO"/>
              </w:rPr>
            </w:pPr>
          </w:p>
          <w:p w14:paraId="6FD98C7E" w14:textId="77777777" w:rsidR="003963E8" w:rsidRDefault="003963E8" w:rsidP="000A6A3D">
            <w:pPr>
              <w:rPr>
                <w:lang w:val="nb-NO"/>
              </w:rPr>
            </w:pPr>
          </w:p>
          <w:p w14:paraId="3B0F6DFB" w14:textId="42632043"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554F6BDF" w:rsidR="003A736C" w:rsidRPr="000A6A3D" w:rsidRDefault="003A736C" w:rsidP="000A6A3D">
            <w:pPr>
              <w:rPr>
                <w:lang w:val="nb-NO"/>
              </w:rPr>
            </w:pPr>
            <w:r w:rsidRPr="000A6A3D">
              <w:rPr>
                <w:lang w:val="nb-NO"/>
              </w:rPr>
              <w:t>HS theo dõi, ghi bài</w:t>
            </w:r>
            <w:r w:rsidR="00395D11">
              <w:rPr>
                <w:lang w:val="nb-NO"/>
              </w:rPr>
              <w:t>.</w:t>
            </w:r>
            <w:r w:rsidRPr="000A6A3D">
              <w:rPr>
                <w:lang w:val="nb-NO"/>
              </w:rPr>
              <w:t xml:space="preserve">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581A0A56" w14:textId="24EDE3F8" w:rsidR="00371971" w:rsidRPr="000A6A3D" w:rsidRDefault="00371971" w:rsidP="00371971">
            <w:pPr>
              <w:rPr>
                <w:lang w:val="nb-NO"/>
              </w:rPr>
            </w:pPr>
            <w:r w:rsidRPr="000A6A3D">
              <w:rPr>
                <w:lang w:val="nb-NO"/>
              </w:rPr>
              <w:t>HS theo dõi, ghi bài</w:t>
            </w:r>
            <w:r w:rsidR="00395D11">
              <w:rPr>
                <w:lang w:val="nb-NO"/>
              </w:rPr>
              <w:t>.</w:t>
            </w:r>
            <w:r w:rsidRPr="000A6A3D">
              <w:rPr>
                <w:lang w:val="nb-NO"/>
              </w:rPr>
              <w:t xml:space="preserve"> </w:t>
            </w:r>
          </w:p>
          <w:p w14:paraId="5C611406" w14:textId="77777777" w:rsidR="003A736C" w:rsidRDefault="003A736C" w:rsidP="00371971">
            <w:pPr>
              <w:rPr>
                <w:lang w:val="nb-NO"/>
              </w:rPr>
            </w:pPr>
          </w:p>
          <w:p w14:paraId="1901EB92" w14:textId="77777777" w:rsidR="00395D11" w:rsidRDefault="00395D11" w:rsidP="00371971">
            <w:pPr>
              <w:rPr>
                <w:lang w:val="nb-NO"/>
              </w:rPr>
            </w:pPr>
          </w:p>
          <w:p w14:paraId="3F74E765" w14:textId="77777777" w:rsidR="00395D11" w:rsidRDefault="00395D11" w:rsidP="00371971">
            <w:pPr>
              <w:rPr>
                <w:lang w:val="nb-NO"/>
              </w:rPr>
            </w:pPr>
          </w:p>
          <w:p w14:paraId="741155EB" w14:textId="310B98B3" w:rsidR="00395D11" w:rsidRPr="00371971" w:rsidRDefault="00395D11" w:rsidP="00371971">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3A736C" w:rsidRPr="000A6A3D" w14:paraId="6D0E2857" w14:textId="77777777" w:rsidTr="005663F9">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3A736C" w:rsidRPr="000A6A3D" w14:paraId="7506562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6BE52E2D" w14:textId="77777777" w:rsidR="00F324E1" w:rsidRPr="000A6A3D" w:rsidRDefault="00F324E1" w:rsidP="00F324E1">
            <w:pPr>
              <w:ind w:left="-110" w:right="-111"/>
              <w:rPr>
                <w:lang w:val="pt-BR"/>
              </w:rPr>
            </w:pPr>
            <w:r w:rsidRPr="0022566E">
              <w:rPr>
                <w:b/>
                <w:lang w:val="da-DK"/>
              </w:rPr>
              <w:t>III. Rút kinh nghiệm tổ chức thực hiện</w:t>
            </w:r>
            <w:r>
              <w:rPr>
                <w:b/>
                <w:lang w:val="da-DK"/>
              </w:rPr>
              <w:t>:</w:t>
            </w:r>
          </w:p>
          <w:p w14:paraId="532E7329" w14:textId="77777777" w:rsidR="003A736C" w:rsidRPr="000A6A3D" w:rsidRDefault="003A736C" w:rsidP="000A6A3D">
            <w:pPr>
              <w:rPr>
                <w:lang w:val="pt-BR"/>
              </w:rPr>
            </w:pPr>
          </w:p>
          <w:p w14:paraId="20BF1A59" w14:textId="77777777" w:rsidR="00F324E1" w:rsidRDefault="00F324E1" w:rsidP="000A6A3D">
            <w:pPr>
              <w:jc w:val="center"/>
              <w:rPr>
                <w:b/>
                <w:bCs/>
                <w:lang w:val="pt-BR"/>
              </w:rPr>
            </w:pPr>
          </w:p>
          <w:p w14:paraId="47BBDC08" w14:textId="77777777" w:rsidR="00F324E1" w:rsidRDefault="00F324E1" w:rsidP="000A6A3D">
            <w:pPr>
              <w:jc w:val="center"/>
              <w:rPr>
                <w:b/>
                <w:bCs/>
                <w:lang w:val="pt-BR"/>
              </w:rPr>
            </w:pPr>
          </w:p>
          <w:p w14:paraId="47F7B096" w14:textId="77777777" w:rsidR="00F324E1" w:rsidRDefault="00F324E1" w:rsidP="000A6A3D">
            <w:pPr>
              <w:jc w:val="center"/>
              <w:rPr>
                <w:b/>
                <w:bCs/>
                <w:lang w:val="pt-BR"/>
              </w:rPr>
            </w:pPr>
          </w:p>
          <w:p w14:paraId="1CC16D41" w14:textId="37EC3F1C" w:rsidR="00F324E1" w:rsidRDefault="00F324E1" w:rsidP="000A6A3D">
            <w:pPr>
              <w:jc w:val="center"/>
              <w:rPr>
                <w:b/>
                <w:bCs/>
                <w:lang w:val="pt-BR"/>
              </w:rPr>
            </w:pPr>
          </w:p>
          <w:p w14:paraId="7D3DE8A3" w14:textId="77777777" w:rsidR="005663F9" w:rsidRDefault="005663F9" w:rsidP="000A6A3D">
            <w:pPr>
              <w:jc w:val="center"/>
              <w:rPr>
                <w:b/>
                <w:bCs/>
                <w:lang w:val="pt-BR"/>
              </w:rPr>
            </w:pPr>
          </w:p>
          <w:p w14:paraId="7B9C3521" w14:textId="77777777" w:rsidR="00F324E1" w:rsidRDefault="00F324E1" w:rsidP="000A6A3D">
            <w:pPr>
              <w:jc w:val="center"/>
              <w:rPr>
                <w:b/>
                <w:bCs/>
                <w:lang w:val="pt-BR"/>
              </w:rPr>
            </w:pPr>
          </w:p>
          <w:p w14:paraId="3804D8EA" w14:textId="59786A8B" w:rsidR="003A736C" w:rsidRPr="000A6A3D" w:rsidRDefault="003A736C" w:rsidP="000A6A3D">
            <w:pPr>
              <w:jc w:val="center"/>
              <w:rPr>
                <w:b/>
                <w:bCs/>
                <w:lang w:val="pt-BR"/>
              </w:rPr>
            </w:pPr>
            <w:r w:rsidRPr="000A6A3D">
              <w:rPr>
                <w:b/>
                <w:bCs/>
                <w:lang w:val="pt-BR"/>
              </w:rPr>
              <w:t>Trưởng tổ môn</w:t>
            </w:r>
          </w:p>
          <w:p w14:paraId="3F042C2E" w14:textId="6A448357" w:rsidR="003A736C" w:rsidRPr="00C62BCF" w:rsidRDefault="003A736C" w:rsidP="00C62BCF">
            <w:pPr>
              <w:jc w:val="center"/>
              <w:rPr>
                <w:b/>
                <w:bCs/>
                <w:lang w:val="pt-BR"/>
              </w:rPr>
            </w:pPr>
            <w:r w:rsidRPr="000A6A3D">
              <w:rPr>
                <w:b/>
                <w:bCs/>
                <w:lang w:val="vi-VN"/>
              </w:rPr>
              <w:t xml:space="preserve">   </w:t>
            </w:r>
            <w:r w:rsidR="00154244">
              <w:rPr>
                <w:b/>
                <w:bCs/>
                <w:sz w:val="26"/>
                <w:szCs w:val="26"/>
              </w:rPr>
              <w:t>Phạm Thị Thu Nga</w:t>
            </w:r>
          </w:p>
        </w:tc>
        <w:tc>
          <w:tcPr>
            <w:tcW w:w="6237" w:type="dxa"/>
            <w:shd w:val="clear" w:color="auto" w:fill="auto"/>
          </w:tcPr>
          <w:p w14:paraId="1E1FBFA6" w14:textId="4D29CCF8" w:rsidR="003A736C" w:rsidRDefault="003A736C" w:rsidP="000A6A3D">
            <w:pPr>
              <w:rPr>
                <w:lang w:val="pt-BR"/>
              </w:rPr>
            </w:pPr>
          </w:p>
          <w:p w14:paraId="57A93044" w14:textId="3BDA5C31" w:rsidR="00F324E1" w:rsidRDefault="00F324E1" w:rsidP="000A6A3D">
            <w:pPr>
              <w:rPr>
                <w:lang w:val="pt-BR"/>
              </w:rPr>
            </w:pPr>
          </w:p>
          <w:p w14:paraId="430FA0B6" w14:textId="6FB68B22" w:rsidR="00F324E1" w:rsidRDefault="00F324E1" w:rsidP="000A6A3D">
            <w:pPr>
              <w:rPr>
                <w:lang w:val="pt-BR"/>
              </w:rPr>
            </w:pPr>
          </w:p>
          <w:p w14:paraId="49049D53" w14:textId="13A998BD" w:rsidR="00F324E1" w:rsidRDefault="00F324E1" w:rsidP="000A6A3D">
            <w:pPr>
              <w:rPr>
                <w:lang w:val="pt-BR"/>
              </w:rPr>
            </w:pPr>
          </w:p>
          <w:p w14:paraId="6C5543AE" w14:textId="4E41867C" w:rsidR="00F324E1" w:rsidRDefault="00F324E1" w:rsidP="000A6A3D">
            <w:pPr>
              <w:rPr>
                <w:lang w:val="pt-BR"/>
              </w:rPr>
            </w:pPr>
          </w:p>
          <w:p w14:paraId="42D11518" w14:textId="1034E91F" w:rsidR="00F324E1" w:rsidRDefault="00F324E1" w:rsidP="000A6A3D">
            <w:pPr>
              <w:rPr>
                <w:lang w:val="pt-BR"/>
              </w:rPr>
            </w:pPr>
          </w:p>
          <w:p w14:paraId="58E0115E" w14:textId="5BA6BA71" w:rsidR="00F324E1" w:rsidRDefault="00F324E1" w:rsidP="000A6A3D">
            <w:pPr>
              <w:rPr>
                <w:lang w:val="pt-BR"/>
              </w:rPr>
            </w:pPr>
          </w:p>
          <w:p w14:paraId="4CEAB7F8"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63A074BE" w14:textId="77777777" w:rsidR="007C5976" w:rsidRDefault="007C5976" w:rsidP="007C5976">
            <w:pPr>
              <w:jc w:val="center"/>
              <w:rPr>
                <w:b/>
                <w:lang w:val="pt-BR"/>
              </w:rPr>
            </w:pPr>
            <w:r w:rsidRPr="000A6A3D">
              <w:rPr>
                <w:b/>
                <w:lang w:val="pt-BR"/>
              </w:rPr>
              <w:t>Giảng viên</w:t>
            </w:r>
          </w:p>
          <w:p w14:paraId="245F3F26" w14:textId="4568BCBA" w:rsidR="003A736C" w:rsidRPr="000A6A3D" w:rsidRDefault="00A2642C" w:rsidP="007C5976">
            <w:pPr>
              <w:jc w:val="center"/>
              <w:rPr>
                <w:lang w:val="pt-BR"/>
              </w:rPr>
            </w:pPr>
            <w:r>
              <w:rPr>
                <w:b/>
                <w:bCs/>
                <w:sz w:val="26"/>
                <w:szCs w:val="26"/>
              </w:rPr>
              <w:t>Trịnh Khắc Vũ</w:t>
            </w:r>
          </w:p>
        </w:tc>
      </w:tr>
      <w:tr w:rsidR="00D919C3" w:rsidRPr="000A6A3D" w14:paraId="547D0E29"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5BAEE92E" w14:textId="77777777" w:rsidR="00D919C3" w:rsidRPr="000A6A3D" w:rsidRDefault="00D919C3" w:rsidP="000A6A3D">
            <w:pPr>
              <w:rPr>
                <w:lang w:val="pt-BR"/>
              </w:rPr>
            </w:pPr>
          </w:p>
        </w:tc>
        <w:tc>
          <w:tcPr>
            <w:tcW w:w="6237" w:type="dxa"/>
            <w:shd w:val="clear" w:color="auto" w:fill="auto"/>
          </w:tcPr>
          <w:p w14:paraId="60346113" w14:textId="77777777" w:rsidR="00D919C3" w:rsidRPr="000A6A3D" w:rsidRDefault="00D919C3" w:rsidP="000A6A3D">
            <w:pPr>
              <w:rPr>
                <w:lang w:val="pt-BR"/>
              </w:rPr>
            </w:pPr>
          </w:p>
        </w:tc>
      </w:tr>
      <w:tr w:rsidR="00E32631" w:rsidRPr="000A6A3D" w14:paraId="45024B1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3"/>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13E9FD5" w14:textId="451134F2" w:rsidR="00E32631" w:rsidRPr="000A6A3D" w:rsidRDefault="001E36D0" w:rsidP="000A6A3D">
            <w:r w:rsidRPr="000A6A3D">
              <w:t xml:space="preserve">Thực hiện ngày    </w:t>
            </w:r>
            <w:r>
              <w:t xml:space="preserve"> </w:t>
            </w:r>
            <w:r w:rsidR="003050CF">
              <w:t>11</w:t>
            </w:r>
            <w:r>
              <w:t xml:space="preserve">      </w:t>
            </w:r>
            <w:r w:rsidRPr="000A6A3D">
              <w:t xml:space="preserve">tháng    </w:t>
            </w:r>
            <w:r w:rsidR="003050CF">
              <w:t>11</w:t>
            </w:r>
            <w:r>
              <w:t xml:space="preserve">     </w:t>
            </w:r>
            <w:r w:rsidRPr="000A6A3D">
              <w:t>năm 20</w:t>
            </w:r>
            <w:r w:rsidR="003050CF">
              <w:t>21</w:t>
            </w:r>
            <w:r w:rsidRPr="000A6A3D">
              <w:t xml:space="preserve"> </w:t>
            </w:r>
            <w:r w:rsidR="00E32631" w:rsidRPr="000A6A3D">
              <w:t xml:space="preserve"> </w:t>
            </w:r>
          </w:p>
          <w:p w14:paraId="6A8680A6" w14:textId="77777777" w:rsidR="00E32631" w:rsidRPr="000A6A3D" w:rsidRDefault="00E32631" w:rsidP="000A6A3D"/>
        </w:tc>
      </w:tr>
    </w:tbl>
    <w:p w14:paraId="040711E4" w14:textId="15294956"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00C56DDA">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283A345F" w14:textId="4DF5C0DB" w:rsidR="00E32631" w:rsidRPr="000A6A3D" w:rsidRDefault="00E32631"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Trong hợp chất ion, hóa trị của một nguyên tố bằng điện tích của ion và được gọi là điện hóa trị  của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1F366226" w14:textId="3F20A459" w:rsidR="00D0605F" w:rsidRPr="000A6A3D" w:rsidRDefault="00D0605F" w:rsidP="00BB2A41">
            <w:pPr>
              <w:tabs>
                <w:tab w:val="left" w:leader="dot" w:pos="9498"/>
              </w:tabs>
              <w:rPr>
                <w:b/>
              </w:rPr>
            </w:pPr>
            <w:r w:rsidRPr="000A6A3D">
              <w:rPr>
                <w:b/>
              </w:rPr>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lastRenderedPageBreak/>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1"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63E07F44" w:rsidR="00E32631" w:rsidRDefault="00E32631" w:rsidP="000A6A3D">
            <w:pPr>
              <w:rPr>
                <w:lang w:val="nb-NO"/>
              </w:rPr>
            </w:pPr>
          </w:p>
          <w:p w14:paraId="367F4512" w14:textId="67EEA0E8" w:rsidR="00FF6990" w:rsidRDefault="00FF6990" w:rsidP="000A6A3D">
            <w:pPr>
              <w:rPr>
                <w:lang w:val="nb-NO"/>
              </w:rPr>
            </w:pPr>
          </w:p>
          <w:p w14:paraId="489FD918" w14:textId="00F3C4CB" w:rsidR="00FF6990" w:rsidRDefault="00FF6990" w:rsidP="000A6A3D">
            <w:pPr>
              <w:rPr>
                <w:lang w:val="nb-NO"/>
              </w:rPr>
            </w:pPr>
          </w:p>
          <w:p w14:paraId="22D153D3" w14:textId="0638A111" w:rsidR="00FF6990" w:rsidRDefault="00FF6990" w:rsidP="000A6A3D">
            <w:pPr>
              <w:rPr>
                <w:lang w:val="nb-NO"/>
              </w:rPr>
            </w:pPr>
          </w:p>
          <w:p w14:paraId="4587BBE7" w14:textId="3E5670C3" w:rsidR="00FF6990" w:rsidRDefault="00FF6990" w:rsidP="000A6A3D">
            <w:pPr>
              <w:rPr>
                <w:lang w:val="nb-NO"/>
              </w:rPr>
            </w:pPr>
          </w:p>
          <w:p w14:paraId="1530C84D" w14:textId="07A48F6D" w:rsidR="00FF6990" w:rsidRDefault="00FF6990" w:rsidP="000A6A3D">
            <w:pPr>
              <w:rPr>
                <w:lang w:val="nb-NO"/>
              </w:rPr>
            </w:pPr>
          </w:p>
          <w:p w14:paraId="4F1F0896" w14:textId="0AAB5DE8" w:rsidR="00FF6990" w:rsidRDefault="00FF6990" w:rsidP="000A6A3D">
            <w:pPr>
              <w:rPr>
                <w:lang w:val="nb-NO"/>
              </w:rPr>
            </w:pPr>
          </w:p>
          <w:p w14:paraId="6B3E5117" w14:textId="3EDFA316" w:rsidR="00FF6990" w:rsidRDefault="00FF6990" w:rsidP="000A6A3D">
            <w:pPr>
              <w:rPr>
                <w:lang w:val="nb-NO"/>
              </w:rPr>
            </w:pPr>
          </w:p>
          <w:p w14:paraId="2480508C" w14:textId="77777777" w:rsidR="00FF6990" w:rsidRPr="000A6A3D" w:rsidRDefault="00FF6990" w:rsidP="000A6A3D">
            <w:pPr>
              <w:rPr>
                <w:lang w:val="nb-NO"/>
              </w:rPr>
            </w:pPr>
          </w:p>
          <w:p w14:paraId="4C57C58F" w14:textId="49479939" w:rsidR="00E32631" w:rsidRDefault="00E32631" w:rsidP="000A6A3D">
            <w:pPr>
              <w:rPr>
                <w:lang w:val="nb-NO"/>
              </w:rPr>
            </w:pPr>
          </w:p>
          <w:p w14:paraId="75157533" w14:textId="473C6044" w:rsidR="002B006E" w:rsidRPr="002B006E" w:rsidRDefault="00E32631" w:rsidP="002B006E">
            <w:pPr>
              <w:rPr>
                <w:lang w:val="nb-NO"/>
              </w:rPr>
            </w:pPr>
            <w:r w:rsidRPr="000A6A3D">
              <w:rPr>
                <w:lang w:val="de-DE"/>
              </w:rPr>
              <w:t>Giảng viên trình bày, giải thích nội dung bằng lời và cho thí dụ minh họa.</w:t>
            </w:r>
          </w:p>
          <w:p w14:paraId="124B87E8" w14:textId="7EC34A29" w:rsidR="002B006E" w:rsidRPr="002B006E" w:rsidRDefault="00C56DDA" w:rsidP="002B006E">
            <w:pPr>
              <w:rPr>
                <w:lang w:val="nb-NO"/>
              </w:rPr>
            </w:pPr>
            <w:r w:rsidRPr="000A6A3D">
              <w:rPr>
                <w:lang w:val="nb-NO"/>
              </w:rPr>
              <w:t>GV nêu câu hỏi.</w:t>
            </w: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19747D52" w:rsidR="00C56DDA" w:rsidRDefault="00C56DDA" w:rsidP="002B006E">
            <w:pPr>
              <w:rPr>
                <w:lang w:val="nb-NO"/>
              </w:rPr>
            </w:pPr>
          </w:p>
          <w:p w14:paraId="4541704D" w14:textId="77777777" w:rsidR="00C56DDA" w:rsidRPr="00C56DDA" w:rsidRDefault="00C56DDA" w:rsidP="00C56DDA">
            <w:pPr>
              <w:rPr>
                <w:lang w:val="nb-NO"/>
              </w:rPr>
            </w:pPr>
          </w:p>
          <w:p w14:paraId="527FFC16" w14:textId="77777777" w:rsidR="00C56DDA" w:rsidRPr="00C56DDA" w:rsidRDefault="00C56DDA" w:rsidP="00C56DDA">
            <w:pPr>
              <w:rPr>
                <w:lang w:val="nb-NO"/>
              </w:rPr>
            </w:pPr>
          </w:p>
          <w:p w14:paraId="1E58BB4F" w14:textId="77777777" w:rsidR="00C56DDA" w:rsidRPr="00C56DDA" w:rsidRDefault="00C56DDA" w:rsidP="00C56DDA">
            <w:pPr>
              <w:rPr>
                <w:lang w:val="nb-NO"/>
              </w:rPr>
            </w:pPr>
          </w:p>
          <w:p w14:paraId="24F87135" w14:textId="4D1695A6" w:rsidR="00C56DDA" w:rsidRDefault="00C56DDA" w:rsidP="00C56DDA">
            <w:pPr>
              <w:rPr>
                <w:lang w:val="nb-NO"/>
              </w:rPr>
            </w:pPr>
          </w:p>
          <w:p w14:paraId="6E0818A8" w14:textId="77777777" w:rsidR="00C56DDA" w:rsidRPr="002B006E" w:rsidRDefault="00C56DDA" w:rsidP="00C56DDA">
            <w:pPr>
              <w:rPr>
                <w:lang w:val="nb-NO"/>
              </w:rPr>
            </w:pPr>
            <w:r w:rsidRPr="000A6A3D">
              <w:rPr>
                <w:lang w:val="nb-NO"/>
              </w:rPr>
              <w:t>GV nêu câu hỏi.</w:t>
            </w:r>
          </w:p>
          <w:p w14:paraId="7677D3DF" w14:textId="77777777" w:rsidR="00E32631" w:rsidRPr="00C56DDA" w:rsidRDefault="00E32631" w:rsidP="00C56DDA">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51D5D32F" w14:textId="77777777" w:rsidR="00C56DDA" w:rsidRDefault="00C56DDA" w:rsidP="000A6A3D">
            <w:pPr>
              <w:rPr>
                <w:lang w:val="nb-NO"/>
              </w:rPr>
            </w:pPr>
          </w:p>
          <w:p w14:paraId="1A59641A" w14:textId="6BEF2E73"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0F39521C" w:rsidR="00E32631" w:rsidRDefault="00E32631" w:rsidP="000A6A3D">
            <w:pPr>
              <w:rPr>
                <w:lang w:val="nb-NO"/>
              </w:rPr>
            </w:pPr>
          </w:p>
          <w:p w14:paraId="250FBABD" w14:textId="7F522B4C" w:rsidR="00FF6990" w:rsidRDefault="00FF6990" w:rsidP="000A6A3D">
            <w:pPr>
              <w:rPr>
                <w:lang w:val="nb-NO"/>
              </w:rPr>
            </w:pPr>
          </w:p>
          <w:p w14:paraId="0E53ED3C" w14:textId="589DCBF4" w:rsidR="00FF6990" w:rsidRDefault="00FF6990" w:rsidP="000A6A3D">
            <w:pPr>
              <w:rPr>
                <w:lang w:val="nb-NO"/>
              </w:rPr>
            </w:pPr>
          </w:p>
          <w:p w14:paraId="38A62309" w14:textId="4146034E" w:rsidR="00FF6990" w:rsidRDefault="00FF6990" w:rsidP="000A6A3D">
            <w:pPr>
              <w:rPr>
                <w:lang w:val="nb-NO"/>
              </w:rPr>
            </w:pPr>
          </w:p>
          <w:p w14:paraId="3171246C" w14:textId="5C8F0EFC" w:rsidR="00BB2A41" w:rsidRDefault="00BB2A41" w:rsidP="000A6A3D">
            <w:pPr>
              <w:rPr>
                <w:lang w:val="nb-NO"/>
              </w:rPr>
            </w:pPr>
          </w:p>
          <w:p w14:paraId="11B29C7E" w14:textId="13139103" w:rsidR="00E32631" w:rsidRPr="000A6A3D" w:rsidRDefault="00E32631" w:rsidP="000A6A3D">
            <w:pPr>
              <w:rPr>
                <w:lang w:val="nb-NO"/>
              </w:rPr>
            </w:pPr>
            <w:r w:rsidRPr="000A6A3D">
              <w:rPr>
                <w:lang w:val="nb-NO"/>
              </w:rPr>
              <w:t>HS theo dõi, ghi bài</w:t>
            </w:r>
            <w:r w:rsidR="00C56DDA">
              <w:rPr>
                <w:lang w:val="nb-NO"/>
              </w:rPr>
              <w:t>.</w:t>
            </w:r>
            <w:r w:rsidRPr="000A6A3D">
              <w:rPr>
                <w:lang w:val="nb-NO"/>
              </w:rPr>
              <w:t xml:space="preserve">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57C8256E" w:rsidR="002B006E" w:rsidRPr="002B006E" w:rsidRDefault="00C56DDA" w:rsidP="002B006E">
            <w:pPr>
              <w:rPr>
                <w:lang w:val="nb-NO"/>
              </w:rPr>
            </w:pPr>
            <w:r>
              <w:rPr>
                <w:lang w:val="nb-NO"/>
              </w:rPr>
              <w:t>HS trả lời câu hỏi.</w:t>
            </w: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639210D8" w:rsidR="00C56DDA" w:rsidRDefault="00C56DDA" w:rsidP="002B006E">
            <w:pPr>
              <w:rPr>
                <w:lang w:val="nb-NO"/>
              </w:rPr>
            </w:pPr>
          </w:p>
          <w:p w14:paraId="0BB89482" w14:textId="77777777" w:rsidR="00C56DDA" w:rsidRPr="00C56DDA" w:rsidRDefault="00C56DDA" w:rsidP="00C56DDA">
            <w:pPr>
              <w:rPr>
                <w:lang w:val="nb-NO"/>
              </w:rPr>
            </w:pPr>
          </w:p>
          <w:p w14:paraId="208C6432" w14:textId="77777777" w:rsidR="00C56DDA" w:rsidRPr="00C56DDA" w:rsidRDefault="00C56DDA" w:rsidP="00C56DDA">
            <w:pPr>
              <w:rPr>
                <w:lang w:val="nb-NO"/>
              </w:rPr>
            </w:pPr>
          </w:p>
          <w:p w14:paraId="4402F164" w14:textId="77777777" w:rsidR="00C56DDA" w:rsidRPr="00C56DDA" w:rsidRDefault="00C56DDA" w:rsidP="00C56DDA">
            <w:pPr>
              <w:rPr>
                <w:lang w:val="nb-NO"/>
              </w:rPr>
            </w:pPr>
          </w:p>
          <w:p w14:paraId="79554197" w14:textId="77777777" w:rsidR="00C56DDA" w:rsidRPr="00C56DDA" w:rsidRDefault="00C56DDA" w:rsidP="00C56DDA">
            <w:pPr>
              <w:rPr>
                <w:lang w:val="nb-NO"/>
              </w:rPr>
            </w:pPr>
          </w:p>
          <w:p w14:paraId="71C89A2A" w14:textId="77777777" w:rsidR="00C56DDA" w:rsidRPr="00C56DDA" w:rsidRDefault="00C56DDA" w:rsidP="00C56DDA">
            <w:pPr>
              <w:rPr>
                <w:lang w:val="nb-NO"/>
              </w:rPr>
            </w:pPr>
          </w:p>
          <w:p w14:paraId="25084318" w14:textId="77777777" w:rsidR="00C56DDA" w:rsidRPr="00C56DDA" w:rsidRDefault="00C56DDA" w:rsidP="00C56DDA">
            <w:pPr>
              <w:rPr>
                <w:lang w:val="nb-NO"/>
              </w:rPr>
            </w:pPr>
          </w:p>
          <w:p w14:paraId="759D24C7" w14:textId="4902C4B0" w:rsidR="00C56DDA" w:rsidRDefault="00C56DDA" w:rsidP="00C56DDA">
            <w:pPr>
              <w:rPr>
                <w:lang w:val="nb-NO"/>
              </w:rPr>
            </w:pPr>
          </w:p>
          <w:p w14:paraId="64A37E42" w14:textId="77777777" w:rsidR="00C56DDA" w:rsidRPr="002B006E" w:rsidRDefault="00C56DDA" w:rsidP="00C56DDA">
            <w:pPr>
              <w:rPr>
                <w:lang w:val="nb-NO"/>
              </w:rPr>
            </w:pPr>
            <w:r>
              <w:rPr>
                <w:lang w:val="nb-NO"/>
              </w:rPr>
              <w:t>HS trả lời câu hỏi.</w:t>
            </w:r>
          </w:p>
          <w:p w14:paraId="0A406D08" w14:textId="77777777" w:rsidR="00E32631" w:rsidRPr="00C56DDA" w:rsidRDefault="00E32631" w:rsidP="00C56DDA">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E32631" w:rsidRPr="000A6A3D" w14:paraId="671282B4" w14:textId="77777777" w:rsidTr="00E77694">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32631" w:rsidRPr="000A6A3D" w14:paraId="2DF670B0"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3D519BB9"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4C2D1DA3" w14:textId="77777777" w:rsidR="00E32631" w:rsidRPr="000A6A3D" w:rsidRDefault="00E32631" w:rsidP="000A6A3D">
            <w:pPr>
              <w:rPr>
                <w:lang w:val="pt-BR"/>
              </w:rPr>
            </w:pPr>
          </w:p>
          <w:p w14:paraId="23AF6BCC" w14:textId="304C229C" w:rsidR="00FF6990" w:rsidRDefault="00FF6990" w:rsidP="000A6A3D">
            <w:pPr>
              <w:jc w:val="center"/>
              <w:rPr>
                <w:b/>
                <w:bCs/>
                <w:lang w:val="pt-BR"/>
              </w:rPr>
            </w:pPr>
          </w:p>
          <w:p w14:paraId="73D874AA" w14:textId="77777777" w:rsidR="00E77694" w:rsidRDefault="00E77694" w:rsidP="000A6A3D">
            <w:pPr>
              <w:jc w:val="center"/>
              <w:rPr>
                <w:b/>
                <w:bCs/>
                <w:lang w:val="pt-BR"/>
              </w:rPr>
            </w:pPr>
          </w:p>
          <w:p w14:paraId="29F50DF8" w14:textId="77777777" w:rsidR="00FF6990" w:rsidRDefault="00FF6990" w:rsidP="000A6A3D">
            <w:pPr>
              <w:jc w:val="center"/>
              <w:rPr>
                <w:b/>
                <w:bCs/>
                <w:lang w:val="pt-BR"/>
              </w:rPr>
            </w:pPr>
          </w:p>
          <w:p w14:paraId="60AE746B" w14:textId="77777777" w:rsidR="00FF6990" w:rsidRDefault="00FF6990" w:rsidP="000A6A3D">
            <w:pPr>
              <w:jc w:val="center"/>
              <w:rPr>
                <w:b/>
                <w:bCs/>
                <w:lang w:val="pt-BR"/>
              </w:rPr>
            </w:pPr>
          </w:p>
          <w:p w14:paraId="0A889538" w14:textId="77777777" w:rsidR="00FF6990" w:rsidRDefault="00FF6990" w:rsidP="000A6A3D">
            <w:pPr>
              <w:jc w:val="center"/>
              <w:rPr>
                <w:b/>
                <w:bCs/>
                <w:lang w:val="pt-BR"/>
              </w:rPr>
            </w:pPr>
          </w:p>
          <w:p w14:paraId="79D6E5C8" w14:textId="0E05AB48" w:rsidR="00E32631" w:rsidRPr="000A6A3D" w:rsidRDefault="00E32631" w:rsidP="000A6A3D">
            <w:pPr>
              <w:jc w:val="center"/>
              <w:rPr>
                <w:b/>
                <w:bCs/>
                <w:lang w:val="pt-BR"/>
              </w:rPr>
            </w:pPr>
            <w:r w:rsidRPr="000A6A3D">
              <w:rPr>
                <w:b/>
                <w:bCs/>
                <w:lang w:val="pt-BR"/>
              </w:rPr>
              <w:t>Trưởng tổ môn</w:t>
            </w:r>
          </w:p>
          <w:p w14:paraId="6345C379" w14:textId="0A65B6F9" w:rsidR="00E32631" w:rsidRDefault="00E32631"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4B1355A5" w14:textId="77777777" w:rsidR="00154244" w:rsidRDefault="00154244" w:rsidP="000A6A3D">
            <w:pPr>
              <w:rPr>
                <w:b/>
                <w:bCs/>
                <w:lang w:val="vi-VN"/>
              </w:rPr>
            </w:pPr>
          </w:p>
          <w:p w14:paraId="69E716AC" w14:textId="4D62318A" w:rsidR="00154244" w:rsidRPr="000A6A3D" w:rsidRDefault="00154244" w:rsidP="000A6A3D">
            <w:pPr>
              <w:rPr>
                <w:b/>
                <w:bCs/>
                <w:lang w:val="vi-VN"/>
              </w:rPr>
            </w:pPr>
          </w:p>
        </w:tc>
        <w:tc>
          <w:tcPr>
            <w:tcW w:w="6237" w:type="dxa"/>
            <w:shd w:val="clear" w:color="auto" w:fill="auto"/>
          </w:tcPr>
          <w:p w14:paraId="615DC523" w14:textId="77777777" w:rsidR="00E32631" w:rsidRPr="000A6A3D" w:rsidRDefault="00E32631" w:rsidP="000A6A3D">
            <w:pPr>
              <w:rPr>
                <w:lang w:val="pt-BR"/>
              </w:rPr>
            </w:pPr>
          </w:p>
          <w:p w14:paraId="3FE28395" w14:textId="1D97BA94" w:rsidR="00FF6990" w:rsidRDefault="00FF6990" w:rsidP="000A6A3D">
            <w:pPr>
              <w:ind w:left="1640"/>
              <w:rPr>
                <w:i/>
                <w:lang w:val="pt-BR"/>
              </w:rPr>
            </w:pPr>
          </w:p>
          <w:p w14:paraId="60DD92B6" w14:textId="2152FC2D" w:rsidR="00FF6990" w:rsidRDefault="00FF6990" w:rsidP="000A6A3D">
            <w:pPr>
              <w:ind w:left="1640"/>
              <w:rPr>
                <w:i/>
                <w:lang w:val="pt-BR"/>
              </w:rPr>
            </w:pPr>
          </w:p>
          <w:p w14:paraId="07A10DA3" w14:textId="6C810A9A" w:rsidR="00FF6990" w:rsidRDefault="00FF6990" w:rsidP="000A6A3D">
            <w:pPr>
              <w:ind w:left="1640"/>
              <w:rPr>
                <w:i/>
                <w:lang w:val="pt-BR"/>
              </w:rPr>
            </w:pPr>
          </w:p>
          <w:p w14:paraId="2D80A272" w14:textId="74E68AF9" w:rsidR="00FF6990" w:rsidRDefault="00FF6990" w:rsidP="000A6A3D">
            <w:pPr>
              <w:ind w:left="1640"/>
              <w:rPr>
                <w:i/>
                <w:lang w:val="pt-BR"/>
              </w:rPr>
            </w:pPr>
          </w:p>
          <w:p w14:paraId="0C42F252" w14:textId="77777777" w:rsidR="00FF6990" w:rsidRDefault="00FF6990" w:rsidP="000A6A3D">
            <w:pPr>
              <w:ind w:left="1640"/>
              <w:rPr>
                <w:i/>
                <w:lang w:val="pt-BR"/>
              </w:rPr>
            </w:pPr>
          </w:p>
          <w:p w14:paraId="5BB040BB"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13B0277E" w14:textId="77777777" w:rsidR="007C5976" w:rsidRDefault="007C5976" w:rsidP="007C5976">
            <w:pPr>
              <w:jc w:val="center"/>
              <w:rPr>
                <w:b/>
                <w:lang w:val="pt-BR"/>
              </w:rPr>
            </w:pPr>
            <w:r w:rsidRPr="000A6A3D">
              <w:rPr>
                <w:b/>
                <w:lang w:val="pt-BR"/>
              </w:rPr>
              <w:t>Giảng viên</w:t>
            </w:r>
          </w:p>
          <w:p w14:paraId="4B12DEB4" w14:textId="542717A2" w:rsidR="00E32631" w:rsidRPr="000A6A3D" w:rsidRDefault="00A2642C" w:rsidP="007C5976">
            <w:pPr>
              <w:jc w:val="center"/>
              <w:rPr>
                <w:lang w:val="pt-BR"/>
              </w:rPr>
            </w:pPr>
            <w:r>
              <w:rPr>
                <w:b/>
                <w:bCs/>
                <w:sz w:val="26"/>
                <w:szCs w:val="26"/>
              </w:rPr>
              <w:t>Trịnh Khắc Vũ</w:t>
            </w:r>
          </w:p>
        </w:tc>
      </w:tr>
      <w:tr w:rsidR="008E2106" w:rsidRPr="000A6A3D" w14:paraId="5770DDDD"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3"/>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4F2F0275" w14:textId="77F0A920" w:rsidR="008E2106" w:rsidRPr="000A6A3D" w:rsidRDefault="001E36D0" w:rsidP="000A6A3D">
            <w:r w:rsidRPr="000A6A3D">
              <w:t xml:space="preserve">Thực hiện ngày   </w:t>
            </w:r>
            <w:r w:rsidR="000068BC">
              <w:t>15</w:t>
            </w:r>
            <w:r>
              <w:t xml:space="preserve">    </w:t>
            </w:r>
            <w:r w:rsidRPr="000A6A3D">
              <w:t xml:space="preserve">tháng  </w:t>
            </w:r>
            <w:r w:rsidR="000068BC">
              <w:t>11</w:t>
            </w:r>
            <w:r>
              <w:t xml:space="preserve">     </w:t>
            </w:r>
            <w:r w:rsidRPr="000A6A3D">
              <w:t>năm 20</w:t>
            </w:r>
            <w:r w:rsidR="000068BC">
              <w:t>21</w:t>
            </w:r>
            <w:r w:rsidR="008E2106" w:rsidRPr="000A6A3D">
              <w:t xml:space="preserve">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056BBE08" w14:textId="4BC3CB2A" w:rsidR="00660F14" w:rsidRPr="000A6A3D" w:rsidRDefault="00660F14"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Là liên kết được tạo nên giữa hai nguyên tử bằng một hay nhiều cặp electron dùng chung. Bản chất liên kết là Đôi electron dùng chung lệch về phía nguyên tử nào có độ âm điện lớn hơn.</w:t>
            </w:r>
          </w:p>
          <w:p w14:paraId="7CFD0E03" w14:textId="6B9C2724" w:rsidR="00D20D9E" w:rsidRPr="000A6A3D" w:rsidRDefault="00D20D9E" w:rsidP="00763C2D">
            <w:pPr>
              <w:keepNext/>
              <w:tabs>
                <w:tab w:val="left" w:leader="dot" w:pos="9498"/>
              </w:tabs>
              <w:jc w:val="both"/>
              <w:outlineLvl w:val="3"/>
              <w:rPr>
                <w:b/>
                <w:bCs/>
              </w:rPr>
            </w:pPr>
            <w:r w:rsidRPr="000A6A3D">
              <w:rPr>
                <w:b/>
                <w:bCs/>
              </w:rPr>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hóa trị không cực</w:t>
            </w:r>
          </w:p>
          <w:p w14:paraId="19FD05EA" w14:textId="4F43384C" w:rsidR="00D20D9E" w:rsidRPr="000A6A3D" w:rsidRDefault="00641584" w:rsidP="00763C2D">
            <w:pPr>
              <w:keepNext/>
              <w:tabs>
                <w:tab w:val="left" w:leader="dot" w:pos="9498"/>
              </w:tabs>
              <w:jc w:val="both"/>
              <w:outlineLvl w:val="3"/>
            </w:pPr>
            <w:r w:rsidRPr="000A6A3D">
              <w:rPr>
                <w:bCs/>
              </w:rPr>
              <w:lastRenderedPageBreak/>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2"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725310BD" w14:textId="77777777" w:rsidR="00EE48BD" w:rsidRDefault="00EE48BD" w:rsidP="000A6A3D">
            <w:pPr>
              <w:rPr>
                <w:lang w:val="nb-NO"/>
              </w:rPr>
            </w:pPr>
          </w:p>
          <w:p w14:paraId="22727DE1" w14:textId="77777777" w:rsidR="00EE48BD" w:rsidRDefault="00EE48BD" w:rsidP="000A6A3D">
            <w:pPr>
              <w:rPr>
                <w:lang w:val="nb-NO"/>
              </w:rPr>
            </w:pPr>
          </w:p>
          <w:p w14:paraId="346E4EBD" w14:textId="77777777" w:rsidR="00EE48BD" w:rsidRDefault="00EE48BD" w:rsidP="000A6A3D">
            <w:pPr>
              <w:rPr>
                <w:lang w:val="nb-NO"/>
              </w:rPr>
            </w:pPr>
          </w:p>
          <w:p w14:paraId="61444061" w14:textId="77777777" w:rsidR="00EE48BD" w:rsidRDefault="00EE48BD" w:rsidP="000A6A3D">
            <w:pPr>
              <w:rPr>
                <w:lang w:val="nb-NO"/>
              </w:rPr>
            </w:pPr>
          </w:p>
          <w:p w14:paraId="38A52654" w14:textId="06CF7EE8"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75CE6686" w14:textId="7EF5EDDE" w:rsidR="00EE48BD" w:rsidRPr="002B006E" w:rsidRDefault="00EE48BD" w:rsidP="00EE48BD">
            <w:pPr>
              <w:rPr>
                <w:lang w:val="nb-NO"/>
              </w:rPr>
            </w:pPr>
            <w:r>
              <w:rPr>
                <w:lang w:val="nb-NO"/>
              </w:rPr>
              <w:lastRenderedPageBreak/>
              <w:t>GV nêu câu hỏi.</w:t>
            </w: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07C6EA4F" w14:textId="77777777" w:rsidR="00EE48BD" w:rsidRPr="002B006E" w:rsidRDefault="00EE48BD" w:rsidP="00EE48BD">
            <w:pPr>
              <w:rPr>
                <w:lang w:val="nb-NO"/>
              </w:rPr>
            </w:pPr>
            <w:r>
              <w:rPr>
                <w:lang w:val="nb-NO"/>
              </w:rPr>
              <w:t>GV nêu câu hỏi.</w:t>
            </w: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3D69A9A9" w14:textId="77777777" w:rsidR="00EE48BD" w:rsidRDefault="00EE48BD" w:rsidP="000A6A3D">
            <w:pPr>
              <w:rPr>
                <w:lang w:val="de-DE"/>
              </w:rPr>
            </w:pPr>
          </w:p>
          <w:p w14:paraId="148EC95A" w14:textId="77777777" w:rsidR="005059F2" w:rsidRDefault="005059F2" w:rsidP="000A6A3D">
            <w:pPr>
              <w:rPr>
                <w:lang w:val="de-DE"/>
              </w:rPr>
            </w:pPr>
          </w:p>
          <w:p w14:paraId="016EE348" w14:textId="5CE9E8A4"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075FBE5F" w14:textId="77777777" w:rsidR="00EE48BD" w:rsidRDefault="00EE48BD" w:rsidP="000A6A3D">
            <w:pPr>
              <w:rPr>
                <w:lang w:val="nb-NO"/>
              </w:rPr>
            </w:pPr>
          </w:p>
          <w:p w14:paraId="2F2139FF" w14:textId="77777777" w:rsidR="00EE48BD" w:rsidRDefault="00EE48BD" w:rsidP="000A6A3D">
            <w:pPr>
              <w:rPr>
                <w:lang w:val="nb-NO"/>
              </w:rPr>
            </w:pPr>
          </w:p>
          <w:p w14:paraId="1F50B557" w14:textId="77777777" w:rsidR="00EE48BD" w:rsidRDefault="00EE48BD" w:rsidP="000A6A3D">
            <w:pPr>
              <w:rPr>
                <w:lang w:val="nb-NO"/>
              </w:rPr>
            </w:pPr>
          </w:p>
          <w:p w14:paraId="7FCF56C2" w14:textId="77777777" w:rsidR="00EE48BD" w:rsidRDefault="00EE48BD" w:rsidP="000A6A3D">
            <w:pPr>
              <w:rPr>
                <w:lang w:val="nb-NO"/>
              </w:rPr>
            </w:pPr>
          </w:p>
          <w:p w14:paraId="73A81DDD" w14:textId="76499468"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4044BBA5" w14:textId="3BB35828" w:rsidR="00660F14" w:rsidRPr="000A6A3D" w:rsidRDefault="00660F14" w:rsidP="000A6A3D">
            <w:pPr>
              <w:rPr>
                <w:lang w:val="nb-NO"/>
              </w:rPr>
            </w:pPr>
            <w:r w:rsidRPr="000A6A3D">
              <w:rPr>
                <w:lang w:val="nb-NO"/>
              </w:rPr>
              <w:t>HS theo dõi, ghi bài</w:t>
            </w:r>
            <w:r w:rsidR="00EE48BD">
              <w:rPr>
                <w:lang w:val="nb-NO"/>
              </w:rPr>
              <w:t>.</w:t>
            </w:r>
            <w:r w:rsidRPr="000A6A3D">
              <w:rPr>
                <w:lang w:val="nb-NO"/>
              </w:rPr>
              <w:t xml:space="preserve">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98D7A26" w14:textId="57D327C5" w:rsidR="00660F14" w:rsidRDefault="00660F14" w:rsidP="000A6A3D">
            <w:pPr>
              <w:rPr>
                <w:lang w:val="nb-NO"/>
              </w:rPr>
            </w:pPr>
          </w:p>
          <w:p w14:paraId="0A402296" w14:textId="77777777" w:rsidR="00EE48BD" w:rsidRPr="002B006E" w:rsidRDefault="00EE48BD" w:rsidP="00EE48BD">
            <w:pPr>
              <w:rPr>
                <w:lang w:val="nb-NO"/>
              </w:rPr>
            </w:pPr>
            <w:r>
              <w:rPr>
                <w:lang w:val="nb-NO"/>
              </w:rPr>
              <w:lastRenderedPageBreak/>
              <w:t>HS trả lời câu hỏi.</w:t>
            </w: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9685691" w14:textId="2CB49F38" w:rsidR="0082682E" w:rsidRPr="000A6A3D" w:rsidRDefault="0082682E" w:rsidP="0082682E">
            <w:pPr>
              <w:rPr>
                <w:lang w:val="nb-NO"/>
              </w:rPr>
            </w:pPr>
            <w:r w:rsidRPr="000A6A3D">
              <w:rPr>
                <w:lang w:val="nb-NO"/>
              </w:rPr>
              <w:t>HS theo dõi, ghi bài</w:t>
            </w:r>
            <w:r w:rsidR="00EE48BD">
              <w:rPr>
                <w:lang w:val="nb-NO"/>
              </w:rPr>
              <w:t>.</w:t>
            </w:r>
            <w:r w:rsidRPr="000A6A3D">
              <w:rPr>
                <w:lang w:val="nb-NO"/>
              </w:rPr>
              <w:t xml:space="preserve">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230A904A" w14:textId="77777777" w:rsidR="00EE48BD" w:rsidRPr="002B006E" w:rsidRDefault="00EE48BD" w:rsidP="00EE48BD">
            <w:pPr>
              <w:rPr>
                <w:lang w:val="nb-NO"/>
              </w:rPr>
            </w:pPr>
            <w:r>
              <w:rPr>
                <w:lang w:val="nb-NO"/>
              </w:rPr>
              <w:t>HS trả lời câu hỏi.</w:t>
            </w: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199E8127" w:rsidR="00313195" w:rsidRDefault="00313195" w:rsidP="000A6A3D">
            <w:pPr>
              <w:rPr>
                <w:lang w:val="nb-NO"/>
              </w:rPr>
            </w:pPr>
          </w:p>
          <w:p w14:paraId="70CD76F4" w14:textId="77777777" w:rsidR="00EE48BD" w:rsidRDefault="00EE48BD" w:rsidP="000A6A3D">
            <w:pPr>
              <w:rPr>
                <w:lang w:val="nb-NO"/>
              </w:rPr>
            </w:pPr>
          </w:p>
          <w:p w14:paraId="5CD003CD" w14:textId="77777777" w:rsidR="005059F2" w:rsidRDefault="005059F2" w:rsidP="000A6A3D">
            <w:pPr>
              <w:rPr>
                <w:lang w:val="nb-NO"/>
              </w:rPr>
            </w:pPr>
          </w:p>
          <w:p w14:paraId="69F9C3EA" w14:textId="44CF3924"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C1316A9" w14:textId="77777777" w:rsidR="00FD4BE3" w:rsidRDefault="00FD4BE3" w:rsidP="000A6A3D">
            <w:pPr>
              <w:jc w:val="center"/>
              <w:rPr>
                <w:lang w:val="pt-BR"/>
              </w:rPr>
            </w:pPr>
          </w:p>
          <w:p w14:paraId="6BDF2CDA" w14:textId="77777777" w:rsidR="00FD4BE3" w:rsidRDefault="00FD4BE3" w:rsidP="000C27EC">
            <w:pPr>
              <w:jc w:val="center"/>
              <w:rPr>
                <w:lang w:val="pt-BR"/>
              </w:rPr>
            </w:pPr>
          </w:p>
          <w:p w14:paraId="32369CEB" w14:textId="0A7CAC00"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660F14" w:rsidRPr="000A6A3D" w14:paraId="5108C370" w14:textId="77777777" w:rsidTr="00FF6990">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60F14" w:rsidRPr="000A6A3D" w14:paraId="7FE445C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75ED1398"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583E8F8E" w14:textId="66BDA9AF" w:rsidR="00660F14" w:rsidRDefault="00660F14" w:rsidP="000A6A3D">
            <w:pPr>
              <w:rPr>
                <w:lang w:val="pt-BR"/>
              </w:rPr>
            </w:pPr>
          </w:p>
          <w:p w14:paraId="15237A11" w14:textId="77777777" w:rsidR="00FF6990" w:rsidRDefault="00FF6990" w:rsidP="000A6A3D">
            <w:pPr>
              <w:rPr>
                <w:lang w:val="pt-BR"/>
              </w:rPr>
            </w:pPr>
          </w:p>
          <w:p w14:paraId="3A5344D9" w14:textId="77777777" w:rsidR="00FF6990" w:rsidRPr="000A6A3D" w:rsidRDefault="00FF6990" w:rsidP="000A6A3D">
            <w:pPr>
              <w:rPr>
                <w:lang w:val="pt-BR"/>
              </w:rPr>
            </w:pPr>
          </w:p>
          <w:p w14:paraId="7AF3262F" w14:textId="77777777" w:rsidR="00FF6990" w:rsidRDefault="00FF6990" w:rsidP="000A6A3D">
            <w:pPr>
              <w:jc w:val="center"/>
              <w:rPr>
                <w:b/>
                <w:bCs/>
                <w:lang w:val="pt-BR"/>
              </w:rPr>
            </w:pPr>
          </w:p>
          <w:p w14:paraId="5AAFA8DA" w14:textId="77777777" w:rsidR="00FF6990" w:rsidRDefault="00FF6990" w:rsidP="000A6A3D">
            <w:pPr>
              <w:jc w:val="center"/>
              <w:rPr>
                <w:b/>
                <w:bCs/>
                <w:lang w:val="pt-BR"/>
              </w:rPr>
            </w:pPr>
          </w:p>
          <w:p w14:paraId="639E8F30" w14:textId="77777777" w:rsidR="00FF6990" w:rsidRDefault="00FF6990" w:rsidP="000A6A3D">
            <w:pPr>
              <w:jc w:val="center"/>
              <w:rPr>
                <w:b/>
                <w:bCs/>
                <w:lang w:val="pt-BR"/>
              </w:rPr>
            </w:pPr>
          </w:p>
          <w:p w14:paraId="011E8AA3" w14:textId="77777777" w:rsidR="00FF6990" w:rsidRDefault="00FF6990" w:rsidP="000A6A3D">
            <w:pPr>
              <w:jc w:val="center"/>
              <w:rPr>
                <w:b/>
                <w:bCs/>
                <w:lang w:val="pt-BR"/>
              </w:rPr>
            </w:pPr>
          </w:p>
          <w:p w14:paraId="6FAF6BC2" w14:textId="77777777" w:rsidR="00FF6990" w:rsidRDefault="00FF6990" w:rsidP="000A6A3D">
            <w:pPr>
              <w:jc w:val="center"/>
              <w:rPr>
                <w:b/>
                <w:bCs/>
                <w:lang w:val="pt-BR"/>
              </w:rPr>
            </w:pPr>
          </w:p>
          <w:p w14:paraId="73161BB1" w14:textId="1EC7BD21" w:rsidR="00660F14" w:rsidRPr="000A6A3D" w:rsidRDefault="00660F14" w:rsidP="000A6A3D">
            <w:pPr>
              <w:jc w:val="center"/>
              <w:rPr>
                <w:b/>
                <w:bCs/>
                <w:lang w:val="pt-BR"/>
              </w:rPr>
            </w:pPr>
            <w:r w:rsidRPr="000A6A3D">
              <w:rPr>
                <w:b/>
                <w:bCs/>
                <w:lang w:val="pt-BR"/>
              </w:rPr>
              <w:t>Trưởng tổ môn</w:t>
            </w:r>
          </w:p>
          <w:p w14:paraId="79FB2333" w14:textId="35D6D36E" w:rsidR="00660F14" w:rsidRDefault="00660F14"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4517205D" w14:textId="77777777" w:rsidR="00154244" w:rsidRDefault="00154244" w:rsidP="000A6A3D">
            <w:pPr>
              <w:rPr>
                <w:b/>
                <w:bCs/>
                <w:lang w:val="vi-VN"/>
              </w:rPr>
            </w:pPr>
          </w:p>
          <w:p w14:paraId="07550D46" w14:textId="7680C51F" w:rsidR="00154244" w:rsidRPr="000A6A3D" w:rsidRDefault="0015424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309AB40C" w14:textId="77777777" w:rsidR="00FF6990" w:rsidRDefault="00FF6990" w:rsidP="000A6A3D">
            <w:pPr>
              <w:rPr>
                <w:i/>
                <w:lang w:val="pt-BR"/>
              </w:rPr>
            </w:pPr>
          </w:p>
          <w:p w14:paraId="09B5FEE2" w14:textId="77777777" w:rsidR="00FF6990" w:rsidRDefault="00FF6990" w:rsidP="000A6A3D">
            <w:pPr>
              <w:rPr>
                <w:i/>
                <w:lang w:val="pt-BR"/>
              </w:rPr>
            </w:pPr>
          </w:p>
          <w:p w14:paraId="2A04A945" w14:textId="77777777" w:rsidR="00FF6990" w:rsidRDefault="00FF6990" w:rsidP="000A6A3D">
            <w:pPr>
              <w:rPr>
                <w:i/>
                <w:lang w:val="pt-BR"/>
              </w:rPr>
            </w:pPr>
          </w:p>
          <w:p w14:paraId="2965E582" w14:textId="77777777" w:rsidR="00FF6990" w:rsidRDefault="00FF6990" w:rsidP="000A6A3D">
            <w:pPr>
              <w:rPr>
                <w:i/>
                <w:lang w:val="pt-BR"/>
              </w:rPr>
            </w:pPr>
          </w:p>
          <w:p w14:paraId="08E0D107" w14:textId="77777777" w:rsidR="00FF6990" w:rsidRDefault="00FF6990" w:rsidP="000A6A3D">
            <w:pPr>
              <w:rPr>
                <w:i/>
                <w:lang w:val="pt-BR"/>
              </w:rPr>
            </w:pPr>
          </w:p>
          <w:p w14:paraId="6A9EDFC6" w14:textId="77777777" w:rsidR="00FF6990" w:rsidRDefault="00FF6990" w:rsidP="000A6A3D">
            <w:pPr>
              <w:rPr>
                <w:i/>
                <w:lang w:val="pt-BR"/>
              </w:rPr>
            </w:pPr>
          </w:p>
          <w:p w14:paraId="3BEDF686" w14:textId="77777777" w:rsidR="00FF6990" w:rsidRDefault="00FF6990" w:rsidP="000A6A3D">
            <w:pPr>
              <w:rPr>
                <w:i/>
                <w:lang w:val="pt-BR"/>
              </w:rPr>
            </w:pPr>
          </w:p>
          <w:p w14:paraId="5990FF30"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A9AB698" w14:textId="77777777" w:rsidR="007C5976" w:rsidRDefault="007C5976" w:rsidP="007C5976">
            <w:pPr>
              <w:jc w:val="center"/>
              <w:rPr>
                <w:b/>
                <w:lang w:val="pt-BR"/>
              </w:rPr>
            </w:pPr>
            <w:r w:rsidRPr="000A6A3D">
              <w:rPr>
                <w:b/>
                <w:lang w:val="pt-BR"/>
              </w:rPr>
              <w:t>Giảng viên</w:t>
            </w:r>
          </w:p>
          <w:p w14:paraId="7BB23D3D" w14:textId="0446405F" w:rsidR="00660F14" w:rsidRPr="000A6A3D" w:rsidRDefault="00A2642C" w:rsidP="007C5976">
            <w:pPr>
              <w:jc w:val="center"/>
              <w:rPr>
                <w:lang w:val="pt-BR"/>
              </w:rPr>
            </w:pPr>
            <w:r>
              <w:rPr>
                <w:b/>
                <w:bCs/>
                <w:sz w:val="26"/>
                <w:szCs w:val="26"/>
              </w:rPr>
              <w:t>Trịnh Khắc Vũ</w:t>
            </w:r>
          </w:p>
        </w:tc>
      </w:tr>
      <w:tr w:rsidR="00653A5A" w:rsidRPr="000A6A3D" w14:paraId="32596198"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2703E770" w14:textId="58AE2E86" w:rsidR="00653A5A" w:rsidRPr="000A6A3D" w:rsidRDefault="001E36D0" w:rsidP="000A6A3D">
            <w:r w:rsidRPr="000A6A3D">
              <w:t xml:space="preserve">Thực hiện ngày    </w:t>
            </w:r>
            <w:r>
              <w:t xml:space="preserve"> </w:t>
            </w:r>
            <w:r w:rsidR="000068BC">
              <w:t>16</w:t>
            </w:r>
            <w:r>
              <w:t xml:space="preserve">      </w:t>
            </w:r>
            <w:r w:rsidRPr="000A6A3D">
              <w:t xml:space="preserve">tháng   </w:t>
            </w:r>
            <w:r w:rsidR="000068BC">
              <w:t>11</w:t>
            </w:r>
            <w:r>
              <w:t xml:space="preserve">     </w:t>
            </w:r>
            <w:r w:rsidRPr="000A6A3D">
              <w:t>năm 20</w:t>
            </w:r>
            <w:r w:rsidR="000068BC">
              <w:t>21</w:t>
            </w:r>
            <w:r w:rsidRPr="000A6A3D">
              <w:t xml:space="preserve"> </w:t>
            </w:r>
            <w:r w:rsidR="00653A5A" w:rsidRPr="000A6A3D">
              <w:t xml:space="preserve">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29" type="#_x0000_t75" style="width:125.5pt;height:26pt" o:ole="">
                  <v:imagedata r:id="rId23" o:title=""/>
                </v:shape>
                <o:OLEObject Type="Embed" ProgID="Equation.DSMT4" ShapeID="_x0000_i1029" DrawAspect="Content" ObjectID="_1696606428" r:id="rId24"/>
              </w:object>
            </w:r>
          </w:p>
          <w:p w14:paraId="0400E617" w14:textId="77777777" w:rsidR="007751FB" w:rsidRDefault="00AA371F" w:rsidP="0088733E">
            <w:pPr>
              <w:pStyle w:val="NormalWeb"/>
              <w:spacing w:before="0" w:beforeAutospacing="0" w:after="0" w:afterAutospacing="0"/>
              <w:jc w:val="both"/>
            </w:pPr>
            <w:r w:rsidRPr="0088733E">
              <w:rPr>
                <w:i/>
              </w:rPr>
              <w:t>Thí dụ 2.</w:t>
            </w:r>
            <w:r w:rsidRPr="0088733E">
              <w:t xml:space="preserve"> Sự khử CuO bằng H</w:t>
            </w:r>
            <w:r w:rsidRPr="0088733E">
              <w:rPr>
                <w:vertAlign w:val="subscript"/>
              </w:rPr>
              <w:t>2</w:t>
            </w:r>
            <w:r w:rsidRPr="0088733E">
              <w:t xml:space="preserve"> xảy ra theo phản ứng: </w:t>
            </w:r>
          </w:p>
          <w:p w14:paraId="65762854" w14:textId="556D9661" w:rsidR="00AA371F" w:rsidRDefault="0088733E" w:rsidP="007751FB">
            <w:pPr>
              <w:pStyle w:val="NormalWeb"/>
              <w:spacing w:before="0" w:beforeAutospacing="0" w:after="0" w:afterAutospacing="0"/>
              <w:jc w:val="center"/>
            </w:pPr>
            <w:r w:rsidRPr="0088733E">
              <w:rPr>
                <w:position w:val="-12"/>
              </w:rPr>
              <w:object w:dxaOrig="2340" w:dyaOrig="639" w14:anchorId="0B39BD1E">
                <v:shape id="_x0000_i1030" type="#_x0000_t75" style="width:117pt;height:26.5pt" o:ole="">
                  <v:imagedata r:id="rId25" o:title=""/>
                </v:shape>
                <o:OLEObject Type="Embed" ProgID="Equation.DSMT4" ShapeID="_x0000_i1030" DrawAspect="Content" ObjectID="_1696606429" r:id="rId26"/>
              </w:object>
            </w:r>
          </w:p>
          <w:p w14:paraId="682EE964" w14:textId="611C146A" w:rsidR="00FF6990" w:rsidRDefault="00FF6990" w:rsidP="007751FB">
            <w:pPr>
              <w:pStyle w:val="NormalWeb"/>
              <w:spacing w:before="0" w:beforeAutospacing="0" w:after="0" w:afterAutospacing="0"/>
              <w:jc w:val="center"/>
            </w:pPr>
          </w:p>
          <w:p w14:paraId="0D480718" w14:textId="7DC85499" w:rsidR="00FF6990" w:rsidRDefault="00FF6990" w:rsidP="007751FB">
            <w:pPr>
              <w:pStyle w:val="NormalWeb"/>
              <w:spacing w:before="0" w:beforeAutospacing="0" w:after="0" w:afterAutospacing="0"/>
              <w:jc w:val="center"/>
            </w:pPr>
          </w:p>
          <w:p w14:paraId="09626C18" w14:textId="77777777" w:rsidR="00FF6990" w:rsidRPr="0088733E" w:rsidRDefault="00FF6990" w:rsidP="007751FB">
            <w:pPr>
              <w:pStyle w:val="NormalWeb"/>
              <w:spacing w:before="0" w:beforeAutospacing="0" w:after="0" w:afterAutospacing="0"/>
              <w:jc w:val="center"/>
            </w:pPr>
          </w:p>
          <w:p w14:paraId="10A7525E" w14:textId="57F65D21" w:rsidR="00771CE3" w:rsidRPr="000A6A3D" w:rsidRDefault="00771CE3" w:rsidP="000A6A3D">
            <w:pPr>
              <w:tabs>
                <w:tab w:val="left" w:leader="dot" w:pos="9498"/>
              </w:tabs>
              <w:rPr>
                <w:b/>
                <w:bCs/>
              </w:rPr>
            </w:pPr>
            <w:r w:rsidRPr="000A6A3D">
              <w:rPr>
                <w:b/>
                <w:bCs/>
              </w:rPr>
              <w:lastRenderedPageBreak/>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A74986">
              <w:fldChar w:fldCharType="begin"/>
            </w:r>
            <w:r w:rsidR="00A74986">
              <w:instrText xml:space="preserve"> INCLUDEPICTURE  "http://www.onthi.com/images/ct/78d9dc6c665f9a9e2b81c280a13771b7.jpg" \* MERGEFORMATINET </w:instrText>
            </w:r>
            <w:r w:rsidR="00A74986">
              <w:fldChar w:fldCharType="separate"/>
            </w:r>
            <w:r w:rsidR="00FB6667">
              <w:fldChar w:fldCharType="begin"/>
            </w:r>
            <w:r w:rsidR="00FB6667">
              <w:instrText xml:space="preserve"> INCLUDEPICTURE  "http://www.onthi.com/images/ct/78d9dc6c665f9a9e2b81c280a13771b7.jpg" \* MERGEFORMATINET </w:instrText>
            </w:r>
            <w:r w:rsidR="00FB6667">
              <w:fldChar w:fldCharType="separate"/>
            </w:r>
            <w:r w:rsidR="00621003">
              <w:fldChar w:fldCharType="begin"/>
            </w:r>
            <w:r w:rsidR="00621003">
              <w:instrText xml:space="preserve"> INCLUDEPICTURE  "http://www.onthi.com/images/ct/78d9dc6c665f9a9e2b81c280a13771b7.jpg" \* MERGEFORMATINET </w:instrText>
            </w:r>
            <w:r w:rsidR="00621003">
              <w:fldChar w:fldCharType="separate"/>
            </w:r>
            <w:r w:rsidR="00AE1E25">
              <w:fldChar w:fldCharType="begin"/>
            </w:r>
            <w:r w:rsidR="00AE1E25">
              <w:instrText xml:space="preserve"> INCLUDEPICTURE  "http://www.onthi.com/images/ct/78d9dc6c665f9a9e2b81c280a13771b7.jpg" \* MERGEFORMATINET </w:instrText>
            </w:r>
            <w:r w:rsidR="00AE1E25">
              <w:fldChar w:fldCharType="separate"/>
            </w:r>
            <w:r w:rsidR="000068BC">
              <w:fldChar w:fldCharType="begin"/>
            </w:r>
            <w:r w:rsidR="000068BC">
              <w:instrText xml:space="preserve"> INCLUDEPICTURE  "http://www.onthi.com/images/ct/78d9dc6c665f9a9e2b81c280a13771b7.jpg" \* MERGEFORMATINET </w:instrText>
            </w:r>
            <w:r w:rsidR="000068BC">
              <w:fldChar w:fldCharType="separate"/>
            </w:r>
            <w:r w:rsidR="002D586C">
              <w:fldChar w:fldCharType="begin"/>
            </w:r>
            <w:r w:rsidR="002D586C">
              <w:instrText xml:space="preserve"> INCLUDEPICTURE  "http://www.onthi.com/images/ct/78d9dc6c665f9a9e2b81c280a13771b7.jpg" \* MERGEFORMATINET </w:instrText>
            </w:r>
            <w:r w:rsidR="002D586C">
              <w:fldChar w:fldCharType="separate"/>
            </w:r>
            <w:r w:rsidR="006B440D">
              <w:fldChar w:fldCharType="begin"/>
            </w:r>
            <w:r w:rsidR="006B440D">
              <w:instrText xml:space="preserve"> </w:instrText>
            </w:r>
            <w:r w:rsidR="006B440D">
              <w:instrText>INCLUDEPICTURE  "http://www.onthi.com/images/ct/78d9dc6c665f9a9e2b81c280a13771b7.jpg" \* MERGEFORMATINET</w:instrText>
            </w:r>
            <w:r w:rsidR="006B440D">
              <w:instrText xml:space="preserve"> </w:instrText>
            </w:r>
            <w:r w:rsidR="006B440D">
              <w:fldChar w:fldCharType="separate"/>
            </w:r>
            <w:r w:rsidR="006B440D">
              <w:pict w14:anchorId="3D5052EF">
                <v:shape id="_x0000_i1031" type="#_x0000_t75" style="width:30pt;height:7.5pt">
                  <v:imagedata r:id="rId27" r:href="rId28"/>
                </v:shape>
              </w:pict>
            </w:r>
            <w:r w:rsidR="006B440D">
              <w:fldChar w:fldCharType="end"/>
            </w:r>
            <w:r w:rsidR="002D586C">
              <w:fldChar w:fldCharType="end"/>
            </w:r>
            <w:r w:rsidR="000068BC">
              <w:fldChar w:fldCharType="end"/>
            </w:r>
            <w:r w:rsidR="00AE1E25">
              <w:fldChar w:fldCharType="end"/>
            </w:r>
            <w:r w:rsidR="00621003">
              <w:fldChar w:fldCharType="end"/>
            </w:r>
            <w:r w:rsidR="00FB6667">
              <w:fldChar w:fldCharType="end"/>
            </w:r>
            <w:r w:rsidR="00A74986">
              <w:fldChar w:fldCharType="end"/>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020EEAFE" w14:textId="77777777" w:rsidR="00DC19A0" w:rsidRDefault="00DC19A0" w:rsidP="000A6A3D">
            <w:pPr>
              <w:rPr>
                <w:lang w:val="nb-NO"/>
              </w:rPr>
            </w:pPr>
          </w:p>
          <w:p w14:paraId="3A8B995E" w14:textId="77777777" w:rsidR="00DC19A0" w:rsidRDefault="00DC19A0" w:rsidP="000A6A3D">
            <w:pPr>
              <w:rPr>
                <w:lang w:val="nb-NO"/>
              </w:rPr>
            </w:pPr>
          </w:p>
          <w:p w14:paraId="20118616" w14:textId="77777777" w:rsidR="00DC19A0" w:rsidRDefault="00DC19A0" w:rsidP="000A6A3D">
            <w:pPr>
              <w:rPr>
                <w:lang w:val="nb-NO"/>
              </w:rPr>
            </w:pPr>
          </w:p>
          <w:p w14:paraId="6B60F942" w14:textId="77777777" w:rsidR="00DC19A0" w:rsidRDefault="00DC19A0" w:rsidP="000A6A3D">
            <w:pPr>
              <w:rPr>
                <w:lang w:val="nb-NO"/>
              </w:rPr>
            </w:pPr>
          </w:p>
          <w:p w14:paraId="28CFCE5C" w14:textId="5B51C78B"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092B8606" w:rsidR="00653A5A" w:rsidRDefault="00653A5A" w:rsidP="000A6A3D">
            <w:pPr>
              <w:rPr>
                <w:lang w:val="nb-NO"/>
              </w:rPr>
            </w:pPr>
          </w:p>
          <w:p w14:paraId="65C15AC3" w14:textId="32A1F1FC" w:rsidR="00FF6990" w:rsidRDefault="00FF6990" w:rsidP="000A6A3D">
            <w:pPr>
              <w:rPr>
                <w:lang w:val="nb-NO"/>
              </w:rPr>
            </w:pPr>
          </w:p>
          <w:p w14:paraId="09CD14E3" w14:textId="6B20DF86" w:rsidR="00FF6990" w:rsidRDefault="00FF6990" w:rsidP="000A6A3D">
            <w:pPr>
              <w:rPr>
                <w:lang w:val="nb-NO"/>
              </w:rPr>
            </w:pPr>
          </w:p>
          <w:p w14:paraId="672C0E24" w14:textId="77777777" w:rsidR="00FF6990" w:rsidRPr="000A6A3D" w:rsidRDefault="00FF6990" w:rsidP="000A6A3D">
            <w:pPr>
              <w:rPr>
                <w:lang w:val="nb-NO"/>
              </w:rPr>
            </w:pPr>
          </w:p>
          <w:p w14:paraId="00190141" w14:textId="77777777" w:rsidR="00653A5A" w:rsidRPr="000A6A3D" w:rsidRDefault="00653A5A" w:rsidP="000A6A3D">
            <w:pPr>
              <w:rPr>
                <w:lang w:val="nb-NO"/>
              </w:rPr>
            </w:pPr>
          </w:p>
          <w:p w14:paraId="2DAE7D4C" w14:textId="77777777" w:rsidR="00653A5A" w:rsidRPr="000A6A3D" w:rsidRDefault="00653A5A" w:rsidP="000A6A3D">
            <w:pPr>
              <w:rPr>
                <w:lang w:val="de-DE"/>
              </w:rPr>
            </w:pPr>
            <w:r w:rsidRPr="000A6A3D">
              <w:rPr>
                <w:lang w:val="de-DE"/>
              </w:rPr>
              <w:lastRenderedPageBreak/>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6507975E" w:rsidR="00DC19A0" w:rsidRDefault="00653A5A" w:rsidP="000A6A3D">
            <w:pPr>
              <w:rPr>
                <w:lang w:val="nb-NO"/>
              </w:rPr>
            </w:pPr>
            <w:r w:rsidRPr="000A6A3D">
              <w:rPr>
                <w:lang w:val="nb-NO"/>
              </w:rPr>
              <w:t xml:space="preserve"> </w:t>
            </w:r>
          </w:p>
          <w:p w14:paraId="1A99D010" w14:textId="77777777" w:rsidR="00DC19A0" w:rsidRPr="00DC19A0" w:rsidRDefault="00DC19A0" w:rsidP="00DC19A0">
            <w:pPr>
              <w:rPr>
                <w:lang w:val="nb-NO"/>
              </w:rPr>
            </w:pPr>
          </w:p>
          <w:p w14:paraId="4EF7698C" w14:textId="77777777" w:rsidR="00DC19A0" w:rsidRPr="00DC19A0" w:rsidRDefault="00DC19A0" w:rsidP="00DC19A0">
            <w:pPr>
              <w:rPr>
                <w:lang w:val="nb-NO"/>
              </w:rPr>
            </w:pPr>
          </w:p>
          <w:p w14:paraId="79B91054" w14:textId="77777777" w:rsidR="00DC19A0" w:rsidRPr="00DC19A0" w:rsidRDefault="00DC19A0" w:rsidP="00DC19A0">
            <w:pPr>
              <w:rPr>
                <w:lang w:val="nb-NO"/>
              </w:rPr>
            </w:pPr>
          </w:p>
          <w:p w14:paraId="619C20C3" w14:textId="77777777" w:rsidR="00DC19A0" w:rsidRPr="00DC19A0" w:rsidRDefault="00DC19A0" w:rsidP="00DC19A0">
            <w:pPr>
              <w:rPr>
                <w:lang w:val="nb-NO"/>
              </w:rPr>
            </w:pPr>
          </w:p>
          <w:p w14:paraId="6F46DD1E" w14:textId="3DA1B501" w:rsidR="00DC19A0" w:rsidRDefault="00DC19A0" w:rsidP="00DC19A0">
            <w:pPr>
              <w:rPr>
                <w:lang w:val="nb-NO"/>
              </w:rPr>
            </w:pPr>
          </w:p>
          <w:p w14:paraId="7FA9AADF" w14:textId="2B0D201A" w:rsidR="00DC19A0" w:rsidRDefault="00DC19A0" w:rsidP="00DC19A0">
            <w:pPr>
              <w:rPr>
                <w:lang w:val="nb-NO"/>
              </w:rPr>
            </w:pPr>
          </w:p>
          <w:p w14:paraId="4A754531" w14:textId="77777777" w:rsidR="00DC19A0" w:rsidRPr="000A6A3D" w:rsidRDefault="00DC19A0" w:rsidP="00DC19A0">
            <w:pPr>
              <w:rPr>
                <w:lang w:val="nb-NO"/>
              </w:rPr>
            </w:pPr>
            <w:r w:rsidRPr="000A6A3D">
              <w:rPr>
                <w:lang w:val="nb-NO"/>
              </w:rPr>
              <w:t>GV nêu câu hỏi.</w:t>
            </w:r>
          </w:p>
          <w:p w14:paraId="31955F49" w14:textId="1E8348AE" w:rsidR="004528A0" w:rsidRDefault="004528A0" w:rsidP="00DC19A0">
            <w:pPr>
              <w:rPr>
                <w:lang w:val="nb-NO"/>
              </w:rPr>
            </w:pPr>
          </w:p>
          <w:p w14:paraId="561429A6" w14:textId="77777777" w:rsidR="004528A0" w:rsidRPr="004528A0" w:rsidRDefault="004528A0" w:rsidP="004528A0">
            <w:pPr>
              <w:rPr>
                <w:lang w:val="nb-NO"/>
              </w:rPr>
            </w:pPr>
          </w:p>
          <w:p w14:paraId="22594AA6" w14:textId="77777777" w:rsidR="004528A0" w:rsidRPr="004528A0" w:rsidRDefault="004528A0" w:rsidP="004528A0">
            <w:pPr>
              <w:rPr>
                <w:lang w:val="nb-NO"/>
              </w:rPr>
            </w:pPr>
          </w:p>
          <w:p w14:paraId="264640FC" w14:textId="77777777" w:rsidR="004528A0" w:rsidRPr="004528A0" w:rsidRDefault="004528A0" w:rsidP="004528A0">
            <w:pPr>
              <w:rPr>
                <w:lang w:val="nb-NO"/>
              </w:rPr>
            </w:pPr>
          </w:p>
          <w:p w14:paraId="26B9D8BB" w14:textId="77777777" w:rsidR="004528A0" w:rsidRPr="004528A0" w:rsidRDefault="004528A0" w:rsidP="004528A0">
            <w:pPr>
              <w:rPr>
                <w:lang w:val="nb-NO"/>
              </w:rPr>
            </w:pPr>
          </w:p>
          <w:p w14:paraId="4A69C7AD" w14:textId="77777777" w:rsidR="004528A0" w:rsidRPr="004528A0" w:rsidRDefault="004528A0" w:rsidP="004528A0">
            <w:pPr>
              <w:rPr>
                <w:lang w:val="nb-NO"/>
              </w:rPr>
            </w:pPr>
          </w:p>
          <w:p w14:paraId="381D98A9" w14:textId="77777777" w:rsidR="004528A0" w:rsidRPr="004528A0" w:rsidRDefault="004528A0" w:rsidP="004528A0">
            <w:pPr>
              <w:rPr>
                <w:lang w:val="nb-NO"/>
              </w:rPr>
            </w:pPr>
          </w:p>
          <w:p w14:paraId="735B7D5D" w14:textId="77777777" w:rsidR="004528A0" w:rsidRPr="004528A0" w:rsidRDefault="004528A0" w:rsidP="004528A0">
            <w:pPr>
              <w:rPr>
                <w:lang w:val="nb-NO"/>
              </w:rPr>
            </w:pPr>
          </w:p>
          <w:p w14:paraId="512F9AB6" w14:textId="77777777" w:rsidR="004528A0" w:rsidRPr="004528A0" w:rsidRDefault="004528A0" w:rsidP="004528A0">
            <w:pPr>
              <w:rPr>
                <w:lang w:val="nb-NO"/>
              </w:rPr>
            </w:pPr>
          </w:p>
          <w:p w14:paraId="39F46D33" w14:textId="77777777" w:rsidR="004528A0" w:rsidRPr="004528A0" w:rsidRDefault="004528A0" w:rsidP="004528A0">
            <w:pPr>
              <w:rPr>
                <w:lang w:val="nb-NO"/>
              </w:rPr>
            </w:pPr>
          </w:p>
          <w:p w14:paraId="2D8802D8" w14:textId="710DFF03" w:rsidR="004528A0" w:rsidRDefault="004528A0" w:rsidP="004528A0">
            <w:pPr>
              <w:rPr>
                <w:lang w:val="nb-NO"/>
              </w:rPr>
            </w:pPr>
          </w:p>
          <w:p w14:paraId="46E2DD4A" w14:textId="77777777" w:rsidR="004528A0" w:rsidRPr="000A6A3D" w:rsidRDefault="004528A0" w:rsidP="004528A0">
            <w:pPr>
              <w:rPr>
                <w:lang w:val="nb-NO"/>
              </w:rPr>
            </w:pPr>
            <w:r w:rsidRPr="000A6A3D">
              <w:rPr>
                <w:lang w:val="nb-NO"/>
              </w:rPr>
              <w:t>GV nêu câu hỏi.</w:t>
            </w:r>
          </w:p>
          <w:p w14:paraId="40FD0CDA" w14:textId="77777777" w:rsidR="00653A5A" w:rsidRPr="004528A0" w:rsidRDefault="00653A5A" w:rsidP="004528A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03F06596" w14:textId="77777777" w:rsidR="00DC19A0" w:rsidRDefault="00DC19A0" w:rsidP="000A6A3D">
            <w:pPr>
              <w:rPr>
                <w:lang w:val="nb-NO"/>
              </w:rPr>
            </w:pPr>
          </w:p>
          <w:p w14:paraId="1C37216D" w14:textId="77777777" w:rsidR="00DC19A0" w:rsidRDefault="00DC19A0" w:rsidP="000A6A3D">
            <w:pPr>
              <w:rPr>
                <w:lang w:val="nb-NO"/>
              </w:rPr>
            </w:pPr>
          </w:p>
          <w:p w14:paraId="40C2741B" w14:textId="77777777" w:rsidR="00DC19A0" w:rsidRDefault="00DC19A0" w:rsidP="000A6A3D">
            <w:pPr>
              <w:rPr>
                <w:lang w:val="nb-NO"/>
              </w:rPr>
            </w:pPr>
          </w:p>
          <w:p w14:paraId="64D78B26" w14:textId="77777777" w:rsidR="00DC19A0" w:rsidRDefault="00DC19A0" w:rsidP="000A6A3D">
            <w:pPr>
              <w:rPr>
                <w:lang w:val="nb-NO"/>
              </w:rPr>
            </w:pPr>
          </w:p>
          <w:p w14:paraId="16CCF941" w14:textId="7EECFDF5"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4E14ECBE" w14:textId="52941344" w:rsidR="00653A5A" w:rsidRPr="000A6A3D" w:rsidRDefault="00653A5A" w:rsidP="000A6A3D">
            <w:pPr>
              <w:rPr>
                <w:lang w:val="nb-NO"/>
              </w:rPr>
            </w:pPr>
            <w:r w:rsidRPr="000A6A3D">
              <w:rPr>
                <w:lang w:val="nb-NO"/>
              </w:rPr>
              <w:lastRenderedPageBreak/>
              <w:t>HS theo dõi, ghi bài</w:t>
            </w:r>
            <w:r w:rsidR="00DC19A0">
              <w:rPr>
                <w:lang w:val="nb-NO"/>
              </w:rPr>
              <w:t>.</w:t>
            </w:r>
            <w:r w:rsidRPr="000A6A3D">
              <w:rPr>
                <w:lang w:val="nb-NO"/>
              </w:rPr>
              <w:t xml:space="preserve">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0FEC4232" w:rsidR="00DC19A0" w:rsidRDefault="00DC19A0" w:rsidP="000A6A3D">
            <w:pPr>
              <w:rPr>
                <w:lang w:val="nb-NO"/>
              </w:rPr>
            </w:pPr>
          </w:p>
          <w:p w14:paraId="433CC7A9" w14:textId="77777777" w:rsidR="00DC19A0" w:rsidRPr="00DC19A0" w:rsidRDefault="00DC19A0" w:rsidP="00DC19A0">
            <w:pPr>
              <w:rPr>
                <w:lang w:val="nb-NO"/>
              </w:rPr>
            </w:pPr>
          </w:p>
          <w:p w14:paraId="475EEF49" w14:textId="77777777" w:rsidR="00DC19A0" w:rsidRPr="00DC19A0" w:rsidRDefault="00DC19A0" w:rsidP="00DC19A0">
            <w:pPr>
              <w:rPr>
                <w:lang w:val="nb-NO"/>
              </w:rPr>
            </w:pPr>
          </w:p>
          <w:p w14:paraId="6B250AB0" w14:textId="77777777" w:rsidR="00DC19A0" w:rsidRPr="00DC19A0" w:rsidRDefault="00DC19A0" w:rsidP="00DC19A0">
            <w:pPr>
              <w:rPr>
                <w:lang w:val="nb-NO"/>
              </w:rPr>
            </w:pPr>
          </w:p>
          <w:p w14:paraId="3C063435" w14:textId="77777777" w:rsidR="00DC19A0" w:rsidRPr="00DC19A0" w:rsidRDefault="00DC19A0" w:rsidP="00DC19A0">
            <w:pPr>
              <w:rPr>
                <w:lang w:val="nb-NO"/>
              </w:rPr>
            </w:pPr>
          </w:p>
          <w:p w14:paraId="0728B2BC" w14:textId="77777777" w:rsidR="00DC19A0" w:rsidRPr="00DC19A0" w:rsidRDefault="00DC19A0" w:rsidP="00DC19A0">
            <w:pPr>
              <w:rPr>
                <w:lang w:val="nb-NO"/>
              </w:rPr>
            </w:pPr>
          </w:p>
          <w:p w14:paraId="75B42006" w14:textId="3F5D7EC2" w:rsidR="00DC19A0" w:rsidRDefault="00DC19A0" w:rsidP="00DC19A0">
            <w:pPr>
              <w:rPr>
                <w:lang w:val="nb-NO"/>
              </w:rPr>
            </w:pPr>
          </w:p>
          <w:p w14:paraId="00D4B59E" w14:textId="07113369" w:rsidR="004528A0" w:rsidRDefault="00DC19A0" w:rsidP="00DC19A0">
            <w:pPr>
              <w:rPr>
                <w:lang w:val="nb-NO"/>
              </w:rPr>
            </w:pPr>
            <w:r>
              <w:rPr>
                <w:lang w:val="nb-NO"/>
              </w:rPr>
              <w:t>HS trả lời câu hỏi.</w:t>
            </w:r>
          </w:p>
          <w:p w14:paraId="33CDD504" w14:textId="77777777" w:rsidR="004528A0" w:rsidRPr="004528A0" w:rsidRDefault="004528A0" w:rsidP="004528A0">
            <w:pPr>
              <w:rPr>
                <w:lang w:val="nb-NO"/>
              </w:rPr>
            </w:pPr>
          </w:p>
          <w:p w14:paraId="7A6EA3FC" w14:textId="77777777" w:rsidR="004528A0" w:rsidRPr="004528A0" w:rsidRDefault="004528A0" w:rsidP="004528A0">
            <w:pPr>
              <w:rPr>
                <w:lang w:val="nb-NO"/>
              </w:rPr>
            </w:pPr>
          </w:p>
          <w:p w14:paraId="72BE5E1D" w14:textId="77777777" w:rsidR="004528A0" w:rsidRPr="004528A0" w:rsidRDefault="004528A0" w:rsidP="004528A0">
            <w:pPr>
              <w:rPr>
                <w:lang w:val="nb-NO"/>
              </w:rPr>
            </w:pPr>
          </w:p>
          <w:p w14:paraId="46C328A0" w14:textId="77777777" w:rsidR="004528A0" w:rsidRPr="004528A0" w:rsidRDefault="004528A0" w:rsidP="004528A0">
            <w:pPr>
              <w:rPr>
                <w:lang w:val="nb-NO"/>
              </w:rPr>
            </w:pPr>
          </w:p>
          <w:p w14:paraId="67FDA30D" w14:textId="77777777" w:rsidR="004528A0" w:rsidRPr="004528A0" w:rsidRDefault="004528A0" w:rsidP="004528A0">
            <w:pPr>
              <w:rPr>
                <w:lang w:val="nb-NO"/>
              </w:rPr>
            </w:pPr>
          </w:p>
          <w:p w14:paraId="28D8BF5F" w14:textId="77777777" w:rsidR="004528A0" w:rsidRPr="004528A0" w:rsidRDefault="004528A0" w:rsidP="004528A0">
            <w:pPr>
              <w:rPr>
                <w:lang w:val="nb-NO"/>
              </w:rPr>
            </w:pPr>
          </w:p>
          <w:p w14:paraId="0DE28BD9" w14:textId="77777777" w:rsidR="004528A0" w:rsidRPr="004528A0" w:rsidRDefault="004528A0" w:rsidP="004528A0">
            <w:pPr>
              <w:rPr>
                <w:lang w:val="nb-NO"/>
              </w:rPr>
            </w:pPr>
          </w:p>
          <w:p w14:paraId="10D7DAE5" w14:textId="77777777" w:rsidR="004528A0" w:rsidRPr="004528A0" w:rsidRDefault="004528A0" w:rsidP="004528A0">
            <w:pPr>
              <w:rPr>
                <w:lang w:val="nb-NO"/>
              </w:rPr>
            </w:pPr>
          </w:p>
          <w:p w14:paraId="3358979C" w14:textId="77777777" w:rsidR="004528A0" w:rsidRPr="004528A0" w:rsidRDefault="004528A0" w:rsidP="004528A0">
            <w:pPr>
              <w:rPr>
                <w:lang w:val="nb-NO"/>
              </w:rPr>
            </w:pPr>
          </w:p>
          <w:p w14:paraId="385C7ADC" w14:textId="77777777" w:rsidR="004528A0" w:rsidRPr="004528A0" w:rsidRDefault="004528A0" w:rsidP="004528A0">
            <w:pPr>
              <w:rPr>
                <w:lang w:val="nb-NO"/>
              </w:rPr>
            </w:pPr>
          </w:p>
          <w:p w14:paraId="39EDFEA3" w14:textId="4EE20F4E" w:rsidR="004528A0" w:rsidRDefault="004528A0" w:rsidP="004528A0">
            <w:pPr>
              <w:rPr>
                <w:lang w:val="nb-NO"/>
              </w:rPr>
            </w:pPr>
          </w:p>
          <w:p w14:paraId="517204D1" w14:textId="1E2FABD5" w:rsidR="00653A5A" w:rsidRPr="004528A0" w:rsidRDefault="004528A0" w:rsidP="004528A0">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lastRenderedPageBreak/>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4F807122" w14:textId="224F1C07" w:rsidR="00653A5A" w:rsidRPr="000A6A3D" w:rsidRDefault="00653A5A" w:rsidP="002D6ADE">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r w:rsidR="002D6ADE">
              <w:t>.</w:t>
            </w:r>
          </w:p>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653A5A" w:rsidRPr="000A6A3D" w14:paraId="00A6BB7E" w14:textId="77777777" w:rsidTr="00FF6990">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53A5A" w:rsidRPr="000A6A3D" w14:paraId="68954276"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338FEA1B"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17738946" w14:textId="77777777" w:rsidR="00653A5A" w:rsidRPr="000A6A3D" w:rsidRDefault="00653A5A" w:rsidP="000A6A3D">
            <w:pPr>
              <w:rPr>
                <w:lang w:val="pt-BR"/>
              </w:rPr>
            </w:pPr>
          </w:p>
          <w:p w14:paraId="31D58E92" w14:textId="77777777" w:rsidR="00FF6990" w:rsidRDefault="00FF6990" w:rsidP="000A6A3D">
            <w:pPr>
              <w:jc w:val="center"/>
              <w:rPr>
                <w:b/>
                <w:bCs/>
                <w:lang w:val="pt-BR"/>
              </w:rPr>
            </w:pPr>
          </w:p>
          <w:p w14:paraId="0BD4C8D5" w14:textId="4EDAEB81" w:rsidR="00FF6990" w:rsidRDefault="00FF6990" w:rsidP="000A6A3D">
            <w:pPr>
              <w:jc w:val="center"/>
              <w:rPr>
                <w:b/>
                <w:bCs/>
                <w:lang w:val="pt-BR"/>
              </w:rPr>
            </w:pPr>
          </w:p>
          <w:p w14:paraId="240C832D" w14:textId="77777777" w:rsidR="003C36E5" w:rsidRDefault="003C36E5" w:rsidP="000A6A3D">
            <w:pPr>
              <w:jc w:val="center"/>
              <w:rPr>
                <w:b/>
                <w:bCs/>
                <w:lang w:val="pt-BR"/>
              </w:rPr>
            </w:pPr>
          </w:p>
          <w:p w14:paraId="570F8CDD" w14:textId="77777777" w:rsidR="00FF6990" w:rsidRDefault="00FF6990" w:rsidP="000A6A3D">
            <w:pPr>
              <w:jc w:val="center"/>
              <w:rPr>
                <w:b/>
                <w:bCs/>
                <w:lang w:val="pt-BR"/>
              </w:rPr>
            </w:pPr>
          </w:p>
          <w:p w14:paraId="4665F442" w14:textId="4572901D" w:rsidR="00653A5A" w:rsidRPr="000A6A3D" w:rsidRDefault="00653A5A" w:rsidP="000A6A3D">
            <w:pPr>
              <w:jc w:val="center"/>
              <w:rPr>
                <w:b/>
                <w:bCs/>
                <w:lang w:val="pt-BR"/>
              </w:rPr>
            </w:pPr>
            <w:r w:rsidRPr="000A6A3D">
              <w:rPr>
                <w:b/>
                <w:bCs/>
                <w:lang w:val="pt-BR"/>
              </w:rPr>
              <w:t>Trưởng tổ môn</w:t>
            </w:r>
          </w:p>
          <w:p w14:paraId="4A023AC7" w14:textId="77777777" w:rsidR="003C36E5" w:rsidRDefault="00653A5A" w:rsidP="00FF6990">
            <w:pPr>
              <w:jc w:val="center"/>
              <w:rPr>
                <w:b/>
                <w:bCs/>
                <w:lang w:val="vi-VN"/>
              </w:rPr>
            </w:pPr>
            <w:r w:rsidRPr="000A6A3D">
              <w:rPr>
                <w:b/>
                <w:bCs/>
                <w:lang w:val="vi-VN"/>
              </w:rPr>
              <w:t xml:space="preserve">   </w:t>
            </w:r>
            <w:r w:rsidR="00154244">
              <w:rPr>
                <w:b/>
                <w:bCs/>
                <w:sz w:val="26"/>
                <w:szCs w:val="26"/>
              </w:rPr>
              <w:t>Phạm Thị Thu Nga</w:t>
            </w:r>
            <w:r w:rsidR="00154244" w:rsidRPr="000A6A3D">
              <w:rPr>
                <w:b/>
                <w:bCs/>
                <w:lang w:val="vi-VN"/>
              </w:rPr>
              <w:t xml:space="preserve"> </w:t>
            </w:r>
          </w:p>
          <w:p w14:paraId="432872F4" w14:textId="078D1243" w:rsidR="00154244" w:rsidRPr="000A6A3D" w:rsidRDefault="00154244" w:rsidP="00FF6990">
            <w:pPr>
              <w:jc w:val="center"/>
              <w:rPr>
                <w:b/>
                <w:bCs/>
                <w:lang w:val="vi-VN"/>
              </w:rPr>
            </w:pPr>
          </w:p>
        </w:tc>
        <w:tc>
          <w:tcPr>
            <w:tcW w:w="6238" w:type="dxa"/>
            <w:gridSpan w:val="2"/>
            <w:shd w:val="clear" w:color="auto" w:fill="auto"/>
          </w:tcPr>
          <w:p w14:paraId="01CEC92B" w14:textId="77777777" w:rsidR="00653A5A" w:rsidRPr="000A6A3D" w:rsidRDefault="00653A5A" w:rsidP="000A6A3D">
            <w:pPr>
              <w:rPr>
                <w:lang w:val="pt-BR"/>
              </w:rPr>
            </w:pPr>
          </w:p>
          <w:p w14:paraId="32CFA138" w14:textId="77777777" w:rsidR="00FF6990" w:rsidRDefault="00FF6990" w:rsidP="000A6A3D">
            <w:pPr>
              <w:ind w:left="1730"/>
              <w:rPr>
                <w:i/>
                <w:lang w:val="pt-BR"/>
              </w:rPr>
            </w:pPr>
          </w:p>
          <w:p w14:paraId="0227AD00" w14:textId="77777777" w:rsidR="00FF6990" w:rsidRDefault="00FF6990" w:rsidP="000A6A3D">
            <w:pPr>
              <w:ind w:left="1730"/>
              <w:rPr>
                <w:i/>
                <w:lang w:val="pt-BR"/>
              </w:rPr>
            </w:pPr>
          </w:p>
          <w:p w14:paraId="2635211A" w14:textId="77777777" w:rsidR="00FF6990" w:rsidRDefault="00FF6990" w:rsidP="000A6A3D">
            <w:pPr>
              <w:ind w:left="1730"/>
              <w:rPr>
                <w:i/>
                <w:lang w:val="pt-BR"/>
              </w:rPr>
            </w:pPr>
          </w:p>
          <w:p w14:paraId="64F1ED25" w14:textId="77777777" w:rsidR="00FF6990" w:rsidRDefault="00FF6990" w:rsidP="000A6A3D">
            <w:pPr>
              <w:ind w:left="1730"/>
              <w:rPr>
                <w:i/>
                <w:lang w:val="pt-BR"/>
              </w:rPr>
            </w:pPr>
          </w:p>
          <w:p w14:paraId="7543034E"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6E2C9DD" w14:textId="77777777" w:rsidR="007C5976" w:rsidRDefault="007C5976" w:rsidP="007C5976">
            <w:pPr>
              <w:jc w:val="center"/>
              <w:rPr>
                <w:b/>
                <w:lang w:val="pt-BR"/>
              </w:rPr>
            </w:pPr>
            <w:r w:rsidRPr="000A6A3D">
              <w:rPr>
                <w:b/>
                <w:lang w:val="pt-BR"/>
              </w:rPr>
              <w:t>Giảng viên</w:t>
            </w:r>
          </w:p>
          <w:p w14:paraId="5754BAF6" w14:textId="7BFC285E" w:rsidR="00653A5A" w:rsidRPr="000A6A3D" w:rsidRDefault="00A2642C" w:rsidP="007C5976">
            <w:pPr>
              <w:jc w:val="center"/>
              <w:rPr>
                <w:lang w:val="pt-BR"/>
              </w:rPr>
            </w:pPr>
            <w:r>
              <w:rPr>
                <w:b/>
                <w:bCs/>
                <w:sz w:val="26"/>
                <w:szCs w:val="26"/>
              </w:rPr>
              <w:t>Trịnh Khắc Vũ</w:t>
            </w:r>
          </w:p>
        </w:tc>
      </w:tr>
      <w:tr w:rsidR="00E7367E" w:rsidRPr="000A6A3D" w14:paraId="44427D3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0A8EA680" w14:textId="1754009A" w:rsidR="00E7367E" w:rsidRPr="000A6A3D" w:rsidRDefault="00E7367E" w:rsidP="003C36E5">
            <w:pPr>
              <w:rPr>
                <w:lang w:val="pt-BR"/>
              </w:rPr>
            </w:pPr>
            <w:r w:rsidRPr="000A6A3D">
              <w:lastRenderedPageBreak/>
              <w:br w:type="page"/>
            </w:r>
            <w:r w:rsidRPr="000A6A3D">
              <w:rPr>
                <w:lang w:val="pt-BR"/>
              </w:rPr>
              <w:t>Giáo án số:  12</w:t>
            </w:r>
          </w:p>
        </w:tc>
        <w:tc>
          <w:tcPr>
            <w:tcW w:w="6287" w:type="dxa"/>
            <w:gridSpan w:val="2"/>
            <w:shd w:val="clear" w:color="auto" w:fill="auto"/>
          </w:tcPr>
          <w:p w14:paraId="1D962A95" w14:textId="529C62C3"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4CB5C312" w14:textId="6F1866E1" w:rsidR="001E36D0" w:rsidRPr="000A6A3D" w:rsidRDefault="001E36D0" w:rsidP="001E36D0">
            <w:r w:rsidRPr="000A6A3D">
              <w:t xml:space="preserve">Thực hiện ngày  </w:t>
            </w:r>
            <w:r w:rsidR="000068BC">
              <w:t>18</w:t>
            </w:r>
            <w:r>
              <w:t xml:space="preserve">    </w:t>
            </w:r>
            <w:r w:rsidRPr="000A6A3D">
              <w:t xml:space="preserve">tháng </w:t>
            </w:r>
            <w:r w:rsidR="000068BC">
              <w:t xml:space="preserve">  11</w:t>
            </w:r>
            <w:r>
              <w:t xml:space="preserve">    </w:t>
            </w:r>
            <w:r w:rsidRPr="000A6A3D">
              <w:t>năm 20</w:t>
            </w:r>
            <w:r w:rsidR="000068BC">
              <w:t>21</w:t>
            </w:r>
            <w:r w:rsidRPr="000A6A3D">
              <w:t xml:space="preserve">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2D3F230F" w14:textId="6D59573F" w:rsidR="00E7367E" w:rsidRPr="000A6A3D" w:rsidRDefault="00E7367E"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32" type="#_x0000_t75" style="width:97pt;height:25pt" o:ole="">
                  <v:imagedata r:id="rId29" o:title=""/>
                </v:shape>
                <o:OLEObject Type="Embed" ProgID="Equation.DSMT4" ShapeID="_x0000_i1032" DrawAspect="Content" ObjectID="_1696606430" r:id="rId30"/>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33" type="#_x0000_t75" style="width:115pt;height:32pt" o:ole="">
                  <v:imagedata r:id="rId31" o:title=""/>
                </v:shape>
                <o:OLEObject Type="Embed" ProgID="Equation.DSMT4" ShapeID="_x0000_i1033" DrawAspect="Content" ObjectID="_1696606431" r:id="rId32"/>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034" type="#_x0000_t75" style="width:135pt;height:22pt" o:ole="">
                  <v:imagedata r:id="rId33" o:title=""/>
                </v:shape>
                <o:OLEObject Type="Embed" ProgID="Equation.DSMT4" ShapeID="_x0000_i1034" DrawAspect="Content" ObjectID="_1696606432" r:id="rId34"/>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t xml:space="preserve">              </w:t>
            </w:r>
            <w:r w:rsidRPr="000A6A3D">
              <w:rPr>
                <w:position w:val="-12"/>
                <w:vertAlign w:val="subscript"/>
              </w:rPr>
              <w:object w:dxaOrig="2500" w:dyaOrig="499" w14:anchorId="340708CC">
                <v:shape id="_x0000_i1035" type="#_x0000_t75" style="width:125pt;height:25pt" o:ole="">
                  <v:imagedata r:id="rId35" o:title=""/>
                </v:shape>
                <o:OLEObject Type="Embed" ProgID="Equation.DSMT4" ShapeID="_x0000_i1035" DrawAspect="Content" ObjectID="_1696606433" r:id="rId36"/>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lastRenderedPageBreak/>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036" type="#_x0000_t75" style="width:187pt;height:25pt" o:ole="">
                  <v:imagedata r:id="rId37" o:title=""/>
                </v:shape>
                <o:OLEObject Type="Embed" ProgID="Equation.DSMT4" ShapeID="_x0000_i1036" DrawAspect="Content" ObjectID="_1696606434" r:id="rId38"/>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037" type="#_x0000_t75" style="width:137pt;height:22pt" o:ole="">
                  <v:imagedata r:id="rId39" o:title=""/>
                </v:shape>
                <o:OLEObject Type="Embed" ProgID="Equation.DSMT4" ShapeID="_x0000_i1037" DrawAspect="Content" ObjectID="_1696606435" r:id="rId40"/>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0AA18EC1" w14:textId="77777777" w:rsidR="00EB619F" w:rsidRPr="000A6A3D" w:rsidRDefault="00EB619F" w:rsidP="00EB619F">
            <w:pPr>
              <w:rPr>
                <w:lang w:val="de-DE"/>
              </w:rPr>
            </w:pPr>
            <w:r w:rsidRPr="000A6A3D">
              <w:rPr>
                <w:lang w:val="de-DE"/>
              </w:rPr>
              <w:t>Giảng viên trình bày, giải thích nội dung bằng lời và cho thí dụ hình ảnh minh họa.</w:t>
            </w:r>
          </w:p>
          <w:p w14:paraId="61AE913A" w14:textId="77777777" w:rsidR="00E7367E" w:rsidRPr="000A6A3D" w:rsidRDefault="00E7367E" w:rsidP="000A6A3D">
            <w:pPr>
              <w:rPr>
                <w:lang w:val="nb-NO"/>
              </w:rPr>
            </w:pPr>
          </w:p>
          <w:p w14:paraId="506EEEA9" w14:textId="4AC69D17" w:rsidR="001C66EA" w:rsidRDefault="001C66EA" w:rsidP="000A6A3D">
            <w:pPr>
              <w:rPr>
                <w:lang w:val="nb-NO"/>
              </w:rPr>
            </w:pPr>
          </w:p>
          <w:p w14:paraId="47979B25" w14:textId="082525DC" w:rsidR="001C66EA" w:rsidRDefault="00EB619F" w:rsidP="000A6A3D">
            <w:pPr>
              <w:rPr>
                <w:lang w:val="nb-NO"/>
              </w:rPr>
            </w:pPr>
            <w:r w:rsidRPr="000A6A3D">
              <w:rPr>
                <w:lang w:val="nb-NO"/>
              </w:rPr>
              <w:t>GV nêu câu hỏi.</w:t>
            </w: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057C4CD0" w14:textId="77777777" w:rsidR="007143E5" w:rsidRDefault="007143E5" w:rsidP="007143E5">
            <w:pPr>
              <w:rPr>
                <w:lang w:val="nb-NO"/>
              </w:rPr>
            </w:pPr>
          </w:p>
          <w:p w14:paraId="39B0B758" w14:textId="69232CD8" w:rsidR="007143E5" w:rsidRDefault="00E7367E" w:rsidP="007143E5">
            <w:pPr>
              <w:rPr>
                <w:lang w:val="nb-NO"/>
              </w:rPr>
            </w:pPr>
            <w:r w:rsidRPr="000A6A3D">
              <w:rPr>
                <w:lang w:val="nb-NO"/>
              </w:rPr>
              <w:t xml:space="preserve"> </w:t>
            </w:r>
            <w:r w:rsidR="007143E5" w:rsidRPr="000A6A3D">
              <w:rPr>
                <w:lang w:val="nb-NO"/>
              </w:rPr>
              <w:t>GV nêu câu hỏi.</w:t>
            </w:r>
          </w:p>
          <w:p w14:paraId="51B426E1" w14:textId="276AE9C5" w:rsidR="007143E5" w:rsidRDefault="007143E5" w:rsidP="000A6A3D">
            <w:pPr>
              <w:rPr>
                <w:lang w:val="nb-NO"/>
              </w:rPr>
            </w:pPr>
          </w:p>
          <w:p w14:paraId="7FDB5C10" w14:textId="77777777" w:rsidR="007143E5" w:rsidRPr="007143E5" w:rsidRDefault="007143E5" w:rsidP="007143E5">
            <w:pPr>
              <w:rPr>
                <w:lang w:val="nb-NO"/>
              </w:rPr>
            </w:pPr>
          </w:p>
          <w:p w14:paraId="303354C2" w14:textId="77777777" w:rsidR="007143E5" w:rsidRPr="007143E5" w:rsidRDefault="007143E5" w:rsidP="007143E5">
            <w:pPr>
              <w:rPr>
                <w:lang w:val="nb-NO"/>
              </w:rPr>
            </w:pPr>
          </w:p>
          <w:p w14:paraId="4B96EC0E" w14:textId="3C475890" w:rsidR="007143E5" w:rsidRDefault="007143E5" w:rsidP="007143E5">
            <w:pPr>
              <w:rPr>
                <w:lang w:val="nb-NO"/>
              </w:rPr>
            </w:pPr>
          </w:p>
          <w:p w14:paraId="181D6E19" w14:textId="5F30EBA4" w:rsidR="00E7367E" w:rsidRPr="007143E5" w:rsidRDefault="007143E5" w:rsidP="007143E5">
            <w:pPr>
              <w:rPr>
                <w:lang w:val="nb-NO"/>
              </w:rPr>
            </w:pPr>
            <w:r w:rsidRPr="000A6A3D">
              <w:rPr>
                <w:lang w:val="de-DE"/>
              </w:rPr>
              <w:t>Giảng viên trình bày</w:t>
            </w:r>
            <w:r>
              <w:rPr>
                <w:lang w:val="de-DE"/>
              </w:rPr>
              <w:t xml:space="preserve"> tổng kết</w:t>
            </w:r>
            <w:r w:rsidRPr="000A6A3D">
              <w:rPr>
                <w:lang w:val="de-DE"/>
              </w:rPr>
              <w:t xml:space="preserve"> nội dung bằng lời</w:t>
            </w:r>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2DB7C969" w14:textId="77777777" w:rsidR="00EB619F" w:rsidRDefault="00EB619F" w:rsidP="000A6A3D">
            <w:pPr>
              <w:rPr>
                <w:lang w:val="nb-NO"/>
              </w:rPr>
            </w:pPr>
          </w:p>
          <w:p w14:paraId="038A436F" w14:textId="53D1ABC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3828CC6A" w14:textId="77777777" w:rsidR="00EB619F" w:rsidRPr="000A6A3D" w:rsidRDefault="00EB619F" w:rsidP="00EB619F">
            <w:pPr>
              <w:rPr>
                <w:lang w:val="nb-NO"/>
              </w:rPr>
            </w:pPr>
            <w:r w:rsidRPr="000A6A3D">
              <w:rPr>
                <w:lang w:val="nb-NO"/>
              </w:rPr>
              <w:t>HS theo dõi, ghi bài.</w:t>
            </w: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33D6A1B6" w14:textId="4C06819B" w:rsidR="001C66EA" w:rsidRDefault="001C66EA" w:rsidP="000A6A3D">
            <w:pPr>
              <w:rPr>
                <w:lang w:val="nb-NO"/>
              </w:rPr>
            </w:pPr>
          </w:p>
          <w:p w14:paraId="30A703E2" w14:textId="43C71BDC" w:rsidR="001C66EA" w:rsidRPr="000A6A3D" w:rsidRDefault="00EB619F" w:rsidP="000A6A3D">
            <w:pPr>
              <w:rPr>
                <w:lang w:val="nb-NO"/>
              </w:rPr>
            </w:pPr>
            <w:r>
              <w:rPr>
                <w:lang w:val="nb-NO"/>
              </w:rPr>
              <w:t>HS trả lời câu hỏi.</w:t>
            </w: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9F43FB2" w14:textId="77777777" w:rsidR="00E7367E" w:rsidRPr="000A6A3D" w:rsidRDefault="00E7367E" w:rsidP="000A6A3D">
            <w:pPr>
              <w:rPr>
                <w:lang w:val="nb-NO"/>
              </w:rPr>
            </w:pPr>
          </w:p>
          <w:p w14:paraId="7A3C46F5" w14:textId="2B54A3F8" w:rsidR="00E7367E" w:rsidRPr="000A6A3D" w:rsidRDefault="00E7367E" w:rsidP="000A6A3D">
            <w:pPr>
              <w:rPr>
                <w:lang w:val="nb-NO"/>
              </w:rPr>
            </w:pPr>
            <w:r w:rsidRPr="000A6A3D">
              <w:rPr>
                <w:lang w:val="nb-NO"/>
              </w:rPr>
              <w:t>HS theo dõi, ghi bài</w:t>
            </w:r>
            <w:r w:rsidR="007143E5">
              <w:rPr>
                <w:lang w:val="nb-NO"/>
              </w:rPr>
              <w:t>.</w:t>
            </w:r>
            <w:r w:rsidRPr="000A6A3D">
              <w:rPr>
                <w:lang w:val="nb-NO"/>
              </w:rPr>
              <w:t xml:space="preserve">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4DA3426" w14:textId="77777777" w:rsidR="007143E5" w:rsidRDefault="007143E5" w:rsidP="000A6A3D">
            <w:pPr>
              <w:rPr>
                <w:lang w:val="nb-NO"/>
              </w:rPr>
            </w:pPr>
          </w:p>
          <w:p w14:paraId="415ECCAB" w14:textId="6D63C62A" w:rsidR="007143E5" w:rsidRDefault="007143E5" w:rsidP="000A6A3D">
            <w:pPr>
              <w:rPr>
                <w:lang w:val="nb-NO"/>
              </w:rPr>
            </w:pPr>
            <w:r>
              <w:rPr>
                <w:lang w:val="nb-NO"/>
              </w:rPr>
              <w:t>HS trả lời câu hỏi.</w:t>
            </w:r>
          </w:p>
          <w:p w14:paraId="3D506D80" w14:textId="77777777" w:rsidR="007143E5" w:rsidRPr="007143E5" w:rsidRDefault="007143E5" w:rsidP="007143E5">
            <w:pPr>
              <w:rPr>
                <w:lang w:val="nb-NO"/>
              </w:rPr>
            </w:pPr>
          </w:p>
          <w:p w14:paraId="0BF63607" w14:textId="77777777" w:rsidR="007143E5" w:rsidRPr="007143E5" w:rsidRDefault="007143E5" w:rsidP="007143E5">
            <w:pPr>
              <w:rPr>
                <w:lang w:val="nb-NO"/>
              </w:rPr>
            </w:pPr>
          </w:p>
          <w:p w14:paraId="6BFA4BA9" w14:textId="77777777" w:rsidR="007143E5" w:rsidRPr="007143E5" w:rsidRDefault="007143E5" w:rsidP="007143E5">
            <w:pPr>
              <w:rPr>
                <w:lang w:val="nb-NO"/>
              </w:rPr>
            </w:pPr>
          </w:p>
          <w:p w14:paraId="27B639FD" w14:textId="7C358901" w:rsidR="007143E5" w:rsidRDefault="007143E5" w:rsidP="007143E5">
            <w:pPr>
              <w:rPr>
                <w:lang w:val="nb-NO"/>
              </w:rPr>
            </w:pPr>
          </w:p>
          <w:p w14:paraId="231489F2" w14:textId="77777777" w:rsidR="007143E5" w:rsidRPr="000A6A3D" w:rsidRDefault="007143E5" w:rsidP="007143E5">
            <w:pPr>
              <w:rPr>
                <w:lang w:val="nb-NO"/>
              </w:rPr>
            </w:pPr>
            <w:r w:rsidRPr="000A6A3D">
              <w:rPr>
                <w:lang w:val="nb-NO"/>
              </w:rPr>
              <w:t>HS theo dõi, ghi bài</w:t>
            </w:r>
            <w:r>
              <w:rPr>
                <w:lang w:val="nb-NO"/>
              </w:rPr>
              <w:t>.</w:t>
            </w:r>
            <w:r w:rsidRPr="000A6A3D">
              <w:rPr>
                <w:lang w:val="nb-NO"/>
              </w:rPr>
              <w:t xml:space="preserve"> </w:t>
            </w:r>
          </w:p>
          <w:p w14:paraId="2CD5D9E2" w14:textId="77777777" w:rsidR="007143E5" w:rsidRPr="007143E5" w:rsidRDefault="007143E5" w:rsidP="007143E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3E549E8E" w14:textId="77777777" w:rsidR="005A6444" w:rsidRDefault="005A6444" w:rsidP="00286D7F">
            <w:pPr>
              <w:jc w:val="center"/>
              <w:rPr>
                <w:lang w:val="pt-BR"/>
              </w:rPr>
            </w:pPr>
          </w:p>
          <w:p w14:paraId="08F72603" w14:textId="1DD2E2D4"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E7367E" w:rsidRPr="000A6A3D" w14:paraId="496E2CDC" w14:textId="77777777" w:rsidTr="003717C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7367E" w:rsidRPr="000A6A3D" w14:paraId="741D3D17" w14:textId="77777777" w:rsidTr="00371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411C5E27" w14:textId="77777777" w:rsidR="00F40D1D" w:rsidRPr="000A6A3D" w:rsidRDefault="00F40D1D" w:rsidP="00F40D1D">
            <w:pPr>
              <w:ind w:left="-110" w:right="-111"/>
              <w:rPr>
                <w:lang w:val="pt-BR"/>
              </w:rPr>
            </w:pPr>
            <w:r w:rsidRPr="0022566E">
              <w:rPr>
                <w:b/>
                <w:lang w:val="da-DK"/>
              </w:rPr>
              <w:t>III. Rút kinh nghiệm tổ chức thực hiện</w:t>
            </w:r>
            <w:r>
              <w:rPr>
                <w:b/>
                <w:lang w:val="da-DK"/>
              </w:rPr>
              <w:t>:</w:t>
            </w:r>
          </w:p>
          <w:p w14:paraId="22BBCCA4" w14:textId="77777777" w:rsidR="00E7367E" w:rsidRPr="000A6A3D" w:rsidRDefault="00E7367E" w:rsidP="000A6A3D">
            <w:pPr>
              <w:rPr>
                <w:lang w:val="pt-BR"/>
              </w:rPr>
            </w:pPr>
          </w:p>
          <w:p w14:paraId="106EE940" w14:textId="77777777" w:rsidR="00F40D1D" w:rsidRDefault="00F40D1D" w:rsidP="000A6A3D">
            <w:pPr>
              <w:jc w:val="center"/>
              <w:rPr>
                <w:b/>
                <w:bCs/>
                <w:lang w:val="pt-BR"/>
              </w:rPr>
            </w:pPr>
          </w:p>
          <w:p w14:paraId="64BB0425" w14:textId="77777777" w:rsidR="00F40D1D" w:rsidRDefault="00F40D1D" w:rsidP="000A6A3D">
            <w:pPr>
              <w:jc w:val="center"/>
              <w:rPr>
                <w:b/>
                <w:bCs/>
                <w:lang w:val="pt-BR"/>
              </w:rPr>
            </w:pPr>
          </w:p>
          <w:p w14:paraId="7A0F7884" w14:textId="77777777" w:rsidR="00F40D1D" w:rsidRDefault="00F40D1D" w:rsidP="000A6A3D">
            <w:pPr>
              <w:jc w:val="center"/>
              <w:rPr>
                <w:b/>
                <w:bCs/>
                <w:lang w:val="pt-BR"/>
              </w:rPr>
            </w:pPr>
          </w:p>
          <w:p w14:paraId="5FE78677" w14:textId="77777777" w:rsidR="00F40D1D" w:rsidRDefault="00F40D1D" w:rsidP="000A6A3D">
            <w:pPr>
              <w:jc w:val="center"/>
              <w:rPr>
                <w:b/>
                <w:bCs/>
                <w:lang w:val="pt-BR"/>
              </w:rPr>
            </w:pPr>
          </w:p>
          <w:p w14:paraId="485E1C13" w14:textId="77777777" w:rsidR="00F40D1D" w:rsidRDefault="00F40D1D" w:rsidP="000A6A3D">
            <w:pPr>
              <w:jc w:val="center"/>
              <w:rPr>
                <w:b/>
                <w:bCs/>
                <w:lang w:val="pt-BR"/>
              </w:rPr>
            </w:pPr>
          </w:p>
          <w:p w14:paraId="4B33830D" w14:textId="77777777" w:rsidR="00F40D1D" w:rsidRDefault="00F40D1D" w:rsidP="000A6A3D">
            <w:pPr>
              <w:jc w:val="center"/>
              <w:rPr>
                <w:b/>
                <w:bCs/>
                <w:lang w:val="pt-BR"/>
              </w:rPr>
            </w:pPr>
          </w:p>
          <w:p w14:paraId="2DD821EC" w14:textId="77777777" w:rsidR="00F40D1D" w:rsidRDefault="00F40D1D" w:rsidP="000A6A3D">
            <w:pPr>
              <w:jc w:val="center"/>
              <w:rPr>
                <w:b/>
                <w:bCs/>
                <w:lang w:val="pt-BR"/>
              </w:rPr>
            </w:pPr>
          </w:p>
          <w:p w14:paraId="7B3AAD47" w14:textId="77777777" w:rsidR="00F40D1D" w:rsidRDefault="00F40D1D" w:rsidP="000A6A3D">
            <w:pPr>
              <w:jc w:val="center"/>
              <w:rPr>
                <w:b/>
                <w:bCs/>
                <w:lang w:val="pt-BR"/>
              </w:rPr>
            </w:pPr>
          </w:p>
          <w:p w14:paraId="4CFD5001" w14:textId="77777777" w:rsidR="00F40D1D" w:rsidRDefault="00F40D1D" w:rsidP="000A6A3D">
            <w:pPr>
              <w:jc w:val="center"/>
              <w:rPr>
                <w:b/>
                <w:bCs/>
                <w:lang w:val="pt-BR"/>
              </w:rPr>
            </w:pPr>
          </w:p>
          <w:p w14:paraId="19A66574" w14:textId="44FD85A8" w:rsidR="00E7367E" w:rsidRPr="000A6A3D" w:rsidRDefault="00E7367E" w:rsidP="000A6A3D">
            <w:pPr>
              <w:jc w:val="center"/>
              <w:rPr>
                <w:b/>
                <w:bCs/>
                <w:lang w:val="pt-BR"/>
              </w:rPr>
            </w:pPr>
            <w:r w:rsidRPr="000A6A3D">
              <w:rPr>
                <w:b/>
                <w:bCs/>
                <w:lang w:val="pt-BR"/>
              </w:rPr>
              <w:t>Trưởng tổ môn</w:t>
            </w:r>
          </w:p>
          <w:p w14:paraId="09E4215E" w14:textId="651B5C4F" w:rsidR="00E7367E" w:rsidRPr="000A6A3D" w:rsidRDefault="00E7367E" w:rsidP="00F40D1D">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0FE0BAF0" w14:textId="77777777" w:rsidR="00E7367E" w:rsidRPr="000A6A3D" w:rsidRDefault="00E7367E" w:rsidP="000A6A3D">
            <w:pPr>
              <w:rPr>
                <w:lang w:val="pt-BR"/>
              </w:rPr>
            </w:pPr>
          </w:p>
          <w:p w14:paraId="201BD5FD" w14:textId="77777777" w:rsidR="00F40D1D" w:rsidRDefault="00F40D1D" w:rsidP="000A6A3D">
            <w:pPr>
              <w:ind w:left="1730"/>
              <w:rPr>
                <w:i/>
                <w:lang w:val="pt-BR"/>
              </w:rPr>
            </w:pPr>
          </w:p>
          <w:p w14:paraId="37C486C6" w14:textId="77777777" w:rsidR="00F40D1D" w:rsidRDefault="00F40D1D" w:rsidP="000A6A3D">
            <w:pPr>
              <w:ind w:left="1730"/>
              <w:rPr>
                <w:i/>
                <w:lang w:val="pt-BR"/>
              </w:rPr>
            </w:pPr>
          </w:p>
          <w:p w14:paraId="1FB2607B" w14:textId="77777777" w:rsidR="00F40D1D" w:rsidRDefault="00F40D1D" w:rsidP="000A6A3D">
            <w:pPr>
              <w:ind w:left="1730"/>
              <w:rPr>
                <w:i/>
                <w:lang w:val="pt-BR"/>
              </w:rPr>
            </w:pPr>
          </w:p>
          <w:p w14:paraId="514DB313" w14:textId="77777777" w:rsidR="00F40D1D" w:rsidRDefault="00F40D1D" w:rsidP="000A6A3D">
            <w:pPr>
              <w:ind w:left="1730"/>
              <w:rPr>
                <w:i/>
                <w:lang w:val="pt-BR"/>
              </w:rPr>
            </w:pPr>
          </w:p>
          <w:p w14:paraId="33EA1A98" w14:textId="77777777" w:rsidR="00F40D1D" w:rsidRDefault="00F40D1D" w:rsidP="000A6A3D">
            <w:pPr>
              <w:ind w:left="1730"/>
              <w:rPr>
                <w:i/>
                <w:lang w:val="pt-BR"/>
              </w:rPr>
            </w:pPr>
          </w:p>
          <w:p w14:paraId="7CA3D840" w14:textId="77777777" w:rsidR="00F40D1D" w:rsidRDefault="00F40D1D" w:rsidP="000A6A3D">
            <w:pPr>
              <w:ind w:left="1730"/>
              <w:rPr>
                <w:i/>
                <w:lang w:val="pt-BR"/>
              </w:rPr>
            </w:pPr>
          </w:p>
          <w:p w14:paraId="654A3DA3" w14:textId="77777777" w:rsidR="00F40D1D" w:rsidRDefault="00F40D1D" w:rsidP="000A6A3D">
            <w:pPr>
              <w:ind w:left="1730"/>
              <w:rPr>
                <w:i/>
                <w:lang w:val="pt-BR"/>
              </w:rPr>
            </w:pPr>
          </w:p>
          <w:p w14:paraId="4EF66F6D" w14:textId="77777777" w:rsidR="00F40D1D" w:rsidRDefault="00F40D1D" w:rsidP="000A6A3D">
            <w:pPr>
              <w:ind w:left="1730"/>
              <w:rPr>
                <w:i/>
                <w:lang w:val="pt-BR"/>
              </w:rPr>
            </w:pPr>
          </w:p>
          <w:p w14:paraId="5048C1CB" w14:textId="77777777" w:rsidR="00F40D1D" w:rsidRDefault="00F40D1D" w:rsidP="000A6A3D">
            <w:pPr>
              <w:ind w:left="1730"/>
              <w:rPr>
                <w:i/>
                <w:lang w:val="pt-BR"/>
              </w:rPr>
            </w:pPr>
          </w:p>
          <w:p w14:paraId="44E73E50"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764E6F08" w14:textId="77777777" w:rsidR="007C5976" w:rsidRDefault="007C5976" w:rsidP="007C5976">
            <w:pPr>
              <w:jc w:val="center"/>
              <w:rPr>
                <w:b/>
                <w:lang w:val="pt-BR"/>
              </w:rPr>
            </w:pPr>
            <w:r w:rsidRPr="000A6A3D">
              <w:rPr>
                <w:b/>
                <w:lang w:val="pt-BR"/>
              </w:rPr>
              <w:t>Giảng viên</w:t>
            </w:r>
          </w:p>
          <w:p w14:paraId="5E6C198E" w14:textId="79234E9D" w:rsidR="00E7367E" w:rsidRPr="000A6A3D" w:rsidRDefault="00A2642C" w:rsidP="007C5976">
            <w:pPr>
              <w:jc w:val="center"/>
              <w:rPr>
                <w:lang w:val="pt-BR"/>
              </w:rPr>
            </w:pPr>
            <w:r>
              <w:rPr>
                <w:b/>
                <w:bCs/>
                <w:sz w:val="26"/>
                <w:szCs w:val="26"/>
              </w:rPr>
              <w:t>Trịnh Khắc Vũ</w:t>
            </w: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60AAB83" w14:textId="2C81FACB" w:rsidR="00A3727F" w:rsidRPr="000A6A3D" w:rsidRDefault="001E36D0" w:rsidP="000A6A3D">
            <w:r w:rsidRPr="000A6A3D">
              <w:t xml:space="preserve">Thực hiện ngày  </w:t>
            </w:r>
            <w:r w:rsidR="000068BC">
              <w:t>22</w:t>
            </w:r>
            <w:r>
              <w:t xml:space="preserve">    </w:t>
            </w:r>
            <w:r w:rsidRPr="000A6A3D">
              <w:t xml:space="preserve">tháng    </w:t>
            </w:r>
            <w:r w:rsidR="000068BC">
              <w:t>11</w:t>
            </w:r>
            <w:r>
              <w:t xml:space="preserve">    </w:t>
            </w:r>
            <w:r w:rsidRPr="000A6A3D">
              <w:t>năm 20</w:t>
            </w:r>
            <w:r w:rsidR="000068BC">
              <w:t>21</w:t>
            </w:r>
            <w:r w:rsidRPr="000A6A3D">
              <w:t xml:space="preserve"> </w:t>
            </w:r>
            <w:r w:rsidR="00A3727F" w:rsidRPr="000A6A3D">
              <w:t xml:space="preserve">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67ED1175" w14:textId="26E8BBD8" w:rsidR="00A3727F" w:rsidRPr="000A6A3D" w:rsidRDefault="00A3727F"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thì phản ứng oxi hóa - khử là phản ứng hóa học trong đó có sự thay đổi số oxi hóa của một số nguyên tố.</w:t>
            </w:r>
            <w:r w:rsidRPr="000A6A3D">
              <w:rPr>
                <w:lang w:val="vi-VN"/>
              </w:rPr>
              <w:br/>
            </w:r>
            <w:r w:rsidRPr="000A6A3D">
              <w:rPr>
                <w:b/>
                <w:bCs/>
              </w:rPr>
              <w:lastRenderedPageBreak/>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D1B77A" w14:textId="77777777" w:rsidR="007A6753" w:rsidRDefault="007A6753" w:rsidP="000A6A3D">
            <w:pPr>
              <w:rPr>
                <w:lang w:val="nb-NO"/>
              </w:rPr>
            </w:pPr>
          </w:p>
          <w:p w14:paraId="6517C9B5" w14:textId="77777777" w:rsidR="007A6753" w:rsidRDefault="007A6753" w:rsidP="000A6A3D">
            <w:pPr>
              <w:rPr>
                <w:lang w:val="nb-NO"/>
              </w:rPr>
            </w:pPr>
          </w:p>
          <w:p w14:paraId="527C47AB" w14:textId="77777777" w:rsidR="007A6753" w:rsidRDefault="007A6753" w:rsidP="000A6A3D">
            <w:pPr>
              <w:rPr>
                <w:lang w:val="nb-NO"/>
              </w:rPr>
            </w:pPr>
          </w:p>
          <w:p w14:paraId="2BCFBB27" w14:textId="77777777" w:rsidR="007A6753" w:rsidRDefault="007A6753" w:rsidP="000A6A3D">
            <w:pPr>
              <w:rPr>
                <w:lang w:val="nb-NO"/>
              </w:rPr>
            </w:pPr>
          </w:p>
          <w:p w14:paraId="657D5C38" w14:textId="04D64989"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42A7B296" w14:textId="5725D830" w:rsidR="00A3727F" w:rsidRPr="000A6A3D" w:rsidRDefault="00A3727F" w:rsidP="000A6A3D">
            <w:pPr>
              <w:rPr>
                <w:lang w:val="de-DE"/>
              </w:rPr>
            </w:pPr>
            <w:r w:rsidRPr="000A6A3D">
              <w:rPr>
                <w:lang w:val="de-DE"/>
              </w:rPr>
              <w:lastRenderedPageBreak/>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4D8DB500" w14:textId="77777777" w:rsidR="007A6753" w:rsidRPr="000A6A3D" w:rsidRDefault="007A6753" w:rsidP="007A6753">
            <w:pPr>
              <w:rPr>
                <w:lang w:val="nb-NO"/>
              </w:rPr>
            </w:pPr>
            <w:r w:rsidRPr="000A6A3D">
              <w:rPr>
                <w:lang w:val="nb-NO"/>
              </w:rPr>
              <w:t>GV nêu câu hỏi.</w:t>
            </w: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C2DE0C5" w14:textId="77777777" w:rsidR="007A6753" w:rsidRDefault="007A6753" w:rsidP="000A6A3D">
            <w:pPr>
              <w:rPr>
                <w:lang w:val="nb-NO"/>
              </w:rPr>
            </w:pPr>
          </w:p>
          <w:p w14:paraId="47F0660A" w14:textId="77777777" w:rsidR="007A6753" w:rsidRDefault="007A6753" w:rsidP="000A6A3D">
            <w:pPr>
              <w:rPr>
                <w:lang w:val="nb-NO"/>
              </w:rPr>
            </w:pPr>
          </w:p>
          <w:p w14:paraId="2287F3E6" w14:textId="77777777" w:rsidR="007A6753" w:rsidRDefault="007A6753" w:rsidP="000A6A3D">
            <w:pPr>
              <w:rPr>
                <w:lang w:val="nb-NO"/>
              </w:rPr>
            </w:pPr>
          </w:p>
          <w:p w14:paraId="4424A9AA" w14:textId="77777777" w:rsidR="007A6753" w:rsidRDefault="007A6753" w:rsidP="000A6A3D">
            <w:pPr>
              <w:rPr>
                <w:lang w:val="nb-NO"/>
              </w:rPr>
            </w:pPr>
          </w:p>
          <w:p w14:paraId="74D6771C" w14:textId="54A474E0"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lastRenderedPageBreak/>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5151EC57" w:rsidR="007D31E8" w:rsidRDefault="007A6753" w:rsidP="000A6A3D">
            <w:pPr>
              <w:rPr>
                <w:lang w:val="nb-NO"/>
              </w:rPr>
            </w:pPr>
            <w:r>
              <w:rPr>
                <w:lang w:val="nb-NO"/>
              </w:rPr>
              <w:t>HS trả lời câu hỏi.</w:t>
            </w: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25F1E8FA" w14:textId="77777777" w:rsidR="009A673C" w:rsidRDefault="009A673C" w:rsidP="00BC69B1">
            <w:pPr>
              <w:jc w:val="center"/>
              <w:rPr>
                <w:lang w:val="pt-BR"/>
              </w:rPr>
            </w:pPr>
          </w:p>
          <w:p w14:paraId="5627F21F" w14:textId="77777777" w:rsidR="009A673C" w:rsidRDefault="009A673C" w:rsidP="00BC69B1">
            <w:pPr>
              <w:jc w:val="center"/>
              <w:rPr>
                <w:lang w:val="pt-BR"/>
              </w:rPr>
            </w:pPr>
          </w:p>
          <w:p w14:paraId="748283EF" w14:textId="5656AC9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A3727F" w:rsidRPr="000A6A3D" w14:paraId="6CC7F574" w14:textId="77777777" w:rsidTr="006B6336">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727F" w:rsidRPr="000A6A3D" w14:paraId="7A4E853A"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974F7E8" w14:textId="77777777" w:rsidR="00D0581C" w:rsidRPr="000A6A3D" w:rsidRDefault="00D0581C" w:rsidP="00D0581C">
            <w:pPr>
              <w:ind w:left="-110" w:right="-111"/>
              <w:rPr>
                <w:lang w:val="pt-BR"/>
              </w:rPr>
            </w:pPr>
            <w:r w:rsidRPr="0022566E">
              <w:rPr>
                <w:b/>
                <w:lang w:val="da-DK"/>
              </w:rPr>
              <w:t>III. Rút kinh nghiệm tổ chức thực hiện</w:t>
            </w:r>
            <w:r>
              <w:rPr>
                <w:b/>
                <w:lang w:val="da-DK"/>
              </w:rPr>
              <w:t>:</w:t>
            </w:r>
          </w:p>
          <w:p w14:paraId="4E20540F" w14:textId="77777777" w:rsidR="00A3727F" w:rsidRPr="000A6A3D" w:rsidRDefault="00A3727F" w:rsidP="000A6A3D">
            <w:pPr>
              <w:rPr>
                <w:lang w:val="pt-BR"/>
              </w:rPr>
            </w:pPr>
          </w:p>
          <w:p w14:paraId="14ABB05F" w14:textId="77777777" w:rsidR="00D0581C" w:rsidRDefault="00D0581C" w:rsidP="000A6A3D">
            <w:pPr>
              <w:jc w:val="center"/>
              <w:rPr>
                <w:b/>
                <w:bCs/>
                <w:lang w:val="pt-BR"/>
              </w:rPr>
            </w:pPr>
          </w:p>
          <w:p w14:paraId="60165D5A" w14:textId="77777777" w:rsidR="00D0581C" w:rsidRDefault="00D0581C" w:rsidP="000A6A3D">
            <w:pPr>
              <w:jc w:val="center"/>
              <w:rPr>
                <w:b/>
                <w:bCs/>
                <w:lang w:val="pt-BR"/>
              </w:rPr>
            </w:pPr>
          </w:p>
          <w:p w14:paraId="41DF7C9E" w14:textId="77777777" w:rsidR="00D0581C" w:rsidRDefault="00D0581C" w:rsidP="000A6A3D">
            <w:pPr>
              <w:jc w:val="center"/>
              <w:rPr>
                <w:b/>
                <w:bCs/>
                <w:lang w:val="pt-BR"/>
              </w:rPr>
            </w:pPr>
          </w:p>
          <w:p w14:paraId="1499D0D5" w14:textId="77777777" w:rsidR="00D0581C" w:rsidRDefault="00D0581C" w:rsidP="000A6A3D">
            <w:pPr>
              <w:jc w:val="center"/>
              <w:rPr>
                <w:b/>
                <w:bCs/>
                <w:lang w:val="pt-BR"/>
              </w:rPr>
            </w:pPr>
          </w:p>
          <w:p w14:paraId="49459319" w14:textId="1519A9F5" w:rsidR="00A3727F" w:rsidRPr="000A6A3D" w:rsidRDefault="00A3727F" w:rsidP="000A6A3D">
            <w:pPr>
              <w:jc w:val="center"/>
              <w:rPr>
                <w:b/>
                <w:bCs/>
                <w:lang w:val="pt-BR"/>
              </w:rPr>
            </w:pPr>
            <w:r w:rsidRPr="000A6A3D">
              <w:rPr>
                <w:b/>
                <w:bCs/>
                <w:lang w:val="pt-BR"/>
              </w:rPr>
              <w:t>Trưởng tổ môn</w:t>
            </w:r>
          </w:p>
          <w:p w14:paraId="0D290325" w14:textId="7E8BE0D4" w:rsidR="00A3727F" w:rsidRPr="000A6A3D" w:rsidRDefault="00A3727F" w:rsidP="000A6A3D">
            <w:pPr>
              <w:jc w:val="center"/>
              <w:rPr>
                <w:b/>
                <w:bCs/>
                <w:lang w:val="pt-BR"/>
              </w:rPr>
            </w:pPr>
            <w:r w:rsidRPr="000A6A3D">
              <w:rPr>
                <w:b/>
                <w:bCs/>
                <w:lang w:val="vi-VN"/>
              </w:rPr>
              <w:t xml:space="preserve">   </w:t>
            </w:r>
            <w:r w:rsidR="00154244">
              <w:rPr>
                <w:b/>
                <w:bCs/>
                <w:sz w:val="26"/>
                <w:szCs w:val="26"/>
              </w:rPr>
              <w:t>Phạm Thị Thu Nga</w:t>
            </w:r>
          </w:p>
          <w:p w14:paraId="02DE8279" w14:textId="77777777" w:rsidR="00A3727F" w:rsidRPr="000A6A3D" w:rsidRDefault="00A3727F" w:rsidP="000A6A3D">
            <w:pPr>
              <w:rPr>
                <w:b/>
                <w:bCs/>
                <w:lang w:val="vi-VN"/>
              </w:rPr>
            </w:pPr>
          </w:p>
        </w:tc>
        <w:tc>
          <w:tcPr>
            <w:tcW w:w="5769" w:type="dxa"/>
            <w:shd w:val="clear" w:color="auto" w:fill="auto"/>
          </w:tcPr>
          <w:p w14:paraId="2D4013EE" w14:textId="654753E3" w:rsidR="00A3727F" w:rsidRDefault="00A3727F" w:rsidP="000A6A3D">
            <w:pPr>
              <w:rPr>
                <w:lang w:val="pt-BR"/>
              </w:rPr>
            </w:pPr>
          </w:p>
          <w:p w14:paraId="7C6A0D8B" w14:textId="6C5CE5EC" w:rsidR="00D0581C" w:rsidRDefault="00D0581C" w:rsidP="000A6A3D">
            <w:pPr>
              <w:rPr>
                <w:lang w:val="pt-BR"/>
              </w:rPr>
            </w:pPr>
          </w:p>
          <w:p w14:paraId="42ED7DDA" w14:textId="6AEEC9E4" w:rsidR="00D0581C" w:rsidRDefault="00D0581C" w:rsidP="000A6A3D">
            <w:pPr>
              <w:rPr>
                <w:lang w:val="pt-BR"/>
              </w:rPr>
            </w:pPr>
          </w:p>
          <w:p w14:paraId="65C41D5F" w14:textId="59C797E1" w:rsidR="00D0581C" w:rsidRDefault="00D0581C" w:rsidP="000A6A3D">
            <w:pPr>
              <w:rPr>
                <w:lang w:val="pt-BR"/>
              </w:rPr>
            </w:pPr>
          </w:p>
          <w:p w14:paraId="591A8B72" w14:textId="2709CFA3" w:rsidR="00D0581C" w:rsidRDefault="00D0581C" w:rsidP="000A6A3D">
            <w:pPr>
              <w:rPr>
                <w:lang w:val="pt-BR"/>
              </w:rPr>
            </w:pPr>
          </w:p>
          <w:p w14:paraId="58FDEF6D"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0D71253" w14:textId="77777777" w:rsidR="007C5976" w:rsidRDefault="007C5976" w:rsidP="007C5976">
            <w:pPr>
              <w:jc w:val="center"/>
              <w:rPr>
                <w:b/>
                <w:lang w:val="pt-BR"/>
              </w:rPr>
            </w:pPr>
            <w:r w:rsidRPr="000A6A3D">
              <w:rPr>
                <w:b/>
                <w:lang w:val="pt-BR"/>
              </w:rPr>
              <w:t>Giảng viên</w:t>
            </w:r>
          </w:p>
          <w:p w14:paraId="2FD78678" w14:textId="64000E51" w:rsidR="00A3727F" w:rsidRPr="000A6A3D" w:rsidRDefault="00A2642C" w:rsidP="007C5976">
            <w:pPr>
              <w:jc w:val="center"/>
              <w:rPr>
                <w:lang w:val="pt-BR"/>
              </w:rPr>
            </w:pPr>
            <w:r>
              <w:rPr>
                <w:b/>
                <w:bCs/>
                <w:sz w:val="26"/>
                <w:szCs w:val="26"/>
              </w:rPr>
              <w:t>Trịnh Khắc Vũ</w:t>
            </w:r>
          </w:p>
        </w:tc>
      </w:tr>
      <w:tr w:rsidR="005C5480" w:rsidRPr="000A6A3D" w14:paraId="7E2DA1CB"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50794CBB" w14:textId="42758F51" w:rsidR="005C5480" w:rsidRPr="000A6A3D" w:rsidRDefault="001E36D0" w:rsidP="000A6A3D">
            <w:r w:rsidRPr="000A6A3D">
              <w:t xml:space="preserve">Thực hiện ngày  </w:t>
            </w:r>
            <w:r w:rsidR="000068BC">
              <w:t>22</w:t>
            </w:r>
            <w:r w:rsidR="005E2697">
              <w:t>, 23</w:t>
            </w:r>
            <w:r>
              <w:t xml:space="preserve">   </w:t>
            </w:r>
            <w:r w:rsidRPr="000A6A3D">
              <w:t xml:space="preserve">tháng   </w:t>
            </w:r>
            <w:r w:rsidR="000068BC">
              <w:t>11</w:t>
            </w:r>
            <w:r>
              <w:t xml:space="preserve">    </w:t>
            </w:r>
            <w:r w:rsidRPr="000A6A3D">
              <w:t>năm 20</w:t>
            </w:r>
            <w:r w:rsidR="000068BC">
              <w:t>21</w:t>
            </w:r>
            <w:r w:rsidR="005C5480" w:rsidRPr="000A6A3D">
              <w:t xml:space="preserve">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06572232" w14:textId="2BFB3AF2" w:rsidR="005C5480" w:rsidRPr="000A6A3D" w:rsidRDefault="005C5480"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và 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w:t>
            </w:r>
            <w:r w:rsidRPr="00F65435">
              <w:lastRenderedPageBreak/>
              <w:t>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1DD93957" w14:textId="77777777" w:rsidR="002A4C48" w:rsidRDefault="002A4C48" w:rsidP="000A6A3D">
            <w:pPr>
              <w:rPr>
                <w:lang w:val="de-DE"/>
              </w:rPr>
            </w:pPr>
          </w:p>
          <w:p w14:paraId="3E7CE616" w14:textId="2BE57C2B"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4222FDB3" w14:textId="77777777" w:rsidR="002A4C48" w:rsidRDefault="002A4C48" w:rsidP="000A6A3D">
            <w:pPr>
              <w:rPr>
                <w:lang w:val="nb-NO"/>
              </w:rPr>
            </w:pPr>
          </w:p>
          <w:p w14:paraId="5ED4B4AD" w14:textId="77777777" w:rsidR="002A4C48" w:rsidRDefault="002A4C48" w:rsidP="000A6A3D">
            <w:pPr>
              <w:rPr>
                <w:lang w:val="nb-NO"/>
              </w:rPr>
            </w:pPr>
          </w:p>
          <w:p w14:paraId="05AB7AE9" w14:textId="77777777" w:rsidR="002A4C48" w:rsidRDefault="002A4C48" w:rsidP="000A6A3D">
            <w:pPr>
              <w:rPr>
                <w:lang w:val="nb-NO"/>
              </w:rPr>
            </w:pPr>
          </w:p>
          <w:p w14:paraId="223B67C5" w14:textId="77777777" w:rsidR="002A4C48" w:rsidRDefault="002A4C48" w:rsidP="000A6A3D">
            <w:pPr>
              <w:rPr>
                <w:lang w:val="nb-NO"/>
              </w:rPr>
            </w:pPr>
          </w:p>
          <w:p w14:paraId="3519278B" w14:textId="1E97022E"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62A7BFA9" w:rsidR="002A4C48" w:rsidRDefault="005C5480" w:rsidP="000A6A3D">
            <w:pPr>
              <w:rPr>
                <w:lang w:val="nb-NO"/>
              </w:rPr>
            </w:pPr>
            <w:r w:rsidRPr="000A6A3D">
              <w:rPr>
                <w:lang w:val="nb-NO"/>
              </w:rPr>
              <w:t xml:space="preserve"> </w:t>
            </w:r>
          </w:p>
          <w:p w14:paraId="40C53D2D" w14:textId="77777777" w:rsidR="002A4C48" w:rsidRPr="002A4C48" w:rsidRDefault="002A4C48" w:rsidP="002A4C48">
            <w:pPr>
              <w:rPr>
                <w:lang w:val="nb-NO"/>
              </w:rPr>
            </w:pPr>
          </w:p>
          <w:p w14:paraId="58709D1F" w14:textId="69C8CFB8" w:rsidR="002A4C48" w:rsidRDefault="002A4C48" w:rsidP="002A4C48">
            <w:pPr>
              <w:rPr>
                <w:lang w:val="nb-NO"/>
              </w:rPr>
            </w:pPr>
          </w:p>
          <w:p w14:paraId="3F40EA5A" w14:textId="77777777" w:rsidR="002A4C48" w:rsidRPr="000A6A3D" w:rsidRDefault="002A4C48" w:rsidP="002A4C48">
            <w:pPr>
              <w:rPr>
                <w:lang w:val="nb-NO"/>
              </w:rPr>
            </w:pPr>
            <w:r w:rsidRPr="000A6A3D">
              <w:rPr>
                <w:lang w:val="nb-NO"/>
              </w:rPr>
              <w:t>GV nêu câu hỏi.</w:t>
            </w:r>
          </w:p>
          <w:p w14:paraId="57D5C705" w14:textId="6DCF6F53" w:rsidR="002A4C48" w:rsidRDefault="002A4C48" w:rsidP="002A4C48">
            <w:pPr>
              <w:rPr>
                <w:lang w:val="nb-NO"/>
              </w:rPr>
            </w:pPr>
          </w:p>
          <w:p w14:paraId="6F5E4EEC" w14:textId="77777777" w:rsidR="002A4C48" w:rsidRPr="002A4C48" w:rsidRDefault="002A4C48" w:rsidP="002A4C48">
            <w:pPr>
              <w:rPr>
                <w:lang w:val="nb-NO"/>
              </w:rPr>
            </w:pPr>
          </w:p>
          <w:p w14:paraId="6BDB93D0" w14:textId="77777777" w:rsidR="002A4C48" w:rsidRPr="002A4C48" w:rsidRDefault="002A4C48" w:rsidP="002A4C48">
            <w:pPr>
              <w:rPr>
                <w:lang w:val="nb-NO"/>
              </w:rPr>
            </w:pPr>
          </w:p>
          <w:p w14:paraId="7D074318" w14:textId="77777777" w:rsidR="002A4C48" w:rsidRPr="002A4C48" w:rsidRDefault="002A4C48" w:rsidP="002A4C48">
            <w:pPr>
              <w:rPr>
                <w:lang w:val="nb-NO"/>
              </w:rPr>
            </w:pPr>
          </w:p>
          <w:p w14:paraId="6779CA84" w14:textId="77777777" w:rsidR="002A4C48" w:rsidRPr="002A4C48" w:rsidRDefault="002A4C48" w:rsidP="002A4C48">
            <w:pPr>
              <w:rPr>
                <w:lang w:val="nb-NO"/>
              </w:rPr>
            </w:pPr>
          </w:p>
          <w:p w14:paraId="2FCF5056" w14:textId="77777777" w:rsidR="002A4C48" w:rsidRPr="002A4C48" w:rsidRDefault="002A4C48" w:rsidP="002A4C48">
            <w:pPr>
              <w:rPr>
                <w:lang w:val="nb-NO"/>
              </w:rPr>
            </w:pPr>
          </w:p>
          <w:p w14:paraId="49EEC6E0" w14:textId="3F49CDC2" w:rsidR="002A4C48" w:rsidRDefault="002A4C48" w:rsidP="002A4C48">
            <w:pPr>
              <w:rPr>
                <w:lang w:val="nb-NO"/>
              </w:rPr>
            </w:pPr>
          </w:p>
          <w:p w14:paraId="4F53CC61" w14:textId="77777777" w:rsidR="002A4C48" w:rsidRPr="000A6A3D" w:rsidRDefault="002A4C48" w:rsidP="002A4C48">
            <w:pPr>
              <w:rPr>
                <w:lang w:val="de-DE"/>
              </w:rPr>
            </w:pPr>
            <w:r w:rsidRPr="000A6A3D">
              <w:rPr>
                <w:lang w:val="de-DE"/>
              </w:rPr>
              <w:t>Giảng viên trình bày, giải thích nội dung bằng lời và cho thí dụ minh họa.</w:t>
            </w:r>
          </w:p>
          <w:p w14:paraId="4EF3D641" w14:textId="77777777" w:rsidR="005C5480" w:rsidRDefault="005C5480" w:rsidP="002A4C48">
            <w:pPr>
              <w:rPr>
                <w:lang w:val="nb-NO"/>
              </w:rPr>
            </w:pPr>
          </w:p>
          <w:p w14:paraId="7B6F5752" w14:textId="77777777" w:rsidR="002A4C48" w:rsidRPr="000A6A3D" w:rsidRDefault="002A4C48" w:rsidP="002A4C48">
            <w:pPr>
              <w:rPr>
                <w:lang w:val="nb-NO"/>
              </w:rPr>
            </w:pPr>
            <w:r w:rsidRPr="000A6A3D">
              <w:rPr>
                <w:lang w:val="nb-NO"/>
              </w:rPr>
              <w:t>GV nêu câu hỏi.</w:t>
            </w:r>
          </w:p>
          <w:p w14:paraId="0D674F24" w14:textId="33153089" w:rsidR="002A4C48" w:rsidRPr="002A4C48" w:rsidRDefault="002A4C48" w:rsidP="002A4C4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1F840E7A" w14:textId="77777777" w:rsidR="002A4C48" w:rsidRDefault="002A4C48" w:rsidP="000A6A3D">
            <w:pPr>
              <w:rPr>
                <w:lang w:val="nb-NO"/>
              </w:rPr>
            </w:pPr>
          </w:p>
          <w:p w14:paraId="5B1FDABE" w14:textId="31798F8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531CA512" w14:textId="77777777" w:rsidR="002A4C48" w:rsidRDefault="002A4C48" w:rsidP="000A6A3D">
            <w:pPr>
              <w:rPr>
                <w:lang w:val="nb-NO"/>
              </w:rPr>
            </w:pPr>
          </w:p>
          <w:p w14:paraId="43C60228" w14:textId="77777777" w:rsidR="002A4C48" w:rsidRDefault="002A4C48" w:rsidP="000A6A3D">
            <w:pPr>
              <w:rPr>
                <w:lang w:val="nb-NO"/>
              </w:rPr>
            </w:pPr>
          </w:p>
          <w:p w14:paraId="20AD3B6B" w14:textId="77777777" w:rsidR="002A4C48" w:rsidRDefault="002A4C48" w:rsidP="000A6A3D">
            <w:pPr>
              <w:rPr>
                <w:lang w:val="nb-NO"/>
              </w:rPr>
            </w:pPr>
          </w:p>
          <w:p w14:paraId="4DE47A63" w14:textId="77777777" w:rsidR="002A4C48" w:rsidRDefault="002A4C48" w:rsidP="000A6A3D">
            <w:pPr>
              <w:rPr>
                <w:lang w:val="nb-NO"/>
              </w:rPr>
            </w:pPr>
          </w:p>
          <w:p w14:paraId="6C3FB24A" w14:textId="77777777" w:rsidR="002A4C48" w:rsidRDefault="002A4C48" w:rsidP="000A6A3D">
            <w:pPr>
              <w:rPr>
                <w:lang w:val="nb-NO"/>
              </w:rPr>
            </w:pPr>
          </w:p>
          <w:p w14:paraId="426242BD" w14:textId="5137FF08"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6E398837" w:rsidR="009E1B4F" w:rsidRDefault="009E1B4F" w:rsidP="000A6A3D">
            <w:pPr>
              <w:rPr>
                <w:lang w:val="nb-NO"/>
              </w:rPr>
            </w:pPr>
          </w:p>
          <w:p w14:paraId="302BA728" w14:textId="77777777" w:rsidR="003F0F18" w:rsidRPr="000A6A3D" w:rsidRDefault="003F0F18" w:rsidP="000A6A3D">
            <w:pPr>
              <w:rPr>
                <w:lang w:val="nb-NO"/>
              </w:rPr>
            </w:pPr>
          </w:p>
          <w:p w14:paraId="23ED6BF6" w14:textId="248A71B9" w:rsidR="005C5480" w:rsidRPr="000A6A3D" w:rsidRDefault="005C5480" w:rsidP="000A6A3D">
            <w:pPr>
              <w:rPr>
                <w:lang w:val="nb-NO"/>
              </w:rPr>
            </w:pPr>
            <w:r w:rsidRPr="000A6A3D">
              <w:rPr>
                <w:lang w:val="nb-NO"/>
              </w:rPr>
              <w:t>HS theo dõi, ghi bài</w:t>
            </w:r>
            <w:r w:rsidR="003F0F18">
              <w:rPr>
                <w:lang w:val="nb-NO"/>
              </w:rPr>
              <w:t>.</w:t>
            </w:r>
            <w:r w:rsidRPr="000A6A3D">
              <w:rPr>
                <w:lang w:val="nb-NO"/>
              </w:rPr>
              <w:t xml:space="preserve">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386B48E0" w:rsidR="002A4C48" w:rsidRDefault="002A4C48" w:rsidP="000A6A3D">
            <w:pPr>
              <w:rPr>
                <w:lang w:val="nb-NO"/>
              </w:rPr>
            </w:pPr>
          </w:p>
          <w:p w14:paraId="010E83E7" w14:textId="77777777" w:rsidR="002A4C48" w:rsidRPr="002A4C48" w:rsidRDefault="002A4C48" w:rsidP="002A4C48">
            <w:pPr>
              <w:rPr>
                <w:lang w:val="nb-NO"/>
              </w:rPr>
            </w:pPr>
          </w:p>
          <w:p w14:paraId="06D78C79" w14:textId="157A28D9" w:rsidR="002A4C48" w:rsidRDefault="002A4C48" w:rsidP="002A4C48">
            <w:pPr>
              <w:rPr>
                <w:lang w:val="nb-NO"/>
              </w:rPr>
            </w:pPr>
          </w:p>
          <w:p w14:paraId="0A7DC6D5" w14:textId="5DDFC229" w:rsidR="002A4C48" w:rsidRDefault="002A4C48" w:rsidP="002A4C48">
            <w:pPr>
              <w:rPr>
                <w:lang w:val="nb-NO"/>
              </w:rPr>
            </w:pPr>
            <w:r>
              <w:rPr>
                <w:lang w:val="nb-NO"/>
              </w:rPr>
              <w:t>HS trả lời câu hỏi.</w:t>
            </w:r>
          </w:p>
          <w:p w14:paraId="5C548F96" w14:textId="77777777" w:rsidR="002A4C48" w:rsidRPr="002A4C48" w:rsidRDefault="002A4C48" w:rsidP="002A4C48">
            <w:pPr>
              <w:rPr>
                <w:lang w:val="nb-NO"/>
              </w:rPr>
            </w:pPr>
          </w:p>
          <w:p w14:paraId="52DCD3DC" w14:textId="77777777" w:rsidR="002A4C48" w:rsidRPr="002A4C48" w:rsidRDefault="002A4C48" w:rsidP="002A4C48">
            <w:pPr>
              <w:rPr>
                <w:lang w:val="nb-NO"/>
              </w:rPr>
            </w:pPr>
          </w:p>
          <w:p w14:paraId="4D7ED12E" w14:textId="77777777" w:rsidR="002A4C48" w:rsidRPr="002A4C48" w:rsidRDefault="002A4C48" w:rsidP="002A4C48">
            <w:pPr>
              <w:rPr>
                <w:lang w:val="nb-NO"/>
              </w:rPr>
            </w:pPr>
          </w:p>
          <w:p w14:paraId="4ACAEA94" w14:textId="77777777" w:rsidR="002A4C48" w:rsidRPr="002A4C48" w:rsidRDefault="002A4C48" w:rsidP="002A4C48">
            <w:pPr>
              <w:rPr>
                <w:lang w:val="nb-NO"/>
              </w:rPr>
            </w:pPr>
          </w:p>
          <w:p w14:paraId="49E3FAFF" w14:textId="77777777" w:rsidR="002A4C48" w:rsidRPr="002A4C48" w:rsidRDefault="002A4C48" w:rsidP="002A4C48">
            <w:pPr>
              <w:rPr>
                <w:lang w:val="nb-NO"/>
              </w:rPr>
            </w:pPr>
          </w:p>
          <w:p w14:paraId="690AC618" w14:textId="77777777" w:rsidR="002A4C48" w:rsidRPr="002A4C48" w:rsidRDefault="002A4C48" w:rsidP="002A4C48">
            <w:pPr>
              <w:rPr>
                <w:lang w:val="nb-NO"/>
              </w:rPr>
            </w:pPr>
          </w:p>
          <w:p w14:paraId="6C28979A" w14:textId="5D5E87F8" w:rsidR="002A4C48" w:rsidRDefault="002A4C48" w:rsidP="002A4C48">
            <w:pPr>
              <w:rPr>
                <w:lang w:val="nb-NO"/>
              </w:rPr>
            </w:pPr>
          </w:p>
          <w:p w14:paraId="3C9682A4" w14:textId="6C8AD140" w:rsidR="002A4C48" w:rsidRPr="000A6A3D" w:rsidRDefault="002A4C48" w:rsidP="002A4C48">
            <w:pPr>
              <w:rPr>
                <w:lang w:val="nb-NO"/>
              </w:rPr>
            </w:pPr>
            <w:r w:rsidRPr="000A6A3D">
              <w:rPr>
                <w:lang w:val="nb-NO"/>
              </w:rPr>
              <w:t>HS theo dõi, ghi bài</w:t>
            </w:r>
            <w:r w:rsidR="003F0F18">
              <w:rPr>
                <w:lang w:val="nb-NO"/>
              </w:rPr>
              <w:t>.</w:t>
            </w:r>
          </w:p>
          <w:p w14:paraId="0E931B99" w14:textId="3CC1A04B" w:rsidR="002A4C48" w:rsidRDefault="002A4C48" w:rsidP="002A4C48">
            <w:pPr>
              <w:rPr>
                <w:lang w:val="nb-NO"/>
              </w:rPr>
            </w:pPr>
          </w:p>
          <w:p w14:paraId="7296844C" w14:textId="77777777" w:rsidR="002A4C48" w:rsidRPr="002A4C48" w:rsidRDefault="002A4C48" w:rsidP="002A4C48">
            <w:pPr>
              <w:rPr>
                <w:lang w:val="nb-NO"/>
              </w:rPr>
            </w:pPr>
          </w:p>
          <w:p w14:paraId="238CCD35" w14:textId="77777777" w:rsidR="002A4C48" w:rsidRPr="002A4C48" w:rsidRDefault="002A4C48" w:rsidP="002A4C48">
            <w:pPr>
              <w:rPr>
                <w:lang w:val="nb-NO"/>
              </w:rPr>
            </w:pPr>
          </w:p>
          <w:p w14:paraId="231FDD96" w14:textId="77777777" w:rsidR="002A4C48" w:rsidRDefault="002A4C48" w:rsidP="002A4C48">
            <w:pPr>
              <w:rPr>
                <w:lang w:val="nb-NO"/>
              </w:rPr>
            </w:pPr>
            <w:r>
              <w:rPr>
                <w:lang w:val="nb-NO"/>
              </w:rPr>
              <w:t>HS trả lời câu hỏi.</w:t>
            </w:r>
          </w:p>
          <w:p w14:paraId="559DD5CC" w14:textId="77777777" w:rsidR="005C5480" w:rsidRPr="002A4C48" w:rsidRDefault="005C5480" w:rsidP="002A4C48">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5B591CAD" w14:textId="77777777" w:rsidR="005A09A7" w:rsidRDefault="005A09A7" w:rsidP="00581274">
            <w:pPr>
              <w:jc w:val="center"/>
              <w:rPr>
                <w:lang w:val="pt-BR"/>
              </w:rPr>
            </w:pPr>
          </w:p>
          <w:p w14:paraId="02F79247" w14:textId="77777777" w:rsidR="00975EF8" w:rsidRDefault="00975EF8" w:rsidP="00581274">
            <w:pPr>
              <w:jc w:val="center"/>
              <w:rPr>
                <w:lang w:val="pt-BR"/>
              </w:rPr>
            </w:pPr>
          </w:p>
          <w:p w14:paraId="08B0838B" w14:textId="0F351872" w:rsidR="00581274" w:rsidRPr="000A6A3D" w:rsidRDefault="00581274" w:rsidP="00581274">
            <w:pPr>
              <w:jc w:val="center"/>
              <w:rPr>
                <w:lang w:val="pt-BR"/>
              </w:rPr>
            </w:pPr>
            <w:r>
              <w:rPr>
                <w:lang w:val="pt-BR"/>
              </w:rPr>
              <w:t>33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35E1D75" w14:textId="6569F25D" w:rsidR="005C5480" w:rsidRPr="000A6A3D" w:rsidRDefault="005C5480" w:rsidP="000A6A3D">
            <w:pPr>
              <w:rPr>
                <w:b/>
                <w:bCs/>
                <w:u w:val="single"/>
                <w:lang w:val="pt-BR"/>
              </w:rPr>
            </w:pPr>
            <w:r w:rsidRPr="000A6A3D">
              <w:rPr>
                <w:b/>
                <w:bCs/>
                <w:u w:val="single"/>
                <w:lang w:val="pt-BR"/>
              </w:rPr>
              <w:t>Hướng dẫn tự học</w:t>
            </w: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5C5480" w:rsidRPr="000A6A3D" w14:paraId="76000A2A" w14:textId="77777777" w:rsidTr="005A09A7">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5C5480" w:rsidRPr="000A6A3D" w14:paraId="51E9628B"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57055F36" w14:textId="77777777" w:rsidR="005A09A7" w:rsidRPr="000A6A3D" w:rsidRDefault="005A09A7" w:rsidP="005A09A7">
            <w:pPr>
              <w:ind w:left="-110" w:right="-111"/>
              <w:rPr>
                <w:lang w:val="pt-BR"/>
              </w:rPr>
            </w:pPr>
            <w:r w:rsidRPr="0022566E">
              <w:rPr>
                <w:b/>
                <w:lang w:val="da-DK"/>
              </w:rPr>
              <w:t>III. Rút kinh nghiệm tổ chức thực hiện</w:t>
            </w:r>
            <w:r>
              <w:rPr>
                <w:b/>
                <w:lang w:val="da-DK"/>
              </w:rPr>
              <w:t>:</w:t>
            </w:r>
          </w:p>
          <w:p w14:paraId="7A92D8B4" w14:textId="203856D4" w:rsidR="005C5480" w:rsidRDefault="005C5480" w:rsidP="000A6A3D">
            <w:pPr>
              <w:rPr>
                <w:lang w:val="pt-BR"/>
              </w:rPr>
            </w:pPr>
          </w:p>
          <w:p w14:paraId="2C67D1D7" w14:textId="5E652B91" w:rsidR="005A09A7" w:rsidRDefault="005A09A7" w:rsidP="000A6A3D">
            <w:pPr>
              <w:rPr>
                <w:lang w:val="pt-BR"/>
              </w:rPr>
            </w:pPr>
          </w:p>
          <w:p w14:paraId="6A453B61" w14:textId="37DBCB3E" w:rsidR="005A09A7" w:rsidRDefault="005A09A7" w:rsidP="000A6A3D">
            <w:pPr>
              <w:rPr>
                <w:lang w:val="pt-BR"/>
              </w:rPr>
            </w:pPr>
          </w:p>
          <w:p w14:paraId="0610C8D7" w14:textId="654E1EE5" w:rsidR="005A09A7" w:rsidRDefault="005A09A7" w:rsidP="000A6A3D">
            <w:pPr>
              <w:rPr>
                <w:lang w:val="pt-BR"/>
              </w:rPr>
            </w:pPr>
          </w:p>
          <w:p w14:paraId="010416E1" w14:textId="77777777" w:rsidR="00975EF8" w:rsidRPr="000A6A3D" w:rsidRDefault="00975EF8" w:rsidP="000A6A3D">
            <w:pPr>
              <w:rPr>
                <w:lang w:val="pt-BR"/>
              </w:rPr>
            </w:pPr>
          </w:p>
          <w:p w14:paraId="3E110532" w14:textId="77777777" w:rsidR="005A09A7" w:rsidRDefault="005A09A7" w:rsidP="000A6A3D">
            <w:pPr>
              <w:jc w:val="center"/>
              <w:rPr>
                <w:b/>
                <w:bCs/>
                <w:lang w:val="pt-BR"/>
              </w:rPr>
            </w:pPr>
          </w:p>
          <w:p w14:paraId="6E905D82" w14:textId="0310FEF1" w:rsidR="005C5480" w:rsidRPr="000A6A3D" w:rsidRDefault="005C5480" w:rsidP="000A6A3D">
            <w:pPr>
              <w:jc w:val="center"/>
              <w:rPr>
                <w:b/>
                <w:bCs/>
                <w:lang w:val="pt-BR"/>
              </w:rPr>
            </w:pPr>
            <w:r w:rsidRPr="000A6A3D">
              <w:rPr>
                <w:b/>
                <w:bCs/>
                <w:lang w:val="pt-BR"/>
              </w:rPr>
              <w:t>Trưởng tổ môn</w:t>
            </w:r>
          </w:p>
          <w:p w14:paraId="336048A0" w14:textId="41A3E7A4" w:rsidR="005C5480" w:rsidRPr="000A6A3D" w:rsidRDefault="005C5480" w:rsidP="000A6A3D">
            <w:pPr>
              <w:jc w:val="center"/>
              <w:rPr>
                <w:b/>
                <w:bCs/>
                <w:lang w:val="pt-BR"/>
              </w:rPr>
            </w:pPr>
            <w:r w:rsidRPr="000A6A3D">
              <w:rPr>
                <w:b/>
                <w:bCs/>
                <w:lang w:val="vi-VN"/>
              </w:rPr>
              <w:t xml:space="preserve">   </w:t>
            </w:r>
            <w:r w:rsidR="00154244">
              <w:rPr>
                <w:b/>
                <w:bCs/>
                <w:sz w:val="26"/>
                <w:szCs w:val="26"/>
              </w:rPr>
              <w:t>Phạm Thị Thu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238" w:type="dxa"/>
            <w:gridSpan w:val="2"/>
            <w:shd w:val="clear" w:color="auto" w:fill="auto"/>
          </w:tcPr>
          <w:p w14:paraId="422676FF" w14:textId="77777777" w:rsidR="005C5480" w:rsidRPr="000A6A3D" w:rsidRDefault="005C5480" w:rsidP="000A6A3D">
            <w:pPr>
              <w:rPr>
                <w:lang w:val="pt-BR"/>
              </w:rPr>
            </w:pPr>
          </w:p>
          <w:p w14:paraId="0212568B" w14:textId="77777777" w:rsidR="005A09A7" w:rsidRDefault="005A09A7" w:rsidP="000A6A3D">
            <w:pPr>
              <w:ind w:left="1730"/>
              <w:rPr>
                <w:i/>
                <w:lang w:val="pt-BR"/>
              </w:rPr>
            </w:pPr>
          </w:p>
          <w:p w14:paraId="0D630D1D" w14:textId="77777777" w:rsidR="005A09A7" w:rsidRDefault="005A09A7" w:rsidP="000A6A3D">
            <w:pPr>
              <w:ind w:left="1730"/>
              <w:rPr>
                <w:i/>
                <w:lang w:val="pt-BR"/>
              </w:rPr>
            </w:pPr>
          </w:p>
          <w:p w14:paraId="68844F1A" w14:textId="36C6448E" w:rsidR="005A09A7" w:rsidRDefault="005A09A7" w:rsidP="000A6A3D">
            <w:pPr>
              <w:ind w:left="1730"/>
              <w:rPr>
                <w:i/>
                <w:lang w:val="pt-BR"/>
              </w:rPr>
            </w:pPr>
          </w:p>
          <w:p w14:paraId="6F40CD55" w14:textId="77777777" w:rsidR="00975EF8" w:rsidRDefault="00975EF8" w:rsidP="000A6A3D">
            <w:pPr>
              <w:ind w:left="1730"/>
              <w:rPr>
                <w:i/>
                <w:lang w:val="pt-BR"/>
              </w:rPr>
            </w:pPr>
          </w:p>
          <w:p w14:paraId="2464C8E7" w14:textId="2D88BB12" w:rsidR="005A09A7" w:rsidRDefault="005A09A7" w:rsidP="000A6A3D">
            <w:pPr>
              <w:ind w:left="1730"/>
              <w:rPr>
                <w:i/>
                <w:lang w:val="pt-BR"/>
              </w:rPr>
            </w:pPr>
          </w:p>
          <w:p w14:paraId="3AE4C6A1"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75A4EF98" w14:textId="77777777" w:rsidR="007C5976" w:rsidRDefault="007C5976" w:rsidP="007C5976">
            <w:pPr>
              <w:jc w:val="center"/>
              <w:rPr>
                <w:b/>
                <w:lang w:val="pt-BR"/>
              </w:rPr>
            </w:pPr>
            <w:r w:rsidRPr="000A6A3D">
              <w:rPr>
                <w:b/>
                <w:lang w:val="pt-BR"/>
              </w:rPr>
              <w:t>Giảng viên</w:t>
            </w:r>
          </w:p>
          <w:p w14:paraId="6D7F90F8" w14:textId="4089D677" w:rsidR="005C5480" w:rsidRPr="000A6A3D" w:rsidRDefault="00A2642C" w:rsidP="007C5976">
            <w:pPr>
              <w:jc w:val="center"/>
              <w:rPr>
                <w:lang w:val="pt-BR"/>
              </w:rPr>
            </w:pPr>
            <w:r>
              <w:rPr>
                <w:b/>
                <w:bCs/>
                <w:sz w:val="26"/>
                <w:szCs w:val="26"/>
              </w:rPr>
              <w:t>Trịnh Khắc Vũ</w:t>
            </w:r>
          </w:p>
        </w:tc>
      </w:tr>
      <w:tr w:rsidR="008420EB" w:rsidRPr="000A6A3D" w14:paraId="77C3531A"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287"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02C2D9A6" w14:textId="3E350860" w:rsidR="008420EB" w:rsidRPr="000A6A3D" w:rsidRDefault="001E36D0" w:rsidP="000A6A3D">
            <w:r w:rsidRPr="000A6A3D">
              <w:t xml:space="preserve">Thực hiện ngày    </w:t>
            </w:r>
            <w:r w:rsidR="000068BC">
              <w:t>23</w:t>
            </w:r>
            <w:r>
              <w:t xml:space="preserve">     </w:t>
            </w:r>
            <w:r w:rsidRPr="000A6A3D">
              <w:t xml:space="preserve">tháng    </w:t>
            </w:r>
            <w:r w:rsidR="000068BC">
              <w:t>11</w:t>
            </w:r>
            <w:r>
              <w:t xml:space="preserve">      </w:t>
            </w:r>
            <w:r w:rsidRPr="000A6A3D">
              <w:t>năm 20</w:t>
            </w:r>
            <w:r w:rsidR="000068BC">
              <w:t>21</w:t>
            </w:r>
            <w:r w:rsidRPr="000A6A3D">
              <w:t xml:space="preserve"> </w:t>
            </w:r>
            <w:r w:rsidR="008420EB" w:rsidRPr="000A6A3D">
              <w:t xml:space="preserve">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5FD4A170" w14:textId="6DBFF76F" w:rsidR="008420EB" w:rsidRDefault="008420EB" w:rsidP="000A6A3D">
      <w:pPr>
        <w:rPr>
          <w:b/>
          <w:lang w:val="sv-SE"/>
        </w:rPr>
      </w:pPr>
      <w:r w:rsidRPr="000A6A3D">
        <w:rPr>
          <w:b/>
          <w:lang w:val="sv-SE"/>
        </w:rPr>
        <w:t>II. Thực hiện bài học:</w:t>
      </w:r>
    </w:p>
    <w:p w14:paraId="7884416D" w14:textId="77777777" w:rsidR="005E7555" w:rsidRPr="000A6A3D" w:rsidRDefault="005E755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lastRenderedPageBreak/>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6B440D">
              <w:rPr>
                <w:position w:val="-6"/>
                <w:lang w:val="pt-BR"/>
              </w:rPr>
              <w:pict w14:anchorId="406C5DC3">
                <v:shape id="_x0000_i1038" type="#_x0000_t75" style="width:34pt;height:18pt">
                  <v:imagedata r:id="rId41"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6B440D">
              <w:rPr>
                <w:position w:val="-6"/>
                <w:lang w:val="pt-BR"/>
              </w:rPr>
              <w:pict w14:anchorId="559F0786">
                <v:shape id="_x0000_i1039" type="#_x0000_t75" style="width:51.5pt;height:18pt">
                  <v:imagedata r:id="rId42"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6B440D">
              <w:rPr>
                <w:position w:val="-6"/>
                <w:lang w:val="pt-BR"/>
              </w:rPr>
              <w:pict w14:anchorId="50F08475">
                <v:shape id="_x0000_i1040" type="#_x0000_t75" style="width:51.5pt;height:18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6B440D">
              <w:rPr>
                <w:position w:val="-6"/>
                <w:lang w:val="pt-BR"/>
              </w:rPr>
              <w:pict w14:anchorId="223AFFC9">
                <v:shape id="_x0000_i1041" type="#_x0000_t75" style="width:34pt;height:18pt">
                  <v:imagedata r:id="rId41"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6B440D">
              <w:rPr>
                <w:position w:val="-6"/>
                <w:lang w:val="pt-BR"/>
              </w:rPr>
              <w:pict w14:anchorId="3D458CE8">
                <v:shape id="_x0000_i1042" type="#_x0000_t75" style="width:51.5pt;height:18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5119116E" w14:textId="68284EDA" w:rsidR="008420EB" w:rsidRPr="000A6A3D" w:rsidRDefault="00E64DB2" w:rsidP="005E7555">
            <w:pPr>
              <w:jc w:val="both"/>
              <w:rPr>
                <w:b/>
                <w:lang w:val="nb-NO"/>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11CFEB84" w14:textId="77777777" w:rsidR="00960077" w:rsidRPr="000A6A3D" w:rsidRDefault="00960077" w:rsidP="00960077">
            <w:pPr>
              <w:rPr>
                <w:lang w:val="nb-NO"/>
              </w:rPr>
            </w:pPr>
            <w:r w:rsidRPr="000A6A3D">
              <w:rPr>
                <w:lang w:val="nb-NO"/>
              </w:rPr>
              <w:t>GV nêu câu hỏi.</w:t>
            </w: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349491F4" w14:textId="77777777" w:rsidR="00960077" w:rsidRPr="000A6A3D" w:rsidRDefault="00960077" w:rsidP="00960077">
            <w:pPr>
              <w:rPr>
                <w:lang w:val="nb-NO"/>
              </w:rPr>
            </w:pPr>
            <w:r w:rsidRPr="000A6A3D">
              <w:rPr>
                <w:lang w:val="nb-NO"/>
              </w:rPr>
              <w:t>GV nêu câu hỏi.</w:t>
            </w: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5B7764CF" w:rsidR="001B1C4D" w:rsidRDefault="001B1C4D" w:rsidP="00C44F10">
            <w:pPr>
              <w:rPr>
                <w:lang w:val="nb-NO"/>
              </w:rPr>
            </w:pPr>
          </w:p>
          <w:p w14:paraId="0E632DA6" w14:textId="0DDAE19F" w:rsidR="001B1C4D" w:rsidRDefault="001B1C4D" w:rsidP="001B1C4D">
            <w:pPr>
              <w:rPr>
                <w:lang w:val="nb-NO"/>
              </w:rPr>
            </w:pPr>
          </w:p>
          <w:p w14:paraId="39C47C32" w14:textId="77777777" w:rsidR="001B1C4D" w:rsidRPr="000A6A3D" w:rsidRDefault="001B1C4D" w:rsidP="001B1C4D">
            <w:pPr>
              <w:rPr>
                <w:lang w:val="nb-NO"/>
              </w:rPr>
            </w:pPr>
            <w:r w:rsidRPr="000A6A3D">
              <w:rPr>
                <w:lang w:val="nb-NO"/>
              </w:rPr>
              <w:t>GV nêu câu hỏi.</w:t>
            </w:r>
          </w:p>
          <w:p w14:paraId="210E399A" w14:textId="77777777" w:rsidR="008420EB" w:rsidRPr="001B1C4D" w:rsidRDefault="008420EB" w:rsidP="001B1C4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64A230A3" w14:textId="77777777" w:rsidR="00960077" w:rsidRDefault="00960077" w:rsidP="000A6A3D">
            <w:pPr>
              <w:rPr>
                <w:lang w:val="nb-NO"/>
              </w:rPr>
            </w:pPr>
          </w:p>
          <w:p w14:paraId="1F937214" w14:textId="13E21DE9"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1CE342BE" w14:textId="5ACE4A66" w:rsidR="00D12598" w:rsidRPr="000A6A3D" w:rsidRDefault="00D12598" w:rsidP="000A6A3D">
            <w:pPr>
              <w:rPr>
                <w:lang w:val="nb-NO"/>
              </w:rPr>
            </w:pPr>
          </w:p>
          <w:p w14:paraId="3709075E" w14:textId="5BA430C3" w:rsidR="00D12598" w:rsidRPr="000A6A3D" w:rsidRDefault="00960077" w:rsidP="000A6A3D">
            <w:pPr>
              <w:rPr>
                <w:lang w:val="nb-NO"/>
              </w:rPr>
            </w:pPr>
            <w:r>
              <w:rPr>
                <w:lang w:val="nb-NO"/>
              </w:rPr>
              <w:t>HS trả lời câu hỏi.</w:t>
            </w: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590621A7" w:rsidR="00C44F10" w:rsidRPr="00C44F10" w:rsidRDefault="00960077" w:rsidP="00C44F10">
            <w:pPr>
              <w:rPr>
                <w:lang w:val="nb-NO"/>
              </w:rPr>
            </w:pPr>
            <w:r>
              <w:rPr>
                <w:lang w:val="nb-NO"/>
              </w:rPr>
              <w:t>HS trả lời câu hỏi.</w:t>
            </w: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6C705778" w14:textId="4852092F" w:rsidR="001B1C4D" w:rsidRDefault="00C44F10" w:rsidP="00C44F10">
            <w:pPr>
              <w:rPr>
                <w:lang w:val="nb-NO"/>
              </w:rPr>
            </w:pPr>
            <w:r w:rsidRPr="000A6A3D">
              <w:rPr>
                <w:lang w:val="nb-NO"/>
              </w:rPr>
              <w:t>HS theo dõi, ghi bài</w:t>
            </w:r>
            <w:r w:rsidR="001B1C4D">
              <w:rPr>
                <w:lang w:val="nb-NO"/>
              </w:rPr>
              <w:t>.</w:t>
            </w:r>
          </w:p>
          <w:p w14:paraId="47D7AC45" w14:textId="77777777" w:rsidR="001B1C4D" w:rsidRPr="001B1C4D" w:rsidRDefault="001B1C4D" w:rsidP="001B1C4D">
            <w:pPr>
              <w:rPr>
                <w:lang w:val="nb-NO"/>
              </w:rPr>
            </w:pPr>
          </w:p>
          <w:p w14:paraId="5A44AF7F" w14:textId="77777777" w:rsidR="001B1C4D" w:rsidRPr="001B1C4D" w:rsidRDefault="001B1C4D" w:rsidP="001B1C4D">
            <w:pPr>
              <w:rPr>
                <w:lang w:val="nb-NO"/>
              </w:rPr>
            </w:pPr>
          </w:p>
          <w:p w14:paraId="56FFCFFC" w14:textId="77777777" w:rsidR="001B1C4D" w:rsidRPr="001B1C4D" w:rsidRDefault="001B1C4D" w:rsidP="001B1C4D">
            <w:pPr>
              <w:rPr>
                <w:lang w:val="nb-NO"/>
              </w:rPr>
            </w:pPr>
          </w:p>
          <w:p w14:paraId="1AD55F03" w14:textId="77777777" w:rsidR="001B1C4D" w:rsidRPr="001B1C4D" w:rsidRDefault="001B1C4D" w:rsidP="001B1C4D">
            <w:pPr>
              <w:rPr>
                <w:lang w:val="nb-NO"/>
              </w:rPr>
            </w:pPr>
          </w:p>
          <w:p w14:paraId="5CDBC9FA" w14:textId="167CAEFE" w:rsidR="008420EB" w:rsidRPr="001B1C4D" w:rsidRDefault="001B1C4D" w:rsidP="001B1C4D">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58A3440D" w14:textId="77777777" w:rsidR="00975EF8" w:rsidRDefault="00975EF8" w:rsidP="000A6A3D">
            <w:pPr>
              <w:jc w:val="center"/>
              <w:rPr>
                <w:lang w:val="pt-BR"/>
              </w:rPr>
            </w:pPr>
          </w:p>
          <w:p w14:paraId="34E711D2" w14:textId="0DDFAAAC"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8420EB" w:rsidRPr="000A6A3D" w14:paraId="261FE37C" w14:textId="77777777" w:rsidTr="005E7555">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420EB" w:rsidRPr="000A6A3D" w14:paraId="43CFA769" w14:textId="77777777" w:rsidTr="005E7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22F293D1" w14:textId="77777777" w:rsidR="005E7555" w:rsidRPr="000A6A3D" w:rsidRDefault="005E7555" w:rsidP="005E7555">
            <w:pPr>
              <w:ind w:left="-110" w:right="-111"/>
              <w:rPr>
                <w:lang w:val="pt-BR"/>
              </w:rPr>
            </w:pPr>
            <w:r w:rsidRPr="0022566E">
              <w:rPr>
                <w:b/>
                <w:lang w:val="da-DK"/>
              </w:rPr>
              <w:t>III. Rút kinh nghiệm tổ chức thực hiện</w:t>
            </w:r>
            <w:r>
              <w:rPr>
                <w:b/>
                <w:lang w:val="da-DK"/>
              </w:rPr>
              <w:t>:</w:t>
            </w:r>
          </w:p>
          <w:p w14:paraId="3066DE65" w14:textId="6C8F39E3" w:rsidR="008420EB" w:rsidRDefault="008420EB" w:rsidP="000A6A3D">
            <w:pPr>
              <w:rPr>
                <w:lang w:val="pt-BR"/>
              </w:rPr>
            </w:pPr>
          </w:p>
          <w:p w14:paraId="4DACB432" w14:textId="40B17AE7" w:rsidR="005E7555" w:rsidRDefault="005E7555" w:rsidP="000A6A3D">
            <w:pPr>
              <w:rPr>
                <w:lang w:val="pt-BR"/>
              </w:rPr>
            </w:pPr>
          </w:p>
          <w:p w14:paraId="73C4D631" w14:textId="731A3932" w:rsidR="005E7555" w:rsidRDefault="005E7555" w:rsidP="000A6A3D">
            <w:pPr>
              <w:rPr>
                <w:lang w:val="pt-BR"/>
              </w:rPr>
            </w:pPr>
          </w:p>
          <w:p w14:paraId="501122A8" w14:textId="5506974D" w:rsidR="005E7555" w:rsidRDefault="005E7555" w:rsidP="000A6A3D">
            <w:pPr>
              <w:rPr>
                <w:lang w:val="pt-BR"/>
              </w:rPr>
            </w:pPr>
          </w:p>
          <w:p w14:paraId="78E73A03" w14:textId="12E1EF72" w:rsidR="005E7555" w:rsidRDefault="005E7555" w:rsidP="000A6A3D">
            <w:pPr>
              <w:rPr>
                <w:lang w:val="pt-BR"/>
              </w:rPr>
            </w:pPr>
          </w:p>
          <w:p w14:paraId="00ABA675" w14:textId="65F39FFB" w:rsidR="005E7555" w:rsidRDefault="005E7555" w:rsidP="000A6A3D">
            <w:pPr>
              <w:rPr>
                <w:lang w:val="pt-BR"/>
              </w:rPr>
            </w:pPr>
          </w:p>
          <w:p w14:paraId="4E4D5765" w14:textId="0A164D6C" w:rsidR="005E7555" w:rsidRDefault="005E7555" w:rsidP="000A6A3D">
            <w:pPr>
              <w:rPr>
                <w:lang w:val="pt-BR"/>
              </w:rPr>
            </w:pPr>
          </w:p>
          <w:p w14:paraId="14A4E468" w14:textId="77777777" w:rsidR="005E7555" w:rsidRPr="000A6A3D" w:rsidRDefault="005E7555" w:rsidP="000A6A3D">
            <w:pPr>
              <w:rPr>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69E310FE" w14:textId="48EC9195" w:rsidR="008420EB" w:rsidRPr="000A6A3D" w:rsidRDefault="008420EB" w:rsidP="005E7555">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470FC368" w14:textId="77777777" w:rsidR="008420EB" w:rsidRPr="000A6A3D" w:rsidRDefault="008420EB" w:rsidP="000A6A3D">
            <w:pPr>
              <w:rPr>
                <w:lang w:val="pt-BR"/>
              </w:rPr>
            </w:pPr>
          </w:p>
          <w:p w14:paraId="2DC41249" w14:textId="77777777" w:rsidR="005E7555" w:rsidRDefault="005E7555" w:rsidP="000A6A3D">
            <w:pPr>
              <w:ind w:left="1730"/>
              <w:rPr>
                <w:i/>
                <w:lang w:val="pt-BR"/>
              </w:rPr>
            </w:pPr>
          </w:p>
          <w:p w14:paraId="63233B79" w14:textId="77777777" w:rsidR="005E7555" w:rsidRDefault="005E7555" w:rsidP="000A6A3D">
            <w:pPr>
              <w:ind w:left="1730"/>
              <w:rPr>
                <w:i/>
                <w:lang w:val="pt-BR"/>
              </w:rPr>
            </w:pPr>
          </w:p>
          <w:p w14:paraId="7AEF72FF" w14:textId="77777777" w:rsidR="005E7555" w:rsidRDefault="005E7555" w:rsidP="000A6A3D">
            <w:pPr>
              <w:ind w:left="1730"/>
              <w:rPr>
                <w:i/>
                <w:lang w:val="pt-BR"/>
              </w:rPr>
            </w:pPr>
          </w:p>
          <w:p w14:paraId="7562E25F" w14:textId="77777777" w:rsidR="005E7555" w:rsidRDefault="005E7555" w:rsidP="000A6A3D">
            <w:pPr>
              <w:ind w:left="1730"/>
              <w:rPr>
                <w:i/>
                <w:lang w:val="pt-BR"/>
              </w:rPr>
            </w:pPr>
          </w:p>
          <w:p w14:paraId="46F86904" w14:textId="77777777" w:rsidR="005E7555" w:rsidRDefault="005E7555" w:rsidP="000A6A3D">
            <w:pPr>
              <w:ind w:left="1730"/>
              <w:rPr>
                <w:i/>
                <w:lang w:val="pt-BR"/>
              </w:rPr>
            </w:pPr>
          </w:p>
          <w:p w14:paraId="77DC225B" w14:textId="77777777" w:rsidR="005E7555" w:rsidRDefault="005E7555" w:rsidP="000A6A3D">
            <w:pPr>
              <w:ind w:left="1730"/>
              <w:rPr>
                <w:i/>
                <w:lang w:val="pt-BR"/>
              </w:rPr>
            </w:pPr>
          </w:p>
          <w:p w14:paraId="1BBC4651" w14:textId="77777777" w:rsidR="005E7555" w:rsidRDefault="005E7555" w:rsidP="000A6A3D">
            <w:pPr>
              <w:ind w:left="1730"/>
              <w:rPr>
                <w:i/>
                <w:lang w:val="pt-BR"/>
              </w:rPr>
            </w:pPr>
          </w:p>
          <w:p w14:paraId="5AED5825"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5E5B728F" w14:textId="77777777" w:rsidR="007C5976" w:rsidRDefault="007C5976" w:rsidP="007C5976">
            <w:pPr>
              <w:jc w:val="center"/>
              <w:rPr>
                <w:b/>
                <w:lang w:val="pt-BR"/>
              </w:rPr>
            </w:pPr>
            <w:r w:rsidRPr="000A6A3D">
              <w:rPr>
                <w:b/>
                <w:lang w:val="pt-BR"/>
              </w:rPr>
              <w:t>Giảng viên</w:t>
            </w:r>
          </w:p>
          <w:p w14:paraId="165E898D" w14:textId="2BA57898" w:rsidR="008420EB" w:rsidRPr="000A6A3D" w:rsidRDefault="00A2642C" w:rsidP="007C5976">
            <w:pPr>
              <w:jc w:val="center"/>
              <w:rPr>
                <w:lang w:val="pt-BR"/>
              </w:rPr>
            </w:pPr>
            <w:r>
              <w:rPr>
                <w:b/>
                <w:bCs/>
                <w:sz w:val="26"/>
                <w:szCs w:val="26"/>
              </w:rPr>
              <w:t>Trịnh Khắc Vũ</w:t>
            </w:r>
          </w:p>
        </w:tc>
      </w:tr>
    </w:tbl>
    <w:p w14:paraId="49C9C212" w14:textId="77777777" w:rsidR="00B32FCA" w:rsidRDefault="00B32FCA">
      <w:r>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7B4BAA04" w14:textId="4899C6DE" w:rsidR="00755E7D" w:rsidRPr="000A6A3D" w:rsidRDefault="001E36D0" w:rsidP="000A6A3D">
            <w:r w:rsidRPr="000A6A3D">
              <w:t xml:space="preserve">Thực hiện ngày    </w:t>
            </w:r>
            <w:r>
              <w:t xml:space="preserve">  </w:t>
            </w:r>
            <w:r w:rsidR="000068BC">
              <w:t>25</w:t>
            </w:r>
            <w:r w:rsidR="005E2697">
              <w:t>, 29</w:t>
            </w:r>
            <w:r>
              <w:t xml:space="preserve">     </w:t>
            </w:r>
            <w:r w:rsidRPr="000A6A3D">
              <w:t xml:space="preserve">tháng    </w:t>
            </w:r>
            <w:r w:rsidR="000068BC">
              <w:t>11</w:t>
            </w:r>
            <w:r>
              <w:t xml:space="preserve">        </w:t>
            </w:r>
            <w:r w:rsidRPr="000A6A3D">
              <w:t>năm 20</w:t>
            </w:r>
            <w:r w:rsidR="000068BC">
              <w:t>21</w:t>
            </w:r>
            <w:r w:rsidR="00755E7D" w:rsidRPr="000A6A3D">
              <w:t xml:space="preserve">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01F1600F" w14:textId="5C8FDC0A" w:rsidR="00755E7D" w:rsidRPr="000A6A3D" w:rsidRDefault="00755E7D"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6B440D">
              <w:rPr>
                <w:position w:val="-6"/>
                <w:lang w:val="pt-BR"/>
              </w:rPr>
              <w:pict w14:anchorId="67F73946">
                <v:shape id="_x0000_i1043" type="#_x0000_t75" style="width:51.5pt;height:18pt">
                  <v:imagedata r:id="rId44"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cực dương bằng graphit (than chì) và cực âm bằng thép đặc biệt hoặc bằng đồng. Ở cực âm có 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lastRenderedPageBreak/>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6B440D">
              <w:rPr>
                <w:position w:val="-6"/>
                <w:lang w:val="pt-BR"/>
              </w:rPr>
              <w:pict w14:anchorId="6364E6BF">
                <v:shape id="_x0000_i1044" type="#_x0000_t75" style="width:34pt;height:18pt">
                  <v:imagedata r:id="rId41"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6B440D">
              <w:rPr>
                <w:position w:val="-6"/>
                <w:lang w:val="pt-BR"/>
              </w:rPr>
              <w:pict w14:anchorId="058BBE9C">
                <v:shape id="_x0000_i1045" type="#_x0000_t75" style="width:42pt;height:16pt">
                  <v:imagedata r:id="rId45"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6B440D">
              <w:rPr>
                <w:position w:val="-6"/>
                <w:lang w:val="pt-BR"/>
              </w:rPr>
              <w:pict w14:anchorId="6B9FD20E">
                <v:shape id="_x0000_i1046" type="#_x0000_t75" style="width:80pt;height:18pt">
                  <v:imagedata r:id="rId46"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37B7B979" w14:textId="77777777" w:rsidR="00471706" w:rsidRDefault="00471706" w:rsidP="000A6A3D">
            <w:pPr>
              <w:rPr>
                <w:lang w:val="nb-NO"/>
              </w:rPr>
            </w:pPr>
          </w:p>
          <w:p w14:paraId="789AD2BE" w14:textId="77777777" w:rsidR="00471706" w:rsidRDefault="00471706" w:rsidP="000A6A3D">
            <w:pPr>
              <w:rPr>
                <w:lang w:val="nb-NO"/>
              </w:rPr>
            </w:pPr>
          </w:p>
          <w:p w14:paraId="0B722A5A" w14:textId="1E533166"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61C4378E" w:rsidR="00755E7D" w:rsidRDefault="00755E7D" w:rsidP="000A6A3D">
            <w:pPr>
              <w:rPr>
                <w:lang w:val="nb-NO"/>
              </w:rPr>
            </w:pPr>
          </w:p>
          <w:p w14:paraId="3F943740" w14:textId="77777777" w:rsidR="0096640B" w:rsidRPr="000A6A3D" w:rsidRDefault="0096640B"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lastRenderedPageBreak/>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B045214" w14:textId="77777777" w:rsidR="00471706" w:rsidRPr="000A6A3D" w:rsidRDefault="00471706" w:rsidP="00471706">
            <w:pPr>
              <w:rPr>
                <w:lang w:val="nb-NO"/>
              </w:rPr>
            </w:pPr>
            <w:r w:rsidRPr="000A6A3D">
              <w:rPr>
                <w:lang w:val="nb-NO"/>
              </w:rPr>
              <w:t>GV nêu câu hỏi.</w:t>
            </w: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CBEE699" w:rsidR="00471706" w:rsidRDefault="00471706" w:rsidP="000630F0">
            <w:pPr>
              <w:rPr>
                <w:lang w:val="nb-NO"/>
              </w:rPr>
            </w:pPr>
          </w:p>
          <w:p w14:paraId="4C944D0F" w14:textId="77777777" w:rsidR="00471706" w:rsidRPr="00471706" w:rsidRDefault="00471706" w:rsidP="00471706">
            <w:pPr>
              <w:rPr>
                <w:lang w:val="nb-NO"/>
              </w:rPr>
            </w:pPr>
          </w:p>
          <w:p w14:paraId="3B93C993" w14:textId="77777777" w:rsidR="00471706" w:rsidRPr="00471706" w:rsidRDefault="00471706" w:rsidP="00471706">
            <w:pPr>
              <w:rPr>
                <w:lang w:val="nb-NO"/>
              </w:rPr>
            </w:pPr>
          </w:p>
          <w:p w14:paraId="42A17497" w14:textId="2FA8EA70" w:rsidR="00471706" w:rsidRDefault="00471706" w:rsidP="00471706">
            <w:pPr>
              <w:rPr>
                <w:lang w:val="nb-NO"/>
              </w:rPr>
            </w:pPr>
          </w:p>
          <w:p w14:paraId="1116436F" w14:textId="77777777" w:rsidR="00471706" w:rsidRPr="000A6A3D" w:rsidRDefault="00471706" w:rsidP="00471706">
            <w:pPr>
              <w:rPr>
                <w:lang w:val="nb-NO"/>
              </w:rPr>
            </w:pPr>
            <w:r w:rsidRPr="000A6A3D">
              <w:rPr>
                <w:lang w:val="nb-NO"/>
              </w:rPr>
              <w:t>GV nêu câu hỏi.</w:t>
            </w:r>
          </w:p>
          <w:p w14:paraId="7E36A2F3" w14:textId="77777777" w:rsidR="00755E7D" w:rsidRPr="00471706" w:rsidRDefault="00755E7D" w:rsidP="00471706">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4E731148" w14:textId="77777777" w:rsidR="00471706" w:rsidRDefault="00471706" w:rsidP="000A6A3D">
            <w:pPr>
              <w:rPr>
                <w:lang w:val="nb-NO"/>
              </w:rPr>
            </w:pPr>
          </w:p>
          <w:p w14:paraId="30567302" w14:textId="77777777" w:rsidR="00471706" w:rsidRDefault="00471706" w:rsidP="000A6A3D">
            <w:pPr>
              <w:rPr>
                <w:lang w:val="nb-NO"/>
              </w:rPr>
            </w:pPr>
          </w:p>
          <w:p w14:paraId="73F060E4" w14:textId="77777777" w:rsidR="00471706" w:rsidRDefault="00471706" w:rsidP="000A6A3D">
            <w:pPr>
              <w:rPr>
                <w:lang w:val="nb-NO"/>
              </w:rPr>
            </w:pPr>
          </w:p>
          <w:p w14:paraId="7EFE7604" w14:textId="7F86DD9A"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39576AC9" w:rsidR="00755E7D" w:rsidRDefault="00755E7D" w:rsidP="000A6A3D">
            <w:pPr>
              <w:rPr>
                <w:lang w:val="nb-NO"/>
              </w:rPr>
            </w:pPr>
          </w:p>
          <w:p w14:paraId="69A86B92" w14:textId="77777777" w:rsidR="0096640B" w:rsidRPr="000A6A3D" w:rsidRDefault="0096640B" w:rsidP="000A6A3D">
            <w:pPr>
              <w:rPr>
                <w:lang w:val="nb-NO"/>
              </w:rPr>
            </w:pPr>
          </w:p>
          <w:p w14:paraId="7D56E5B3" w14:textId="77777777" w:rsidR="00755E7D" w:rsidRPr="000A6A3D" w:rsidRDefault="00755E7D" w:rsidP="000A6A3D">
            <w:pPr>
              <w:rPr>
                <w:lang w:val="nb-NO"/>
              </w:rPr>
            </w:pPr>
          </w:p>
          <w:p w14:paraId="37961F1C" w14:textId="01EED660" w:rsidR="00755E7D" w:rsidRPr="000A6A3D" w:rsidRDefault="00755E7D" w:rsidP="000A6A3D">
            <w:pPr>
              <w:rPr>
                <w:lang w:val="nb-NO"/>
              </w:rPr>
            </w:pPr>
            <w:r w:rsidRPr="000A6A3D">
              <w:rPr>
                <w:lang w:val="nb-NO"/>
              </w:rPr>
              <w:lastRenderedPageBreak/>
              <w:t>HS theo dõi, ghi bài</w:t>
            </w:r>
            <w:r w:rsidR="00471706">
              <w:rPr>
                <w:lang w:val="nb-NO"/>
              </w:rPr>
              <w:t>.</w:t>
            </w:r>
            <w:r w:rsidRPr="000A6A3D">
              <w:rPr>
                <w:lang w:val="nb-NO"/>
              </w:rPr>
              <w:t xml:space="preserve">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461D9F5B" w14:textId="119450DD" w:rsidR="000630F0" w:rsidRPr="000630F0" w:rsidRDefault="00471706" w:rsidP="000630F0">
            <w:pPr>
              <w:rPr>
                <w:lang w:val="nb-NO"/>
              </w:rPr>
            </w:pPr>
            <w:r>
              <w:rPr>
                <w:lang w:val="nb-NO"/>
              </w:rPr>
              <w:t>HS trả lời câu hỏi.</w:t>
            </w: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27CD35DA" w:rsidR="00471706" w:rsidRDefault="00471706" w:rsidP="000630F0">
            <w:pPr>
              <w:rPr>
                <w:lang w:val="nb-NO"/>
              </w:rPr>
            </w:pPr>
          </w:p>
          <w:p w14:paraId="60E6DD8E" w14:textId="77777777" w:rsidR="00471706" w:rsidRPr="00471706" w:rsidRDefault="00471706" w:rsidP="00471706">
            <w:pPr>
              <w:rPr>
                <w:lang w:val="nb-NO"/>
              </w:rPr>
            </w:pPr>
          </w:p>
          <w:p w14:paraId="709F0BB9" w14:textId="77777777" w:rsidR="00471706" w:rsidRPr="00471706" w:rsidRDefault="00471706" w:rsidP="00471706">
            <w:pPr>
              <w:rPr>
                <w:lang w:val="nb-NO"/>
              </w:rPr>
            </w:pPr>
          </w:p>
          <w:p w14:paraId="11878408" w14:textId="77777777" w:rsidR="00471706" w:rsidRPr="00471706" w:rsidRDefault="00471706" w:rsidP="00471706">
            <w:pPr>
              <w:rPr>
                <w:lang w:val="nb-NO"/>
              </w:rPr>
            </w:pPr>
          </w:p>
          <w:p w14:paraId="49A86479" w14:textId="77777777" w:rsidR="00471706" w:rsidRPr="00471706" w:rsidRDefault="00471706" w:rsidP="00471706">
            <w:pPr>
              <w:rPr>
                <w:lang w:val="nb-NO"/>
              </w:rPr>
            </w:pPr>
          </w:p>
          <w:p w14:paraId="0697B10F" w14:textId="5C235A5C" w:rsidR="00471706" w:rsidRDefault="00471706" w:rsidP="00471706">
            <w:pPr>
              <w:rPr>
                <w:lang w:val="nb-NO"/>
              </w:rPr>
            </w:pPr>
          </w:p>
          <w:p w14:paraId="017422A2" w14:textId="77777777" w:rsidR="00471706" w:rsidRPr="000630F0" w:rsidRDefault="00471706" w:rsidP="00471706">
            <w:pPr>
              <w:rPr>
                <w:lang w:val="nb-NO"/>
              </w:rPr>
            </w:pPr>
            <w:r>
              <w:rPr>
                <w:lang w:val="nb-NO"/>
              </w:rPr>
              <w:t>HS trả lời câu hỏi.</w:t>
            </w:r>
          </w:p>
          <w:p w14:paraId="534E648C" w14:textId="77777777" w:rsidR="00755E7D" w:rsidRPr="00471706" w:rsidRDefault="00755E7D" w:rsidP="00471706">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7CC2204A" w:rsidR="00C14114" w:rsidRDefault="00C14114" w:rsidP="000A6A3D">
            <w:pPr>
              <w:jc w:val="center"/>
              <w:rPr>
                <w:lang w:val="nb-NO"/>
              </w:rPr>
            </w:pPr>
          </w:p>
          <w:p w14:paraId="4AA1A033" w14:textId="0F70BAEA" w:rsidR="00C14114" w:rsidRDefault="00C14114" w:rsidP="00C14114">
            <w:pPr>
              <w:rPr>
                <w:lang w:val="nb-NO"/>
              </w:rPr>
            </w:pPr>
          </w:p>
          <w:p w14:paraId="72BF592E" w14:textId="77777777" w:rsidR="0096640B" w:rsidRDefault="0096640B" w:rsidP="00C14114">
            <w:pPr>
              <w:rPr>
                <w:lang w:val="nb-NO"/>
              </w:rPr>
            </w:pPr>
          </w:p>
          <w:p w14:paraId="2B1427AD" w14:textId="7D53882F" w:rsidR="00C14114" w:rsidRPr="000A6A3D" w:rsidRDefault="00C14114" w:rsidP="00C14114">
            <w:pPr>
              <w:jc w:val="center"/>
              <w:rPr>
                <w:lang w:val="pt-BR"/>
              </w:rPr>
            </w:pPr>
            <w:r>
              <w:rPr>
                <w:lang w:val="pt-BR"/>
              </w:rPr>
              <w:lastRenderedPageBreak/>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755E7D" w:rsidRPr="000A6A3D" w14:paraId="1EA2C341" w14:textId="77777777" w:rsidTr="0096640B">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55E7D" w:rsidRPr="000A6A3D" w14:paraId="779D0C43"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2B09FA99" w14:textId="77777777" w:rsidR="0096640B" w:rsidRPr="000A6A3D" w:rsidRDefault="0096640B" w:rsidP="0096640B">
            <w:pPr>
              <w:ind w:left="-110" w:right="-111"/>
              <w:rPr>
                <w:lang w:val="pt-BR"/>
              </w:rPr>
            </w:pPr>
            <w:r w:rsidRPr="0022566E">
              <w:rPr>
                <w:b/>
                <w:lang w:val="da-DK"/>
              </w:rPr>
              <w:t>III. Rút kinh nghiệm tổ chức thực hiện</w:t>
            </w:r>
            <w:r>
              <w:rPr>
                <w:b/>
                <w:lang w:val="da-DK"/>
              </w:rPr>
              <w:t>:</w:t>
            </w:r>
          </w:p>
          <w:p w14:paraId="652945B0" w14:textId="007FD29F" w:rsidR="00755E7D" w:rsidRDefault="00755E7D" w:rsidP="000A6A3D">
            <w:pPr>
              <w:rPr>
                <w:lang w:val="pt-BR"/>
              </w:rPr>
            </w:pPr>
          </w:p>
          <w:p w14:paraId="42BFE060" w14:textId="46D5AEC8" w:rsidR="0096640B" w:rsidRDefault="0096640B" w:rsidP="000A6A3D">
            <w:pPr>
              <w:rPr>
                <w:lang w:val="pt-BR"/>
              </w:rPr>
            </w:pPr>
          </w:p>
          <w:p w14:paraId="0E9F0893" w14:textId="764B87FA" w:rsidR="0096640B" w:rsidRDefault="0096640B" w:rsidP="000A6A3D">
            <w:pPr>
              <w:rPr>
                <w:lang w:val="pt-BR"/>
              </w:rPr>
            </w:pPr>
          </w:p>
          <w:p w14:paraId="4AAC85D8" w14:textId="77777777" w:rsidR="0096640B" w:rsidRPr="000A6A3D" w:rsidRDefault="0096640B" w:rsidP="000A6A3D">
            <w:pPr>
              <w:rPr>
                <w:lang w:val="pt-BR"/>
              </w:rPr>
            </w:pPr>
          </w:p>
          <w:p w14:paraId="17711198" w14:textId="77777777" w:rsidR="0096640B" w:rsidRDefault="0096640B" w:rsidP="000A6A3D">
            <w:pPr>
              <w:jc w:val="center"/>
              <w:rPr>
                <w:b/>
                <w:bCs/>
                <w:lang w:val="pt-BR"/>
              </w:rPr>
            </w:pPr>
          </w:p>
          <w:p w14:paraId="7B63702A" w14:textId="2EF8BCD5" w:rsidR="00755E7D" w:rsidRPr="000A6A3D" w:rsidRDefault="00755E7D" w:rsidP="000A6A3D">
            <w:pPr>
              <w:jc w:val="center"/>
              <w:rPr>
                <w:b/>
                <w:bCs/>
                <w:lang w:val="pt-BR"/>
              </w:rPr>
            </w:pPr>
            <w:r w:rsidRPr="000A6A3D">
              <w:rPr>
                <w:b/>
                <w:bCs/>
                <w:lang w:val="pt-BR"/>
              </w:rPr>
              <w:t>Trưởng tổ môn</w:t>
            </w:r>
          </w:p>
          <w:p w14:paraId="0A6B6E61" w14:textId="77777777" w:rsidR="0096640B" w:rsidRDefault="00154244" w:rsidP="0096640B">
            <w:pPr>
              <w:jc w:val="center"/>
              <w:rPr>
                <w:b/>
                <w:bCs/>
                <w:lang w:val="vi-VN"/>
              </w:rPr>
            </w:pPr>
            <w:r>
              <w:rPr>
                <w:b/>
                <w:bCs/>
                <w:sz w:val="26"/>
                <w:szCs w:val="26"/>
              </w:rPr>
              <w:t>Phạm Thị Thu Nga</w:t>
            </w:r>
            <w:r w:rsidRPr="000A6A3D">
              <w:rPr>
                <w:b/>
                <w:bCs/>
                <w:lang w:val="vi-VN"/>
              </w:rPr>
              <w:t xml:space="preserve"> </w:t>
            </w:r>
          </w:p>
          <w:p w14:paraId="35515E8A" w14:textId="319DB667" w:rsidR="00154244" w:rsidRPr="000A6A3D" w:rsidRDefault="00154244" w:rsidP="0096640B">
            <w:pPr>
              <w:jc w:val="center"/>
              <w:rPr>
                <w:b/>
                <w:bCs/>
                <w:lang w:val="vi-VN"/>
              </w:rPr>
            </w:pPr>
          </w:p>
        </w:tc>
        <w:tc>
          <w:tcPr>
            <w:tcW w:w="6238" w:type="dxa"/>
            <w:gridSpan w:val="2"/>
            <w:shd w:val="clear" w:color="auto" w:fill="auto"/>
          </w:tcPr>
          <w:p w14:paraId="0DA4A330" w14:textId="77777777" w:rsidR="00755E7D" w:rsidRPr="000A6A3D" w:rsidRDefault="00755E7D" w:rsidP="000A6A3D">
            <w:pPr>
              <w:rPr>
                <w:lang w:val="pt-BR"/>
              </w:rPr>
            </w:pPr>
          </w:p>
          <w:p w14:paraId="7338FE99" w14:textId="77777777" w:rsidR="0096640B" w:rsidRDefault="0096640B" w:rsidP="000A6A3D">
            <w:pPr>
              <w:ind w:left="1730"/>
              <w:rPr>
                <w:i/>
                <w:lang w:val="pt-BR"/>
              </w:rPr>
            </w:pPr>
          </w:p>
          <w:p w14:paraId="7860C2DF" w14:textId="77777777" w:rsidR="0096640B" w:rsidRDefault="0096640B" w:rsidP="000A6A3D">
            <w:pPr>
              <w:ind w:left="1730"/>
              <w:rPr>
                <w:i/>
                <w:lang w:val="pt-BR"/>
              </w:rPr>
            </w:pPr>
          </w:p>
          <w:p w14:paraId="3EA9CD24" w14:textId="77777777" w:rsidR="0096640B" w:rsidRDefault="0096640B" w:rsidP="000A6A3D">
            <w:pPr>
              <w:ind w:left="1730"/>
              <w:rPr>
                <w:i/>
                <w:lang w:val="pt-BR"/>
              </w:rPr>
            </w:pPr>
          </w:p>
          <w:p w14:paraId="6C2E429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5BD8FAB" w14:textId="77777777" w:rsidR="007C5976" w:rsidRDefault="007C5976" w:rsidP="007C5976">
            <w:pPr>
              <w:jc w:val="center"/>
              <w:rPr>
                <w:b/>
                <w:lang w:val="pt-BR"/>
              </w:rPr>
            </w:pPr>
            <w:r w:rsidRPr="000A6A3D">
              <w:rPr>
                <w:b/>
                <w:lang w:val="pt-BR"/>
              </w:rPr>
              <w:t>Giảng viên</w:t>
            </w:r>
          </w:p>
          <w:p w14:paraId="42BD6A1F" w14:textId="36FEC903" w:rsidR="00755E7D" w:rsidRPr="000A6A3D" w:rsidRDefault="00A2642C" w:rsidP="007C5976">
            <w:pPr>
              <w:jc w:val="center"/>
              <w:rPr>
                <w:lang w:val="pt-BR"/>
              </w:rPr>
            </w:pPr>
            <w:r>
              <w:rPr>
                <w:b/>
                <w:bCs/>
                <w:sz w:val="26"/>
                <w:szCs w:val="26"/>
              </w:rPr>
              <w:t>Trịnh Khắc Vũ</w:t>
            </w:r>
          </w:p>
        </w:tc>
      </w:tr>
      <w:tr w:rsidR="002F628E" w:rsidRPr="000A6A3D" w14:paraId="409E16B2"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287"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2E06A57B" w14:textId="3C735899" w:rsidR="002F628E" w:rsidRPr="000A6A3D" w:rsidRDefault="001E36D0" w:rsidP="000A6A3D">
            <w:r w:rsidRPr="000A6A3D">
              <w:t xml:space="preserve">Thực hiện ngày    </w:t>
            </w:r>
            <w:r>
              <w:t xml:space="preserve"> </w:t>
            </w:r>
            <w:r w:rsidR="000068BC">
              <w:t>29</w:t>
            </w:r>
            <w:r>
              <w:t xml:space="preserve">        </w:t>
            </w:r>
            <w:r w:rsidRPr="000A6A3D">
              <w:t xml:space="preserve">tháng    </w:t>
            </w:r>
            <w:r w:rsidR="000068BC">
              <w:t>11</w:t>
            </w:r>
            <w:r>
              <w:t xml:space="preserve">      </w:t>
            </w:r>
            <w:r w:rsidRPr="000A6A3D">
              <w:t>năm 20</w:t>
            </w:r>
            <w:r w:rsidR="000068BC">
              <w:t>21</w:t>
            </w:r>
            <w:r w:rsidRPr="000A6A3D">
              <w:t xml:space="preserve"> </w:t>
            </w:r>
            <w:r w:rsidR="002F628E" w:rsidRPr="000A6A3D">
              <w:t xml:space="preserve">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8883E05" w14:textId="1A24C78F" w:rsidR="008B5712" w:rsidRPr="000A6A3D" w:rsidRDefault="008B5712"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Dung dịch HF là axit yếu, các dung dịch HCl, 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76AECE7B" w14:textId="77777777" w:rsidR="00CF22C3" w:rsidRPr="000A6A3D" w:rsidRDefault="00CF22C3" w:rsidP="00CF22C3">
            <w:pPr>
              <w:rPr>
                <w:lang w:val="de-DE"/>
              </w:rPr>
            </w:pPr>
            <w:r w:rsidRPr="000A6A3D">
              <w:rPr>
                <w:lang w:val="de-DE"/>
              </w:rPr>
              <w:t>Giảng viên trình bày, giải thích nội dung bằng lời và cho thí dụ minh họa.</w:t>
            </w: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59A2067A" w14:textId="77777777" w:rsidR="00CF22C3" w:rsidRPr="000A6A3D" w:rsidRDefault="00CF22C3" w:rsidP="00CF22C3">
            <w:pPr>
              <w:rPr>
                <w:lang w:val="nb-NO"/>
              </w:rPr>
            </w:pPr>
            <w:r w:rsidRPr="000A6A3D">
              <w:rPr>
                <w:lang w:val="nb-NO"/>
              </w:rPr>
              <w:t>GV nêu câu hỏi.</w:t>
            </w: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4BD01AF1" w14:textId="77777777" w:rsidR="00CF22C3" w:rsidRPr="000A6A3D" w:rsidRDefault="00CF22C3" w:rsidP="00CF22C3">
            <w:pPr>
              <w:rPr>
                <w:lang w:val="nb-NO"/>
              </w:rPr>
            </w:pPr>
            <w:r w:rsidRPr="000A6A3D">
              <w:rPr>
                <w:lang w:val="nb-NO"/>
              </w:rPr>
              <w:t>GV nêu câu hỏi.</w:t>
            </w: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0DC81E6C" w14:textId="77777777" w:rsidR="00CF22C3" w:rsidRDefault="00CF22C3" w:rsidP="000A6A3D">
            <w:pPr>
              <w:rPr>
                <w:lang w:val="nb-NO"/>
              </w:rPr>
            </w:pPr>
          </w:p>
          <w:p w14:paraId="55009C6A" w14:textId="37DF54E1"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0CA2E87A" w14:textId="77777777" w:rsidR="00CF22C3" w:rsidRPr="000A6A3D" w:rsidRDefault="00CF22C3" w:rsidP="00CF22C3">
            <w:pPr>
              <w:rPr>
                <w:lang w:val="nb-NO"/>
              </w:rPr>
            </w:pPr>
            <w:r w:rsidRPr="000A6A3D">
              <w:rPr>
                <w:lang w:val="nb-NO"/>
              </w:rPr>
              <w:t>HS theo dõi, ghi bài.</w:t>
            </w: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233E2416" w:rsidR="008B5712" w:rsidRPr="000A6A3D" w:rsidRDefault="00CF22C3" w:rsidP="000A6A3D">
            <w:pPr>
              <w:rPr>
                <w:lang w:val="nb-NO"/>
              </w:rPr>
            </w:pPr>
            <w:r>
              <w:rPr>
                <w:lang w:val="nb-NO"/>
              </w:rPr>
              <w:t>HS trả lời câu hỏi.</w:t>
            </w: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21FB1A10" w:rsidR="008B5712" w:rsidRDefault="008B5712" w:rsidP="000A6A3D">
            <w:pPr>
              <w:rPr>
                <w:lang w:val="nb-NO"/>
              </w:rPr>
            </w:pPr>
          </w:p>
          <w:p w14:paraId="756DEEC9" w14:textId="77777777" w:rsidR="00CF22C3" w:rsidRPr="000A6A3D" w:rsidRDefault="00CF22C3" w:rsidP="000A6A3D">
            <w:pPr>
              <w:rPr>
                <w:lang w:val="nb-NO"/>
              </w:rPr>
            </w:pPr>
          </w:p>
          <w:p w14:paraId="6195FBB6" w14:textId="5552914E" w:rsidR="008B5712" w:rsidRPr="000A6A3D" w:rsidRDefault="008B5712" w:rsidP="000A6A3D">
            <w:pPr>
              <w:rPr>
                <w:lang w:val="nb-NO"/>
              </w:rPr>
            </w:pPr>
            <w:r w:rsidRPr="000A6A3D">
              <w:rPr>
                <w:lang w:val="nb-NO"/>
              </w:rPr>
              <w:t>HS theo dõi, ghi bài</w:t>
            </w:r>
            <w:r w:rsidR="00CF22C3">
              <w:rPr>
                <w:lang w:val="nb-NO"/>
              </w:rPr>
              <w:t>.</w:t>
            </w:r>
            <w:r w:rsidRPr="000A6A3D">
              <w:rPr>
                <w:lang w:val="nb-NO"/>
              </w:rPr>
              <w:t xml:space="preserve">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45395605" w14:textId="43A5EA63" w:rsidR="00692522" w:rsidRPr="000A6A3D" w:rsidRDefault="00692522" w:rsidP="000A6A3D">
            <w:pPr>
              <w:rPr>
                <w:lang w:val="nb-NO"/>
              </w:rPr>
            </w:pPr>
          </w:p>
          <w:p w14:paraId="4E34A95F" w14:textId="77777777" w:rsidR="00CF22C3" w:rsidRPr="000A6A3D" w:rsidRDefault="00CF22C3" w:rsidP="00CF22C3">
            <w:pPr>
              <w:rPr>
                <w:lang w:val="nb-NO"/>
              </w:rPr>
            </w:pPr>
            <w:r>
              <w:rPr>
                <w:lang w:val="nb-NO"/>
              </w:rPr>
              <w:t>HS trả lời câu hỏi.</w:t>
            </w: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3BD37398" w14:textId="77777777" w:rsidR="008570F0" w:rsidRDefault="008570F0" w:rsidP="000A6A3D">
            <w:pPr>
              <w:rPr>
                <w:lang w:val="nb-NO"/>
              </w:rPr>
            </w:pPr>
          </w:p>
          <w:p w14:paraId="6D158145" w14:textId="59235728"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2A60C842" w:rsidR="008465FF" w:rsidRDefault="008465FF" w:rsidP="008465FF">
            <w:pPr>
              <w:rPr>
                <w:lang w:val="nb-NO"/>
              </w:rPr>
            </w:pPr>
          </w:p>
          <w:p w14:paraId="5DEF4778" w14:textId="1191C16D" w:rsidR="00C7376B" w:rsidRDefault="00C7376B" w:rsidP="008465FF">
            <w:pPr>
              <w:rPr>
                <w:lang w:val="nb-NO"/>
              </w:rPr>
            </w:pPr>
          </w:p>
          <w:p w14:paraId="1FB61AB0" w14:textId="6F776116" w:rsidR="00C7376B" w:rsidRDefault="00C7376B" w:rsidP="008465FF">
            <w:pPr>
              <w:rPr>
                <w:lang w:val="nb-NO"/>
              </w:rPr>
            </w:pPr>
          </w:p>
          <w:p w14:paraId="51D4714B" w14:textId="3B2AADA9" w:rsidR="00C7376B" w:rsidRDefault="00C7376B" w:rsidP="008465FF">
            <w:pPr>
              <w:rPr>
                <w:lang w:val="nb-NO"/>
              </w:rPr>
            </w:pPr>
          </w:p>
          <w:p w14:paraId="6F550BDA" w14:textId="2C54CD4B" w:rsidR="00C7376B" w:rsidRDefault="00C7376B" w:rsidP="008465FF">
            <w:pPr>
              <w:rPr>
                <w:lang w:val="nb-NO"/>
              </w:rPr>
            </w:pPr>
          </w:p>
          <w:p w14:paraId="4C549149" w14:textId="459ECD2E" w:rsidR="00C7376B" w:rsidRDefault="00C7376B" w:rsidP="008465FF">
            <w:pPr>
              <w:rPr>
                <w:lang w:val="nb-NO"/>
              </w:rPr>
            </w:pPr>
          </w:p>
          <w:p w14:paraId="7832433C" w14:textId="28C24895" w:rsidR="00C7376B" w:rsidRDefault="00C7376B" w:rsidP="008465FF">
            <w:pPr>
              <w:rPr>
                <w:lang w:val="nb-NO"/>
              </w:rPr>
            </w:pPr>
          </w:p>
          <w:p w14:paraId="40674017" w14:textId="2E2267A1" w:rsidR="00C7376B" w:rsidRDefault="00C7376B" w:rsidP="008465FF">
            <w:pPr>
              <w:rPr>
                <w:lang w:val="nb-NO"/>
              </w:rPr>
            </w:pPr>
          </w:p>
          <w:p w14:paraId="78EE5298" w14:textId="774842A1" w:rsidR="00C7376B" w:rsidRDefault="00C7376B" w:rsidP="008465FF">
            <w:pPr>
              <w:rPr>
                <w:lang w:val="nb-NO"/>
              </w:rPr>
            </w:pPr>
          </w:p>
          <w:p w14:paraId="2A310470" w14:textId="77777777" w:rsidR="00C7376B" w:rsidRPr="008465FF" w:rsidRDefault="00C7376B" w:rsidP="008465FF">
            <w:pPr>
              <w:rPr>
                <w:lang w:val="nb-NO"/>
              </w:rPr>
            </w:pPr>
          </w:p>
          <w:p w14:paraId="32754DB4" w14:textId="0C3C4BD5" w:rsidR="008465FF" w:rsidRPr="000A6A3D" w:rsidRDefault="008465FF" w:rsidP="008465FF">
            <w:pPr>
              <w:jc w:val="center"/>
              <w:rPr>
                <w:lang w:val="pt-BR"/>
              </w:rPr>
            </w:pPr>
            <w:r>
              <w:rPr>
                <w:lang w:val="pt-BR"/>
              </w:rPr>
              <w:t>11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65D0052" w14:textId="252BEB14" w:rsidR="008B5712" w:rsidRPr="000A6A3D" w:rsidRDefault="008B5712" w:rsidP="000A6A3D">
            <w:pPr>
              <w:rPr>
                <w:b/>
                <w:bCs/>
                <w:u w:val="single"/>
                <w:lang w:val="pt-BR"/>
              </w:rPr>
            </w:pPr>
            <w:r w:rsidRPr="000A6A3D">
              <w:rPr>
                <w:b/>
                <w:bCs/>
                <w:u w:val="single"/>
                <w:lang w:val="pt-BR"/>
              </w:rPr>
              <w:t>Hướng dẫn tự học</w:t>
            </w: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281"/>
        <w:gridCol w:w="1298"/>
        <w:gridCol w:w="101"/>
        <w:gridCol w:w="5634"/>
        <w:gridCol w:w="109"/>
      </w:tblGrid>
      <w:tr w:rsidR="008B5712" w:rsidRPr="000A6A3D" w14:paraId="6434DD32" w14:textId="77777777" w:rsidTr="007868AD">
        <w:trPr>
          <w:gridBefore w:val="1"/>
          <w:gridAfter w:val="1"/>
          <w:wBefore w:w="108" w:type="dxa"/>
          <w:wAfter w:w="109" w:type="dxa"/>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033"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B5712" w:rsidRPr="000A6A3D" w14:paraId="3B4AF47B"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109" w:type="dxa"/>
          <w:trHeight w:val="68"/>
        </w:trPr>
        <w:tc>
          <w:tcPr>
            <w:tcW w:w="4579" w:type="dxa"/>
            <w:gridSpan w:val="2"/>
            <w:shd w:val="clear" w:color="auto" w:fill="auto"/>
          </w:tcPr>
          <w:p w14:paraId="1C335F1D" w14:textId="77777777" w:rsidR="00E31EE4" w:rsidRPr="000A6A3D" w:rsidRDefault="00E31EE4" w:rsidP="00E31EE4">
            <w:pPr>
              <w:ind w:left="-110" w:right="-111"/>
              <w:rPr>
                <w:lang w:val="pt-BR"/>
              </w:rPr>
            </w:pPr>
            <w:r w:rsidRPr="0022566E">
              <w:rPr>
                <w:b/>
                <w:lang w:val="da-DK"/>
              </w:rPr>
              <w:t>III. Rút kinh nghiệm tổ chức thực hiện</w:t>
            </w:r>
            <w:r>
              <w:rPr>
                <w:b/>
                <w:lang w:val="da-DK"/>
              </w:rPr>
              <w:t>:</w:t>
            </w:r>
          </w:p>
          <w:p w14:paraId="5B16B4EF" w14:textId="5431C8EA" w:rsidR="008B5712" w:rsidRDefault="008B5712" w:rsidP="000A6A3D">
            <w:pPr>
              <w:rPr>
                <w:lang w:val="pt-BR"/>
              </w:rPr>
            </w:pPr>
          </w:p>
          <w:p w14:paraId="14F5A907" w14:textId="5F7A9A3A" w:rsidR="00E31EE4" w:rsidRDefault="00E31EE4" w:rsidP="000A6A3D">
            <w:pPr>
              <w:rPr>
                <w:lang w:val="pt-BR"/>
              </w:rPr>
            </w:pPr>
          </w:p>
          <w:p w14:paraId="7D7B9DCD" w14:textId="77777777" w:rsidR="008570F0" w:rsidRDefault="008570F0" w:rsidP="000A6A3D">
            <w:pPr>
              <w:rPr>
                <w:lang w:val="pt-BR"/>
              </w:rPr>
            </w:pPr>
          </w:p>
          <w:p w14:paraId="6385C0BB" w14:textId="77777777" w:rsidR="00E31EE4" w:rsidRDefault="00E31EE4" w:rsidP="000A6A3D">
            <w:pPr>
              <w:rPr>
                <w:lang w:val="pt-BR"/>
              </w:rPr>
            </w:pPr>
          </w:p>
          <w:p w14:paraId="29B56398" w14:textId="4A616FA8" w:rsidR="00E31EE4" w:rsidRDefault="00E31EE4" w:rsidP="000A6A3D">
            <w:pPr>
              <w:rPr>
                <w:lang w:val="pt-BR"/>
              </w:rPr>
            </w:pPr>
          </w:p>
          <w:p w14:paraId="17056616" w14:textId="3C6CA202" w:rsidR="00E31EE4" w:rsidRDefault="00E31EE4" w:rsidP="000A6A3D">
            <w:pPr>
              <w:rPr>
                <w:lang w:val="pt-BR"/>
              </w:rPr>
            </w:pPr>
          </w:p>
          <w:p w14:paraId="39921F76" w14:textId="77777777" w:rsidR="00E31EE4" w:rsidRPr="000A6A3D" w:rsidRDefault="00E31EE4" w:rsidP="000A6A3D">
            <w:pPr>
              <w:rPr>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BB69DB1" w14:textId="63099405" w:rsidR="008570F0" w:rsidRDefault="00154244" w:rsidP="00E31EE4">
            <w:pPr>
              <w:jc w:val="center"/>
              <w:rPr>
                <w:b/>
                <w:bCs/>
                <w:lang w:val="vi-VN"/>
              </w:rPr>
            </w:pPr>
            <w:r>
              <w:rPr>
                <w:b/>
                <w:bCs/>
                <w:sz w:val="26"/>
                <w:szCs w:val="26"/>
              </w:rPr>
              <w:t>Phạm Thị Thu Nga</w:t>
            </w:r>
            <w:r w:rsidRPr="000A6A3D">
              <w:rPr>
                <w:b/>
                <w:bCs/>
                <w:lang w:val="vi-VN"/>
              </w:rPr>
              <w:t xml:space="preserve"> </w:t>
            </w:r>
          </w:p>
          <w:p w14:paraId="0180775C" w14:textId="77777777" w:rsidR="00154244" w:rsidRPr="000A6A3D" w:rsidRDefault="00154244" w:rsidP="00E31EE4">
            <w:pPr>
              <w:jc w:val="center"/>
              <w:rPr>
                <w:b/>
                <w:bCs/>
                <w:lang w:val="vi-VN"/>
              </w:rPr>
            </w:pPr>
          </w:p>
          <w:p w14:paraId="3502F05D" w14:textId="77777777" w:rsidR="008B5712" w:rsidRDefault="008B5712" w:rsidP="000A6A3D">
            <w:pPr>
              <w:rPr>
                <w:b/>
                <w:bCs/>
                <w:lang w:val="vi-VN"/>
              </w:rPr>
            </w:pPr>
          </w:p>
          <w:p w14:paraId="3454EFAB" w14:textId="56772CEA" w:rsidR="00154244" w:rsidRPr="000A6A3D" w:rsidRDefault="00154244" w:rsidP="000A6A3D">
            <w:pPr>
              <w:rPr>
                <w:b/>
                <w:bCs/>
                <w:lang w:val="vi-VN"/>
              </w:rPr>
            </w:pPr>
          </w:p>
        </w:tc>
        <w:tc>
          <w:tcPr>
            <w:tcW w:w="5735" w:type="dxa"/>
            <w:gridSpan w:val="2"/>
            <w:shd w:val="clear" w:color="auto" w:fill="auto"/>
          </w:tcPr>
          <w:p w14:paraId="397B441F" w14:textId="77777777" w:rsidR="008B5712" w:rsidRPr="000A6A3D" w:rsidRDefault="008B5712" w:rsidP="000A6A3D">
            <w:pPr>
              <w:rPr>
                <w:lang w:val="pt-BR"/>
              </w:rPr>
            </w:pPr>
          </w:p>
          <w:p w14:paraId="35EAED5E" w14:textId="77777777" w:rsidR="00E31EE4" w:rsidRDefault="00E31EE4" w:rsidP="000A6A3D">
            <w:pPr>
              <w:rPr>
                <w:i/>
                <w:lang w:val="pt-BR"/>
              </w:rPr>
            </w:pPr>
          </w:p>
          <w:p w14:paraId="5346DAB1" w14:textId="77777777" w:rsidR="00E31EE4" w:rsidRDefault="00E31EE4" w:rsidP="000A6A3D">
            <w:pPr>
              <w:rPr>
                <w:i/>
                <w:lang w:val="pt-BR"/>
              </w:rPr>
            </w:pPr>
          </w:p>
          <w:p w14:paraId="0D6F3C84" w14:textId="77777777" w:rsidR="00E31EE4" w:rsidRDefault="00E31EE4" w:rsidP="000A6A3D">
            <w:pPr>
              <w:rPr>
                <w:i/>
                <w:lang w:val="pt-BR"/>
              </w:rPr>
            </w:pPr>
          </w:p>
          <w:p w14:paraId="48BEA3B3" w14:textId="77777777" w:rsidR="00E31EE4" w:rsidRDefault="00E31EE4" w:rsidP="000A6A3D">
            <w:pPr>
              <w:rPr>
                <w:i/>
                <w:lang w:val="pt-BR"/>
              </w:rPr>
            </w:pPr>
          </w:p>
          <w:p w14:paraId="00F161EE" w14:textId="77777777" w:rsidR="00E31EE4" w:rsidRDefault="00E31EE4" w:rsidP="000A6A3D">
            <w:pPr>
              <w:rPr>
                <w:i/>
                <w:lang w:val="pt-BR"/>
              </w:rPr>
            </w:pPr>
          </w:p>
          <w:p w14:paraId="0625EA30" w14:textId="77777777" w:rsidR="00E31EE4" w:rsidRDefault="00E31EE4" w:rsidP="000A6A3D">
            <w:pPr>
              <w:rPr>
                <w:i/>
                <w:lang w:val="pt-BR"/>
              </w:rPr>
            </w:pPr>
          </w:p>
          <w:p w14:paraId="67DD5986"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1C05B6C" w14:textId="77777777" w:rsidR="007C5976" w:rsidRDefault="007C5976" w:rsidP="007C5976">
            <w:pPr>
              <w:jc w:val="center"/>
              <w:rPr>
                <w:b/>
                <w:lang w:val="pt-BR"/>
              </w:rPr>
            </w:pPr>
            <w:r w:rsidRPr="000A6A3D">
              <w:rPr>
                <w:b/>
                <w:lang w:val="pt-BR"/>
              </w:rPr>
              <w:t>Giảng viên</w:t>
            </w:r>
          </w:p>
          <w:p w14:paraId="648AC8EC" w14:textId="77C135EB" w:rsidR="008B5712" w:rsidRPr="000A6A3D" w:rsidRDefault="00A2642C" w:rsidP="007C5976">
            <w:pPr>
              <w:jc w:val="center"/>
              <w:rPr>
                <w:lang w:val="pt-BR"/>
              </w:rPr>
            </w:pPr>
            <w:r>
              <w:rPr>
                <w:b/>
                <w:bCs/>
                <w:sz w:val="26"/>
                <w:szCs w:val="26"/>
              </w:rPr>
              <w:t>Trịnh Khắc Vũ</w:t>
            </w:r>
          </w:p>
        </w:tc>
      </w:tr>
      <w:tr w:rsidR="00970C11" w:rsidRPr="000A6A3D" w14:paraId="7DEE21A4"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743" w:type="dxa"/>
            <w:gridSpan w:val="2"/>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53FF22FD" w14:textId="29DEBECE" w:rsidR="00970C11" w:rsidRPr="000A6A3D" w:rsidRDefault="001E36D0" w:rsidP="004C5D6A">
            <w:r w:rsidRPr="000A6A3D">
              <w:t xml:space="preserve">Thực hiện ngày   </w:t>
            </w:r>
            <w:r w:rsidR="000068BC">
              <w:t>30</w:t>
            </w:r>
            <w:r w:rsidR="004C5D6A">
              <w:t>, 02</w:t>
            </w:r>
            <w:r>
              <w:t xml:space="preserve">     </w:t>
            </w:r>
            <w:r w:rsidRPr="000A6A3D">
              <w:t xml:space="preserve">tháng    </w:t>
            </w:r>
            <w:r w:rsidR="000068BC">
              <w:t>11</w:t>
            </w:r>
            <w:r w:rsidR="004C5D6A">
              <w:t>, 12</w:t>
            </w:r>
            <w:r>
              <w:t xml:space="preserve">      </w:t>
            </w:r>
            <w:r w:rsidRPr="000A6A3D">
              <w:t>năm 20</w:t>
            </w:r>
            <w:r w:rsidR="000068BC">
              <w:t>21</w:t>
            </w:r>
          </w:p>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4CD9B95F" w14:textId="7DA56210" w:rsidR="00AA3079" w:rsidRDefault="00AA3079" w:rsidP="000A6A3D">
      <w:pPr>
        <w:rPr>
          <w:b/>
          <w:lang w:val="sv-SE"/>
        </w:rPr>
      </w:pPr>
      <w:r w:rsidRPr="000A6A3D">
        <w:rPr>
          <w:b/>
          <w:lang w:val="sv-SE"/>
        </w:rPr>
        <w:t>II. Thực hiện bài học:</w:t>
      </w:r>
    </w:p>
    <w:p w14:paraId="4CAFF295" w14:textId="77777777" w:rsidR="009865C5" w:rsidRPr="000A6A3D" w:rsidRDefault="009865C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t>Mối quan hệ giữa vị trí nguyên tố trong bảng tuần hoàn và tính chất hóa học của nguyên tử nguyên tố đó.</w:t>
            </w:r>
          </w:p>
          <w:p w14:paraId="6101C826" w14:textId="36BDBF25" w:rsidR="00876B96" w:rsidRDefault="00876B96" w:rsidP="000A6A3D">
            <w:pPr>
              <w:tabs>
                <w:tab w:val="left" w:leader="dot" w:pos="9498"/>
              </w:tabs>
            </w:pPr>
          </w:p>
          <w:p w14:paraId="285AC835" w14:textId="20FA04D5" w:rsidR="00FF4DB3" w:rsidRDefault="00FF4DB3" w:rsidP="000A6A3D">
            <w:pPr>
              <w:tabs>
                <w:tab w:val="left" w:leader="dot" w:pos="9498"/>
              </w:tabs>
            </w:pPr>
          </w:p>
          <w:p w14:paraId="32982CDB" w14:textId="77777777" w:rsidR="00FF4DB3" w:rsidRPr="000A6A3D" w:rsidRDefault="00FF4DB3"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lastRenderedPageBreak/>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1DE376DB" w14:textId="36A51182" w:rsidR="00793CF3" w:rsidRDefault="00793CF3" w:rsidP="000A6A3D">
            <w:pPr>
              <w:pStyle w:val="NoSpacing"/>
              <w:rPr>
                <w:sz w:val="24"/>
                <w:szCs w:val="24"/>
              </w:rPr>
            </w:pPr>
          </w:p>
          <w:p w14:paraId="759D8B6E" w14:textId="77777777" w:rsidR="00FF4DB3" w:rsidRPr="000A6A3D" w:rsidRDefault="00FF4DB3" w:rsidP="000A6A3D">
            <w:pPr>
              <w:pStyle w:val="NoSpacing"/>
              <w:rPr>
                <w:sz w:val="24"/>
                <w:szCs w:val="24"/>
              </w:rPr>
            </w:pPr>
          </w:p>
          <w:p w14:paraId="6C9BD71F" w14:textId="77777777" w:rsidR="00793CF3" w:rsidRPr="000A6A3D" w:rsidRDefault="00793CF3" w:rsidP="000A6A3D">
            <w:pPr>
              <w:rPr>
                <w:lang w:val="de-DE"/>
              </w:rPr>
            </w:pPr>
            <w:r w:rsidRPr="000A6A3D">
              <w:rPr>
                <w:lang w:val="de-DE"/>
              </w:rPr>
              <w:lastRenderedPageBreak/>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4F5F1A33" w14:textId="77777777" w:rsidR="00182187" w:rsidRPr="000A6A3D" w:rsidRDefault="00182187" w:rsidP="00182187">
            <w:pPr>
              <w:rPr>
                <w:lang w:val="nb-NO"/>
              </w:rPr>
            </w:pPr>
            <w:r w:rsidRPr="000A6A3D">
              <w:rPr>
                <w:lang w:val="nb-NO"/>
              </w:rPr>
              <w:t>GV nêu câu hỏi.</w:t>
            </w: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33251C05" w14:textId="77777777" w:rsidR="00182187" w:rsidRPr="000A6A3D" w:rsidRDefault="00182187" w:rsidP="00182187">
            <w:pPr>
              <w:rPr>
                <w:lang w:val="de-DE"/>
              </w:rPr>
            </w:pPr>
            <w:r w:rsidRPr="000A6A3D">
              <w:rPr>
                <w:lang w:val="de-DE"/>
              </w:rPr>
              <w:t>Giảng viên trình bày, giải thích nội dung bằng lời và cho thí dụ minh họa.</w:t>
            </w:r>
          </w:p>
          <w:p w14:paraId="7875A41E" w14:textId="5426166F" w:rsidR="00793CF3" w:rsidRPr="000A6A3D" w:rsidRDefault="00793CF3" w:rsidP="000A6A3D">
            <w:pPr>
              <w:pStyle w:val="NoSpacing"/>
              <w:rPr>
                <w:sz w:val="24"/>
                <w:szCs w:val="24"/>
              </w:rPr>
            </w:pPr>
          </w:p>
          <w:p w14:paraId="07A44540" w14:textId="77777777" w:rsidR="00182187" w:rsidRPr="000A6A3D" w:rsidRDefault="00182187" w:rsidP="00182187">
            <w:pPr>
              <w:rPr>
                <w:lang w:val="nb-NO"/>
              </w:rPr>
            </w:pPr>
            <w:r w:rsidRPr="000A6A3D">
              <w:rPr>
                <w:lang w:val="nb-NO"/>
              </w:rPr>
              <w:t>GV nêu câu hỏi.</w:t>
            </w: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174A8F70" w14:textId="77777777" w:rsidR="00182187" w:rsidRPr="000A6A3D" w:rsidRDefault="00182187" w:rsidP="00182187">
            <w:pPr>
              <w:rPr>
                <w:lang w:val="nb-NO"/>
              </w:rPr>
            </w:pPr>
            <w:r w:rsidRPr="000A6A3D">
              <w:rPr>
                <w:lang w:val="nb-NO"/>
              </w:rPr>
              <w:t>GV nêu câu hỏi.</w:t>
            </w: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lastRenderedPageBreak/>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6CB05A34" w14:textId="77777777" w:rsidR="00182187" w:rsidRPr="000A6A3D" w:rsidRDefault="00182187" w:rsidP="00182187">
            <w:pPr>
              <w:rPr>
                <w:lang w:val="nb-NO"/>
              </w:rPr>
            </w:pPr>
            <w:r w:rsidRPr="000A6A3D">
              <w:rPr>
                <w:lang w:val="nb-NO"/>
              </w:rPr>
              <w:t>HS t</w:t>
            </w:r>
            <w:r w:rsidRPr="000A6A3D">
              <w:rPr>
                <w:lang w:val="de-DE"/>
              </w:rPr>
              <w:t>rả lời các câu hỏi.</w:t>
            </w: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65763162" w14:textId="77777777" w:rsidR="00182187" w:rsidRPr="000A6A3D" w:rsidRDefault="00182187" w:rsidP="00182187">
            <w:pPr>
              <w:rPr>
                <w:lang w:val="nb-NO"/>
              </w:rPr>
            </w:pPr>
            <w:r w:rsidRPr="000A6A3D">
              <w:rPr>
                <w:lang w:val="nb-NO"/>
              </w:rPr>
              <w:t>HS theo dõi, ghi bài.</w:t>
            </w: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022902C0" w14:textId="77777777" w:rsidR="00182187" w:rsidRPr="000A6A3D" w:rsidRDefault="00182187" w:rsidP="00182187">
            <w:pPr>
              <w:rPr>
                <w:lang w:val="nb-NO"/>
              </w:rPr>
            </w:pPr>
            <w:r w:rsidRPr="000A6A3D">
              <w:rPr>
                <w:lang w:val="nb-NO"/>
              </w:rPr>
              <w:t>HS t</w:t>
            </w:r>
            <w:r w:rsidRPr="000A6A3D">
              <w:rPr>
                <w:lang w:val="de-DE"/>
              </w:rPr>
              <w:t>rả lời các câu hỏi.</w:t>
            </w: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5D201AFA" w14:textId="77777777" w:rsidR="00182187" w:rsidRPr="000A6A3D" w:rsidRDefault="00182187" w:rsidP="00182187">
            <w:pPr>
              <w:rPr>
                <w:lang w:val="nb-NO"/>
              </w:rPr>
            </w:pPr>
            <w:r w:rsidRPr="000A6A3D">
              <w:rPr>
                <w:lang w:val="nb-NO"/>
              </w:rPr>
              <w:t>HS t</w:t>
            </w:r>
            <w:r w:rsidRPr="000A6A3D">
              <w:rPr>
                <w:lang w:val="de-DE"/>
              </w:rPr>
              <w:t>rả lời các câu hỏi.</w:t>
            </w: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04A67FE4" w14:textId="77777777" w:rsidR="00FF4DB3" w:rsidRDefault="00FF4DB3" w:rsidP="000A6A3D">
            <w:pPr>
              <w:jc w:val="center"/>
              <w:rPr>
                <w:lang w:val="pt-BR"/>
              </w:rPr>
            </w:pPr>
          </w:p>
          <w:p w14:paraId="33CD2D5C" w14:textId="11124324"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5769"/>
      </w:tblGrid>
      <w:tr w:rsidR="00AA3079" w:rsidRPr="000A6A3D" w14:paraId="7A427C10" w14:textId="77777777" w:rsidTr="00FF4DB3">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06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A3079" w:rsidRPr="000A6A3D" w14:paraId="6DFED351" w14:textId="77777777" w:rsidTr="00FF4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E3ACAE2" w14:textId="77777777" w:rsidR="00FF4DB3" w:rsidRPr="000A6A3D" w:rsidRDefault="00FF4DB3" w:rsidP="00FF4DB3">
            <w:pPr>
              <w:ind w:left="-110" w:right="-111"/>
              <w:rPr>
                <w:lang w:val="pt-BR"/>
              </w:rPr>
            </w:pPr>
            <w:r w:rsidRPr="0022566E">
              <w:rPr>
                <w:b/>
                <w:lang w:val="da-DK"/>
              </w:rPr>
              <w:t>III. Rút kinh nghiệm tổ chức thực hiện</w:t>
            </w:r>
            <w:r>
              <w:rPr>
                <w:b/>
                <w:lang w:val="da-DK"/>
              </w:rPr>
              <w:t>:</w:t>
            </w:r>
          </w:p>
          <w:p w14:paraId="639E7C47" w14:textId="7E526592" w:rsidR="00AA3079" w:rsidRDefault="00AA3079" w:rsidP="000A6A3D">
            <w:pPr>
              <w:rPr>
                <w:lang w:val="pt-BR"/>
              </w:rPr>
            </w:pPr>
          </w:p>
          <w:p w14:paraId="3A0F9863" w14:textId="77777777" w:rsidR="00FF4DB3" w:rsidRDefault="00FF4DB3" w:rsidP="000A6A3D">
            <w:pPr>
              <w:rPr>
                <w:lang w:val="pt-BR"/>
              </w:rPr>
            </w:pPr>
          </w:p>
          <w:p w14:paraId="2CB760DF" w14:textId="5F6C4A11" w:rsidR="00FF4DB3" w:rsidRDefault="00FF4DB3" w:rsidP="000A6A3D">
            <w:pPr>
              <w:rPr>
                <w:lang w:val="pt-BR"/>
              </w:rPr>
            </w:pPr>
          </w:p>
          <w:p w14:paraId="58625E7E" w14:textId="4115C082" w:rsidR="00FF4DB3" w:rsidRDefault="00FF4DB3" w:rsidP="000A6A3D">
            <w:pPr>
              <w:rPr>
                <w:lang w:val="pt-BR"/>
              </w:rPr>
            </w:pPr>
          </w:p>
          <w:p w14:paraId="7A8718A9" w14:textId="0A9DB669" w:rsidR="00FF4DB3" w:rsidRDefault="00FF4DB3" w:rsidP="000A6A3D">
            <w:pPr>
              <w:rPr>
                <w:lang w:val="pt-BR"/>
              </w:rPr>
            </w:pPr>
          </w:p>
          <w:p w14:paraId="5F6B8E38" w14:textId="025AB955" w:rsidR="00FF4DB3" w:rsidRDefault="00FF4DB3" w:rsidP="000A6A3D">
            <w:pPr>
              <w:rPr>
                <w:lang w:val="pt-BR"/>
              </w:rPr>
            </w:pPr>
          </w:p>
          <w:p w14:paraId="6D84A175" w14:textId="77777777" w:rsidR="00FF4DB3" w:rsidRPr="000A6A3D" w:rsidRDefault="00FF4DB3" w:rsidP="000A6A3D">
            <w:pPr>
              <w:rPr>
                <w:lang w:val="pt-BR"/>
              </w:rPr>
            </w:pPr>
          </w:p>
          <w:p w14:paraId="0E7A1D1C" w14:textId="77777777" w:rsidR="00FF4DB3" w:rsidRDefault="00FF4DB3" w:rsidP="000A6A3D">
            <w:pPr>
              <w:jc w:val="center"/>
              <w:rPr>
                <w:b/>
                <w:bCs/>
                <w:lang w:val="pt-BR"/>
              </w:rPr>
            </w:pPr>
          </w:p>
          <w:p w14:paraId="4B833DC6" w14:textId="77777777" w:rsidR="00FF4DB3" w:rsidRDefault="00FF4DB3" w:rsidP="000A6A3D">
            <w:pPr>
              <w:jc w:val="center"/>
              <w:rPr>
                <w:b/>
                <w:bCs/>
                <w:lang w:val="pt-BR"/>
              </w:rPr>
            </w:pPr>
          </w:p>
          <w:p w14:paraId="5212A368" w14:textId="7F21B755" w:rsidR="00AA3079" w:rsidRPr="000A6A3D" w:rsidRDefault="00AA3079" w:rsidP="000A6A3D">
            <w:pPr>
              <w:jc w:val="center"/>
              <w:rPr>
                <w:b/>
                <w:bCs/>
                <w:lang w:val="pt-BR"/>
              </w:rPr>
            </w:pPr>
            <w:r w:rsidRPr="000A6A3D">
              <w:rPr>
                <w:b/>
                <w:bCs/>
                <w:lang w:val="pt-BR"/>
              </w:rPr>
              <w:t>Trưởng tổ môn</w:t>
            </w:r>
          </w:p>
          <w:p w14:paraId="7E7B8174" w14:textId="56C9EA4D" w:rsidR="00AA3079" w:rsidRPr="000A6A3D" w:rsidRDefault="00AA3079"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63224184" w14:textId="77777777" w:rsidR="00AA3079" w:rsidRPr="000A6A3D" w:rsidRDefault="00AA3079" w:rsidP="000A6A3D">
            <w:pPr>
              <w:rPr>
                <w:b/>
                <w:bCs/>
                <w:lang w:val="vi-VN"/>
              </w:rPr>
            </w:pPr>
          </w:p>
        </w:tc>
        <w:tc>
          <w:tcPr>
            <w:tcW w:w="5769" w:type="dxa"/>
            <w:shd w:val="clear" w:color="auto" w:fill="auto"/>
          </w:tcPr>
          <w:p w14:paraId="343840E4" w14:textId="77777777" w:rsidR="00AA3079" w:rsidRPr="000A6A3D" w:rsidRDefault="00AA3079" w:rsidP="000A6A3D">
            <w:pPr>
              <w:rPr>
                <w:lang w:val="pt-BR"/>
              </w:rPr>
            </w:pPr>
          </w:p>
          <w:p w14:paraId="413C0097" w14:textId="77777777" w:rsidR="00FF4DB3" w:rsidRDefault="00FF4DB3" w:rsidP="000A6A3D">
            <w:pPr>
              <w:rPr>
                <w:i/>
                <w:lang w:val="pt-BR"/>
              </w:rPr>
            </w:pPr>
          </w:p>
          <w:p w14:paraId="3E2D4699" w14:textId="77777777" w:rsidR="00FF4DB3" w:rsidRDefault="00FF4DB3" w:rsidP="000A6A3D">
            <w:pPr>
              <w:rPr>
                <w:i/>
                <w:lang w:val="pt-BR"/>
              </w:rPr>
            </w:pPr>
          </w:p>
          <w:p w14:paraId="0069471F" w14:textId="77777777" w:rsidR="00FF4DB3" w:rsidRDefault="00FF4DB3" w:rsidP="000A6A3D">
            <w:pPr>
              <w:rPr>
                <w:i/>
                <w:lang w:val="pt-BR"/>
              </w:rPr>
            </w:pPr>
          </w:p>
          <w:p w14:paraId="5C3A2448" w14:textId="77777777" w:rsidR="00FF4DB3" w:rsidRDefault="00FF4DB3" w:rsidP="000A6A3D">
            <w:pPr>
              <w:rPr>
                <w:i/>
                <w:lang w:val="pt-BR"/>
              </w:rPr>
            </w:pPr>
          </w:p>
          <w:p w14:paraId="72CA20A1" w14:textId="77777777" w:rsidR="00FF4DB3" w:rsidRDefault="00FF4DB3" w:rsidP="000A6A3D">
            <w:pPr>
              <w:rPr>
                <w:i/>
                <w:lang w:val="pt-BR"/>
              </w:rPr>
            </w:pPr>
          </w:p>
          <w:p w14:paraId="0235D16F" w14:textId="77777777" w:rsidR="00FF4DB3" w:rsidRDefault="00FF4DB3" w:rsidP="000A6A3D">
            <w:pPr>
              <w:rPr>
                <w:i/>
                <w:lang w:val="pt-BR"/>
              </w:rPr>
            </w:pPr>
          </w:p>
          <w:p w14:paraId="37B90989" w14:textId="77777777" w:rsidR="00FF4DB3" w:rsidRDefault="00FF4DB3" w:rsidP="000A6A3D">
            <w:pPr>
              <w:rPr>
                <w:i/>
                <w:lang w:val="pt-BR"/>
              </w:rPr>
            </w:pPr>
          </w:p>
          <w:p w14:paraId="50D2ADB9" w14:textId="77777777" w:rsidR="00FF4DB3" w:rsidRDefault="00FF4DB3" w:rsidP="000A6A3D">
            <w:pPr>
              <w:rPr>
                <w:i/>
                <w:lang w:val="pt-BR"/>
              </w:rPr>
            </w:pPr>
          </w:p>
          <w:p w14:paraId="3B6935F0" w14:textId="77777777" w:rsidR="00FF4DB3" w:rsidRDefault="00FF4DB3" w:rsidP="000A6A3D">
            <w:pPr>
              <w:rPr>
                <w:i/>
                <w:lang w:val="pt-BR"/>
              </w:rPr>
            </w:pPr>
          </w:p>
          <w:p w14:paraId="369CAB0A" w14:textId="77777777" w:rsidR="007C5976" w:rsidRPr="000A6A3D" w:rsidRDefault="007C5976" w:rsidP="007C5976">
            <w:pPr>
              <w:ind w:left="982"/>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35A7EC4" w14:textId="77777777" w:rsidR="007C5976" w:rsidRDefault="007C5976" w:rsidP="007C5976">
            <w:pPr>
              <w:jc w:val="center"/>
              <w:rPr>
                <w:b/>
                <w:lang w:val="pt-BR"/>
              </w:rPr>
            </w:pPr>
            <w:r w:rsidRPr="000A6A3D">
              <w:rPr>
                <w:b/>
                <w:lang w:val="pt-BR"/>
              </w:rPr>
              <w:t>Giảng viên</w:t>
            </w:r>
          </w:p>
          <w:p w14:paraId="3C824E33" w14:textId="7863849D" w:rsidR="00AA3079" w:rsidRPr="000A6A3D" w:rsidRDefault="00A2642C" w:rsidP="007C5976">
            <w:pPr>
              <w:jc w:val="center"/>
              <w:rPr>
                <w:lang w:val="pt-BR"/>
              </w:rPr>
            </w:pPr>
            <w:r>
              <w:rPr>
                <w:b/>
                <w:bCs/>
                <w:sz w:val="26"/>
                <w:szCs w:val="26"/>
              </w:rPr>
              <w:t>Trịnh Khắc Vũ</w:t>
            </w:r>
          </w:p>
        </w:tc>
      </w:tr>
    </w:tbl>
    <w:p w14:paraId="121966FB" w14:textId="555E6E99" w:rsidR="008420EB" w:rsidRDefault="008420EB" w:rsidP="00093475"/>
    <w:sectPr w:rsidR="008420EB" w:rsidSect="0022566E">
      <w:pgSz w:w="11907" w:h="16839" w:code="9"/>
      <w:pgMar w:top="540" w:right="720" w:bottom="720" w:left="720" w:header="720" w:footer="13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E9802" w14:textId="77777777" w:rsidR="006B440D" w:rsidRDefault="006B440D" w:rsidP="0072484D">
      <w:r>
        <w:separator/>
      </w:r>
    </w:p>
  </w:endnote>
  <w:endnote w:type="continuationSeparator" w:id="0">
    <w:p w14:paraId="090932D0" w14:textId="77777777" w:rsidR="006B440D" w:rsidRDefault="006B440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Book-AntiquaH">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543D3" w14:textId="6F790B91" w:rsidR="000068BC" w:rsidRDefault="000068BC">
    <w:pPr>
      <w:pStyle w:val="Footer"/>
      <w:jc w:val="center"/>
    </w:pPr>
    <w:r>
      <w:fldChar w:fldCharType="begin"/>
    </w:r>
    <w:r>
      <w:instrText xml:space="preserve"> PAGE   \* MERGEFORMAT </w:instrText>
    </w:r>
    <w:r>
      <w:fldChar w:fldCharType="separate"/>
    </w:r>
    <w:r w:rsidR="005E2697">
      <w:rPr>
        <w:noProof/>
      </w:rPr>
      <w:t>37</w:t>
    </w:r>
    <w:r>
      <w:rPr>
        <w:noProof/>
      </w:rPr>
      <w:fldChar w:fldCharType="end"/>
    </w:r>
  </w:p>
  <w:p w14:paraId="1417D411" w14:textId="77777777" w:rsidR="000068BC" w:rsidRDefault="00006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599A7" w14:textId="77777777" w:rsidR="006B440D" w:rsidRDefault="006B440D" w:rsidP="0072484D">
      <w:r>
        <w:separator/>
      </w:r>
    </w:p>
  </w:footnote>
  <w:footnote w:type="continuationSeparator" w:id="0">
    <w:p w14:paraId="5F718EBB" w14:textId="77777777" w:rsidR="006B440D" w:rsidRDefault="006B440D"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1E2B"/>
    <w:rsid w:val="00002B89"/>
    <w:rsid w:val="0000336C"/>
    <w:rsid w:val="00003411"/>
    <w:rsid w:val="00003AFF"/>
    <w:rsid w:val="00005CC6"/>
    <w:rsid w:val="000068BC"/>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122E"/>
    <w:rsid w:val="000A287E"/>
    <w:rsid w:val="000A28B0"/>
    <w:rsid w:val="000A2E93"/>
    <w:rsid w:val="000A430B"/>
    <w:rsid w:val="000A57FE"/>
    <w:rsid w:val="000A5B7A"/>
    <w:rsid w:val="000A6A3D"/>
    <w:rsid w:val="000A7C7F"/>
    <w:rsid w:val="000B332B"/>
    <w:rsid w:val="000B5DD5"/>
    <w:rsid w:val="000B682C"/>
    <w:rsid w:val="000C03CA"/>
    <w:rsid w:val="000C27EC"/>
    <w:rsid w:val="000C39FE"/>
    <w:rsid w:val="000D3CB0"/>
    <w:rsid w:val="000D4D9B"/>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E1D"/>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4244"/>
    <w:rsid w:val="00156F03"/>
    <w:rsid w:val="00162A40"/>
    <w:rsid w:val="00163678"/>
    <w:rsid w:val="001643B8"/>
    <w:rsid w:val="0016558B"/>
    <w:rsid w:val="001740FD"/>
    <w:rsid w:val="001773B4"/>
    <w:rsid w:val="00180AD7"/>
    <w:rsid w:val="00182187"/>
    <w:rsid w:val="00182269"/>
    <w:rsid w:val="00183DFE"/>
    <w:rsid w:val="00184CA1"/>
    <w:rsid w:val="0018687E"/>
    <w:rsid w:val="001875BF"/>
    <w:rsid w:val="00187FB6"/>
    <w:rsid w:val="00192166"/>
    <w:rsid w:val="00197DFB"/>
    <w:rsid w:val="001A0F72"/>
    <w:rsid w:val="001A2BC4"/>
    <w:rsid w:val="001A42DE"/>
    <w:rsid w:val="001B1C4D"/>
    <w:rsid w:val="001B2ECD"/>
    <w:rsid w:val="001B6227"/>
    <w:rsid w:val="001C1CFA"/>
    <w:rsid w:val="001C66EA"/>
    <w:rsid w:val="001D0B3A"/>
    <w:rsid w:val="001D1350"/>
    <w:rsid w:val="001D1B1B"/>
    <w:rsid w:val="001D3DC6"/>
    <w:rsid w:val="001D4185"/>
    <w:rsid w:val="001D5CC0"/>
    <w:rsid w:val="001E13AA"/>
    <w:rsid w:val="001E1820"/>
    <w:rsid w:val="001E36D0"/>
    <w:rsid w:val="001E46E8"/>
    <w:rsid w:val="001E5640"/>
    <w:rsid w:val="001F255F"/>
    <w:rsid w:val="001F33F8"/>
    <w:rsid w:val="001F40FC"/>
    <w:rsid w:val="001F4283"/>
    <w:rsid w:val="001F4D4F"/>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66E"/>
    <w:rsid w:val="0022595C"/>
    <w:rsid w:val="00227745"/>
    <w:rsid w:val="00232846"/>
    <w:rsid w:val="00232EE7"/>
    <w:rsid w:val="00232F32"/>
    <w:rsid w:val="00235511"/>
    <w:rsid w:val="00240158"/>
    <w:rsid w:val="0024024C"/>
    <w:rsid w:val="002410AB"/>
    <w:rsid w:val="00242273"/>
    <w:rsid w:val="0024228A"/>
    <w:rsid w:val="002434D5"/>
    <w:rsid w:val="002477FC"/>
    <w:rsid w:val="00252853"/>
    <w:rsid w:val="00253EBE"/>
    <w:rsid w:val="00254E71"/>
    <w:rsid w:val="00265C29"/>
    <w:rsid w:val="00266E8B"/>
    <w:rsid w:val="0026782B"/>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4C48"/>
    <w:rsid w:val="002A51E6"/>
    <w:rsid w:val="002A5DE7"/>
    <w:rsid w:val="002B006E"/>
    <w:rsid w:val="002B40C1"/>
    <w:rsid w:val="002B49B1"/>
    <w:rsid w:val="002B53CE"/>
    <w:rsid w:val="002B7464"/>
    <w:rsid w:val="002C1F04"/>
    <w:rsid w:val="002C240F"/>
    <w:rsid w:val="002C60A8"/>
    <w:rsid w:val="002D2972"/>
    <w:rsid w:val="002D3F10"/>
    <w:rsid w:val="002D3F48"/>
    <w:rsid w:val="002D586C"/>
    <w:rsid w:val="002D5FBC"/>
    <w:rsid w:val="002D6ADE"/>
    <w:rsid w:val="002E1CAE"/>
    <w:rsid w:val="002E33D8"/>
    <w:rsid w:val="002E45DA"/>
    <w:rsid w:val="002E69EE"/>
    <w:rsid w:val="002F173E"/>
    <w:rsid w:val="002F5E3B"/>
    <w:rsid w:val="002F628E"/>
    <w:rsid w:val="002F7152"/>
    <w:rsid w:val="00300598"/>
    <w:rsid w:val="00300D6C"/>
    <w:rsid w:val="00301F0C"/>
    <w:rsid w:val="00303C44"/>
    <w:rsid w:val="003050CF"/>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1B52"/>
    <w:rsid w:val="00341F05"/>
    <w:rsid w:val="003423C0"/>
    <w:rsid w:val="0034292F"/>
    <w:rsid w:val="00346F7E"/>
    <w:rsid w:val="00350C7F"/>
    <w:rsid w:val="00351785"/>
    <w:rsid w:val="00352AE1"/>
    <w:rsid w:val="00355CD4"/>
    <w:rsid w:val="003579EF"/>
    <w:rsid w:val="00362BA6"/>
    <w:rsid w:val="00364EB5"/>
    <w:rsid w:val="0036530F"/>
    <w:rsid w:val="003717CC"/>
    <w:rsid w:val="00371971"/>
    <w:rsid w:val="003724D8"/>
    <w:rsid w:val="00372A0F"/>
    <w:rsid w:val="00373807"/>
    <w:rsid w:val="00375CCD"/>
    <w:rsid w:val="00375EBE"/>
    <w:rsid w:val="00376E8B"/>
    <w:rsid w:val="00380165"/>
    <w:rsid w:val="003836C5"/>
    <w:rsid w:val="00385884"/>
    <w:rsid w:val="00386122"/>
    <w:rsid w:val="0038673D"/>
    <w:rsid w:val="00391A7B"/>
    <w:rsid w:val="003931D5"/>
    <w:rsid w:val="00394424"/>
    <w:rsid w:val="00395D11"/>
    <w:rsid w:val="003963E8"/>
    <w:rsid w:val="00396947"/>
    <w:rsid w:val="003A15C6"/>
    <w:rsid w:val="003A3748"/>
    <w:rsid w:val="003A63D1"/>
    <w:rsid w:val="003A736C"/>
    <w:rsid w:val="003A789D"/>
    <w:rsid w:val="003B254F"/>
    <w:rsid w:val="003B261D"/>
    <w:rsid w:val="003B2B10"/>
    <w:rsid w:val="003B6771"/>
    <w:rsid w:val="003C36E5"/>
    <w:rsid w:val="003C3D12"/>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62B57"/>
    <w:rsid w:val="0046345E"/>
    <w:rsid w:val="004645C5"/>
    <w:rsid w:val="004670FF"/>
    <w:rsid w:val="00470153"/>
    <w:rsid w:val="00471706"/>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5D6A"/>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663F9"/>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09A7"/>
    <w:rsid w:val="005A150A"/>
    <w:rsid w:val="005A4645"/>
    <w:rsid w:val="005A5666"/>
    <w:rsid w:val="005A625C"/>
    <w:rsid w:val="005A6444"/>
    <w:rsid w:val="005A7C2D"/>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2697"/>
    <w:rsid w:val="005E3F87"/>
    <w:rsid w:val="005E6E7E"/>
    <w:rsid w:val="005E7555"/>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1003"/>
    <w:rsid w:val="00625764"/>
    <w:rsid w:val="00630E9D"/>
    <w:rsid w:val="00631022"/>
    <w:rsid w:val="00631CD0"/>
    <w:rsid w:val="00632A3E"/>
    <w:rsid w:val="00633CAA"/>
    <w:rsid w:val="00635BF4"/>
    <w:rsid w:val="006369C2"/>
    <w:rsid w:val="00640816"/>
    <w:rsid w:val="00641584"/>
    <w:rsid w:val="006467F3"/>
    <w:rsid w:val="00646AA1"/>
    <w:rsid w:val="00652949"/>
    <w:rsid w:val="00653A5A"/>
    <w:rsid w:val="00655525"/>
    <w:rsid w:val="0065622B"/>
    <w:rsid w:val="0065658A"/>
    <w:rsid w:val="0065718F"/>
    <w:rsid w:val="00660F14"/>
    <w:rsid w:val="006646F6"/>
    <w:rsid w:val="00664991"/>
    <w:rsid w:val="00673839"/>
    <w:rsid w:val="006751C8"/>
    <w:rsid w:val="00675C4A"/>
    <w:rsid w:val="00676AE4"/>
    <w:rsid w:val="00680FBA"/>
    <w:rsid w:val="00681094"/>
    <w:rsid w:val="00682756"/>
    <w:rsid w:val="00685EE5"/>
    <w:rsid w:val="00686DAC"/>
    <w:rsid w:val="00692522"/>
    <w:rsid w:val="00692586"/>
    <w:rsid w:val="00692F5D"/>
    <w:rsid w:val="0069336C"/>
    <w:rsid w:val="00696565"/>
    <w:rsid w:val="00697840"/>
    <w:rsid w:val="006A0860"/>
    <w:rsid w:val="006A230F"/>
    <w:rsid w:val="006A3583"/>
    <w:rsid w:val="006A565B"/>
    <w:rsid w:val="006A58E9"/>
    <w:rsid w:val="006A675E"/>
    <w:rsid w:val="006B05EF"/>
    <w:rsid w:val="006B316F"/>
    <w:rsid w:val="006B440D"/>
    <w:rsid w:val="006B60BB"/>
    <w:rsid w:val="006B6336"/>
    <w:rsid w:val="006C5396"/>
    <w:rsid w:val="006C54EB"/>
    <w:rsid w:val="006C6E29"/>
    <w:rsid w:val="006C7E78"/>
    <w:rsid w:val="006D3909"/>
    <w:rsid w:val="006D5F04"/>
    <w:rsid w:val="006D7CBB"/>
    <w:rsid w:val="006E52CD"/>
    <w:rsid w:val="006E6311"/>
    <w:rsid w:val="006F1A14"/>
    <w:rsid w:val="006F1A50"/>
    <w:rsid w:val="006F3817"/>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1EEB"/>
    <w:rsid w:val="00772185"/>
    <w:rsid w:val="0077221B"/>
    <w:rsid w:val="007751FB"/>
    <w:rsid w:val="00775DC5"/>
    <w:rsid w:val="007770A4"/>
    <w:rsid w:val="007803E7"/>
    <w:rsid w:val="00781256"/>
    <w:rsid w:val="007817C9"/>
    <w:rsid w:val="00782A82"/>
    <w:rsid w:val="00784A71"/>
    <w:rsid w:val="00785676"/>
    <w:rsid w:val="007868AD"/>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696"/>
    <w:rsid w:val="007C478C"/>
    <w:rsid w:val="007C5976"/>
    <w:rsid w:val="007D2094"/>
    <w:rsid w:val="007D31E8"/>
    <w:rsid w:val="007D496B"/>
    <w:rsid w:val="007D4FF7"/>
    <w:rsid w:val="007D5DD8"/>
    <w:rsid w:val="007D636C"/>
    <w:rsid w:val="007E439E"/>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C21"/>
    <w:rsid w:val="008420EB"/>
    <w:rsid w:val="008421A1"/>
    <w:rsid w:val="008436E3"/>
    <w:rsid w:val="00843C8F"/>
    <w:rsid w:val="008465FF"/>
    <w:rsid w:val="00847570"/>
    <w:rsid w:val="0085011B"/>
    <w:rsid w:val="00850C2A"/>
    <w:rsid w:val="00851AD8"/>
    <w:rsid w:val="00852DDC"/>
    <w:rsid w:val="00853441"/>
    <w:rsid w:val="00853A11"/>
    <w:rsid w:val="0085592B"/>
    <w:rsid w:val="008570F0"/>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3203"/>
    <w:rsid w:val="008B3FCC"/>
    <w:rsid w:val="008B45C6"/>
    <w:rsid w:val="008B5712"/>
    <w:rsid w:val="008C2FC3"/>
    <w:rsid w:val="008C3FCC"/>
    <w:rsid w:val="008D2C2B"/>
    <w:rsid w:val="008D3533"/>
    <w:rsid w:val="008E042B"/>
    <w:rsid w:val="008E1C0D"/>
    <w:rsid w:val="008E2106"/>
    <w:rsid w:val="008E30FB"/>
    <w:rsid w:val="008E6FAF"/>
    <w:rsid w:val="008E75E7"/>
    <w:rsid w:val="008F4BDC"/>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6D9B"/>
    <w:rsid w:val="00957BBD"/>
    <w:rsid w:val="00957FA0"/>
    <w:rsid w:val="00960077"/>
    <w:rsid w:val="0096107B"/>
    <w:rsid w:val="00963B24"/>
    <w:rsid w:val="00963BCB"/>
    <w:rsid w:val="0096529A"/>
    <w:rsid w:val="00965369"/>
    <w:rsid w:val="009657E4"/>
    <w:rsid w:val="0096640B"/>
    <w:rsid w:val="009669B3"/>
    <w:rsid w:val="0097030D"/>
    <w:rsid w:val="00970C11"/>
    <w:rsid w:val="0097264A"/>
    <w:rsid w:val="00975EF8"/>
    <w:rsid w:val="00977778"/>
    <w:rsid w:val="00984472"/>
    <w:rsid w:val="009865C5"/>
    <w:rsid w:val="0098661F"/>
    <w:rsid w:val="0098733E"/>
    <w:rsid w:val="009907A7"/>
    <w:rsid w:val="00994548"/>
    <w:rsid w:val="00994800"/>
    <w:rsid w:val="009964EF"/>
    <w:rsid w:val="009A10F8"/>
    <w:rsid w:val="009A673C"/>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42C"/>
    <w:rsid w:val="00A269CA"/>
    <w:rsid w:val="00A309C2"/>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70A0"/>
    <w:rsid w:val="00AA1902"/>
    <w:rsid w:val="00AA3079"/>
    <w:rsid w:val="00AA371F"/>
    <w:rsid w:val="00AA3A93"/>
    <w:rsid w:val="00AA664C"/>
    <w:rsid w:val="00AB0098"/>
    <w:rsid w:val="00AB232C"/>
    <w:rsid w:val="00AB6349"/>
    <w:rsid w:val="00AB70A1"/>
    <w:rsid w:val="00AC0BD4"/>
    <w:rsid w:val="00AC3829"/>
    <w:rsid w:val="00AC6F53"/>
    <w:rsid w:val="00AD29EB"/>
    <w:rsid w:val="00AD35BE"/>
    <w:rsid w:val="00AD4752"/>
    <w:rsid w:val="00AD71A2"/>
    <w:rsid w:val="00AE1E25"/>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1D9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56DDA"/>
    <w:rsid w:val="00C62536"/>
    <w:rsid w:val="00C62AA2"/>
    <w:rsid w:val="00C62BCF"/>
    <w:rsid w:val="00C639F7"/>
    <w:rsid w:val="00C66128"/>
    <w:rsid w:val="00C722D4"/>
    <w:rsid w:val="00C7376B"/>
    <w:rsid w:val="00C76538"/>
    <w:rsid w:val="00C76B00"/>
    <w:rsid w:val="00C77DAB"/>
    <w:rsid w:val="00C77F11"/>
    <w:rsid w:val="00C81736"/>
    <w:rsid w:val="00C84123"/>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5E56"/>
    <w:rsid w:val="00CC6A20"/>
    <w:rsid w:val="00CD3826"/>
    <w:rsid w:val="00CD5959"/>
    <w:rsid w:val="00CD5E2D"/>
    <w:rsid w:val="00CD6DBD"/>
    <w:rsid w:val="00CE068B"/>
    <w:rsid w:val="00CE0A65"/>
    <w:rsid w:val="00CE2AE2"/>
    <w:rsid w:val="00CE68FD"/>
    <w:rsid w:val="00CE7548"/>
    <w:rsid w:val="00CE76AF"/>
    <w:rsid w:val="00CE7DF0"/>
    <w:rsid w:val="00CF22C3"/>
    <w:rsid w:val="00CF4993"/>
    <w:rsid w:val="00CF508E"/>
    <w:rsid w:val="00CF781E"/>
    <w:rsid w:val="00D01205"/>
    <w:rsid w:val="00D02E03"/>
    <w:rsid w:val="00D04ED8"/>
    <w:rsid w:val="00D0581C"/>
    <w:rsid w:val="00D05EE3"/>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5B21"/>
    <w:rsid w:val="00E271A0"/>
    <w:rsid w:val="00E30849"/>
    <w:rsid w:val="00E31EE4"/>
    <w:rsid w:val="00E321D3"/>
    <w:rsid w:val="00E32631"/>
    <w:rsid w:val="00E333D8"/>
    <w:rsid w:val="00E34D2F"/>
    <w:rsid w:val="00E47336"/>
    <w:rsid w:val="00E47CE9"/>
    <w:rsid w:val="00E51051"/>
    <w:rsid w:val="00E54AB6"/>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77694"/>
    <w:rsid w:val="00E80BD8"/>
    <w:rsid w:val="00E80D32"/>
    <w:rsid w:val="00E817DA"/>
    <w:rsid w:val="00E81DA0"/>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24E1"/>
    <w:rsid w:val="00F37303"/>
    <w:rsid w:val="00F37765"/>
    <w:rsid w:val="00F40D1D"/>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51BA"/>
    <w:rsid w:val="00FC58E1"/>
    <w:rsid w:val="00FC5DFD"/>
    <w:rsid w:val="00FC5F46"/>
    <w:rsid w:val="00FC6D47"/>
    <w:rsid w:val="00FC7D12"/>
    <w:rsid w:val="00FD078F"/>
    <w:rsid w:val="00FD4BE3"/>
    <w:rsid w:val="00FD52A3"/>
    <w:rsid w:val="00FD52EC"/>
    <w:rsid w:val="00FD5E9E"/>
    <w:rsid w:val="00FE3145"/>
    <w:rsid w:val="00FE3891"/>
    <w:rsid w:val="00FF244E"/>
    <w:rsid w:val="00FF4D34"/>
    <w:rsid w:val="00FF4DB3"/>
    <w:rsid w:val="00FF5477"/>
    <w:rsid w:val="00FF5626"/>
    <w:rsid w:val="00FF5FDB"/>
    <w:rsid w:val="00FF6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F2D977"/>
  <w15:docId w15:val="{E7662778-A2FD-4C73-BD03-4B48369F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hyperlink" Target="http://www.onthi.com/?a=OT&amp;ot=LT&amp;hdn_lt_id=142" TargetMode="External"/><Relationship Id="rId26" Type="http://schemas.openxmlformats.org/officeDocument/2006/relationships/oleObject" Target="embeddings/oleObject6.bin"/><Relationship Id="rId39" Type="http://schemas.openxmlformats.org/officeDocument/2006/relationships/image" Target="media/image15.wmf"/><Relationship Id="rId21" Type="http://schemas.openxmlformats.org/officeDocument/2006/relationships/hyperlink" Target="http://www.onthi.com/?a=OT&amp;ot=LT&amp;hdn_lt_id=157" TargetMode="External"/><Relationship Id="rId34" Type="http://schemas.openxmlformats.org/officeDocument/2006/relationships/oleObject" Target="embeddings/oleObject9.bin"/><Relationship Id="rId42" Type="http://schemas.openxmlformats.org/officeDocument/2006/relationships/image" Target="media/image17.wmf"/><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wmf"/><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4.wmf"/><Relationship Id="rId40" Type="http://schemas.openxmlformats.org/officeDocument/2006/relationships/oleObject" Target="embeddings/oleObject12.bin"/><Relationship Id="rId45" Type="http://schemas.openxmlformats.org/officeDocument/2006/relationships/image" Target="media/image20.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7.wmf"/><Relationship Id="rId28" Type="http://schemas.openxmlformats.org/officeDocument/2006/relationships/image" Target="http://www.onthi.com/images/ct/78d9dc6c665f9a9e2b81c280a13771b7.jpg" TargetMode="External"/><Relationship Id="rId36" Type="http://schemas.openxmlformats.org/officeDocument/2006/relationships/oleObject" Target="embeddings/oleObject10.bin"/><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image" Target="media/image11.wmf"/><Relationship Id="rId44" Type="http://schemas.openxmlformats.org/officeDocument/2006/relationships/image" Target="media/image19.w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oleObject" Target="embeddings/oleObject1.bin"/><Relationship Id="rId22" Type="http://schemas.openxmlformats.org/officeDocument/2006/relationships/hyperlink" Target="http://www.onthi.com/?a=OT&amp;ot=LT&amp;hdn_lt_id=157" TargetMode="External"/><Relationship Id="rId27" Type="http://schemas.openxmlformats.org/officeDocument/2006/relationships/image" Target="media/image9.png"/><Relationship Id="rId30" Type="http://schemas.openxmlformats.org/officeDocument/2006/relationships/oleObject" Target="embeddings/oleObject7.bin"/><Relationship Id="rId35" Type="http://schemas.openxmlformats.org/officeDocument/2006/relationships/image" Target="media/image13.wmf"/><Relationship Id="rId43" Type="http://schemas.openxmlformats.org/officeDocument/2006/relationships/image" Target="media/image18.wmf"/><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oleObject" Target="embeddings/oleObject3.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1.bin"/><Relationship Id="rId46" Type="http://schemas.openxmlformats.org/officeDocument/2006/relationships/image" Target="media/image21.wmf"/><Relationship Id="rId20" Type="http://schemas.openxmlformats.org/officeDocument/2006/relationships/oleObject" Target="embeddings/oleObject4.bin"/><Relationship Id="rId41" Type="http://schemas.openxmlformats.org/officeDocument/2006/relationships/image" Target="media/image16.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1E767118-151B-4D14-8A55-2126B081D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6052</TotalTime>
  <Pages>37</Pages>
  <Words>12907</Words>
  <Characters>73576</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Hằng Nguyễn Thị Thúy</cp:lastModifiedBy>
  <cp:revision>929</cp:revision>
  <cp:lastPrinted>2018-02-25T01:35:00Z</cp:lastPrinted>
  <dcterms:created xsi:type="dcterms:W3CDTF">2018-01-18T01:13:00Z</dcterms:created>
  <dcterms:modified xsi:type="dcterms:W3CDTF">2021-10-24T11:47:00Z</dcterms:modified>
</cp:coreProperties>
</file>