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156A91" w14:textId="77777777" w:rsidR="00B00AF9" w:rsidRPr="001151F9" w:rsidRDefault="00B00AF9" w:rsidP="007F765B">
      <w:pPr>
        <w:jc w:val="center"/>
        <w:rPr>
          <w:b/>
          <w:sz w:val="26"/>
          <w:szCs w:val="26"/>
        </w:rPr>
      </w:pPr>
      <w:bookmarkStart w:id="0" w:name="_GoBack"/>
      <w:bookmarkEnd w:id="0"/>
      <w:r w:rsidRPr="001151F9">
        <w:rPr>
          <w:b/>
          <w:sz w:val="26"/>
          <w:szCs w:val="26"/>
        </w:rPr>
        <w:t>ỦY BAN NHÂN DÂN THÀNH PHỐ HỒ CHÍ MINH</w:t>
      </w:r>
    </w:p>
    <w:p w14:paraId="79A60102" w14:textId="77777777" w:rsidR="00B00AF9" w:rsidRPr="001151F9" w:rsidRDefault="00B00AF9" w:rsidP="007F765B">
      <w:pPr>
        <w:jc w:val="center"/>
        <w:rPr>
          <w:b/>
          <w:sz w:val="26"/>
          <w:szCs w:val="26"/>
        </w:rPr>
      </w:pPr>
      <w:r w:rsidRPr="001151F9">
        <w:rPr>
          <w:b/>
          <w:sz w:val="26"/>
          <w:szCs w:val="26"/>
        </w:rPr>
        <w:t>TRƯỜNG CAO ĐẲNG LÝ TỰ TRỌNG THÀNH PHỐ HỒ CHÍ MINH</w:t>
      </w:r>
    </w:p>
    <w:p w14:paraId="70819CBD" w14:textId="77777777" w:rsidR="003A4B4F" w:rsidRPr="001151F9" w:rsidRDefault="003A4B4F" w:rsidP="007F765B">
      <w:pPr>
        <w:pStyle w:val="Heading1"/>
        <w:shd w:val="clear" w:color="auto" w:fill="FFFFFF"/>
        <w:spacing w:before="0" w:beforeAutospacing="0" w:after="0" w:afterAutospacing="0"/>
        <w:jc w:val="center"/>
        <w:rPr>
          <w:bCs w:val="0"/>
          <w:iCs/>
          <w:color w:val="000000" w:themeColor="text1"/>
          <w:sz w:val="26"/>
          <w:szCs w:val="26"/>
        </w:rPr>
      </w:pPr>
      <w:r w:rsidRPr="001151F9">
        <w:rPr>
          <w:bCs w:val="0"/>
          <w:iCs/>
          <w:color w:val="000000" w:themeColor="text1"/>
          <w:sz w:val="26"/>
          <w:szCs w:val="26"/>
        </w:rPr>
        <w:t>KHOA KHOA HỌC CƠ BẢN</w:t>
      </w:r>
    </w:p>
    <w:p w14:paraId="3766F7F8"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0443C1EF" w14:textId="77777777"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3673A353" w14:textId="77777777"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2E7C057C" wp14:editId="66EB3E4F">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0D4D7528" w14:textId="77777777"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14:paraId="6F943660"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23F6FF95" w14:textId="77777777"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14:paraId="55B7B099" w14:textId="77777777"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14:paraId="02FEC3A3" w14:textId="77777777"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713648">
        <w:rPr>
          <w:bCs w:val="0"/>
          <w:iCs/>
          <w:color w:val="000000" w:themeColor="text1"/>
          <w:sz w:val="40"/>
          <w:szCs w:val="40"/>
        </w:rPr>
        <w:t>1</w:t>
      </w:r>
    </w:p>
    <w:p w14:paraId="02A406D5" w14:textId="77777777"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14:paraId="69A6B8D9" w14:textId="77777777"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14:paraId="3C0E58C2" w14:textId="77777777" w:rsidR="001939C4"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26"/>
          <w:szCs w:val="26"/>
        </w:rPr>
        <w:t xml:space="preserve">    </w:t>
      </w:r>
      <w:r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14:paraId="0D6FED4F" w14:textId="39813848" w:rsidR="001939C4" w:rsidRPr="00D76058"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Sinh viên:</w:t>
      </w:r>
      <w:r w:rsidR="00FD6558">
        <w:rPr>
          <w:bCs w:val="0"/>
          <w:iCs/>
          <w:color w:val="000000" w:themeColor="text1"/>
          <w:sz w:val="32"/>
          <w:szCs w:val="32"/>
          <w:lang w:val="vi-VN"/>
        </w:rPr>
        <w:t>Phùng Thị Hoài Thu</w:t>
      </w:r>
    </w:p>
    <w:p w14:paraId="19EFB995" w14:textId="4B7B8BA2" w:rsidR="00B00AF9" w:rsidRPr="00FD6558" w:rsidRDefault="00AD342A"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FD6558">
        <w:rPr>
          <w:bCs w:val="0"/>
          <w:iCs/>
          <w:color w:val="000000" w:themeColor="text1"/>
          <w:sz w:val="32"/>
          <w:szCs w:val="32"/>
          <w:lang w:val="vi-VN"/>
        </w:rPr>
        <w:t>20000464</w:t>
      </w:r>
    </w:p>
    <w:p w14:paraId="1CAF405B" w14:textId="67408C2E" w:rsidR="001939C4" w:rsidRPr="00FD6558" w:rsidRDefault="001939C4" w:rsidP="00B47CE0">
      <w:pPr>
        <w:pStyle w:val="Heading1"/>
        <w:shd w:val="clear" w:color="auto" w:fill="FFFFFF"/>
        <w:spacing w:before="0" w:beforeAutospacing="0" w:after="0" w:afterAutospacing="0" w:line="360" w:lineRule="auto"/>
        <w:rPr>
          <w:bCs w:val="0"/>
          <w:iCs/>
          <w:color w:val="000000" w:themeColor="text1"/>
          <w:sz w:val="32"/>
          <w:szCs w:val="32"/>
          <w:lang w:val="vi-VN"/>
        </w:rPr>
      </w:pPr>
      <w:r w:rsidRPr="001151F9">
        <w:rPr>
          <w:bCs w:val="0"/>
          <w:iCs/>
          <w:color w:val="000000" w:themeColor="text1"/>
          <w:sz w:val="32"/>
          <w:szCs w:val="32"/>
        </w:rPr>
        <w:t xml:space="preserve">   Lớp học:</w:t>
      </w:r>
      <w:r w:rsidR="00FD6558">
        <w:rPr>
          <w:bCs w:val="0"/>
          <w:iCs/>
          <w:color w:val="000000" w:themeColor="text1"/>
          <w:sz w:val="32"/>
          <w:szCs w:val="32"/>
          <w:lang w:val="vi-VN"/>
        </w:rPr>
        <w:t>20T4-QKS1</w:t>
      </w:r>
    </w:p>
    <w:p w14:paraId="0A449185"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038F401C"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299B2CC4" w14:textId="77777777" w:rsidR="009E0FF0" w:rsidRDefault="009E0FF0" w:rsidP="00AD342A">
      <w:pPr>
        <w:pStyle w:val="Heading1"/>
        <w:shd w:val="clear" w:color="auto" w:fill="FFFFFF"/>
        <w:spacing w:before="120" w:beforeAutospacing="0" w:after="0" w:afterAutospacing="0"/>
        <w:jc w:val="center"/>
        <w:rPr>
          <w:bCs w:val="0"/>
          <w:iCs/>
          <w:color w:val="000000" w:themeColor="text1"/>
          <w:sz w:val="26"/>
          <w:szCs w:val="26"/>
        </w:rPr>
      </w:pPr>
    </w:p>
    <w:p w14:paraId="411136B1" w14:textId="77777777"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14:paraId="4C6BF5D3"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64C26B1A" w14:textId="77777777" w:rsidR="009631C2" w:rsidRDefault="009631C2" w:rsidP="00AD342A">
      <w:pPr>
        <w:pStyle w:val="Heading1"/>
        <w:shd w:val="clear" w:color="auto" w:fill="FFFFFF"/>
        <w:spacing w:before="120" w:beforeAutospacing="0" w:after="0" w:afterAutospacing="0"/>
        <w:jc w:val="center"/>
        <w:rPr>
          <w:bCs w:val="0"/>
          <w:iCs/>
          <w:color w:val="000000" w:themeColor="text1"/>
          <w:sz w:val="26"/>
          <w:szCs w:val="26"/>
        </w:rPr>
      </w:pPr>
    </w:p>
    <w:p w14:paraId="1193C147" w14:textId="77777777" w:rsidR="00AD342A" w:rsidRPr="001151F9" w:rsidRDefault="00AD342A" w:rsidP="001151F9">
      <w:pPr>
        <w:pStyle w:val="Heading1"/>
        <w:shd w:val="clear" w:color="auto" w:fill="FFFFFF"/>
        <w:spacing w:before="120" w:beforeAutospacing="0" w:after="0" w:afterAutospacing="0"/>
        <w:rPr>
          <w:bCs w:val="0"/>
          <w:iCs/>
          <w:color w:val="000000" w:themeColor="text1"/>
          <w:sz w:val="26"/>
          <w:szCs w:val="26"/>
        </w:rPr>
      </w:pPr>
    </w:p>
    <w:p w14:paraId="6C6A8BCB" w14:textId="77777777" w:rsidR="003A4B4F" w:rsidRDefault="00AD342A" w:rsidP="00AD342A">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3A50F6">
        <w:rPr>
          <w:iCs/>
          <w:color w:val="000000" w:themeColor="text1"/>
          <w:kern w:val="36"/>
          <w:sz w:val="26"/>
          <w:szCs w:val="26"/>
        </w:rPr>
        <w:t>12</w:t>
      </w:r>
      <w:r w:rsidRPr="001151F9">
        <w:rPr>
          <w:iCs/>
          <w:color w:val="000000" w:themeColor="text1"/>
          <w:kern w:val="36"/>
          <w:sz w:val="26"/>
          <w:szCs w:val="26"/>
        </w:rPr>
        <w:t>/2021</w:t>
      </w:r>
    </w:p>
    <w:p w14:paraId="5B610AA9" w14:textId="77777777" w:rsidR="00820181" w:rsidRPr="006860FC" w:rsidRDefault="00820181" w:rsidP="00AD342A">
      <w:pPr>
        <w:spacing w:before="120" w:after="200"/>
        <w:jc w:val="center"/>
        <w:rPr>
          <w:iCs/>
          <w:color w:val="000000" w:themeColor="text1"/>
          <w:kern w:val="36"/>
          <w:sz w:val="26"/>
          <w:szCs w:val="26"/>
        </w:rPr>
      </w:pPr>
    </w:p>
    <w:p w14:paraId="0AB54094" w14:textId="77777777" w:rsidR="007C1EFA" w:rsidRPr="00576158" w:rsidRDefault="007C1EFA" w:rsidP="008A1F15">
      <w:pPr>
        <w:rPr>
          <w:sz w:val="26"/>
          <w:szCs w:val="26"/>
        </w:rPr>
      </w:pPr>
      <w:r w:rsidRPr="00576158">
        <w:rPr>
          <w:sz w:val="26"/>
          <w:szCs w:val="26"/>
        </w:rPr>
        <w:t>ĐỀ SỐ 35</w:t>
      </w:r>
    </w:p>
    <w:p w14:paraId="667B2D9A" w14:textId="77777777" w:rsidR="007C1EFA" w:rsidRPr="00576158" w:rsidRDefault="007C1EFA" w:rsidP="008A1F15">
      <w:pPr>
        <w:rPr>
          <w:sz w:val="26"/>
          <w:szCs w:val="26"/>
        </w:rPr>
      </w:pPr>
      <w:r w:rsidRPr="00576158">
        <w:rPr>
          <w:sz w:val="26"/>
          <w:szCs w:val="26"/>
        </w:rPr>
        <w:t>PHẦN 1. LÝ THUYẾT CƠ SỞ</w:t>
      </w:r>
    </w:p>
    <w:p w14:paraId="7A0FABB6" w14:textId="77777777" w:rsidR="009A5BD1" w:rsidRPr="00576158" w:rsidRDefault="007C1EFA" w:rsidP="008A1F15">
      <w:pPr>
        <w:rPr>
          <w:sz w:val="26"/>
          <w:szCs w:val="26"/>
        </w:rPr>
      </w:pPr>
      <w:r w:rsidRPr="00576158">
        <w:rPr>
          <w:sz w:val="26"/>
          <w:szCs w:val="26"/>
        </w:rPr>
        <w:t>Trình bày lý thuyết về THÀNH PHẦN NGUYÊN TỬ</w:t>
      </w:r>
    </w:p>
    <w:p w14:paraId="1E9163DC" w14:textId="3D838846" w:rsidR="007C1EFA" w:rsidRPr="00576158" w:rsidRDefault="007C1EFA" w:rsidP="008A1F15">
      <w:pPr>
        <w:rPr>
          <w:sz w:val="26"/>
          <w:szCs w:val="26"/>
        </w:rPr>
      </w:pPr>
      <w:r w:rsidRPr="00576158">
        <w:rPr>
          <w:sz w:val="26"/>
          <w:szCs w:val="26"/>
        </w:rPr>
        <w:t xml:space="preserve"> 1. Thành phần cấu tạo của nguyên tử</w:t>
      </w:r>
    </w:p>
    <w:p w14:paraId="4AB0AC83" w14:textId="77777777" w:rsidR="007C1EFA" w:rsidRPr="00576158" w:rsidRDefault="007C1EFA" w:rsidP="008A1F15">
      <w:pPr>
        <w:rPr>
          <w:sz w:val="26"/>
          <w:szCs w:val="26"/>
        </w:rPr>
      </w:pPr>
      <w:r w:rsidRPr="00576158">
        <w:rPr>
          <w:sz w:val="26"/>
          <w:szCs w:val="26"/>
        </w:rPr>
        <w:t>1.1. Electron</w:t>
      </w:r>
    </w:p>
    <w:p w14:paraId="178BA127" w14:textId="584F5A1E" w:rsidR="00662703" w:rsidRDefault="007C1EFA" w:rsidP="008A1F15">
      <w:pPr>
        <w:rPr>
          <w:sz w:val="26"/>
          <w:szCs w:val="26"/>
          <w:lang w:val="vi-VN"/>
        </w:rPr>
      </w:pPr>
      <w:r w:rsidRPr="00576158">
        <w:rPr>
          <w:sz w:val="26"/>
          <w:szCs w:val="26"/>
        </w:rPr>
        <w:t>1.1.1. Sự tìm ra electron</w:t>
      </w:r>
      <w:r w:rsidR="00D509B6">
        <w:rPr>
          <w:sz w:val="26"/>
          <w:szCs w:val="26"/>
          <w:lang w:val="vi-VN"/>
        </w:rPr>
        <w:t>:</w:t>
      </w:r>
    </w:p>
    <w:p w14:paraId="02B3D6E0" w14:textId="77777777" w:rsidR="00DD1C5E" w:rsidRPr="00D509B6" w:rsidRDefault="00DD1C5E" w:rsidP="008A1F15">
      <w:pPr>
        <w:rPr>
          <w:sz w:val="26"/>
          <w:szCs w:val="26"/>
          <w:lang w:val="vi-VN"/>
        </w:rPr>
      </w:pPr>
    </w:p>
    <w:p w14:paraId="15280391" w14:textId="706D71F7" w:rsidR="00662703" w:rsidRPr="00576158" w:rsidRDefault="00BA673B" w:rsidP="008A1F15">
      <w:pPr>
        <w:rPr>
          <w:sz w:val="26"/>
          <w:szCs w:val="26"/>
        </w:rPr>
      </w:pPr>
      <w:r w:rsidRPr="00576158">
        <w:rPr>
          <w:sz w:val="26"/>
          <w:szCs w:val="26"/>
        </w:rPr>
        <w:t>-</w:t>
      </w:r>
      <w:r w:rsidR="00FC64DF" w:rsidRPr="00576158">
        <w:rPr>
          <w:sz w:val="26"/>
          <w:szCs w:val="26"/>
        </w:rPr>
        <w:t xml:space="preserve">Tia âm cực có </w:t>
      </w:r>
      <w:r w:rsidR="0029110E" w:rsidRPr="00576158">
        <w:rPr>
          <w:sz w:val="26"/>
          <w:szCs w:val="26"/>
        </w:rPr>
        <w:t xml:space="preserve">đặc </w:t>
      </w:r>
      <w:r w:rsidR="00FC64DF" w:rsidRPr="00576158">
        <w:rPr>
          <w:sz w:val="26"/>
          <w:szCs w:val="26"/>
        </w:rPr>
        <w:t xml:space="preserve">tính </w:t>
      </w:r>
    </w:p>
    <w:p w14:paraId="46AD5AA9" w14:textId="1571D8CE" w:rsidR="0029110E" w:rsidRPr="00576158" w:rsidRDefault="0029110E" w:rsidP="008A1F15">
      <w:pPr>
        <w:rPr>
          <w:sz w:val="26"/>
          <w:szCs w:val="26"/>
        </w:rPr>
      </w:pPr>
      <w:r w:rsidRPr="00576158">
        <w:rPr>
          <w:sz w:val="26"/>
          <w:szCs w:val="26"/>
        </w:rPr>
        <w:t xml:space="preserve">+Là chùm hạt có </w:t>
      </w:r>
      <w:r w:rsidR="00B94536" w:rsidRPr="00576158">
        <w:rPr>
          <w:sz w:val="26"/>
          <w:szCs w:val="26"/>
        </w:rPr>
        <w:t>Khối lượng</w:t>
      </w:r>
    </w:p>
    <w:p w14:paraId="6AECE037" w14:textId="07A3C352" w:rsidR="002E5BCC" w:rsidRPr="00576158" w:rsidRDefault="00B94536" w:rsidP="008A1F15">
      <w:pPr>
        <w:rPr>
          <w:sz w:val="26"/>
          <w:szCs w:val="26"/>
        </w:rPr>
      </w:pPr>
      <w:r w:rsidRPr="00576158">
        <w:rPr>
          <w:sz w:val="26"/>
          <w:szCs w:val="26"/>
        </w:rPr>
        <w:t>+Mang điện tích âm</w:t>
      </w:r>
    </w:p>
    <w:p w14:paraId="5566BA08" w14:textId="77777777" w:rsidR="00A05DB7" w:rsidRPr="00576158" w:rsidRDefault="00F65AFA" w:rsidP="008A1F15">
      <w:pPr>
        <w:rPr>
          <w:rFonts w:eastAsiaTheme="minorEastAsia"/>
          <w:sz w:val="26"/>
          <w:szCs w:val="26"/>
        </w:rPr>
      </w:pPr>
      <w:r w:rsidRPr="00576158">
        <w:rPr>
          <w:rFonts w:eastAsiaTheme="minorEastAsia"/>
          <w:sz w:val="26"/>
          <w:szCs w:val="26"/>
        </w:rPr>
        <w:t>- Năm 1897, J.J. Thomson (Tôm-xơn, người Anh) đã tìm ra tia âm cực.</w:t>
      </w:r>
    </w:p>
    <w:p w14:paraId="2896D326" w14:textId="11ADD8E6" w:rsidR="00F65AFA" w:rsidRPr="00576158" w:rsidRDefault="00F65AFA" w:rsidP="008A1F15">
      <w:pPr>
        <w:rPr>
          <w:rFonts w:eastAsiaTheme="minorEastAsia"/>
          <w:sz w:val="26"/>
          <w:szCs w:val="26"/>
        </w:rPr>
      </w:pPr>
      <w:r w:rsidRPr="00576158">
        <w:rPr>
          <w:rFonts w:eastAsiaTheme="minorEastAsia"/>
          <w:sz w:val="26"/>
          <w:szCs w:val="26"/>
        </w:rPr>
        <w:t>- Tia âm cực là chùm hạt vật chất có khối lượng và chuyển động với vận tốc lớn. Các hạt tạo thành tia âm cực mang điện tích âm và được gọi là các electron, kí hiệu là e.</w:t>
      </w:r>
    </w:p>
    <w:p w14:paraId="700AC024" w14:textId="378C8EBC" w:rsidR="00B73E2A" w:rsidRDefault="00AD2EC6" w:rsidP="008A1F15">
      <w:pPr>
        <w:rPr>
          <w:sz w:val="26"/>
          <w:szCs w:val="26"/>
        </w:rPr>
      </w:pPr>
      <w:r w:rsidRPr="00576158">
        <w:rPr>
          <w:sz w:val="26"/>
          <w:szCs w:val="26"/>
        </w:rPr>
        <w:t>1</w:t>
      </w:r>
      <w:r w:rsidR="007C1EFA" w:rsidRPr="00576158">
        <w:rPr>
          <w:sz w:val="26"/>
          <w:szCs w:val="26"/>
        </w:rPr>
        <w:t>.1.2. Khối lượng và điện tích của eletron</w:t>
      </w:r>
      <w:r w:rsidR="001657D7" w:rsidRPr="00576158">
        <w:rPr>
          <w:sz w:val="26"/>
          <w:szCs w:val="26"/>
        </w:rPr>
        <w:t>.</w:t>
      </w:r>
    </w:p>
    <w:p w14:paraId="690B626F" w14:textId="77777777" w:rsidR="00DD1C5E" w:rsidRPr="00576158" w:rsidRDefault="00DD1C5E" w:rsidP="008A1F15">
      <w:pPr>
        <w:rPr>
          <w:sz w:val="26"/>
          <w:szCs w:val="26"/>
        </w:rPr>
      </w:pPr>
    </w:p>
    <w:p w14:paraId="5D16868B" w14:textId="449F9DD0" w:rsidR="003F6151" w:rsidRPr="00576158" w:rsidRDefault="00615BAE" w:rsidP="008A1F15">
      <w:pPr>
        <w:rPr>
          <w:sz w:val="26"/>
          <w:szCs w:val="26"/>
        </w:rPr>
      </w:pPr>
      <w:r w:rsidRPr="00576158">
        <w:rPr>
          <w:sz w:val="26"/>
          <w:szCs w:val="26"/>
        </w:rPr>
        <w:t>- Điện tích: qe=−1,602.10−19C(Culông)=1−(đơnvịđiệntíchâm)=−e0(e0:điệntíchđơnvị)</w:t>
      </w:r>
    </w:p>
    <w:p w14:paraId="7542EE6A" w14:textId="6B8494DA" w:rsidR="00B50996" w:rsidRPr="00576158" w:rsidRDefault="00D509B6" w:rsidP="008A1F15">
      <w:pPr>
        <w:rPr>
          <w:sz w:val="26"/>
          <w:szCs w:val="26"/>
        </w:rPr>
      </w:pPr>
      <w:r>
        <w:rPr>
          <w:sz w:val="26"/>
          <w:szCs w:val="26"/>
          <w:lang w:val="vi-VN"/>
        </w:rPr>
        <w:t>-B</w:t>
      </w:r>
      <w:r w:rsidR="00B50996" w:rsidRPr="00576158">
        <w:rPr>
          <w:sz w:val="26"/>
          <w:szCs w:val="26"/>
        </w:rPr>
        <w:t>ằng thực nghiệm, người ta đã xác định được khối lượng và điện tích electron. Khối lượng : me=9,1094.10−31kg Điện tích : qe=−1,602.10−19C (cu- lông) Người ta chưa phát hiện được điện tích nào nhỏ hơn 1,602.10−19C nên nó được dùng làm điện tích đơn vị, điện tích của electron được quy ước là 1−</w:t>
      </w:r>
    </w:p>
    <w:p w14:paraId="723D41F1" w14:textId="03D3F01B" w:rsidR="00AF0FA2" w:rsidRDefault="00AF0FA2" w:rsidP="008A1F15">
      <w:pPr>
        <w:rPr>
          <w:sz w:val="26"/>
          <w:szCs w:val="26"/>
        </w:rPr>
      </w:pPr>
      <w:r w:rsidRPr="00576158">
        <w:rPr>
          <w:sz w:val="26"/>
          <w:szCs w:val="26"/>
        </w:rPr>
        <w:t>1.2. Sự tìm ra hạt nhân nguyên tử</w:t>
      </w:r>
    </w:p>
    <w:p w14:paraId="58049231" w14:textId="77777777" w:rsidR="00DD1C5E" w:rsidRPr="00576158" w:rsidRDefault="00DD1C5E" w:rsidP="008A1F15">
      <w:pPr>
        <w:rPr>
          <w:sz w:val="26"/>
          <w:szCs w:val="26"/>
        </w:rPr>
      </w:pPr>
    </w:p>
    <w:p w14:paraId="7B7ABB40" w14:textId="77777777" w:rsidR="002A54B8" w:rsidRPr="00576158" w:rsidRDefault="002A54B8" w:rsidP="008A1F15">
      <w:pPr>
        <w:rPr>
          <w:sz w:val="26"/>
          <w:szCs w:val="26"/>
        </w:rPr>
      </w:pPr>
      <w:r w:rsidRPr="00576158">
        <w:rPr>
          <w:sz w:val="26"/>
          <w:szCs w:val="26"/>
        </w:rPr>
        <w:t>Nhận xét:</w:t>
      </w:r>
    </w:p>
    <w:p w14:paraId="2E6E815C" w14:textId="23DB870B" w:rsidR="002A54B8" w:rsidRPr="00576158" w:rsidRDefault="002A54B8" w:rsidP="008A1F15">
      <w:pPr>
        <w:rPr>
          <w:sz w:val="26"/>
          <w:szCs w:val="26"/>
        </w:rPr>
      </w:pPr>
      <w:r w:rsidRPr="00576158">
        <w:rPr>
          <w:sz w:val="26"/>
          <w:szCs w:val="26"/>
        </w:rPr>
        <w:t>-Nguyên tử có 1.2. Sự tìm ra hạt nhân nguyên tử</w:t>
      </w:r>
    </w:p>
    <w:p w14:paraId="37D8685E" w14:textId="10195525" w:rsidR="007B3A71" w:rsidRPr="00576158" w:rsidRDefault="00502C54" w:rsidP="008A1F15">
      <w:pPr>
        <w:rPr>
          <w:sz w:val="26"/>
          <w:szCs w:val="26"/>
        </w:rPr>
      </w:pPr>
      <w:r w:rsidRPr="00576158">
        <w:rPr>
          <w:sz w:val="26"/>
          <w:szCs w:val="26"/>
        </w:rPr>
        <w:t>-Xung quanh hạt nhân có các electron</w:t>
      </w:r>
    </w:p>
    <w:p w14:paraId="48CA13FA" w14:textId="77777777" w:rsidR="007B3A71" w:rsidRPr="00576158" w:rsidRDefault="007B3A71" w:rsidP="008A1F15">
      <w:pPr>
        <w:rPr>
          <w:rFonts w:eastAsiaTheme="minorEastAsia"/>
          <w:sz w:val="26"/>
          <w:szCs w:val="26"/>
        </w:rPr>
      </w:pPr>
      <w:r w:rsidRPr="00576158">
        <w:rPr>
          <w:rFonts w:eastAsiaTheme="minorEastAsia"/>
          <w:sz w:val="26"/>
          <w:szCs w:val="26"/>
        </w:rPr>
        <w:t>- Năm 1911, E.Rutherford (Rơ-dơ-pho, người Anh) đã chứng minh rằng:</w:t>
      </w:r>
    </w:p>
    <w:p w14:paraId="0B6D3318" w14:textId="77777777" w:rsidR="007B3A71" w:rsidRPr="00576158" w:rsidRDefault="007B3A71" w:rsidP="008A1F15">
      <w:pPr>
        <w:rPr>
          <w:rFonts w:eastAsiaTheme="minorEastAsia"/>
          <w:sz w:val="26"/>
          <w:szCs w:val="26"/>
        </w:rPr>
      </w:pPr>
      <w:r w:rsidRPr="00576158">
        <w:rPr>
          <w:rFonts w:eastAsiaTheme="minorEastAsia"/>
          <w:sz w:val="26"/>
          <w:szCs w:val="26"/>
        </w:rPr>
        <w:t>+ Nguyên tử có cấu tạo rỗng, phần mang điện tích dương là hạt nhân có kích thước rất nhỏ so với kích thước nguyên tử.</w:t>
      </w:r>
    </w:p>
    <w:p w14:paraId="774DC7F4" w14:textId="77777777" w:rsidR="007B3A71" w:rsidRPr="00576158" w:rsidRDefault="007B3A71" w:rsidP="008A1F15">
      <w:pPr>
        <w:rPr>
          <w:rFonts w:eastAsiaTheme="minorEastAsia"/>
          <w:sz w:val="26"/>
          <w:szCs w:val="26"/>
        </w:rPr>
      </w:pPr>
      <w:r w:rsidRPr="00576158">
        <w:rPr>
          <w:rFonts w:eastAsiaTheme="minorEastAsia"/>
          <w:sz w:val="26"/>
          <w:szCs w:val="26"/>
        </w:rPr>
        <w:t>+ Xung quanh hạt nhân có các electron chuyển động rất nhanh tạo nên lớp vỏ nguyên tử.</w:t>
      </w:r>
    </w:p>
    <w:p w14:paraId="67FCD3CD" w14:textId="2697706A" w:rsidR="00502C54" w:rsidRPr="00576158" w:rsidRDefault="007B3A71" w:rsidP="008A1F15">
      <w:pPr>
        <w:rPr>
          <w:rFonts w:eastAsiaTheme="minorEastAsia"/>
          <w:sz w:val="26"/>
          <w:szCs w:val="26"/>
        </w:rPr>
      </w:pPr>
      <w:r w:rsidRPr="00576158">
        <w:rPr>
          <w:rFonts w:eastAsiaTheme="minorEastAsia"/>
          <w:sz w:val="26"/>
          <w:szCs w:val="26"/>
        </w:rPr>
        <w:t>+ Khối lượng nguyên tử hầu như tập trung ở hạt nhân (vì khối lượng e rất nhỏ).</w:t>
      </w:r>
    </w:p>
    <w:p w14:paraId="74AEF7F9" w14:textId="77777777" w:rsidR="0075567F" w:rsidRPr="00576158" w:rsidRDefault="0075567F" w:rsidP="008A1F15">
      <w:pPr>
        <w:rPr>
          <w:sz w:val="26"/>
          <w:szCs w:val="26"/>
        </w:rPr>
      </w:pPr>
    </w:p>
    <w:p w14:paraId="15750FCF" w14:textId="58D9B220" w:rsidR="001C7B58" w:rsidRPr="00576158" w:rsidRDefault="00AF0FA2" w:rsidP="008A1F15">
      <w:pPr>
        <w:rPr>
          <w:sz w:val="26"/>
          <w:szCs w:val="26"/>
        </w:rPr>
      </w:pPr>
      <w:r w:rsidRPr="00576158">
        <w:rPr>
          <w:sz w:val="26"/>
          <w:szCs w:val="26"/>
        </w:rPr>
        <w:t>1.3. Cấu tạo của hạt nhân nguyên tử</w:t>
      </w:r>
    </w:p>
    <w:p w14:paraId="5B020A29" w14:textId="5D3ABE46" w:rsidR="00DD1C5E" w:rsidRDefault="00AF0FA2" w:rsidP="008A1F15">
      <w:pPr>
        <w:rPr>
          <w:sz w:val="26"/>
          <w:szCs w:val="26"/>
          <w:lang w:val="vi-VN"/>
        </w:rPr>
      </w:pPr>
      <w:r w:rsidRPr="00576158">
        <w:rPr>
          <w:sz w:val="26"/>
          <w:szCs w:val="26"/>
        </w:rPr>
        <w:t>1.3.1. Sự tìm ra proton</w:t>
      </w:r>
      <w:r w:rsidR="00DD1C5E">
        <w:rPr>
          <w:sz w:val="26"/>
          <w:szCs w:val="26"/>
          <w:lang w:val="vi-VN"/>
        </w:rPr>
        <w:t>:</w:t>
      </w:r>
    </w:p>
    <w:p w14:paraId="4158FE44" w14:textId="77777777" w:rsidR="00DD1C5E" w:rsidRPr="00DD1C5E" w:rsidRDefault="00DD1C5E" w:rsidP="008A1F15">
      <w:pPr>
        <w:rPr>
          <w:sz w:val="26"/>
          <w:szCs w:val="26"/>
          <w:lang w:val="vi-VN"/>
        </w:rPr>
      </w:pPr>
    </w:p>
    <w:p w14:paraId="0ECC4EB5" w14:textId="0B4C4449" w:rsidR="00CA3D51" w:rsidRPr="00576158" w:rsidRDefault="00294170" w:rsidP="008A1F15">
      <w:pPr>
        <w:rPr>
          <w:sz w:val="26"/>
          <w:szCs w:val="26"/>
        </w:rPr>
      </w:pPr>
      <w:r w:rsidRPr="00576158">
        <w:rPr>
          <w:sz w:val="26"/>
          <w:szCs w:val="26"/>
        </w:rPr>
        <w:t xml:space="preserve">-Năm </w:t>
      </w:r>
      <w:r w:rsidR="0013667D" w:rsidRPr="00576158">
        <w:rPr>
          <w:sz w:val="26"/>
          <w:szCs w:val="26"/>
        </w:rPr>
        <w:t xml:space="preserve">1918,khi bắn phá hạt nhân nguyên tử </w:t>
      </w:r>
      <w:r w:rsidR="002772C1" w:rsidRPr="00576158">
        <w:rPr>
          <w:sz w:val="26"/>
          <w:szCs w:val="26"/>
        </w:rPr>
        <w:t xml:space="preserve">Nitơ . Rơ-đơ-pho </w:t>
      </w:r>
      <w:r w:rsidR="00106789" w:rsidRPr="00576158">
        <w:rPr>
          <w:sz w:val="26"/>
          <w:szCs w:val="26"/>
        </w:rPr>
        <w:t>đã phát hiện ra một loại hạt mới,</w:t>
      </w:r>
      <w:r w:rsidR="002A4C51" w:rsidRPr="00576158">
        <w:rPr>
          <w:sz w:val="26"/>
          <w:szCs w:val="26"/>
        </w:rPr>
        <w:t>đó là loại hạt froton.</w:t>
      </w:r>
      <w:r w:rsidR="00467FDC" w:rsidRPr="00576158">
        <w:rPr>
          <w:sz w:val="26"/>
          <w:szCs w:val="26"/>
        </w:rPr>
        <w:br/>
        <w:t>p{mp=1,6726.10−27kgqp=+1,602.10−19C=1+=e0(đơnvịđiệntíchdương)</w:t>
      </w:r>
    </w:p>
    <w:p w14:paraId="35E0ED4D" w14:textId="07E45228" w:rsidR="008D689B" w:rsidRDefault="00AF0FA2" w:rsidP="008A1F15">
      <w:pPr>
        <w:rPr>
          <w:sz w:val="26"/>
          <w:szCs w:val="26"/>
          <w:lang w:val="vi-VN"/>
        </w:rPr>
      </w:pPr>
      <w:r w:rsidRPr="00576158">
        <w:rPr>
          <w:sz w:val="26"/>
          <w:szCs w:val="26"/>
        </w:rPr>
        <w:t>1.3.2. Sự tìm ra nơtron</w:t>
      </w:r>
      <w:r w:rsidR="002A511E">
        <w:rPr>
          <w:sz w:val="26"/>
          <w:szCs w:val="26"/>
          <w:lang w:val="vi-VN"/>
        </w:rPr>
        <w:t>:</w:t>
      </w:r>
    </w:p>
    <w:p w14:paraId="25E1A39E" w14:textId="77777777" w:rsidR="002A511E" w:rsidRPr="002A511E" w:rsidRDefault="002A511E" w:rsidP="008A1F15">
      <w:pPr>
        <w:rPr>
          <w:sz w:val="26"/>
          <w:szCs w:val="26"/>
          <w:lang w:val="vi-VN"/>
        </w:rPr>
      </w:pPr>
    </w:p>
    <w:p w14:paraId="0E3300F3" w14:textId="3226F1B8" w:rsidR="00467FDC" w:rsidRPr="00576158" w:rsidRDefault="008D689B" w:rsidP="008A1F15">
      <w:pPr>
        <w:rPr>
          <w:rFonts w:eastAsiaTheme="minorEastAsia"/>
          <w:sz w:val="26"/>
          <w:szCs w:val="26"/>
        </w:rPr>
      </w:pPr>
      <w:r w:rsidRPr="00576158">
        <w:rPr>
          <w:rFonts w:eastAsiaTheme="minorEastAsia"/>
          <w:sz w:val="26"/>
          <w:szCs w:val="26"/>
        </w:rPr>
        <w:t>- Năm 1932, J.Chadwick (Chat-uých) đã tìm ra hạt nơtron (kí hiệu n) trong hạt nhân nguyên tử:</w:t>
      </w:r>
      <w:r w:rsidRPr="00576158">
        <w:rPr>
          <w:rFonts w:eastAsiaTheme="minorEastAsia"/>
          <w:sz w:val="26"/>
          <w:szCs w:val="26"/>
        </w:rPr>
        <w:br/>
      </w:r>
      <w:r w:rsidRPr="00576158">
        <w:rPr>
          <w:rFonts w:eastAsiaTheme="minorEastAsia"/>
          <w:sz w:val="26"/>
          <w:szCs w:val="26"/>
        </w:rPr>
        <w:lastRenderedPageBreak/>
        <w:br/>
        <w:t>n{mn=mpqn=0(hạttrunghòa)</w:t>
      </w:r>
    </w:p>
    <w:p w14:paraId="0DA72FCC" w14:textId="5C4EBBC3" w:rsidR="00B50996" w:rsidRDefault="00AF0FA2" w:rsidP="008A1F15">
      <w:pPr>
        <w:rPr>
          <w:sz w:val="26"/>
          <w:szCs w:val="26"/>
          <w:lang w:val="vi-VN"/>
        </w:rPr>
      </w:pPr>
      <w:r w:rsidRPr="00576158">
        <w:rPr>
          <w:sz w:val="26"/>
          <w:szCs w:val="26"/>
        </w:rPr>
        <w:t>1.3.3. Cấu tạo của hạt nhân nguyên tử</w:t>
      </w:r>
      <w:r w:rsidR="002A511E">
        <w:rPr>
          <w:sz w:val="26"/>
          <w:szCs w:val="26"/>
          <w:lang w:val="vi-VN"/>
        </w:rPr>
        <w:t>:</w:t>
      </w:r>
    </w:p>
    <w:p w14:paraId="5B8A4D60" w14:textId="77777777" w:rsidR="002A511E" w:rsidRPr="002A511E" w:rsidRDefault="002A511E" w:rsidP="008A1F15">
      <w:pPr>
        <w:rPr>
          <w:sz w:val="26"/>
          <w:szCs w:val="26"/>
          <w:lang w:val="vi-VN"/>
        </w:rPr>
      </w:pPr>
    </w:p>
    <w:p w14:paraId="637A47ED" w14:textId="77777777" w:rsidR="00291A4A" w:rsidRPr="00576158" w:rsidRDefault="005D5745" w:rsidP="008A1F15">
      <w:pPr>
        <w:rPr>
          <w:sz w:val="26"/>
          <w:szCs w:val="26"/>
        </w:rPr>
      </w:pPr>
      <w:r w:rsidRPr="00576158">
        <w:rPr>
          <w:sz w:val="26"/>
          <w:szCs w:val="26"/>
        </w:rPr>
        <w:t xml:space="preserve">- Hạt nhân nguyên tử được tạo thành bởi các proton và nơtron. </w:t>
      </w:r>
    </w:p>
    <w:p w14:paraId="1111C488" w14:textId="77777777" w:rsidR="00291A4A" w:rsidRPr="00576158" w:rsidRDefault="00291A4A" w:rsidP="008A1F15">
      <w:pPr>
        <w:rPr>
          <w:sz w:val="26"/>
          <w:szCs w:val="26"/>
        </w:rPr>
      </w:pPr>
      <w:r w:rsidRPr="00576158">
        <w:rPr>
          <w:sz w:val="26"/>
          <w:szCs w:val="26"/>
        </w:rPr>
        <w:t>-</w:t>
      </w:r>
      <w:r w:rsidR="005D5745" w:rsidRPr="00576158">
        <w:rPr>
          <w:sz w:val="26"/>
          <w:szCs w:val="26"/>
        </w:rPr>
        <w:t>Vì nơtron không mang điện</w:t>
      </w:r>
    </w:p>
    <w:p w14:paraId="3656ACA1" w14:textId="6E501C2C" w:rsidR="005D5745" w:rsidRPr="00576158" w:rsidRDefault="00291A4A" w:rsidP="008A1F15">
      <w:pPr>
        <w:rPr>
          <w:sz w:val="26"/>
          <w:szCs w:val="26"/>
        </w:rPr>
      </w:pPr>
      <w:r w:rsidRPr="00576158">
        <w:rPr>
          <w:sz w:val="26"/>
          <w:szCs w:val="26"/>
        </w:rPr>
        <w:t>-</w:t>
      </w:r>
      <w:r w:rsidR="00655836" w:rsidRPr="00576158">
        <w:rPr>
          <w:sz w:val="26"/>
          <w:szCs w:val="26"/>
        </w:rPr>
        <w:t>Số</w:t>
      </w:r>
      <w:r w:rsidR="005D5745" w:rsidRPr="00576158">
        <w:rPr>
          <w:sz w:val="26"/>
          <w:szCs w:val="26"/>
        </w:rPr>
        <w:t xml:space="preserve"> proton trong hạt nhân phải bằng số đơn vị điện tích dương của hạt nhân và bằng số electron quay xung quanh hạt nhân.</w:t>
      </w:r>
    </w:p>
    <w:p w14:paraId="667E75D7" w14:textId="49CBE158" w:rsidR="000F1828" w:rsidRPr="00576158" w:rsidRDefault="00291A4A" w:rsidP="008A1F15">
      <w:pPr>
        <w:rPr>
          <w:sz w:val="26"/>
          <w:szCs w:val="26"/>
        </w:rPr>
      </w:pPr>
      <w:r w:rsidRPr="00576158">
        <w:rPr>
          <w:sz w:val="26"/>
          <w:szCs w:val="26"/>
        </w:rPr>
        <w:t>-</w:t>
      </w:r>
      <w:r w:rsidR="00655836" w:rsidRPr="00576158">
        <w:rPr>
          <w:sz w:val="26"/>
          <w:szCs w:val="26"/>
        </w:rPr>
        <w:t xml:space="preserve">Số p = số e = </w:t>
      </w:r>
      <w:r w:rsidR="00ED1A08" w:rsidRPr="00576158">
        <w:rPr>
          <w:sz w:val="26"/>
          <w:szCs w:val="26"/>
        </w:rPr>
        <w:t>số đơ</w:t>
      </w:r>
      <w:r w:rsidR="00BC1434" w:rsidRPr="00576158">
        <w:rPr>
          <w:sz w:val="26"/>
          <w:szCs w:val="26"/>
        </w:rPr>
        <w:t xml:space="preserve">n </w:t>
      </w:r>
      <w:r w:rsidR="00954FB9" w:rsidRPr="00576158">
        <w:rPr>
          <w:sz w:val="26"/>
          <w:szCs w:val="26"/>
        </w:rPr>
        <w:t xml:space="preserve">vị điện tích hạt nhân </w:t>
      </w:r>
    </w:p>
    <w:p w14:paraId="5CC06B57" w14:textId="77777777" w:rsidR="00264114" w:rsidRDefault="00264114" w:rsidP="008A1F15">
      <w:pPr>
        <w:rPr>
          <w:sz w:val="26"/>
          <w:szCs w:val="26"/>
        </w:rPr>
      </w:pPr>
      <w:r w:rsidRPr="00576158">
        <w:rPr>
          <w:sz w:val="26"/>
          <w:szCs w:val="26"/>
        </w:rPr>
        <w:t>2. Kích thước và khối lượng của nguyên tử</w:t>
      </w:r>
    </w:p>
    <w:p w14:paraId="6E8C6652" w14:textId="77777777" w:rsidR="002A511E" w:rsidRPr="00576158" w:rsidRDefault="002A511E" w:rsidP="008A1F15">
      <w:pPr>
        <w:rPr>
          <w:sz w:val="26"/>
          <w:szCs w:val="26"/>
        </w:rPr>
      </w:pPr>
    </w:p>
    <w:p w14:paraId="7C463D4B" w14:textId="1B3E3F91" w:rsidR="00682E6E" w:rsidRDefault="00264114" w:rsidP="008A1F15">
      <w:pPr>
        <w:rPr>
          <w:sz w:val="26"/>
          <w:szCs w:val="26"/>
          <w:lang w:val="vi-VN"/>
        </w:rPr>
      </w:pPr>
      <w:r w:rsidRPr="00576158">
        <w:rPr>
          <w:sz w:val="26"/>
          <w:szCs w:val="26"/>
        </w:rPr>
        <w:t>2.1. Kích thước</w:t>
      </w:r>
      <w:r w:rsidR="002A511E">
        <w:rPr>
          <w:sz w:val="26"/>
          <w:szCs w:val="26"/>
          <w:lang w:val="vi-VN"/>
        </w:rPr>
        <w:t>:</w:t>
      </w:r>
    </w:p>
    <w:p w14:paraId="6F9830D1" w14:textId="77777777" w:rsidR="002A511E" w:rsidRPr="002A511E" w:rsidRDefault="002A511E" w:rsidP="008A1F15">
      <w:pPr>
        <w:rPr>
          <w:sz w:val="26"/>
          <w:szCs w:val="26"/>
          <w:lang w:val="vi-VN"/>
        </w:rPr>
      </w:pPr>
    </w:p>
    <w:p w14:paraId="2DAA719D" w14:textId="77777777" w:rsidR="00682E6E" w:rsidRPr="00576158" w:rsidRDefault="00682E6E" w:rsidP="008A1F15">
      <w:pPr>
        <w:rPr>
          <w:rFonts w:eastAsiaTheme="minorEastAsia"/>
          <w:sz w:val="26"/>
          <w:szCs w:val="26"/>
        </w:rPr>
      </w:pPr>
      <w:r w:rsidRPr="00576158">
        <w:rPr>
          <w:rFonts w:eastAsiaTheme="minorEastAsia"/>
          <w:sz w:val="26"/>
          <w:szCs w:val="26"/>
        </w:rPr>
        <w:t>- Người ta dùng đơn vị nanomet (nm) hay angstrom (Ao) để biểu thị kích thước nguyên tử.</w:t>
      </w:r>
    </w:p>
    <w:p w14:paraId="7ED5682D" w14:textId="77777777" w:rsidR="00682E6E" w:rsidRPr="00576158" w:rsidRDefault="00682E6E" w:rsidP="008A1F15">
      <w:pPr>
        <w:rPr>
          <w:rFonts w:eastAsiaTheme="minorEastAsia"/>
          <w:sz w:val="26"/>
          <w:szCs w:val="26"/>
        </w:rPr>
      </w:pPr>
      <w:r w:rsidRPr="00576158">
        <w:rPr>
          <w:rFonts w:eastAsiaTheme="minorEastAsia"/>
          <w:sz w:val="26"/>
          <w:szCs w:val="26"/>
        </w:rPr>
        <w:t>1nm=10−9m</w:t>
      </w:r>
    </w:p>
    <w:p w14:paraId="5C0A85E0" w14:textId="77777777" w:rsidR="00682E6E" w:rsidRPr="00576158" w:rsidRDefault="00682E6E" w:rsidP="008A1F15">
      <w:pPr>
        <w:rPr>
          <w:rFonts w:eastAsiaTheme="minorEastAsia"/>
          <w:sz w:val="26"/>
          <w:szCs w:val="26"/>
        </w:rPr>
      </w:pPr>
      <w:r w:rsidRPr="00576158">
        <w:rPr>
          <w:rFonts w:eastAsiaTheme="minorEastAsia"/>
          <w:sz w:val="26"/>
          <w:szCs w:val="26"/>
        </w:rPr>
        <w:t>1Ao=10−10m</w:t>
      </w:r>
    </w:p>
    <w:p w14:paraId="1ABEC236" w14:textId="77777777" w:rsidR="00682E6E" w:rsidRPr="00576158" w:rsidRDefault="00682E6E" w:rsidP="008A1F15">
      <w:pPr>
        <w:rPr>
          <w:rFonts w:eastAsiaTheme="minorEastAsia"/>
          <w:sz w:val="26"/>
          <w:szCs w:val="26"/>
        </w:rPr>
      </w:pPr>
      <w:r w:rsidRPr="00576158">
        <w:rPr>
          <w:rFonts w:eastAsiaTheme="minorEastAsia"/>
          <w:sz w:val="26"/>
          <w:szCs w:val="26"/>
        </w:rPr>
        <w:t>1nm=10Ao</w:t>
      </w:r>
    </w:p>
    <w:p w14:paraId="232D514F" w14:textId="77777777" w:rsidR="00682E6E" w:rsidRPr="00576158" w:rsidRDefault="00682E6E" w:rsidP="008A1F15">
      <w:pPr>
        <w:rPr>
          <w:rFonts w:eastAsiaTheme="minorEastAsia"/>
          <w:sz w:val="26"/>
          <w:szCs w:val="26"/>
        </w:rPr>
      </w:pPr>
      <w:r w:rsidRPr="00576158">
        <w:rPr>
          <w:rFonts w:eastAsiaTheme="minorEastAsia"/>
          <w:sz w:val="26"/>
          <w:szCs w:val="26"/>
        </w:rPr>
        <w:t>a) Nguyên tử nhỏ nhất là nguyên tử hiđro, bán kính khoảng 0,053nm.</w:t>
      </w:r>
    </w:p>
    <w:p w14:paraId="1C950650" w14:textId="77777777" w:rsidR="00682E6E" w:rsidRPr="00576158" w:rsidRDefault="00682E6E" w:rsidP="008A1F15">
      <w:pPr>
        <w:rPr>
          <w:rFonts w:eastAsiaTheme="minorEastAsia"/>
          <w:sz w:val="26"/>
          <w:szCs w:val="26"/>
        </w:rPr>
      </w:pPr>
      <w:r w:rsidRPr="00576158">
        <w:rPr>
          <w:rFonts w:eastAsiaTheme="minorEastAsia"/>
          <w:sz w:val="26"/>
          <w:szCs w:val="26"/>
        </w:rPr>
        <w:t>b) Đường kính nguyên tử lớn hơn đường kính hạt nhân khoảng 10000 lần (10−1nm10−5nm=104).</w:t>
      </w:r>
    </w:p>
    <w:p w14:paraId="1C1FF0E6" w14:textId="77777777" w:rsidR="00682E6E" w:rsidRPr="00576158" w:rsidRDefault="00682E6E" w:rsidP="008A1F15">
      <w:pPr>
        <w:rPr>
          <w:rFonts w:eastAsiaTheme="minorEastAsia"/>
          <w:sz w:val="26"/>
          <w:szCs w:val="26"/>
        </w:rPr>
      </w:pPr>
      <w:r w:rsidRPr="00576158">
        <w:rPr>
          <w:rFonts w:eastAsiaTheme="minorEastAsia"/>
          <w:sz w:val="26"/>
          <w:szCs w:val="26"/>
        </w:rPr>
        <w:t>c) Đường kính của electron và proton khoảng 10−8nm.</w:t>
      </w:r>
    </w:p>
    <w:p w14:paraId="754F96EF" w14:textId="15FFD525" w:rsidR="002761B3" w:rsidRPr="00576158" w:rsidRDefault="006D7EF4" w:rsidP="008A1F15">
      <w:pPr>
        <w:rPr>
          <w:sz w:val="26"/>
          <w:szCs w:val="26"/>
        </w:rPr>
      </w:pPr>
      <w:r w:rsidRPr="00576158">
        <w:rPr>
          <w:sz w:val="26"/>
          <w:szCs w:val="26"/>
        </w:rPr>
        <w:t>=&gt;</w:t>
      </w:r>
      <w:r w:rsidR="00304D31" w:rsidRPr="00576158">
        <w:rPr>
          <w:sz w:val="26"/>
          <w:szCs w:val="26"/>
        </w:rPr>
        <w:t xml:space="preserve">Nguyên tử có kích thước rất lớn so với hạt nhân bên </w:t>
      </w:r>
      <w:r w:rsidR="002761B3" w:rsidRPr="00576158">
        <w:rPr>
          <w:sz w:val="26"/>
          <w:szCs w:val="26"/>
        </w:rPr>
        <w:t>trong.</w:t>
      </w:r>
    </w:p>
    <w:p w14:paraId="251C70E6" w14:textId="3C95AB5A" w:rsidR="00954FB9" w:rsidRDefault="00264114" w:rsidP="008A1F15">
      <w:pPr>
        <w:rPr>
          <w:sz w:val="26"/>
          <w:szCs w:val="26"/>
          <w:lang w:val="vi-VN"/>
        </w:rPr>
      </w:pPr>
      <w:r w:rsidRPr="00576158">
        <w:rPr>
          <w:sz w:val="26"/>
          <w:szCs w:val="26"/>
        </w:rPr>
        <w:t>2.2. Khối lượng</w:t>
      </w:r>
      <w:r w:rsidR="002A511E">
        <w:rPr>
          <w:sz w:val="26"/>
          <w:szCs w:val="26"/>
          <w:lang w:val="vi-VN"/>
        </w:rPr>
        <w:t>:</w:t>
      </w:r>
    </w:p>
    <w:p w14:paraId="7FC076E4" w14:textId="77777777" w:rsidR="002A511E" w:rsidRPr="002A511E" w:rsidRDefault="002A511E" w:rsidP="008A1F15">
      <w:pPr>
        <w:rPr>
          <w:sz w:val="26"/>
          <w:szCs w:val="26"/>
          <w:lang w:val="vi-VN"/>
        </w:rPr>
      </w:pPr>
    </w:p>
    <w:p w14:paraId="6845636D" w14:textId="77777777" w:rsidR="00873AAE" w:rsidRPr="00576158" w:rsidRDefault="00873AAE" w:rsidP="008A1F15">
      <w:pPr>
        <w:rPr>
          <w:rFonts w:eastAsiaTheme="minorEastAsia"/>
          <w:sz w:val="26"/>
          <w:szCs w:val="26"/>
        </w:rPr>
      </w:pPr>
      <w:r w:rsidRPr="00576158">
        <w:rPr>
          <w:rFonts w:eastAsiaTheme="minorEastAsia"/>
          <w:sz w:val="26"/>
          <w:szCs w:val="26"/>
        </w:rPr>
        <w:t>- Do khối lượng thật của 1 nguyên tử quá bé, người ta dùng đơn vị khối lượng nguyên tử u (đvC) để biểu thị khối lượng của nguyên tử, phân tử và các hạt proton, nơtron, electron.</w:t>
      </w:r>
    </w:p>
    <w:p w14:paraId="49042C6E" w14:textId="77777777" w:rsidR="00873AAE" w:rsidRPr="00576158" w:rsidRDefault="00873AAE" w:rsidP="008A1F15">
      <w:pPr>
        <w:rPr>
          <w:rFonts w:eastAsiaTheme="minorEastAsia"/>
          <w:sz w:val="26"/>
          <w:szCs w:val="26"/>
        </w:rPr>
      </w:pPr>
      <w:r w:rsidRPr="00576158">
        <w:rPr>
          <w:rFonts w:eastAsiaTheme="minorEastAsia"/>
          <w:sz w:val="26"/>
          <w:szCs w:val="26"/>
        </w:rPr>
        <w:t>- 1u bằng 12 khối lượng 1 nguyên tử đồng vị cacbon 12. Nguyên tử này có khối lượng 19,9265.10−27kg.</w:t>
      </w:r>
    </w:p>
    <w:p w14:paraId="40295E03" w14:textId="77777777" w:rsidR="00873AAE" w:rsidRPr="00576158" w:rsidRDefault="00873AAE" w:rsidP="008A1F15">
      <w:pPr>
        <w:rPr>
          <w:rFonts w:eastAsiaTheme="minorEastAsia"/>
          <w:sz w:val="26"/>
          <w:szCs w:val="26"/>
        </w:rPr>
      </w:pPr>
      <w:r w:rsidRPr="00576158">
        <w:rPr>
          <w:rFonts w:ascii="Cambria Math" w:eastAsiaTheme="minorEastAsia" w:hAnsi="Cambria Math" w:cs="Cambria Math"/>
          <w:sz w:val="26"/>
          <w:szCs w:val="26"/>
        </w:rPr>
        <w:t>⇒</w:t>
      </w:r>
      <w:r w:rsidRPr="00576158">
        <w:rPr>
          <w:rFonts w:eastAsiaTheme="minorEastAsia"/>
          <w:sz w:val="26"/>
          <w:szCs w:val="26"/>
        </w:rPr>
        <w:t>1u=19,9265.10−27kg12=1,6605.10−27kg</w:t>
      </w:r>
    </w:p>
    <w:p w14:paraId="1664E874" w14:textId="77777777" w:rsidR="00F828DE" w:rsidRDefault="00F828DE" w:rsidP="008A1F15">
      <w:pPr>
        <w:rPr>
          <w:sz w:val="26"/>
          <w:szCs w:val="26"/>
        </w:rPr>
      </w:pPr>
      <w:r w:rsidRPr="00576158">
        <w:rPr>
          <w:sz w:val="26"/>
          <w:szCs w:val="26"/>
        </w:rPr>
        <w:t>PHẦN 2. ỨNG DỤNG LÝ THUYẾT CƠ SỞ VÀO THỰC TẾ</w:t>
      </w:r>
    </w:p>
    <w:p w14:paraId="67566369" w14:textId="77777777" w:rsidR="00AB50FE" w:rsidRPr="00576158" w:rsidRDefault="00AB50FE" w:rsidP="008A1F15">
      <w:pPr>
        <w:rPr>
          <w:sz w:val="26"/>
          <w:szCs w:val="26"/>
        </w:rPr>
      </w:pPr>
    </w:p>
    <w:p w14:paraId="38366689" w14:textId="346DCF29" w:rsidR="00F828DE" w:rsidRPr="00576158" w:rsidRDefault="00F828DE" w:rsidP="008A1F15">
      <w:pPr>
        <w:rPr>
          <w:sz w:val="26"/>
          <w:szCs w:val="26"/>
        </w:rPr>
      </w:pPr>
      <w:r w:rsidRPr="00576158">
        <w:rPr>
          <w:sz w:val="26"/>
          <w:szCs w:val="26"/>
        </w:rPr>
        <w:t>Nội dung nghiên cứu: Tìm hiểu về Lịch sử khám phá nguyên tử</w:t>
      </w:r>
    </w:p>
    <w:p w14:paraId="0F826729" w14:textId="4E92377C" w:rsidR="002938BB" w:rsidRPr="00576158" w:rsidRDefault="00915C43" w:rsidP="008A1F15">
      <w:pPr>
        <w:rPr>
          <w:rFonts w:eastAsiaTheme="minorEastAsia"/>
          <w:sz w:val="26"/>
          <w:szCs w:val="26"/>
        </w:rPr>
      </w:pPr>
      <w:r w:rsidRPr="00576158">
        <w:rPr>
          <w:rFonts w:eastAsiaTheme="minorEastAsia"/>
          <w:sz w:val="26"/>
          <w:szCs w:val="26"/>
        </w:rPr>
        <w:t>-</w:t>
      </w:r>
      <w:r w:rsidR="002938BB" w:rsidRPr="00576158">
        <w:rPr>
          <w:rFonts w:eastAsiaTheme="minorEastAsia"/>
          <w:sz w:val="26"/>
          <w:szCs w:val="26"/>
        </w:rPr>
        <w:t>Trong </w:t>
      </w:r>
      <w:r w:rsidR="002F552A">
        <w:rPr>
          <w:sz w:val="26"/>
          <w:szCs w:val="26"/>
          <w:lang w:val="vi-VN"/>
        </w:rPr>
        <w:t>hoá học</w:t>
      </w:r>
      <w:r w:rsidR="002938BB" w:rsidRPr="00576158">
        <w:rPr>
          <w:rFonts w:eastAsiaTheme="minorEastAsia"/>
          <w:sz w:val="26"/>
          <w:szCs w:val="26"/>
        </w:rPr>
        <w:t> và </w:t>
      </w:r>
      <w:r w:rsidR="002F552A">
        <w:rPr>
          <w:sz w:val="26"/>
          <w:szCs w:val="26"/>
          <w:lang w:val="vi-VN"/>
        </w:rPr>
        <w:t>vật lý học</w:t>
      </w:r>
      <w:r w:rsidR="002938BB" w:rsidRPr="00576158">
        <w:rPr>
          <w:rFonts w:eastAsiaTheme="minorEastAsia"/>
          <w:sz w:val="26"/>
          <w:szCs w:val="26"/>
        </w:rPr>
        <w:t>, thuyết nguyên tử là một lý thuyết khoa học về bản chất của </w:t>
      </w:r>
      <w:r w:rsidR="00C068B4">
        <w:rPr>
          <w:sz w:val="26"/>
          <w:szCs w:val="26"/>
          <w:lang w:val="vi-VN"/>
        </w:rPr>
        <w:t>vật chất</w:t>
      </w:r>
      <w:r w:rsidR="002938BB" w:rsidRPr="00576158">
        <w:rPr>
          <w:rFonts w:eastAsiaTheme="minorEastAsia"/>
          <w:sz w:val="26"/>
          <w:szCs w:val="26"/>
        </w:rPr>
        <w:t>, cho rằng vật chất bao gồm các đơn vị rời rạc được gọi là các </w:t>
      </w:r>
      <w:r w:rsidR="002F552A">
        <w:rPr>
          <w:sz w:val="26"/>
          <w:szCs w:val="26"/>
          <w:lang w:val="vi-VN"/>
        </w:rPr>
        <w:t>nguyên tử</w:t>
      </w:r>
      <w:r w:rsidR="002938BB" w:rsidRPr="00576158">
        <w:rPr>
          <w:rFonts w:eastAsiaTheme="minorEastAsia"/>
          <w:sz w:val="26"/>
          <w:szCs w:val="26"/>
        </w:rPr>
        <w:t>. Nó bắt đầu như là một khái niệm </w:t>
      </w:r>
      <w:r w:rsidR="00C068B4">
        <w:rPr>
          <w:sz w:val="26"/>
          <w:szCs w:val="26"/>
          <w:lang w:val="vi-VN"/>
        </w:rPr>
        <w:t>triết học</w:t>
      </w:r>
      <w:r w:rsidR="002938BB" w:rsidRPr="00576158">
        <w:rPr>
          <w:rFonts w:eastAsiaTheme="minorEastAsia"/>
          <w:sz w:val="26"/>
          <w:szCs w:val="26"/>
        </w:rPr>
        <w:t> trong </w:t>
      </w:r>
      <w:r w:rsidR="00FC246A">
        <w:rPr>
          <w:sz w:val="26"/>
          <w:szCs w:val="26"/>
          <w:lang w:val="vi-VN"/>
        </w:rPr>
        <w:t>Hy Lạp cổ đại</w:t>
      </w:r>
      <w:r w:rsidR="002938BB" w:rsidRPr="00576158">
        <w:rPr>
          <w:rFonts w:eastAsiaTheme="minorEastAsia"/>
          <w:sz w:val="26"/>
          <w:szCs w:val="26"/>
        </w:rPr>
        <w:t> và đi vào xu thế chủ đạo trong những năm đầu </w:t>
      </w:r>
      <w:r w:rsidR="00FC246A">
        <w:rPr>
          <w:sz w:val="26"/>
          <w:szCs w:val="26"/>
          <w:lang w:val="vi-VN"/>
        </w:rPr>
        <w:t>thế kỉ 19</w:t>
      </w:r>
      <w:r w:rsidR="002938BB" w:rsidRPr="00576158">
        <w:rPr>
          <w:rFonts w:eastAsiaTheme="minorEastAsia"/>
          <w:sz w:val="26"/>
          <w:szCs w:val="26"/>
        </w:rPr>
        <w:t> khi những khám phá trong lĩnh vực </w:t>
      </w:r>
      <w:r w:rsidR="00FC246A">
        <w:rPr>
          <w:sz w:val="26"/>
          <w:szCs w:val="26"/>
          <w:lang w:val="vi-VN"/>
        </w:rPr>
        <w:t>hoá học</w:t>
      </w:r>
      <w:r w:rsidR="002938BB" w:rsidRPr="00576158">
        <w:rPr>
          <w:rFonts w:eastAsiaTheme="minorEastAsia"/>
          <w:sz w:val="26"/>
          <w:szCs w:val="26"/>
        </w:rPr>
        <w:t> cho thấy rằng vật chất thực sự hoạt động như thể nó được tạo thành từ các nguyên tử.</w:t>
      </w:r>
    </w:p>
    <w:p w14:paraId="18BC486E" w14:textId="51350DF7" w:rsidR="002938BB" w:rsidRPr="00576158" w:rsidRDefault="00915C43" w:rsidP="008A1F15">
      <w:pPr>
        <w:rPr>
          <w:rFonts w:eastAsiaTheme="minorEastAsia"/>
          <w:sz w:val="26"/>
          <w:szCs w:val="26"/>
        </w:rPr>
      </w:pPr>
      <w:r w:rsidRPr="00576158">
        <w:rPr>
          <w:rFonts w:eastAsiaTheme="minorEastAsia"/>
          <w:sz w:val="26"/>
          <w:szCs w:val="26"/>
        </w:rPr>
        <w:t>-</w:t>
      </w:r>
      <w:r w:rsidR="002938BB" w:rsidRPr="00576158">
        <w:rPr>
          <w:rFonts w:eastAsiaTheme="minorEastAsia"/>
          <w:sz w:val="26"/>
          <w:szCs w:val="26"/>
        </w:rPr>
        <w:t>Các nguyên tử từ xuất phát từ tính từ atomos trong </w:t>
      </w:r>
      <w:r w:rsidR="00C64785">
        <w:rPr>
          <w:sz w:val="26"/>
          <w:szCs w:val="26"/>
          <w:lang w:val="vi-VN"/>
        </w:rPr>
        <w:t>tiếng Hy Lạp cổ đại</w:t>
      </w:r>
      <w:r w:rsidR="002938BB" w:rsidRPr="00576158">
        <w:rPr>
          <w:rFonts w:eastAsiaTheme="minorEastAsia"/>
          <w:sz w:val="26"/>
          <w:szCs w:val="26"/>
        </w:rPr>
        <w:t>, có nghĩa là "không thể chia cắt được</w:t>
      </w:r>
      <w:r w:rsidR="00C64785">
        <w:rPr>
          <w:rFonts w:eastAsiaTheme="minorEastAsia"/>
          <w:sz w:val="26"/>
          <w:szCs w:val="26"/>
          <w:lang w:val="vi-VN"/>
        </w:rPr>
        <w:t>”.</w:t>
      </w:r>
      <w:r w:rsidR="002938BB" w:rsidRPr="00576158">
        <w:rPr>
          <w:rFonts w:eastAsiaTheme="minorEastAsia"/>
          <w:sz w:val="26"/>
          <w:szCs w:val="26"/>
        </w:rPr>
        <w:t xml:space="preserve"> Các nhà hóa học thế kỷ 19 bắt đầu sử dụng thuật ngữ này liên hệ với số lượng ngày càng tăng của các yếu tố hóa học không thể rút gọn. Trong khi dường như thích hợp, khoảng đầu thế kỷ 20, thông qua các thí nghiệm khác nhau với </w:t>
      </w:r>
      <w:r w:rsidR="007C796E">
        <w:rPr>
          <w:sz w:val="26"/>
          <w:szCs w:val="26"/>
          <w:lang w:val="vi-VN"/>
        </w:rPr>
        <w:t xml:space="preserve">điện </w:t>
      </w:r>
      <w:r w:rsidR="007C796E">
        <w:rPr>
          <w:sz w:val="26"/>
          <w:szCs w:val="26"/>
          <w:lang w:val="vi-VN"/>
        </w:rPr>
        <w:lastRenderedPageBreak/>
        <w:t>từ</w:t>
      </w:r>
      <w:r w:rsidR="00DE13BF">
        <w:rPr>
          <w:sz w:val="26"/>
          <w:szCs w:val="26"/>
          <w:lang w:val="vi-VN"/>
        </w:rPr>
        <w:t xml:space="preserve"> </w:t>
      </w:r>
      <w:r w:rsidR="002938BB" w:rsidRPr="00576158">
        <w:rPr>
          <w:rFonts w:eastAsiaTheme="minorEastAsia"/>
          <w:sz w:val="26"/>
          <w:szCs w:val="26"/>
        </w:rPr>
        <w:t>, </w:t>
      </w:r>
      <w:r w:rsidR="007C796E">
        <w:rPr>
          <w:sz w:val="26"/>
          <w:szCs w:val="26"/>
          <w:lang w:val="vi-VN"/>
        </w:rPr>
        <w:t>phóng xạ</w:t>
      </w:r>
      <w:r w:rsidR="002938BB" w:rsidRPr="00576158">
        <w:rPr>
          <w:rFonts w:eastAsiaTheme="minorEastAsia"/>
          <w:sz w:val="26"/>
          <w:szCs w:val="26"/>
        </w:rPr>
        <w:t>, các nhà vật lý đã phát hiện ra rằng cái gọi là "nguyên tử không thể chia cắt được" thực sự là một tập đoàn các hạt dưới nguyên tử khác nhau (chủ yếu là </w:t>
      </w:r>
      <w:r w:rsidR="007C796E">
        <w:rPr>
          <w:rFonts w:eastAsiaTheme="minorEastAsia"/>
          <w:sz w:val="26"/>
          <w:szCs w:val="26"/>
          <w:lang w:val="vi-VN"/>
        </w:rPr>
        <w:t>electron</w:t>
      </w:r>
      <w:r w:rsidR="002938BB" w:rsidRPr="00576158">
        <w:rPr>
          <w:rFonts w:eastAsiaTheme="minorEastAsia"/>
          <w:sz w:val="26"/>
          <w:szCs w:val="26"/>
        </w:rPr>
        <w:t>, </w:t>
      </w:r>
      <w:r w:rsidR="00E4225C">
        <w:rPr>
          <w:sz w:val="26"/>
          <w:szCs w:val="26"/>
          <w:lang w:val="vi-VN"/>
        </w:rPr>
        <w:t>proton</w:t>
      </w:r>
      <w:r w:rsidR="002938BB" w:rsidRPr="00576158">
        <w:rPr>
          <w:rFonts w:eastAsiaTheme="minorEastAsia"/>
          <w:sz w:val="26"/>
          <w:szCs w:val="26"/>
        </w:rPr>
        <w:t> và </w:t>
      </w:r>
      <w:r w:rsidR="00E4225C">
        <w:rPr>
          <w:rFonts w:eastAsiaTheme="minorEastAsia"/>
          <w:sz w:val="26"/>
          <w:szCs w:val="26"/>
          <w:lang w:val="vi-VN"/>
        </w:rPr>
        <w:t>neutron</w:t>
      </w:r>
      <w:r w:rsidR="002938BB" w:rsidRPr="00576158">
        <w:rPr>
          <w:rFonts w:eastAsiaTheme="minorEastAsia"/>
          <w:sz w:val="26"/>
          <w:szCs w:val="26"/>
        </w:rPr>
        <w:t>) có thể tồn tại độc lập với nhau. Trong thực tế, trong môi trường khắc nghiệt nhất định, chẳng hạn như ở các ngôi </w:t>
      </w:r>
      <w:r w:rsidR="00E4225C">
        <w:rPr>
          <w:sz w:val="26"/>
          <w:szCs w:val="26"/>
          <w:lang w:val="vi-VN"/>
        </w:rPr>
        <w:t>sao neu</w:t>
      </w:r>
      <w:r w:rsidR="002770A4">
        <w:rPr>
          <w:sz w:val="26"/>
          <w:szCs w:val="26"/>
          <w:lang w:val="vi-VN"/>
        </w:rPr>
        <w:t>tron</w:t>
      </w:r>
      <w:r w:rsidR="002938BB" w:rsidRPr="00576158">
        <w:rPr>
          <w:rFonts w:eastAsiaTheme="minorEastAsia"/>
          <w:sz w:val="26"/>
          <w:szCs w:val="26"/>
        </w:rPr>
        <w:t>, nhiệt độ và áp suất cực cao ngăn cản không cho các nguyên tử tồn tại. Kể từ khi các nguyên tử được tìm thấy có thể phân chia được, các nhà vật lý sau này phát minh ra thuật ngữ "hạt cơ bản" để thay cho cụm từ "không thể chia cắt được", mặc dù không thể phá hủy, các bộ phận của một nguyên tử. Các lĩnh vực khoa học mà nghiên cứu các hạt dưới nguyên tử là </w:t>
      </w:r>
      <w:r w:rsidR="002770A4">
        <w:rPr>
          <w:sz w:val="26"/>
          <w:szCs w:val="26"/>
          <w:lang w:val="vi-VN"/>
        </w:rPr>
        <w:t>vật lý hạt</w:t>
      </w:r>
      <w:r w:rsidR="002938BB" w:rsidRPr="00576158">
        <w:rPr>
          <w:rFonts w:eastAsiaTheme="minorEastAsia"/>
          <w:sz w:val="26"/>
          <w:szCs w:val="26"/>
        </w:rPr>
        <w:t>, và chính trong lĩnh vực này mà các nhà vật lý hy vọng sẽ khám phá ra bản chất cơ bản thực sự của vấn đề.</w:t>
      </w:r>
    </w:p>
    <w:p w14:paraId="73B11A94" w14:textId="6C5592EE" w:rsidR="00A94070" w:rsidRPr="00576158" w:rsidRDefault="00A94070" w:rsidP="008A1F15">
      <w:pPr>
        <w:rPr>
          <w:sz w:val="26"/>
          <w:szCs w:val="26"/>
        </w:rPr>
      </w:pPr>
    </w:p>
    <w:p w14:paraId="1A0858AF" w14:textId="77777777" w:rsidR="00F828DE" w:rsidRDefault="00F828DE" w:rsidP="008A1F15">
      <w:pPr>
        <w:rPr>
          <w:sz w:val="26"/>
          <w:szCs w:val="26"/>
        </w:rPr>
      </w:pPr>
      <w:r w:rsidRPr="00576158">
        <w:rPr>
          <w:sz w:val="26"/>
          <w:szCs w:val="26"/>
        </w:rPr>
        <w:t>PHẦN 3. ỨNG DỤNG LÝ THUYẾT MÔN HỌC VÀO BÀI TẬP</w:t>
      </w:r>
    </w:p>
    <w:p w14:paraId="7D2F8817" w14:textId="77777777" w:rsidR="00AB50FE" w:rsidRPr="00576158" w:rsidRDefault="00AB50FE" w:rsidP="008A1F15">
      <w:pPr>
        <w:rPr>
          <w:sz w:val="26"/>
          <w:szCs w:val="26"/>
        </w:rPr>
      </w:pPr>
    </w:p>
    <w:p w14:paraId="4D3EECEB" w14:textId="22535F3A" w:rsidR="00F828DE" w:rsidRPr="00576158" w:rsidRDefault="00F828DE" w:rsidP="008A1F15">
      <w:pPr>
        <w:rPr>
          <w:sz w:val="26"/>
          <w:szCs w:val="26"/>
        </w:rPr>
      </w:pPr>
      <w:r w:rsidRPr="00576158">
        <w:rPr>
          <w:sz w:val="26"/>
          <w:szCs w:val="26"/>
        </w:rPr>
        <w:t>Câu 1: Hoàn tất các phương trình hóa học sau bằng phương pháp thăng bằng electron; cho biết chất khử, chất oxi hóa, chất môi trường, quá trình khử, quá trình oxi hóa:</w:t>
      </w:r>
    </w:p>
    <w:p w14:paraId="0F57014A" w14:textId="09057BCA" w:rsidR="00147237" w:rsidRPr="00576158" w:rsidRDefault="00147237" w:rsidP="008A1F15">
      <w:pPr>
        <w:rPr>
          <w:sz w:val="26"/>
          <w:szCs w:val="26"/>
        </w:rPr>
      </w:pPr>
      <w:r w:rsidRPr="00576158">
        <w:rPr>
          <w:sz w:val="26"/>
          <w:szCs w:val="26"/>
        </w:rPr>
        <w:t xml:space="preserve">1. NH3 + Cl2 </w:t>
      </w:r>
      <w:r w:rsidRPr="00576158">
        <w:rPr>
          <w:sz w:val="26"/>
          <w:szCs w:val="26"/>
        </w:rPr>
        <w:t> N2 + HCl</w:t>
      </w:r>
    </w:p>
    <w:p w14:paraId="1BA59BA2" w14:textId="7BCC4A72" w:rsidR="00AB3270" w:rsidRPr="00576158" w:rsidRDefault="00147237" w:rsidP="008A1F15">
      <w:pPr>
        <w:rPr>
          <w:sz w:val="26"/>
          <w:szCs w:val="26"/>
        </w:rPr>
      </w:pPr>
      <w:r w:rsidRPr="00576158">
        <w:rPr>
          <w:sz w:val="26"/>
          <w:szCs w:val="26"/>
        </w:rPr>
        <w:t>2. Zn + H2SO4 → ZnSO4 + H2S + H2O</w:t>
      </w:r>
    </w:p>
    <w:p w14:paraId="3C9BFB89" w14:textId="56CE7C85" w:rsidR="000E3AC9" w:rsidRPr="00576158" w:rsidRDefault="00460BC4" w:rsidP="008A1F15">
      <w:pPr>
        <w:rPr>
          <w:sz w:val="26"/>
          <w:szCs w:val="26"/>
        </w:rPr>
      </w:pPr>
      <w:r w:rsidRPr="00576158">
        <w:rPr>
          <w:sz w:val="26"/>
          <w:szCs w:val="26"/>
        </w:rPr>
        <w:t>Giải</w:t>
      </w:r>
    </w:p>
    <w:p w14:paraId="7481C402" w14:textId="1B506CDB" w:rsidR="00A70877" w:rsidRPr="00576158" w:rsidRDefault="00115D4B" w:rsidP="008A1F15">
      <w:pPr>
        <w:rPr>
          <w:sz w:val="26"/>
          <w:szCs w:val="26"/>
        </w:rPr>
      </w:pPr>
      <w:r w:rsidRPr="00576158">
        <w:rPr>
          <w:noProof/>
          <w:sz w:val="26"/>
          <w:szCs w:val="26"/>
          <w:lang w:val="en-GB" w:eastAsia="en-GB"/>
        </w:rPr>
        <w:lastRenderedPageBreak/>
        <w:drawing>
          <wp:anchor distT="0" distB="0" distL="114300" distR="114300" simplePos="0" relativeHeight="251659264" behindDoc="0" locked="0" layoutInCell="1" allowOverlap="1" wp14:anchorId="6048BD15" wp14:editId="1E850E6B">
            <wp:simplePos x="0" y="0"/>
            <wp:positionH relativeFrom="column">
              <wp:posOffset>-119380</wp:posOffset>
            </wp:positionH>
            <wp:positionV relativeFrom="paragraph">
              <wp:posOffset>342265</wp:posOffset>
            </wp:positionV>
            <wp:extent cx="6076950" cy="7905750"/>
            <wp:effectExtent l="0" t="0" r="6350" b="6350"/>
            <wp:wrapTopAndBottom/>
            <wp:docPr id="2" name="Hình ảnh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ình ảnh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6076950" cy="7905750"/>
                    </a:xfrm>
                    <a:prstGeom prst="rect">
                      <a:avLst/>
                    </a:prstGeom>
                  </pic:spPr>
                </pic:pic>
              </a:graphicData>
            </a:graphic>
            <wp14:sizeRelH relativeFrom="margin">
              <wp14:pctWidth>0</wp14:pctWidth>
            </wp14:sizeRelH>
            <wp14:sizeRelV relativeFrom="margin">
              <wp14:pctHeight>0</wp14:pctHeight>
            </wp14:sizeRelV>
          </wp:anchor>
        </w:drawing>
      </w:r>
    </w:p>
    <w:p w14:paraId="232208D7" w14:textId="77777777" w:rsidR="00D40085" w:rsidRPr="00576158" w:rsidRDefault="00D40085" w:rsidP="008A1F15">
      <w:pPr>
        <w:rPr>
          <w:sz w:val="26"/>
          <w:szCs w:val="26"/>
        </w:rPr>
      </w:pPr>
    </w:p>
    <w:p w14:paraId="6B03C64B" w14:textId="13381B81" w:rsidR="00A70877" w:rsidRPr="00576158" w:rsidRDefault="00A70877" w:rsidP="008A1F15">
      <w:pPr>
        <w:rPr>
          <w:sz w:val="26"/>
          <w:szCs w:val="26"/>
        </w:rPr>
      </w:pPr>
    </w:p>
    <w:p w14:paraId="1286AA54" w14:textId="0A2D9306" w:rsidR="00A70877" w:rsidRPr="00576158" w:rsidRDefault="00A70877" w:rsidP="008A1F15">
      <w:pPr>
        <w:rPr>
          <w:sz w:val="26"/>
          <w:szCs w:val="26"/>
        </w:rPr>
      </w:pPr>
    </w:p>
    <w:p w14:paraId="0213C7D2" w14:textId="6CA13479" w:rsidR="00F828DE" w:rsidRPr="00576158" w:rsidRDefault="00F828DE" w:rsidP="008A1F15">
      <w:pPr>
        <w:rPr>
          <w:sz w:val="26"/>
          <w:szCs w:val="26"/>
        </w:rPr>
      </w:pPr>
      <w:r w:rsidRPr="00576158">
        <w:rPr>
          <w:sz w:val="26"/>
          <w:szCs w:val="26"/>
        </w:rPr>
        <w:t>Câu 2. Cho 19,4 gam hỗn hợp 2 kim loại Cu và Zn tác dụng với dung dịch HCl (dư) thu được 4,48 lít khí hidro thoát ra (điều kiện tiêu chuẩn). Tính giá trị khối lượng mỗi kim loại trong hỗn hợp.</w:t>
      </w:r>
      <w:r w:rsidR="00115D4B" w:rsidRPr="00576158">
        <w:rPr>
          <w:sz w:val="26"/>
          <w:szCs w:val="26"/>
        </w:rPr>
        <w:t xml:space="preserve">  </w:t>
      </w:r>
    </w:p>
    <w:p w14:paraId="640FEDF9" w14:textId="13F47213" w:rsidR="00115D4B" w:rsidRPr="00576158" w:rsidRDefault="00115D4B" w:rsidP="008A1F15">
      <w:pPr>
        <w:rPr>
          <w:sz w:val="26"/>
          <w:szCs w:val="26"/>
        </w:rPr>
      </w:pPr>
      <w:r w:rsidRPr="00576158">
        <w:rPr>
          <w:sz w:val="26"/>
          <w:szCs w:val="26"/>
        </w:rPr>
        <w:t>Giải</w:t>
      </w:r>
    </w:p>
    <w:p w14:paraId="35B3E0B8" w14:textId="6468AD0B" w:rsidR="00201301" w:rsidRPr="00576158" w:rsidRDefault="00BF158D" w:rsidP="008A1F15">
      <w:pPr>
        <w:rPr>
          <w:sz w:val="26"/>
          <w:szCs w:val="26"/>
        </w:rPr>
      </w:pPr>
      <w:r w:rsidRPr="00576158">
        <w:rPr>
          <w:noProof/>
          <w:sz w:val="26"/>
          <w:szCs w:val="26"/>
          <w:lang w:val="en-GB" w:eastAsia="en-GB"/>
        </w:rPr>
        <w:lastRenderedPageBreak/>
        <w:drawing>
          <wp:anchor distT="0" distB="0" distL="114300" distR="114300" simplePos="0" relativeHeight="251660288" behindDoc="0" locked="0" layoutInCell="1" allowOverlap="1" wp14:anchorId="771F8101" wp14:editId="59FC331B">
            <wp:simplePos x="0" y="0"/>
            <wp:positionH relativeFrom="column">
              <wp:posOffset>-595630</wp:posOffset>
            </wp:positionH>
            <wp:positionV relativeFrom="paragraph">
              <wp:posOffset>220345</wp:posOffset>
            </wp:positionV>
            <wp:extent cx="6666230" cy="6800850"/>
            <wp:effectExtent l="0" t="0" r="1270" b="6350"/>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666230" cy="6800850"/>
                    </a:xfrm>
                    <a:prstGeom prst="rect">
                      <a:avLst/>
                    </a:prstGeom>
                  </pic:spPr>
                </pic:pic>
              </a:graphicData>
            </a:graphic>
            <wp14:sizeRelH relativeFrom="margin">
              <wp14:pctWidth>0</wp14:pctWidth>
            </wp14:sizeRelH>
            <wp14:sizeRelV relativeFrom="margin">
              <wp14:pctHeight>0</wp14:pctHeight>
            </wp14:sizeRelV>
          </wp:anchor>
        </w:drawing>
      </w:r>
    </w:p>
    <w:p w14:paraId="0FBB4446" w14:textId="3B7A6D52" w:rsidR="00201301" w:rsidRPr="00576158" w:rsidRDefault="00201301" w:rsidP="008A1F15">
      <w:pPr>
        <w:rPr>
          <w:sz w:val="26"/>
          <w:szCs w:val="26"/>
        </w:rPr>
      </w:pPr>
    </w:p>
    <w:p w14:paraId="5B7BBBB2" w14:textId="34DC871D" w:rsidR="00D223D7" w:rsidRPr="00576158" w:rsidRDefault="00D223D7" w:rsidP="008A1F15">
      <w:pPr>
        <w:rPr>
          <w:sz w:val="26"/>
          <w:szCs w:val="26"/>
        </w:rPr>
      </w:pPr>
    </w:p>
    <w:p w14:paraId="0B382926" w14:textId="048F4078" w:rsidR="00D223D7" w:rsidRPr="00576158" w:rsidRDefault="00D223D7" w:rsidP="008A1F15">
      <w:pPr>
        <w:rPr>
          <w:sz w:val="26"/>
          <w:szCs w:val="26"/>
        </w:rPr>
      </w:pPr>
    </w:p>
    <w:p w14:paraId="06A8EEC6" w14:textId="19DCD7BB" w:rsidR="00D223D7" w:rsidRPr="00576158" w:rsidRDefault="00D223D7" w:rsidP="008A1F15">
      <w:pPr>
        <w:rPr>
          <w:sz w:val="26"/>
          <w:szCs w:val="26"/>
        </w:rPr>
      </w:pPr>
    </w:p>
    <w:p w14:paraId="11CEB78E" w14:textId="15610252" w:rsidR="00D223D7" w:rsidRPr="00576158" w:rsidRDefault="00D223D7" w:rsidP="008A1F15">
      <w:pPr>
        <w:rPr>
          <w:sz w:val="26"/>
          <w:szCs w:val="26"/>
        </w:rPr>
      </w:pPr>
    </w:p>
    <w:p w14:paraId="45A2BA0A" w14:textId="77777777" w:rsidR="00D223D7" w:rsidRPr="00576158" w:rsidRDefault="00D223D7" w:rsidP="008A1F15">
      <w:pPr>
        <w:rPr>
          <w:sz w:val="26"/>
          <w:szCs w:val="26"/>
        </w:rPr>
      </w:pPr>
    </w:p>
    <w:p w14:paraId="4BE56B9A" w14:textId="77777777" w:rsidR="00F828DE" w:rsidRPr="00576158" w:rsidRDefault="00F828DE" w:rsidP="008A1F15">
      <w:pPr>
        <w:rPr>
          <w:sz w:val="26"/>
          <w:szCs w:val="26"/>
        </w:rPr>
      </w:pPr>
      <w:r w:rsidRPr="00576158">
        <w:rPr>
          <w:sz w:val="26"/>
          <w:szCs w:val="26"/>
        </w:rPr>
        <w:lastRenderedPageBreak/>
        <w:t>Câu 3: Cho 32 gam hỗn hợp CuO và Fe2O3 tác dụng vừa đủ với 500ml dung dịch HCl 2M. Tính giá trị khối lượng mỗi oxit trong hỗn hợp.</w:t>
      </w:r>
    </w:p>
    <w:p w14:paraId="03F1B96E" w14:textId="176811B0" w:rsidR="000E3AC9" w:rsidRPr="00576158" w:rsidRDefault="0081103C" w:rsidP="008A1F15">
      <w:pPr>
        <w:rPr>
          <w:sz w:val="26"/>
          <w:szCs w:val="26"/>
        </w:rPr>
      </w:pPr>
      <w:r w:rsidRPr="00576158">
        <w:rPr>
          <w:sz w:val="26"/>
          <w:szCs w:val="26"/>
        </w:rPr>
        <w:t>Giải</w:t>
      </w:r>
    </w:p>
    <w:p w14:paraId="2D064A48" w14:textId="77777777" w:rsidR="0081103C" w:rsidRPr="00576158" w:rsidRDefault="0081103C" w:rsidP="008A1F15">
      <w:pPr>
        <w:rPr>
          <w:sz w:val="26"/>
          <w:szCs w:val="26"/>
        </w:rPr>
      </w:pPr>
    </w:p>
    <w:p w14:paraId="0E870E7A" w14:textId="52AA0076" w:rsidR="00D223D7" w:rsidRPr="00576158" w:rsidRDefault="00D223D7" w:rsidP="008A1F15">
      <w:pPr>
        <w:rPr>
          <w:rFonts w:eastAsiaTheme="minorEastAsia"/>
          <w:sz w:val="26"/>
          <w:szCs w:val="26"/>
        </w:rPr>
      </w:pPr>
      <w:r w:rsidRPr="00576158">
        <w:rPr>
          <w:rFonts w:eastAsiaTheme="minorEastAsia"/>
          <w:sz w:val="26"/>
          <w:szCs w:val="26"/>
        </w:rPr>
        <w:t>Fe2O3+6HCl</w:t>
      </w:r>
      <w:r w:rsidR="00BF158D" w:rsidRPr="00576158">
        <w:rPr>
          <w:rFonts w:eastAsiaTheme="minorEastAsia"/>
          <w:sz w:val="26"/>
          <w:szCs w:val="26"/>
        </w:rPr>
        <w:t xml:space="preserve"> </w:t>
      </w:r>
      <w:r w:rsidR="001E29DF" w:rsidRPr="00576158">
        <w:rPr>
          <w:rFonts w:eastAsiaTheme="minorEastAsia"/>
          <w:sz w:val="26"/>
          <w:szCs w:val="26"/>
        </w:rPr>
        <w:sym w:font="Wingdings" w:char="F0E8"/>
      </w:r>
      <w:r w:rsidRPr="00576158">
        <w:rPr>
          <w:rFonts w:eastAsiaTheme="minorEastAsia"/>
          <w:sz w:val="26"/>
          <w:szCs w:val="26"/>
        </w:rPr>
        <w:t>2FeCl3+3H2O</w:t>
      </w:r>
    </w:p>
    <w:p w14:paraId="6E430A9A" w14:textId="1FBC5A8E" w:rsidR="00D223D7" w:rsidRPr="00576158" w:rsidRDefault="001E29DF" w:rsidP="008A1F15">
      <w:pPr>
        <w:rPr>
          <w:rFonts w:eastAsiaTheme="minorEastAsia"/>
          <w:sz w:val="26"/>
          <w:szCs w:val="26"/>
        </w:rPr>
      </w:pPr>
      <w:r w:rsidRPr="00576158">
        <w:rPr>
          <w:rFonts w:eastAsiaTheme="minorEastAsia"/>
          <w:sz w:val="26"/>
          <w:szCs w:val="26"/>
        </w:rPr>
        <w:t>X_____</w:t>
      </w:r>
      <w:r w:rsidR="00D223D7" w:rsidRPr="00576158">
        <w:rPr>
          <w:rFonts w:eastAsiaTheme="minorEastAsia"/>
          <w:sz w:val="26"/>
          <w:szCs w:val="26"/>
        </w:rPr>
        <w:t>6x</w:t>
      </w:r>
    </w:p>
    <w:p w14:paraId="1CFA9D33" w14:textId="60A6C670" w:rsidR="00D223D7" w:rsidRPr="00576158" w:rsidRDefault="00D223D7" w:rsidP="008A1F15">
      <w:pPr>
        <w:rPr>
          <w:rFonts w:eastAsiaTheme="minorEastAsia"/>
          <w:sz w:val="26"/>
          <w:szCs w:val="26"/>
        </w:rPr>
      </w:pPr>
      <w:r w:rsidRPr="00576158">
        <w:rPr>
          <w:rFonts w:eastAsiaTheme="minorEastAsia"/>
          <w:sz w:val="26"/>
          <w:szCs w:val="26"/>
        </w:rPr>
        <w:t>CuO+2HCl</w:t>
      </w:r>
      <w:r w:rsidR="007254E8" w:rsidRPr="00576158">
        <w:rPr>
          <w:rFonts w:eastAsiaTheme="minorEastAsia"/>
          <w:sz w:val="26"/>
          <w:szCs w:val="26"/>
        </w:rPr>
        <w:t xml:space="preserve"> </w:t>
      </w:r>
      <w:r w:rsidR="007254E8" w:rsidRPr="00576158">
        <w:rPr>
          <w:rFonts w:eastAsiaTheme="minorEastAsia"/>
          <w:sz w:val="26"/>
          <w:szCs w:val="26"/>
        </w:rPr>
        <w:sym w:font="Wingdings" w:char="F0E8"/>
      </w:r>
      <w:r w:rsidR="007254E8" w:rsidRPr="00576158">
        <w:rPr>
          <w:rFonts w:eastAsiaTheme="minorEastAsia"/>
          <w:sz w:val="26"/>
          <w:szCs w:val="26"/>
        </w:rPr>
        <w:t>C</w:t>
      </w:r>
      <w:r w:rsidRPr="00576158">
        <w:rPr>
          <w:rFonts w:eastAsiaTheme="minorEastAsia"/>
          <w:sz w:val="26"/>
          <w:szCs w:val="26"/>
        </w:rPr>
        <w:t>uCl2+H2O</w:t>
      </w:r>
    </w:p>
    <w:p w14:paraId="556D6CB1" w14:textId="77777777" w:rsidR="00D223D7" w:rsidRPr="00576158" w:rsidRDefault="00D223D7" w:rsidP="008A1F15">
      <w:pPr>
        <w:rPr>
          <w:rFonts w:eastAsiaTheme="minorEastAsia"/>
          <w:sz w:val="26"/>
          <w:szCs w:val="26"/>
        </w:rPr>
      </w:pPr>
      <w:r w:rsidRPr="00576158">
        <w:rPr>
          <w:rFonts w:eastAsiaTheme="minorEastAsia"/>
          <w:sz w:val="26"/>
          <w:szCs w:val="26"/>
        </w:rPr>
        <w:t>n HCl=0,5.2=1(mol)</w:t>
      </w:r>
    </w:p>
    <w:p w14:paraId="61EFA0DC" w14:textId="178A8346" w:rsidR="00D223D7" w:rsidRPr="00576158" w:rsidRDefault="006F059B" w:rsidP="008A1F15">
      <w:pPr>
        <w:rPr>
          <w:rFonts w:eastAsiaTheme="minorEastAsia"/>
          <w:sz w:val="26"/>
          <w:szCs w:val="26"/>
        </w:rPr>
      </w:pPr>
      <w:r w:rsidRPr="00576158">
        <w:rPr>
          <w:rFonts w:eastAsiaTheme="minorEastAsia"/>
          <w:sz w:val="26"/>
          <w:szCs w:val="26"/>
        </w:rPr>
        <w:t>y____</w:t>
      </w:r>
      <w:r w:rsidR="00D223D7" w:rsidRPr="00576158">
        <w:rPr>
          <w:rFonts w:eastAsiaTheme="minorEastAsia"/>
          <w:sz w:val="26"/>
          <w:szCs w:val="26"/>
        </w:rPr>
        <w:t>2y</w:t>
      </w:r>
    </w:p>
    <w:p w14:paraId="40FAFA9A" w14:textId="77777777" w:rsidR="00D223D7" w:rsidRPr="00576158" w:rsidRDefault="00D223D7" w:rsidP="008A1F15">
      <w:pPr>
        <w:rPr>
          <w:rFonts w:eastAsiaTheme="minorEastAsia"/>
          <w:sz w:val="26"/>
          <w:szCs w:val="26"/>
        </w:rPr>
      </w:pPr>
      <w:r w:rsidRPr="00576158">
        <w:rPr>
          <w:rFonts w:eastAsiaTheme="minorEastAsia"/>
          <w:sz w:val="26"/>
          <w:szCs w:val="26"/>
        </w:rPr>
        <w:t>Gọi n Fe2O3=x</w:t>
      </w:r>
    </w:p>
    <w:p w14:paraId="776CC840" w14:textId="6C6428E1" w:rsidR="00D223D7" w:rsidRPr="00576158" w:rsidRDefault="006F059B" w:rsidP="008A1F15">
      <w:pPr>
        <w:rPr>
          <w:rFonts w:eastAsiaTheme="minorEastAsia"/>
          <w:sz w:val="26"/>
          <w:szCs w:val="26"/>
        </w:rPr>
      </w:pPr>
      <w:r w:rsidRPr="00576158">
        <w:rPr>
          <w:rFonts w:eastAsiaTheme="minorEastAsia"/>
          <w:sz w:val="26"/>
          <w:szCs w:val="26"/>
        </w:rPr>
        <w:t xml:space="preserve">Gọi </w:t>
      </w:r>
      <w:r w:rsidR="00D223D7" w:rsidRPr="00576158">
        <w:rPr>
          <w:rFonts w:eastAsiaTheme="minorEastAsia"/>
          <w:sz w:val="26"/>
          <w:szCs w:val="26"/>
        </w:rPr>
        <w:t>n CuO=y</w:t>
      </w:r>
    </w:p>
    <w:p w14:paraId="234B2514" w14:textId="4EB5C985" w:rsidR="00D223D7" w:rsidRPr="00576158" w:rsidRDefault="00AE6F38" w:rsidP="008A1F15">
      <w:pPr>
        <w:rPr>
          <w:rFonts w:eastAsiaTheme="minorEastAsia"/>
          <w:sz w:val="26"/>
          <w:szCs w:val="26"/>
        </w:rPr>
      </w:pPr>
      <w:r w:rsidRPr="00576158">
        <w:rPr>
          <w:rFonts w:eastAsiaTheme="minorEastAsia"/>
          <w:sz w:val="26"/>
          <w:szCs w:val="26"/>
        </w:rPr>
        <w:sym w:font="Wingdings" w:char="F0E8"/>
      </w:r>
      <w:r w:rsidR="00D223D7" w:rsidRPr="00576158">
        <w:rPr>
          <w:rFonts w:eastAsiaTheme="minorEastAsia"/>
          <w:sz w:val="26"/>
          <w:szCs w:val="26"/>
        </w:rPr>
        <w:t>Ta có hệ pt</w:t>
      </w:r>
    </w:p>
    <w:p w14:paraId="080F1942" w14:textId="61B95A2C" w:rsidR="007E6851" w:rsidRPr="00576158" w:rsidRDefault="00D223D7" w:rsidP="008A1F15">
      <w:pPr>
        <w:rPr>
          <w:rFonts w:eastAsiaTheme="minorEastAsia"/>
          <w:sz w:val="26"/>
          <w:szCs w:val="26"/>
        </w:rPr>
      </w:pPr>
      <w:r w:rsidRPr="00576158">
        <w:rPr>
          <w:rFonts w:eastAsiaTheme="minorEastAsia"/>
          <w:sz w:val="26"/>
          <w:szCs w:val="26"/>
        </w:rPr>
        <w:t>{160x+80y=32</w:t>
      </w:r>
      <w:r w:rsidR="000366A8" w:rsidRPr="00576158">
        <w:rPr>
          <w:rFonts w:eastAsiaTheme="minorEastAsia"/>
          <w:sz w:val="26"/>
          <w:szCs w:val="26"/>
        </w:rPr>
        <w:t xml:space="preserve"> </w:t>
      </w:r>
      <w:r w:rsidR="00D65C4A" w:rsidRPr="00576158">
        <w:rPr>
          <w:rFonts w:eastAsiaTheme="minorEastAsia"/>
          <w:sz w:val="26"/>
          <w:szCs w:val="26"/>
        </w:rPr>
        <w:t xml:space="preserve">,  </w:t>
      </w:r>
      <w:r w:rsidR="000366A8" w:rsidRPr="00576158">
        <w:rPr>
          <w:rFonts w:eastAsiaTheme="minorEastAsia"/>
          <w:sz w:val="26"/>
          <w:szCs w:val="26"/>
        </w:rPr>
        <w:t>6</w:t>
      </w:r>
      <w:r w:rsidR="00D65C4A" w:rsidRPr="00576158">
        <w:rPr>
          <w:rFonts w:eastAsiaTheme="minorEastAsia"/>
          <w:sz w:val="26"/>
          <w:szCs w:val="26"/>
        </w:rPr>
        <w:t>x</w:t>
      </w:r>
      <w:r w:rsidRPr="00576158">
        <w:rPr>
          <w:rFonts w:eastAsiaTheme="minorEastAsia"/>
          <w:sz w:val="26"/>
          <w:szCs w:val="26"/>
        </w:rPr>
        <w:t>+2y=1</w:t>
      </w:r>
    </w:p>
    <w:p w14:paraId="14DA446A" w14:textId="3EDEE54A" w:rsidR="00D223D7" w:rsidRPr="00576158" w:rsidRDefault="00D223D7" w:rsidP="008A1F15">
      <w:pPr>
        <w:rPr>
          <w:rFonts w:eastAsiaTheme="minorEastAsia"/>
          <w:sz w:val="26"/>
          <w:szCs w:val="26"/>
        </w:rPr>
      </w:pPr>
      <w:r w:rsidRPr="00576158">
        <w:rPr>
          <w:rFonts w:ascii="Cambria Math" w:eastAsiaTheme="minorEastAsia" w:hAnsi="Cambria Math" w:cs="Cambria Math"/>
          <w:sz w:val="26"/>
          <w:szCs w:val="26"/>
        </w:rPr>
        <w:t>⇒</w:t>
      </w:r>
      <w:r w:rsidRPr="00576158">
        <w:rPr>
          <w:rFonts w:eastAsiaTheme="minorEastAsia"/>
          <w:sz w:val="26"/>
          <w:szCs w:val="26"/>
        </w:rPr>
        <w:t>{x=0,1y=0,2</w:t>
      </w:r>
    </w:p>
    <w:p w14:paraId="147F4950" w14:textId="77777777" w:rsidR="00D223D7" w:rsidRPr="00576158" w:rsidRDefault="00D223D7" w:rsidP="008A1F15">
      <w:pPr>
        <w:rPr>
          <w:rFonts w:eastAsiaTheme="minorEastAsia"/>
          <w:sz w:val="26"/>
          <w:szCs w:val="26"/>
        </w:rPr>
      </w:pPr>
      <w:r w:rsidRPr="00576158">
        <w:rPr>
          <w:rFonts w:eastAsiaTheme="minorEastAsia"/>
          <w:sz w:val="26"/>
          <w:szCs w:val="26"/>
        </w:rPr>
        <w:t>%m Fe2O3=160.0,132.100%=50%</w:t>
      </w:r>
    </w:p>
    <w:p w14:paraId="20054B32" w14:textId="300473A5" w:rsidR="009236A6" w:rsidRPr="00576158" w:rsidRDefault="00D223D7" w:rsidP="008A1F15">
      <w:pPr>
        <w:rPr>
          <w:rFonts w:eastAsiaTheme="minorEastAsia"/>
          <w:sz w:val="26"/>
          <w:szCs w:val="26"/>
        </w:rPr>
      </w:pPr>
      <w:r w:rsidRPr="00576158">
        <w:rPr>
          <w:rFonts w:eastAsiaTheme="minorEastAsia"/>
          <w:sz w:val="26"/>
          <w:szCs w:val="26"/>
        </w:rPr>
        <w:t>5m CuO=100-50=50%</w:t>
      </w:r>
    </w:p>
    <w:p w14:paraId="0DF12F78" w14:textId="77777777" w:rsidR="00D117A2" w:rsidRPr="00576158" w:rsidRDefault="00D117A2" w:rsidP="008A1F15">
      <w:pPr>
        <w:rPr>
          <w:rFonts w:eastAsiaTheme="minorEastAsia"/>
          <w:sz w:val="26"/>
          <w:szCs w:val="26"/>
        </w:rPr>
      </w:pPr>
      <w:r w:rsidRPr="00576158">
        <w:rPr>
          <w:rFonts w:eastAsiaTheme="minorEastAsia"/>
          <w:sz w:val="26"/>
          <w:szCs w:val="26"/>
        </w:rPr>
        <w:t>KẾT LUẬN.</w:t>
      </w:r>
    </w:p>
    <w:p w14:paraId="78B6C151" w14:textId="77777777" w:rsidR="00D117A2" w:rsidRPr="00576158" w:rsidRDefault="00D117A2" w:rsidP="008A1F15">
      <w:pPr>
        <w:rPr>
          <w:rFonts w:eastAsiaTheme="minorEastAsia"/>
          <w:sz w:val="26"/>
          <w:szCs w:val="26"/>
        </w:rPr>
      </w:pPr>
      <w:r w:rsidRPr="00576158">
        <w:rPr>
          <w:rFonts w:eastAsiaTheme="minorEastAsia"/>
          <w:sz w:val="26"/>
          <w:szCs w:val="26"/>
        </w:rPr>
        <w:t>Sau khi thực hiên đề tài tiểu luận này em nhận thấy Hóa học là “khoa học trung tâm của các ngành khoa học”. Vì có rất nhiều ngành khoa học khác đều lấy hóa học làm cơ sở nền tảng để phát triển. Ví dụ như sinh học, y học, vật lý hay khoa học tội phạm… Hóa học có vai trò rất quan trọng trong cuộc sống của chúng ta. Là một trong những môn học có giá trị thực tiễn cao nhất, hóa học hiện diện ở tất cả các lĩnh vực trong cuộc sống. Tất cả các sản phẩm, vật dụng mà chúng ta đang sử dụng mỗi ngày đều có liên quan đến hoá học. Từ những món ăn hàng ngày, những đồ dùng học tập, thuốc chữa bệnh, đến các hương thơm dịu nhẹ của nước hoa, mỹ phẩm, dược phẩm… đều là những sản phẩm hóa học.</w:t>
      </w:r>
    </w:p>
    <w:p w14:paraId="50934FAB" w14:textId="77777777" w:rsidR="00D117A2" w:rsidRPr="00576158" w:rsidRDefault="00D117A2" w:rsidP="008A1F15">
      <w:pPr>
        <w:rPr>
          <w:rFonts w:eastAsiaTheme="minorEastAsia"/>
          <w:sz w:val="26"/>
          <w:szCs w:val="26"/>
        </w:rPr>
      </w:pPr>
    </w:p>
    <w:p w14:paraId="753EF31B" w14:textId="77777777" w:rsidR="009236A6" w:rsidRPr="0081103C" w:rsidRDefault="009236A6" w:rsidP="0081103C">
      <w:pPr>
        <w:jc w:val="center"/>
        <w:rPr>
          <w:lang w:val="vi-VN"/>
        </w:rPr>
      </w:pPr>
    </w:p>
    <w:sectPr w:rsidR="009236A6" w:rsidRPr="0081103C" w:rsidSect="00870622">
      <w:headerReference w:type="even" r:id="rId11"/>
      <w:headerReference w:type="default" r:id="rId12"/>
      <w:footerReference w:type="even" r:id="rId13"/>
      <w:footerReference w:type="default" r:id="rId14"/>
      <w:headerReference w:type="first" r:id="rId15"/>
      <w:footerReference w:type="first" r:id="rId16"/>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66ABDC" w14:textId="77777777" w:rsidR="00715B6C" w:rsidRDefault="00715B6C" w:rsidP="004000CD">
      <w:r>
        <w:separator/>
      </w:r>
    </w:p>
  </w:endnote>
  <w:endnote w:type="continuationSeparator" w:id="0">
    <w:p w14:paraId="15FBD0B4" w14:textId="77777777" w:rsidR="00715B6C" w:rsidRDefault="00715B6C"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1ED7C" w14:textId="77777777"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14:paraId="18202196" w14:textId="42956367" w:rsidR="004000CD" w:rsidRDefault="004000CD">
        <w:pPr>
          <w:pStyle w:val="Footer"/>
          <w:jc w:val="right"/>
        </w:pPr>
        <w:r>
          <w:fldChar w:fldCharType="begin"/>
        </w:r>
        <w:r>
          <w:instrText xml:space="preserve"> PAGE   \* MERGEFORMAT </w:instrText>
        </w:r>
        <w:r>
          <w:fldChar w:fldCharType="separate"/>
        </w:r>
        <w:r w:rsidR="00B9642F">
          <w:rPr>
            <w:noProof/>
          </w:rPr>
          <w:t>1</w:t>
        </w:r>
        <w:r>
          <w:rPr>
            <w:noProof/>
          </w:rPr>
          <w:fldChar w:fldCharType="end"/>
        </w:r>
      </w:p>
    </w:sdtContent>
  </w:sdt>
  <w:p w14:paraId="23B5372F" w14:textId="77777777"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F4C4F" w14:textId="77777777"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0249BE" w14:textId="77777777" w:rsidR="00715B6C" w:rsidRDefault="00715B6C" w:rsidP="004000CD">
      <w:r>
        <w:separator/>
      </w:r>
    </w:p>
  </w:footnote>
  <w:footnote w:type="continuationSeparator" w:id="0">
    <w:p w14:paraId="078F132E" w14:textId="77777777" w:rsidR="00715B6C" w:rsidRDefault="00715B6C"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5AE055" w14:textId="77777777"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24FF8F" w14:textId="77777777"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A9CDC5" w14:textId="77777777"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7B450E"/>
    <w:multiLevelType w:val="hybridMultilevel"/>
    <w:tmpl w:val="EB1897A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56F1"/>
    <w:rsid w:val="000077DF"/>
    <w:rsid w:val="00010842"/>
    <w:rsid w:val="00011146"/>
    <w:rsid w:val="000366A8"/>
    <w:rsid w:val="000501F2"/>
    <w:rsid w:val="00085073"/>
    <w:rsid w:val="00087C7C"/>
    <w:rsid w:val="00090232"/>
    <w:rsid w:val="00094499"/>
    <w:rsid w:val="000A27BC"/>
    <w:rsid w:val="000A29A7"/>
    <w:rsid w:val="000A45E6"/>
    <w:rsid w:val="000B0631"/>
    <w:rsid w:val="000B1868"/>
    <w:rsid w:val="000B4167"/>
    <w:rsid w:val="000B4C2C"/>
    <w:rsid w:val="000E3AC9"/>
    <w:rsid w:val="000F1828"/>
    <w:rsid w:val="00106789"/>
    <w:rsid w:val="001151F9"/>
    <w:rsid w:val="00115D4B"/>
    <w:rsid w:val="00126CBE"/>
    <w:rsid w:val="001358FC"/>
    <w:rsid w:val="0013667D"/>
    <w:rsid w:val="00147237"/>
    <w:rsid w:val="001657D7"/>
    <w:rsid w:val="0016719F"/>
    <w:rsid w:val="001721BB"/>
    <w:rsid w:val="00182FDB"/>
    <w:rsid w:val="00186D46"/>
    <w:rsid w:val="001939C4"/>
    <w:rsid w:val="001A6167"/>
    <w:rsid w:val="001C7B58"/>
    <w:rsid w:val="001E29DF"/>
    <w:rsid w:val="001E5F43"/>
    <w:rsid w:val="00201301"/>
    <w:rsid w:val="002044D0"/>
    <w:rsid w:val="00214366"/>
    <w:rsid w:val="0021635F"/>
    <w:rsid w:val="00217E75"/>
    <w:rsid w:val="0022577E"/>
    <w:rsid w:val="00264114"/>
    <w:rsid w:val="00275512"/>
    <w:rsid w:val="002761B3"/>
    <w:rsid w:val="002770A4"/>
    <w:rsid w:val="002772C1"/>
    <w:rsid w:val="0029110E"/>
    <w:rsid w:val="00291A4A"/>
    <w:rsid w:val="00292DA5"/>
    <w:rsid w:val="002938BB"/>
    <w:rsid w:val="00294170"/>
    <w:rsid w:val="002A4C51"/>
    <w:rsid w:val="002A511E"/>
    <w:rsid w:val="002A54B8"/>
    <w:rsid w:val="002A7717"/>
    <w:rsid w:val="002B27B7"/>
    <w:rsid w:val="002C4F2E"/>
    <w:rsid w:val="002C75D1"/>
    <w:rsid w:val="002E5BCC"/>
    <w:rsid w:val="002F552A"/>
    <w:rsid w:val="002F6AC5"/>
    <w:rsid w:val="00304D31"/>
    <w:rsid w:val="0031605B"/>
    <w:rsid w:val="0034153B"/>
    <w:rsid w:val="003419BC"/>
    <w:rsid w:val="00342D6C"/>
    <w:rsid w:val="003A2589"/>
    <w:rsid w:val="003A4B4F"/>
    <w:rsid w:val="003A50F6"/>
    <w:rsid w:val="003A7C24"/>
    <w:rsid w:val="003B71DC"/>
    <w:rsid w:val="003D4741"/>
    <w:rsid w:val="003E179D"/>
    <w:rsid w:val="003E4E90"/>
    <w:rsid w:val="003F6151"/>
    <w:rsid w:val="004000CD"/>
    <w:rsid w:val="00460BC4"/>
    <w:rsid w:val="00467469"/>
    <w:rsid w:val="00467FDC"/>
    <w:rsid w:val="004968BD"/>
    <w:rsid w:val="00496D50"/>
    <w:rsid w:val="004A3B9B"/>
    <w:rsid w:val="004C78A4"/>
    <w:rsid w:val="00502C54"/>
    <w:rsid w:val="005261FA"/>
    <w:rsid w:val="0054797E"/>
    <w:rsid w:val="00576158"/>
    <w:rsid w:val="00580721"/>
    <w:rsid w:val="00596022"/>
    <w:rsid w:val="005A4D2D"/>
    <w:rsid w:val="005B6D5B"/>
    <w:rsid w:val="005C69C7"/>
    <w:rsid w:val="005D5163"/>
    <w:rsid w:val="005D5745"/>
    <w:rsid w:val="00615BAE"/>
    <w:rsid w:val="00620FB3"/>
    <w:rsid w:val="00630527"/>
    <w:rsid w:val="006436F6"/>
    <w:rsid w:val="00646B8C"/>
    <w:rsid w:val="00655836"/>
    <w:rsid w:val="006621D0"/>
    <w:rsid w:val="00662703"/>
    <w:rsid w:val="00664998"/>
    <w:rsid w:val="0067475E"/>
    <w:rsid w:val="00681C26"/>
    <w:rsid w:val="00682E6E"/>
    <w:rsid w:val="006860FC"/>
    <w:rsid w:val="006A2C5D"/>
    <w:rsid w:val="006B2C25"/>
    <w:rsid w:val="006B5265"/>
    <w:rsid w:val="006D6046"/>
    <w:rsid w:val="006D7DDB"/>
    <w:rsid w:val="006D7EF4"/>
    <w:rsid w:val="006E7D54"/>
    <w:rsid w:val="006F059B"/>
    <w:rsid w:val="00713648"/>
    <w:rsid w:val="00715B6C"/>
    <w:rsid w:val="007254E8"/>
    <w:rsid w:val="00741B4F"/>
    <w:rsid w:val="0075567F"/>
    <w:rsid w:val="00761BED"/>
    <w:rsid w:val="007860CC"/>
    <w:rsid w:val="007B3854"/>
    <w:rsid w:val="007B3A71"/>
    <w:rsid w:val="007C1EFA"/>
    <w:rsid w:val="007C3862"/>
    <w:rsid w:val="007C474C"/>
    <w:rsid w:val="007C796E"/>
    <w:rsid w:val="007D6BC9"/>
    <w:rsid w:val="007D786D"/>
    <w:rsid w:val="007E6851"/>
    <w:rsid w:val="007E7B70"/>
    <w:rsid w:val="007F6BB4"/>
    <w:rsid w:val="007F765B"/>
    <w:rsid w:val="008022B8"/>
    <w:rsid w:val="0081103C"/>
    <w:rsid w:val="0081280B"/>
    <w:rsid w:val="00820181"/>
    <w:rsid w:val="008227F0"/>
    <w:rsid w:val="00826A3B"/>
    <w:rsid w:val="00837F25"/>
    <w:rsid w:val="00844D02"/>
    <w:rsid w:val="00864308"/>
    <w:rsid w:val="00867D1C"/>
    <w:rsid w:val="00870622"/>
    <w:rsid w:val="00873AAE"/>
    <w:rsid w:val="00875B41"/>
    <w:rsid w:val="0088343A"/>
    <w:rsid w:val="00893C5C"/>
    <w:rsid w:val="008A1F15"/>
    <w:rsid w:val="008A47A0"/>
    <w:rsid w:val="008C19D4"/>
    <w:rsid w:val="008D478F"/>
    <w:rsid w:val="008D689B"/>
    <w:rsid w:val="008E009B"/>
    <w:rsid w:val="00915C43"/>
    <w:rsid w:val="0091730D"/>
    <w:rsid w:val="00917E14"/>
    <w:rsid w:val="009236A6"/>
    <w:rsid w:val="00932B26"/>
    <w:rsid w:val="009361B0"/>
    <w:rsid w:val="009513B6"/>
    <w:rsid w:val="00954FB9"/>
    <w:rsid w:val="0095536C"/>
    <w:rsid w:val="009631C2"/>
    <w:rsid w:val="009A2D33"/>
    <w:rsid w:val="009A39B6"/>
    <w:rsid w:val="009A5BD1"/>
    <w:rsid w:val="009D0150"/>
    <w:rsid w:val="009D35C7"/>
    <w:rsid w:val="009E0FF0"/>
    <w:rsid w:val="009F2206"/>
    <w:rsid w:val="009F5421"/>
    <w:rsid w:val="00A05DB7"/>
    <w:rsid w:val="00A1238E"/>
    <w:rsid w:val="00A204B4"/>
    <w:rsid w:val="00A37503"/>
    <w:rsid w:val="00A6733A"/>
    <w:rsid w:val="00A70877"/>
    <w:rsid w:val="00A81A94"/>
    <w:rsid w:val="00A94070"/>
    <w:rsid w:val="00A946BB"/>
    <w:rsid w:val="00AB3270"/>
    <w:rsid w:val="00AB50FE"/>
    <w:rsid w:val="00AD2EC6"/>
    <w:rsid w:val="00AD342A"/>
    <w:rsid w:val="00AD6B36"/>
    <w:rsid w:val="00AE6F38"/>
    <w:rsid w:val="00AF0FA2"/>
    <w:rsid w:val="00AF43B7"/>
    <w:rsid w:val="00AF738B"/>
    <w:rsid w:val="00B00AF9"/>
    <w:rsid w:val="00B14AF1"/>
    <w:rsid w:val="00B47CE0"/>
    <w:rsid w:val="00B50996"/>
    <w:rsid w:val="00B51AA5"/>
    <w:rsid w:val="00B73E2A"/>
    <w:rsid w:val="00B73FFE"/>
    <w:rsid w:val="00B741B4"/>
    <w:rsid w:val="00B94536"/>
    <w:rsid w:val="00B9642F"/>
    <w:rsid w:val="00BA34CB"/>
    <w:rsid w:val="00BA673B"/>
    <w:rsid w:val="00BC1434"/>
    <w:rsid w:val="00BC30A9"/>
    <w:rsid w:val="00BE176C"/>
    <w:rsid w:val="00BE4F5F"/>
    <w:rsid w:val="00BF158D"/>
    <w:rsid w:val="00C068B4"/>
    <w:rsid w:val="00C07913"/>
    <w:rsid w:val="00C26607"/>
    <w:rsid w:val="00C54B20"/>
    <w:rsid w:val="00C61EA7"/>
    <w:rsid w:val="00C64785"/>
    <w:rsid w:val="00C8711B"/>
    <w:rsid w:val="00CA1BDA"/>
    <w:rsid w:val="00CA335D"/>
    <w:rsid w:val="00CA3D51"/>
    <w:rsid w:val="00CE2C4C"/>
    <w:rsid w:val="00CF0D81"/>
    <w:rsid w:val="00D0263C"/>
    <w:rsid w:val="00D02938"/>
    <w:rsid w:val="00D117A2"/>
    <w:rsid w:val="00D20DE3"/>
    <w:rsid w:val="00D21E4D"/>
    <w:rsid w:val="00D223D7"/>
    <w:rsid w:val="00D40085"/>
    <w:rsid w:val="00D509B6"/>
    <w:rsid w:val="00D65C4A"/>
    <w:rsid w:val="00D7024C"/>
    <w:rsid w:val="00D757D9"/>
    <w:rsid w:val="00D76058"/>
    <w:rsid w:val="00DA2A13"/>
    <w:rsid w:val="00DB2393"/>
    <w:rsid w:val="00DC2297"/>
    <w:rsid w:val="00DC6FFD"/>
    <w:rsid w:val="00DD1C5E"/>
    <w:rsid w:val="00DE07B5"/>
    <w:rsid w:val="00DE13BF"/>
    <w:rsid w:val="00DF281D"/>
    <w:rsid w:val="00E21E2C"/>
    <w:rsid w:val="00E232F6"/>
    <w:rsid w:val="00E3625E"/>
    <w:rsid w:val="00E4225C"/>
    <w:rsid w:val="00E65D79"/>
    <w:rsid w:val="00E72D2C"/>
    <w:rsid w:val="00E82092"/>
    <w:rsid w:val="00E86E9C"/>
    <w:rsid w:val="00E9748C"/>
    <w:rsid w:val="00EA7EAF"/>
    <w:rsid w:val="00EC1BCD"/>
    <w:rsid w:val="00EC4868"/>
    <w:rsid w:val="00ED1A08"/>
    <w:rsid w:val="00F24EE2"/>
    <w:rsid w:val="00F258CF"/>
    <w:rsid w:val="00F33B3F"/>
    <w:rsid w:val="00F65AFA"/>
    <w:rsid w:val="00F828DE"/>
    <w:rsid w:val="00F8592B"/>
    <w:rsid w:val="00F97F31"/>
    <w:rsid w:val="00FB36A2"/>
    <w:rsid w:val="00FB4D6C"/>
    <w:rsid w:val="00FC246A"/>
    <w:rsid w:val="00FC64DF"/>
    <w:rsid w:val="00FC7E40"/>
    <w:rsid w:val="00FD6558"/>
    <w:rsid w:val="00FE5050"/>
    <w:rsid w:val="00FF4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0C555"/>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customStyle="1" w:styleId="apple-converted-space">
    <w:name w:val="apple-converted-space"/>
    <w:basedOn w:val="DefaultParagraphFont"/>
    <w:rsid w:val="00F65AFA"/>
  </w:style>
  <w:style w:type="character" w:customStyle="1" w:styleId="mi">
    <w:name w:val="mi"/>
    <w:basedOn w:val="DefaultParagraphFont"/>
    <w:rsid w:val="00F65AFA"/>
  </w:style>
  <w:style w:type="character" w:customStyle="1" w:styleId="mo">
    <w:name w:val="mo"/>
    <w:basedOn w:val="DefaultParagraphFont"/>
    <w:rsid w:val="00615BAE"/>
  </w:style>
  <w:style w:type="character" w:customStyle="1" w:styleId="mn">
    <w:name w:val="mn"/>
    <w:basedOn w:val="DefaultParagraphFont"/>
    <w:rsid w:val="00615BAE"/>
  </w:style>
  <w:style w:type="character" w:styleId="Emphasis">
    <w:name w:val="Emphasis"/>
    <w:basedOn w:val="DefaultParagraphFont"/>
    <w:uiPriority w:val="20"/>
    <w:qFormat/>
    <w:rsid w:val="00932B26"/>
    <w:rPr>
      <w:i/>
      <w:iCs/>
    </w:rPr>
  </w:style>
  <w:style w:type="character" w:customStyle="1" w:styleId="math-q">
    <w:name w:val="math-q"/>
    <w:basedOn w:val="DefaultParagraphFont"/>
    <w:rsid w:val="00D223D7"/>
  </w:style>
  <w:style w:type="character" w:customStyle="1" w:styleId="mjx-char">
    <w:name w:val="mjx-char"/>
    <w:basedOn w:val="DefaultParagraphFont"/>
    <w:rsid w:val="00D223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1822331">
      <w:bodyDiv w:val="1"/>
      <w:marLeft w:val="0"/>
      <w:marRight w:val="0"/>
      <w:marTop w:val="0"/>
      <w:marBottom w:val="0"/>
      <w:divBdr>
        <w:top w:val="none" w:sz="0" w:space="0" w:color="auto"/>
        <w:left w:val="none" w:sz="0" w:space="0" w:color="auto"/>
        <w:bottom w:val="none" w:sz="0" w:space="0" w:color="auto"/>
        <w:right w:val="none" w:sz="0" w:space="0" w:color="auto"/>
      </w:divBdr>
    </w:div>
    <w:div w:id="1928073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Chem4Word.dotx</Template>
  <TotalTime>0</TotalTime>
  <Pages>8</Pages>
  <Words>945</Words>
  <Characters>5387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2021-12-10T08:22:00Z</dcterms:created>
  <dcterms:modified xsi:type="dcterms:W3CDTF">2021-12-10T08:22:00Z</dcterms:modified>
</cp:coreProperties>
</file>